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28D4EE" w14:textId="77777777" w:rsidR="000650AC" w:rsidRDefault="006A1C0E">
      <w:pPr>
        <w:pStyle w:val="BodyText"/>
      </w:pPr>
      <w:bookmarkStart w:id="0" w:name="_GoBack"/>
      <w:bookmarkEnd w:id="0"/>
      <w:r>
        <w:t xml:space="preserve">Please complete the following details and send to </w:t>
      </w:r>
      <w:hyperlink r:id="rId12" w:history="1">
        <w:r>
          <w:rPr>
            <w:rStyle w:val="Hyperlink"/>
          </w:rPr>
          <w:t>icc@cyfoethnaturiolcymru.gov.uk</w:t>
        </w:r>
      </w:hyperlink>
    </w:p>
    <w:p w14:paraId="127D7100" w14:textId="77777777" w:rsidR="000650AC" w:rsidRDefault="006A1C0E">
      <w:pPr>
        <w:pStyle w:val="BodyText"/>
      </w:pPr>
      <w:r>
        <w:t xml:space="preserve">If you do not have access to </w:t>
      </w:r>
      <w:proofErr w:type="gramStart"/>
      <w:r>
        <w:t>email</w:t>
      </w:r>
      <w:proofErr w:type="gramEnd"/>
      <w:r>
        <w:t xml:space="preserve"> please call 0300 065 3000 and provide the details on the form below:</w:t>
      </w:r>
    </w:p>
    <w:p w14:paraId="7164CBDD" w14:textId="77777777" w:rsidR="004F0F0B" w:rsidRPr="0021797D" w:rsidRDefault="004F0F0B">
      <w:pPr>
        <w:pStyle w:val="BodyText"/>
        <w:rPr>
          <w:sz w:val="20"/>
          <w:szCs w:val="20"/>
        </w:rPr>
      </w:pPr>
    </w:p>
    <w:p w14:paraId="42EDC656" w14:textId="77777777" w:rsidR="000650AC" w:rsidRDefault="006A1C0E">
      <w:pPr>
        <w:pStyle w:val="BodyText"/>
      </w:pPr>
      <w:r>
        <w:rPr>
          <w:b/>
        </w:rPr>
        <w:t xml:space="preserve">Note: You cannot notify us of changes to </w:t>
      </w:r>
      <w:r w:rsidR="000C2289">
        <w:rPr>
          <w:b/>
        </w:rPr>
        <w:t>your deployment</w:t>
      </w:r>
      <w:r>
        <w:rPr>
          <w:b/>
        </w:rPr>
        <w:t xml:space="preserve"> using this form. You </w:t>
      </w:r>
      <w:r w:rsidR="00BD2E7F">
        <w:rPr>
          <w:b/>
        </w:rPr>
        <w:t xml:space="preserve">may need to </w:t>
      </w:r>
      <w:r>
        <w:rPr>
          <w:b/>
        </w:rPr>
        <w:t xml:space="preserve">submit a new deployment application </w:t>
      </w:r>
      <w:proofErr w:type="gramStart"/>
      <w:r>
        <w:rPr>
          <w:b/>
        </w:rPr>
        <w:t>in order to</w:t>
      </w:r>
      <w:proofErr w:type="gramEnd"/>
      <w:r>
        <w:rPr>
          <w:b/>
        </w:rPr>
        <w:t xml:space="preserve"> </w:t>
      </w:r>
      <w:r w:rsidR="00BD2E7F">
        <w:rPr>
          <w:b/>
        </w:rPr>
        <w:t>make changes to your deployment</w:t>
      </w:r>
      <w:r>
        <w:t>.</w:t>
      </w:r>
    </w:p>
    <w:p w14:paraId="36DE9E32" w14:textId="77777777" w:rsidR="000650AC" w:rsidRDefault="00D8408E" w:rsidP="00D8408E">
      <w:pPr>
        <w:pStyle w:val="BodyText"/>
        <w:tabs>
          <w:tab w:val="left" w:pos="4290"/>
        </w:tabs>
      </w:pPr>
      <w:r>
        <w:tab/>
      </w:r>
    </w:p>
    <w:tbl>
      <w:tblPr>
        <w:tblW w:w="9529" w:type="dxa"/>
        <w:tblInd w:w="113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65"/>
        <w:gridCol w:w="4764"/>
      </w:tblGrid>
      <w:tr w:rsidR="000650AC" w14:paraId="27B4CF8A" w14:textId="77777777" w:rsidTr="00003E0F">
        <w:tc>
          <w:tcPr>
            <w:tcW w:w="4765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67AC8C" w14:textId="77777777" w:rsidR="004F0F0B" w:rsidRPr="00003E0F" w:rsidRDefault="006A1C0E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Deployment Reference </w:t>
            </w:r>
          </w:p>
          <w:p w14:paraId="45533C2B" w14:textId="77777777" w:rsidR="004F0F0B" w:rsidRDefault="00003E0F" w:rsidP="00003E0F">
            <w:pPr>
              <w:pStyle w:val="BodyText"/>
            </w:pPr>
            <w:r>
              <w:t>T</w:t>
            </w:r>
            <w:r w:rsidR="006A1C0E">
              <w:t xml:space="preserve">his is on the deployment </w:t>
            </w:r>
            <w:r>
              <w:t>confirmation of approval letter</w:t>
            </w:r>
          </w:p>
          <w:p w14:paraId="25381823" w14:textId="77777777" w:rsidR="0021797D" w:rsidRDefault="0021797D" w:rsidP="00003E0F">
            <w:pPr>
              <w:pStyle w:val="BodyText"/>
            </w:pPr>
          </w:p>
        </w:tc>
        <w:tc>
          <w:tcPr>
            <w:tcW w:w="4764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02BA5F" w14:textId="77777777" w:rsidR="00003E0F" w:rsidRDefault="00CB3CF1">
            <w:pPr>
              <w:pStyle w:val="BodyText"/>
            </w:pPr>
            <w:r>
              <w:t>PAN-005110</w:t>
            </w:r>
          </w:p>
        </w:tc>
      </w:tr>
      <w:tr w:rsidR="004F0F0B" w14:paraId="0833AFB5" w14:textId="77777777" w:rsidTr="00003E0F">
        <w:tc>
          <w:tcPr>
            <w:tcW w:w="4765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8AB2E1" w14:textId="77777777" w:rsidR="004F0F0B" w:rsidRPr="00003E0F" w:rsidRDefault="004F0F0B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>On-Site Contact</w:t>
            </w:r>
          </w:p>
          <w:p w14:paraId="09FD421A" w14:textId="77777777" w:rsidR="004F0F0B" w:rsidRDefault="00E60CD3" w:rsidP="00003E0F">
            <w:pPr>
              <w:pStyle w:val="BodyText"/>
            </w:pPr>
            <w:r>
              <w:t>Name and c</w:t>
            </w:r>
            <w:r w:rsidR="004F0F0B">
              <w:t>ontact telephone number</w:t>
            </w:r>
          </w:p>
          <w:p w14:paraId="53DD832F" w14:textId="77777777" w:rsidR="0021797D" w:rsidRDefault="0021797D" w:rsidP="00003E0F">
            <w:pPr>
              <w:pStyle w:val="BodyText"/>
            </w:pPr>
          </w:p>
          <w:p w14:paraId="73FE9490" w14:textId="77777777" w:rsidR="0021797D" w:rsidRDefault="0021797D" w:rsidP="00003E0F">
            <w:pPr>
              <w:pStyle w:val="BodyText"/>
            </w:pPr>
          </w:p>
        </w:tc>
        <w:tc>
          <w:tcPr>
            <w:tcW w:w="4764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964723" w14:textId="77777777" w:rsidR="00003E0F" w:rsidRDefault="00CB3CF1">
            <w:pPr>
              <w:pStyle w:val="BodyText"/>
            </w:pPr>
            <w:r>
              <w:t xml:space="preserve">Tony Morgan 07848449233 </w:t>
            </w:r>
          </w:p>
        </w:tc>
      </w:tr>
      <w:tr w:rsidR="000650AC" w14:paraId="4E76363A" w14:textId="77777777" w:rsidTr="00003E0F">
        <w:tc>
          <w:tcPr>
            <w:tcW w:w="4765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E869C0" w14:textId="77777777" w:rsidR="004F0F0B" w:rsidRPr="00003E0F" w:rsidRDefault="006A1C0E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>Location of Spreading Activity</w:t>
            </w:r>
          </w:p>
          <w:p w14:paraId="0C2DD108" w14:textId="77777777" w:rsidR="004F0F0B" w:rsidRDefault="00E60CD3" w:rsidP="00003E0F">
            <w:pPr>
              <w:pStyle w:val="BodyText"/>
            </w:pPr>
            <w:r>
              <w:t>Full a</w:t>
            </w:r>
            <w:r w:rsidR="006A1C0E">
              <w:t xml:space="preserve">ddress (including full postal code and </w:t>
            </w:r>
            <w:r w:rsidR="004F0F0B">
              <w:t>12</w:t>
            </w:r>
            <w:r w:rsidR="006A1C0E">
              <w:t xml:space="preserve"> figure grid reference</w:t>
            </w:r>
            <w:r w:rsidR="0017714C">
              <w:t xml:space="preserve"> of the main address of the land to be treated</w:t>
            </w:r>
            <w:r w:rsidR="006A1C0E">
              <w:t>)</w:t>
            </w:r>
          </w:p>
        </w:tc>
        <w:tc>
          <w:tcPr>
            <w:tcW w:w="4764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B8D10F" w14:textId="77777777" w:rsidR="00003E0F" w:rsidRDefault="00CB3CF1">
            <w:pPr>
              <w:pStyle w:val="BodyText"/>
            </w:pPr>
            <w:proofErr w:type="spellStart"/>
            <w:r>
              <w:t>Noyadd</w:t>
            </w:r>
            <w:proofErr w:type="spellEnd"/>
            <w:r>
              <w:t xml:space="preserve"> Farm, </w:t>
            </w:r>
            <w:proofErr w:type="spellStart"/>
            <w:r>
              <w:t>Rhayader</w:t>
            </w:r>
            <w:proofErr w:type="spellEnd"/>
            <w:r>
              <w:t xml:space="preserve">, </w:t>
            </w:r>
            <w:proofErr w:type="gramStart"/>
            <w:r>
              <w:t>Powys,LD</w:t>
            </w:r>
            <w:proofErr w:type="gramEnd"/>
            <w:r>
              <w:t>65HL</w:t>
            </w:r>
          </w:p>
          <w:p w14:paraId="51390C48" w14:textId="77777777" w:rsidR="00CB3CF1" w:rsidRDefault="00CB3CF1">
            <w:pPr>
              <w:pStyle w:val="BodyText"/>
            </w:pPr>
          </w:p>
          <w:p w14:paraId="14990C36" w14:textId="77777777" w:rsidR="00CB3CF1" w:rsidRDefault="00CB3CF1">
            <w:pPr>
              <w:pStyle w:val="BodyText"/>
            </w:pPr>
            <w:r>
              <w:t>295746 266921</w:t>
            </w:r>
          </w:p>
        </w:tc>
      </w:tr>
      <w:tr w:rsidR="004F0F0B" w14:paraId="10749154" w14:textId="77777777" w:rsidTr="00003E0F">
        <w:tc>
          <w:tcPr>
            <w:tcW w:w="4765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0B3B45" w14:textId="77777777" w:rsidR="00003E0F" w:rsidRDefault="004F0F0B" w:rsidP="00003E0F">
            <w:pPr>
              <w:pStyle w:val="BodyText"/>
            </w:pPr>
            <w:r w:rsidRPr="00003E0F">
              <w:rPr>
                <w:b/>
              </w:rPr>
              <w:t xml:space="preserve">Any </w:t>
            </w:r>
            <w:proofErr w:type="gramStart"/>
            <w:r w:rsidRPr="00003E0F">
              <w:rPr>
                <w:b/>
              </w:rPr>
              <w:t>site specific</w:t>
            </w:r>
            <w:proofErr w:type="gramEnd"/>
            <w:r w:rsidRPr="00003E0F">
              <w:rPr>
                <w:b/>
              </w:rPr>
              <w:t xml:space="preserve"> information or hazards</w:t>
            </w:r>
            <w:r>
              <w:t xml:space="preserve"> </w:t>
            </w:r>
          </w:p>
          <w:p w14:paraId="51ED84A1" w14:textId="77777777" w:rsidR="004F0F0B" w:rsidRDefault="004F0F0B" w:rsidP="00003E0F">
            <w:pPr>
              <w:pStyle w:val="BodyText"/>
            </w:pPr>
            <w:r>
              <w:t>e.g. access, animals in vicinity etc.</w:t>
            </w:r>
          </w:p>
          <w:p w14:paraId="20060808" w14:textId="77777777" w:rsidR="0021797D" w:rsidRDefault="0021797D" w:rsidP="00003E0F">
            <w:pPr>
              <w:pStyle w:val="BodyText"/>
            </w:pPr>
          </w:p>
        </w:tc>
        <w:tc>
          <w:tcPr>
            <w:tcW w:w="4764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6ED1D5" w14:textId="77777777" w:rsidR="00003E0F" w:rsidRDefault="00CB3CF1">
            <w:pPr>
              <w:pStyle w:val="BodyText"/>
            </w:pPr>
            <w:r>
              <w:t>Animals in neighbouring</w:t>
            </w:r>
          </w:p>
        </w:tc>
      </w:tr>
      <w:tr w:rsidR="000650AC" w14:paraId="7EF956EB" w14:textId="77777777" w:rsidTr="00003E0F">
        <w:tc>
          <w:tcPr>
            <w:tcW w:w="4765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F7F8CA" w14:textId="77777777" w:rsidR="004F0F0B" w:rsidRPr="00003E0F" w:rsidRDefault="006A1C0E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Expected Start Date </w:t>
            </w:r>
          </w:p>
          <w:p w14:paraId="5E103CD7" w14:textId="77777777" w:rsidR="004F0F0B" w:rsidRDefault="003D75E9" w:rsidP="00D8408E">
            <w:pPr>
              <w:pStyle w:val="BodyText"/>
            </w:pPr>
            <w:r>
              <w:t>(</w:t>
            </w:r>
            <w:proofErr w:type="spellStart"/>
            <w:r w:rsidR="006A1C0E">
              <w:t>dd</w:t>
            </w:r>
            <w:proofErr w:type="spellEnd"/>
            <w:r w:rsidR="006A1C0E">
              <w:t>/mm/</w:t>
            </w:r>
            <w:proofErr w:type="spellStart"/>
            <w:r w:rsidR="00D8408E">
              <w:t>yy</w:t>
            </w:r>
            <w:proofErr w:type="spellEnd"/>
            <w:r>
              <w:t>)</w:t>
            </w:r>
          </w:p>
          <w:p w14:paraId="2FFAEDAE" w14:textId="77777777" w:rsidR="0021797D" w:rsidRDefault="0021797D" w:rsidP="000A61EF">
            <w:pPr>
              <w:pStyle w:val="BodyText"/>
            </w:pPr>
            <w:r>
              <w:t xml:space="preserve">This MUST be </w:t>
            </w:r>
            <w:r w:rsidR="000A61EF">
              <w:t xml:space="preserve">at least </w:t>
            </w:r>
            <w:r>
              <w:t>two working days after notification</w:t>
            </w:r>
            <w:r w:rsidR="000A61EF">
              <w:t>.</w:t>
            </w:r>
          </w:p>
        </w:tc>
        <w:tc>
          <w:tcPr>
            <w:tcW w:w="4764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7D036D" w14:textId="77777777" w:rsidR="00003E0F" w:rsidRDefault="00CB3CF1">
            <w:pPr>
              <w:pStyle w:val="BodyText"/>
            </w:pPr>
            <w:r>
              <w:t>21/05/19</w:t>
            </w:r>
          </w:p>
        </w:tc>
      </w:tr>
      <w:tr w:rsidR="004F0F0B" w14:paraId="46ACB9E7" w14:textId="77777777" w:rsidTr="00003E0F">
        <w:tc>
          <w:tcPr>
            <w:tcW w:w="4765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886BE8" w14:textId="77777777" w:rsidR="004F0F0B" w:rsidRPr="00003E0F" w:rsidRDefault="004F0F0B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Expected End Date </w:t>
            </w:r>
          </w:p>
          <w:p w14:paraId="12A08AE9" w14:textId="77777777" w:rsidR="004F0F0B" w:rsidRDefault="003D75E9" w:rsidP="00D8408E">
            <w:pPr>
              <w:pStyle w:val="BodyText"/>
            </w:pPr>
            <w:r>
              <w:t>(</w:t>
            </w:r>
            <w:proofErr w:type="spellStart"/>
            <w:r w:rsidR="004F0F0B">
              <w:t>dd</w:t>
            </w:r>
            <w:proofErr w:type="spellEnd"/>
            <w:r w:rsidR="004F0F0B">
              <w:t>/mm/</w:t>
            </w:r>
            <w:proofErr w:type="spellStart"/>
            <w:r w:rsidR="004F0F0B">
              <w:t>y</w:t>
            </w:r>
            <w:r w:rsidR="00D8408E">
              <w:t>y</w:t>
            </w:r>
            <w:proofErr w:type="spellEnd"/>
            <w:r>
              <w:t>)</w:t>
            </w:r>
          </w:p>
          <w:p w14:paraId="33FDC823" w14:textId="77777777" w:rsidR="0021797D" w:rsidRDefault="0021797D" w:rsidP="00D8408E">
            <w:pPr>
              <w:pStyle w:val="BodyText"/>
            </w:pPr>
            <w:r>
              <w:t xml:space="preserve">This MUST be provided in date form. </w:t>
            </w:r>
          </w:p>
          <w:p w14:paraId="29F3C919" w14:textId="77777777" w:rsidR="0021797D" w:rsidRDefault="0021797D" w:rsidP="00D8408E">
            <w:pPr>
              <w:pStyle w:val="BodyText"/>
            </w:pPr>
          </w:p>
        </w:tc>
        <w:tc>
          <w:tcPr>
            <w:tcW w:w="4764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768A85" w14:textId="77777777" w:rsidR="00003E0F" w:rsidRDefault="00CB3CF1">
            <w:pPr>
              <w:pStyle w:val="BodyText"/>
            </w:pPr>
            <w:r>
              <w:t>Expected to continue for several weeks</w:t>
            </w:r>
          </w:p>
        </w:tc>
      </w:tr>
      <w:tr w:rsidR="00864293" w14:paraId="617B4BDF" w14:textId="77777777" w:rsidTr="00003E0F">
        <w:tc>
          <w:tcPr>
            <w:tcW w:w="4765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64A57D" w14:textId="77777777" w:rsidR="00864293" w:rsidRDefault="00864293" w:rsidP="00003E0F">
            <w:pPr>
              <w:pStyle w:val="BodyText"/>
            </w:pPr>
          </w:p>
        </w:tc>
        <w:tc>
          <w:tcPr>
            <w:tcW w:w="4764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2D8CB2" w14:textId="77777777" w:rsidR="00864293" w:rsidRDefault="00864293">
            <w:pPr>
              <w:pStyle w:val="BodyText"/>
            </w:pPr>
          </w:p>
        </w:tc>
      </w:tr>
      <w:tr w:rsidR="00864293" w14:paraId="04F7F4C4" w14:textId="77777777" w:rsidTr="00003E0F">
        <w:tc>
          <w:tcPr>
            <w:tcW w:w="4765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1AA797" w14:textId="77777777" w:rsidR="00864293" w:rsidRDefault="00864293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>Name and signature of person submitting the notification</w:t>
            </w:r>
          </w:p>
          <w:p w14:paraId="639C362D" w14:textId="77777777" w:rsidR="0021797D" w:rsidRDefault="0021797D" w:rsidP="00003E0F">
            <w:pPr>
              <w:pStyle w:val="BodyText"/>
              <w:rPr>
                <w:b/>
              </w:rPr>
            </w:pPr>
          </w:p>
          <w:p w14:paraId="7AD752E2" w14:textId="77777777" w:rsidR="0021797D" w:rsidRPr="00003E0F" w:rsidRDefault="0021797D" w:rsidP="00003E0F">
            <w:pPr>
              <w:pStyle w:val="BodyText"/>
              <w:rPr>
                <w:b/>
              </w:rPr>
            </w:pPr>
          </w:p>
        </w:tc>
        <w:tc>
          <w:tcPr>
            <w:tcW w:w="4764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938F94" w14:textId="77777777" w:rsidR="00003E0F" w:rsidRDefault="00CB3CF1">
            <w:pPr>
              <w:pStyle w:val="BodyText"/>
            </w:pPr>
            <w:r>
              <w:t>Richard Evans</w:t>
            </w:r>
          </w:p>
        </w:tc>
      </w:tr>
      <w:tr w:rsidR="00864293" w14:paraId="59DFC534" w14:textId="77777777" w:rsidTr="00003E0F">
        <w:tc>
          <w:tcPr>
            <w:tcW w:w="4765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75A812" w14:textId="77777777" w:rsidR="00003E0F" w:rsidRPr="00003E0F" w:rsidRDefault="00864293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Date </w:t>
            </w:r>
            <w:r w:rsidR="0021797D">
              <w:rPr>
                <w:b/>
              </w:rPr>
              <w:t>of Notification</w:t>
            </w:r>
          </w:p>
          <w:p w14:paraId="37BD7C1A" w14:textId="77777777" w:rsidR="00864293" w:rsidRDefault="00864293" w:rsidP="00D8408E">
            <w:pPr>
              <w:pStyle w:val="BodyText"/>
            </w:pPr>
            <w:r>
              <w:t>(</w:t>
            </w:r>
            <w:proofErr w:type="spellStart"/>
            <w:r>
              <w:t>dd</w:t>
            </w:r>
            <w:proofErr w:type="spellEnd"/>
            <w:r>
              <w:t>/mm/</w:t>
            </w:r>
            <w:proofErr w:type="spellStart"/>
            <w:r>
              <w:t>yy</w:t>
            </w:r>
            <w:proofErr w:type="spellEnd"/>
            <w:r>
              <w:t xml:space="preserve">) </w:t>
            </w:r>
          </w:p>
          <w:p w14:paraId="7B4EC8CF" w14:textId="77777777" w:rsidR="0021797D" w:rsidRDefault="0021797D" w:rsidP="00D8408E">
            <w:pPr>
              <w:pStyle w:val="BodyText"/>
            </w:pPr>
          </w:p>
          <w:p w14:paraId="187AA576" w14:textId="77777777" w:rsidR="0021797D" w:rsidRDefault="0021797D" w:rsidP="00D8408E">
            <w:pPr>
              <w:pStyle w:val="BodyText"/>
            </w:pPr>
          </w:p>
        </w:tc>
        <w:tc>
          <w:tcPr>
            <w:tcW w:w="4764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2A67E0" w14:textId="77777777" w:rsidR="00864293" w:rsidRDefault="00CB3CF1">
            <w:pPr>
              <w:pStyle w:val="BodyText"/>
            </w:pPr>
            <w:r>
              <w:t>17/05/19</w:t>
            </w:r>
          </w:p>
        </w:tc>
      </w:tr>
    </w:tbl>
    <w:p w14:paraId="789D4B02" w14:textId="77777777" w:rsidR="000650AC" w:rsidRDefault="000650AC" w:rsidP="0021797D"/>
    <w:sectPr w:rsidR="000650AC">
      <w:headerReference w:type="default" r:id="rId13"/>
      <w:footerReference w:type="default" r:id="rId14"/>
      <w:headerReference w:type="first" r:id="rId15"/>
      <w:footerReference w:type="first" r:id="rId16"/>
      <w:pgSz w:w="11920" w:h="16840"/>
      <w:pgMar w:top="1701" w:right="1134" w:bottom="1134" w:left="1134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280E0F6" w14:textId="77777777" w:rsidR="00A91841" w:rsidRDefault="00A91841">
      <w:r>
        <w:separator/>
      </w:r>
    </w:p>
  </w:endnote>
  <w:endnote w:type="continuationSeparator" w:id="0">
    <w:p w14:paraId="691AA6B8" w14:textId="77777777" w:rsidR="00A91841" w:rsidRDefault="00A918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4151EA" w14:textId="77777777" w:rsidR="00571009" w:rsidRDefault="006A1C0E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85A9E37" wp14:editId="777499EA">
              <wp:simplePos x="0" y="0"/>
              <wp:positionH relativeFrom="page">
                <wp:posOffset>3712207</wp:posOffset>
              </wp:positionH>
              <wp:positionV relativeFrom="page">
                <wp:posOffset>10246994</wp:posOffset>
              </wp:positionV>
              <wp:extent cx="3260722" cy="217800"/>
              <wp:effectExtent l="0" t="0" r="0" b="0"/>
              <wp:wrapNone/>
              <wp:docPr id="1" name="Text Box 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17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217C4ABC" w14:textId="77777777" w:rsidR="00571009" w:rsidRDefault="006A1C0E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PAGE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B5375B">
                            <w:rPr>
                              <w:noProof/>
                              <w:color w:val="0091A5"/>
                            </w:rPr>
                            <w:t>2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NUMPAGES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B5375B">
                            <w:rPr>
                              <w:noProof/>
                              <w:color w:val="0091A5"/>
                            </w:rPr>
                            <w:t>2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85A9E37" id="_x0000_t202" coordsize="21600,21600" o:spt="202" path="m,l,21600r21600,l21600,xe">
              <v:stroke joinstyle="miter"/>
              <v:path gradientshapeok="t" o:connecttype="rect"/>
            </v:shapetype>
            <v:shape id="Text Box 27" o:spid="_x0000_s1026" type="#_x0000_t202" style="position:absolute;left:0;text-align:left;margin-left:292.3pt;margin-top:806.85pt;width:256.75pt;height:17.15pt;z-index:2516613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" stroked="f">
              <v:textbox inset="0,0">
                <w:txbxContent>
                  <w:p w14:paraId="217C4ABC" w14:textId="77777777" w:rsidR="00571009" w:rsidRDefault="006A1C0E">
                    <w:pPr>
                      <w:jc w:val="right"/>
                    </w:pPr>
                    <w:r>
                      <w:t xml:space="preserve">Page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PAGE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B5375B">
                      <w:rPr>
                        <w:noProof/>
                        <w:color w:val="0091A5"/>
                      </w:rPr>
                      <w:t>2</w:t>
                    </w:r>
                    <w:r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NUMPAGES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B5375B">
                      <w:rPr>
                        <w:noProof/>
                        <w:color w:val="0091A5"/>
                      </w:rPr>
                      <w:t>2</w:t>
                    </w:r>
                    <w:r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F41A277" wp14:editId="24027DD5">
              <wp:simplePos x="0" y="0"/>
              <wp:positionH relativeFrom="page">
                <wp:posOffset>720090</wp:posOffset>
              </wp:positionH>
              <wp:positionV relativeFrom="paragraph">
                <wp:posOffset>-38103</wp:posOffset>
              </wp:positionV>
              <wp:extent cx="5181603" cy="260988"/>
              <wp:effectExtent l="0" t="0" r="0" b="5712"/>
              <wp:wrapNone/>
              <wp:docPr id="2" name="Text Box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1603" cy="260988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51212EE3" w14:textId="77777777" w:rsidR="00571009" w:rsidRDefault="00A91841">
                          <w:fldSimple w:instr=" AUTHOR ">
                            <w:r w:rsidR="006A1C0E">
                              <w:t>Tate, Julie</w:t>
                            </w:r>
                          </w:fldSimple>
                          <w:r w:rsidR="006A1C0E">
                            <w:t xml:space="preserve">, </w:t>
                          </w:r>
                          <w:r w:rsidR="006A1C0E">
                            <w:fldChar w:fldCharType="begin"/>
                          </w:r>
                          <w:r w:rsidR="006A1C0E">
                            <w:instrText xml:space="preserve"> DATE \@ "dd'/'MM'/'yyyy" </w:instrText>
                          </w:r>
                          <w:r w:rsidR="006A1C0E">
                            <w:fldChar w:fldCharType="separate"/>
                          </w:r>
                          <w:r w:rsidR="006354FB">
                            <w:rPr>
                              <w:noProof/>
                            </w:rPr>
                            <w:t>20/05/2019</w:t>
                          </w:r>
                          <w:r w:rsidR="006A1C0E">
                            <w:fldChar w:fldCharType="end"/>
                          </w:r>
                        </w:p>
                      </w:txbxContent>
                    </wps:txbx>
                    <wps:bodyPr vert="horz" wrap="square" lIns="0" tIns="4572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F41A277" id="Text Box 10" o:spid="_x0000_s1027" type="#_x0000_t202" style="position:absolute;left:0;text-align:left;margin-left:56.7pt;margin-top:-3pt;width:408pt;height:20.5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" stroked="f">
              <v:textbox inset="0">
                <w:txbxContent>
                  <w:p w14:paraId="51212EE3" w14:textId="77777777" w:rsidR="00571009" w:rsidRDefault="00A91841">
                    <w:fldSimple w:instr=" AUTHOR ">
                      <w:r w:rsidR="006A1C0E">
                        <w:t>Tate, Julie</w:t>
                      </w:r>
                    </w:fldSimple>
                    <w:r w:rsidR="006A1C0E">
                      <w:t xml:space="preserve">, </w:t>
                    </w:r>
                    <w:r w:rsidR="006A1C0E">
                      <w:fldChar w:fldCharType="begin"/>
                    </w:r>
                    <w:r w:rsidR="006A1C0E">
                      <w:instrText xml:space="preserve"> DATE \@ "dd'/'MM'/'yyyy" </w:instrText>
                    </w:r>
                    <w:r w:rsidR="006A1C0E">
                      <w:fldChar w:fldCharType="separate"/>
                    </w:r>
                    <w:r w:rsidR="006354FB">
                      <w:rPr>
                        <w:noProof/>
                      </w:rPr>
                      <w:t>20/05/2019</w:t>
                    </w:r>
                    <w:r w:rsidR="006A1C0E">
                      <w:fldChar w:fldCharType="end"/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EA21C9D" wp14:editId="7C306A67">
              <wp:simplePos x="0" y="0"/>
              <wp:positionH relativeFrom="page">
                <wp:posOffset>720090</wp:posOffset>
              </wp:positionH>
              <wp:positionV relativeFrom="paragraph">
                <wp:posOffset>184781</wp:posOffset>
              </wp:positionV>
              <wp:extent cx="3260722" cy="217800"/>
              <wp:effectExtent l="0" t="0" r="0" b="0"/>
              <wp:wrapNone/>
              <wp:docPr id="3" name="Text Box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17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77FE9900" w14:textId="77777777" w:rsidR="00571009" w:rsidRDefault="006A1C0E">
                          <w:r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EA21C9D" id="Text Box 11" o:spid="_x0000_s1028" type="#_x0000_t202" style="position:absolute;left:0;text-align:left;margin-left:56.7pt;margin-top:14.55pt;width:256.75pt;height:17.1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" stroked="f">
              <v:textbox inset="0,0">
                <w:txbxContent>
                  <w:p w14:paraId="77FE9900" w14:textId="77777777" w:rsidR="00571009" w:rsidRDefault="006A1C0E">
                    <w:r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677DA0" w14:textId="77777777" w:rsidR="00571009" w:rsidRDefault="006A1C0E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0CDB47D3" wp14:editId="535F31CF">
              <wp:simplePos x="0" y="0"/>
              <wp:positionH relativeFrom="page">
                <wp:posOffset>3711577</wp:posOffset>
              </wp:positionH>
              <wp:positionV relativeFrom="paragraph">
                <wp:posOffset>184781</wp:posOffset>
              </wp:positionV>
              <wp:extent cx="3260722" cy="217800"/>
              <wp:effectExtent l="0" t="0" r="0" b="0"/>
              <wp:wrapNone/>
              <wp:docPr id="6" name="Text Box 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17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2F64234D" w14:textId="77777777" w:rsidR="00571009" w:rsidRDefault="006A1C0E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PAGE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17714C">
                            <w:rPr>
                              <w:noProof/>
                              <w:color w:val="0091A5"/>
                            </w:rPr>
                            <w:t>1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NUMPAGES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17714C">
                            <w:rPr>
                              <w:noProof/>
                              <w:color w:val="0091A5"/>
                            </w:rPr>
                            <w:t>1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CDB47D3" id="_x0000_t202" coordsize="21600,21600" o:spt="202" path="m,l,21600r21600,l21600,xe">
              <v:stroke joinstyle="miter"/>
              <v:path gradientshapeok="t" o:connecttype="rect"/>
            </v:shapetype>
            <v:shape id="Text Box 26" o:spid="_x0000_s1029" type="#_x0000_t202" style="position:absolute;left:0;text-align:left;margin-left:292.25pt;margin-top:14.55pt;width:256.75pt;height:17.15pt;z-index:2516684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" stroked="f">
              <v:textbox inset="0,0">
                <w:txbxContent>
                  <w:p w14:paraId="2F64234D" w14:textId="77777777" w:rsidR="00571009" w:rsidRDefault="006A1C0E">
                    <w:pPr>
                      <w:jc w:val="right"/>
                    </w:pPr>
                    <w:r>
                      <w:t xml:space="preserve">Page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PAGE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17714C">
                      <w:rPr>
                        <w:noProof/>
                        <w:color w:val="0091A5"/>
                      </w:rPr>
                      <w:t>1</w:t>
                    </w:r>
                    <w:r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NUMPAGES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17714C">
                      <w:rPr>
                        <w:noProof/>
                        <w:color w:val="0091A5"/>
                      </w:rPr>
                      <w:t>1</w:t>
                    </w:r>
                    <w:r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0606A8F8" wp14:editId="488CF29B">
              <wp:simplePos x="0" y="0"/>
              <wp:positionH relativeFrom="page">
                <wp:posOffset>720090</wp:posOffset>
              </wp:positionH>
              <wp:positionV relativeFrom="page">
                <wp:posOffset>10023479</wp:posOffset>
              </wp:positionV>
              <wp:extent cx="5181603" cy="260988"/>
              <wp:effectExtent l="0" t="0" r="0" b="5712"/>
              <wp:wrapNone/>
              <wp:docPr id="7" name="Text Box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1603" cy="260988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514A7994" w14:textId="77777777" w:rsidR="00571009" w:rsidRDefault="006354FB"/>
                      </w:txbxContent>
                    </wps:txbx>
                    <wps:bodyPr vert="horz" wrap="square" lIns="0" tIns="4572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606A8F8" id="Text Box 13" o:spid="_x0000_s1030" type="#_x0000_t202" style="position:absolute;left:0;text-align:left;margin-left:56.7pt;margin-top:789.25pt;width:408pt;height:20.55pt;z-index:2516664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" stroked="f">
              <v:textbox inset="0">
                <w:txbxContent>
                  <w:p w14:paraId="514A7994" w14:textId="77777777" w:rsidR="00571009" w:rsidRDefault="006354FB"/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62440D35" wp14:editId="67BB8F7B">
              <wp:simplePos x="0" y="0"/>
              <wp:positionH relativeFrom="page">
                <wp:posOffset>720090</wp:posOffset>
              </wp:positionH>
              <wp:positionV relativeFrom="page">
                <wp:posOffset>10246994</wp:posOffset>
              </wp:positionV>
              <wp:extent cx="3260722" cy="242572"/>
              <wp:effectExtent l="0" t="0" r="0" b="5078"/>
              <wp:wrapNone/>
              <wp:docPr id="8" name="Text Box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42572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430E3171" w14:textId="77777777" w:rsidR="00571009" w:rsidRDefault="006A1C0E">
                          <w:r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2440D35" id="Text Box 14" o:spid="_x0000_s1031" type="#_x0000_t202" style="position:absolute;left:0;text-align:left;margin-left:56.7pt;margin-top:806.85pt;width:256.75pt;height:19.1pt;z-index:25166745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" stroked="f">
              <v:textbox inset="0,0">
                <w:txbxContent>
                  <w:p w14:paraId="430E3171" w14:textId="77777777" w:rsidR="00571009" w:rsidRDefault="006A1C0E">
                    <w:r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55373E0" w14:textId="77777777" w:rsidR="00A91841" w:rsidRDefault="00A91841">
      <w:r>
        <w:separator/>
      </w:r>
    </w:p>
  </w:footnote>
  <w:footnote w:type="continuationSeparator" w:id="0">
    <w:p w14:paraId="39091995" w14:textId="77777777" w:rsidR="00A91841" w:rsidRDefault="00A918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07C9DA" w14:textId="77777777" w:rsidR="00571009" w:rsidRDefault="006354FB">
    <w:pPr>
      <w:pStyle w:val="Header"/>
    </w:pPr>
  </w:p>
  <w:p w14:paraId="50D75EE0" w14:textId="77777777" w:rsidR="00571009" w:rsidRDefault="006354F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6190" w:type="dxa"/>
      <w:jc w:val="right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6190"/>
    </w:tblGrid>
    <w:tr w:rsidR="00571009" w14:paraId="21961AFE" w14:textId="77777777" w:rsidTr="00514508">
      <w:trPr>
        <w:trHeight w:val="1943"/>
        <w:jc w:val="right"/>
      </w:trPr>
      <w:tc>
        <w:tcPr>
          <w:tcW w:w="6190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</w:tcPr>
        <w:p w14:paraId="0C93EA74" w14:textId="77777777" w:rsidR="00571009" w:rsidRDefault="006A1C0E">
          <w:pPr>
            <w:jc w:val="right"/>
            <w:rPr>
              <w:color w:val="0091A5"/>
              <w:sz w:val="56"/>
              <w:szCs w:val="56"/>
            </w:rPr>
          </w:pPr>
          <w:r>
            <w:rPr>
              <w:color w:val="0091A5"/>
              <w:sz w:val="56"/>
              <w:szCs w:val="56"/>
            </w:rPr>
            <w:t>Notification to spread waste – SR2010No4, 5 and 6</w:t>
          </w:r>
        </w:p>
      </w:tc>
    </w:tr>
  </w:tbl>
  <w:p w14:paraId="16963441" w14:textId="77777777" w:rsidR="00571009" w:rsidRDefault="006354FB">
    <w:pPr>
      <w:pStyle w:val="Header"/>
    </w:pPr>
  </w:p>
  <w:p w14:paraId="1B5F5B03" w14:textId="77777777" w:rsidR="00571009" w:rsidRDefault="006354FB">
    <w:pPr>
      <w:pStyle w:val="Header"/>
    </w:pPr>
  </w:p>
  <w:p w14:paraId="34333AD0" w14:textId="77777777" w:rsidR="00571009" w:rsidRDefault="006354FB">
    <w:pPr>
      <w:pStyle w:val="Header"/>
    </w:pPr>
  </w:p>
  <w:p w14:paraId="2C64044C" w14:textId="77777777" w:rsidR="00571009" w:rsidRDefault="006A1C0E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4384" behindDoc="1" locked="0" layoutInCell="1" allowOverlap="1" wp14:anchorId="686EFA89" wp14:editId="048E4333">
          <wp:simplePos x="0" y="0"/>
          <wp:positionH relativeFrom="page">
            <wp:posOffset>720090</wp:posOffset>
          </wp:positionH>
          <wp:positionV relativeFrom="page">
            <wp:posOffset>900427</wp:posOffset>
          </wp:positionV>
          <wp:extent cx="1800225" cy="1238253"/>
          <wp:effectExtent l="0" t="0" r="9525" b="0"/>
          <wp:wrapNone/>
          <wp:docPr id="4" name="Picture 10" descr="coloured logog jpeg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00225" cy="123825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63360" behindDoc="1" locked="0" layoutInCell="1" allowOverlap="1" wp14:anchorId="60B49E71" wp14:editId="0C2F479F">
          <wp:simplePos x="0" y="0"/>
          <wp:positionH relativeFrom="page">
            <wp:posOffset>720090</wp:posOffset>
          </wp:positionH>
          <wp:positionV relativeFrom="page">
            <wp:posOffset>900427</wp:posOffset>
          </wp:positionV>
          <wp:extent cx="1800225" cy="1238253"/>
          <wp:effectExtent l="0" t="0" r="9525" b="0"/>
          <wp:wrapNone/>
          <wp:docPr id="5" name="Picture 10" descr="coloured logog jpeg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00225" cy="123825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A67D1A"/>
    <w:multiLevelType w:val="multilevel"/>
    <w:tmpl w:val="4014AFC4"/>
    <w:styleLink w:val="LFO13"/>
    <w:lvl w:ilvl="0">
      <w:start w:val="1"/>
      <w:numFmt w:val="decimal"/>
      <w:pStyle w:val="Numbering"/>
      <w:lvlText w:val="%1."/>
      <w:lvlJc w:val="left"/>
      <w:pPr>
        <w:ind w:left="454" w:hanging="454"/>
      </w:pPr>
    </w:lvl>
    <w:lvl w:ilvl="1">
      <w:start w:val="1"/>
      <w:numFmt w:val="decimal"/>
      <w:lvlText w:val="%1.%2."/>
      <w:lvlJc w:val="left"/>
      <w:pPr>
        <w:ind w:left="1134" w:hanging="680"/>
      </w:pPr>
    </w:lvl>
    <w:lvl w:ilvl="2">
      <w:start w:val="1"/>
      <w:numFmt w:val="decimal"/>
      <w:lvlText w:val="%1.%2.%3."/>
      <w:lvlJc w:val="left"/>
      <w:pPr>
        <w:ind w:left="1985" w:hanging="851"/>
      </w:pPr>
    </w:lvl>
    <w:lvl w:ilvl="3">
      <w:start w:val="1"/>
      <w:numFmt w:val="decimal"/>
      <w:lvlText w:val="%1.%2.%3.%4."/>
      <w:lvlJc w:val="left"/>
      <w:pPr>
        <w:ind w:left="2835" w:hanging="850"/>
      </w:pPr>
    </w:lvl>
    <w:lvl w:ilvl="4">
      <w:start w:val="1"/>
      <w:numFmt w:val="decimal"/>
      <w:lvlText w:val="%1.%2.%3.%4.%5."/>
      <w:lvlJc w:val="left"/>
      <w:pPr>
        <w:ind w:left="2835" w:hanging="850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34BE2075"/>
    <w:multiLevelType w:val="multilevel"/>
    <w:tmpl w:val="D3AE7A74"/>
    <w:styleLink w:val="LFO12"/>
    <w:lvl w:ilvl="0">
      <w:numFmt w:val="bullet"/>
      <w:pStyle w:val="Bullets"/>
      <w:lvlText w:val=""/>
      <w:lvlJc w:val="left"/>
      <w:pPr>
        <w:ind w:left="284" w:hanging="284"/>
      </w:pPr>
      <w:rPr>
        <w:rFonts w:ascii="Symbol" w:hAnsi="Symbol"/>
        <w:color w:val="0091A5"/>
      </w:rPr>
    </w:lvl>
    <w:lvl w:ilvl="1">
      <w:numFmt w:val="bullet"/>
      <w:lvlText w:val="­"/>
      <w:lvlJc w:val="left"/>
      <w:pPr>
        <w:ind w:left="567" w:hanging="283"/>
      </w:pPr>
      <w:rPr>
        <w:rFonts w:ascii="Courier New" w:hAnsi="Courier New"/>
        <w:color w:val="3C3C41"/>
      </w:rPr>
    </w:lvl>
    <w:lvl w:ilvl="2">
      <w:numFmt w:val="bullet"/>
      <w:lvlText w:val=""/>
      <w:lvlJc w:val="left"/>
      <w:pPr>
        <w:ind w:left="2438" w:hanging="284"/>
      </w:pPr>
      <w:rPr>
        <w:rFonts w:ascii="Wingdings" w:hAnsi="Wingdings"/>
      </w:rPr>
    </w:lvl>
    <w:lvl w:ilvl="3">
      <w:numFmt w:val="bullet"/>
      <w:lvlText w:val=""/>
      <w:lvlJc w:val="left"/>
      <w:pPr>
        <w:ind w:left="3515" w:hanging="284"/>
      </w:pPr>
      <w:rPr>
        <w:rFonts w:ascii="Symbol" w:hAnsi="Symbol"/>
      </w:rPr>
    </w:lvl>
    <w:lvl w:ilvl="4">
      <w:numFmt w:val="bullet"/>
      <w:lvlText w:val="o"/>
      <w:lvlJc w:val="left"/>
      <w:pPr>
        <w:ind w:left="4592" w:hanging="284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669" w:hanging="284"/>
      </w:pPr>
      <w:rPr>
        <w:rFonts w:ascii="Wingdings" w:hAnsi="Wingdings"/>
      </w:rPr>
    </w:lvl>
    <w:lvl w:ilvl="6">
      <w:numFmt w:val="bullet"/>
      <w:lvlText w:val=""/>
      <w:lvlJc w:val="left"/>
      <w:pPr>
        <w:ind w:left="6746" w:hanging="284"/>
      </w:pPr>
      <w:rPr>
        <w:rFonts w:ascii="Symbol" w:hAnsi="Symbol"/>
      </w:rPr>
    </w:lvl>
    <w:lvl w:ilvl="7">
      <w:numFmt w:val="bullet"/>
      <w:lvlText w:val="o"/>
      <w:lvlJc w:val="left"/>
      <w:pPr>
        <w:ind w:left="7823" w:hanging="284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8900" w:hanging="284"/>
      </w:pPr>
      <w:rPr>
        <w:rFonts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autoHyphenation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50AC"/>
    <w:rsid w:val="00003E0F"/>
    <w:rsid w:val="000650AC"/>
    <w:rsid w:val="000A61EF"/>
    <w:rsid w:val="000C2289"/>
    <w:rsid w:val="0017714C"/>
    <w:rsid w:val="0021797D"/>
    <w:rsid w:val="003D75E9"/>
    <w:rsid w:val="004F0F0B"/>
    <w:rsid w:val="00514508"/>
    <w:rsid w:val="006354FB"/>
    <w:rsid w:val="006A1C0E"/>
    <w:rsid w:val="006F7776"/>
    <w:rsid w:val="00864293"/>
    <w:rsid w:val="009A3638"/>
    <w:rsid w:val="00A63C73"/>
    <w:rsid w:val="00A87579"/>
    <w:rsid w:val="00A91841"/>
    <w:rsid w:val="00B5375B"/>
    <w:rsid w:val="00BD2E7F"/>
    <w:rsid w:val="00CB3CF1"/>
    <w:rsid w:val="00D8408E"/>
    <w:rsid w:val="00E60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359869F"/>
  <w15:docId w15:val="{04461946-966A-4BEE-9855-2D020288C9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Times New Roman" w:hAnsi="Arial" w:cs="Times New Roman"/>
        <w:lang w:val="en-GB" w:eastAsia="en-GB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pPr>
      <w:suppressAutoHyphens/>
    </w:pPr>
    <w:rPr>
      <w:color w:val="000000"/>
      <w:sz w:val="24"/>
      <w:szCs w:val="24"/>
      <w:lang w:eastAsia="en-US"/>
    </w:rPr>
  </w:style>
  <w:style w:type="paragraph" w:styleId="Heading1">
    <w:name w:val="heading 1"/>
    <w:basedOn w:val="Normal"/>
    <w:next w:val="BodyText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basedOn w:val="DefaultParagraphFont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customStyle="1" w:styleId="Bullets">
    <w:name w:val="Bullets"/>
    <w:basedOn w:val="Normal"/>
    <w:pPr>
      <w:numPr>
        <w:numId w:val="1"/>
      </w:numPr>
    </w:pPr>
  </w:style>
  <w:style w:type="paragraph" w:styleId="BodyText">
    <w:name w:val="Body Text"/>
    <w:basedOn w:val="Normal"/>
  </w:style>
  <w:style w:type="character" w:customStyle="1" w:styleId="BodyTextChar">
    <w:name w:val="Body Text Char"/>
    <w:basedOn w:val="DefaultParagraphFont"/>
    <w:rPr>
      <w:rFonts w:ascii="Arial" w:hAnsi="Arial"/>
      <w:color w:val="000000"/>
      <w:sz w:val="24"/>
      <w:szCs w:val="24"/>
      <w:lang w:val="en-GB" w:eastAsia="en-US" w:bidi="ar-SA"/>
    </w:rPr>
  </w:style>
  <w:style w:type="character" w:styleId="Hyperlink">
    <w:name w:val="Hyperlink"/>
    <w:basedOn w:val="DefaultParagraphFont"/>
    <w:rPr>
      <w:color w:val="2D962D"/>
      <w:u w:val="single"/>
    </w:rPr>
  </w:style>
  <w:style w:type="paragraph" w:customStyle="1" w:styleId="Numbering">
    <w:name w:val="Numbering"/>
    <w:basedOn w:val="Normal"/>
    <w:pPr>
      <w:numPr>
        <w:numId w:val="2"/>
      </w:numPr>
    </w:pPr>
  </w:style>
  <w:style w:type="character" w:styleId="CommentReference">
    <w:name w:val="annotation reference"/>
    <w:basedOn w:val="DefaultParagraphFont"/>
    <w:uiPriority w:val="99"/>
    <w:semiHidden/>
    <w:unhideWhenUsed/>
    <w:rsid w:val="004F0F0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F0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F0B"/>
    <w:rPr>
      <w:color w:val="00000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F0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F0B"/>
    <w:rPr>
      <w:b/>
      <w:bCs/>
      <w:color w:val="000000"/>
      <w:lang w:eastAsia="en-US"/>
    </w:rPr>
  </w:style>
  <w:style w:type="numbering" w:customStyle="1" w:styleId="LFO12">
    <w:name w:val="LFO12"/>
    <w:basedOn w:val="NoList"/>
    <w:pPr>
      <w:numPr>
        <w:numId w:val="1"/>
      </w:numPr>
    </w:pPr>
  </w:style>
  <w:style w:type="numbering" w:customStyle="1" w:styleId="LFO13">
    <w:name w:val="LFO13"/>
    <w:basedOn w:val="NoList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icc@cyfoethnaturiolcymru.gov.uk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ulie.tate\AppData\Local\Microsoft\Windows\Temporary%20Internet%20Files\Content.Outlook\GS8L2Q7A\Pre-Notification%20Form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 xsi:nil="true"/>
    <Internal_x002f_External xmlns="859f7ad6-93f6-4205-b62b-a17f28acbbac">Incoming document</Internal_x002f_External>
    <Post_x0020_code xmlns="859f7ad6-93f6-4205-b62b-a17f28acbbac" xsi:nil="true"/>
    <Document_x0020_Type xmlns="859f7ad6-93f6-4205-b62b-a17f28acbbac">Form/Proforma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 xsi:nil="true"/>
    <Process_x0020_Type xmlns="859f7ad6-93f6-4205-b62b-a17f28acbbac"/>
    <License_x002f_Activity_x0020_Type xmlns="859f7ad6-93f6-4205-b62b-a17f28acbbac">2. EPR Mobile Deployments</License_x002f_Activity_x0020_Type>
    <Surrendered_x002f_Expired xmlns="859f7ad6-93f6-4205-b62b-a17f28acbbac" xsi:nil="true"/>
    <Document_x0020_Date xmlns="859f7ad6-93f6-4205-b62b-a17f28acbbac">2019-05-16T23:00:00+00:00</Document_x0020_Date>
    <Facility_x0020_Address xmlns="859f7ad6-93f6-4205-b62b-a17f28acbbac">Mobile Plant</Facility_x0020_Address>
    <Environment_x0020_Sub_x0020_Folder xmlns="859f7ad6-93f6-4205-b62b-a17f28acbbac">Licence supervision</Environment_x0020_Sub_x0020_Folder>
    <Customer_x0020_Name xmlns="859f7ad6-93f6-4205-b62b-a17f28acbbac">ByProduct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FCA2C545C6A22849993E25A243B8866F" ma:contentTypeVersion="383" ma:contentTypeDescription="Permitting &amp; Compliance Word Document" ma:contentTypeScope="" ma:versionID="e5a593f14fead478e45d71165f030b24">
  <xsd:schema xmlns:xsd="http://www.w3.org/2001/XMLSchema" xmlns:xs="http://www.w3.org/2001/XMLSchema" xmlns:p="http://schemas.microsoft.com/office/2006/metadata/properties" xmlns:ns2="859f7ad6-93f6-4205-b62b-a17f28acbbac" xmlns:ns4="dfa7b5af-bd1f-4e1a-a117-ad96be72b59f" xmlns:ns5="6e121689-de5b-41b9-a751-bfeda7fa2b07" targetNamespace="http://schemas.microsoft.com/office/2006/metadata/properties" ma:root="true" ma:fieldsID="8513cbaf453f071c217ab47b4156bb9d" ns2:_="" ns4:_="" ns5:_="">
    <xsd:import namespace="859f7ad6-93f6-4205-b62b-a17f28acbbac"/>
    <xsd:import namespace="dfa7b5af-bd1f-4e1a-a117-ad96be72b59f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5:LastSharedByUser" minOccurs="0"/>
                <xsd:element ref="ns5:LastSharedByTime" minOccurs="0"/>
                <xsd:element ref="ns4:MediaServiceDateTaken" minOccurs="0"/>
                <xsd:element ref="ns4:MediaServiceOCR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a7b5af-bd1f-4e1a-a117-ad96be72b59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3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7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8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937D0D83-0873-4E3B-AF44-3F534948884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C761B23-1774-401B-A7B9-E04BDC1D2006}">
  <ds:schemaRefs>
    <ds:schemaRef ds:uri="http://purl.org/dc/elements/1.1/"/>
    <ds:schemaRef ds:uri="http://schemas.microsoft.com/office/2006/metadata/properties"/>
    <ds:schemaRef ds:uri="http://purl.org/dc/terms/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9be56660-2c31-41ef-bc00-23e72f632f2a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24E740EF-7E06-4F5A-9D84-B9868A3A903E}"/>
</file>

<file path=customXml/itemProps4.xml><?xml version="1.0" encoding="utf-8"?>
<ds:datastoreItem xmlns:ds="http://schemas.openxmlformats.org/officeDocument/2006/customXml" ds:itemID="{C8CBAACA-4FD2-437F-8CA9-59D30164EA12}"/>
</file>

<file path=customXml/itemProps5.xml><?xml version="1.0" encoding="utf-8"?>
<ds:datastoreItem xmlns:ds="http://schemas.openxmlformats.org/officeDocument/2006/customXml" ds:itemID="{299AD1C1-040C-47F0-A773-81407F8C34CC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Pre-Notification Form</Template>
  <TotalTime>0</TotalTime>
  <Pages>1</Pages>
  <Words>182</Words>
  <Characters>1042</Characters>
  <Application>Microsoft Office Word</Application>
  <DocSecurity>4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Heading 1</vt:lpstr>
    </vt:vector>
  </TitlesOfParts>
  <Company/>
  <LinksUpToDate>false</LinksUpToDate>
  <CharactersWithSpaces>1222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Evans</dc:creator>
  <cp:lastModifiedBy>Park, Liz</cp:lastModifiedBy>
  <cp:revision>2</cp:revision>
  <cp:lastPrinted>2013-10-01T08:30:00Z</cp:lastPrinted>
  <dcterms:created xsi:type="dcterms:W3CDTF">2019-05-20T09:37:00Z</dcterms:created>
  <dcterms:modified xsi:type="dcterms:W3CDTF">2019-05-20T09:37:00Z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0x01010067EB80C5FE939D4A9B3D8BA62129B7F5010200FCA2C545C6A22849993E25A243B8866F</vt:lpwstr>
  </property>
  <property fmtid="{D5CDD505-2E9C-101B-9397-08002B2CF9AE}" pid="3" name="_dlc_DocIdItemGuid">
    <vt:lpwstr>5e2857f5-6223-4e58-a5de-6e097e53721e</vt:lpwstr>
  </property>
  <property fmtid="{D5CDD505-2E9C-101B-9397-08002B2CF9AE}" pid="4" name="_dlc_DocId">
    <vt:lpwstr>REGU-415-12545</vt:lpwstr>
  </property>
  <property fmtid="{D5CDD505-2E9C-101B-9397-08002B2CF9AE}" pid="5" name="_dlc_DocIdUrl">
    <vt:lpwstr>https://cyfoethnaturiolcymru.sharepoint.com/teams/Regulatory/Permitting/_layouts/15/DocIdRedir.aspx?ID=REGU-415-12545, REGU-415-12545</vt:lpwstr>
  </property>
  <property fmtid="{D5CDD505-2E9C-101B-9397-08002B2CF9AE}" pid="6" name="_docset_NoMedatataSyncRequired">
    <vt:lpwstr>False</vt:lpwstr>
  </property>
  <property fmtid="{D5CDD505-2E9C-101B-9397-08002B2CF9AE}" pid="7" name="Email BCC">
    <vt:lpwstr/>
  </property>
  <property fmtid="{D5CDD505-2E9C-101B-9397-08002B2CF9AE}" pid="8" name="From1">
    <vt:lpwstr/>
  </property>
  <property fmtid="{D5CDD505-2E9C-101B-9397-08002B2CF9AE}" pid="9" name="DocumentSetDescription">
    <vt:lpwstr/>
  </property>
  <property fmtid="{D5CDD505-2E9C-101B-9397-08002B2CF9AE}" pid="12" name="Email Recipients">
    <vt:lpwstr/>
  </property>
  <property fmtid="{D5CDD505-2E9C-101B-9397-08002B2CF9AE}" pid="13" name="CC">
    <vt:lpwstr/>
  </property>
  <property fmtid="{D5CDD505-2E9C-101B-9397-08002B2CF9AE}" pid="15" name="To">
    <vt:lpwstr/>
  </property>
  <property fmtid="{D5CDD505-2E9C-101B-9397-08002B2CF9AE}" pid="16" name="Process">
    <vt:lpwstr/>
  </property>
  <property fmtid="{D5CDD505-2E9C-101B-9397-08002B2CF9AE}" pid="17" name="Email Subject">
    <vt:lpwstr/>
  </property>
  <property fmtid="{D5CDD505-2E9C-101B-9397-08002B2CF9AE}" pid="19" name="Email CC">
    <vt:lpwstr/>
  </property>
  <property fmtid="{D5CDD505-2E9C-101B-9397-08002B2CF9AE}" pid="20" name="URL">
    <vt:lpwstr/>
  </property>
  <property fmtid="{D5CDD505-2E9C-101B-9397-08002B2CF9AE}" pid="21" name="Case Reference">
    <vt:lpwstr/>
  </property>
  <property fmtid="{D5CDD505-2E9C-101B-9397-08002B2CF9AE}" pid="23" name="Email Sender">
    <vt:lpwstr/>
  </property>
  <property fmtid="{D5CDD505-2E9C-101B-9397-08002B2CF9AE}" pid="24" name="BCC">
    <vt:lpwstr/>
  </property>
</Properties>
</file>