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AFA04" w14:textId="77777777" w:rsidR="0023182B" w:rsidRPr="00737CC8" w:rsidRDefault="006D6F79" w:rsidP="00D77C8C">
      <w:pPr>
        <w:pStyle w:val="StyleHeading5BlockLabelArial"/>
        <w:spacing w:before="60" w:after="60" w:line="270" w:lineRule="exact"/>
        <w:rPr>
          <w:color w:val="auto"/>
        </w:rPr>
      </w:pPr>
      <w:r w:rsidRPr="00737CC8">
        <w:rPr>
          <w:color w:val="auto"/>
        </w:rPr>
        <w:t xml:space="preserve">Duly Made checklist – new </w:t>
      </w:r>
      <w:r w:rsidR="00787DC5" w:rsidRPr="00737CC8">
        <w:rPr>
          <w:color w:val="auto"/>
        </w:rPr>
        <w:t>standard rule</w:t>
      </w:r>
      <w:r w:rsidR="00D60C5E" w:rsidRPr="00737CC8">
        <w:rPr>
          <w:color w:val="auto"/>
        </w:rPr>
        <w:t xml:space="preserve"> waste </w:t>
      </w:r>
      <w:r w:rsidR="00480AC9" w:rsidRPr="00737CC8">
        <w:rPr>
          <w:color w:val="auto"/>
        </w:rPr>
        <w:t>activities</w:t>
      </w:r>
    </w:p>
    <w:p w14:paraId="5F7FC523" w14:textId="77777777" w:rsidR="00AD0291" w:rsidRPr="00737CC8" w:rsidRDefault="00AD0291" w:rsidP="00D77C8C">
      <w:pPr>
        <w:pStyle w:val="StyleHeading5BlockLabelArial"/>
        <w:spacing w:before="60" w:after="60" w:line="270" w:lineRule="exact"/>
        <w:rPr>
          <w:color w:val="FF66FF"/>
          <w:sz w:val="22"/>
          <w:szCs w:val="22"/>
        </w:rPr>
      </w:pPr>
    </w:p>
    <w:p w14:paraId="43BAB505" w14:textId="77777777" w:rsidR="00480AC9" w:rsidRPr="00737CC8" w:rsidRDefault="00480AC9" w:rsidP="00D77C8C">
      <w:pPr>
        <w:keepNext/>
        <w:spacing w:before="60" w:after="60" w:line="270" w:lineRule="exact"/>
        <w:outlineLvl w:val="4"/>
        <w:rPr>
          <w:rFonts w:ascii="Arial" w:hAnsi="Arial" w:cs="Arial"/>
          <w:b/>
          <w:bCs/>
          <w:sz w:val="32"/>
          <w:szCs w:val="32"/>
          <w:lang w:val="en-US" w:eastAsia="en-US"/>
        </w:rPr>
      </w:pPr>
      <w:r w:rsidRPr="00737CC8">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480AC9" w:rsidRPr="00737CC8" w14:paraId="5DEF6A8C" w14:textId="77777777" w:rsidTr="000267EF">
        <w:trPr>
          <w:trHeight w:val="227"/>
        </w:trPr>
        <w:tc>
          <w:tcPr>
            <w:tcW w:w="4077" w:type="dxa"/>
          </w:tcPr>
          <w:p w14:paraId="6CBF4A78" w14:textId="77777777" w:rsidR="00480AC9" w:rsidRPr="00737CC8" w:rsidRDefault="00B609B9" w:rsidP="000267EF">
            <w:pPr>
              <w:spacing w:before="60" w:after="60" w:line="270" w:lineRule="exact"/>
              <w:rPr>
                <w:rFonts w:ascii="Arial" w:hAnsi="Arial" w:cs="Arial"/>
                <w:lang w:eastAsia="en-US"/>
              </w:rPr>
            </w:pPr>
            <w:r w:rsidRPr="00737CC8">
              <w:rPr>
                <w:rFonts w:ascii="Arial" w:hAnsi="Arial" w:cs="Arial"/>
                <w:lang w:eastAsia="en-US"/>
              </w:rPr>
              <w:t>PAN reference</w:t>
            </w:r>
          </w:p>
        </w:tc>
        <w:tc>
          <w:tcPr>
            <w:tcW w:w="4678" w:type="dxa"/>
          </w:tcPr>
          <w:p w14:paraId="0198CCA4" w14:textId="630DFFBE" w:rsidR="00480AC9" w:rsidRPr="00737CC8" w:rsidRDefault="00DF7D4A" w:rsidP="000267EF">
            <w:pPr>
              <w:spacing w:before="60" w:after="60" w:line="270" w:lineRule="exact"/>
              <w:rPr>
                <w:rFonts w:ascii="Arial" w:hAnsi="Arial" w:cs="Arial"/>
                <w:lang w:eastAsia="en-US"/>
              </w:rPr>
            </w:pPr>
            <w:bookmarkStart w:id="0" w:name="_Hlk34749686"/>
            <w:r w:rsidRPr="00DF7D4A">
              <w:rPr>
                <w:rFonts w:ascii="Arial" w:hAnsi="Arial" w:cs="Arial"/>
                <w:lang w:eastAsia="en-US"/>
              </w:rPr>
              <w:t>PAN-009343</w:t>
            </w:r>
            <w:bookmarkEnd w:id="0"/>
          </w:p>
        </w:tc>
      </w:tr>
      <w:tr w:rsidR="006158AD" w:rsidRPr="00737CC8" w14:paraId="494E3B5D" w14:textId="77777777" w:rsidTr="000267EF">
        <w:trPr>
          <w:trHeight w:val="227"/>
        </w:trPr>
        <w:tc>
          <w:tcPr>
            <w:tcW w:w="4077" w:type="dxa"/>
          </w:tcPr>
          <w:p w14:paraId="44D754D4" w14:textId="77777777" w:rsidR="006158AD" w:rsidRPr="00737CC8" w:rsidRDefault="006158AD" w:rsidP="000267EF">
            <w:pPr>
              <w:spacing w:before="60" w:after="60" w:line="270" w:lineRule="exact"/>
              <w:rPr>
                <w:rFonts w:ascii="Arial" w:hAnsi="Arial" w:cs="Arial"/>
                <w:lang w:eastAsia="en-US"/>
              </w:rPr>
            </w:pPr>
            <w:r w:rsidRPr="00737CC8">
              <w:rPr>
                <w:rFonts w:ascii="Arial" w:hAnsi="Arial" w:cs="Arial"/>
                <w:lang w:eastAsia="en-US"/>
              </w:rPr>
              <w:t>EPR reference</w:t>
            </w:r>
          </w:p>
        </w:tc>
        <w:tc>
          <w:tcPr>
            <w:tcW w:w="4678" w:type="dxa"/>
          </w:tcPr>
          <w:p w14:paraId="13DE1166" w14:textId="23F1706A" w:rsidR="006158AD" w:rsidRPr="00737CC8" w:rsidRDefault="00066348" w:rsidP="000267EF">
            <w:pPr>
              <w:spacing w:before="60" w:after="60" w:line="270" w:lineRule="exact"/>
              <w:rPr>
                <w:rFonts w:ascii="Arial" w:hAnsi="Arial" w:cs="Arial"/>
                <w:lang w:eastAsia="en-US"/>
              </w:rPr>
            </w:pPr>
            <w:r>
              <w:rPr>
                <w:rFonts w:ascii="Arial" w:hAnsi="Arial" w:cs="Arial"/>
                <w:lang w:eastAsia="en-US"/>
              </w:rPr>
              <w:t>n/a</w:t>
            </w:r>
          </w:p>
        </w:tc>
      </w:tr>
      <w:tr w:rsidR="00480AC9" w:rsidRPr="00737CC8" w14:paraId="0130DB85" w14:textId="77777777" w:rsidTr="000267EF">
        <w:trPr>
          <w:trHeight w:val="227"/>
        </w:trPr>
        <w:tc>
          <w:tcPr>
            <w:tcW w:w="4077" w:type="dxa"/>
          </w:tcPr>
          <w:p w14:paraId="5948394C" w14:textId="77777777" w:rsidR="00480AC9" w:rsidRPr="00737CC8" w:rsidRDefault="00480AC9" w:rsidP="000267EF">
            <w:pPr>
              <w:spacing w:before="60" w:after="60" w:line="270" w:lineRule="exact"/>
              <w:rPr>
                <w:rFonts w:ascii="Arial" w:hAnsi="Arial" w:cs="Arial"/>
                <w:lang w:eastAsia="en-US"/>
              </w:rPr>
            </w:pPr>
            <w:r w:rsidRPr="00737CC8">
              <w:rPr>
                <w:rFonts w:ascii="Arial" w:hAnsi="Arial" w:cs="Arial"/>
                <w:lang w:eastAsia="en-US"/>
              </w:rPr>
              <w:t>Applicant name</w:t>
            </w:r>
          </w:p>
        </w:tc>
        <w:tc>
          <w:tcPr>
            <w:tcW w:w="4678" w:type="dxa"/>
          </w:tcPr>
          <w:p w14:paraId="6A41BA2E" w14:textId="24B3FCD8" w:rsidR="00480AC9" w:rsidRDefault="00DF7D4A" w:rsidP="000267EF">
            <w:pPr>
              <w:spacing w:before="60" w:after="60" w:line="270" w:lineRule="exact"/>
              <w:rPr>
                <w:rFonts w:ascii="Arial" w:hAnsi="Arial" w:cs="Arial"/>
                <w:lang w:eastAsia="en-US"/>
              </w:rPr>
            </w:pPr>
            <w:bookmarkStart w:id="1" w:name="_Hlk34749694"/>
            <w:r>
              <w:rPr>
                <w:rFonts w:ascii="Arial" w:hAnsi="Arial" w:cs="Arial"/>
                <w:lang w:eastAsia="en-US"/>
              </w:rPr>
              <w:t>Y</w:t>
            </w:r>
            <w:r w:rsidRPr="00DF7D4A">
              <w:rPr>
                <w:rFonts w:ascii="Arial" w:hAnsi="Arial" w:cs="Arial"/>
                <w:lang w:eastAsia="en-US"/>
              </w:rPr>
              <w:t xml:space="preserve">our </w:t>
            </w:r>
            <w:r>
              <w:rPr>
                <w:rFonts w:ascii="Arial" w:hAnsi="Arial" w:cs="Arial"/>
                <w:lang w:eastAsia="en-US"/>
              </w:rPr>
              <w:t>C</w:t>
            </w:r>
            <w:r w:rsidRPr="00DF7D4A">
              <w:rPr>
                <w:rFonts w:ascii="Arial" w:hAnsi="Arial" w:cs="Arial"/>
                <w:lang w:eastAsia="en-US"/>
              </w:rPr>
              <w:t xml:space="preserve">ar </w:t>
            </w:r>
            <w:r>
              <w:rPr>
                <w:rFonts w:ascii="Arial" w:hAnsi="Arial" w:cs="Arial"/>
                <w:lang w:eastAsia="en-US"/>
              </w:rPr>
              <w:t>S</w:t>
            </w:r>
            <w:r w:rsidRPr="00DF7D4A">
              <w:rPr>
                <w:rFonts w:ascii="Arial" w:hAnsi="Arial" w:cs="Arial"/>
                <w:lang w:eastAsia="en-US"/>
              </w:rPr>
              <w:t xml:space="preserve">pares </w:t>
            </w:r>
            <w:r>
              <w:rPr>
                <w:rFonts w:ascii="Arial" w:hAnsi="Arial" w:cs="Arial"/>
                <w:lang w:eastAsia="en-US"/>
              </w:rPr>
              <w:t>L</w:t>
            </w:r>
            <w:r w:rsidRPr="00DF7D4A">
              <w:rPr>
                <w:rFonts w:ascii="Arial" w:hAnsi="Arial" w:cs="Arial"/>
                <w:lang w:eastAsia="en-US"/>
              </w:rPr>
              <w:t>imited</w:t>
            </w:r>
          </w:p>
          <w:bookmarkEnd w:id="1"/>
          <w:p w14:paraId="42CB02A2" w14:textId="61A8ADD8" w:rsidR="00DF7D4A" w:rsidRPr="0084132F" w:rsidRDefault="00DF7D4A" w:rsidP="000267EF">
            <w:pPr>
              <w:spacing w:before="60" w:after="60" w:line="270" w:lineRule="exact"/>
              <w:rPr>
                <w:rFonts w:ascii="Arial" w:hAnsi="Arial" w:cs="Arial"/>
                <w:lang w:eastAsia="en-US"/>
              </w:rPr>
            </w:pPr>
            <w:r w:rsidRPr="00DF7D4A">
              <w:rPr>
                <w:rFonts w:ascii="Arial" w:hAnsi="Arial" w:cs="Arial"/>
                <w:lang w:eastAsia="en-US"/>
              </w:rPr>
              <w:t>05666277</w:t>
            </w:r>
          </w:p>
        </w:tc>
      </w:tr>
      <w:tr w:rsidR="00480AC9" w:rsidRPr="00737CC8" w14:paraId="372646C1" w14:textId="77777777" w:rsidTr="000267EF">
        <w:trPr>
          <w:trHeight w:val="227"/>
        </w:trPr>
        <w:tc>
          <w:tcPr>
            <w:tcW w:w="4077" w:type="dxa"/>
          </w:tcPr>
          <w:p w14:paraId="4A62288D" w14:textId="77777777" w:rsidR="00480AC9" w:rsidRPr="00737CC8" w:rsidRDefault="00480AC9" w:rsidP="000267EF">
            <w:pPr>
              <w:spacing w:before="60" w:after="60" w:line="270" w:lineRule="exact"/>
              <w:rPr>
                <w:rFonts w:ascii="Arial" w:hAnsi="Arial" w:cs="Arial"/>
                <w:lang w:eastAsia="en-US"/>
              </w:rPr>
            </w:pPr>
            <w:r w:rsidRPr="00737CC8">
              <w:rPr>
                <w:rFonts w:ascii="Arial" w:hAnsi="Arial" w:cs="Arial"/>
                <w:lang w:eastAsia="en-US"/>
              </w:rPr>
              <w:t>Facility name</w:t>
            </w:r>
          </w:p>
        </w:tc>
        <w:tc>
          <w:tcPr>
            <w:tcW w:w="4678" w:type="dxa"/>
          </w:tcPr>
          <w:p w14:paraId="148EC489" w14:textId="0458DAE4" w:rsidR="00480AC9" w:rsidRDefault="00DF7D4A" w:rsidP="000267EF">
            <w:pPr>
              <w:spacing w:before="60" w:after="60" w:line="270" w:lineRule="exact"/>
              <w:rPr>
                <w:rFonts w:ascii="Arial" w:hAnsi="Arial" w:cs="Arial"/>
                <w:lang w:eastAsia="en-US"/>
              </w:rPr>
            </w:pPr>
            <w:bookmarkStart w:id="2" w:name="_Hlk34749699"/>
            <w:r w:rsidRPr="00DF7D4A">
              <w:rPr>
                <w:rFonts w:ascii="Arial" w:hAnsi="Arial" w:cs="Arial"/>
                <w:lang w:eastAsia="en-US"/>
              </w:rPr>
              <w:t xml:space="preserve">Unit 31 Fern Close, Pen y Fan Ind Est, Crumlin, Newport, </w:t>
            </w:r>
            <w:r w:rsidR="00063DC5" w:rsidRPr="00DF7D4A">
              <w:rPr>
                <w:rFonts w:ascii="Arial" w:hAnsi="Arial" w:cs="Arial"/>
                <w:lang w:eastAsia="en-US"/>
              </w:rPr>
              <w:t>NP11 3EH</w:t>
            </w:r>
          </w:p>
          <w:bookmarkEnd w:id="2"/>
          <w:p w14:paraId="32BA7BA5" w14:textId="5278476F" w:rsidR="00F44DCA" w:rsidRPr="0084132F" w:rsidRDefault="00063DC5" w:rsidP="000267EF">
            <w:pPr>
              <w:spacing w:before="60" w:after="60" w:line="270" w:lineRule="exact"/>
              <w:rPr>
                <w:rFonts w:ascii="Arial" w:hAnsi="Arial" w:cs="Arial"/>
                <w:lang w:eastAsia="en-US"/>
              </w:rPr>
            </w:pPr>
            <w:r w:rsidRPr="00063DC5">
              <w:rPr>
                <w:rFonts w:ascii="Arial" w:hAnsi="Arial" w:cs="Arial"/>
                <w:lang w:eastAsia="en-US"/>
              </w:rPr>
              <w:t>ST 19883 99520</w:t>
            </w:r>
          </w:p>
        </w:tc>
      </w:tr>
      <w:tr w:rsidR="00480AC9" w:rsidRPr="00737CC8" w14:paraId="67BD6440" w14:textId="77777777" w:rsidTr="000267EF">
        <w:trPr>
          <w:trHeight w:val="227"/>
        </w:trPr>
        <w:tc>
          <w:tcPr>
            <w:tcW w:w="4077" w:type="dxa"/>
          </w:tcPr>
          <w:p w14:paraId="52751D79" w14:textId="4B34F28C" w:rsidR="0084132F" w:rsidRPr="00737CC8" w:rsidRDefault="00480AC9" w:rsidP="00DF7D4A">
            <w:pPr>
              <w:spacing w:before="60" w:after="60" w:line="270" w:lineRule="exact"/>
              <w:rPr>
                <w:rFonts w:ascii="Arial" w:hAnsi="Arial" w:cs="Arial"/>
                <w:lang w:eastAsia="en-US"/>
              </w:rPr>
            </w:pPr>
            <w:r w:rsidRPr="00737CC8">
              <w:rPr>
                <w:rFonts w:ascii="Arial" w:hAnsi="Arial" w:cs="Arial"/>
                <w:lang w:eastAsia="en-US"/>
              </w:rPr>
              <w:t>Area</w:t>
            </w:r>
          </w:p>
        </w:tc>
        <w:tc>
          <w:tcPr>
            <w:tcW w:w="4678" w:type="dxa"/>
          </w:tcPr>
          <w:p w14:paraId="71F8901C" w14:textId="070AA0D4" w:rsidR="00480AC9" w:rsidRPr="0084132F" w:rsidRDefault="00DF7D4A" w:rsidP="000267EF">
            <w:pPr>
              <w:spacing w:before="60" w:after="60" w:line="270" w:lineRule="exact"/>
              <w:rPr>
                <w:rFonts w:ascii="Arial" w:hAnsi="Arial" w:cs="Arial"/>
                <w:lang w:eastAsia="en-US"/>
              </w:rPr>
            </w:pPr>
            <w:r>
              <w:rPr>
                <w:rFonts w:ascii="Arial" w:hAnsi="Arial" w:cs="Arial"/>
                <w:lang w:eastAsia="en-US"/>
              </w:rPr>
              <w:t>South East</w:t>
            </w:r>
          </w:p>
        </w:tc>
      </w:tr>
      <w:tr w:rsidR="00EC771A" w:rsidRPr="00737CC8" w14:paraId="204C3FDB" w14:textId="77777777" w:rsidTr="000267EF">
        <w:trPr>
          <w:trHeight w:val="227"/>
        </w:trPr>
        <w:tc>
          <w:tcPr>
            <w:tcW w:w="4077" w:type="dxa"/>
          </w:tcPr>
          <w:p w14:paraId="67BBE29C" w14:textId="77777777" w:rsidR="00EC771A" w:rsidRPr="00737CC8" w:rsidRDefault="00EC771A" w:rsidP="000267EF">
            <w:pPr>
              <w:spacing w:before="60" w:after="60" w:line="270" w:lineRule="exact"/>
              <w:rPr>
                <w:rFonts w:ascii="Arial" w:hAnsi="Arial" w:cs="Arial"/>
                <w:lang w:eastAsia="en-US"/>
              </w:rPr>
            </w:pPr>
            <w:r w:rsidRPr="00737CC8">
              <w:rPr>
                <w:rFonts w:ascii="Arial" w:hAnsi="Arial" w:cs="Arial"/>
                <w:lang w:eastAsia="en-US"/>
              </w:rPr>
              <w:t>Operations Team</w:t>
            </w:r>
          </w:p>
        </w:tc>
        <w:tc>
          <w:tcPr>
            <w:tcW w:w="4678" w:type="dxa"/>
          </w:tcPr>
          <w:p w14:paraId="2DF16213" w14:textId="78CE8859" w:rsidR="00EC771A" w:rsidRPr="0084132F" w:rsidRDefault="00DF7D4A" w:rsidP="000267EF">
            <w:pPr>
              <w:spacing w:before="60" w:after="60" w:line="270" w:lineRule="exact"/>
              <w:rPr>
                <w:rFonts w:ascii="Arial" w:hAnsi="Arial" w:cs="Arial"/>
                <w:lang w:eastAsia="en-US"/>
              </w:rPr>
            </w:pPr>
            <w:r>
              <w:rPr>
                <w:rFonts w:ascii="Arial" w:hAnsi="Arial" w:cs="Arial"/>
                <w:lang w:eastAsia="en-US"/>
              </w:rPr>
              <w:t>South East</w:t>
            </w:r>
          </w:p>
        </w:tc>
      </w:tr>
      <w:tr w:rsidR="00480AC9" w:rsidRPr="00737CC8" w14:paraId="04F34870" w14:textId="77777777" w:rsidTr="000267EF">
        <w:trPr>
          <w:trHeight w:val="227"/>
        </w:trPr>
        <w:tc>
          <w:tcPr>
            <w:tcW w:w="4077" w:type="dxa"/>
          </w:tcPr>
          <w:p w14:paraId="283A7CF1" w14:textId="77777777" w:rsidR="00480AC9" w:rsidRPr="00737CC8" w:rsidRDefault="00EC771A" w:rsidP="000267EF">
            <w:pPr>
              <w:spacing w:before="60" w:after="60" w:line="270" w:lineRule="exact"/>
              <w:rPr>
                <w:rFonts w:ascii="Arial" w:hAnsi="Arial" w:cs="Arial"/>
                <w:lang w:eastAsia="en-US"/>
              </w:rPr>
            </w:pPr>
            <w:r w:rsidRPr="00737CC8">
              <w:rPr>
                <w:rFonts w:ascii="Arial" w:hAnsi="Arial" w:cs="Arial"/>
                <w:lang w:eastAsia="en-US"/>
              </w:rPr>
              <w:t>S</w:t>
            </w:r>
            <w:r w:rsidR="00480AC9" w:rsidRPr="00737CC8">
              <w:rPr>
                <w:rFonts w:ascii="Arial" w:hAnsi="Arial" w:cs="Arial"/>
                <w:lang w:eastAsia="en-US"/>
              </w:rPr>
              <w:t>ite officer</w:t>
            </w:r>
            <w:r w:rsidRPr="00737CC8">
              <w:rPr>
                <w:rFonts w:ascii="Arial" w:hAnsi="Arial" w:cs="Arial"/>
                <w:lang w:eastAsia="en-US"/>
              </w:rPr>
              <w:t>/</w:t>
            </w:r>
            <w:r w:rsidR="00480AC9" w:rsidRPr="00737CC8">
              <w:rPr>
                <w:rFonts w:ascii="Arial" w:hAnsi="Arial" w:cs="Arial"/>
                <w:lang w:eastAsia="en-US"/>
              </w:rPr>
              <w:t>team leader</w:t>
            </w:r>
          </w:p>
        </w:tc>
        <w:tc>
          <w:tcPr>
            <w:tcW w:w="4678" w:type="dxa"/>
          </w:tcPr>
          <w:p w14:paraId="66D7EEDB" w14:textId="06B9C8D9" w:rsidR="00480AC9" w:rsidRPr="00737CC8" w:rsidRDefault="00DF7D4A" w:rsidP="000267EF">
            <w:pPr>
              <w:spacing w:before="60" w:after="60" w:line="270" w:lineRule="exact"/>
              <w:rPr>
                <w:rFonts w:ascii="Arial" w:hAnsi="Arial" w:cs="Arial"/>
                <w:lang w:eastAsia="en-US"/>
              </w:rPr>
            </w:pPr>
            <w:r>
              <w:rPr>
                <w:rFonts w:ascii="Arial" w:hAnsi="Arial" w:cs="Arial"/>
                <w:lang w:eastAsia="en-US"/>
              </w:rPr>
              <w:t>Alex Bowder</w:t>
            </w:r>
          </w:p>
        </w:tc>
      </w:tr>
    </w:tbl>
    <w:p w14:paraId="042EB45A" w14:textId="77777777" w:rsidR="00480AC9" w:rsidRPr="00737CC8" w:rsidRDefault="00480AC9" w:rsidP="00D77C8C">
      <w:pPr>
        <w:keepNext/>
        <w:spacing w:before="60" w:after="60" w:line="270" w:lineRule="exact"/>
        <w:outlineLvl w:val="4"/>
        <w:rPr>
          <w:rFonts w:ascii="Arial" w:hAnsi="Arial" w:cs="Arial"/>
          <w:b/>
          <w:bCs/>
          <w:color w:val="808000"/>
          <w:sz w:val="20"/>
          <w:szCs w:val="20"/>
          <w:lang w:val="en-US" w:eastAsia="en-US"/>
        </w:rPr>
      </w:pPr>
    </w:p>
    <w:p w14:paraId="0EC99500" w14:textId="77777777" w:rsidR="00480AC9" w:rsidRPr="00737CC8" w:rsidRDefault="00480AC9" w:rsidP="00D77C8C">
      <w:pPr>
        <w:keepNext/>
        <w:spacing w:before="60" w:after="60" w:line="270" w:lineRule="exact"/>
        <w:outlineLvl w:val="4"/>
        <w:rPr>
          <w:rFonts w:ascii="Arial" w:hAnsi="Arial" w:cs="Arial"/>
          <w:b/>
          <w:bCs/>
          <w:sz w:val="32"/>
          <w:szCs w:val="32"/>
          <w:lang w:val="en-US" w:eastAsia="en-US"/>
        </w:rPr>
      </w:pPr>
      <w:r w:rsidRPr="00737CC8">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480AC9" w:rsidRPr="00737CC8" w14:paraId="706AF2B0" w14:textId="77777777" w:rsidTr="00FB04A0">
        <w:trPr>
          <w:trHeight w:val="20"/>
        </w:trPr>
        <w:tc>
          <w:tcPr>
            <w:tcW w:w="7196" w:type="dxa"/>
          </w:tcPr>
          <w:p w14:paraId="6665CC3B" w14:textId="16E7CF34" w:rsidR="00480AC9" w:rsidRPr="00737CC8" w:rsidRDefault="007C4564" w:rsidP="000267EF">
            <w:pPr>
              <w:spacing w:before="60" w:after="60" w:line="270" w:lineRule="exact"/>
              <w:rPr>
                <w:rFonts w:ascii="Arial" w:hAnsi="Arial" w:cs="Arial"/>
                <w:lang w:eastAsia="en-US"/>
              </w:rPr>
            </w:pPr>
            <w:r w:rsidRPr="00737CC8">
              <w:rPr>
                <w:rFonts w:ascii="Arial" w:hAnsi="Arial"/>
                <w:noProof/>
              </w:rPr>
              <mc:AlternateContent>
                <mc:Choice Requires="wps">
                  <w:drawing>
                    <wp:anchor distT="0" distB="0" distL="114300" distR="114300" simplePos="0" relativeHeight="251657728" behindDoc="0" locked="0" layoutInCell="0" allowOverlap="1" wp14:anchorId="48C0A302" wp14:editId="30E68778">
                      <wp:simplePos x="0" y="0"/>
                      <wp:positionH relativeFrom="column">
                        <wp:posOffset>5600700</wp:posOffset>
                      </wp:positionH>
                      <wp:positionV relativeFrom="paragraph">
                        <wp:posOffset>26035</wp:posOffset>
                      </wp:positionV>
                      <wp:extent cx="800100" cy="3799205"/>
                      <wp:effectExtent l="2540" t="0" r="0" b="254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C31DAC" w14:textId="77777777" w:rsidR="00DF7D4A" w:rsidRPr="002F1449" w:rsidRDefault="00DF7D4A" w:rsidP="00480AC9">
                                  <w:pPr>
                                    <w:pStyle w:val="BlockText"/>
                                    <w:rPr>
                                      <w:rFonts w:cs="Arial"/>
                                      <w:b/>
                                      <w:sz w:val="16"/>
                                    </w:rPr>
                                  </w:pPr>
                                  <w:r w:rsidRPr="002F1449">
                                    <w:rPr>
                                      <w:rFonts w:cs="Arial"/>
                                      <w:b/>
                                      <w:sz w:val="16"/>
                                    </w:rPr>
                                    <w:t>The duly made date is either</w:t>
                                  </w:r>
                                </w:p>
                                <w:p w14:paraId="505644BF" w14:textId="77777777" w:rsidR="00DF7D4A" w:rsidRDefault="00DF7D4A" w:rsidP="00480AC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1898377E" w14:textId="77777777" w:rsidR="00DF7D4A" w:rsidRDefault="00DF7D4A" w:rsidP="00480AC9">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C0A302" id="_x0000_t202" coordsize="21600,21600" o:spt="202" path="m,l,21600r21600,l21600,xe">
                      <v:stroke joinstyle="miter"/>
                      <v:path gradientshapeok="t" o:connecttype="rect"/>
                    </v:shapetype>
                    <v:shape id="Text Box 6"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" o:allowincell="f" fillcolor="#cfc" stroked="f">
                      <v:textbox>
                        <w:txbxContent>
                          <w:p w14:paraId="58C31DAC" w14:textId="77777777" w:rsidR="00DF7D4A" w:rsidRPr="002F1449" w:rsidRDefault="00DF7D4A" w:rsidP="00480AC9">
                            <w:pPr>
                              <w:pStyle w:val="BlockText"/>
                              <w:rPr>
                                <w:rFonts w:cs="Arial"/>
                                <w:b/>
                                <w:sz w:val="16"/>
                              </w:rPr>
                            </w:pPr>
                            <w:r w:rsidRPr="002F1449">
                              <w:rPr>
                                <w:rFonts w:cs="Arial"/>
                                <w:b/>
                                <w:sz w:val="16"/>
                              </w:rPr>
                              <w:t>The duly made date is either</w:t>
                            </w:r>
                          </w:p>
                          <w:p w14:paraId="505644BF" w14:textId="77777777" w:rsidR="00DF7D4A" w:rsidRDefault="00DF7D4A" w:rsidP="00480AC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1898377E" w14:textId="77777777" w:rsidR="00DF7D4A" w:rsidRDefault="00DF7D4A" w:rsidP="00480AC9">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480AC9" w:rsidRPr="00737CC8">
              <w:rPr>
                <w:rFonts w:ascii="Arial" w:hAnsi="Arial" w:cs="Arial"/>
                <w:lang w:eastAsia="en-US"/>
              </w:rPr>
              <w:t>Date application arrived in NRW</w:t>
            </w:r>
          </w:p>
        </w:tc>
        <w:tc>
          <w:tcPr>
            <w:tcW w:w="1559" w:type="dxa"/>
          </w:tcPr>
          <w:p w14:paraId="6A58EC37" w14:textId="6A13D2B3" w:rsidR="00480AC9" w:rsidRPr="00737CC8" w:rsidRDefault="00DF7D4A" w:rsidP="000267EF">
            <w:pPr>
              <w:spacing w:before="60" w:after="60" w:line="270" w:lineRule="exact"/>
              <w:rPr>
                <w:rFonts w:ascii="Arial" w:hAnsi="Arial" w:cs="Arial"/>
              </w:rPr>
            </w:pPr>
            <w:r>
              <w:rPr>
                <w:rFonts w:ascii="Arial" w:hAnsi="Arial" w:cs="Arial"/>
              </w:rPr>
              <w:t>24/02/2020</w:t>
            </w:r>
          </w:p>
        </w:tc>
      </w:tr>
      <w:tr w:rsidR="0084132F" w:rsidRPr="00737CC8" w14:paraId="3AAC41FC" w14:textId="77777777" w:rsidTr="00FB04A0">
        <w:trPr>
          <w:trHeight w:val="20"/>
        </w:trPr>
        <w:tc>
          <w:tcPr>
            <w:tcW w:w="7196" w:type="dxa"/>
          </w:tcPr>
          <w:p w14:paraId="51ED3BAE" w14:textId="0E3AE0EE"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151751DD" w14:textId="5164DE88" w:rsidR="0084132F" w:rsidRPr="00737CC8" w:rsidRDefault="00DF7D4A" w:rsidP="0084132F">
            <w:pPr>
              <w:spacing w:before="60" w:after="60" w:line="270" w:lineRule="exact"/>
              <w:rPr>
                <w:rFonts w:ascii="Arial" w:hAnsi="Arial" w:cs="Arial"/>
              </w:rPr>
            </w:pPr>
            <w:r>
              <w:rPr>
                <w:rFonts w:ascii="Arial" w:hAnsi="Arial" w:cs="Arial"/>
              </w:rPr>
              <w:t>26/02/2020</w:t>
            </w:r>
          </w:p>
        </w:tc>
      </w:tr>
      <w:tr w:rsidR="0084132F" w:rsidRPr="00737CC8" w14:paraId="05749FC0" w14:textId="77777777" w:rsidTr="00FB04A0">
        <w:trPr>
          <w:trHeight w:val="20"/>
        </w:trPr>
        <w:tc>
          <w:tcPr>
            <w:tcW w:w="7196" w:type="dxa"/>
          </w:tcPr>
          <w:p w14:paraId="73182DC3" w14:textId="7147B259" w:rsidR="0084132F" w:rsidRPr="00A21B84" w:rsidRDefault="0084132F" w:rsidP="0084132F">
            <w:pPr>
              <w:spacing w:before="60" w:after="60" w:line="270" w:lineRule="exact"/>
              <w:rPr>
                <w:rFonts w:ascii="Arial" w:hAnsi="Arial"/>
                <w:noProof/>
              </w:rPr>
            </w:pPr>
            <w:r w:rsidRPr="00A21B84">
              <w:rPr>
                <w:rFonts w:ascii="Arial" w:hAnsi="Arial" w:cs="Arial"/>
                <w:lang w:eastAsia="en-US"/>
              </w:rPr>
              <w:t xml:space="preserve">Date not duly made (information request sent) </w:t>
            </w:r>
          </w:p>
        </w:tc>
        <w:tc>
          <w:tcPr>
            <w:tcW w:w="1559" w:type="dxa"/>
          </w:tcPr>
          <w:p w14:paraId="01A080AA" w14:textId="66B5C50D" w:rsidR="0084132F" w:rsidRPr="00A21B84" w:rsidRDefault="00A21B84" w:rsidP="0084132F">
            <w:pPr>
              <w:spacing w:before="60" w:after="60" w:line="270" w:lineRule="exact"/>
              <w:rPr>
                <w:rFonts w:ascii="Arial" w:hAnsi="Arial" w:cs="Arial"/>
              </w:rPr>
            </w:pPr>
            <w:r w:rsidRPr="00A21B84">
              <w:rPr>
                <w:rFonts w:ascii="Arial" w:hAnsi="Arial" w:cs="Arial"/>
              </w:rPr>
              <w:t>10/03/2020</w:t>
            </w:r>
          </w:p>
        </w:tc>
      </w:tr>
      <w:tr w:rsidR="0084132F" w:rsidRPr="00737CC8" w14:paraId="61502774" w14:textId="77777777" w:rsidTr="00FB04A0">
        <w:trPr>
          <w:trHeight w:val="20"/>
        </w:trPr>
        <w:tc>
          <w:tcPr>
            <w:tcW w:w="7196" w:type="dxa"/>
          </w:tcPr>
          <w:p w14:paraId="66213FBF" w14:textId="060F48DA" w:rsidR="0084132F" w:rsidRPr="000F1294" w:rsidRDefault="0084132F" w:rsidP="0084132F">
            <w:pPr>
              <w:spacing w:before="60" w:after="60" w:line="270" w:lineRule="exact"/>
              <w:rPr>
                <w:rFonts w:ascii="Arial" w:hAnsi="Arial"/>
                <w:noProof/>
              </w:rPr>
            </w:pPr>
            <w:r w:rsidRPr="000F1294">
              <w:rPr>
                <w:rFonts w:ascii="Arial" w:hAnsi="Arial" w:cs="Arial"/>
                <w:lang w:eastAsia="en-US"/>
              </w:rPr>
              <w:t>Date of any additional not duly made requests</w:t>
            </w:r>
          </w:p>
        </w:tc>
        <w:tc>
          <w:tcPr>
            <w:tcW w:w="1559" w:type="dxa"/>
          </w:tcPr>
          <w:p w14:paraId="2497742A" w14:textId="7CC28A9D" w:rsidR="0084132F" w:rsidRPr="000F1294" w:rsidRDefault="000F1294" w:rsidP="0084132F">
            <w:pPr>
              <w:spacing w:before="60" w:after="60" w:line="270" w:lineRule="exact"/>
              <w:rPr>
                <w:rFonts w:ascii="Arial" w:hAnsi="Arial" w:cs="Arial"/>
              </w:rPr>
            </w:pPr>
            <w:r w:rsidRPr="000F1294">
              <w:rPr>
                <w:rFonts w:ascii="Arial" w:hAnsi="Arial" w:cs="Arial"/>
              </w:rPr>
              <w:t>n/a</w:t>
            </w:r>
          </w:p>
        </w:tc>
      </w:tr>
      <w:tr w:rsidR="0084132F" w:rsidRPr="00737CC8" w14:paraId="189C860D" w14:textId="77777777" w:rsidTr="00FB04A0">
        <w:trPr>
          <w:trHeight w:val="20"/>
        </w:trPr>
        <w:tc>
          <w:tcPr>
            <w:tcW w:w="7196" w:type="dxa"/>
          </w:tcPr>
          <w:p w14:paraId="5B066FD2" w14:textId="7B8905F3" w:rsidR="0084132F" w:rsidRPr="000F1294" w:rsidRDefault="0084132F" w:rsidP="0084132F">
            <w:pPr>
              <w:spacing w:before="60" w:after="60" w:line="270" w:lineRule="exact"/>
              <w:rPr>
                <w:rFonts w:ascii="Arial" w:hAnsi="Arial" w:cs="Arial"/>
                <w:lang w:eastAsia="en-US"/>
              </w:rPr>
            </w:pPr>
            <w:r w:rsidRPr="000F1294">
              <w:rPr>
                <w:rFonts w:ascii="Arial" w:hAnsi="Arial" w:cs="Arial"/>
                <w:b/>
              </w:rPr>
              <w:t xml:space="preserve">Date duly made </w:t>
            </w:r>
          </w:p>
        </w:tc>
        <w:tc>
          <w:tcPr>
            <w:tcW w:w="1559" w:type="dxa"/>
          </w:tcPr>
          <w:p w14:paraId="20FCAD99" w14:textId="393F8398" w:rsidR="0084132F" w:rsidRPr="000F1294" w:rsidRDefault="000F1294" w:rsidP="0084132F">
            <w:pPr>
              <w:spacing w:before="60" w:after="60" w:line="270" w:lineRule="exact"/>
              <w:rPr>
                <w:rFonts w:ascii="Arial" w:hAnsi="Arial" w:cs="Arial"/>
              </w:rPr>
            </w:pPr>
            <w:r w:rsidRPr="000F1294">
              <w:rPr>
                <w:rFonts w:ascii="Arial" w:hAnsi="Arial" w:cs="Arial"/>
              </w:rPr>
              <w:t>n/a</w:t>
            </w:r>
          </w:p>
        </w:tc>
      </w:tr>
      <w:tr w:rsidR="0084132F" w:rsidRPr="00737CC8" w14:paraId="6EA67655" w14:textId="77777777" w:rsidTr="00FB04A0">
        <w:trPr>
          <w:trHeight w:val="20"/>
        </w:trPr>
        <w:tc>
          <w:tcPr>
            <w:tcW w:w="7196" w:type="dxa"/>
          </w:tcPr>
          <w:p w14:paraId="47CF4E6E" w14:textId="35763F99" w:rsidR="0084132F" w:rsidRPr="000F1294" w:rsidRDefault="0084132F" w:rsidP="0084132F">
            <w:pPr>
              <w:spacing w:before="60" w:after="60" w:line="270" w:lineRule="exact"/>
              <w:rPr>
                <w:rFonts w:ascii="Arial" w:hAnsi="Arial" w:cs="Arial"/>
                <w:lang w:eastAsia="en-US"/>
              </w:rPr>
            </w:pPr>
            <w:r w:rsidRPr="000F1294">
              <w:rPr>
                <w:rFonts w:ascii="Arial" w:hAnsi="Arial" w:cs="Arial"/>
                <w:lang w:eastAsia="en-US"/>
              </w:rPr>
              <w:t>Date returned to applicant or deemed withdrawn</w:t>
            </w:r>
          </w:p>
        </w:tc>
        <w:tc>
          <w:tcPr>
            <w:tcW w:w="1559" w:type="dxa"/>
          </w:tcPr>
          <w:p w14:paraId="7700A427" w14:textId="23AAFB59" w:rsidR="0084132F" w:rsidRPr="000F1294" w:rsidRDefault="000F1294" w:rsidP="0084132F">
            <w:pPr>
              <w:spacing w:before="60" w:after="60" w:line="270" w:lineRule="exact"/>
              <w:rPr>
                <w:rFonts w:ascii="Arial" w:hAnsi="Arial" w:cs="Arial"/>
              </w:rPr>
            </w:pPr>
            <w:r w:rsidRPr="000F1294">
              <w:rPr>
                <w:rFonts w:ascii="Arial" w:hAnsi="Arial" w:cs="Arial"/>
              </w:rPr>
              <w:t>25/03/2020</w:t>
            </w:r>
          </w:p>
        </w:tc>
      </w:tr>
      <w:tr w:rsidR="0084132F" w:rsidRPr="00737CC8" w14:paraId="010D1C4D" w14:textId="77777777" w:rsidTr="00FB04A0">
        <w:trPr>
          <w:trHeight w:val="20"/>
        </w:trPr>
        <w:tc>
          <w:tcPr>
            <w:tcW w:w="7196" w:type="dxa"/>
          </w:tcPr>
          <w:p w14:paraId="031698FD" w14:textId="0ECCD9BA" w:rsidR="0084132F" w:rsidRPr="000F1294" w:rsidRDefault="0084132F" w:rsidP="0084132F">
            <w:pPr>
              <w:spacing w:before="60" w:after="60" w:line="270" w:lineRule="exact"/>
              <w:rPr>
                <w:rFonts w:ascii="Arial" w:hAnsi="Arial" w:cs="Arial"/>
                <w:b/>
              </w:rPr>
            </w:pPr>
            <w:r w:rsidRPr="000F1294">
              <w:rPr>
                <w:rFonts w:ascii="Arial" w:hAnsi="Arial" w:cs="Arial"/>
                <w:lang w:eastAsia="en-US"/>
              </w:rPr>
              <w:t>Date applicant sent duly made confirmation</w:t>
            </w:r>
          </w:p>
        </w:tc>
        <w:tc>
          <w:tcPr>
            <w:tcW w:w="1559" w:type="dxa"/>
          </w:tcPr>
          <w:p w14:paraId="14F7CA00" w14:textId="32E4CBFE" w:rsidR="0084132F" w:rsidRPr="000F1294" w:rsidRDefault="000F1294" w:rsidP="0084132F">
            <w:pPr>
              <w:spacing w:before="60" w:after="60" w:line="270" w:lineRule="exact"/>
              <w:rPr>
                <w:rFonts w:ascii="Arial" w:hAnsi="Arial" w:cs="Arial"/>
              </w:rPr>
            </w:pPr>
            <w:r w:rsidRPr="000F1294">
              <w:rPr>
                <w:rFonts w:ascii="Arial" w:hAnsi="Arial" w:cs="Arial"/>
              </w:rPr>
              <w:t>n/a</w:t>
            </w:r>
          </w:p>
        </w:tc>
      </w:tr>
      <w:tr w:rsidR="0084132F" w:rsidRPr="00737CC8" w14:paraId="6A55817B" w14:textId="77777777" w:rsidTr="00FB04A0">
        <w:trPr>
          <w:trHeight w:val="20"/>
        </w:trPr>
        <w:tc>
          <w:tcPr>
            <w:tcW w:w="7196" w:type="dxa"/>
          </w:tcPr>
          <w:p w14:paraId="6F036639" w14:textId="42BD2E1B"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sent to external consultees (if applicable)</w:t>
            </w:r>
          </w:p>
        </w:tc>
        <w:tc>
          <w:tcPr>
            <w:tcW w:w="1559" w:type="dxa"/>
          </w:tcPr>
          <w:p w14:paraId="70759802" w14:textId="53016E07" w:rsidR="0084132F" w:rsidRPr="00737CC8" w:rsidRDefault="0084132F" w:rsidP="0084132F">
            <w:pPr>
              <w:spacing w:before="60" w:after="60" w:line="270" w:lineRule="exact"/>
              <w:rPr>
                <w:rFonts w:ascii="Arial" w:hAnsi="Arial" w:cs="Arial"/>
              </w:rPr>
            </w:pPr>
            <w:r>
              <w:rPr>
                <w:rFonts w:ascii="Arial" w:hAnsi="Arial" w:cs="Arial"/>
              </w:rPr>
              <w:t>n/a</w:t>
            </w:r>
          </w:p>
        </w:tc>
      </w:tr>
      <w:tr w:rsidR="0084132F" w:rsidRPr="00737CC8" w14:paraId="486CC4D0" w14:textId="77777777" w:rsidTr="00FB04A0">
        <w:trPr>
          <w:trHeight w:val="20"/>
        </w:trPr>
        <w:tc>
          <w:tcPr>
            <w:tcW w:w="7196" w:type="dxa"/>
          </w:tcPr>
          <w:p w14:paraId="6D553627" w14:textId="566F9958"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application publicised on Website</w:t>
            </w:r>
          </w:p>
        </w:tc>
        <w:tc>
          <w:tcPr>
            <w:tcW w:w="1559" w:type="dxa"/>
          </w:tcPr>
          <w:p w14:paraId="790B7AA3" w14:textId="7B365B07" w:rsidR="0084132F" w:rsidRPr="00737CC8" w:rsidRDefault="0084132F" w:rsidP="0084132F">
            <w:pPr>
              <w:spacing w:before="60" w:after="60" w:line="270" w:lineRule="exact"/>
              <w:rPr>
                <w:rFonts w:ascii="Arial" w:hAnsi="Arial" w:cs="Arial"/>
              </w:rPr>
            </w:pPr>
            <w:r>
              <w:rPr>
                <w:rFonts w:ascii="Arial" w:hAnsi="Arial" w:cs="Arial"/>
              </w:rPr>
              <w:t>n/a</w:t>
            </w:r>
          </w:p>
        </w:tc>
      </w:tr>
      <w:tr w:rsidR="0084132F" w:rsidRPr="00737CC8" w14:paraId="5AC6892E" w14:textId="77777777" w:rsidTr="00FB04A0">
        <w:trPr>
          <w:trHeight w:val="20"/>
        </w:trPr>
        <w:tc>
          <w:tcPr>
            <w:tcW w:w="7196" w:type="dxa"/>
          </w:tcPr>
          <w:p w14:paraId="0FC7344F" w14:textId="3D4B51AD"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advert placed in newspaper (if applicable)</w:t>
            </w:r>
          </w:p>
        </w:tc>
        <w:tc>
          <w:tcPr>
            <w:tcW w:w="1559" w:type="dxa"/>
          </w:tcPr>
          <w:p w14:paraId="682E7EE2" w14:textId="77777777" w:rsidR="0084132F" w:rsidRPr="00737CC8" w:rsidRDefault="0084132F" w:rsidP="0084132F">
            <w:pPr>
              <w:spacing w:before="60" w:after="60" w:line="270" w:lineRule="exact"/>
              <w:rPr>
                <w:rFonts w:ascii="Arial" w:hAnsi="Arial" w:cs="Arial"/>
              </w:rPr>
            </w:pPr>
            <w:r w:rsidRPr="00737CC8">
              <w:rPr>
                <w:rFonts w:ascii="Arial" w:hAnsi="Arial" w:cs="Arial"/>
              </w:rPr>
              <w:t>n/a</w:t>
            </w:r>
          </w:p>
        </w:tc>
      </w:tr>
    </w:tbl>
    <w:p w14:paraId="092959B3" w14:textId="77777777" w:rsidR="00481D55" w:rsidRPr="00737CC8" w:rsidRDefault="00480AC9" w:rsidP="00D77C8C">
      <w:pPr>
        <w:pStyle w:val="StyleHeading5BlockLabelArial"/>
        <w:spacing w:before="60" w:after="60" w:line="270" w:lineRule="exact"/>
        <w:rPr>
          <w:color w:val="auto"/>
        </w:rPr>
      </w:pPr>
      <w:r w:rsidRPr="00737CC8">
        <w:rPr>
          <w:rFonts w:ascii="Times New Roman" w:hAnsi="Times New Roman" w:cs="Times New Roman"/>
          <w:color w:val="auto"/>
          <w:sz w:val="24"/>
          <w:szCs w:val="24"/>
          <w:lang w:val="en-GB" w:eastAsia="en-GB"/>
        </w:rPr>
        <w:br w:type="page"/>
      </w:r>
      <w:r w:rsidR="009B7AC3" w:rsidRPr="00737CC8">
        <w:rPr>
          <w:color w:val="auto"/>
        </w:rPr>
        <w:lastRenderedPageBreak/>
        <w:t>Documents and information checklist:</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5487"/>
        <w:gridCol w:w="608"/>
        <w:gridCol w:w="521"/>
        <w:gridCol w:w="596"/>
        <w:gridCol w:w="1679"/>
      </w:tblGrid>
      <w:tr w:rsidR="000267EF" w:rsidRPr="00737CC8" w14:paraId="2DEDE5FA" w14:textId="77777777" w:rsidTr="0084132F">
        <w:trPr>
          <w:trHeight w:val="20"/>
        </w:trPr>
        <w:tc>
          <w:tcPr>
            <w:tcW w:w="3086" w:type="pct"/>
            <w:shd w:val="clear" w:color="auto" w:fill="FFFF99"/>
          </w:tcPr>
          <w:p w14:paraId="1262CFAB" w14:textId="77777777" w:rsidR="009B7AC3" w:rsidRPr="00737CC8" w:rsidRDefault="009B7AC3"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Document/ information</w:t>
            </w:r>
          </w:p>
        </w:tc>
        <w:tc>
          <w:tcPr>
            <w:tcW w:w="342" w:type="pct"/>
            <w:shd w:val="clear" w:color="auto" w:fill="FFFF99"/>
          </w:tcPr>
          <w:p w14:paraId="73C589F7" w14:textId="77777777" w:rsidR="009B7AC3" w:rsidRPr="00737CC8" w:rsidRDefault="00021DE5"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Y</w:t>
            </w:r>
            <w:r w:rsidR="009B7AC3" w:rsidRPr="00737CC8">
              <w:rPr>
                <w:rFonts w:ascii="Arial" w:hAnsi="Arial" w:cs="Arial"/>
                <w:color w:val="auto"/>
                <w:szCs w:val="22"/>
              </w:rPr>
              <w:t>es</w:t>
            </w:r>
          </w:p>
        </w:tc>
        <w:tc>
          <w:tcPr>
            <w:tcW w:w="293" w:type="pct"/>
            <w:shd w:val="clear" w:color="auto" w:fill="FFFF99"/>
          </w:tcPr>
          <w:p w14:paraId="7C4AC76E" w14:textId="77777777" w:rsidR="009B7AC3" w:rsidRPr="00737CC8" w:rsidRDefault="00021DE5"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No</w:t>
            </w:r>
          </w:p>
        </w:tc>
        <w:tc>
          <w:tcPr>
            <w:tcW w:w="335" w:type="pct"/>
            <w:shd w:val="clear" w:color="auto" w:fill="FFFF99"/>
          </w:tcPr>
          <w:p w14:paraId="5BD1CD28" w14:textId="77777777" w:rsidR="009B7AC3" w:rsidRPr="00737CC8" w:rsidRDefault="009B7AC3"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N/A</w:t>
            </w:r>
          </w:p>
        </w:tc>
        <w:tc>
          <w:tcPr>
            <w:tcW w:w="944" w:type="pct"/>
            <w:shd w:val="clear" w:color="auto" w:fill="FFFF99"/>
          </w:tcPr>
          <w:p w14:paraId="1AB85DA9" w14:textId="77777777" w:rsidR="00B77FF1" w:rsidRPr="00737CC8" w:rsidRDefault="007E0552"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Comments/ document ref:</w:t>
            </w:r>
          </w:p>
        </w:tc>
      </w:tr>
      <w:tr w:rsidR="007150AF" w:rsidRPr="00737CC8" w14:paraId="2A74A038" w14:textId="77777777" w:rsidTr="0084132F">
        <w:trPr>
          <w:trHeight w:val="20"/>
        </w:trPr>
        <w:tc>
          <w:tcPr>
            <w:tcW w:w="3086" w:type="pct"/>
          </w:tcPr>
          <w:p w14:paraId="1A9C6989" w14:textId="77777777" w:rsidR="00B77FF1" w:rsidRPr="00737CC8" w:rsidRDefault="00326007" w:rsidP="000267EF">
            <w:pPr>
              <w:pStyle w:val="BlockText"/>
              <w:spacing w:before="60" w:after="60" w:line="270" w:lineRule="exact"/>
              <w:rPr>
                <w:rFonts w:cs="Arial"/>
                <w:szCs w:val="22"/>
              </w:rPr>
            </w:pPr>
            <w:r w:rsidRPr="00737CC8">
              <w:rPr>
                <w:rFonts w:cs="Arial"/>
                <w:szCs w:val="22"/>
              </w:rPr>
              <w:t>Site plan</w:t>
            </w:r>
            <w:r w:rsidR="00B77FF1" w:rsidRPr="00737CC8">
              <w:rPr>
                <w:rFonts w:cs="Arial"/>
                <w:szCs w:val="22"/>
              </w:rPr>
              <w:t xml:space="preserve"> </w:t>
            </w:r>
          </w:p>
          <w:p w14:paraId="7D896BB5" w14:textId="77777777" w:rsidR="00326007" w:rsidRPr="00737CC8" w:rsidRDefault="00B77FF1" w:rsidP="000267EF">
            <w:pPr>
              <w:pStyle w:val="BlockText"/>
              <w:spacing w:before="60" w:after="60" w:line="270" w:lineRule="exact"/>
              <w:rPr>
                <w:rFonts w:cs="Arial"/>
                <w:szCs w:val="22"/>
              </w:rPr>
            </w:pPr>
            <w:r w:rsidRPr="00737CC8">
              <w:rPr>
                <w:rFonts w:cs="Arial"/>
                <w:szCs w:val="22"/>
              </w:rPr>
              <w:t>(not for mobile plant</w:t>
            </w:r>
            <w:r w:rsidR="00021DE5" w:rsidRPr="00737CC8">
              <w:rPr>
                <w:rFonts w:cs="Arial"/>
                <w:szCs w:val="22"/>
              </w:rPr>
              <w:t>,</w:t>
            </w:r>
            <w:r w:rsidR="007E0552" w:rsidRPr="00737CC8">
              <w:rPr>
                <w:rFonts w:cs="Arial"/>
                <w:szCs w:val="22"/>
              </w:rPr>
              <w:t xml:space="preserve"> or variations that </w:t>
            </w:r>
            <w:r w:rsidR="007E0552" w:rsidRPr="00737CC8">
              <w:rPr>
                <w:rFonts w:cs="Arial"/>
                <w:szCs w:val="22"/>
                <w:u w:val="single"/>
              </w:rPr>
              <w:t>do not</w:t>
            </w:r>
            <w:r w:rsidR="007E0552" w:rsidRPr="00737CC8">
              <w:rPr>
                <w:rFonts w:cs="Arial"/>
                <w:szCs w:val="22"/>
              </w:rPr>
              <w:t xml:space="preserve"> include an increase to permitted area</w:t>
            </w:r>
            <w:r w:rsidRPr="00737CC8">
              <w:rPr>
                <w:rFonts w:cs="Arial"/>
                <w:szCs w:val="22"/>
              </w:rPr>
              <w:t>)</w:t>
            </w:r>
          </w:p>
        </w:tc>
        <w:tc>
          <w:tcPr>
            <w:tcW w:w="342" w:type="pct"/>
          </w:tcPr>
          <w:p w14:paraId="1BF5EEC6" w14:textId="699C8DD6" w:rsidR="00326007" w:rsidRPr="00737CC8" w:rsidRDefault="00A21B84" w:rsidP="000267EF">
            <w:pPr>
              <w:pStyle w:val="BlockText"/>
              <w:spacing w:before="60" w:after="60" w:line="270" w:lineRule="exact"/>
              <w:rPr>
                <w:rFonts w:cs="Arial"/>
                <w:szCs w:val="22"/>
              </w:rPr>
            </w:pPr>
            <w:r>
              <w:rPr>
                <w:rFonts w:cs="Arial"/>
                <w:szCs w:val="22"/>
              </w:rPr>
              <w:t>X</w:t>
            </w:r>
          </w:p>
        </w:tc>
        <w:tc>
          <w:tcPr>
            <w:tcW w:w="293" w:type="pct"/>
          </w:tcPr>
          <w:p w14:paraId="44D5EAAF" w14:textId="77777777" w:rsidR="00326007" w:rsidRPr="00737CC8" w:rsidRDefault="00326007" w:rsidP="000267EF">
            <w:pPr>
              <w:pStyle w:val="BlockText"/>
              <w:spacing w:before="60" w:after="60" w:line="270" w:lineRule="exact"/>
              <w:rPr>
                <w:rFonts w:cs="Arial"/>
                <w:szCs w:val="22"/>
              </w:rPr>
            </w:pPr>
          </w:p>
        </w:tc>
        <w:tc>
          <w:tcPr>
            <w:tcW w:w="335" w:type="pct"/>
          </w:tcPr>
          <w:p w14:paraId="5D9923B9" w14:textId="77777777" w:rsidR="00326007" w:rsidRPr="00737CC8" w:rsidRDefault="00326007" w:rsidP="000267EF">
            <w:pPr>
              <w:pStyle w:val="BlockText"/>
              <w:spacing w:before="60" w:after="60" w:line="270" w:lineRule="exact"/>
              <w:rPr>
                <w:rFonts w:cs="Arial"/>
                <w:szCs w:val="22"/>
              </w:rPr>
            </w:pPr>
          </w:p>
        </w:tc>
        <w:tc>
          <w:tcPr>
            <w:tcW w:w="944" w:type="pct"/>
          </w:tcPr>
          <w:p w14:paraId="56FC5C7A" w14:textId="77777777" w:rsidR="00326007" w:rsidRPr="00737CC8" w:rsidRDefault="00326007" w:rsidP="000267EF">
            <w:pPr>
              <w:pStyle w:val="BlockText"/>
              <w:spacing w:before="60" w:after="60" w:line="270" w:lineRule="exact"/>
              <w:rPr>
                <w:rFonts w:cs="Arial"/>
                <w:szCs w:val="22"/>
              </w:rPr>
            </w:pPr>
          </w:p>
        </w:tc>
      </w:tr>
      <w:tr w:rsidR="007150AF" w:rsidRPr="00737CC8" w14:paraId="4C05D93A" w14:textId="77777777" w:rsidTr="0084132F">
        <w:trPr>
          <w:trHeight w:val="20"/>
        </w:trPr>
        <w:tc>
          <w:tcPr>
            <w:tcW w:w="3086" w:type="pct"/>
          </w:tcPr>
          <w:p w14:paraId="57334D66" w14:textId="77777777" w:rsidR="00326007" w:rsidRPr="00737CC8" w:rsidRDefault="00326007" w:rsidP="000267EF">
            <w:pPr>
              <w:pStyle w:val="BlockText"/>
              <w:spacing w:before="60" w:after="60" w:line="270" w:lineRule="exact"/>
              <w:rPr>
                <w:rFonts w:cs="Arial"/>
                <w:szCs w:val="22"/>
              </w:rPr>
            </w:pPr>
            <w:r w:rsidRPr="00737CC8">
              <w:rPr>
                <w:rFonts w:cs="Arial"/>
                <w:szCs w:val="22"/>
              </w:rPr>
              <w:t>Technical competence information</w:t>
            </w:r>
          </w:p>
          <w:p w14:paraId="6C268B44" w14:textId="11E226C0" w:rsidR="00D97D71" w:rsidRPr="00737CC8" w:rsidRDefault="00FA6853" w:rsidP="00A21B84">
            <w:pPr>
              <w:pStyle w:val="BlockText"/>
              <w:spacing w:before="60" w:after="60" w:line="270" w:lineRule="exact"/>
              <w:rPr>
                <w:rFonts w:cs="Arial"/>
                <w:color w:val="FF00FF"/>
                <w:szCs w:val="22"/>
              </w:rPr>
            </w:pPr>
            <w:r w:rsidRPr="00737CC8">
              <w:rPr>
                <w:rFonts w:cs="Arial"/>
                <w:szCs w:val="22"/>
              </w:rPr>
              <w:t>Including continuing competence evidence, if needed.</w:t>
            </w:r>
          </w:p>
        </w:tc>
        <w:tc>
          <w:tcPr>
            <w:tcW w:w="342" w:type="pct"/>
          </w:tcPr>
          <w:p w14:paraId="1DB99D1A" w14:textId="35FA3CDC" w:rsidR="00326007" w:rsidRPr="00737CC8" w:rsidRDefault="00A21B84" w:rsidP="000267EF">
            <w:pPr>
              <w:pStyle w:val="BlockText"/>
              <w:spacing w:before="60" w:after="60" w:line="270" w:lineRule="exact"/>
              <w:rPr>
                <w:rFonts w:cs="Arial"/>
                <w:szCs w:val="22"/>
              </w:rPr>
            </w:pPr>
            <w:r>
              <w:rPr>
                <w:rFonts w:cs="Arial"/>
                <w:szCs w:val="22"/>
              </w:rPr>
              <w:t>X</w:t>
            </w:r>
          </w:p>
        </w:tc>
        <w:tc>
          <w:tcPr>
            <w:tcW w:w="293" w:type="pct"/>
          </w:tcPr>
          <w:p w14:paraId="74CCA969" w14:textId="77777777" w:rsidR="00326007" w:rsidRPr="00737CC8" w:rsidRDefault="00326007" w:rsidP="000267EF">
            <w:pPr>
              <w:pStyle w:val="BlockText"/>
              <w:spacing w:before="60" w:after="60" w:line="270" w:lineRule="exact"/>
              <w:rPr>
                <w:rFonts w:cs="Arial"/>
                <w:szCs w:val="22"/>
              </w:rPr>
            </w:pPr>
          </w:p>
        </w:tc>
        <w:tc>
          <w:tcPr>
            <w:tcW w:w="335" w:type="pct"/>
          </w:tcPr>
          <w:p w14:paraId="6A8C1F79" w14:textId="77777777" w:rsidR="00326007" w:rsidRPr="00737CC8" w:rsidRDefault="00326007" w:rsidP="000267EF">
            <w:pPr>
              <w:pStyle w:val="BlockText"/>
              <w:spacing w:before="60" w:after="60" w:line="270" w:lineRule="exact"/>
              <w:rPr>
                <w:rFonts w:cs="Arial"/>
                <w:szCs w:val="22"/>
              </w:rPr>
            </w:pPr>
          </w:p>
        </w:tc>
        <w:tc>
          <w:tcPr>
            <w:tcW w:w="944" w:type="pct"/>
          </w:tcPr>
          <w:p w14:paraId="1CA04864" w14:textId="3DBA542F" w:rsidR="00326007" w:rsidRPr="00737CC8" w:rsidRDefault="00A21B84" w:rsidP="000267EF">
            <w:pPr>
              <w:pStyle w:val="BlockText"/>
              <w:spacing w:before="60" w:after="60" w:line="270" w:lineRule="exact"/>
              <w:rPr>
                <w:rFonts w:cs="Arial"/>
                <w:szCs w:val="22"/>
              </w:rPr>
            </w:pPr>
            <w:r>
              <w:rPr>
                <w:rFonts w:cs="Arial"/>
                <w:szCs w:val="22"/>
              </w:rPr>
              <w:t>CC included. Original taken from PAN</w:t>
            </w:r>
            <w:r w:rsidR="00CC2813">
              <w:rPr>
                <w:rFonts w:cs="Arial"/>
                <w:szCs w:val="22"/>
              </w:rPr>
              <w:t>-0</w:t>
            </w:r>
            <w:r>
              <w:rPr>
                <w:rFonts w:cs="Arial"/>
                <w:szCs w:val="22"/>
              </w:rPr>
              <w:t>02796</w:t>
            </w:r>
          </w:p>
        </w:tc>
      </w:tr>
      <w:tr w:rsidR="007150AF" w:rsidRPr="00737CC8" w14:paraId="5B2D48D8" w14:textId="77777777" w:rsidTr="0084132F">
        <w:trPr>
          <w:trHeight w:val="20"/>
        </w:trPr>
        <w:tc>
          <w:tcPr>
            <w:tcW w:w="3086" w:type="pct"/>
          </w:tcPr>
          <w:p w14:paraId="0EA9EF8B" w14:textId="1F46CBAD" w:rsidR="009B7AC3" w:rsidRPr="00737CC8" w:rsidRDefault="00326007" w:rsidP="00A21B84">
            <w:pPr>
              <w:pStyle w:val="BlockText"/>
              <w:spacing w:before="60" w:after="60" w:line="270" w:lineRule="exact"/>
              <w:rPr>
                <w:rFonts w:cs="Arial"/>
                <w:color w:val="FF00FF"/>
                <w:szCs w:val="22"/>
              </w:rPr>
            </w:pPr>
            <w:r w:rsidRPr="00737CC8">
              <w:rPr>
                <w:rFonts w:cs="Arial"/>
                <w:szCs w:val="22"/>
              </w:rPr>
              <w:t xml:space="preserve">Financial information </w:t>
            </w:r>
          </w:p>
        </w:tc>
        <w:tc>
          <w:tcPr>
            <w:tcW w:w="342" w:type="pct"/>
          </w:tcPr>
          <w:p w14:paraId="2857567A" w14:textId="77777777" w:rsidR="009B7AC3" w:rsidRPr="00737CC8" w:rsidRDefault="009B7AC3" w:rsidP="000267EF">
            <w:pPr>
              <w:pStyle w:val="BlockText"/>
              <w:spacing w:before="60" w:after="60" w:line="270" w:lineRule="exact"/>
              <w:rPr>
                <w:rFonts w:cs="Arial"/>
                <w:szCs w:val="22"/>
              </w:rPr>
            </w:pPr>
          </w:p>
        </w:tc>
        <w:tc>
          <w:tcPr>
            <w:tcW w:w="293" w:type="pct"/>
          </w:tcPr>
          <w:p w14:paraId="399D5BE4" w14:textId="77777777" w:rsidR="009B7AC3" w:rsidRPr="00737CC8" w:rsidRDefault="009B7AC3" w:rsidP="000267EF">
            <w:pPr>
              <w:pStyle w:val="BlockText"/>
              <w:spacing w:before="60" w:after="60" w:line="270" w:lineRule="exact"/>
              <w:rPr>
                <w:rFonts w:cs="Arial"/>
                <w:szCs w:val="22"/>
              </w:rPr>
            </w:pPr>
          </w:p>
        </w:tc>
        <w:tc>
          <w:tcPr>
            <w:tcW w:w="335" w:type="pct"/>
          </w:tcPr>
          <w:p w14:paraId="64DAFDF0" w14:textId="5BFD8FE6" w:rsidR="009B7AC3" w:rsidRPr="00737CC8" w:rsidRDefault="00A21B84" w:rsidP="000267EF">
            <w:pPr>
              <w:pStyle w:val="BlockText"/>
              <w:spacing w:before="60" w:after="60" w:line="270" w:lineRule="exact"/>
              <w:rPr>
                <w:rFonts w:cs="Arial"/>
                <w:szCs w:val="22"/>
              </w:rPr>
            </w:pPr>
            <w:r>
              <w:rPr>
                <w:rFonts w:cs="Arial"/>
                <w:szCs w:val="22"/>
              </w:rPr>
              <w:t>X</w:t>
            </w:r>
          </w:p>
        </w:tc>
        <w:tc>
          <w:tcPr>
            <w:tcW w:w="944" w:type="pct"/>
          </w:tcPr>
          <w:p w14:paraId="404CBE4C" w14:textId="77777777" w:rsidR="009B7AC3" w:rsidRPr="00737CC8" w:rsidRDefault="009B7AC3" w:rsidP="000267EF">
            <w:pPr>
              <w:pStyle w:val="BlockText"/>
              <w:spacing w:before="60" w:after="60" w:line="270" w:lineRule="exact"/>
              <w:rPr>
                <w:rFonts w:cs="Arial"/>
                <w:szCs w:val="22"/>
              </w:rPr>
            </w:pPr>
          </w:p>
        </w:tc>
      </w:tr>
      <w:tr w:rsidR="006F0623" w:rsidRPr="00737CC8" w14:paraId="1833D3B1" w14:textId="77777777" w:rsidTr="0084132F">
        <w:trPr>
          <w:trHeight w:val="20"/>
        </w:trPr>
        <w:tc>
          <w:tcPr>
            <w:tcW w:w="3086" w:type="pct"/>
          </w:tcPr>
          <w:p w14:paraId="73505B23" w14:textId="77777777" w:rsidR="006F0623" w:rsidRPr="00737CC8" w:rsidRDefault="006F0623" w:rsidP="000267EF">
            <w:pPr>
              <w:pStyle w:val="BlockText"/>
              <w:spacing w:before="60" w:after="60" w:line="270" w:lineRule="exact"/>
              <w:rPr>
                <w:rFonts w:cs="Arial"/>
                <w:szCs w:val="22"/>
              </w:rPr>
            </w:pPr>
            <w:r w:rsidRPr="00737CC8">
              <w:rPr>
                <w:rFonts w:cs="Arial"/>
                <w:szCs w:val="22"/>
              </w:rPr>
              <w:t>Waste recovery plan</w:t>
            </w:r>
          </w:p>
        </w:tc>
        <w:tc>
          <w:tcPr>
            <w:tcW w:w="342" w:type="pct"/>
          </w:tcPr>
          <w:p w14:paraId="6CC5314B" w14:textId="77777777" w:rsidR="006F0623" w:rsidRPr="00737CC8" w:rsidRDefault="006F0623" w:rsidP="000267EF">
            <w:pPr>
              <w:pStyle w:val="BlockText"/>
              <w:spacing w:before="60" w:after="60" w:line="270" w:lineRule="exact"/>
              <w:rPr>
                <w:rFonts w:cs="Arial"/>
                <w:szCs w:val="22"/>
              </w:rPr>
            </w:pPr>
          </w:p>
        </w:tc>
        <w:tc>
          <w:tcPr>
            <w:tcW w:w="293" w:type="pct"/>
          </w:tcPr>
          <w:p w14:paraId="6400F385" w14:textId="77777777" w:rsidR="006F0623" w:rsidRPr="00737CC8" w:rsidRDefault="006F0623" w:rsidP="000267EF">
            <w:pPr>
              <w:pStyle w:val="BlockText"/>
              <w:spacing w:before="60" w:after="60" w:line="270" w:lineRule="exact"/>
              <w:rPr>
                <w:rFonts w:cs="Arial"/>
                <w:szCs w:val="22"/>
              </w:rPr>
            </w:pPr>
          </w:p>
        </w:tc>
        <w:tc>
          <w:tcPr>
            <w:tcW w:w="335" w:type="pct"/>
          </w:tcPr>
          <w:p w14:paraId="138B171A" w14:textId="5A3D9439" w:rsidR="006F0623" w:rsidRPr="00737CC8" w:rsidRDefault="002D02CD" w:rsidP="000267EF">
            <w:pPr>
              <w:pStyle w:val="BlockText"/>
              <w:spacing w:before="60" w:after="60" w:line="270" w:lineRule="exact"/>
              <w:rPr>
                <w:rFonts w:cs="Arial"/>
                <w:szCs w:val="22"/>
              </w:rPr>
            </w:pPr>
            <w:r>
              <w:rPr>
                <w:rFonts w:cs="Arial"/>
                <w:szCs w:val="22"/>
              </w:rPr>
              <w:t>X</w:t>
            </w:r>
          </w:p>
        </w:tc>
        <w:tc>
          <w:tcPr>
            <w:tcW w:w="944" w:type="pct"/>
          </w:tcPr>
          <w:p w14:paraId="5A01F57E" w14:textId="77777777" w:rsidR="006F0623" w:rsidRPr="00737CC8" w:rsidRDefault="006F0623" w:rsidP="000267EF">
            <w:pPr>
              <w:pStyle w:val="BlockText"/>
              <w:spacing w:before="60" w:after="60" w:line="270" w:lineRule="exact"/>
              <w:rPr>
                <w:rFonts w:cs="Arial"/>
                <w:szCs w:val="22"/>
              </w:rPr>
            </w:pPr>
          </w:p>
        </w:tc>
      </w:tr>
      <w:tr w:rsidR="0084132F" w:rsidRPr="00737CC8" w14:paraId="2393D9E8" w14:textId="77777777" w:rsidTr="0084132F">
        <w:trPr>
          <w:trHeight w:val="20"/>
        </w:trPr>
        <w:tc>
          <w:tcPr>
            <w:tcW w:w="3086" w:type="pct"/>
          </w:tcPr>
          <w:p w14:paraId="4FF6B1DC" w14:textId="45BA7C2F" w:rsidR="0084132F" w:rsidRPr="002D02CD" w:rsidRDefault="0084132F" w:rsidP="0084132F">
            <w:pPr>
              <w:pStyle w:val="BlockText"/>
              <w:spacing w:before="60" w:after="60" w:line="270" w:lineRule="exact"/>
              <w:rPr>
                <w:rFonts w:cs="Arial"/>
                <w:szCs w:val="22"/>
                <w:highlight w:val="yellow"/>
              </w:rPr>
            </w:pPr>
            <w:r w:rsidRPr="002D02CD">
              <w:rPr>
                <w:rFonts w:cs="Arial"/>
                <w:szCs w:val="22"/>
                <w:highlight w:val="yellow"/>
              </w:rPr>
              <w:t>Fee</w:t>
            </w:r>
          </w:p>
        </w:tc>
        <w:tc>
          <w:tcPr>
            <w:tcW w:w="342" w:type="pct"/>
          </w:tcPr>
          <w:p w14:paraId="4612347D" w14:textId="3A2C9600" w:rsidR="0084132F" w:rsidRPr="002D02CD" w:rsidRDefault="0084132F" w:rsidP="0084132F">
            <w:pPr>
              <w:pStyle w:val="BlockText"/>
              <w:spacing w:before="60" w:after="60" w:line="270" w:lineRule="exact"/>
              <w:rPr>
                <w:rFonts w:cs="Arial"/>
                <w:szCs w:val="22"/>
                <w:highlight w:val="yellow"/>
              </w:rPr>
            </w:pPr>
          </w:p>
        </w:tc>
        <w:tc>
          <w:tcPr>
            <w:tcW w:w="293" w:type="pct"/>
          </w:tcPr>
          <w:p w14:paraId="43748B02" w14:textId="5B83616E" w:rsidR="0084132F" w:rsidRPr="002D02CD" w:rsidRDefault="002D02CD" w:rsidP="0084132F">
            <w:pPr>
              <w:pStyle w:val="BlockText"/>
              <w:spacing w:before="60" w:after="60" w:line="270" w:lineRule="exact"/>
              <w:rPr>
                <w:rFonts w:cs="Arial"/>
                <w:szCs w:val="22"/>
                <w:highlight w:val="yellow"/>
              </w:rPr>
            </w:pPr>
            <w:r w:rsidRPr="002D02CD">
              <w:rPr>
                <w:rFonts w:cs="Arial"/>
                <w:szCs w:val="22"/>
                <w:highlight w:val="yellow"/>
              </w:rPr>
              <w:t>X</w:t>
            </w:r>
          </w:p>
        </w:tc>
        <w:tc>
          <w:tcPr>
            <w:tcW w:w="335" w:type="pct"/>
          </w:tcPr>
          <w:p w14:paraId="69059F45" w14:textId="77777777" w:rsidR="0084132F" w:rsidRPr="002D02CD" w:rsidRDefault="0084132F" w:rsidP="0084132F">
            <w:pPr>
              <w:pStyle w:val="BlockText"/>
              <w:spacing w:before="60" w:after="60" w:line="270" w:lineRule="exact"/>
              <w:rPr>
                <w:rFonts w:cs="Arial"/>
                <w:szCs w:val="22"/>
                <w:highlight w:val="yellow"/>
              </w:rPr>
            </w:pPr>
          </w:p>
        </w:tc>
        <w:tc>
          <w:tcPr>
            <w:tcW w:w="944" w:type="pct"/>
          </w:tcPr>
          <w:p w14:paraId="0D1CFE22" w14:textId="1F04BDD4" w:rsidR="00066348" w:rsidRPr="002D02CD" w:rsidRDefault="00066348" w:rsidP="00066348">
            <w:pPr>
              <w:pStyle w:val="BlockText"/>
              <w:spacing w:before="60" w:after="60" w:line="270" w:lineRule="exact"/>
              <w:rPr>
                <w:rFonts w:cs="Arial"/>
                <w:color w:val="000000"/>
                <w:szCs w:val="22"/>
                <w:highlight w:val="yellow"/>
              </w:rPr>
            </w:pPr>
            <w:r w:rsidRPr="002D02CD">
              <w:rPr>
                <w:rFonts w:cs="Arial"/>
                <w:color w:val="000000"/>
                <w:szCs w:val="22"/>
                <w:highlight w:val="yellow"/>
              </w:rPr>
              <w:t>Amount:</w:t>
            </w:r>
            <w:r w:rsidR="00CA254B" w:rsidRPr="002D02CD">
              <w:rPr>
                <w:rFonts w:cs="Arial"/>
                <w:color w:val="000000"/>
                <w:szCs w:val="22"/>
                <w:highlight w:val="yellow"/>
              </w:rPr>
              <w:t xml:space="preserve"> £1630</w:t>
            </w:r>
          </w:p>
          <w:p w14:paraId="587EB92B" w14:textId="77777777" w:rsidR="00CA254B" w:rsidRPr="002D02CD" w:rsidRDefault="0084132F" w:rsidP="0084132F">
            <w:pPr>
              <w:pStyle w:val="BlockText"/>
              <w:spacing w:before="60" w:after="60" w:line="270" w:lineRule="exact"/>
              <w:rPr>
                <w:rFonts w:cs="Arial"/>
                <w:color w:val="000000"/>
                <w:szCs w:val="22"/>
                <w:highlight w:val="yellow"/>
              </w:rPr>
            </w:pPr>
            <w:r w:rsidRPr="002D02CD">
              <w:rPr>
                <w:rFonts w:cs="Arial"/>
                <w:color w:val="000000"/>
                <w:szCs w:val="22"/>
                <w:highlight w:val="yellow"/>
              </w:rPr>
              <w:t xml:space="preserve">Date paid: </w:t>
            </w:r>
            <w:r w:rsidR="00CA254B" w:rsidRPr="002D02CD">
              <w:rPr>
                <w:rFonts w:cs="Arial"/>
                <w:color w:val="000000"/>
                <w:szCs w:val="22"/>
                <w:highlight w:val="yellow"/>
              </w:rPr>
              <w:t>26/02/2020</w:t>
            </w:r>
          </w:p>
          <w:p w14:paraId="74746253" w14:textId="62C6DDB3" w:rsidR="0084132F" w:rsidRPr="002D02CD" w:rsidRDefault="0084132F" w:rsidP="0084132F">
            <w:pPr>
              <w:pStyle w:val="BlockText"/>
              <w:spacing w:before="60" w:after="60" w:line="270" w:lineRule="exact"/>
              <w:rPr>
                <w:rFonts w:cs="Arial"/>
                <w:color w:val="000000"/>
                <w:szCs w:val="22"/>
                <w:highlight w:val="yellow"/>
              </w:rPr>
            </w:pPr>
            <w:r w:rsidRPr="002D02CD">
              <w:rPr>
                <w:rFonts w:cs="Arial"/>
                <w:color w:val="000000"/>
                <w:szCs w:val="22"/>
                <w:highlight w:val="yellow"/>
              </w:rPr>
              <w:t xml:space="preserve">Trans#: </w:t>
            </w:r>
            <w:r w:rsidR="00CA254B" w:rsidRPr="002D02CD">
              <w:rPr>
                <w:highlight w:val="yellow"/>
              </w:rPr>
              <w:t>318237</w:t>
            </w:r>
          </w:p>
          <w:p w14:paraId="2FE1C2C7" w14:textId="77777777" w:rsidR="00CA254B" w:rsidRPr="002D02CD" w:rsidRDefault="00CA254B" w:rsidP="0084132F">
            <w:pPr>
              <w:pStyle w:val="BlockText"/>
              <w:spacing w:before="60" w:after="60" w:line="270" w:lineRule="exact"/>
              <w:rPr>
                <w:rFonts w:cs="Arial"/>
                <w:color w:val="000000"/>
                <w:szCs w:val="22"/>
                <w:highlight w:val="yellow"/>
              </w:rPr>
            </w:pPr>
          </w:p>
          <w:p w14:paraId="02FA1A5F" w14:textId="39D58D3A" w:rsidR="00CA254B" w:rsidRPr="002D02CD" w:rsidRDefault="00CA254B" w:rsidP="00CA254B">
            <w:pPr>
              <w:pStyle w:val="BlockText"/>
              <w:spacing w:before="60" w:after="60" w:line="270" w:lineRule="exact"/>
              <w:rPr>
                <w:rFonts w:cs="Arial"/>
                <w:color w:val="000000"/>
                <w:szCs w:val="22"/>
                <w:highlight w:val="yellow"/>
              </w:rPr>
            </w:pPr>
            <w:r w:rsidRPr="002D02CD">
              <w:rPr>
                <w:rFonts w:cs="Arial"/>
                <w:color w:val="000000"/>
                <w:szCs w:val="22"/>
                <w:highlight w:val="yellow"/>
              </w:rPr>
              <w:t>Amount: £39</w:t>
            </w:r>
          </w:p>
          <w:p w14:paraId="4FD26C54" w14:textId="77777777" w:rsidR="00CA254B" w:rsidRPr="002D02CD" w:rsidRDefault="00CA254B" w:rsidP="00CA254B">
            <w:pPr>
              <w:pStyle w:val="BlockText"/>
              <w:spacing w:before="60" w:after="60" w:line="270" w:lineRule="exact"/>
              <w:rPr>
                <w:rFonts w:cs="Arial"/>
                <w:color w:val="000000"/>
                <w:szCs w:val="22"/>
                <w:highlight w:val="yellow"/>
              </w:rPr>
            </w:pPr>
            <w:r w:rsidRPr="002D02CD">
              <w:rPr>
                <w:rFonts w:cs="Arial"/>
                <w:color w:val="000000"/>
                <w:szCs w:val="22"/>
                <w:highlight w:val="yellow"/>
              </w:rPr>
              <w:t>Date paid: xx/xx/xx</w:t>
            </w:r>
          </w:p>
          <w:p w14:paraId="17BC0837" w14:textId="5692A6BC" w:rsidR="00CA254B" w:rsidRPr="002D02CD" w:rsidRDefault="00CA254B" w:rsidP="00CA254B">
            <w:pPr>
              <w:pStyle w:val="BlockText"/>
              <w:spacing w:before="60" w:after="60" w:line="270" w:lineRule="exact"/>
              <w:rPr>
                <w:rFonts w:cs="Arial"/>
                <w:szCs w:val="22"/>
                <w:highlight w:val="yellow"/>
              </w:rPr>
            </w:pPr>
            <w:r w:rsidRPr="002D02CD">
              <w:rPr>
                <w:rFonts w:cs="Arial"/>
                <w:color w:val="000000"/>
                <w:szCs w:val="22"/>
                <w:highlight w:val="yellow"/>
              </w:rPr>
              <w:t>Trans#:</w:t>
            </w:r>
          </w:p>
        </w:tc>
      </w:tr>
    </w:tbl>
    <w:p w14:paraId="174CFCE1" w14:textId="77777777" w:rsidR="007150AF" w:rsidRPr="00737CC8" w:rsidRDefault="007150AF" w:rsidP="00D77C8C">
      <w:pPr>
        <w:spacing w:before="60" w:after="60" w:line="270" w:lineRule="exact"/>
        <w:rPr>
          <w:sz w:val="32"/>
          <w:szCs w:val="32"/>
          <w:lang w:val="en-US" w:eastAsia="en-US"/>
        </w:rPr>
      </w:pPr>
    </w:p>
    <w:p w14:paraId="7F8DF377" w14:textId="77777777" w:rsidR="00996BCE" w:rsidRPr="00737CC8" w:rsidRDefault="00996BCE" w:rsidP="00D77C8C">
      <w:pPr>
        <w:spacing w:before="60" w:after="60" w:line="270" w:lineRule="exact"/>
        <w:rPr>
          <w:rFonts w:ascii="Arial" w:hAnsi="Arial" w:cs="Arial"/>
          <w:b/>
          <w:bCs/>
        </w:rPr>
      </w:pPr>
      <w:r w:rsidRPr="00737CC8">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0267EF" w:rsidRPr="00737CC8" w14:paraId="331534C4" w14:textId="77777777" w:rsidTr="000267EF">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03C2111F"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47179386"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6E835D89"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40A83327"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0FBF25AE"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N/A</w:t>
            </w:r>
          </w:p>
        </w:tc>
      </w:tr>
      <w:tr w:rsidR="00996BCE" w:rsidRPr="00737CC8" w14:paraId="546B3269"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4F9611A7" w14:textId="77777777" w:rsidR="00996BCE" w:rsidRPr="00737CC8" w:rsidRDefault="00996BCE" w:rsidP="000267EF">
            <w:pPr>
              <w:pStyle w:val="BlockText"/>
              <w:spacing w:before="60" w:after="60" w:line="270" w:lineRule="exact"/>
              <w:rPr>
                <w:rFonts w:cs="Arial"/>
                <w:b/>
                <w:bCs/>
                <w:szCs w:val="22"/>
              </w:rPr>
            </w:pPr>
            <w:r w:rsidRPr="00737CC8">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4B301453" w14:textId="77777777" w:rsidR="00996BCE" w:rsidRPr="00737CC8" w:rsidRDefault="00996BCE" w:rsidP="000267EF">
            <w:pPr>
              <w:pStyle w:val="BlockText"/>
              <w:spacing w:before="60" w:after="60" w:line="270" w:lineRule="exact"/>
              <w:rPr>
                <w:rFonts w:cs="Arial"/>
                <w:bCs/>
                <w:szCs w:val="22"/>
              </w:rPr>
            </w:pPr>
            <w:r w:rsidRPr="00737CC8">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0E889A22" w14:textId="29EE949D" w:rsidR="00996BCE" w:rsidRPr="00737CC8" w:rsidRDefault="009556CB"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298DC5FF"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3EF19197" w14:textId="77777777" w:rsidR="00996BCE" w:rsidRPr="00737CC8" w:rsidRDefault="00996BCE" w:rsidP="000267EF">
            <w:pPr>
              <w:pStyle w:val="BlockText1"/>
              <w:spacing w:before="60" w:after="60" w:line="270" w:lineRule="exact"/>
              <w:jc w:val="left"/>
              <w:rPr>
                <w:b w:val="0"/>
                <w:color w:val="auto"/>
              </w:rPr>
            </w:pPr>
          </w:p>
        </w:tc>
      </w:tr>
      <w:tr w:rsidR="00996BCE" w:rsidRPr="00737CC8" w14:paraId="20E2489C"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2F79B6D8"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6B6847FF" w14:textId="77777777" w:rsidR="00996BCE" w:rsidRPr="00737CC8" w:rsidRDefault="00996BCE" w:rsidP="000267EF">
            <w:pPr>
              <w:pStyle w:val="BlockText"/>
              <w:spacing w:before="60" w:after="60" w:line="270" w:lineRule="exact"/>
              <w:rPr>
                <w:rFonts w:cs="Arial"/>
                <w:szCs w:val="22"/>
              </w:rPr>
            </w:pPr>
            <w:r w:rsidRPr="00737CC8">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1A9EDF13" w14:textId="40C8191C" w:rsidR="00996BCE" w:rsidRPr="00737CC8" w:rsidRDefault="009556CB"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5BE0A2DC"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53D4AC49" w14:textId="77777777" w:rsidR="00996BCE" w:rsidRPr="00737CC8" w:rsidRDefault="00996BCE" w:rsidP="000267EF">
            <w:pPr>
              <w:pStyle w:val="BlockText1"/>
              <w:spacing w:before="60" w:after="60" w:line="270" w:lineRule="exact"/>
              <w:jc w:val="left"/>
              <w:rPr>
                <w:b w:val="0"/>
                <w:color w:val="auto"/>
              </w:rPr>
            </w:pPr>
          </w:p>
        </w:tc>
      </w:tr>
      <w:tr w:rsidR="00996BCE" w:rsidRPr="00737CC8" w14:paraId="0AEBA4F2"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24084537"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6C541FD3" w14:textId="77777777" w:rsidR="00996BCE" w:rsidRPr="00737CC8" w:rsidRDefault="00996BCE" w:rsidP="000267EF">
            <w:pPr>
              <w:pStyle w:val="BlockText"/>
              <w:spacing w:before="60" w:after="60" w:line="270" w:lineRule="exact"/>
              <w:rPr>
                <w:rFonts w:cs="Arial"/>
                <w:szCs w:val="22"/>
                <w:u w:val="single"/>
              </w:rPr>
            </w:pPr>
            <w:r w:rsidRPr="00737CC8">
              <w:rPr>
                <w:rFonts w:cs="Arial"/>
                <w:szCs w:val="22"/>
                <w:u w:val="single"/>
              </w:rPr>
              <w:t>Registered companies only.</w:t>
            </w:r>
          </w:p>
          <w:p w14:paraId="7255E17A" w14:textId="77777777" w:rsidR="00996BCE" w:rsidRPr="00737CC8" w:rsidRDefault="00996BCE" w:rsidP="000267EF">
            <w:pPr>
              <w:pStyle w:val="BlockText"/>
              <w:spacing w:before="60" w:after="60" w:line="270" w:lineRule="exact"/>
              <w:rPr>
                <w:rFonts w:cs="Arial"/>
                <w:szCs w:val="22"/>
              </w:rPr>
            </w:pPr>
            <w:r w:rsidRPr="00737CC8">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63B80106" w14:textId="57782B5A" w:rsidR="00996BCE" w:rsidRPr="00737CC8" w:rsidRDefault="009556CB"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250C3F30"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61E0DF84" w14:textId="77777777" w:rsidR="00996BCE" w:rsidRPr="00737CC8" w:rsidRDefault="00996BCE" w:rsidP="000267EF">
            <w:pPr>
              <w:pStyle w:val="BlockText1"/>
              <w:spacing w:before="60" w:after="60" w:line="270" w:lineRule="exact"/>
              <w:jc w:val="left"/>
              <w:rPr>
                <w:b w:val="0"/>
                <w:color w:val="auto"/>
              </w:rPr>
            </w:pPr>
          </w:p>
        </w:tc>
      </w:tr>
      <w:tr w:rsidR="00996BCE" w:rsidRPr="00737CC8" w14:paraId="0A5B9062"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D23912A"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2884A30B" w14:textId="7DA1124B" w:rsidR="00996BCE" w:rsidRPr="00737CC8" w:rsidRDefault="007F4F17" w:rsidP="000267EF">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036FABF9" w14:textId="3823EFEA" w:rsidR="00996BCE" w:rsidRPr="00737CC8" w:rsidRDefault="009556CB"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6E25342A"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244F1EC1" w14:textId="77777777" w:rsidR="00996BCE" w:rsidRPr="00737CC8" w:rsidRDefault="00996BCE" w:rsidP="000267EF">
            <w:pPr>
              <w:pStyle w:val="BlockText1"/>
              <w:spacing w:before="60" w:after="60" w:line="270" w:lineRule="exact"/>
              <w:jc w:val="left"/>
              <w:rPr>
                <w:b w:val="0"/>
                <w:color w:val="auto"/>
              </w:rPr>
            </w:pPr>
          </w:p>
        </w:tc>
      </w:tr>
      <w:tr w:rsidR="00996BCE" w:rsidRPr="00737CC8" w14:paraId="05B92A71"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75BEB0E7"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2F957BB0" w14:textId="77777777" w:rsidR="00996BCE" w:rsidRPr="00737CC8" w:rsidRDefault="00996BCE" w:rsidP="000267EF">
            <w:pPr>
              <w:pStyle w:val="BlockText"/>
              <w:spacing w:before="60" w:after="60" w:line="270" w:lineRule="exact"/>
              <w:rPr>
                <w:rFonts w:cs="Arial"/>
                <w:szCs w:val="22"/>
              </w:rPr>
            </w:pPr>
            <w:r w:rsidRPr="00737CC8">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14B6ECD3" w14:textId="55B7C424" w:rsidR="00996BCE" w:rsidRPr="00737CC8" w:rsidRDefault="009556CB"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48A824FB"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759F9236" w14:textId="77777777" w:rsidR="00996BCE" w:rsidRPr="00737CC8" w:rsidRDefault="00996BCE" w:rsidP="000267EF">
            <w:pPr>
              <w:pStyle w:val="BlockText1"/>
              <w:spacing w:before="60" w:after="60" w:line="270" w:lineRule="exact"/>
              <w:jc w:val="left"/>
              <w:rPr>
                <w:b w:val="0"/>
                <w:color w:val="auto"/>
              </w:rPr>
            </w:pPr>
          </w:p>
        </w:tc>
      </w:tr>
      <w:tr w:rsidR="00996BCE" w:rsidRPr="00737CC8" w14:paraId="6B9ACD54" w14:textId="77777777" w:rsidTr="000267EF">
        <w:trPr>
          <w:trHeight w:val="20"/>
        </w:trPr>
        <w:tc>
          <w:tcPr>
            <w:tcW w:w="391" w:type="pct"/>
            <w:tcBorders>
              <w:top w:val="single" w:sz="2" w:space="0" w:color="C0C0C0"/>
              <w:left w:val="single" w:sz="4" w:space="0" w:color="auto"/>
              <w:bottom w:val="single" w:sz="4" w:space="0" w:color="auto"/>
              <w:right w:val="single" w:sz="2" w:space="0" w:color="C0C0C0"/>
            </w:tcBorders>
          </w:tcPr>
          <w:p w14:paraId="2B9DD83D" w14:textId="77777777" w:rsidR="00996BCE" w:rsidRPr="00737CC8" w:rsidRDefault="00996BCE" w:rsidP="000267EF">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617D75EC" w14:textId="77777777" w:rsidR="00996BCE" w:rsidRPr="00737CC8" w:rsidRDefault="00996BCE" w:rsidP="000267EF">
            <w:pPr>
              <w:pStyle w:val="BlockText"/>
              <w:spacing w:before="60" w:after="60" w:line="270" w:lineRule="exact"/>
              <w:rPr>
                <w:rFonts w:cs="Arial"/>
                <w:szCs w:val="22"/>
              </w:rPr>
            </w:pPr>
            <w:r w:rsidRPr="00737CC8">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2521CFCE" w14:textId="05EC74A5" w:rsidR="00996BCE" w:rsidRPr="00737CC8" w:rsidRDefault="009556CB" w:rsidP="000267EF">
            <w:pPr>
              <w:pStyle w:val="BlockText1"/>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1D2DC8FC" w14:textId="77777777" w:rsidR="00996BCE" w:rsidRPr="00737CC8" w:rsidRDefault="00996BCE" w:rsidP="000267EF">
            <w:pPr>
              <w:pStyle w:val="BlockText1"/>
              <w:spacing w:before="60" w:after="60" w:line="270" w:lineRule="exact"/>
              <w:jc w:val="left"/>
              <w:rPr>
                <w:b w:val="0"/>
                <w:color w:val="auto"/>
              </w:rPr>
            </w:pPr>
          </w:p>
        </w:tc>
        <w:tc>
          <w:tcPr>
            <w:tcW w:w="330" w:type="pct"/>
            <w:tcBorders>
              <w:top w:val="single" w:sz="2" w:space="0" w:color="C0C0C0"/>
              <w:left w:val="single" w:sz="2" w:space="0" w:color="C0C0C0"/>
              <w:bottom w:val="single" w:sz="4" w:space="0" w:color="auto"/>
              <w:right w:val="single" w:sz="4" w:space="0" w:color="auto"/>
            </w:tcBorders>
          </w:tcPr>
          <w:p w14:paraId="00843967" w14:textId="77777777" w:rsidR="00996BCE" w:rsidRPr="00737CC8" w:rsidRDefault="00996BCE" w:rsidP="000267EF">
            <w:pPr>
              <w:pStyle w:val="BlockText1"/>
              <w:spacing w:before="60" w:after="60" w:line="270" w:lineRule="exact"/>
              <w:jc w:val="left"/>
              <w:rPr>
                <w:b w:val="0"/>
                <w:color w:val="auto"/>
              </w:rPr>
            </w:pPr>
          </w:p>
        </w:tc>
      </w:tr>
      <w:tr w:rsidR="00996BCE" w:rsidRPr="00737CC8" w14:paraId="38D691CF" w14:textId="77777777" w:rsidTr="000267EF">
        <w:trPr>
          <w:trHeight w:val="20"/>
        </w:trPr>
        <w:tc>
          <w:tcPr>
            <w:tcW w:w="391" w:type="pct"/>
            <w:tcBorders>
              <w:top w:val="single" w:sz="4" w:space="0" w:color="auto"/>
              <w:left w:val="single" w:sz="4" w:space="0" w:color="auto"/>
              <w:bottom w:val="single" w:sz="4" w:space="0" w:color="auto"/>
              <w:right w:val="single" w:sz="4" w:space="0" w:color="auto"/>
            </w:tcBorders>
          </w:tcPr>
          <w:p w14:paraId="2CC3F01A" w14:textId="77777777" w:rsidR="00996BCE" w:rsidRPr="00737CC8" w:rsidRDefault="00996BCE" w:rsidP="000267EF">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73DED9B4"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4752BA70" w14:textId="5B439011" w:rsidR="00996BCE" w:rsidRPr="00737CC8" w:rsidRDefault="009556CB" w:rsidP="000267EF">
            <w:pPr>
              <w:pStyle w:val="BlockText1"/>
              <w:spacing w:before="60" w:after="60" w:line="270" w:lineRule="exact"/>
              <w:jc w:val="left"/>
              <w:rPr>
                <w:color w:val="auto"/>
              </w:rPr>
            </w:pPr>
            <w:r>
              <w:rPr>
                <w:color w:val="auto"/>
              </w:rPr>
              <w:t>X</w:t>
            </w:r>
          </w:p>
        </w:tc>
        <w:tc>
          <w:tcPr>
            <w:tcW w:w="283" w:type="pct"/>
            <w:tcBorders>
              <w:top w:val="single" w:sz="4" w:space="0" w:color="auto"/>
              <w:left w:val="single" w:sz="4" w:space="0" w:color="auto"/>
              <w:bottom w:val="single" w:sz="4" w:space="0" w:color="auto"/>
              <w:right w:val="single" w:sz="4" w:space="0" w:color="auto"/>
            </w:tcBorders>
          </w:tcPr>
          <w:p w14:paraId="4BC731D4" w14:textId="77777777" w:rsidR="00996BCE" w:rsidRPr="00737CC8" w:rsidRDefault="00996BCE" w:rsidP="000267EF">
            <w:pPr>
              <w:pStyle w:val="BlockText1"/>
              <w:spacing w:before="60" w:after="60" w:line="270" w:lineRule="exact"/>
              <w:jc w:val="left"/>
              <w:rPr>
                <w:color w:val="auto"/>
              </w:rPr>
            </w:pPr>
          </w:p>
        </w:tc>
        <w:tc>
          <w:tcPr>
            <w:tcW w:w="330" w:type="pct"/>
            <w:tcBorders>
              <w:top w:val="single" w:sz="4" w:space="0" w:color="auto"/>
              <w:left w:val="single" w:sz="4" w:space="0" w:color="auto"/>
              <w:bottom w:val="single" w:sz="4" w:space="0" w:color="auto"/>
              <w:right w:val="single" w:sz="4" w:space="0" w:color="auto"/>
            </w:tcBorders>
          </w:tcPr>
          <w:p w14:paraId="33CF755F" w14:textId="77777777" w:rsidR="00996BCE" w:rsidRPr="00737CC8" w:rsidRDefault="00996BCE" w:rsidP="000267EF">
            <w:pPr>
              <w:pStyle w:val="BlockText1"/>
              <w:spacing w:before="60" w:after="60" w:line="270" w:lineRule="exact"/>
              <w:jc w:val="left"/>
              <w:rPr>
                <w:color w:val="auto"/>
              </w:rPr>
            </w:pPr>
          </w:p>
        </w:tc>
      </w:tr>
    </w:tbl>
    <w:p w14:paraId="1AA472F1" w14:textId="77777777" w:rsidR="00996BCE" w:rsidRPr="00737CC8" w:rsidRDefault="00996BCE" w:rsidP="00D77C8C">
      <w:pPr>
        <w:spacing w:before="60" w:after="60" w:line="270" w:lineRule="exact"/>
      </w:pPr>
    </w:p>
    <w:p w14:paraId="31DA38A1" w14:textId="77777777" w:rsidR="00996BCE" w:rsidRPr="00737CC8" w:rsidRDefault="00996BCE" w:rsidP="00D77C8C">
      <w:pPr>
        <w:spacing w:before="60" w:after="60" w:line="270" w:lineRule="exact"/>
        <w:rPr>
          <w:rFonts w:ascii="Arial" w:hAnsi="Arial" w:cs="Arial"/>
          <w:b/>
        </w:rPr>
      </w:pPr>
      <w:r w:rsidRPr="00737CC8">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0267EF" w:rsidRPr="00737CC8" w14:paraId="362376FD" w14:textId="77777777" w:rsidTr="000267EF">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1BBB515B"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7C2CD3DE"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5EC8D43F"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5983649B"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20B7617B"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N/A</w:t>
            </w:r>
          </w:p>
        </w:tc>
      </w:tr>
      <w:tr w:rsidR="00996BCE" w:rsidRPr="00737CC8" w14:paraId="32AF343D"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9989072" w14:textId="77777777" w:rsidR="00996BCE" w:rsidRPr="00737CC8" w:rsidRDefault="00996BCE" w:rsidP="000267EF">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3CEA124C" w14:textId="77777777" w:rsidR="00996BCE" w:rsidRPr="00737CC8" w:rsidRDefault="00996BCE" w:rsidP="000267EF">
            <w:pPr>
              <w:spacing w:before="60" w:after="60" w:line="270" w:lineRule="exact"/>
              <w:rPr>
                <w:rFonts w:ascii="Arial" w:hAnsi="Arial" w:cs="Arial"/>
                <w:bCs/>
                <w:sz w:val="22"/>
                <w:szCs w:val="22"/>
              </w:rPr>
            </w:pPr>
            <w:r w:rsidRPr="00737CC8">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7ACCBFE1" w14:textId="7523CF1A" w:rsidR="00996BCE" w:rsidRPr="00737CC8" w:rsidRDefault="00CA254B" w:rsidP="000267EF">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1BEA0583" w14:textId="77777777" w:rsidR="00996BCE" w:rsidRPr="00737CC8" w:rsidRDefault="00996BCE" w:rsidP="000267EF">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7BE24648" w14:textId="77777777" w:rsidR="00996BCE" w:rsidRPr="00737CC8" w:rsidRDefault="00996BCE" w:rsidP="000267EF">
            <w:pPr>
              <w:spacing w:before="60" w:after="60" w:line="270" w:lineRule="exact"/>
              <w:rPr>
                <w:rFonts w:ascii="Arial" w:hAnsi="Arial" w:cs="Arial"/>
                <w:sz w:val="22"/>
                <w:szCs w:val="22"/>
                <w:lang w:eastAsia="en-US"/>
              </w:rPr>
            </w:pPr>
          </w:p>
        </w:tc>
      </w:tr>
      <w:tr w:rsidR="00996BCE" w:rsidRPr="00737CC8" w14:paraId="231100D0"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673DA36" w14:textId="77777777" w:rsidR="00996BCE" w:rsidRPr="00CA254B" w:rsidRDefault="00996BCE" w:rsidP="000267EF">
            <w:pPr>
              <w:spacing w:before="60" w:after="60" w:line="270" w:lineRule="exact"/>
              <w:rPr>
                <w:rFonts w:ascii="Arial" w:hAnsi="Arial" w:cs="Arial"/>
                <w:b/>
                <w:sz w:val="22"/>
                <w:szCs w:val="22"/>
                <w:highlight w:val="yellow"/>
              </w:rPr>
            </w:pPr>
            <w:r w:rsidRPr="00CA254B">
              <w:rPr>
                <w:rFonts w:ascii="Arial" w:hAnsi="Arial" w:cs="Arial"/>
                <w:b/>
                <w:sz w:val="22"/>
                <w:szCs w:val="22"/>
                <w:highlight w:val="yellow"/>
              </w:rPr>
              <w:lastRenderedPageBreak/>
              <w:t>1</w:t>
            </w:r>
          </w:p>
        </w:tc>
        <w:tc>
          <w:tcPr>
            <w:tcW w:w="3659" w:type="pct"/>
            <w:tcBorders>
              <w:top w:val="single" w:sz="2" w:space="0" w:color="C0C0C0"/>
              <w:left w:val="single" w:sz="2" w:space="0" w:color="C0C0C0"/>
              <w:bottom w:val="single" w:sz="2" w:space="0" w:color="C0C0C0"/>
              <w:right w:val="single" w:sz="2" w:space="0" w:color="C0C0C0"/>
            </w:tcBorders>
          </w:tcPr>
          <w:p w14:paraId="2586F920" w14:textId="77777777" w:rsidR="00996BCE" w:rsidRPr="00CA254B" w:rsidRDefault="00996BCE" w:rsidP="000267EF">
            <w:pPr>
              <w:spacing w:before="60" w:after="60" w:line="270" w:lineRule="exact"/>
              <w:rPr>
                <w:rFonts w:ascii="Arial" w:hAnsi="Arial" w:cs="Arial"/>
                <w:sz w:val="22"/>
                <w:szCs w:val="22"/>
                <w:highlight w:val="yellow"/>
              </w:rPr>
            </w:pPr>
            <w:r w:rsidRPr="00CA254B">
              <w:rPr>
                <w:rFonts w:ascii="Arial" w:hAnsi="Arial" w:cs="Arial"/>
                <w:sz w:val="22"/>
                <w:szCs w:val="22"/>
                <w:highlight w:val="yellow"/>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460FFA3F" w14:textId="77777777" w:rsidR="00996BCE" w:rsidRPr="00CA254B" w:rsidRDefault="00996BCE" w:rsidP="000267EF">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6E001083" w14:textId="79CCFF05" w:rsidR="00996BCE" w:rsidRPr="00CA254B" w:rsidRDefault="00CA254B" w:rsidP="000267EF">
            <w:pPr>
              <w:spacing w:before="60" w:after="60" w:line="270" w:lineRule="exact"/>
              <w:rPr>
                <w:rFonts w:ascii="Arial" w:hAnsi="Arial" w:cs="Arial"/>
                <w:sz w:val="22"/>
                <w:szCs w:val="22"/>
                <w:highlight w:val="yellow"/>
              </w:rPr>
            </w:pPr>
            <w:r w:rsidRPr="00CA254B">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13865253" w14:textId="77777777" w:rsidR="00996BCE" w:rsidRPr="00CA254B" w:rsidRDefault="00996BCE" w:rsidP="000267EF">
            <w:pPr>
              <w:spacing w:before="60" w:after="60" w:line="270" w:lineRule="exact"/>
              <w:rPr>
                <w:rFonts w:ascii="Arial" w:hAnsi="Arial" w:cs="Arial"/>
                <w:sz w:val="22"/>
                <w:szCs w:val="22"/>
                <w:highlight w:val="yellow"/>
              </w:rPr>
            </w:pPr>
          </w:p>
        </w:tc>
      </w:tr>
      <w:tr w:rsidR="00996BCE" w:rsidRPr="00737CC8" w14:paraId="2EF51462"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5E58EA0D" w14:textId="77777777" w:rsidR="00996BCE" w:rsidRPr="00CA254B" w:rsidRDefault="00996BCE" w:rsidP="000267EF">
            <w:pPr>
              <w:spacing w:before="60" w:after="60" w:line="270" w:lineRule="exact"/>
              <w:rPr>
                <w:rFonts w:ascii="Arial" w:hAnsi="Arial" w:cs="Arial"/>
                <w:b/>
                <w:sz w:val="22"/>
                <w:szCs w:val="22"/>
                <w:highlight w:val="yellow"/>
              </w:rPr>
            </w:pPr>
            <w:r w:rsidRPr="00CA254B">
              <w:rPr>
                <w:rFonts w:ascii="Arial" w:hAnsi="Arial" w:cs="Arial"/>
                <w:b/>
                <w:sz w:val="22"/>
                <w:szCs w:val="22"/>
                <w:highlight w:val="yellow"/>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6797440" w14:textId="77777777" w:rsidR="00996BCE" w:rsidRPr="00CA254B" w:rsidRDefault="00996BCE" w:rsidP="000267EF">
            <w:pPr>
              <w:spacing w:before="60" w:after="60" w:line="270" w:lineRule="exact"/>
              <w:rPr>
                <w:rFonts w:ascii="Arial" w:hAnsi="Arial" w:cs="Arial"/>
                <w:sz w:val="22"/>
                <w:szCs w:val="22"/>
                <w:highlight w:val="yellow"/>
                <w:lang w:val="en-US" w:eastAsia="en-US"/>
              </w:rPr>
            </w:pPr>
            <w:r w:rsidRPr="00CA254B">
              <w:rPr>
                <w:rFonts w:ascii="Arial" w:hAnsi="Arial" w:cs="Arial"/>
                <w:sz w:val="22"/>
                <w:szCs w:val="22"/>
                <w:highlight w:val="yellow"/>
                <w:lang w:val="en-US" w:eastAsia="en-US"/>
              </w:rPr>
              <w:t>Has the correct application type/ fee been identified?</w:t>
            </w:r>
          </w:p>
          <w:p w14:paraId="1417E14C" w14:textId="6DB5244D" w:rsidR="00CA254B" w:rsidRPr="00CA254B" w:rsidRDefault="00CA254B" w:rsidP="000267EF">
            <w:pPr>
              <w:spacing w:before="60" w:after="60" w:line="270" w:lineRule="exact"/>
              <w:rPr>
                <w:rFonts w:ascii="Arial" w:hAnsi="Arial" w:cs="Arial"/>
                <w:sz w:val="22"/>
                <w:szCs w:val="22"/>
                <w:highlight w:val="yellow"/>
              </w:rPr>
            </w:pPr>
            <w:r w:rsidRPr="00CA254B">
              <w:rPr>
                <w:rFonts w:ascii="Arial" w:hAnsi="Arial" w:cs="Arial"/>
                <w:sz w:val="22"/>
                <w:szCs w:val="22"/>
                <w:highlight w:val="yellow"/>
                <w:lang w:val="en-US" w:eastAsia="en-US"/>
              </w:rPr>
              <w:t>Form says £1630 not £1669</w:t>
            </w:r>
          </w:p>
        </w:tc>
        <w:tc>
          <w:tcPr>
            <w:tcW w:w="337" w:type="pct"/>
            <w:tcBorders>
              <w:top w:val="single" w:sz="2" w:space="0" w:color="C0C0C0"/>
              <w:left w:val="single" w:sz="2" w:space="0" w:color="C0C0C0"/>
              <w:bottom w:val="single" w:sz="2" w:space="0" w:color="C0C0C0"/>
              <w:right w:val="single" w:sz="2" w:space="0" w:color="C0C0C0"/>
            </w:tcBorders>
          </w:tcPr>
          <w:p w14:paraId="732ADBA6" w14:textId="77777777" w:rsidR="00996BCE" w:rsidRPr="00CA254B" w:rsidRDefault="00996BCE" w:rsidP="000267EF">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4E39749A" w14:textId="11988B43" w:rsidR="00996BCE" w:rsidRPr="00CA254B" w:rsidRDefault="00CA254B" w:rsidP="000267EF">
            <w:pPr>
              <w:spacing w:before="60" w:after="60" w:line="270" w:lineRule="exact"/>
              <w:rPr>
                <w:rFonts w:ascii="Arial" w:hAnsi="Arial" w:cs="Arial"/>
                <w:sz w:val="22"/>
                <w:szCs w:val="22"/>
                <w:highlight w:val="yellow"/>
              </w:rPr>
            </w:pPr>
            <w:r w:rsidRPr="00CA254B">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0D3B172F" w14:textId="77777777" w:rsidR="00996BCE" w:rsidRPr="00CA254B" w:rsidRDefault="00996BCE" w:rsidP="000267EF">
            <w:pPr>
              <w:spacing w:before="60" w:after="60" w:line="270" w:lineRule="exact"/>
              <w:rPr>
                <w:rFonts w:ascii="Arial" w:hAnsi="Arial" w:cs="Arial"/>
                <w:sz w:val="22"/>
                <w:szCs w:val="22"/>
                <w:highlight w:val="yellow"/>
              </w:rPr>
            </w:pPr>
          </w:p>
        </w:tc>
      </w:tr>
      <w:tr w:rsidR="00996BCE" w:rsidRPr="00737CC8" w14:paraId="5C2E4C6E"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B1BB0D2"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405B2B20" w14:textId="77777777" w:rsidR="00996BCE" w:rsidRPr="00737CC8" w:rsidRDefault="00996BCE" w:rsidP="000267EF">
            <w:pPr>
              <w:spacing w:before="60" w:after="60" w:line="270" w:lineRule="exact"/>
              <w:rPr>
                <w:rFonts w:ascii="Arial" w:hAnsi="Arial" w:cs="Arial"/>
                <w:sz w:val="22"/>
                <w:szCs w:val="22"/>
                <w:lang w:val="en-US" w:eastAsia="en-US"/>
              </w:rPr>
            </w:pPr>
            <w:r w:rsidRPr="00737CC8">
              <w:rPr>
                <w:rFonts w:ascii="Arial" w:hAnsi="Arial" w:cs="Arial"/>
                <w:sz w:val="22"/>
                <w:szCs w:val="22"/>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0492455E"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A7BD959"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C4E1FFE" w14:textId="4EBDCDB5" w:rsidR="00996BCE" w:rsidRPr="00737CC8" w:rsidRDefault="00CA254B" w:rsidP="000267EF">
            <w:pPr>
              <w:spacing w:before="60" w:after="60" w:line="270" w:lineRule="exact"/>
              <w:rPr>
                <w:rFonts w:ascii="Arial" w:hAnsi="Arial" w:cs="Arial"/>
                <w:sz w:val="22"/>
                <w:szCs w:val="22"/>
              </w:rPr>
            </w:pPr>
            <w:r>
              <w:rPr>
                <w:rFonts w:ascii="Arial" w:hAnsi="Arial" w:cs="Arial"/>
                <w:sz w:val="22"/>
                <w:szCs w:val="22"/>
              </w:rPr>
              <w:t>X</w:t>
            </w:r>
          </w:p>
        </w:tc>
      </w:tr>
      <w:tr w:rsidR="00996BCE" w:rsidRPr="00737CC8" w14:paraId="7D56038B"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77370D38"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160327D0" w14:textId="77777777" w:rsidR="00996BCE" w:rsidRPr="00737CC8" w:rsidRDefault="00996BCE" w:rsidP="000267EF">
            <w:pPr>
              <w:spacing w:before="60" w:after="60" w:line="270" w:lineRule="exact"/>
              <w:rPr>
                <w:rFonts w:ascii="Arial" w:hAnsi="Arial" w:cs="Arial"/>
                <w:sz w:val="22"/>
                <w:szCs w:val="22"/>
                <w:lang w:val="en-US" w:eastAsia="en-US"/>
              </w:rPr>
            </w:pPr>
            <w:r w:rsidRPr="00737CC8">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121B23D1"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3639C6D1"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18D1B1D" w14:textId="6289675A" w:rsidR="00996BCE" w:rsidRPr="00737CC8" w:rsidRDefault="00CA254B" w:rsidP="000267EF">
            <w:pPr>
              <w:spacing w:before="60" w:after="60" w:line="270" w:lineRule="exact"/>
              <w:rPr>
                <w:rFonts w:ascii="Arial" w:hAnsi="Arial" w:cs="Arial"/>
                <w:sz w:val="22"/>
                <w:szCs w:val="22"/>
              </w:rPr>
            </w:pPr>
            <w:r>
              <w:rPr>
                <w:rFonts w:ascii="Arial" w:hAnsi="Arial" w:cs="Arial"/>
                <w:sz w:val="22"/>
                <w:szCs w:val="22"/>
              </w:rPr>
              <w:t>X</w:t>
            </w:r>
          </w:p>
        </w:tc>
      </w:tr>
      <w:tr w:rsidR="00996BCE" w:rsidRPr="00737CC8" w14:paraId="7934A656"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67D2EDCB" w14:textId="77777777" w:rsidR="00996BCE" w:rsidRPr="00737CC8" w:rsidRDefault="00996BCE" w:rsidP="000267EF">
            <w:pPr>
              <w:spacing w:before="60" w:after="60" w:line="270" w:lineRule="exact"/>
              <w:rPr>
                <w:rFonts w:ascii="Arial" w:hAnsi="Arial" w:cs="Arial"/>
                <w:b/>
                <w:sz w:val="22"/>
                <w:szCs w:val="22"/>
                <w:lang w:val="en-US" w:eastAsia="en-US"/>
              </w:rPr>
            </w:pPr>
            <w:r w:rsidRPr="00737CC8">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21F98028" w14:textId="77777777" w:rsidR="00996BCE" w:rsidRPr="00737CC8" w:rsidRDefault="00996BCE" w:rsidP="000267EF">
            <w:pPr>
              <w:spacing w:before="60" w:after="60" w:line="270" w:lineRule="exact"/>
              <w:rPr>
                <w:rFonts w:ascii="Arial" w:hAnsi="Arial" w:cs="Arial"/>
                <w:sz w:val="22"/>
                <w:szCs w:val="22"/>
                <w:lang w:val="en-US" w:eastAsia="en-US"/>
              </w:rPr>
            </w:pPr>
            <w:r w:rsidRPr="00737CC8">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7BB63839" w14:textId="4C4ED64A" w:rsidR="00996BCE" w:rsidRPr="00737CC8" w:rsidRDefault="00CA254B"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1897DDAB"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151F9F72"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529C0F9B"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73DE2DD8"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2D91BA5F"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4AA78E93" w14:textId="077FB29F" w:rsidR="00996BCE" w:rsidRPr="00737CC8" w:rsidRDefault="00CA254B"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91582DC"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949E326"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07F43529"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480F8F3D"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17F70083"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 xml:space="preserve">Is the payment on </w:t>
            </w:r>
            <w:proofErr w:type="spellStart"/>
            <w:r w:rsidRPr="00737CC8">
              <w:rPr>
                <w:rFonts w:ascii="Arial" w:hAnsi="Arial" w:cs="Arial"/>
                <w:sz w:val="22"/>
                <w:szCs w:val="22"/>
              </w:rPr>
              <w:t>MyNRW</w:t>
            </w:r>
            <w:proofErr w:type="spellEnd"/>
            <w:r w:rsidRPr="00737CC8">
              <w:rPr>
                <w:rFonts w:ascii="Arial" w:hAnsi="Arial" w:cs="Arial"/>
                <w:sz w:val="22"/>
                <w:szCs w:val="22"/>
              </w:rPr>
              <w:t>?</w:t>
            </w:r>
          </w:p>
        </w:tc>
        <w:tc>
          <w:tcPr>
            <w:tcW w:w="337" w:type="pct"/>
            <w:tcBorders>
              <w:top w:val="single" w:sz="2" w:space="0" w:color="C0C0C0"/>
              <w:left w:val="single" w:sz="2" w:space="0" w:color="C0C0C0"/>
              <w:bottom w:val="single" w:sz="2" w:space="0" w:color="C0C0C0"/>
              <w:right w:val="single" w:sz="2" w:space="0" w:color="C0C0C0"/>
            </w:tcBorders>
          </w:tcPr>
          <w:p w14:paraId="79DB63E6" w14:textId="48F43A27" w:rsidR="00996BCE" w:rsidRPr="00737CC8" w:rsidRDefault="00CA254B"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7094653D"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7FCCA94"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4F36D5F3"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3EA80B82"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4FCE5B1C"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Does the application contain notification of national security issues?</w:t>
            </w:r>
          </w:p>
          <w:p w14:paraId="3A8A15B1"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color w:val="FF0000"/>
                <w:sz w:val="22"/>
                <w:szCs w:val="22"/>
              </w:rPr>
              <w:t xml:space="preserve">If yes: </w:t>
            </w:r>
            <w:r w:rsidRPr="00737CC8">
              <w:rPr>
                <w:rFonts w:ascii="Arial" w:hAnsi="Arial" w:cs="Arial"/>
                <w:sz w:val="22"/>
                <w:szCs w:val="22"/>
              </w:rPr>
              <w:t xml:space="preserve">follow </w:t>
            </w:r>
            <w:hyperlink r:id="rId14" w:history="1">
              <w:r w:rsidRPr="00737CC8">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5E6EFCF1"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2EA9AFE" w14:textId="5C67D371" w:rsidR="00996BCE" w:rsidRPr="00737CC8" w:rsidRDefault="00CA254B" w:rsidP="000267EF">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5D48DC43"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4C647642"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5BA9C6E"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630FD092"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Has the applicant asked for any information to be kept confidential?</w:t>
            </w:r>
          </w:p>
          <w:p w14:paraId="70C15C1C"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color w:val="FF0000"/>
                <w:sz w:val="22"/>
                <w:szCs w:val="22"/>
              </w:rPr>
              <w:t xml:space="preserve">If yes: </w:t>
            </w:r>
            <w:r w:rsidRPr="00737CC8">
              <w:rPr>
                <w:rFonts w:ascii="Arial" w:hAnsi="Arial" w:cs="Arial"/>
                <w:sz w:val="22"/>
                <w:szCs w:val="22"/>
              </w:rPr>
              <w:t xml:space="preserve">follow </w:t>
            </w:r>
            <w:hyperlink r:id="rId15" w:history="1">
              <w:r w:rsidRPr="00737CC8">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44F78DAA"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8029762" w14:textId="162777C3" w:rsidR="00996BCE" w:rsidRPr="00737CC8" w:rsidRDefault="00CA254B" w:rsidP="000267EF">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467688A2" w14:textId="77777777" w:rsidR="00996BCE" w:rsidRPr="00737CC8" w:rsidRDefault="00996BCE" w:rsidP="000267EF">
            <w:pPr>
              <w:spacing w:before="60" w:after="60" w:line="270" w:lineRule="exact"/>
              <w:rPr>
                <w:rFonts w:ascii="Arial" w:hAnsi="Arial" w:cs="Arial"/>
                <w:sz w:val="22"/>
                <w:szCs w:val="22"/>
              </w:rPr>
            </w:pPr>
          </w:p>
        </w:tc>
      </w:tr>
      <w:tr w:rsidR="00FB04A0" w:rsidRPr="00737CC8" w14:paraId="1E2B03D5"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45199FC9"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6</w:t>
            </w:r>
          </w:p>
        </w:tc>
        <w:tc>
          <w:tcPr>
            <w:tcW w:w="3659" w:type="pct"/>
            <w:tcBorders>
              <w:top w:val="single" w:sz="2" w:space="0" w:color="C0C0C0"/>
              <w:left w:val="single" w:sz="2" w:space="0" w:color="C0C0C0"/>
              <w:bottom w:val="single" w:sz="2" w:space="0" w:color="C0C0C0"/>
              <w:right w:val="single" w:sz="2" w:space="0" w:color="C0C0C0"/>
            </w:tcBorders>
          </w:tcPr>
          <w:p w14:paraId="0313CBBF"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Box been tickets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297C1D2E" w14:textId="032A21ED" w:rsidR="00FB04A0" w:rsidRPr="00737CC8" w:rsidRDefault="00CA254B" w:rsidP="00FB04A0">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978296F"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1DA48E3" w14:textId="77777777" w:rsidR="00FB04A0" w:rsidRPr="00737CC8" w:rsidRDefault="00FB04A0" w:rsidP="00FB04A0">
            <w:pPr>
              <w:spacing w:before="60" w:after="60" w:line="270" w:lineRule="exact"/>
              <w:rPr>
                <w:rFonts w:ascii="Arial" w:hAnsi="Arial" w:cs="Arial"/>
                <w:sz w:val="22"/>
                <w:szCs w:val="22"/>
              </w:rPr>
            </w:pPr>
          </w:p>
        </w:tc>
      </w:tr>
      <w:tr w:rsidR="00FB04A0" w:rsidRPr="00737CC8" w14:paraId="24050095"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733ED446" w14:textId="77777777" w:rsidR="00FB04A0" w:rsidRPr="00CA254B" w:rsidRDefault="00FB04A0" w:rsidP="00FB04A0">
            <w:pPr>
              <w:spacing w:before="60" w:after="60" w:line="270" w:lineRule="exact"/>
              <w:rPr>
                <w:rFonts w:ascii="Arial" w:hAnsi="Arial" w:cs="Arial"/>
                <w:b/>
                <w:sz w:val="22"/>
                <w:szCs w:val="22"/>
                <w:highlight w:val="yellow"/>
                <w:lang w:eastAsia="en-US"/>
              </w:rPr>
            </w:pPr>
          </w:p>
        </w:tc>
        <w:tc>
          <w:tcPr>
            <w:tcW w:w="3659" w:type="pct"/>
            <w:tcBorders>
              <w:top w:val="single" w:sz="2" w:space="0" w:color="C0C0C0"/>
              <w:left w:val="single" w:sz="2" w:space="0" w:color="C0C0C0"/>
              <w:bottom w:val="single" w:sz="2" w:space="0" w:color="C0C0C0"/>
              <w:right w:val="single" w:sz="2" w:space="0" w:color="C0C0C0"/>
            </w:tcBorders>
          </w:tcPr>
          <w:p w14:paraId="4C626FB9" w14:textId="77777777" w:rsidR="00FB04A0" w:rsidRPr="00CA254B" w:rsidRDefault="00FB04A0" w:rsidP="00FB04A0">
            <w:pPr>
              <w:spacing w:before="60" w:after="60" w:line="270" w:lineRule="exact"/>
              <w:rPr>
                <w:rFonts w:ascii="Arial" w:hAnsi="Arial" w:cs="Arial"/>
                <w:sz w:val="22"/>
                <w:szCs w:val="22"/>
                <w:highlight w:val="yellow"/>
                <w:lang w:eastAsia="en-US"/>
              </w:rPr>
            </w:pPr>
            <w:r w:rsidRPr="00CA254B">
              <w:rPr>
                <w:rFonts w:ascii="Arial" w:hAnsi="Arial" w:cs="Arial"/>
                <w:sz w:val="22"/>
                <w:szCs w:val="22"/>
                <w:highlight w:val="yellow"/>
                <w:lang w:eastAsia="en-US"/>
              </w:rPr>
              <w:t>Is the application checklist complete?</w:t>
            </w:r>
          </w:p>
        </w:tc>
        <w:tc>
          <w:tcPr>
            <w:tcW w:w="337" w:type="pct"/>
            <w:tcBorders>
              <w:top w:val="single" w:sz="2" w:space="0" w:color="C0C0C0"/>
              <w:left w:val="single" w:sz="2" w:space="0" w:color="C0C0C0"/>
              <w:bottom w:val="single" w:sz="2" w:space="0" w:color="C0C0C0"/>
              <w:right w:val="single" w:sz="2" w:space="0" w:color="C0C0C0"/>
            </w:tcBorders>
          </w:tcPr>
          <w:p w14:paraId="7764F46E" w14:textId="77777777" w:rsidR="00FB04A0" w:rsidRPr="00CA254B" w:rsidRDefault="00FB04A0" w:rsidP="00FB04A0">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77021333" w14:textId="0264296A" w:rsidR="00FB04A0" w:rsidRPr="00CA254B" w:rsidRDefault="00CA254B" w:rsidP="00FB04A0">
            <w:pPr>
              <w:spacing w:before="60" w:after="60" w:line="270" w:lineRule="exact"/>
              <w:rPr>
                <w:rFonts w:ascii="Arial" w:hAnsi="Arial" w:cs="Arial"/>
                <w:sz w:val="22"/>
                <w:szCs w:val="22"/>
                <w:highlight w:val="yellow"/>
              </w:rPr>
            </w:pPr>
            <w:r w:rsidRPr="00CA254B">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25A77374" w14:textId="77777777" w:rsidR="00FB04A0" w:rsidRPr="00CA254B" w:rsidRDefault="00FB04A0" w:rsidP="00FB04A0">
            <w:pPr>
              <w:spacing w:before="60" w:after="60" w:line="270" w:lineRule="exact"/>
              <w:rPr>
                <w:rFonts w:ascii="Arial" w:hAnsi="Arial" w:cs="Arial"/>
                <w:sz w:val="22"/>
                <w:szCs w:val="22"/>
                <w:highlight w:val="yellow"/>
              </w:rPr>
            </w:pPr>
          </w:p>
        </w:tc>
      </w:tr>
      <w:tr w:rsidR="00737CC8" w:rsidRPr="00737CC8" w14:paraId="43F15C17" w14:textId="77777777" w:rsidTr="00737CC8">
        <w:trPr>
          <w:trHeight w:val="20"/>
        </w:trPr>
        <w:tc>
          <w:tcPr>
            <w:tcW w:w="391" w:type="pct"/>
            <w:tcBorders>
              <w:top w:val="single" w:sz="2" w:space="0" w:color="C0C0C0"/>
              <w:left w:val="single" w:sz="4" w:space="0" w:color="auto"/>
              <w:bottom w:val="single" w:sz="2" w:space="0" w:color="C0C0C0"/>
              <w:right w:val="single" w:sz="2" w:space="0" w:color="C0C0C0"/>
            </w:tcBorders>
          </w:tcPr>
          <w:p w14:paraId="6EF42CFE" w14:textId="77777777" w:rsidR="00737CC8" w:rsidRPr="00737CC8" w:rsidRDefault="00737CC8"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286EF673" w14:textId="77777777" w:rsidR="00737CC8" w:rsidRPr="00737CC8" w:rsidRDefault="00737CC8" w:rsidP="00FB04A0">
            <w:pPr>
              <w:spacing w:before="60" w:after="60" w:line="270" w:lineRule="exact"/>
              <w:rPr>
                <w:rFonts w:ascii="Arial" w:hAnsi="Arial" w:cs="Arial"/>
                <w:sz w:val="22"/>
                <w:szCs w:val="22"/>
              </w:rPr>
            </w:pPr>
            <w:r w:rsidRPr="00737CC8">
              <w:rPr>
                <w:rFonts w:ascii="Arial" w:hAnsi="Arial" w:cs="Arial"/>
                <w:b/>
                <w:sz w:val="22"/>
                <w:szCs w:val="22"/>
                <w:lang w:eastAsia="en-US"/>
              </w:rPr>
              <w:t>Declaration</w:t>
            </w:r>
          </w:p>
        </w:tc>
      </w:tr>
      <w:tr w:rsidR="00FB04A0" w:rsidRPr="00737CC8" w14:paraId="7DFCE20B"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1D66AEAE"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7a</w:t>
            </w:r>
          </w:p>
        </w:tc>
        <w:tc>
          <w:tcPr>
            <w:tcW w:w="3659" w:type="pct"/>
            <w:tcBorders>
              <w:top w:val="single" w:sz="2" w:space="0" w:color="C0C0C0"/>
              <w:left w:val="single" w:sz="2" w:space="0" w:color="C0C0C0"/>
              <w:bottom w:val="single" w:sz="2" w:space="0" w:color="C0C0C0"/>
              <w:right w:val="single" w:sz="2" w:space="0" w:color="C0C0C0"/>
            </w:tcBorders>
          </w:tcPr>
          <w:p w14:paraId="07481844"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73D78E04" w14:textId="77777777" w:rsidR="00FB04A0" w:rsidRPr="00737CC8" w:rsidRDefault="00FB04A0" w:rsidP="00FB04A0">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2F701AD4"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AC1F5BA" w14:textId="29CCD98C" w:rsidR="00FB04A0" w:rsidRPr="00737CC8" w:rsidRDefault="002D02CD" w:rsidP="00FB04A0">
            <w:pPr>
              <w:spacing w:before="60" w:after="60" w:line="270" w:lineRule="exact"/>
              <w:rPr>
                <w:rFonts w:ascii="Arial" w:hAnsi="Arial" w:cs="Arial"/>
                <w:sz w:val="22"/>
                <w:szCs w:val="22"/>
              </w:rPr>
            </w:pPr>
            <w:r>
              <w:rPr>
                <w:rFonts w:ascii="Arial" w:hAnsi="Arial" w:cs="Arial"/>
                <w:sz w:val="22"/>
                <w:szCs w:val="22"/>
              </w:rPr>
              <w:t>X</w:t>
            </w:r>
          </w:p>
        </w:tc>
      </w:tr>
      <w:tr w:rsidR="00FB04A0" w:rsidRPr="00737CC8" w14:paraId="32057594"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6978BB67"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7b</w:t>
            </w:r>
          </w:p>
        </w:tc>
        <w:tc>
          <w:tcPr>
            <w:tcW w:w="3659" w:type="pct"/>
            <w:tcBorders>
              <w:top w:val="single" w:sz="2" w:space="0" w:color="C0C0C0"/>
              <w:left w:val="single" w:sz="2" w:space="0" w:color="C0C0C0"/>
              <w:bottom w:val="single" w:sz="2" w:space="0" w:color="C0C0C0"/>
              <w:right w:val="single" w:sz="2" w:space="0" w:color="C0C0C0"/>
            </w:tcBorders>
          </w:tcPr>
          <w:p w14:paraId="57BA3E8D" w14:textId="77777777" w:rsidR="00FB04A0" w:rsidRPr="00737CC8" w:rsidRDefault="00FB04A0" w:rsidP="00FB04A0">
            <w:pPr>
              <w:tabs>
                <w:tab w:val="left" w:pos="1215"/>
              </w:tabs>
              <w:spacing w:before="60" w:after="60" w:line="270" w:lineRule="exact"/>
              <w:rPr>
                <w:rFonts w:ascii="Arial" w:hAnsi="Arial" w:cs="Arial"/>
                <w:sz w:val="22"/>
                <w:szCs w:val="22"/>
                <w:lang w:eastAsia="en-US"/>
              </w:rPr>
            </w:pPr>
            <w:r w:rsidRPr="00737CC8">
              <w:rPr>
                <w:rFonts w:ascii="Arial" w:hAnsi="Arial" w:cs="Arial"/>
                <w:sz w:val="22"/>
                <w:szCs w:val="22"/>
                <w:lang w:eastAsia="en-US"/>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1EFE82CA" w14:textId="32C2A462" w:rsidR="00FB04A0" w:rsidRPr="00737CC8" w:rsidRDefault="002D02CD" w:rsidP="00FB04A0">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4EC3183"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43435ED" w14:textId="77777777" w:rsidR="00FB04A0" w:rsidRPr="00737CC8" w:rsidRDefault="00FB04A0" w:rsidP="00FB04A0">
            <w:pPr>
              <w:spacing w:before="60" w:after="60" w:line="270" w:lineRule="exact"/>
              <w:rPr>
                <w:rFonts w:ascii="Arial" w:hAnsi="Arial" w:cs="Arial"/>
                <w:sz w:val="22"/>
                <w:szCs w:val="22"/>
              </w:rPr>
            </w:pPr>
          </w:p>
        </w:tc>
      </w:tr>
      <w:tr w:rsidR="00FB04A0" w:rsidRPr="00737CC8" w14:paraId="0D74386D"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167C7640"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7c</w:t>
            </w:r>
          </w:p>
        </w:tc>
        <w:tc>
          <w:tcPr>
            <w:tcW w:w="3659" w:type="pct"/>
            <w:tcBorders>
              <w:top w:val="single" w:sz="2" w:space="0" w:color="C0C0C0"/>
              <w:left w:val="single" w:sz="2" w:space="0" w:color="C0C0C0"/>
              <w:bottom w:val="single" w:sz="2" w:space="0" w:color="C0C0C0"/>
              <w:right w:val="single" w:sz="2" w:space="0" w:color="C0C0C0"/>
            </w:tcBorders>
          </w:tcPr>
          <w:p w14:paraId="3FD133AA"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57B7E65C" w14:textId="77777777" w:rsidR="00FB04A0" w:rsidRPr="00737CC8" w:rsidRDefault="00FB04A0" w:rsidP="00FB04A0">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50D3CF3"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7E814D7" w14:textId="702909E2" w:rsidR="00FB04A0" w:rsidRPr="00737CC8" w:rsidRDefault="002D02CD" w:rsidP="00FB04A0">
            <w:pPr>
              <w:spacing w:before="60" w:after="60" w:line="270" w:lineRule="exact"/>
              <w:rPr>
                <w:rFonts w:ascii="Arial" w:hAnsi="Arial" w:cs="Arial"/>
                <w:sz w:val="22"/>
                <w:szCs w:val="22"/>
              </w:rPr>
            </w:pPr>
            <w:r>
              <w:rPr>
                <w:rFonts w:ascii="Arial" w:hAnsi="Arial" w:cs="Arial"/>
                <w:sz w:val="22"/>
                <w:szCs w:val="22"/>
              </w:rPr>
              <w:t>X</w:t>
            </w:r>
          </w:p>
        </w:tc>
      </w:tr>
      <w:tr w:rsidR="00FB04A0" w:rsidRPr="00737CC8" w14:paraId="6F5B23CD"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3EA5698A"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7d</w:t>
            </w:r>
          </w:p>
        </w:tc>
        <w:tc>
          <w:tcPr>
            <w:tcW w:w="3659" w:type="pct"/>
            <w:tcBorders>
              <w:top w:val="single" w:sz="2" w:space="0" w:color="C0C0C0"/>
              <w:left w:val="single" w:sz="2" w:space="0" w:color="C0C0C0"/>
              <w:bottom w:val="single" w:sz="2" w:space="0" w:color="C0C0C0"/>
              <w:right w:val="single" w:sz="2" w:space="0" w:color="C0C0C0"/>
            </w:tcBorders>
          </w:tcPr>
          <w:p w14:paraId="6ACEB8F5"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179A8971" w14:textId="716D0B79" w:rsidR="00FB04A0" w:rsidRPr="00737CC8" w:rsidRDefault="002D02CD" w:rsidP="00FB04A0">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E976009"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04C04A6" w14:textId="77777777" w:rsidR="00FB04A0" w:rsidRPr="00737CC8" w:rsidRDefault="00FB04A0" w:rsidP="00FB04A0">
            <w:pPr>
              <w:spacing w:before="60" w:after="60" w:line="270" w:lineRule="exact"/>
              <w:rPr>
                <w:rFonts w:ascii="Arial" w:hAnsi="Arial" w:cs="Arial"/>
                <w:sz w:val="22"/>
                <w:szCs w:val="22"/>
              </w:rPr>
            </w:pPr>
          </w:p>
        </w:tc>
      </w:tr>
      <w:tr w:rsidR="00FB04A0" w:rsidRPr="00737CC8" w14:paraId="28B52A0E" w14:textId="77777777" w:rsidTr="000267EF">
        <w:trPr>
          <w:trHeight w:val="20"/>
        </w:trPr>
        <w:tc>
          <w:tcPr>
            <w:tcW w:w="391" w:type="pct"/>
            <w:tcBorders>
              <w:top w:val="single" w:sz="2" w:space="0" w:color="C0C0C0"/>
              <w:left w:val="single" w:sz="4" w:space="0" w:color="auto"/>
              <w:bottom w:val="single" w:sz="4" w:space="0" w:color="auto"/>
              <w:right w:val="single" w:sz="2" w:space="0" w:color="C0C0C0"/>
            </w:tcBorders>
          </w:tcPr>
          <w:p w14:paraId="167964F7" w14:textId="77777777" w:rsidR="00FB04A0" w:rsidRPr="00737CC8" w:rsidRDefault="00FB04A0" w:rsidP="00FB04A0">
            <w:pPr>
              <w:spacing w:before="60" w:after="60" w:line="270" w:lineRule="exact"/>
              <w:rPr>
                <w:rFonts w:ascii="Arial" w:hAnsi="Arial" w:cs="Arial"/>
                <w:b/>
                <w:sz w:val="22"/>
                <w:szCs w:val="22"/>
                <w:lang w:eastAsia="en-US"/>
              </w:rPr>
            </w:pPr>
          </w:p>
        </w:tc>
        <w:tc>
          <w:tcPr>
            <w:tcW w:w="3659" w:type="pct"/>
            <w:tcBorders>
              <w:top w:val="single" w:sz="2" w:space="0" w:color="C0C0C0"/>
              <w:left w:val="single" w:sz="2" w:space="0" w:color="C0C0C0"/>
              <w:bottom w:val="single" w:sz="4" w:space="0" w:color="auto"/>
              <w:right w:val="single" w:sz="2" w:space="0" w:color="C0C0C0"/>
            </w:tcBorders>
          </w:tcPr>
          <w:p w14:paraId="4A230403"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 xml:space="preserve">Has the correct person completed the declaration? </w:t>
            </w:r>
          </w:p>
          <w:p w14:paraId="3C5DCE57"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Check against relevant people for a company or LLP.</w:t>
            </w:r>
          </w:p>
        </w:tc>
        <w:tc>
          <w:tcPr>
            <w:tcW w:w="337" w:type="pct"/>
            <w:tcBorders>
              <w:top w:val="single" w:sz="2" w:space="0" w:color="C0C0C0"/>
              <w:left w:val="single" w:sz="2" w:space="0" w:color="C0C0C0"/>
              <w:bottom w:val="single" w:sz="4" w:space="0" w:color="auto"/>
              <w:right w:val="single" w:sz="2" w:space="0" w:color="C0C0C0"/>
            </w:tcBorders>
          </w:tcPr>
          <w:p w14:paraId="75C1C4FB" w14:textId="7F5E2234" w:rsidR="00FB04A0" w:rsidRPr="00737CC8" w:rsidRDefault="002D02CD" w:rsidP="00FB04A0">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4" w:space="0" w:color="auto"/>
              <w:right w:val="single" w:sz="2" w:space="0" w:color="C0C0C0"/>
            </w:tcBorders>
          </w:tcPr>
          <w:p w14:paraId="25AEC82C"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4" w:space="0" w:color="auto"/>
              <w:right w:val="single" w:sz="4" w:space="0" w:color="auto"/>
            </w:tcBorders>
          </w:tcPr>
          <w:p w14:paraId="3D42048B" w14:textId="77777777" w:rsidR="00FB04A0" w:rsidRPr="00737CC8" w:rsidRDefault="00FB04A0" w:rsidP="00FB04A0">
            <w:pPr>
              <w:spacing w:before="60" w:after="60" w:line="270" w:lineRule="exact"/>
              <w:rPr>
                <w:rFonts w:ascii="Arial" w:hAnsi="Arial" w:cs="Arial"/>
                <w:sz w:val="22"/>
                <w:szCs w:val="22"/>
              </w:rPr>
            </w:pPr>
          </w:p>
        </w:tc>
      </w:tr>
      <w:tr w:rsidR="00996BCE" w:rsidRPr="00737CC8" w14:paraId="357092A1" w14:textId="77777777" w:rsidTr="000267EF">
        <w:trPr>
          <w:trHeight w:val="20"/>
        </w:trPr>
        <w:tc>
          <w:tcPr>
            <w:tcW w:w="391" w:type="pct"/>
            <w:tcBorders>
              <w:top w:val="single" w:sz="4" w:space="0" w:color="auto"/>
              <w:left w:val="single" w:sz="4" w:space="0" w:color="auto"/>
              <w:bottom w:val="single" w:sz="4" w:space="0" w:color="auto"/>
              <w:right w:val="single" w:sz="4" w:space="0" w:color="auto"/>
            </w:tcBorders>
          </w:tcPr>
          <w:p w14:paraId="491B2198" w14:textId="77777777" w:rsidR="00996BCE" w:rsidRPr="002D02CD" w:rsidRDefault="00996BCE" w:rsidP="000267EF">
            <w:pPr>
              <w:spacing w:before="60" w:after="60" w:line="270" w:lineRule="exact"/>
              <w:rPr>
                <w:rFonts w:ascii="Arial" w:hAnsi="Arial" w:cs="Arial"/>
                <w:b/>
                <w:sz w:val="22"/>
                <w:szCs w:val="22"/>
                <w:highlight w:val="yellow"/>
              </w:rPr>
            </w:pPr>
          </w:p>
        </w:tc>
        <w:tc>
          <w:tcPr>
            <w:tcW w:w="3659" w:type="pct"/>
            <w:tcBorders>
              <w:top w:val="single" w:sz="4" w:space="0" w:color="auto"/>
              <w:left w:val="single" w:sz="4" w:space="0" w:color="auto"/>
              <w:bottom w:val="single" w:sz="4" w:space="0" w:color="auto"/>
              <w:right w:val="single" w:sz="4" w:space="0" w:color="auto"/>
            </w:tcBorders>
          </w:tcPr>
          <w:p w14:paraId="30E49B23" w14:textId="77777777" w:rsidR="00996BCE" w:rsidRPr="002D02CD" w:rsidRDefault="00996BCE" w:rsidP="000267EF">
            <w:pPr>
              <w:spacing w:before="60" w:after="60" w:line="270" w:lineRule="exact"/>
              <w:rPr>
                <w:rFonts w:ascii="Arial" w:hAnsi="Arial" w:cs="Arial"/>
                <w:b/>
                <w:sz w:val="22"/>
                <w:szCs w:val="22"/>
                <w:highlight w:val="yellow"/>
              </w:rPr>
            </w:pPr>
            <w:r w:rsidRPr="002D02CD">
              <w:rPr>
                <w:rFonts w:ascii="Arial" w:hAnsi="Arial" w:cs="Arial"/>
                <w:b/>
                <w:sz w:val="22"/>
                <w:szCs w:val="22"/>
                <w:highlight w:val="yellow"/>
              </w:rPr>
              <w:t xml:space="preserve">Part </w:t>
            </w:r>
            <w:proofErr w:type="spellStart"/>
            <w:r w:rsidRPr="002D02CD">
              <w:rPr>
                <w:rFonts w:ascii="Arial" w:hAnsi="Arial" w:cs="Arial"/>
                <w:b/>
                <w:sz w:val="22"/>
                <w:szCs w:val="22"/>
                <w:highlight w:val="yellow"/>
              </w:rPr>
              <w:t>F</w:t>
            </w:r>
            <w:proofErr w:type="spellEnd"/>
            <w:r w:rsidRPr="002D02CD">
              <w:rPr>
                <w:rFonts w:ascii="Arial" w:hAnsi="Arial" w:cs="Arial"/>
                <w:b/>
                <w:sz w:val="22"/>
                <w:szCs w:val="22"/>
                <w:highlight w:val="yellow"/>
              </w:rPr>
              <w:t xml:space="preserve"> complete?</w:t>
            </w:r>
          </w:p>
        </w:tc>
        <w:tc>
          <w:tcPr>
            <w:tcW w:w="337" w:type="pct"/>
            <w:tcBorders>
              <w:top w:val="single" w:sz="4" w:space="0" w:color="auto"/>
              <w:left w:val="single" w:sz="4" w:space="0" w:color="auto"/>
              <w:bottom w:val="single" w:sz="4" w:space="0" w:color="auto"/>
              <w:right w:val="single" w:sz="4" w:space="0" w:color="auto"/>
            </w:tcBorders>
          </w:tcPr>
          <w:p w14:paraId="4D205C2A" w14:textId="77777777" w:rsidR="00996BCE" w:rsidRPr="002D02CD" w:rsidRDefault="00996BCE" w:rsidP="000267EF">
            <w:pPr>
              <w:spacing w:before="60" w:after="60" w:line="270" w:lineRule="exact"/>
              <w:rPr>
                <w:rFonts w:ascii="Arial" w:hAnsi="Arial" w:cs="Arial"/>
                <w:b/>
                <w:sz w:val="22"/>
                <w:szCs w:val="22"/>
                <w:highlight w:val="yellow"/>
                <w:lang w:eastAsia="en-US"/>
              </w:rPr>
            </w:pPr>
          </w:p>
        </w:tc>
        <w:tc>
          <w:tcPr>
            <w:tcW w:w="283" w:type="pct"/>
            <w:tcBorders>
              <w:top w:val="single" w:sz="4" w:space="0" w:color="auto"/>
              <w:left w:val="single" w:sz="4" w:space="0" w:color="auto"/>
              <w:bottom w:val="single" w:sz="4" w:space="0" w:color="auto"/>
              <w:right w:val="single" w:sz="4" w:space="0" w:color="auto"/>
            </w:tcBorders>
          </w:tcPr>
          <w:p w14:paraId="6D7C97EA" w14:textId="595331D4" w:rsidR="00996BCE" w:rsidRPr="002D02CD" w:rsidRDefault="002D02CD" w:rsidP="000267EF">
            <w:pPr>
              <w:spacing w:before="60" w:after="60" w:line="270" w:lineRule="exact"/>
              <w:rPr>
                <w:rFonts w:ascii="Arial" w:hAnsi="Arial" w:cs="Arial"/>
                <w:b/>
                <w:sz w:val="22"/>
                <w:szCs w:val="22"/>
                <w:highlight w:val="yellow"/>
                <w:lang w:eastAsia="en-US"/>
              </w:rPr>
            </w:pPr>
            <w:r w:rsidRPr="002D02CD">
              <w:rPr>
                <w:rFonts w:ascii="Arial" w:hAnsi="Arial" w:cs="Arial"/>
                <w:b/>
                <w:sz w:val="22"/>
                <w:szCs w:val="22"/>
                <w:highlight w:val="yellow"/>
                <w:lang w:eastAsia="en-US"/>
              </w:rPr>
              <w:t>X</w:t>
            </w:r>
          </w:p>
        </w:tc>
        <w:tc>
          <w:tcPr>
            <w:tcW w:w="330" w:type="pct"/>
            <w:tcBorders>
              <w:top w:val="single" w:sz="4" w:space="0" w:color="auto"/>
              <w:left w:val="single" w:sz="4" w:space="0" w:color="auto"/>
              <w:bottom w:val="single" w:sz="4" w:space="0" w:color="auto"/>
              <w:right w:val="single" w:sz="4" w:space="0" w:color="auto"/>
            </w:tcBorders>
          </w:tcPr>
          <w:p w14:paraId="5FDCD1FC" w14:textId="77777777" w:rsidR="00996BCE" w:rsidRPr="002D02CD" w:rsidRDefault="00996BCE" w:rsidP="000267EF">
            <w:pPr>
              <w:spacing w:before="60" w:after="60" w:line="270" w:lineRule="exact"/>
              <w:rPr>
                <w:rFonts w:ascii="Arial" w:hAnsi="Arial" w:cs="Arial"/>
                <w:b/>
                <w:sz w:val="22"/>
                <w:szCs w:val="22"/>
                <w:highlight w:val="yellow"/>
                <w:lang w:eastAsia="en-US"/>
              </w:rPr>
            </w:pPr>
          </w:p>
        </w:tc>
      </w:tr>
    </w:tbl>
    <w:p w14:paraId="3AB5FB69" w14:textId="77777777" w:rsidR="00021DE5" w:rsidRPr="00737CC8" w:rsidRDefault="00021DE5" w:rsidP="00D77C8C">
      <w:pPr>
        <w:spacing w:before="60" w:after="60" w:line="270" w:lineRule="exact"/>
        <w:rPr>
          <w:rFonts w:ascii="Arial" w:hAnsi="Arial"/>
          <w:b/>
          <w:color w:val="FF0000"/>
          <w:lang w:val="en-US" w:eastAsia="en-US"/>
        </w:rPr>
      </w:pPr>
    </w:p>
    <w:p w14:paraId="6BE0BDD6" w14:textId="77777777" w:rsidR="0093763B" w:rsidRPr="00737CC8" w:rsidRDefault="0093763B" w:rsidP="00D77C8C">
      <w:pPr>
        <w:spacing w:before="60" w:after="60" w:line="270" w:lineRule="exact"/>
        <w:rPr>
          <w:rFonts w:ascii="Arial" w:hAnsi="Arial"/>
          <w:b/>
        </w:rPr>
      </w:pPr>
      <w:r w:rsidRPr="00737CC8">
        <w:rPr>
          <w:rFonts w:ascii="Arial" w:hAnsi="Arial"/>
          <w:b/>
        </w:rPr>
        <w:t>Application form Part B</w:t>
      </w:r>
      <w:r w:rsidR="0020374D" w:rsidRPr="00737CC8">
        <w:rPr>
          <w:rFonts w:ascii="Arial" w:hAnsi="Arial"/>
          <w:b/>
        </w:rPr>
        <w:t xml:space="preserve">1 – </w:t>
      </w:r>
      <w:r w:rsidRPr="00737CC8">
        <w:rPr>
          <w:rFonts w:ascii="Arial" w:hAnsi="Arial"/>
          <w:b/>
        </w:rPr>
        <w:t xml:space="preserve">new </w:t>
      </w:r>
      <w:r w:rsidR="0020374D" w:rsidRPr="00737CC8">
        <w:rPr>
          <w:rFonts w:ascii="Arial" w:hAnsi="Arial"/>
          <w:b/>
        </w:rPr>
        <w:t>standard rule applications</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58"/>
        <w:gridCol w:w="5127"/>
        <w:gridCol w:w="608"/>
        <w:gridCol w:w="510"/>
        <w:gridCol w:w="596"/>
        <w:gridCol w:w="1292"/>
      </w:tblGrid>
      <w:tr w:rsidR="000267EF" w:rsidRPr="00737CC8" w14:paraId="21900856" w14:textId="77777777" w:rsidTr="00ED73B9">
        <w:trPr>
          <w:cantSplit/>
          <w:trHeight w:val="20"/>
        </w:trPr>
        <w:tc>
          <w:tcPr>
            <w:tcW w:w="427" w:type="pct"/>
            <w:tcBorders>
              <w:top w:val="single" w:sz="4" w:space="0" w:color="auto"/>
              <w:left w:val="single" w:sz="4" w:space="0" w:color="auto"/>
              <w:bottom w:val="single" w:sz="4" w:space="0" w:color="C0C0C0"/>
            </w:tcBorders>
            <w:shd w:val="clear" w:color="auto" w:fill="FFFF99"/>
          </w:tcPr>
          <w:p w14:paraId="27DFA943"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Qu #</w:t>
            </w:r>
          </w:p>
        </w:tc>
        <w:tc>
          <w:tcPr>
            <w:tcW w:w="2883" w:type="pct"/>
            <w:tcBorders>
              <w:top w:val="single" w:sz="4" w:space="0" w:color="auto"/>
              <w:bottom w:val="single" w:sz="4" w:space="0" w:color="C0C0C0"/>
            </w:tcBorders>
            <w:shd w:val="clear" w:color="auto" w:fill="FFFF99"/>
          </w:tcPr>
          <w:p w14:paraId="4A6D462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Action</w:t>
            </w:r>
          </w:p>
        </w:tc>
        <w:tc>
          <w:tcPr>
            <w:tcW w:w="342" w:type="pct"/>
            <w:tcBorders>
              <w:top w:val="single" w:sz="4" w:space="0" w:color="auto"/>
              <w:bottom w:val="single" w:sz="4" w:space="0" w:color="C0C0C0"/>
            </w:tcBorders>
            <w:shd w:val="clear" w:color="auto" w:fill="FFFF99"/>
          </w:tcPr>
          <w:p w14:paraId="5D2A408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Yes</w:t>
            </w:r>
          </w:p>
        </w:tc>
        <w:tc>
          <w:tcPr>
            <w:tcW w:w="287" w:type="pct"/>
            <w:tcBorders>
              <w:top w:val="single" w:sz="4" w:space="0" w:color="auto"/>
              <w:bottom w:val="single" w:sz="4" w:space="0" w:color="C0C0C0"/>
            </w:tcBorders>
            <w:shd w:val="clear" w:color="auto" w:fill="FFFF99"/>
          </w:tcPr>
          <w:p w14:paraId="38FB6C5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No</w:t>
            </w:r>
          </w:p>
        </w:tc>
        <w:tc>
          <w:tcPr>
            <w:tcW w:w="335" w:type="pct"/>
            <w:tcBorders>
              <w:top w:val="single" w:sz="4" w:space="0" w:color="auto"/>
              <w:bottom w:val="single" w:sz="4" w:space="0" w:color="C0C0C0"/>
            </w:tcBorders>
            <w:shd w:val="clear" w:color="auto" w:fill="FFFF99"/>
          </w:tcPr>
          <w:p w14:paraId="20791164"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N/A</w:t>
            </w:r>
          </w:p>
        </w:tc>
        <w:tc>
          <w:tcPr>
            <w:tcW w:w="727" w:type="pct"/>
            <w:tcBorders>
              <w:top w:val="single" w:sz="4" w:space="0" w:color="auto"/>
              <w:bottom w:val="single" w:sz="4" w:space="0" w:color="C0C0C0"/>
              <w:right w:val="single" w:sz="4" w:space="0" w:color="auto"/>
            </w:tcBorders>
            <w:shd w:val="clear" w:color="auto" w:fill="FFFF99"/>
          </w:tcPr>
          <w:p w14:paraId="5F9CE87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Document Ref. if given</w:t>
            </w:r>
          </w:p>
        </w:tc>
      </w:tr>
      <w:tr w:rsidR="004F4A9F" w:rsidRPr="00737CC8" w14:paraId="78397A70" w14:textId="77777777" w:rsidTr="00ED73B9">
        <w:trPr>
          <w:cantSplit/>
          <w:trHeight w:val="20"/>
        </w:trPr>
        <w:tc>
          <w:tcPr>
            <w:tcW w:w="427" w:type="pct"/>
            <w:tcBorders>
              <w:left w:val="single" w:sz="4" w:space="0" w:color="auto"/>
            </w:tcBorders>
          </w:tcPr>
          <w:p w14:paraId="2D9C8790"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1a</w:t>
            </w:r>
          </w:p>
        </w:tc>
        <w:tc>
          <w:tcPr>
            <w:tcW w:w="2883" w:type="pct"/>
          </w:tcPr>
          <w:p w14:paraId="69095B41"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Any pre-application discussions document or case reference provided?</w:t>
            </w:r>
          </w:p>
        </w:tc>
        <w:tc>
          <w:tcPr>
            <w:tcW w:w="342" w:type="pct"/>
          </w:tcPr>
          <w:p w14:paraId="26FEB271"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14106D20" w14:textId="68153B01" w:rsidR="004F4A9F" w:rsidRPr="00737CC8" w:rsidRDefault="00F44DCA" w:rsidP="000267EF">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55371075"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3C7F3C4F"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5940E52F" w14:textId="77777777" w:rsidTr="00ED73B9">
        <w:trPr>
          <w:cantSplit/>
          <w:trHeight w:val="20"/>
        </w:trPr>
        <w:tc>
          <w:tcPr>
            <w:tcW w:w="427" w:type="pct"/>
            <w:tcBorders>
              <w:left w:val="single" w:sz="4" w:space="0" w:color="auto"/>
            </w:tcBorders>
          </w:tcPr>
          <w:p w14:paraId="501B0F6D" w14:textId="77777777" w:rsidR="004F4A9F" w:rsidRPr="00737CC8" w:rsidRDefault="004F4A9F" w:rsidP="000267EF">
            <w:pPr>
              <w:spacing w:before="60" w:after="60" w:line="270" w:lineRule="exact"/>
              <w:rPr>
                <w:rFonts w:ascii="Arial" w:hAnsi="Arial" w:cs="Arial"/>
                <w:b/>
                <w:sz w:val="22"/>
                <w:szCs w:val="22"/>
              </w:rPr>
            </w:pPr>
          </w:p>
        </w:tc>
        <w:tc>
          <w:tcPr>
            <w:tcW w:w="2883" w:type="pct"/>
          </w:tcPr>
          <w:p w14:paraId="5A03745C" w14:textId="5ECF6775" w:rsidR="004F4A9F" w:rsidRPr="00737CC8" w:rsidRDefault="004F4A9F" w:rsidP="00F44DCA">
            <w:pPr>
              <w:spacing w:before="60" w:after="60" w:line="270" w:lineRule="exact"/>
              <w:rPr>
                <w:rFonts w:ascii="Arial" w:hAnsi="Arial" w:cs="Arial"/>
                <w:color w:val="FF00FF"/>
                <w:sz w:val="22"/>
                <w:szCs w:val="22"/>
              </w:rPr>
            </w:pPr>
            <w:r w:rsidRPr="00737CC8">
              <w:rPr>
                <w:rFonts w:ascii="Arial" w:hAnsi="Arial" w:cs="Arial"/>
                <w:sz w:val="22"/>
                <w:szCs w:val="22"/>
              </w:rPr>
              <w:t>Pre-application record found in DMS?</w:t>
            </w:r>
          </w:p>
        </w:tc>
        <w:tc>
          <w:tcPr>
            <w:tcW w:w="342" w:type="pct"/>
          </w:tcPr>
          <w:p w14:paraId="5193C6D0"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2D3EE7CA"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614EFC22"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512C7688" w14:textId="77777777" w:rsidR="00F44DCA" w:rsidRDefault="00F44DCA" w:rsidP="000267EF">
            <w:pPr>
              <w:spacing w:before="60" w:after="60" w:line="270" w:lineRule="exact"/>
              <w:rPr>
                <w:rFonts w:ascii="Arial" w:hAnsi="Arial" w:cs="Arial"/>
                <w:sz w:val="22"/>
                <w:szCs w:val="22"/>
              </w:rPr>
            </w:pPr>
            <w:r>
              <w:rPr>
                <w:rFonts w:ascii="Arial" w:hAnsi="Arial" w:cs="Arial"/>
                <w:sz w:val="22"/>
                <w:szCs w:val="22"/>
              </w:rPr>
              <w:t>PAN-002796</w:t>
            </w:r>
          </w:p>
          <w:p w14:paraId="4C99AF6B" w14:textId="5173590F" w:rsidR="004F4A9F" w:rsidRDefault="00F44DCA" w:rsidP="000267EF">
            <w:pPr>
              <w:spacing w:before="60" w:after="60" w:line="270" w:lineRule="exact"/>
              <w:rPr>
                <w:rFonts w:ascii="Arial" w:hAnsi="Arial" w:cs="Arial"/>
                <w:sz w:val="22"/>
                <w:szCs w:val="22"/>
              </w:rPr>
            </w:pPr>
            <w:r>
              <w:rPr>
                <w:rFonts w:ascii="Arial" w:hAnsi="Arial" w:cs="Arial"/>
                <w:sz w:val="22"/>
                <w:szCs w:val="22"/>
              </w:rPr>
              <w:t>PAN-005573</w:t>
            </w:r>
          </w:p>
          <w:p w14:paraId="2E2B96B2" w14:textId="1185945F" w:rsidR="00F44DCA" w:rsidRPr="00F44DCA" w:rsidRDefault="00F44DCA" w:rsidP="00F44DCA">
            <w:pPr>
              <w:rPr>
                <w:rFonts w:ascii="Arial" w:hAnsi="Arial" w:cs="Arial"/>
                <w:sz w:val="22"/>
                <w:szCs w:val="22"/>
              </w:rPr>
            </w:pPr>
          </w:p>
        </w:tc>
      </w:tr>
      <w:tr w:rsidR="004F4A9F" w:rsidRPr="00737CC8" w14:paraId="16910122" w14:textId="77777777" w:rsidTr="00ED73B9">
        <w:trPr>
          <w:cantSplit/>
          <w:trHeight w:val="20"/>
        </w:trPr>
        <w:tc>
          <w:tcPr>
            <w:tcW w:w="427" w:type="pct"/>
            <w:tcBorders>
              <w:left w:val="single" w:sz="4" w:space="0" w:color="auto"/>
            </w:tcBorders>
          </w:tcPr>
          <w:p w14:paraId="29A51098"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lastRenderedPageBreak/>
              <w:t>1b</w:t>
            </w:r>
          </w:p>
        </w:tc>
        <w:tc>
          <w:tcPr>
            <w:tcW w:w="2883" w:type="pct"/>
          </w:tcPr>
          <w:p w14:paraId="3C7A6CDD" w14:textId="66CD88A5"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 xml:space="preserve">Option ‘site’ </w:t>
            </w:r>
            <w:r w:rsidR="00ED73B9">
              <w:rPr>
                <w:rFonts w:ascii="Arial" w:hAnsi="Arial" w:cs="Arial"/>
                <w:sz w:val="22"/>
                <w:szCs w:val="22"/>
              </w:rPr>
              <w:t xml:space="preserve">or ‘mobile plant’ </w:t>
            </w:r>
            <w:r w:rsidRPr="00737CC8">
              <w:rPr>
                <w:rFonts w:ascii="Arial" w:hAnsi="Arial" w:cs="Arial"/>
                <w:sz w:val="22"/>
                <w:szCs w:val="22"/>
              </w:rPr>
              <w:t>selected?</w:t>
            </w:r>
          </w:p>
        </w:tc>
        <w:tc>
          <w:tcPr>
            <w:tcW w:w="342" w:type="pct"/>
          </w:tcPr>
          <w:p w14:paraId="3FAF255D" w14:textId="7E0C36CC" w:rsidR="004F4A9F" w:rsidRPr="00737CC8" w:rsidRDefault="00F44DCA"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D393AC6"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57909D89"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61F88847" w14:textId="2606CE19" w:rsidR="004F4A9F" w:rsidRPr="00737CC8" w:rsidRDefault="00F44DCA" w:rsidP="000267EF">
            <w:pPr>
              <w:spacing w:before="60" w:after="60" w:line="270" w:lineRule="exact"/>
              <w:rPr>
                <w:rFonts w:ascii="Arial" w:hAnsi="Arial" w:cs="Arial"/>
                <w:sz w:val="22"/>
                <w:szCs w:val="22"/>
              </w:rPr>
            </w:pPr>
            <w:r>
              <w:rPr>
                <w:rFonts w:ascii="Arial" w:hAnsi="Arial" w:cs="Arial"/>
                <w:sz w:val="22"/>
                <w:szCs w:val="22"/>
              </w:rPr>
              <w:t>Site</w:t>
            </w:r>
          </w:p>
        </w:tc>
      </w:tr>
      <w:tr w:rsidR="004F4A9F" w:rsidRPr="00737CC8" w14:paraId="4928E879" w14:textId="77777777" w:rsidTr="00ED73B9">
        <w:trPr>
          <w:cantSplit/>
          <w:trHeight w:val="20"/>
        </w:trPr>
        <w:tc>
          <w:tcPr>
            <w:tcW w:w="427" w:type="pct"/>
            <w:tcBorders>
              <w:left w:val="single" w:sz="4" w:space="0" w:color="auto"/>
            </w:tcBorders>
          </w:tcPr>
          <w:p w14:paraId="53E53A0F" w14:textId="77777777" w:rsidR="004F4A9F" w:rsidRPr="00063DC5" w:rsidRDefault="004F4A9F" w:rsidP="000267EF">
            <w:pPr>
              <w:spacing w:before="60" w:after="60" w:line="270" w:lineRule="exact"/>
              <w:rPr>
                <w:rFonts w:ascii="Arial" w:hAnsi="Arial" w:cs="Arial"/>
                <w:b/>
                <w:sz w:val="22"/>
                <w:szCs w:val="22"/>
                <w:highlight w:val="yellow"/>
              </w:rPr>
            </w:pPr>
            <w:r w:rsidRPr="00063DC5">
              <w:rPr>
                <w:rFonts w:ascii="Arial" w:hAnsi="Arial" w:cs="Arial"/>
                <w:b/>
                <w:sz w:val="22"/>
                <w:szCs w:val="22"/>
                <w:highlight w:val="yellow"/>
              </w:rPr>
              <w:t>2a</w:t>
            </w:r>
          </w:p>
        </w:tc>
        <w:tc>
          <w:tcPr>
            <w:tcW w:w="2883" w:type="pct"/>
          </w:tcPr>
          <w:p w14:paraId="1BF140F2" w14:textId="71012FDA" w:rsidR="00ED73B9" w:rsidRPr="00063DC5" w:rsidRDefault="004F4A9F" w:rsidP="00F44DCA">
            <w:pPr>
              <w:spacing w:before="60" w:after="60" w:line="270" w:lineRule="exact"/>
              <w:rPr>
                <w:rFonts w:ascii="Arial" w:hAnsi="Arial" w:cs="Arial"/>
                <w:sz w:val="22"/>
                <w:szCs w:val="22"/>
                <w:highlight w:val="yellow"/>
              </w:rPr>
            </w:pPr>
            <w:r w:rsidRPr="00063DC5">
              <w:rPr>
                <w:rFonts w:ascii="Arial" w:hAnsi="Arial" w:cs="Arial"/>
                <w:sz w:val="22"/>
                <w:szCs w:val="22"/>
                <w:highlight w:val="yellow"/>
              </w:rPr>
              <w:t>Site name, address and grid reference complete?</w:t>
            </w:r>
          </w:p>
        </w:tc>
        <w:tc>
          <w:tcPr>
            <w:tcW w:w="342" w:type="pct"/>
          </w:tcPr>
          <w:p w14:paraId="1155422F" w14:textId="73C74A42" w:rsidR="004F4A9F" w:rsidRPr="00063DC5" w:rsidRDefault="00F44DCA" w:rsidP="000267EF">
            <w:pPr>
              <w:spacing w:before="60" w:after="60" w:line="270" w:lineRule="exact"/>
              <w:rPr>
                <w:rFonts w:ascii="Arial" w:hAnsi="Arial" w:cs="Arial"/>
                <w:sz w:val="22"/>
                <w:szCs w:val="22"/>
                <w:highlight w:val="yellow"/>
              </w:rPr>
            </w:pPr>
            <w:r w:rsidRPr="00063DC5">
              <w:rPr>
                <w:rFonts w:ascii="Arial" w:hAnsi="Arial" w:cs="Arial"/>
                <w:sz w:val="22"/>
                <w:szCs w:val="22"/>
                <w:highlight w:val="yellow"/>
              </w:rPr>
              <w:t>X</w:t>
            </w:r>
          </w:p>
        </w:tc>
        <w:tc>
          <w:tcPr>
            <w:tcW w:w="287" w:type="pct"/>
          </w:tcPr>
          <w:p w14:paraId="0ED8B661" w14:textId="77777777" w:rsidR="004F4A9F" w:rsidRPr="00063DC5" w:rsidRDefault="004F4A9F" w:rsidP="000267EF">
            <w:pPr>
              <w:spacing w:before="60" w:after="60" w:line="270" w:lineRule="exact"/>
              <w:rPr>
                <w:rFonts w:ascii="Arial" w:hAnsi="Arial" w:cs="Arial"/>
                <w:sz w:val="22"/>
                <w:szCs w:val="22"/>
                <w:highlight w:val="yellow"/>
              </w:rPr>
            </w:pPr>
          </w:p>
        </w:tc>
        <w:tc>
          <w:tcPr>
            <w:tcW w:w="335" w:type="pct"/>
          </w:tcPr>
          <w:p w14:paraId="2AD96EA6" w14:textId="77777777" w:rsidR="004F4A9F" w:rsidRPr="00063DC5" w:rsidRDefault="004F4A9F" w:rsidP="000267EF">
            <w:pPr>
              <w:spacing w:before="60" w:after="60" w:line="270" w:lineRule="exact"/>
              <w:rPr>
                <w:rFonts w:ascii="Arial" w:hAnsi="Arial" w:cs="Arial"/>
                <w:sz w:val="22"/>
                <w:szCs w:val="22"/>
                <w:highlight w:val="yellow"/>
              </w:rPr>
            </w:pPr>
          </w:p>
        </w:tc>
        <w:tc>
          <w:tcPr>
            <w:tcW w:w="727" w:type="pct"/>
            <w:tcBorders>
              <w:right w:val="single" w:sz="4" w:space="0" w:color="auto"/>
            </w:tcBorders>
          </w:tcPr>
          <w:p w14:paraId="72768DC0" w14:textId="5C333A6A" w:rsidR="004F4A9F" w:rsidRPr="00063DC5" w:rsidRDefault="00063DC5" w:rsidP="000267EF">
            <w:pPr>
              <w:spacing w:before="60" w:after="60" w:line="270" w:lineRule="exact"/>
              <w:rPr>
                <w:rFonts w:ascii="Arial" w:hAnsi="Arial" w:cs="Arial"/>
                <w:sz w:val="22"/>
                <w:szCs w:val="22"/>
                <w:highlight w:val="yellow"/>
              </w:rPr>
            </w:pPr>
            <w:r w:rsidRPr="00063DC5">
              <w:rPr>
                <w:rFonts w:ascii="Arial" w:hAnsi="Arial" w:cs="Arial"/>
                <w:sz w:val="22"/>
                <w:szCs w:val="22"/>
                <w:highlight w:val="yellow"/>
              </w:rPr>
              <w:t>Grid reference should be ST 19883 99520</w:t>
            </w:r>
          </w:p>
        </w:tc>
      </w:tr>
      <w:tr w:rsidR="00A92978" w:rsidRPr="00737CC8" w14:paraId="13B07EA6" w14:textId="77777777" w:rsidTr="00ED73B9">
        <w:trPr>
          <w:cantSplit/>
          <w:trHeight w:val="20"/>
        </w:trPr>
        <w:tc>
          <w:tcPr>
            <w:tcW w:w="427" w:type="pct"/>
            <w:tcBorders>
              <w:left w:val="single" w:sz="4" w:space="0" w:color="auto"/>
            </w:tcBorders>
          </w:tcPr>
          <w:p w14:paraId="416B4F2F" w14:textId="77777777" w:rsidR="00A92978"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2b</w:t>
            </w:r>
          </w:p>
        </w:tc>
        <w:tc>
          <w:tcPr>
            <w:tcW w:w="2883" w:type="pct"/>
          </w:tcPr>
          <w:p w14:paraId="4CC9A720" w14:textId="77777777" w:rsidR="00A92978" w:rsidRPr="00737CC8" w:rsidRDefault="00A92978" w:rsidP="00023F8F">
            <w:pPr>
              <w:spacing w:before="60" w:after="60" w:line="270" w:lineRule="exact"/>
              <w:rPr>
                <w:rFonts w:ascii="Arial" w:hAnsi="Arial" w:cs="Arial"/>
                <w:sz w:val="22"/>
                <w:szCs w:val="22"/>
              </w:rPr>
            </w:pPr>
            <w:r w:rsidRPr="00737CC8">
              <w:rPr>
                <w:rFonts w:ascii="Arial" w:hAnsi="Arial" w:cs="Arial"/>
                <w:sz w:val="22"/>
                <w:szCs w:val="22"/>
              </w:rPr>
              <w:t>Is the number o</w:t>
            </w:r>
            <w:r w:rsidR="00023F8F" w:rsidRPr="00737CC8">
              <w:rPr>
                <w:rFonts w:ascii="Arial" w:hAnsi="Arial" w:cs="Arial"/>
                <w:sz w:val="22"/>
                <w:szCs w:val="22"/>
              </w:rPr>
              <w:t>f</w:t>
            </w:r>
            <w:r w:rsidRPr="00737CC8">
              <w:rPr>
                <w:rFonts w:ascii="Arial" w:hAnsi="Arial" w:cs="Arial"/>
                <w:sz w:val="22"/>
                <w:szCs w:val="22"/>
              </w:rPr>
              <w:t xml:space="preserve"> regulated facilities given?</w:t>
            </w:r>
          </w:p>
        </w:tc>
        <w:tc>
          <w:tcPr>
            <w:tcW w:w="342" w:type="pct"/>
          </w:tcPr>
          <w:p w14:paraId="6F1D436D" w14:textId="3454CDE6" w:rsidR="00A92978" w:rsidRPr="00737CC8" w:rsidRDefault="00063DC5"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0B08D68" w14:textId="77777777" w:rsidR="00A92978" w:rsidRPr="00737CC8" w:rsidRDefault="00A92978" w:rsidP="000267EF">
            <w:pPr>
              <w:spacing w:before="60" w:after="60" w:line="270" w:lineRule="exact"/>
              <w:rPr>
                <w:rFonts w:ascii="Arial" w:hAnsi="Arial" w:cs="Arial"/>
                <w:sz w:val="22"/>
                <w:szCs w:val="22"/>
              </w:rPr>
            </w:pPr>
          </w:p>
        </w:tc>
        <w:tc>
          <w:tcPr>
            <w:tcW w:w="335" w:type="pct"/>
          </w:tcPr>
          <w:p w14:paraId="202D9C56" w14:textId="77777777" w:rsidR="00A92978" w:rsidRPr="00737CC8" w:rsidRDefault="00A92978" w:rsidP="000267EF">
            <w:pPr>
              <w:spacing w:before="60" w:after="60" w:line="270" w:lineRule="exact"/>
              <w:rPr>
                <w:rFonts w:ascii="Arial" w:hAnsi="Arial" w:cs="Arial"/>
                <w:sz w:val="22"/>
                <w:szCs w:val="22"/>
              </w:rPr>
            </w:pPr>
          </w:p>
        </w:tc>
        <w:tc>
          <w:tcPr>
            <w:tcW w:w="727" w:type="pct"/>
            <w:tcBorders>
              <w:right w:val="single" w:sz="4" w:space="0" w:color="auto"/>
            </w:tcBorders>
          </w:tcPr>
          <w:p w14:paraId="10D342A5" w14:textId="489BEA1F" w:rsidR="00A92978" w:rsidRPr="00737CC8" w:rsidRDefault="00063DC5" w:rsidP="000267EF">
            <w:pPr>
              <w:spacing w:before="60" w:after="60" w:line="270" w:lineRule="exact"/>
              <w:rPr>
                <w:rFonts w:ascii="Arial" w:hAnsi="Arial" w:cs="Arial"/>
                <w:sz w:val="22"/>
                <w:szCs w:val="22"/>
              </w:rPr>
            </w:pPr>
            <w:r>
              <w:rPr>
                <w:rFonts w:ascii="Arial" w:hAnsi="Arial" w:cs="Arial"/>
                <w:sz w:val="22"/>
                <w:szCs w:val="22"/>
              </w:rPr>
              <w:t>One</w:t>
            </w:r>
          </w:p>
        </w:tc>
      </w:tr>
      <w:tr w:rsidR="004F4A9F" w:rsidRPr="00737CC8" w14:paraId="59559F06" w14:textId="77777777" w:rsidTr="00ED73B9">
        <w:trPr>
          <w:cantSplit/>
          <w:trHeight w:val="20"/>
        </w:trPr>
        <w:tc>
          <w:tcPr>
            <w:tcW w:w="427" w:type="pct"/>
            <w:tcBorders>
              <w:left w:val="single" w:sz="4" w:space="0" w:color="auto"/>
            </w:tcBorders>
          </w:tcPr>
          <w:p w14:paraId="74F75D73" w14:textId="77777777" w:rsidR="004F4A9F" w:rsidRPr="00E05325" w:rsidRDefault="00A92978" w:rsidP="000267EF">
            <w:pPr>
              <w:spacing w:before="60" w:after="60" w:line="270" w:lineRule="exact"/>
              <w:rPr>
                <w:rFonts w:ascii="Arial" w:hAnsi="Arial" w:cs="Arial"/>
                <w:b/>
                <w:sz w:val="22"/>
                <w:szCs w:val="22"/>
                <w:highlight w:val="yellow"/>
              </w:rPr>
            </w:pPr>
            <w:r w:rsidRPr="00E05325">
              <w:rPr>
                <w:rFonts w:ascii="Arial" w:hAnsi="Arial" w:cs="Arial"/>
                <w:b/>
                <w:sz w:val="22"/>
                <w:szCs w:val="22"/>
                <w:highlight w:val="yellow"/>
              </w:rPr>
              <w:t>2c</w:t>
            </w:r>
          </w:p>
        </w:tc>
        <w:tc>
          <w:tcPr>
            <w:tcW w:w="2883" w:type="pct"/>
          </w:tcPr>
          <w:p w14:paraId="50C8F8FE" w14:textId="77777777" w:rsidR="004F4A9F" w:rsidRPr="00E05325" w:rsidRDefault="004F4A9F" w:rsidP="000267EF">
            <w:pPr>
              <w:spacing w:before="60" w:after="60" w:line="270" w:lineRule="exact"/>
              <w:rPr>
                <w:rFonts w:ascii="Arial" w:hAnsi="Arial" w:cs="Arial"/>
                <w:b/>
                <w:sz w:val="22"/>
                <w:szCs w:val="22"/>
                <w:highlight w:val="yellow"/>
              </w:rPr>
            </w:pPr>
            <w:r w:rsidRPr="00E05325">
              <w:rPr>
                <w:rFonts w:ascii="Arial" w:hAnsi="Arial" w:cs="Arial"/>
                <w:b/>
                <w:sz w:val="22"/>
                <w:szCs w:val="22"/>
                <w:highlight w:val="yellow"/>
              </w:rPr>
              <w:t>If one facility only</w:t>
            </w:r>
          </w:p>
          <w:p w14:paraId="4904F79F" w14:textId="77777777" w:rsidR="004F4A9F" w:rsidRPr="00E05325" w:rsidRDefault="004F4A9F" w:rsidP="000267EF">
            <w:pPr>
              <w:spacing w:before="60" w:after="60" w:line="270" w:lineRule="exact"/>
              <w:rPr>
                <w:rFonts w:ascii="Arial" w:hAnsi="Arial" w:cs="Arial"/>
                <w:sz w:val="22"/>
                <w:szCs w:val="22"/>
                <w:highlight w:val="yellow"/>
              </w:rPr>
            </w:pPr>
            <w:r w:rsidRPr="00E05325">
              <w:rPr>
                <w:rFonts w:ascii="Arial" w:hAnsi="Arial" w:cs="Arial"/>
                <w:sz w:val="22"/>
                <w:szCs w:val="22"/>
                <w:highlight w:val="yellow"/>
              </w:rPr>
              <w:t>Has the regulated facility type chosen?</w:t>
            </w:r>
          </w:p>
        </w:tc>
        <w:tc>
          <w:tcPr>
            <w:tcW w:w="342" w:type="pct"/>
          </w:tcPr>
          <w:p w14:paraId="5E9C7650" w14:textId="77777777" w:rsidR="004F4A9F" w:rsidRPr="00E05325" w:rsidRDefault="004F4A9F" w:rsidP="000267EF">
            <w:pPr>
              <w:spacing w:before="60" w:after="60" w:line="270" w:lineRule="exact"/>
              <w:rPr>
                <w:rFonts w:ascii="Arial" w:hAnsi="Arial" w:cs="Arial"/>
                <w:sz w:val="22"/>
                <w:szCs w:val="22"/>
                <w:highlight w:val="yellow"/>
              </w:rPr>
            </w:pPr>
          </w:p>
        </w:tc>
        <w:tc>
          <w:tcPr>
            <w:tcW w:w="287" w:type="pct"/>
          </w:tcPr>
          <w:p w14:paraId="3373B5F4" w14:textId="6D83FE02" w:rsidR="004F4A9F" w:rsidRPr="00E05325" w:rsidRDefault="00063DC5" w:rsidP="000267EF">
            <w:pPr>
              <w:spacing w:before="60" w:after="60" w:line="270" w:lineRule="exact"/>
              <w:rPr>
                <w:rFonts w:ascii="Arial" w:hAnsi="Arial" w:cs="Arial"/>
                <w:sz w:val="22"/>
                <w:szCs w:val="22"/>
                <w:highlight w:val="yellow"/>
              </w:rPr>
            </w:pPr>
            <w:r w:rsidRPr="00E05325">
              <w:rPr>
                <w:rFonts w:ascii="Arial" w:hAnsi="Arial" w:cs="Arial"/>
                <w:sz w:val="22"/>
                <w:szCs w:val="22"/>
                <w:highlight w:val="yellow"/>
              </w:rPr>
              <w:t>X</w:t>
            </w:r>
          </w:p>
        </w:tc>
        <w:tc>
          <w:tcPr>
            <w:tcW w:w="335" w:type="pct"/>
          </w:tcPr>
          <w:p w14:paraId="791811C7" w14:textId="77777777" w:rsidR="004F4A9F" w:rsidRPr="00E05325" w:rsidRDefault="004F4A9F" w:rsidP="000267EF">
            <w:pPr>
              <w:spacing w:before="60" w:after="60" w:line="270" w:lineRule="exact"/>
              <w:rPr>
                <w:rFonts w:ascii="Arial" w:hAnsi="Arial" w:cs="Arial"/>
                <w:sz w:val="22"/>
                <w:szCs w:val="22"/>
                <w:highlight w:val="yellow"/>
              </w:rPr>
            </w:pPr>
          </w:p>
        </w:tc>
        <w:tc>
          <w:tcPr>
            <w:tcW w:w="727" w:type="pct"/>
            <w:tcBorders>
              <w:right w:val="single" w:sz="4" w:space="0" w:color="auto"/>
            </w:tcBorders>
          </w:tcPr>
          <w:p w14:paraId="2B6EEBB7" w14:textId="3D73F901" w:rsidR="004F4A9F" w:rsidRPr="00E05325" w:rsidRDefault="00E05325" w:rsidP="000267EF">
            <w:pPr>
              <w:spacing w:before="60" w:after="60" w:line="270" w:lineRule="exact"/>
              <w:rPr>
                <w:rFonts w:ascii="Arial" w:hAnsi="Arial" w:cs="Arial"/>
                <w:sz w:val="22"/>
                <w:szCs w:val="22"/>
                <w:highlight w:val="yellow"/>
              </w:rPr>
            </w:pPr>
            <w:r>
              <w:rPr>
                <w:rFonts w:ascii="Arial" w:hAnsi="Arial" w:cs="Arial"/>
                <w:sz w:val="22"/>
                <w:szCs w:val="22"/>
                <w:highlight w:val="yellow"/>
              </w:rPr>
              <w:t>Is waste facility</w:t>
            </w:r>
          </w:p>
        </w:tc>
      </w:tr>
      <w:tr w:rsidR="004F4A9F" w:rsidRPr="00737CC8" w14:paraId="45D64D97" w14:textId="77777777" w:rsidTr="00ED73B9">
        <w:trPr>
          <w:cantSplit/>
          <w:trHeight w:val="20"/>
        </w:trPr>
        <w:tc>
          <w:tcPr>
            <w:tcW w:w="427" w:type="pct"/>
            <w:tcBorders>
              <w:left w:val="single" w:sz="4" w:space="0" w:color="auto"/>
            </w:tcBorders>
          </w:tcPr>
          <w:p w14:paraId="44C29753" w14:textId="77777777" w:rsidR="004F4A9F" w:rsidRPr="00E05325" w:rsidRDefault="00A92978" w:rsidP="000267EF">
            <w:pPr>
              <w:spacing w:before="60" w:after="60" w:line="270" w:lineRule="exact"/>
              <w:rPr>
                <w:rFonts w:ascii="Arial" w:hAnsi="Arial" w:cs="Arial"/>
                <w:b/>
                <w:sz w:val="22"/>
                <w:szCs w:val="22"/>
                <w:highlight w:val="yellow"/>
              </w:rPr>
            </w:pPr>
            <w:r w:rsidRPr="00E05325">
              <w:rPr>
                <w:rFonts w:ascii="Arial" w:hAnsi="Arial" w:cs="Arial"/>
                <w:b/>
                <w:sz w:val="22"/>
                <w:szCs w:val="22"/>
                <w:highlight w:val="yellow"/>
              </w:rPr>
              <w:t>2c</w:t>
            </w:r>
          </w:p>
        </w:tc>
        <w:tc>
          <w:tcPr>
            <w:tcW w:w="2883" w:type="pct"/>
          </w:tcPr>
          <w:p w14:paraId="78342570" w14:textId="77777777" w:rsidR="004F4A9F" w:rsidRPr="00E05325" w:rsidRDefault="004F4A9F" w:rsidP="000267EF">
            <w:pPr>
              <w:tabs>
                <w:tab w:val="left" w:pos="4065"/>
              </w:tabs>
              <w:spacing w:before="60" w:after="60" w:line="270" w:lineRule="exact"/>
              <w:rPr>
                <w:rFonts w:ascii="Arial" w:hAnsi="Arial" w:cs="Arial"/>
                <w:b/>
                <w:sz w:val="22"/>
                <w:szCs w:val="22"/>
                <w:highlight w:val="yellow"/>
              </w:rPr>
            </w:pPr>
            <w:r w:rsidRPr="00E05325">
              <w:rPr>
                <w:rFonts w:ascii="Arial" w:hAnsi="Arial" w:cs="Arial"/>
                <w:sz w:val="22"/>
                <w:szCs w:val="22"/>
                <w:highlight w:val="yellow"/>
              </w:rPr>
              <w:t>Has a grid reference been provided?</w:t>
            </w:r>
            <w:r w:rsidR="00A92978" w:rsidRPr="00E05325">
              <w:rPr>
                <w:rFonts w:ascii="Arial" w:hAnsi="Arial" w:cs="Arial"/>
                <w:sz w:val="22"/>
                <w:szCs w:val="22"/>
                <w:highlight w:val="yellow"/>
              </w:rPr>
              <w:tab/>
            </w:r>
          </w:p>
        </w:tc>
        <w:tc>
          <w:tcPr>
            <w:tcW w:w="342" w:type="pct"/>
          </w:tcPr>
          <w:p w14:paraId="038D352C" w14:textId="77777777" w:rsidR="004F4A9F" w:rsidRPr="00E05325" w:rsidRDefault="004F4A9F" w:rsidP="000267EF">
            <w:pPr>
              <w:spacing w:before="60" w:after="60" w:line="270" w:lineRule="exact"/>
              <w:rPr>
                <w:rFonts w:ascii="Arial" w:hAnsi="Arial" w:cs="Arial"/>
                <w:sz w:val="22"/>
                <w:szCs w:val="22"/>
                <w:highlight w:val="yellow"/>
              </w:rPr>
            </w:pPr>
          </w:p>
        </w:tc>
        <w:tc>
          <w:tcPr>
            <w:tcW w:w="287" w:type="pct"/>
          </w:tcPr>
          <w:p w14:paraId="5B3D99A5" w14:textId="474BB13D" w:rsidR="004F4A9F" w:rsidRPr="00E05325" w:rsidRDefault="00E05325" w:rsidP="000267EF">
            <w:pPr>
              <w:spacing w:before="60" w:after="60" w:line="270" w:lineRule="exact"/>
              <w:rPr>
                <w:rFonts w:ascii="Arial" w:hAnsi="Arial" w:cs="Arial"/>
                <w:sz w:val="22"/>
                <w:szCs w:val="22"/>
                <w:highlight w:val="yellow"/>
              </w:rPr>
            </w:pPr>
            <w:r w:rsidRPr="00E05325">
              <w:rPr>
                <w:rFonts w:ascii="Arial" w:hAnsi="Arial" w:cs="Arial"/>
                <w:sz w:val="22"/>
                <w:szCs w:val="22"/>
                <w:highlight w:val="yellow"/>
              </w:rPr>
              <w:t>X</w:t>
            </w:r>
          </w:p>
        </w:tc>
        <w:tc>
          <w:tcPr>
            <w:tcW w:w="335" w:type="pct"/>
          </w:tcPr>
          <w:p w14:paraId="653C45C7" w14:textId="77777777" w:rsidR="004F4A9F" w:rsidRPr="00E05325" w:rsidRDefault="004F4A9F" w:rsidP="000267EF">
            <w:pPr>
              <w:spacing w:before="60" w:after="60" w:line="270" w:lineRule="exact"/>
              <w:rPr>
                <w:rFonts w:ascii="Arial" w:hAnsi="Arial" w:cs="Arial"/>
                <w:sz w:val="22"/>
                <w:szCs w:val="22"/>
                <w:highlight w:val="yellow"/>
              </w:rPr>
            </w:pPr>
          </w:p>
        </w:tc>
        <w:tc>
          <w:tcPr>
            <w:tcW w:w="727" w:type="pct"/>
            <w:tcBorders>
              <w:right w:val="single" w:sz="4" w:space="0" w:color="auto"/>
            </w:tcBorders>
          </w:tcPr>
          <w:p w14:paraId="544DC047" w14:textId="54C5E76A" w:rsidR="004F4A9F" w:rsidRPr="00E05325" w:rsidRDefault="00E05325" w:rsidP="000267EF">
            <w:pPr>
              <w:spacing w:before="60" w:after="60" w:line="270" w:lineRule="exact"/>
              <w:rPr>
                <w:rFonts w:ascii="Arial" w:hAnsi="Arial" w:cs="Arial"/>
                <w:sz w:val="22"/>
                <w:szCs w:val="22"/>
                <w:highlight w:val="yellow"/>
              </w:rPr>
            </w:pPr>
            <w:r w:rsidRPr="00E05325">
              <w:rPr>
                <w:rFonts w:ascii="Arial" w:hAnsi="Arial" w:cs="Arial"/>
                <w:sz w:val="22"/>
                <w:szCs w:val="22"/>
                <w:highlight w:val="yellow"/>
              </w:rPr>
              <w:t>Question not answered by given in 2a</w:t>
            </w:r>
          </w:p>
        </w:tc>
      </w:tr>
      <w:tr w:rsidR="004F4A9F" w:rsidRPr="00737CC8" w14:paraId="6E656A3E" w14:textId="77777777" w:rsidTr="00ED73B9">
        <w:trPr>
          <w:cantSplit/>
          <w:trHeight w:val="20"/>
        </w:trPr>
        <w:tc>
          <w:tcPr>
            <w:tcW w:w="427" w:type="pct"/>
            <w:tcBorders>
              <w:left w:val="single" w:sz="4" w:space="0" w:color="auto"/>
            </w:tcBorders>
          </w:tcPr>
          <w:p w14:paraId="496B85FA"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2d</w:t>
            </w:r>
          </w:p>
        </w:tc>
        <w:tc>
          <w:tcPr>
            <w:tcW w:w="2883" w:type="pct"/>
          </w:tcPr>
          <w:p w14:paraId="3CFFA5C8"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If more than one facility</w:t>
            </w:r>
            <w:r w:rsidRPr="00737CC8">
              <w:rPr>
                <w:rFonts w:ascii="Arial" w:hAnsi="Arial" w:cs="Arial"/>
                <w:sz w:val="22"/>
                <w:szCs w:val="22"/>
              </w:rPr>
              <w:t xml:space="preserve"> </w:t>
            </w:r>
          </w:p>
          <w:p w14:paraId="3687BAF4"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regulated facility type been chosen for each facility?</w:t>
            </w:r>
          </w:p>
        </w:tc>
        <w:tc>
          <w:tcPr>
            <w:tcW w:w="342" w:type="pct"/>
          </w:tcPr>
          <w:p w14:paraId="101BFF8E"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1D27A70E"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15408DF8" w14:textId="3DDB41EF" w:rsidR="004F4A9F"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8931A50"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5EE44B0A" w14:textId="77777777" w:rsidTr="00ED73B9">
        <w:trPr>
          <w:cantSplit/>
          <w:trHeight w:val="20"/>
        </w:trPr>
        <w:tc>
          <w:tcPr>
            <w:tcW w:w="427" w:type="pct"/>
            <w:tcBorders>
              <w:left w:val="single" w:sz="4" w:space="0" w:color="auto"/>
            </w:tcBorders>
          </w:tcPr>
          <w:p w14:paraId="43A9BE0A"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2d</w:t>
            </w:r>
          </w:p>
        </w:tc>
        <w:tc>
          <w:tcPr>
            <w:tcW w:w="2883" w:type="pct"/>
          </w:tcPr>
          <w:p w14:paraId="61EC66AA"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sz w:val="22"/>
                <w:szCs w:val="22"/>
              </w:rPr>
              <w:t>Has a grid reference been provided for each facility?</w:t>
            </w:r>
          </w:p>
        </w:tc>
        <w:tc>
          <w:tcPr>
            <w:tcW w:w="342" w:type="pct"/>
          </w:tcPr>
          <w:p w14:paraId="452B6A37"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2D968D62"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03BAB46F" w14:textId="1F7D4053" w:rsidR="004F4A9F"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2CA8B2E8"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675EB49A" w14:textId="77777777" w:rsidTr="00ED73B9">
        <w:trPr>
          <w:cantSplit/>
          <w:trHeight w:val="20"/>
        </w:trPr>
        <w:tc>
          <w:tcPr>
            <w:tcW w:w="427" w:type="pct"/>
            <w:tcBorders>
              <w:left w:val="single" w:sz="4" w:space="0" w:color="auto"/>
            </w:tcBorders>
          </w:tcPr>
          <w:p w14:paraId="771FB9E3"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2d</w:t>
            </w:r>
          </w:p>
        </w:tc>
        <w:tc>
          <w:tcPr>
            <w:tcW w:w="2883" w:type="pct"/>
          </w:tcPr>
          <w:p w14:paraId="172B31F4"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a document been provided to detail any additional regulated facilities?</w:t>
            </w:r>
          </w:p>
        </w:tc>
        <w:tc>
          <w:tcPr>
            <w:tcW w:w="342" w:type="pct"/>
          </w:tcPr>
          <w:p w14:paraId="6F28141C"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6F987865"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474FAF34" w14:textId="2319631B" w:rsidR="004F4A9F"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701491D"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4607DA20" w14:textId="77777777" w:rsidTr="00ED73B9">
        <w:trPr>
          <w:cantSplit/>
          <w:trHeight w:val="20"/>
        </w:trPr>
        <w:tc>
          <w:tcPr>
            <w:tcW w:w="427" w:type="pct"/>
            <w:tcBorders>
              <w:left w:val="single" w:sz="4" w:space="0" w:color="auto"/>
            </w:tcBorders>
          </w:tcPr>
          <w:p w14:paraId="37435455"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3a</w:t>
            </w:r>
          </w:p>
        </w:tc>
        <w:tc>
          <w:tcPr>
            <w:tcW w:w="2883" w:type="pct"/>
          </w:tcPr>
          <w:p w14:paraId="2D07194C"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Table 1 been completed?</w:t>
            </w:r>
          </w:p>
        </w:tc>
        <w:tc>
          <w:tcPr>
            <w:tcW w:w="342" w:type="pct"/>
          </w:tcPr>
          <w:p w14:paraId="046238FA" w14:textId="1FFBCA11" w:rsidR="004F4A9F"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730836B"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2B2E8D58"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33F12AE8" w14:textId="05AF1C80" w:rsidR="004F4A9F" w:rsidRPr="00737CC8" w:rsidRDefault="00E05325" w:rsidP="000267EF">
            <w:pPr>
              <w:spacing w:before="60" w:after="60" w:line="270" w:lineRule="exact"/>
              <w:rPr>
                <w:rFonts w:ascii="Arial" w:hAnsi="Arial" w:cs="Arial"/>
                <w:sz w:val="22"/>
                <w:szCs w:val="22"/>
              </w:rPr>
            </w:pPr>
            <w:r>
              <w:rPr>
                <w:rFonts w:ascii="Arial" w:hAnsi="Arial" w:cs="Arial"/>
                <w:sz w:val="22"/>
                <w:szCs w:val="22"/>
              </w:rPr>
              <w:t>SR2011 No3</w:t>
            </w:r>
          </w:p>
        </w:tc>
      </w:tr>
      <w:tr w:rsidR="004F4A9F" w:rsidRPr="00737CC8" w14:paraId="14ED595E" w14:textId="77777777" w:rsidTr="00ED73B9">
        <w:trPr>
          <w:cantSplit/>
          <w:trHeight w:val="20"/>
        </w:trPr>
        <w:tc>
          <w:tcPr>
            <w:tcW w:w="427" w:type="pct"/>
            <w:tcBorders>
              <w:left w:val="single" w:sz="4" w:space="0" w:color="auto"/>
            </w:tcBorders>
          </w:tcPr>
          <w:p w14:paraId="3647E148"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3b</w:t>
            </w:r>
          </w:p>
        </w:tc>
        <w:tc>
          <w:tcPr>
            <w:tcW w:w="2883" w:type="pct"/>
          </w:tcPr>
          <w:p w14:paraId="7E9A50F5"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SR2009 No8 inert extractive wastes</w:t>
            </w:r>
          </w:p>
          <w:p w14:paraId="0120C3FD"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applicant confirmed the Waste Management Plan checklist (Appendix 2) is completed?</w:t>
            </w:r>
          </w:p>
        </w:tc>
        <w:tc>
          <w:tcPr>
            <w:tcW w:w="342" w:type="pct"/>
          </w:tcPr>
          <w:p w14:paraId="610B737C"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0F5A4D31"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16501A62" w14:textId="29E51013" w:rsidR="004F4A9F"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1A10E351"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5F503D8B" w14:textId="77777777" w:rsidTr="00ED73B9">
        <w:trPr>
          <w:cantSplit/>
          <w:trHeight w:val="20"/>
        </w:trPr>
        <w:tc>
          <w:tcPr>
            <w:tcW w:w="427" w:type="pct"/>
            <w:tcBorders>
              <w:left w:val="single" w:sz="4" w:space="0" w:color="auto"/>
            </w:tcBorders>
          </w:tcPr>
          <w:p w14:paraId="708A34CD"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3c1</w:t>
            </w:r>
          </w:p>
        </w:tc>
        <w:tc>
          <w:tcPr>
            <w:tcW w:w="2883" w:type="pct"/>
          </w:tcPr>
          <w:p w14:paraId="01188B85" w14:textId="09696119"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w:t>
            </w:r>
            <w:r w:rsidR="009C432D">
              <w:rPr>
                <w:rFonts w:ascii="Arial" w:hAnsi="Arial" w:cs="Arial"/>
                <w:b/>
                <w:sz w:val="22"/>
                <w:szCs w:val="22"/>
              </w:rPr>
              <w:t>18</w:t>
            </w:r>
            <w:r w:rsidRPr="00737CC8">
              <w:rPr>
                <w:rFonts w:ascii="Arial" w:hAnsi="Arial" w:cs="Arial"/>
                <w:b/>
                <w:sz w:val="22"/>
                <w:szCs w:val="22"/>
              </w:rPr>
              <w:t xml:space="preserve"> No</w:t>
            </w:r>
            <w:r w:rsidR="009C432D">
              <w:rPr>
                <w:rFonts w:ascii="Arial" w:hAnsi="Arial" w:cs="Arial"/>
                <w:b/>
                <w:sz w:val="22"/>
                <w:szCs w:val="22"/>
              </w:rPr>
              <w:t>9</w:t>
            </w:r>
            <w:r w:rsidRPr="00737CC8">
              <w:rPr>
                <w:rFonts w:ascii="Arial" w:hAnsi="Arial" w:cs="Arial"/>
                <w:b/>
                <w:sz w:val="22"/>
                <w:szCs w:val="22"/>
              </w:rPr>
              <w:t xml:space="preserve"> </w:t>
            </w:r>
            <w:r w:rsidR="00ED73B9" w:rsidRPr="00ED73B9">
              <w:rPr>
                <w:rFonts w:ascii="Arial" w:hAnsi="Arial" w:cs="Arial"/>
                <w:b/>
                <w:sz w:val="22"/>
                <w:szCs w:val="22"/>
              </w:rPr>
              <w:t>Combustion of biogas in new medium combustion plant engines at a sewage treatment works</w:t>
            </w:r>
          </w:p>
          <w:p w14:paraId="25AD2849"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stack height question been answered?</w:t>
            </w:r>
          </w:p>
        </w:tc>
        <w:tc>
          <w:tcPr>
            <w:tcW w:w="342" w:type="pct"/>
          </w:tcPr>
          <w:p w14:paraId="7EEF507C"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3DEF93D4"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2B07081B" w14:textId="53A67DDF" w:rsidR="004F4A9F"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47CEB05A"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4F6C510C" w14:textId="77777777" w:rsidTr="00ED73B9">
        <w:trPr>
          <w:cantSplit/>
          <w:trHeight w:val="20"/>
        </w:trPr>
        <w:tc>
          <w:tcPr>
            <w:tcW w:w="427" w:type="pct"/>
            <w:tcBorders>
              <w:left w:val="single" w:sz="4" w:space="0" w:color="auto"/>
            </w:tcBorders>
          </w:tcPr>
          <w:p w14:paraId="2455D6F6"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3c2</w:t>
            </w:r>
          </w:p>
        </w:tc>
        <w:tc>
          <w:tcPr>
            <w:tcW w:w="2883" w:type="pct"/>
          </w:tcPr>
          <w:p w14:paraId="0C247090" w14:textId="30065BE5"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w:t>
            </w:r>
            <w:r w:rsidR="009C432D">
              <w:rPr>
                <w:rFonts w:ascii="Arial" w:hAnsi="Arial" w:cs="Arial"/>
                <w:b/>
                <w:sz w:val="22"/>
                <w:szCs w:val="22"/>
              </w:rPr>
              <w:t>18</w:t>
            </w:r>
            <w:r w:rsidRPr="00737CC8">
              <w:rPr>
                <w:rFonts w:ascii="Arial" w:hAnsi="Arial" w:cs="Arial"/>
                <w:b/>
                <w:sz w:val="22"/>
                <w:szCs w:val="22"/>
              </w:rPr>
              <w:t xml:space="preserve"> No</w:t>
            </w:r>
            <w:r w:rsidR="009C432D">
              <w:rPr>
                <w:rFonts w:ascii="Arial" w:hAnsi="Arial" w:cs="Arial"/>
                <w:b/>
                <w:sz w:val="22"/>
                <w:szCs w:val="22"/>
              </w:rPr>
              <w:t>9</w:t>
            </w:r>
            <w:r w:rsidRPr="00737CC8">
              <w:rPr>
                <w:rFonts w:ascii="Arial" w:hAnsi="Arial" w:cs="Arial"/>
                <w:b/>
                <w:sz w:val="22"/>
                <w:szCs w:val="22"/>
              </w:rPr>
              <w:t xml:space="preserve"> </w:t>
            </w:r>
            <w:r w:rsidR="00ED73B9" w:rsidRPr="00ED73B9">
              <w:rPr>
                <w:rFonts w:ascii="Arial" w:hAnsi="Arial" w:cs="Arial"/>
                <w:b/>
                <w:sz w:val="22"/>
                <w:szCs w:val="22"/>
              </w:rPr>
              <w:t>Combustion of biogas in new medium combustion plant engines at a sewage treatment works</w:t>
            </w:r>
          </w:p>
          <w:p w14:paraId="6CFF0BF1"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sz w:val="22"/>
                <w:szCs w:val="22"/>
              </w:rPr>
              <w:t>Has the gas releases question been answered?</w:t>
            </w:r>
          </w:p>
        </w:tc>
        <w:tc>
          <w:tcPr>
            <w:tcW w:w="342" w:type="pct"/>
          </w:tcPr>
          <w:p w14:paraId="0F7A0F45"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58A88123"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536F08F6" w14:textId="3537AD1A" w:rsidR="004F4A9F"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5B798C3"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5F7ED8AB" w14:textId="77777777" w:rsidTr="00ED73B9">
        <w:trPr>
          <w:cantSplit/>
          <w:trHeight w:val="20"/>
        </w:trPr>
        <w:tc>
          <w:tcPr>
            <w:tcW w:w="427" w:type="pct"/>
            <w:tcBorders>
              <w:left w:val="single" w:sz="4" w:space="0" w:color="auto"/>
            </w:tcBorders>
          </w:tcPr>
          <w:p w14:paraId="096E1BE5"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3d</w:t>
            </w:r>
            <w:r w:rsidR="00964FA2" w:rsidRPr="00737CC8">
              <w:rPr>
                <w:rFonts w:ascii="Arial" w:hAnsi="Arial" w:cs="Arial"/>
                <w:b/>
                <w:sz w:val="22"/>
                <w:szCs w:val="22"/>
              </w:rPr>
              <w:t>1</w:t>
            </w:r>
          </w:p>
        </w:tc>
        <w:tc>
          <w:tcPr>
            <w:tcW w:w="2883" w:type="pct"/>
          </w:tcPr>
          <w:p w14:paraId="6030CE32" w14:textId="317254AF"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SR201</w:t>
            </w:r>
            <w:r w:rsidR="00103A0F">
              <w:rPr>
                <w:rFonts w:ascii="Arial" w:hAnsi="Arial" w:cs="Arial"/>
                <w:b/>
                <w:sz w:val="22"/>
                <w:szCs w:val="22"/>
              </w:rPr>
              <w:t>7 No01</w:t>
            </w:r>
            <w:r w:rsidRPr="00737CC8">
              <w:rPr>
                <w:rFonts w:ascii="Arial" w:hAnsi="Arial" w:cs="Arial"/>
                <w:b/>
                <w:sz w:val="22"/>
                <w:szCs w:val="22"/>
              </w:rPr>
              <w:t xml:space="preserve"> Deposit for recovery</w:t>
            </w:r>
          </w:p>
          <w:p w14:paraId="4B63423C" w14:textId="77777777" w:rsidR="004F4A9F" w:rsidRPr="00737CC8" w:rsidRDefault="00964FA2" w:rsidP="000267EF">
            <w:pPr>
              <w:spacing w:before="60" w:after="60" w:line="270" w:lineRule="exact"/>
              <w:rPr>
                <w:rFonts w:ascii="Arial" w:hAnsi="Arial" w:cs="Arial"/>
                <w:sz w:val="22"/>
                <w:szCs w:val="22"/>
              </w:rPr>
            </w:pPr>
            <w:r w:rsidRPr="00737CC8">
              <w:rPr>
                <w:rFonts w:ascii="Arial" w:hAnsi="Arial" w:cs="Arial"/>
                <w:sz w:val="22"/>
                <w:szCs w:val="22"/>
              </w:rPr>
              <w:t>Is the application for a deposit for recovery activity?</w:t>
            </w:r>
          </w:p>
        </w:tc>
        <w:tc>
          <w:tcPr>
            <w:tcW w:w="342" w:type="pct"/>
          </w:tcPr>
          <w:p w14:paraId="39F0CB1E"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65AD1723"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3C5D805E" w14:textId="33F89729" w:rsidR="004F4A9F"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A126A24" w14:textId="77777777" w:rsidR="004F4A9F" w:rsidRPr="00737CC8" w:rsidRDefault="004F4A9F" w:rsidP="000267EF">
            <w:pPr>
              <w:spacing w:before="60" w:after="60" w:line="270" w:lineRule="exact"/>
              <w:rPr>
                <w:rFonts w:ascii="Arial" w:hAnsi="Arial" w:cs="Arial"/>
                <w:sz w:val="22"/>
                <w:szCs w:val="22"/>
              </w:rPr>
            </w:pPr>
          </w:p>
        </w:tc>
      </w:tr>
      <w:tr w:rsidR="00964FA2" w:rsidRPr="00737CC8" w14:paraId="5B13F682" w14:textId="77777777" w:rsidTr="00ED73B9">
        <w:trPr>
          <w:cantSplit/>
          <w:trHeight w:val="20"/>
        </w:trPr>
        <w:tc>
          <w:tcPr>
            <w:tcW w:w="427" w:type="pct"/>
            <w:tcBorders>
              <w:left w:val="single" w:sz="4" w:space="0" w:color="auto"/>
            </w:tcBorders>
          </w:tcPr>
          <w:p w14:paraId="204B000D" w14:textId="77777777" w:rsidR="00964FA2" w:rsidRPr="00737CC8" w:rsidRDefault="00964FA2" w:rsidP="000267EF">
            <w:pPr>
              <w:spacing w:before="60" w:after="60" w:line="270" w:lineRule="exact"/>
              <w:rPr>
                <w:rFonts w:ascii="Arial" w:hAnsi="Arial" w:cs="Arial"/>
                <w:b/>
                <w:sz w:val="22"/>
                <w:szCs w:val="22"/>
              </w:rPr>
            </w:pPr>
            <w:r w:rsidRPr="00737CC8">
              <w:rPr>
                <w:rFonts w:ascii="Arial" w:hAnsi="Arial" w:cs="Arial"/>
                <w:b/>
                <w:sz w:val="22"/>
                <w:szCs w:val="22"/>
              </w:rPr>
              <w:t>3d2</w:t>
            </w:r>
          </w:p>
        </w:tc>
        <w:tc>
          <w:tcPr>
            <w:tcW w:w="2883" w:type="pct"/>
          </w:tcPr>
          <w:p w14:paraId="784DA3B9" w14:textId="77777777" w:rsidR="00964FA2" w:rsidRPr="00737CC8" w:rsidRDefault="00964FA2" w:rsidP="000267EF">
            <w:pPr>
              <w:spacing w:before="60" w:after="60" w:line="270" w:lineRule="exact"/>
              <w:rPr>
                <w:rFonts w:ascii="Arial" w:hAnsi="Arial" w:cs="Arial"/>
                <w:sz w:val="22"/>
                <w:szCs w:val="22"/>
              </w:rPr>
            </w:pPr>
            <w:r w:rsidRPr="00737CC8">
              <w:rPr>
                <w:rFonts w:ascii="Arial" w:hAnsi="Arial" w:cs="Arial"/>
                <w:sz w:val="22"/>
                <w:szCs w:val="22"/>
              </w:rPr>
              <w:t>Have we confirmed it is recovery?</w:t>
            </w:r>
          </w:p>
        </w:tc>
        <w:tc>
          <w:tcPr>
            <w:tcW w:w="342" w:type="pct"/>
          </w:tcPr>
          <w:p w14:paraId="558EE877" w14:textId="77777777" w:rsidR="00964FA2" w:rsidRPr="00737CC8" w:rsidRDefault="00964FA2" w:rsidP="000267EF">
            <w:pPr>
              <w:spacing w:before="60" w:after="60" w:line="270" w:lineRule="exact"/>
              <w:rPr>
                <w:rFonts w:ascii="Arial" w:hAnsi="Arial" w:cs="Arial"/>
                <w:sz w:val="22"/>
                <w:szCs w:val="22"/>
              </w:rPr>
            </w:pPr>
          </w:p>
        </w:tc>
        <w:tc>
          <w:tcPr>
            <w:tcW w:w="287" w:type="pct"/>
          </w:tcPr>
          <w:p w14:paraId="66790B99" w14:textId="77777777" w:rsidR="00964FA2" w:rsidRPr="00737CC8" w:rsidRDefault="00964FA2" w:rsidP="000267EF">
            <w:pPr>
              <w:spacing w:before="60" w:after="60" w:line="270" w:lineRule="exact"/>
              <w:rPr>
                <w:rFonts w:ascii="Arial" w:hAnsi="Arial" w:cs="Arial"/>
                <w:sz w:val="22"/>
                <w:szCs w:val="22"/>
              </w:rPr>
            </w:pPr>
          </w:p>
        </w:tc>
        <w:tc>
          <w:tcPr>
            <w:tcW w:w="335" w:type="pct"/>
          </w:tcPr>
          <w:p w14:paraId="4CBEDBC6" w14:textId="62CBDC21" w:rsidR="00964FA2"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1022A0C" w14:textId="77777777" w:rsidR="00964FA2" w:rsidRPr="00737CC8" w:rsidRDefault="00964FA2" w:rsidP="000267EF">
            <w:pPr>
              <w:spacing w:before="60" w:after="60" w:line="270" w:lineRule="exact"/>
              <w:rPr>
                <w:rFonts w:ascii="Arial" w:hAnsi="Arial" w:cs="Arial"/>
                <w:sz w:val="22"/>
                <w:szCs w:val="22"/>
              </w:rPr>
            </w:pPr>
          </w:p>
        </w:tc>
      </w:tr>
      <w:tr w:rsidR="00964FA2" w:rsidRPr="00737CC8" w14:paraId="3C6BFAE7" w14:textId="77777777" w:rsidTr="00ED73B9">
        <w:trPr>
          <w:cantSplit/>
          <w:trHeight w:val="20"/>
        </w:trPr>
        <w:tc>
          <w:tcPr>
            <w:tcW w:w="427" w:type="pct"/>
            <w:tcBorders>
              <w:left w:val="single" w:sz="4" w:space="0" w:color="auto"/>
            </w:tcBorders>
          </w:tcPr>
          <w:p w14:paraId="27E4C580" w14:textId="77777777" w:rsidR="00964FA2" w:rsidRPr="00737CC8" w:rsidRDefault="00964FA2" w:rsidP="000267EF">
            <w:pPr>
              <w:spacing w:before="60" w:after="60" w:line="270" w:lineRule="exact"/>
              <w:rPr>
                <w:rFonts w:ascii="Arial" w:hAnsi="Arial" w:cs="Arial"/>
                <w:b/>
                <w:sz w:val="22"/>
                <w:szCs w:val="22"/>
              </w:rPr>
            </w:pPr>
            <w:r w:rsidRPr="00737CC8">
              <w:rPr>
                <w:rFonts w:ascii="Arial" w:hAnsi="Arial" w:cs="Arial"/>
                <w:b/>
                <w:sz w:val="22"/>
                <w:szCs w:val="22"/>
              </w:rPr>
              <w:t>3d3</w:t>
            </w:r>
          </w:p>
        </w:tc>
        <w:tc>
          <w:tcPr>
            <w:tcW w:w="2883" w:type="pct"/>
          </w:tcPr>
          <w:p w14:paraId="0E798509" w14:textId="77777777" w:rsidR="00964FA2" w:rsidRPr="00737CC8" w:rsidRDefault="00964FA2" w:rsidP="000267EF">
            <w:pPr>
              <w:spacing w:before="60" w:after="60" w:line="270" w:lineRule="exact"/>
              <w:rPr>
                <w:rFonts w:ascii="Arial" w:hAnsi="Arial" w:cs="Arial"/>
                <w:sz w:val="22"/>
                <w:szCs w:val="22"/>
              </w:rPr>
            </w:pPr>
            <w:r w:rsidRPr="00737CC8">
              <w:rPr>
                <w:rFonts w:ascii="Arial" w:hAnsi="Arial" w:cs="Arial"/>
                <w:sz w:val="22"/>
                <w:szCs w:val="22"/>
              </w:rPr>
              <w:t>Has there been any changes since we agreed it was recovery?</w:t>
            </w:r>
          </w:p>
        </w:tc>
        <w:tc>
          <w:tcPr>
            <w:tcW w:w="342" w:type="pct"/>
          </w:tcPr>
          <w:p w14:paraId="66F17353" w14:textId="77777777" w:rsidR="00964FA2" w:rsidRPr="00737CC8" w:rsidRDefault="00964FA2" w:rsidP="000267EF">
            <w:pPr>
              <w:spacing w:before="60" w:after="60" w:line="270" w:lineRule="exact"/>
              <w:rPr>
                <w:rFonts w:ascii="Arial" w:hAnsi="Arial" w:cs="Arial"/>
                <w:sz w:val="22"/>
                <w:szCs w:val="22"/>
              </w:rPr>
            </w:pPr>
          </w:p>
        </w:tc>
        <w:tc>
          <w:tcPr>
            <w:tcW w:w="287" w:type="pct"/>
          </w:tcPr>
          <w:p w14:paraId="57E214D0" w14:textId="77777777" w:rsidR="00964FA2" w:rsidRPr="00737CC8" w:rsidRDefault="00964FA2" w:rsidP="000267EF">
            <w:pPr>
              <w:spacing w:before="60" w:after="60" w:line="270" w:lineRule="exact"/>
              <w:rPr>
                <w:rFonts w:ascii="Arial" w:hAnsi="Arial" w:cs="Arial"/>
                <w:sz w:val="22"/>
                <w:szCs w:val="22"/>
              </w:rPr>
            </w:pPr>
          </w:p>
        </w:tc>
        <w:tc>
          <w:tcPr>
            <w:tcW w:w="335" w:type="pct"/>
          </w:tcPr>
          <w:p w14:paraId="17454B5A" w14:textId="41C8CED5" w:rsidR="00964FA2"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86882BA" w14:textId="77777777" w:rsidR="00964FA2" w:rsidRPr="00737CC8" w:rsidRDefault="00964FA2" w:rsidP="000267EF">
            <w:pPr>
              <w:spacing w:before="60" w:after="60" w:line="270" w:lineRule="exact"/>
              <w:rPr>
                <w:rFonts w:ascii="Arial" w:hAnsi="Arial" w:cs="Arial"/>
                <w:sz w:val="22"/>
                <w:szCs w:val="22"/>
              </w:rPr>
            </w:pPr>
          </w:p>
        </w:tc>
      </w:tr>
      <w:tr w:rsidR="004F4A9F" w:rsidRPr="00737CC8" w14:paraId="768DD825" w14:textId="77777777" w:rsidTr="00ED73B9">
        <w:trPr>
          <w:cantSplit/>
          <w:trHeight w:val="20"/>
        </w:trPr>
        <w:tc>
          <w:tcPr>
            <w:tcW w:w="427" w:type="pct"/>
            <w:tcBorders>
              <w:left w:val="single" w:sz="4" w:space="0" w:color="auto"/>
            </w:tcBorders>
          </w:tcPr>
          <w:p w14:paraId="158547E3"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3d4</w:t>
            </w:r>
          </w:p>
        </w:tc>
        <w:tc>
          <w:tcPr>
            <w:tcW w:w="2883" w:type="pct"/>
          </w:tcPr>
          <w:p w14:paraId="35238C62"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a reference for the waste recovery plan been provided?</w:t>
            </w:r>
          </w:p>
        </w:tc>
        <w:tc>
          <w:tcPr>
            <w:tcW w:w="342" w:type="pct"/>
          </w:tcPr>
          <w:p w14:paraId="2FCD58EE"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73D96751"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765D8BDA" w14:textId="4FB389FC" w:rsidR="004F4A9F"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7DCB2D17"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61DFF5BE" w14:textId="77777777" w:rsidTr="00ED73B9">
        <w:trPr>
          <w:cantSplit/>
          <w:trHeight w:val="20"/>
        </w:trPr>
        <w:tc>
          <w:tcPr>
            <w:tcW w:w="427" w:type="pct"/>
            <w:tcBorders>
              <w:left w:val="single" w:sz="4" w:space="0" w:color="auto"/>
            </w:tcBorders>
          </w:tcPr>
          <w:p w14:paraId="3AA9E8F8"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lastRenderedPageBreak/>
              <w:t>3f</w:t>
            </w:r>
          </w:p>
        </w:tc>
        <w:tc>
          <w:tcPr>
            <w:tcW w:w="2883" w:type="pct"/>
          </w:tcPr>
          <w:p w14:paraId="235B50BB" w14:textId="54B27394" w:rsidR="004F4A9F" w:rsidRPr="00737CC8" w:rsidRDefault="00380224" w:rsidP="000267EF">
            <w:pPr>
              <w:spacing w:before="60" w:after="60" w:line="270" w:lineRule="exact"/>
              <w:rPr>
                <w:rFonts w:ascii="Arial" w:hAnsi="Arial" w:cs="Arial"/>
                <w:color w:val="FF0000"/>
                <w:sz w:val="22"/>
                <w:szCs w:val="22"/>
              </w:rPr>
            </w:pPr>
            <w:r w:rsidRPr="00737CC8">
              <w:rPr>
                <w:rFonts w:ascii="Arial" w:hAnsi="Arial" w:cs="Arial"/>
                <w:b/>
                <w:sz w:val="22"/>
                <w:szCs w:val="22"/>
              </w:rPr>
              <w:t>SR201</w:t>
            </w:r>
            <w:r w:rsidR="009768D3">
              <w:rPr>
                <w:rFonts w:ascii="Arial" w:hAnsi="Arial" w:cs="Arial"/>
                <w:b/>
                <w:sz w:val="22"/>
                <w:szCs w:val="22"/>
              </w:rPr>
              <w:t>8</w:t>
            </w:r>
            <w:r w:rsidRPr="00737CC8">
              <w:rPr>
                <w:rFonts w:ascii="Arial" w:hAnsi="Arial" w:cs="Arial"/>
                <w:b/>
                <w:sz w:val="22"/>
                <w:szCs w:val="22"/>
              </w:rPr>
              <w:t xml:space="preserve"> No</w:t>
            </w:r>
            <w:r w:rsidR="009768D3">
              <w:rPr>
                <w:rFonts w:ascii="Arial" w:hAnsi="Arial" w:cs="Arial"/>
                <w:b/>
                <w:sz w:val="22"/>
                <w:szCs w:val="22"/>
              </w:rPr>
              <w:t>11</w:t>
            </w:r>
            <w:r w:rsidRPr="00737CC8">
              <w:rPr>
                <w:rFonts w:ascii="Arial" w:hAnsi="Arial" w:cs="Arial"/>
                <w:b/>
                <w:sz w:val="22"/>
                <w:szCs w:val="22"/>
              </w:rPr>
              <w:t xml:space="preserve"> </w:t>
            </w:r>
            <w:r w:rsidR="00ED73B9" w:rsidRPr="00ED73B9">
              <w:rPr>
                <w:rFonts w:ascii="Arial" w:hAnsi="Arial" w:cs="Arial"/>
                <w:b/>
                <w:sz w:val="22"/>
                <w:szCs w:val="22"/>
              </w:rPr>
              <w:t>On-farm anaerobic digestion facility including use of the resultant biogas</w:t>
            </w:r>
          </w:p>
          <w:p w14:paraId="0134D939"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stack height question been answered?</w:t>
            </w:r>
          </w:p>
        </w:tc>
        <w:tc>
          <w:tcPr>
            <w:tcW w:w="342" w:type="pct"/>
          </w:tcPr>
          <w:p w14:paraId="637E1787"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77597C3E"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3F0058E6" w14:textId="35C162C3" w:rsidR="004F4A9F"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0B5F4B7F" w14:textId="77777777" w:rsidR="004F4A9F" w:rsidRPr="00737CC8" w:rsidRDefault="004F4A9F" w:rsidP="000267EF">
            <w:pPr>
              <w:spacing w:before="60" w:after="60" w:line="270" w:lineRule="exact"/>
              <w:rPr>
                <w:rFonts w:ascii="Arial" w:hAnsi="Arial" w:cs="Arial"/>
                <w:sz w:val="22"/>
                <w:szCs w:val="22"/>
              </w:rPr>
            </w:pPr>
          </w:p>
        </w:tc>
      </w:tr>
      <w:tr w:rsidR="00ED73B9" w:rsidRPr="00737CC8" w14:paraId="51A81830" w14:textId="77777777" w:rsidTr="00ED73B9">
        <w:trPr>
          <w:cantSplit/>
          <w:trHeight w:val="20"/>
        </w:trPr>
        <w:tc>
          <w:tcPr>
            <w:tcW w:w="427" w:type="pct"/>
            <w:tcBorders>
              <w:left w:val="single" w:sz="4" w:space="0" w:color="auto"/>
            </w:tcBorders>
          </w:tcPr>
          <w:p w14:paraId="68204606" w14:textId="01EA1C02" w:rsidR="00ED73B9" w:rsidRPr="00737CC8" w:rsidRDefault="00ED73B9" w:rsidP="000267EF">
            <w:pPr>
              <w:spacing w:before="60" w:after="60" w:line="270" w:lineRule="exact"/>
              <w:rPr>
                <w:rFonts w:ascii="Arial" w:hAnsi="Arial" w:cs="Arial"/>
                <w:b/>
                <w:sz w:val="22"/>
                <w:szCs w:val="22"/>
              </w:rPr>
            </w:pPr>
            <w:r>
              <w:rPr>
                <w:rFonts w:ascii="Arial" w:hAnsi="Arial" w:cs="Arial"/>
                <w:b/>
                <w:sz w:val="22"/>
                <w:szCs w:val="22"/>
              </w:rPr>
              <w:t>3g1</w:t>
            </w:r>
          </w:p>
        </w:tc>
        <w:tc>
          <w:tcPr>
            <w:tcW w:w="2883" w:type="pct"/>
          </w:tcPr>
          <w:p w14:paraId="42765F6F" w14:textId="77777777"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No7 New, low risk, stationary medium combustion plant between 1 and &lt; 20MWth (in operation after 20/12/2018)</w:t>
            </w:r>
          </w:p>
          <w:p w14:paraId="392B397C" w14:textId="718D1966" w:rsidR="00ED73B9" w:rsidRPr="00ED73B9" w:rsidRDefault="00ED73B9" w:rsidP="000267EF">
            <w:pPr>
              <w:spacing w:before="60" w:after="60" w:line="270" w:lineRule="exact"/>
              <w:rPr>
                <w:rFonts w:ascii="Arial" w:hAnsi="Arial" w:cs="Arial"/>
                <w:sz w:val="22"/>
                <w:szCs w:val="22"/>
              </w:rPr>
            </w:pPr>
            <w:r>
              <w:rPr>
                <w:rFonts w:ascii="Arial" w:hAnsi="Arial" w:cs="Arial"/>
                <w:sz w:val="22"/>
                <w:szCs w:val="22"/>
              </w:rPr>
              <w:t>Appendix 3 completed?</w:t>
            </w:r>
          </w:p>
        </w:tc>
        <w:tc>
          <w:tcPr>
            <w:tcW w:w="342" w:type="pct"/>
          </w:tcPr>
          <w:p w14:paraId="4A4913B3"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7085A912"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52B3F8B8" w14:textId="56F6A0FD" w:rsidR="00ED73B9"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D599B4F" w14:textId="77777777" w:rsidR="00ED73B9" w:rsidRPr="00737CC8" w:rsidRDefault="00ED73B9" w:rsidP="000267EF">
            <w:pPr>
              <w:spacing w:before="60" w:after="60" w:line="270" w:lineRule="exact"/>
              <w:rPr>
                <w:rFonts w:ascii="Arial" w:hAnsi="Arial" w:cs="Arial"/>
                <w:sz w:val="22"/>
                <w:szCs w:val="22"/>
              </w:rPr>
            </w:pPr>
          </w:p>
        </w:tc>
      </w:tr>
      <w:tr w:rsidR="00ED73B9" w:rsidRPr="00737CC8" w14:paraId="2BA27643" w14:textId="77777777" w:rsidTr="00ED73B9">
        <w:trPr>
          <w:cantSplit/>
          <w:trHeight w:val="20"/>
        </w:trPr>
        <w:tc>
          <w:tcPr>
            <w:tcW w:w="427" w:type="pct"/>
            <w:tcBorders>
              <w:left w:val="single" w:sz="4" w:space="0" w:color="auto"/>
            </w:tcBorders>
          </w:tcPr>
          <w:p w14:paraId="5F41C0E2" w14:textId="0D382689" w:rsidR="00ED73B9" w:rsidRPr="00737CC8" w:rsidRDefault="00ED73B9" w:rsidP="000267EF">
            <w:pPr>
              <w:spacing w:before="60" w:after="60" w:line="270" w:lineRule="exact"/>
              <w:rPr>
                <w:rFonts w:ascii="Arial" w:hAnsi="Arial" w:cs="Arial"/>
                <w:b/>
                <w:sz w:val="22"/>
                <w:szCs w:val="22"/>
              </w:rPr>
            </w:pPr>
            <w:r>
              <w:rPr>
                <w:rFonts w:ascii="Arial" w:hAnsi="Arial" w:cs="Arial"/>
                <w:b/>
                <w:sz w:val="22"/>
                <w:szCs w:val="22"/>
              </w:rPr>
              <w:t>3g2</w:t>
            </w:r>
          </w:p>
        </w:tc>
        <w:tc>
          <w:tcPr>
            <w:tcW w:w="2883" w:type="pct"/>
          </w:tcPr>
          <w:p w14:paraId="226250DD" w14:textId="24859D9C"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No7 New, low risk, stationary medium combustion plant between 1 and &lt; 20MWth (in operation after 20/12/2018)</w:t>
            </w:r>
          </w:p>
          <w:p w14:paraId="789192B9" w14:textId="639F7C60" w:rsidR="00ED73B9" w:rsidRPr="00ED73B9" w:rsidRDefault="00ED73B9" w:rsidP="00ED73B9">
            <w:pPr>
              <w:spacing w:before="60" w:after="60" w:line="270" w:lineRule="exact"/>
              <w:rPr>
                <w:rFonts w:ascii="Arial" w:hAnsi="Arial" w:cs="Arial"/>
                <w:sz w:val="22"/>
                <w:szCs w:val="22"/>
              </w:rPr>
            </w:pPr>
            <w:r w:rsidRPr="00ED73B9">
              <w:rPr>
                <w:rFonts w:ascii="Arial" w:hAnsi="Arial" w:cs="Arial"/>
                <w:sz w:val="22"/>
                <w:szCs w:val="22"/>
              </w:rPr>
              <w:t>Site located in Air Quality Management Area (AQMA)?</w:t>
            </w:r>
          </w:p>
        </w:tc>
        <w:tc>
          <w:tcPr>
            <w:tcW w:w="342" w:type="pct"/>
          </w:tcPr>
          <w:p w14:paraId="03B6CC08"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16BDF619"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1096D07C" w14:textId="4E8AF50F" w:rsidR="00ED73B9"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04C8EFC1" w14:textId="77777777" w:rsidR="00ED73B9" w:rsidRPr="00737CC8" w:rsidRDefault="00ED73B9" w:rsidP="000267EF">
            <w:pPr>
              <w:spacing w:before="60" w:after="60" w:line="270" w:lineRule="exact"/>
              <w:rPr>
                <w:rFonts w:ascii="Arial" w:hAnsi="Arial" w:cs="Arial"/>
                <w:sz w:val="22"/>
                <w:szCs w:val="22"/>
              </w:rPr>
            </w:pPr>
          </w:p>
        </w:tc>
      </w:tr>
      <w:tr w:rsidR="00ED73B9" w:rsidRPr="00737CC8" w14:paraId="16D84F60" w14:textId="77777777" w:rsidTr="00ED73B9">
        <w:trPr>
          <w:cantSplit/>
          <w:trHeight w:val="20"/>
        </w:trPr>
        <w:tc>
          <w:tcPr>
            <w:tcW w:w="427" w:type="pct"/>
            <w:tcBorders>
              <w:left w:val="single" w:sz="4" w:space="0" w:color="auto"/>
            </w:tcBorders>
          </w:tcPr>
          <w:p w14:paraId="4884A09B" w14:textId="29075428" w:rsidR="00ED73B9" w:rsidRDefault="00ED73B9" w:rsidP="000267EF">
            <w:pPr>
              <w:spacing w:before="60" w:after="60" w:line="270" w:lineRule="exact"/>
              <w:rPr>
                <w:rFonts w:ascii="Arial" w:hAnsi="Arial" w:cs="Arial"/>
                <w:b/>
                <w:sz w:val="22"/>
                <w:szCs w:val="22"/>
              </w:rPr>
            </w:pPr>
            <w:r>
              <w:rPr>
                <w:rFonts w:ascii="Arial" w:hAnsi="Arial" w:cs="Arial"/>
                <w:b/>
                <w:sz w:val="22"/>
                <w:szCs w:val="22"/>
              </w:rPr>
              <w:t>3h1</w:t>
            </w:r>
          </w:p>
        </w:tc>
        <w:tc>
          <w:tcPr>
            <w:tcW w:w="2883" w:type="pct"/>
          </w:tcPr>
          <w:p w14:paraId="0F4E1F9E" w14:textId="77777777"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 1 to 6 and No 8 Specified generators</w:t>
            </w:r>
          </w:p>
          <w:p w14:paraId="231240D0" w14:textId="431F98C9" w:rsidR="00ED73B9" w:rsidRPr="00ED73B9" w:rsidRDefault="00ED73B9" w:rsidP="000267EF">
            <w:pPr>
              <w:spacing w:before="60" w:after="60" w:line="270" w:lineRule="exact"/>
              <w:rPr>
                <w:rFonts w:ascii="Arial" w:hAnsi="Arial" w:cs="Arial"/>
                <w:b/>
                <w:sz w:val="22"/>
                <w:szCs w:val="22"/>
              </w:rPr>
            </w:pPr>
            <w:r>
              <w:rPr>
                <w:rFonts w:ascii="Arial" w:hAnsi="Arial" w:cs="Arial"/>
                <w:sz w:val="22"/>
                <w:szCs w:val="22"/>
              </w:rPr>
              <w:t>Appendix 3 completed?</w:t>
            </w:r>
          </w:p>
        </w:tc>
        <w:tc>
          <w:tcPr>
            <w:tcW w:w="342" w:type="pct"/>
          </w:tcPr>
          <w:p w14:paraId="0E4D31A0"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4275743B"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2EF8E29C" w14:textId="43E8108C" w:rsidR="00ED73B9"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1D1A5915" w14:textId="77777777" w:rsidR="00ED73B9" w:rsidRPr="00737CC8" w:rsidRDefault="00ED73B9" w:rsidP="000267EF">
            <w:pPr>
              <w:spacing w:before="60" w:after="60" w:line="270" w:lineRule="exact"/>
              <w:rPr>
                <w:rFonts w:ascii="Arial" w:hAnsi="Arial" w:cs="Arial"/>
                <w:sz w:val="22"/>
                <w:szCs w:val="22"/>
              </w:rPr>
            </w:pPr>
          </w:p>
        </w:tc>
      </w:tr>
      <w:tr w:rsidR="00ED73B9" w:rsidRPr="00737CC8" w14:paraId="5A63596F" w14:textId="77777777" w:rsidTr="00ED73B9">
        <w:trPr>
          <w:cantSplit/>
          <w:trHeight w:val="20"/>
        </w:trPr>
        <w:tc>
          <w:tcPr>
            <w:tcW w:w="427" w:type="pct"/>
            <w:tcBorders>
              <w:left w:val="single" w:sz="4" w:space="0" w:color="auto"/>
            </w:tcBorders>
          </w:tcPr>
          <w:p w14:paraId="31B3FCE9" w14:textId="7C69BD75" w:rsidR="00ED73B9" w:rsidRDefault="00ED73B9" w:rsidP="000267EF">
            <w:pPr>
              <w:spacing w:before="60" w:after="60" w:line="270" w:lineRule="exact"/>
              <w:rPr>
                <w:rFonts w:ascii="Arial" w:hAnsi="Arial" w:cs="Arial"/>
                <w:b/>
                <w:sz w:val="22"/>
                <w:szCs w:val="22"/>
              </w:rPr>
            </w:pPr>
            <w:r>
              <w:rPr>
                <w:rFonts w:ascii="Arial" w:hAnsi="Arial" w:cs="Arial"/>
                <w:b/>
                <w:sz w:val="22"/>
                <w:szCs w:val="22"/>
              </w:rPr>
              <w:t>3h2</w:t>
            </w:r>
          </w:p>
        </w:tc>
        <w:tc>
          <w:tcPr>
            <w:tcW w:w="2883" w:type="pct"/>
          </w:tcPr>
          <w:p w14:paraId="3F1BB5F6" w14:textId="77777777"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 1 to 6 and No 8 Specified generators</w:t>
            </w:r>
          </w:p>
          <w:p w14:paraId="60FA3AFA" w14:textId="25207D3A" w:rsidR="00ED73B9" w:rsidRPr="00ED73B9" w:rsidRDefault="00ED73B9" w:rsidP="000267EF">
            <w:pPr>
              <w:spacing w:before="60" w:after="60" w:line="270" w:lineRule="exact"/>
              <w:rPr>
                <w:rFonts w:ascii="Arial" w:hAnsi="Arial" w:cs="Arial"/>
                <w:b/>
                <w:sz w:val="22"/>
                <w:szCs w:val="22"/>
              </w:rPr>
            </w:pPr>
            <w:r w:rsidRPr="00ED73B9">
              <w:rPr>
                <w:rFonts w:ascii="Arial" w:hAnsi="Arial" w:cs="Arial"/>
                <w:sz w:val="22"/>
                <w:szCs w:val="22"/>
              </w:rPr>
              <w:t>Site located in Air Quality Management Area (AQMA)?</w:t>
            </w:r>
          </w:p>
        </w:tc>
        <w:tc>
          <w:tcPr>
            <w:tcW w:w="342" w:type="pct"/>
          </w:tcPr>
          <w:p w14:paraId="7AB57BD5"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1F5C939D"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3D97C3FA" w14:textId="38CFAB5E" w:rsidR="00ED73B9"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024634C7" w14:textId="77777777" w:rsidR="00ED73B9" w:rsidRPr="00737CC8" w:rsidRDefault="00ED73B9" w:rsidP="000267EF">
            <w:pPr>
              <w:spacing w:before="60" w:after="60" w:line="270" w:lineRule="exact"/>
              <w:rPr>
                <w:rFonts w:ascii="Arial" w:hAnsi="Arial" w:cs="Arial"/>
                <w:sz w:val="22"/>
                <w:szCs w:val="22"/>
              </w:rPr>
            </w:pPr>
          </w:p>
        </w:tc>
      </w:tr>
      <w:tr w:rsidR="004F4A9F" w:rsidRPr="00737CC8" w14:paraId="6B5A804D" w14:textId="77777777" w:rsidTr="00ED73B9">
        <w:trPr>
          <w:cantSplit/>
          <w:trHeight w:val="20"/>
        </w:trPr>
        <w:tc>
          <w:tcPr>
            <w:tcW w:w="427" w:type="pct"/>
            <w:tcBorders>
              <w:left w:val="single" w:sz="4" w:space="0" w:color="auto"/>
            </w:tcBorders>
          </w:tcPr>
          <w:p w14:paraId="67E3531C"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4a</w:t>
            </w:r>
          </w:p>
        </w:tc>
        <w:tc>
          <w:tcPr>
            <w:tcW w:w="2883" w:type="pct"/>
          </w:tcPr>
          <w:p w14:paraId="16F85841"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 xml:space="preserve">Has a site plan been provided? </w:t>
            </w:r>
          </w:p>
          <w:p w14:paraId="505E6B7C" w14:textId="3740FF5B" w:rsidR="007167B9" w:rsidRPr="007167B9" w:rsidRDefault="004F4A9F" w:rsidP="00E05325">
            <w:pPr>
              <w:spacing w:before="60" w:after="60" w:line="270" w:lineRule="exact"/>
              <w:rPr>
                <w:rFonts w:ascii="Arial" w:hAnsi="Arial" w:cs="Arial"/>
                <w:sz w:val="22"/>
                <w:szCs w:val="22"/>
              </w:rPr>
            </w:pPr>
            <w:r w:rsidRPr="00737CC8">
              <w:rPr>
                <w:rFonts w:ascii="Arial" w:hAnsi="Arial" w:cs="Arial"/>
                <w:sz w:val="22"/>
                <w:szCs w:val="22"/>
              </w:rPr>
              <w:t xml:space="preserve">(not </w:t>
            </w:r>
            <w:r w:rsidR="00380224" w:rsidRPr="00737CC8">
              <w:rPr>
                <w:rFonts w:ascii="Arial" w:hAnsi="Arial" w:cs="Arial"/>
                <w:sz w:val="22"/>
                <w:szCs w:val="22"/>
              </w:rPr>
              <w:t xml:space="preserve">needed </w:t>
            </w:r>
            <w:r w:rsidRPr="00737CC8">
              <w:rPr>
                <w:rFonts w:ascii="Arial" w:hAnsi="Arial" w:cs="Arial"/>
                <w:sz w:val="22"/>
                <w:szCs w:val="22"/>
              </w:rPr>
              <w:t>for mobile plant)</w:t>
            </w:r>
          </w:p>
        </w:tc>
        <w:tc>
          <w:tcPr>
            <w:tcW w:w="342" w:type="pct"/>
          </w:tcPr>
          <w:p w14:paraId="514E64E3" w14:textId="77C00F98" w:rsidR="004F4A9F"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781476F"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459E478A" w14:textId="747CD4AF"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642B4748" w14:textId="504164AD" w:rsidR="004F4A9F" w:rsidRPr="00737CC8" w:rsidRDefault="00E05325" w:rsidP="000267EF">
            <w:pPr>
              <w:spacing w:before="60" w:after="60" w:line="270" w:lineRule="exact"/>
              <w:rPr>
                <w:rFonts w:ascii="Arial" w:hAnsi="Arial" w:cs="Arial"/>
                <w:sz w:val="22"/>
                <w:szCs w:val="22"/>
              </w:rPr>
            </w:pPr>
            <w:r>
              <w:rPr>
                <w:rFonts w:ascii="Arial" w:hAnsi="Arial" w:cs="Arial"/>
                <w:sz w:val="22"/>
                <w:szCs w:val="22"/>
              </w:rPr>
              <w:t>No reference given. But site plans have been provided</w:t>
            </w:r>
          </w:p>
        </w:tc>
      </w:tr>
      <w:tr w:rsidR="004F4A9F" w:rsidRPr="00737CC8" w14:paraId="316D2674" w14:textId="77777777" w:rsidTr="00ED73B9">
        <w:trPr>
          <w:cantSplit/>
          <w:trHeight w:val="20"/>
        </w:trPr>
        <w:tc>
          <w:tcPr>
            <w:tcW w:w="427" w:type="pct"/>
            <w:tcBorders>
              <w:left w:val="single" w:sz="4" w:space="0" w:color="auto"/>
            </w:tcBorders>
          </w:tcPr>
          <w:p w14:paraId="09F90070"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5a</w:t>
            </w:r>
          </w:p>
        </w:tc>
        <w:tc>
          <w:tcPr>
            <w:tcW w:w="2883" w:type="pct"/>
          </w:tcPr>
          <w:p w14:paraId="309282E8" w14:textId="77777777" w:rsidR="00023F8F" w:rsidRPr="00737CC8" w:rsidRDefault="00023F8F" w:rsidP="000267EF">
            <w:pPr>
              <w:spacing w:before="60" w:after="60" w:line="270" w:lineRule="exact"/>
              <w:rPr>
                <w:rFonts w:ascii="Arial" w:hAnsi="Arial" w:cs="Arial"/>
                <w:b/>
                <w:sz w:val="22"/>
                <w:szCs w:val="22"/>
              </w:rPr>
            </w:pPr>
            <w:r w:rsidRPr="00737CC8">
              <w:rPr>
                <w:rFonts w:ascii="Arial" w:hAnsi="Arial" w:cs="Arial"/>
                <w:b/>
                <w:sz w:val="22"/>
                <w:szCs w:val="22"/>
              </w:rPr>
              <w:t>Relevant offences</w:t>
            </w:r>
          </w:p>
          <w:p w14:paraId="7FB4DD49"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 xml:space="preserve">Relevant offences </w:t>
            </w:r>
            <w:r w:rsidR="0047684E" w:rsidRPr="00737CC8">
              <w:rPr>
                <w:rFonts w:ascii="Arial" w:hAnsi="Arial" w:cs="Arial"/>
                <w:sz w:val="22"/>
                <w:szCs w:val="22"/>
              </w:rPr>
              <w:t xml:space="preserve">question </w:t>
            </w:r>
            <w:r w:rsidRPr="00737CC8">
              <w:rPr>
                <w:rFonts w:ascii="Arial" w:hAnsi="Arial" w:cs="Arial"/>
                <w:sz w:val="22"/>
                <w:szCs w:val="22"/>
              </w:rPr>
              <w:t xml:space="preserve">complete? </w:t>
            </w:r>
          </w:p>
        </w:tc>
        <w:tc>
          <w:tcPr>
            <w:tcW w:w="342" w:type="pct"/>
          </w:tcPr>
          <w:p w14:paraId="589A4602" w14:textId="53910A51" w:rsidR="004F4A9F"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17CAABF"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16AF2A12"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58EDAF5B"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1A38C721" w14:textId="77777777" w:rsidTr="00ED73B9">
        <w:trPr>
          <w:cantSplit/>
          <w:trHeight w:val="20"/>
        </w:trPr>
        <w:tc>
          <w:tcPr>
            <w:tcW w:w="427" w:type="pct"/>
            <w:tcBorders>
              <w:left w:val="single" w:sz="4" w:space="0" w:color="auto"/>
            </w:tcBorders>
          </w:tcPr>
          <w:p w14:paraId="4368F54D" w14:textId="77777777" w:rsidR="004F4A9F" w:rsidRPr="00737CC8" w:rsidRDefault="00380224" w:rsidP="000267EF">
            <w:pPr>
              <w:pStyle w:val="BlockText"/>
              <w:spacing w:before="60" w:after="60" w:line="270" w:lineRule="exact"/>
              <w:rPr>
                <w:rFonts w:cs="Arial"/>
                <w:b/>
                <w:szCs w:val="22"/>
              </w:rPr>
            </w:pPr>
            <w:r w:rsidRPr="00737CC8">
              <w:rPr>
                <w:rFonts w:cs="Arial"/>
                <w:b/>
                <w:szCs w:val="22"/>
              </w:rPr>
              <w:t>5a</w:t>
            </w:r>
          </w:p>
        </w:tc>
        <w:tc>
          <w:tcPr>
            <w:tcW w:w="2883" w:type="pct"/>
          </w:tcPr>
          <w:p w14:paraId="2C97578D" w14:textId="77777777" w:rsidR="004F4A9F" w:rsidRPr="00737CC8" w:rsidRDefault="004F4A9F" w:rsidP="000267EF">
            <w:pPr>
              <w:pStyle w:val="BlockText"/>
              <w:spacing w:before="60" w:after="60" w:line="270" w:lineRule="exact"/>
              <w:rPr>
                <w:rFonts w:cs="Arial"/>
                <w:szCs w:val="22"/>
              </w:rPr>
            </w:pPr>
            <w:r w:rsidRPr="00737CC8">
              <w:rPr>
                <w:rFonts w:cs="Arial"/>
                <w:szCs w:val="22"/>
              </w:rPr>
              <w:t>Relevant convictions declared?</w:t>
            </w:r>
          </w:p>
        </w:tc>
        <w:tc>
          <w:tcPr>
            <w:tcW w:w="342" w:type="pct"/>
          </w:tcPr>
          <w:p w14:paraId="45068820"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26A10D8A" w14:textId="7E45B178" w:rsidR="004F4A9F"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B913FC7"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5E486432"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1B85BC05" w14:textId="77777777" w:rsidTr="00ED73B9">
        <w:trPr>
          <w:cantSplit/>
          <w:trHeight w:val="20"/>
        </w:trPr>
        <w:tc>
          <w:tcPr>
            <w:tcW w:w="427" w:type="pct"/>
            <w:tcBorders>
              <w:left w:val="single" w:sz="4" w:space="0" w:color="auto"/>
            </w:tcBorders>
          </w:tcPr>
          <w:p w14:paraId="0F3C0539"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5b</w:t>
            </w:r>
            <w:r w:rsidR="0047684E" w:rsidRPr="00737CC8">
              <w:rPr>
                <w:rFonts w:ascii="Arial" w:hAnsi="Arial" w:cs="Arial"/>
                <w:b/>
                <w:sz w:val="22"/>
                <w:szCs w:val="22"/>
              </w:rPr>
              <w:t>1</w:t>
            </w:r>
          </w:p>
        </w:tc>
        <w:tc>
          <w:tcPr>
            <w:tcW w:w="2883" w:type="pct"/>
          </w:tcPr>
          <w:p w14:paraId="0CA11315" w14:textId="77777777" w:rsidR="0047684E" w:rsidRPr="00737CC8" w:rsidRDefault="0047684E" w:rsidP="000267EF">
            <w:pPr>
              <w:spacing w:before="60" w:after="60" w:line="270" w:lineRule="exact"/>
              <w:rPr>
                <w:rFonts w:ascii="Arial" w:hAnsi="Arial" w:cs="Arial"/>
                <w:b/>
                <w:sz w:val="22"/>
                <w:szCs w:val="22"/>
              </w:rPr>
            </w:pPr>
            <w:r w:rsidRPr="00737CC8">
              <w:rPr>
                <w:rFonts w:ascii="Arial" w:hAnsi="Arial" w:cs="Arial"/>
                <w:b/>
                <w:sz w:val="22"/>
                <w:szCs w:val="22"/>
              </w:rPr>
              <w:t>Technical ability</w:t>
            </w:r>
          </w:p>
          <w:p w14:paraId="1A65C906" w14:textId="77777777" w:rsidR="004F4A9F"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Has a Scheme option been selected?</w:t>
            </w:r>
          </w:p>
        </w:tc>
        <w:tc>
          <w:tcPr>
            <w:tcW w:w="342" w:type="pct"/>
          </w:tcPr>
          <w:p w14:paraId="4DDDAE17" w14:textId="52B645F3" w:rsidR="004F4A9F"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C6C8A10"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7AF95C41"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4B551EA7"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7139DA34" w14:textId="77777777" w:rsidTr="00ED73B9">
        <w:trPr>
          <w:cantSplit/>
          <w:trHeight w:val="20"/>
        </w:trPr>
        <w:tc>
          <w:tcPr>
            <w:tcW w:w="427" w:type="pct"/>
            <w:tcBorders>
              <w:left w:val="single" w:sz="4" w:space="0" w:color="auto"/>
            </w:tcBorders>
          </w:tcPr>
          <w:p w14:paraId="748ACD00" w14:textId="77777777" w:rsidR="004F4A9F" w:rsidRPr="00E05325" w:rsidRDefault="00976B28" w:rsidP="000267EF">
            <w:pPr>
              <w:spacing w:before="60" w:after="60" w:line="270" w:lineRule="exact"/>
              <w:rPr>
                <w:rFonts w:ascii="Arial" w:hAnsi="Arial" w:cs="Arial"/>
                <w:b/>
                <w:sz w:val="22"/>
                <w:szCs w:val="22"/>
                <w:highlight w:val="yellow"/>
              </w:rPr>
            </w:pPr>
            <w:r w:rsidRPr="00E05325">
              <w:rPr>
                <w:rFonts w:ascii="Arial" w:hAnsi="Arial" w:cs="Arial"/>
                <w:b/>
                <w:sz w:val="22"/>
                <w:szCs w:val="22"/>
                <w:highlight w:val="yellow"/>
              </w:rPr>
              <w:t>5b2</w:t>
            </w:r>
          </w:p>
        </w:tc>
        <w:tc>
          <w:tcPr>
            <w:tcW w:w="2883" w:type="pct"/>
          </w:tcPr>
          <w:p w14:paraId="0BE77A41" w14:textId="77777777" w:rsidR="004F4A9F" w:rsidRPr="00E05325" w:rsidRDefault="00976B28" w:rsidP="000267EF">
            <w:pPr>
              <w:spacing w:before="60" w:after="60" w:line="270" w:lineRule="exact"/>
              <w:rPr>
                <w:rFonts w:ascii="Arial" w:hAnsi="Arial" w:cs="Arial"/>
                <w:sz w:val="22"/>
                <w:szCs w:val="22"/>
                <w:highlight w:val="yellow"/>
              </w:rPr>
            </w:pPr>
            <w:r w:rsidRPr="00E05325">
              <w:rPr>
                <w:rFonts w:ascii="Arial" w:hAnsi="Arial" w:cs="Arial"/>
                <w:sz w:val="22"/>
                <w:szCs w:val="22"/>
                <w:highlight w:val="yellow"/>
              </w:rPr>
              <w:t>If yes; have they ticked to say they have included all certificates?</w:t>
            </w:r>
          </w:p>
        </w:tc>
        <w:tc>
          <w:tcPr>
            <w:tcW w:w="342" w:type="pct"/>
          </w:tcPr>
          <w:p w14:paraId="4A49CFD4" w14:textId="35A650C5" w:rsidR="004F4A9F" w:rsidRPr="00E05325" w:rsidRDefault="00E05325" w:rsidP="000267EF">
            <w:pPr>
              <w:spacing w:before="60" w:after="60" w:line="270" w:lineRule="exact"/>
              <w:rPr>
                <w:rFonts w:ascii="Arial" w:hAnsi="Arial" w:cs="Arial"/>
                <w:sz w:val="22"/>
                <w:szCs w:val="22"/>
                <w:highlight w:val="yellow"/>
              </w:rPr>
            </w:pPr>
            <w:r w:rsidRPr="00E05325">
              <w:rPr>
                <w:rFonts w:ascii="Arial" w:hAnsi="Arial" w:cs="Arial"/>
                <w:sz w:val="22"/>
                <w:szCs w:val="22"/>
                <w:highlight w:val="yellow"/>
              </w:rPr>
              <w:t>X</w:t>
            </w:r>
          </w:p>
        </w:tc>
        <w:tc>
          <w:tcPr>
            <w:tcW w:w="287" w:type="pct"/>
          </w:tcPr>
          <w:p w14:paraId="0CB6C50C" w14:textId="77777777" w:rsidR="004F4A9F" w:rsidRPr="00E05325" w:rsidRDefault="004F4A9F" w:rsidP="000267EF">
            <w:pPr>
              <w:spacing w:before="60" w:after="60" w:line="270" w:lineRule="exact"/>
              <w:rPr>
                <w:rFonts w:ascii="Arial" w:hAnsi="Arial" w:cs="Arial"/>
                <w:sz w:val="22"/>
                <w:szCs w:val="22"/>
                <w:highlight w:val="yellow"/>
              </w:rPr>
            </w:pPr>
          </w:p>
        </w:tc>
        <w:tc>
          <w:tcPr>
            <w:tcW w:w="335" w:type="pct"/>
          </w:tcPr>
          <w:p w14:paraId="5AB20658" w14:textId="77777777" w:rsidR="004F4A9F" w:rsidRPr="00E05325" w:rsidRDefault="004F4A9F" w:rsidP="000267EF">
            <w:pPr>
              <w:spacing w:before="60" w:after="60" w:line="270" w:lineRule="exact"/>
              <w:rPr>
                <w:rFonts w:ascii="Arial" w:hAnsi="Arial" w:cs="Arial"/>
                <w:sz w:val="22"/>
                <w:szCs w:val="22"/>
                <w:highlight w:val="yellow"/>
              </w:rPr>
            </w:pPr>
          </w:p>
        </w:tc>
        <w:tc>
          <w:tcPr>
            <w:tcW w:w="727" w:type="pct"/>
            <w:tcBorders>
              <w:right w:val="single" w:sz="4" w:space="0" w:color="auto"/>
            </w:tcBorders>
          </w:tcPr>
          <w:p w14:paraId="7AAA4584" w14:textId="26F0462F" w:rsidR="004F4A9F" w:rsidRPr="00E05325" w:rsidRDefault="00E05325" w:rsidP="00E05325">
            <w:pPr>
              <w:spacing w:before="60" w:after="60" w:line="270" w:lineRule="exact"/>
              <w:rPr>
                <w:rFonts w:ascii="Arial" w:hAnsi="Arial" w:cs="Arial"/>
                <w:sz w:val="22"/>
                <w:szCs w:val="22"/>
                <w:highlight w:val="yellow"/>
              </w:rPr>
            </w:pPr>
            <w:r w:rsidRPr="00E05325">
              <w:rPr>
                <w:rFonts w:ascii="Arial" w:hAnsi="Arial" w:cs="Arial"/>
                <w:sz w:val="22"/>
                <w:szCs w:val="22"/>
                <w:highlight w:val="yellow"/>
              </w:rPr>
              <w:t>Original not provided, however copy was saved under PAN- PAN-002796</w:t>
            </w:r>
          </w:p>
        </w:tc>
      </w:tr>
      <w:tr w:rsidR="00976B28" w:rsidRPr="00737CC8" w14:paraId="5808CDBF" w14:textId="77777777" w:rsidTr="00ED73B9">
        <w:trPr>
          <w:cantSplit/>
          <w:trHeight w:val="20"/>
        </w:trPr>
        <w:tc>
          <w:tcPr>
            <w:tcW w:w="427" w:type="pct"/>
            <w:tcBorders>
              <w:left w:val="single" w:sz="4" w:space="0" w:color="auto"/>
            </w:tcBorders>
          </w:tcPr>
          <w:p w14:paraId="5374E377" w14:textId="77777777" w:rsidR="00976B28"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t>5b2</w:t>
            </w:r>
          </w:p>
        </w:tc>
        <w:tc>
          <w:tcPr>
            <w:tcW w:w="2883" w:type="pct"/>
          </w:tcPr>
          <w:p w14:paraId="46473FB2" w14:textId="77777777" w:rsidR="00976B28"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If no; have they ticked to say they have included registration evidence?</w:t>
            </w:r>
          </w:p>
        </w:tc>
        <w:tc>
          <w:tcPr>
            <w:tcW w:w="342" w:type="pct"/>
          </w:tcPr>
          <w:p w14:paraId="366365FB" w14:textId="77777777" w:rsidR="00976B28" w:rsidRPr="00737CC8" w:rsidRDefault="00976B28" w:rsidP="000267EF">
            <w:pPr>
              <w:spacing w:before="60" w:after="60" w:line="270" w:lineRule="exact"/>
              <w:rPr>
                <w:rFonts w:ascii="Arial" w:hAnsi="Arial" w:cs="Arial"/>
                <w:sz w:val="22"/>
                <w:szCs w:val="22"/>
              </w:rPr>
            </w:pPr>
          </w:p>
        </w:tc>
        <w:tc>
          <w:tcPr>
            <w:tcW w:w="287" w:type="pct"/>
          </w:tcPr>
          <w:p w14:paraId="1E4C319E" w14:textId="77777777" w:rsidR="00976B28" w:rsidRPr="00737CC8" w:rsidRDefault="00976B28" w:rsidP="000267EF">
            <w:pPr>
              <w:spacing w:before="60" w:after="60" w:line="270" w:lineRule="exact"/>
              <w:rPr>
                <w:rFonts w:ascii="Arial" w:hAnsi="Arial" w:cs="Arial"/>
                <w:sz w:val="22"/>
                <w:szCs w:val="22"/>
              </w:rPr>
            </w:pPr>
          </w:p>
        </w:tc>
        <w:tc>
          <w:tcPr>
            <w:tcW w:w="335" w:type="pct"/>
          </w:tcPr>
          <w:p w14:paraId="6C182F4C" w14:textId="78670B96" w:rsidR="00976B28"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76DB5996" w14:textId="77777777" w:rsidR="00976B28" w:rsidRPr="00737CC8" w:rsidRDefault="00976B28" w:rsidP="000267EF">
            <w:pPr>
              <w:spacing w:before="60" w:after="60" w:line="270" w:lineRule="exact"/>
              <w:rPr>
                <w:rFonts w:ascii="Arial" w:hAnsi="Arial" w:cs="Arial"/>
                <w:sz w:val="22"/>
                <w:szCs w:val="22"/>
              </w:rPr>
            </w:pPr>
          </w:p>
        </w:tc>
      </w:tr>
      <w:tr w:rsidR="004F4A9F" w:rsidRPr="00737CC8" w14:paraId="4F55E9A0" w14:textId="77777777" w:rsidTr="00ED73B9">
        <w:trPr>
          <w:cantSplit/>
          <w:trHeight w:val="20"/>
        </w:trPr>
        <w:tc>
          <w:tcPr>
            <w:tcW w:w="427" w:type="pct"/>
            <w:tcBorders>
              <w:left w:val="single" w:sz="4" w:space="0" w:color="auto"/>
            </w:tcBorders>
          </w:tcPr>
          <w:p w14:paraId="64C9F4C5"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5c</w:t>
            </w:r>
          </w:p>
        </w:tc>
        <w:tc>
          <w:tcPr>
            <w:tcW w:w="2883" w:type="pct"/>
          </w:tcPr>
          <w:p w14:paraId="32C02859" w14:textId="77777777" w:rsidR="00023F8F" w:rsidRPr="00737CC8" w:rsidRDefault="00023F8F" w:rsidP="000267EF">
            <w:pPr>
              <w:spacing w:before="60" w:after="60" w:line="270" w:lineRule="exact"/>
              <w:rPr>
                <w:rFonts w:ascii="Arial" w:hAnsi="Arial" w:cs="Arial"/>
                <w:b/>
                <w:sz w:val="22"/>
                <w:szCs w:val="22"/>
              </w:rPr>
            </w:pPr>
            <w:r w:rsidRPr="00737CC8">
              <w:rPr>
                <w:rFonts w:ascii="Arial" w:hAnsi="Arial" w:cs="Arial"/>
                <w:b/>
                <w:sz w:val="22"/>
                <w:szCs w:val="22"/>
              </w:rPr>
              <w:t>Financial information</w:t>
            </w:r>
          </w:p>
          <w:p w14:paraId="10D89EB3" w14:textId="77777777" w:rsidR="004F4A9F" w:rsidRPr="00737CC8" w:rsidRDefault="00023F8F" w:rsidP="000267EF">
            <w:pPr>
              <w:spacing w:before="60" w:after="60" w:line="270" w:lineRule="exact"/>
              <w:rPr>
                <w:rFonts w:ascii="Arial" w:hAnsi="Arial" w:cs="Arial"/>
                <w:sz w:val="22"/>
                <w:szCs w:val="22"/>
              </w:rPr>
            </w:pPr>
            <w:r w:rsidRPr="00737CC8">
              <w:rPr>
                <w:rFonts w:ascii="Arial" w:hAnsi="Arial" w:cs="Arial"/>
                <w:sz w:val="22"/>
                <w:szCs w:val="22"/>
              </w:rPr>
              <w:t xml:space="preserve">Financial </w:t>
            </w:r>
            <w:r w:rsidR="004F4A9F" w:rsidRPr="00737CC8">
              <w:rPr>
                <w:rFonts w:ascii="Arial" w:hAnsi="Arial" w:cs="Arial"/>
                <w:sz w:val="22"/>
                <w:szCs w:val="22"/>
              </w:rPr>
              <w:t>info complete?</w:t>
            </w:r>
          </w:p>
        </w:tc>
        <w:tc>
          <w:tcPr>
            <w:tcW w:w="342" w:type="pct"/>
          </w:tcPr>
          <w:p w14:paraId="614CEDA0" w14:textId="2434694A" w:rsidR="004F4A9F"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F450098"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7534AF84"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013E552A"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7A2025D7" w14:textId="77777777" w:rsidTr="00ED73B9">
        <w:trPr>
          <w:cantSplit/>
          <w:trHeight w:val="20"/>
        </w:trPr>
        <w:tc>
          <w:tcPr>
            <w:tcW w:w="427" w:type="pct"/>
            <w:tcBorders>
              <w:left w:val="single" w:sz="4" w:space="0" w:color="auto"/>
            </w:tcBorders>
          </w:tcPr>
          <w:p w14:paraId="2DF06FE6" w14:textId="77777777" w:rsidR="004F4A9F"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t>5c</w:t>
            </w:r>
          </w:p>
        </w:tc>
        <w:tc>
          <w:tcPr>
            <w:tcW w:w="2883" w:type="pct"/>
          </w:tcPr>
          <w:p w14:paraId="66AAA140" w14:textId="3D78B664" w:rsidR="004F4A9F" w:rsidRPr="00737CC8" w:rsidRDefault="004F4A9F" w:rsidP="00E05325">
            <w:pPr>
              <w:spacing w:before="60" w:after="60" w:line="270" w:lineRule="exact"/>
              <w:rPr>
                <w:rFonts w:ascii="Arial" w:hAnsi="Arial" w:cs="Arial"/>
                <w:b/>
                <w:color w:val="FF00FF"/>
                <w:sz w:val="22"/>
                <w:szCs w:val="22"/>
              </w:rPr>
            </w:pPr>
            <w:r w:rsidRPr="00737CC8">
              <w:rPr>
                <w:rFonts w:ascii="Arial" w:hAnsi="Arial" w:cs="Arial"/>
                <w:sz w:val="22"/>
                <w:szCs w:val="22"/>
              </w:rPr>
              <w:t>Financial provision information needed?</w:t>
            </w:r>
          </w:p>
        </w:tc>
        <w:tc>
          <w:tcPr>
            <w:tcW w:w="342" w:type="pct"/>
          </w:tcPr>
          <w:p w14:paraId="3AF8F13D"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7B4B7498"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18C4D758" w14:textId="09B7EFA9" w:rsidR="004F4A9F"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28602A4"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022EBD1F" w14:textId="77777777" w:rsidTr="00ED73B9">
        <w:trPr>
          <w:cantSplit/>
          <w:trHeight w:val="20"/>
        </w:trPr>
        <w:tc>
          <w:tcPr>
            <w:tcW w:w="427" w:type="pct"/>
            <w:tcBorders>
              <w:left w:val="single" w:sz="4" w:space="0" w:color="auto"/>
            </w:tcBorders>
          </w:tcPr>
          <w:p w14:paraId="3E58A842" w14:textId="77777777" w:rsidR="004F4A9F"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lastRenderedPageBreak/>
              <w:t>5d1</w:t>
            </w:r>
          </w:p>
        </w:tc>
        <w:tc>
          <w:tcPr>
            <w:tcW w:w="2883" w:type="pct"/>
          </w:tcPr>
          <w:p w14:paraId="6A3BCF41" w14:textId="77777777" w:rsidR="009B182A" w:rsidRPr="00737CC8" w:rsidRDefault="009B182A" w:rsidP="000267EF">
            <w:pPr>
              <w:spacing w:before="60" w:after="60" w:line="270" w:lineRule="exact"/>
              <w:rPr>
                <w:rFonts w:ascii="Arial" w:hAnsi="Arial" w:cs="Arial"/>
                <w:b/>
                <w:sz w:val="22"/>
                <w:szCs w:val="22"/>
              </w:rPr>
            </w:pPr>
            <w:r w:rsidRPr="00737CC8">
              <w:rPr>
                <w:rFonts w:ascii="Arial" w:hAnsi="Arial" w:cs="Arial"/>
                <w:b/>
                <w:sz w:val="22"/>
                <w:szCs w:val="22"/>
              </w:rPr>
              <w:t>Management system</w:t>
            </w:r>
          </w:p>
          <w:p w14:paraId="138AE44E" w14:textId="77777777" w:rsidR="004F4A9F"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Does the management system meet the guidance?</w:t>
            </w:r>
          </w:p>
        </w:tc>
        <w:tc>
          <w:tcPr>
            <w:tcW w:w="342" w:type="pct"/>
          </w:tcPr>
          <w:p w14:paraId="52654932" w14:textId="5AF9E63B" w:rsidR="004F4A9F"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2B5DA3C"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6581E5D1"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435A81B4" w14:textId="77777777" w:rsidR="004F4A9F" w:rsidRPr="00737CC8" w:rsidRDefault="004F4A9F" w:rsidP="000267EF">
            <w:pPr>
              <w:spacing w:before="60" w:after="60" w:line="270" w:lineRule="exact"/>
              <w:rPr>
                <w:rFonts w:ascii="Arial" w:hAnsi="Arial" w:cs="Arial"/>
                <w:sz w:val="22"/>
                <w:szCs w:val="22"/>
              </w:rPr>
            </w:pPr>
          </w:p>
        </w:tc>
      </w:tr>
      <w:tr w:rsidR="00976B28" w:rsidRPr="00737CC8" w14:paraId="62114C4D" w14:textId="77777777" w:rsidTr="00ED73B9">
        <w:trPr>
          <w:cantSplit/>
          <w:trHeight w:val="20"/>
        </w:trPr>
        <w:tc>
          <w:tcPr>
            <w:tcW w:w="427" w:type="pct"/>
            <w:tcBorders>
              <w:left w:val="single" w:sz="4" w:space="0" w:color="auto"/>
              <w:bottom w:val="single" w:sz="4" w:space="0" w:color="auto"/>
            </w:tcBorders>
          </w:tcPr>
          <w:p w14:paraId="561A02DC" w14:textId="77777777" w:rsidR="00976B28"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t>5d2</w:t>
            </w:r>
          </w:p>
        </w:tc>
        <w:tc>
          <w:tcPr>
            <w:tcW w:w="2883" w:type="pct"/>
            <w:tcBorders>
              <w:bottom w:val="single" w:sz="4" w:space="0" w:color="auto"/>
            </w:tcBorders>
          </w:tcPr>
          <w:p w14:paraId="3EEC9F65" w14:textId="77777777" w:rsidR="00976B28"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 xml:space="preserve">Have they </w:t>
            </w:r>
            <w:r w:rsidR="00592EB5" w:rsidRPr="00737CC8">
              <w:rPr>
                <w:rFonts w:ascii="Arial" w:hAnsi="Arial" w:cs="Arial"/>
                <w:sz w:val="22"/>
                <w:szCs w:val="22"/>
              </w:rPr>
              <w:t>selected</w:t>
            </w:r>
            <w:r w:rsidRPr="00737CC8">
              <w:rPr>
                <w:rFonts w:ascii="Arial" w:hAnsi="Arial" w:cs="Arial"/>
                <w:sz w:val="22"/>
                <w:szCs w:val="22"/>
              </w:rPr>
              <w:t xml:space="preserve"> a type of management system?</w:t>
            </w:r>
          </w:p>
        </w:tc>
        <w:tc>
          <w:tcPr>
            <w:tcW w:w="342" w:type="pct"/>
            <w:tcBorders>
              <w:bottom w:val="single" w:sz="4" w:space="0" w:color="auto"/>
            </w:tcBorders>
          </w:tcPr>
          <w:p w14:paraId="16ABBEA2" w14:textId="40023F59" w:rsidR="00976B28" w:rsidRPr="00737CC8" w:rsidRDefault="00E05325"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Borders>
              <w:bottom w:val="single" w:sz="4" w:space="0" w:color="auto"/>
            </w:tcBorders>
          </w:tcPr>
          <w:p w14:paraId="55BD17A1" w14:textId="77777777" w:rsidR="00976B28" w:rsidRPr="00737CC8" w:rsidRDefault="00976B28" w:rsidP="000267EF">
            <w:pPr>
              <w:spacing w:before="60" w:after="60" w:line="270" w:lineRule="exact"/>
              <w:rPr>
                <w:rFonts w:ascii="Arial" w:hAnsi="Arial" w:cs="Arial"/>
                <w:sz w:val="22"/>
                <w:szCs w:val="22"/>
              </w:rPr>
            </w:pPr>
          </w:p>
        </w:tc>
        <w:tc>
          <w:tcPr>
            <w:tcW w:w="335" w:type="pct"/>
            <w:tcBorders>
              <w:bottom w:val="single" w:sz="4" w:space="0" w:color="auto"/>
            </w:tcBorders>
          </w:tcPr>
          <w:p w14:paraId="52405FF7" w14:textId="77777777" w:rsidR="00976B28" w:rsidRPr="00737CC8" w:rsidRDefault="00976B28" w:rsidP="000267EF">
            <w:pPr>
              <w:spacing w:before="60" w:after="60" w:line="270" w:lineRule="exact"/>
              <w:rPr>
                <w:rFonts w:ascii="Arial" w:hAnsi="Arial" w:cs="Arial"/>
                <w:sz w:val="22"/>
                <w:szCs w:val="22"/>
              </w:rPr>
            </w:pPr>
          </w:p>
        </w:tc>
        <w:tc>
          <w:tcPr>
            <w:tcW w:w="727" w:type="pct"/>
            <w:tcBorders>
              <w:bottom w:val="single" w:sz="4" w:space="0" w:color="auto"/>
              <w:right w:val="single" w:sz="4" w:space="0" w:color="auto"/>
            </w:tcBorders>
          </w:tcPr>
          <w:p w14:paraId="0AAE76D4" w14:textId="49A5782B" w:rsidR="00976B28" w:rsidRPr="00737CC8" w:rsidRDefault="00E05325" w:rsidP="000267EF">
            <w:pPr>
              <w:spacing w:before="60" w:after="60" w:line="270" w:lineRule="exact"/>
              <w:rPr>
                <w:rFonts w:ascii="Arial" w:hAnsi="Arial" w:cs="Arial"/>
                <w:sz w:val="22"/>
                <w:szCs w:val="22"/>
              </w:rPr>
            </w:pPr>
            <w:r>
              <w:rPr>
                <w:rFonts w:ascii="Arial" w:hAnsi="Arial" w:cs="Arial"/>
                <w:sz w:val="22"/>
                <w:szCs w:val="22"/>
              </w:rPr>
              <w:t>Own</w:t>
            </w:r>
          </w:p>
        </w:tc>
      </w:tr>
      <w:tr w:rsidR="004F4A9F" w:rsidRPr="00737CC8" w14:paraId="4BB94A33" w14:textId="77777777" w:rsidTr="00ED73B9">
        <w:trPr>
          <w:cantSplit/>
          <w:trHeight w:val="20"/>
        </w:trPr>
        <w:tc>
          <w:tcPr>
            <w:tcW w:w="427" w:type="pct"/>
            <w:tcBorders>
              <w:top w:val="single" w:sz="4" w:space="0" w:color="auto"/>
              <w:left w:val="single" w:sz="4" w:space="0" w:color="auto"/>
              <w:bottom w:val="single" w:sz="4" w:space="0" w:color="auto"/>
              <w:right w:val="single" w:sz="4" w:space="0" w:color="auto"/>
            </w:tcBorders>
          </w:tcPr>
          <w:p w14:paraId="4CA90308" w14:textId="77777777" w:rsidR="004F4A9F" w:rsidRPr="00737CC8" w:rsidRDefault="004F4A9F" w:rsidP="000267EF">
            <w:pPr>
              <w:spacing w:before="60" w:after="60" w:line="270" w:lineRule="exact"/>
              <w:rPr>
                <w:rFonts w:ascii="Arial" w:hAnsi="Arial" w:cs="Arial"/>
                <w:b/>
                <w:sz w:val="22"/>
                <w:szCs w:val="22"/>
              </w:rPr>
            </w:pPr>
          </w:p>
        </w:tc>
        <w:tc>
          <w:tcPr>
            <w:tcW w:w="2883" w:type="pct"/>
            <w:tcBorders>
              <w:top w:val="single" w:sz="4" w:space="0" w:color="auto"/>
              <w:left w:val="single" w:sz="4" w:space="0" w:color="auto"/>
              <w:bottom w:val="single" w:sz="4" w:space="0" w:color="auto"/>
              <w:right w:val="single" w:sz="4" w:space="0" w:color="auto"/>
            </w:tcBorders>
          </w:tcPr>
          <w:p w14:paraId="0AE63AAD"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Is all information required in Part B1 and each associated document complete and acceptable?</w:t>
            </w:r>
          </w:p>
        </w:tc>
        <w:tc>
          <w:tcPr>
            <w:tcW w:w="342" w:type="pct"/>
            <w:tcBorders>
              <w:top w:val="single" w:sz="4" w:space="0" w:color="auto"/>
              <w:left w:val="single" w:sz="4" w:space="0" w:color="auto"/>
              <w:bottom w:val="single" w:sz="4" w:space="0" w:color="auto"/>
              <w:right w:val="single" w:sz="4" w:space="0" w:color="auto"/>
            </w:tcBorders>
          </w:tcPr>
          <w:p w14:paraId="3D65C07C" w14:textId="252461A6" w:rsidR="004F4A9F" w:rsidRPr="00737CC8" w:rsidRDefault="00E05325" w:rsidP="000267EF">
            <w:pPr>
              <w:spacing w:before="60" w:after="60" w:line="270" w:lineRule="exact"/>
              <w:rPr>
                <w:rFonts w:ascii="Arial" w:hAnsi="Arial" w:cs="Arial"/>
                <w:b/>
                <w:sz w:val="22"/>
                <w:szCs w:val="22"/>
              </w:rPr>
            </w:pPr>
            <w:r>
              <w:rPr>
                <w:rFonts w:ascii="Arial" w:hAnsi="Arial" w:cs="Arial"/>
                <w:b/>
                <w:sz w:val="22"/>
                <w:szCs w:val="22"/>
              </w:rPr>
              <w:t>X</w:t>
            </w:r>
          </w:p>
        </w:tc>
        <w:tc>
          <w:tcPr>
            <w:tcW w:w="287" w:type="pct"/>
            <w:tcBorders>
              <w:top w:val="single" w:sz="4" w:space="0" w:color="auto"/>
              <w:left w:val="single" w:sz="4" w:space="0" w:color="auto"/>
              <w:bottom w:val="single" w:sz="4" w:space="0" w:color="auto"/>
              <w:right w:val="single" w:sz="4" w:space="0" w:color="auto"/>
            </w:tcBorders>
          </w:tcPr>
          <w:p w14:paraId="03963363" w14:textId="77777777" w:rsidR="004F4A9F" w:rsidRPr="00737CC8" w:rsidRDefault="004F4A9F" w:rsidP="000267EF">
            <w:pPr>
              <w:spacing w:before="60" w:after="60" w:line="270" w:lineRule="exact"/>
              <w:rPr>
                <w:rFonts w:ascii="Arial" w:hAnsi="Arial" w:cs="Arial"/>
                <w:b/>
                <w:sz w:val="22"/>
                <w:szCs w:val="22"/>
              </w:rPr>
            </w:pPr>
          </w:p>
        </w:tc>
        <w:tc>
          <w:tcPr>
            <w:tcW w:w="335" w:type="pct"/>
            <w:tcBorders>
              <w:top w:val="single" w:sz="4" w:space="0" w:color="auto"/>
              <w:left w:val="single" w:sz="4" w:space="0" w:color="auto"/>
              <w:bottom w:val="single" w:sz="4" w:space="0" w:color="auto"/>
              <w:right w:val="single" w:sz="4" w:space="0" w:color="auto"/>
            </w:tcBorders>
          </w:tcPr>
          <w:p w14:paraId="343E0461" w14:textId="77777777" w:rsidR="004F4A9F" w:rsidRPr="00737CC8" w:rsidRDefault="004F4A9F" w:rsidP="000267EF">
            <w:pPr>
              <w:spacing w:before="60" w:after="60" w:line="270" w:lineRule="exact"/>
              <w:rPr>
                <w:rFonts w:ascii="Arial" w:hAnsi="Arial" w:cs="Arial"/>
                <w:b/>
                <w:sz w:val="22"/>
                <w:szCs w:val="22"/>
              </w:rPr>
            </w:pPr>
          </w:p>
        </w:tc>
        <w:tc>
          <w:tcPr>
            <w:tcW w:w="727" w:type="pct"/>
            <w:tcBorders>
              <w:top w:val="single" w:sz="4" w:space="0" w:color="auto"/>
              <w:left w:val="single" w:sz="4" w:space="0" w:color="auto"/>
              <w:bottom w:val="single" w:sz="4" w:space="0" w:color="auto"/>
              <w:right w:val="single" w:sz="4" w:space="0" w:color="auto"/>
            </w:tcBorders>
          </w:tcPr>
          <w:p w14:paraId="4A3AC58B" w14:textId="77777777" w:rsidR="004F4A9F" w:rsidRPr="00737CC8" w:rsidRDefault="004F4A9F" w:rsidP="000267EF">
            <w:pPr>
              <w:spacing w:before="60" w:after="60" w:line="270" w:lineRule="exact"/>
              <w:rPr>
                <w:rFonts w:ascii="Arial" w:hAnsi="Arial" w:cs="Arial"/>
                <w:b/>
                <w:sz w:val="22"/>
                <w:szCs w:val="22"/>
              </w:rPr>
            </w:pPr>
          </w:p>
        </w:tc>
      </w:tr>
    </w:tbl>
    <w:p w14:paraId="62C19067" w14:textId="77777777" w:rsidR="001263B1" w:rsidRPr="00737CC8" w:rsidRDefault="001263B1" w:rsidP="00D77C8C">
      <w:pPr>
        <w:spacing w:before="60" w:after="60" w:line="270" w:lineRule="exact"/>
        <w:rPr>
          <w:rFonts w:ascii="Arial" w:hAnsi="Arial"/>
          <w:b/>
        </w:rPr>
      </w:pPr>
      <w:r w:rsidRPr="00737CC8">
        <w:rPr>
          <w:rFonts w:ascii="Arial" w:hAnsi="Arial"/>
          <w:b/>
        </w:rPr>
        <w:t>Location criteria</w:t>
      </w:r>
      <w:r w:rsidR="008B1A4E" w:rsidRPr="00737CC8">
        <w:rPr>
          <w:rFonts w:ascii="Arial" w:hAnsi="Arial"/>
          <w:b/>
        </w:rPr>
        <w:t xml:space="preserve"> checks</w:t>
      </w:r>
    </w:p>
    <w:p w14:paraId="0AADD16F" w14:textId="77777777" w:rsidR="00996BCE" w:rsidRPr="00066348" w:rsidRDefault="00996BCE" w:rsidP="00D77C8C">
      <w:pPr>
        <w:spacing w:before="60" w:after="60" w:line="270" w:lineRule="exact"/>
        <w:rPr>
          <w:rFonts w:ascii="Arial" w:hAnsi="Arial"/>
          <w:b/>
          <w:sz w:val="22"/>
          <w:szCs w:val="22"/>
        </w:rPr>
      </w:pPr>
      <w:r w:rsidRPr="00066348">
        <w:rPr>
          <w:rFonts w:ascii="Arial" w:hAnsi="Arial"/>
          <w:b/>
          <w:sz w:val="22"/>
          <w:szCs w:val="22"/>
        </w:rPr>
        <w:t>Answer:</w:t>
      </w:r>
    </w:p>
    <w:p w14:paraId="49484460" w14:textId="77777777" w:rsidR="00996BCE" w:rsidRPr="00066348" w:rsidRDefault="00996BCE" w:rsidP="00D77C8C">
      <w:pPr>
        <w:numPr>
          <w:ilvl w:val="0"/>
          <w:numId w:val="7"/>
        </w:numPr>
        <w:spacing w:before="60" w:after="60" w:line="270" w:lineRule="exact"/>
        <w:rPr>
          <w:rFonts w:ascii="Arial" w:hAnsi="Arial"/>
          <w:b/>
          <w:sz w:val="22"/>
          <w:szCs w:val="22"/>
        </w:rPr>
      </w:pPr>
      <w:r w:rsidRPr="00066348">
        <w:rPr>
          <w:rFonts w:ascii="Arial" w:hAnsi="Arial"/>
          <w:b/>
          <w:sz w:val="22"/>
          <w:szCs w:val="22"/>
        </w:rPr>
        <w:t xml:space="preserve">Yes - if the criteria </w:t>
      </w:r>
      <w:proofErr w:type="gramStart"/>
      <w:r w:rsidRPr="00066348">
        <w:rPr>
          <w:rFonts w:ascii="Arial" w:hAnsi="Arial"/>
          <w:b/>
          <w:sz w:val="22"/>
          <w:szCs w:val="22"/>
        </w:rPr>
        <w:t>applies</w:t>
      </w:r>
      <w:proofErr w:type="gramEnd"/>
      <w:r w:rsidRPr="00066348">
        <w:rPr>
          <w:rFonts w:ascii="Arial" w:hAnsi="Arial"/>
          <w:b/>
          <w:sz w:val="22"/>
          <w:szCs w:val="22"/>
        </w:rPr>
        <w:t xml:space="preserve"> and the site </w:t>
      </w:r>
      <w:r w:rsidRPr="00066348">
        <w:rPr>
          <w:rFonts w:ascii="Arial" w:hAnsi="Arial"/>
          <w:b/>
          <w:sz w:val="22"/>
          <w:szCs w:val="22"/>
          <w:u w:val="single"/>
        </w:rPr>
        <w:t xml:space="preserve">is </w:t>
      </w:r>
      <w:r w:rsidRPr="00066348">
        <w:rPr>
          <w:rFonts w:ascii="Arial" w:hAnsi="Arial"/>
          <w:b/>
          <w:sz w:val="22"/>
          <w:szCs w:val="22"/>
        </w:rPr>
        <w:t xml:space="preserve">within the relevant distance, </w:t>
      </w:r>
    </w:p>
    <w:p w14:paraId="7473E16D" w14:textId="77777777" w:rsidR="00996BCE" w:rsidRPr="00066348" w:rsidRDefault="00996BCE" w:rsidP="00D77C8C">
      <w:pPr>
        <w:numPr>
          <w:ilvl w:val="0"/>
          <w:numId w:val="7"/>
        </w:numPr>
        <w:spacing w:before="60" w:after="60" w:line="270" w:lineRule="exact"/>
        <w:rPr>
          <w:rFonts w:ascii="Arial" w:hAnsi="Arial"/>
          <w:b/>
          <w:sz w:val="22"/>
          <w:szCs w:val="22"/>
        </w:rPr>
      </w:pPr>
      <w:r w:rsidRPr="00066348">
        <w:rPr>
          <w:rFonts w:ascii="Arial" w:hAnsi="Arial"/>
          <w:b/>
          <w:sz w:val="22"/>
          <w:szCs w:val="22"/>
        </w:rPr>
        <w:t xml:space="preserve">No – if the criteria </w:t>
      </w:r>
      <w:proofErr w:type="gramStart"/>
      <w:r w:rsidRPr="00066348">
        <w:rPr>
          <w:rFonts w:ascii="Arial" w:hAnsi="Arial"/>
          <w:b/>
          <w:sz w:val="22"/>
          <w:szCs w:val="22"/>
        </w:rPr>
        <w:t>applies</w:t>
      </w:r>
      <w:proofErr w:type="gramEnd"/>
      <w:r w:rsidRPr="00066348">
        <w:rPr>
          <w:rFonts w:ascii="Arial" w:hAnsi="Arial"/>
          <w:b/>
          <w:sz w:val="22"/>
          <w:szCs w:val="22"/>
        </w:rPr>
        <w:t xml:space="preserve"> but the site </w:t>
      </w:r>
      <w:r w:rsidRPr="00066348">
        <w:rPr>
          <w:rFonts w:ascii="Arial" w:hAnsi="Arial"/>
          <w:b/>
          <w:sz w:val="22"/>
          <w:szCs w:val="22"/>
          <w:u w:val="single"/>
        </w:rPr>
        <w:t>is not</w:t>
      </w:r>
      <w:r w:rsidRPr="00066348">
        <w:rPr>
          <w:rFonts w:ascii="Arial" w:hAnsi="Arial"/>
          <w:b/>
          <w:sz w:val="22"/>
          <w:szCs w:val="22"/>
        </w:rPr>
        <w:t xml:space="preserve"> within relevant distance, </w:t>
      </w:r>
    </w:p>
    <w:p w14:paraId="1C9C088A" w14:textId="77777777" w:rsidR="00996BCE" w:rsidRPr="00066348" w:rsidRDefault="00996BCE" w:rsidP="00D77C8C">
      <w:pPr>
        <w:numPr>
          <w:ilvl w:val="0"/>
          <w:numId w:val="7"/>
        </w:numPr>
        <w:spacing w:before="60" w:after="60" w:line="270" w:lineRule="exact"/>
        <w:rPr>
          <w:rFonts w:ascii="Arial" w:hAnsi="Arial"/>
          <w:b/>
          <w:sz w:val="22"/>
          <w:szCs w:val="22"/>
        </w:rPr>
      </w:pPr>
      <w:r w:rsidRPr="00066348">
        <w:rPr>
          <w:rFonts w:ascii="Arial" w:hAnsi="Arial"/>
          <w:b/>
          <w:sz w:val="22"/>
          <w:szCs w:val="22"/>
        </w:rPr>
        <w:t>N/A – if the criteria isn’t relevant to the rule set(s) you’re determining.</w:t>
      </w:r>
    </w:p>
    <w:tbl>
      <w:tblPr>
        <w:tblW w:w="5000" w:type="pct"/>
        <w:tblBorders>
          <w:top w:val="single" w:sz="2" w:space="0" w:color="C0C0C0"/>
          <w:left w:val="single" w:sz="2" w:space="0" w:color="C0C0C0"/>
          <w:bottom w:val="single" w:sz="2" w:space="0" w:color="C0C0C0"/>
          <w:right w:val="single" w:sz="2" w:space="0" w:color="C0C0C0"/>
          <w:insideH w:val="single" w:sz="2" w:space="0" w:color="C0C0C0"/>
          <w:insideV w:val="single" w:sz="2" w:space="0" w:color="C0C0C0"/>
        </w:tblBorders>
        <w:tblLook w:val="0000" w:firstRow="0" w:lastRow="0" w:firstColumn="0" w:lastColumn="0" w:noHBand="0" w:noVBand="0"/>
      </w:tblPr>
      <w:tblGrid>
        <w:gridCol w:w="1250"/>
        <w:gridCol w:w="141"/>
        <w:gridCol w:w="922"/>
        <w:gridCol w:w="675"/>
        <w:gridCol w:w="726"/>
        <w:gridCol w:w="1126"/>
        <w:gridCol w:w="2048"/>
        <w:gridCol w:w="2007"/>
      </w:tblGrid>
      <w:tr w:rsidR="001263B1" w:rsidRPr="00737CC8" w14:paraId="04BCEEE6" w14:textId="77777777" w:rsidTr="002D02CD">
        <w:trPr>
          <w:cantSplit/>
          <w:trHeight w:val="20"/>
        </w:trPr>
        <w:tc>
          <w:tcPr>
            <w:tcW w:w="702" w:type="pct"/>
            <w:shd w:val="clear" w:color="auto" w:fill="FFFF99"/>
          </w:tcPr>
          <w:p w14:paraId="0A8ABD8E" w14:textId="77777777" w:rsidR="001263B1" w:rsidRPr="00737CC8" w:rsidRDefault="008B1A4E" w:rsidP="000267EF">
            <w:pPr>
              <w:spacing w:before="60" w:after="60" w:line="270" w:lineRule="exact"/>
              <w:rPr>
                <w:rFonts w:ascii="Arial" w:hAnsi="Arial" w:cs="Arial"/>
                <w:b/>
                <w:sz w:val="22"/>
                <w:szCs w:val="22"/>
              </w:rPr>
            </w:pPr>
            <w:r w:rsidRPr="00737CC8">
              <w:rPr>
                <w:rFonts w:ascii="Arial" w:hAnsi="Arial" w:cs="Arial"/>
                <w:b/>
                <w:sz w:val="22"/>
                <w:szCs w:val="22"/>
              </w:rPr>
              <w:t>S</w:t>
            </w:r>
            <w:r w:rsidR="001263B1" w:rsidRPr="00737CC8">
              <w:rPr>
                <w:rFonts w:ascii="Arial" w:hAnsi="Arial" w:cs="Arial"/>
                <w:b/>
                <w:sz w:val="22"/>
                <w:szCs w:val="22"/>
              </w:rPr>
              <w:t>AC</w:t>
            </w:r>
          </w:p>
        </w:tc>
        <w:tc>
          <w:tcPr>
            <w:tcW w:w="598" w:type="pct"/>
            <w:gridSpan w:val="2"/>
            <w:shd w:val="clear" w:color="auto" w:fill="FFFF99"/>
          </w:tcPr>
          <w:p w14:paraId="0796A99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SPA</w:t>
            </w:r>
          </w:p>
        </w:tc>
        <w:tc>
          <w:tcPr>
            <w:tcW w:w="788" w:type="pct"/>
            <w:gridSpan w:val="2"/>
            <w:shd w:val="clear" w:color="auto" w:fill="FFFF99"/>
          </w:tcPr>
          <w:p w14:paraId="39F581EA"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Ramsar</w:t>
            </w:r>
          </w:p>
        </w:tc>
        <w:tc>
          <w:tcPr>
            <w:tcW w:w="633" w:type="pct"/>
            <w:shd w:val="clear" w:color="auto" w:fill="FFFF99"/>
          </w:tcPr>
          <w:p w14:paraId="1A85C959"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SSSI</w:t>
            </w:r>
          </w:p>
        </w:tc>
        <w:tc>
          <w:tcPr>
            <w:tcW w:w="1151" w:type="pct"/>
            <w:shd w:val="clear" w:color="auto" w:fill="FFFF99"/>
          </w:tcPr>
          <w:p w14:paraId="198A1EE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Protected species</w:t>
            </w:r>
          </w:p>
        </w:tc>
        <w:tc>
          <w:tcPr>
            <w:tcW w:w="1129" w:type="pct"/>
            <w:shd w:val="clear" w:color="auto" w:fill="FFFF99"/>
          </w:tcPr>
          <w:p w14:paraId="62D0F110"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Protected Habitats</w:t>
            </w:r>
          </w:p>
        </w:tc>
      </w:tr>
      <w:tr w:rsidR="001263B1" w:rsidRPr="00737CC8" w14:paraId="121031F7" w14:textId="77777777" w:rsidTr="002D02CD">
        <w:trPr>
          <w:cantSplit/>
          <w:trHeight w:val="20"/>
        </w:trPr>
        <w:tc>
          <w:tcPr>
            <w:tcW w:w="702" w:type="pct"/>
            <w:tcBorders>
              <w:bottom w:val="single" w:sz="2" w:space="0" w:color="C0C0C0"/>
            </w:tcBorders>
          </w:tcPr>
          <w:p w14:paraId="4D30A658" w14:textId="77777777" w:rsidR="00175486" w:rsidRDefault="00175486" w:rsidP="000267EF">
            <w:pPr>
              <w:spacing w:before="60" w:after="60" w:line="270" w:lineRule="exact"/>
              <w:rPr>
                <w:rFonts w:ascii="Arial" w:hAnsi="Arial" w:cs="Arial"/>
                <w:sz w:val="22"/>
                <w:szCs w:val="22"/>
              </w:rPr>
            </w:pPr>
            <w:r>
              <w:rPr>
                <w:rFonts w:ascii="Arial" w:hAnsi="Arial" w:cs="Arial"/>
                <w:sz w:val="22"/>
                <w:szCs w:val="22"/>
              </w:rPr>
              <w:t>No</w:t>
            </w:r>
          </w:p>
          <w:p w14:paraId="5F25993C" w14:textId="31A60723" w:rsidR="001263B1" w:rsidRPr="00737CC8" w:rsidRDefault="00175486" w:rsidP="000267EF">
            <w:pPr>
              <w:spacing w:before="60" w:after="60" w:line="270" w:lineRule="exact"/>
              <w:rPr>
                <w:rFonts w:ascii="Arial" w:hAnsi="Arial" w:cs="Arial"/>
                <w:sz w:val="22"/>
                <w:szCs w:val="22"/>
              </w:rPr>
            </w:pPr>
            <w:r>
              <w:rPr>
                <w:rFonts w:ascii="Arial" w:hAnsi="Arial" w:cs="Arial"/>
                <w:sz w:val="22"/>
                <w:szCs w:val="22"/>
              </w:rPr>
              <w:t>(</w:t>
            </w:r>
            <w:r w:rsidR="00E05325">
              <w:rPr>
                <w:rFonts w:ascii="Arial" w:hAnsi="Arial" w:cs="Arial"/>
                <w:sz w:val="22"/>
                <w:szCs w:val="22"/>
              </w:rPr>
              <w:t>200 meters</w:t>
            </w:r>
            <w:r>
              <w:rPr>
                <w:rFonts w:ascii="Arial" w:hAnsi="Arial" w:cs="Arial"/>
                <w:sz w:val="22"/>
                <w:szCs w:val="22"/>
              </w:rPr>
              <w:t>)</w:t>
            </w:r>
          </w:p>
        </w:tc>
        <w:tc>
          <w:tcPr>
            <w:tcW w:w="598" w:type="pct"/>
            <w:gridSpan w:val="2"/>
            <w:tcBorders>
              <w:bottom w:val="single" w:sz="2" w:space="0" w:color="C0C0C0"/>
            </w:tcBorders>
          </w:tcPr>
          <w:p w14:paraId="755E90B7" w14:textId="77777777" w:rsidR="00175486" w:rsidRDefault="00175486" w:rsidP="00175486">
            <w:pPr>
              <w:spacing w:before="60" w:after="60" w:line="270" w:lineRule="exact"/>
              <w:rPr>
                <w:rFonts w:ascii="Arial" w:hAnsi="Arial" w:cs="Arial"/>
                <w:sz w:val="22"/>
                <w:szCs w:val="22"/>
              </w:rPr>
            </w:pPr>
            <w:r>
              <w:rPr>
                <w:rFonts w:ascii="Arial" w:hAnsi="Arial" w:cs="Arial"/>
                <w:sz w:val="22"/>
                <w:szCs w:val="22"/>
              </w:rPr>
              <w:t>No</w:t>
            </w:r>
          </w:p>
          <w:p w14:paraId="40748F07" w14:textId="47E2B869" w:rsidR="001263B1" w:rsidRPr="00737CC8" w:rsidRDefault="00175486" w:rsidP="00175486">
            <w:pPr>
              <w:spacing w:before="60" w:after="60" w:line="270" w:lineRule="exact"/>
              <w:rPr>
                <w:rFonts w:ascii="Arial" w:hAnsi="Arial" w:cs="Arial"/>
                <w:sz w:val="22"/>
                <w:szCs w:val="22"/>
              </w:rPr>
            </w:pPr>
            <w:r>
              <w:rPr>
                <w:rFonts w:ascii="Arial" w:hAnsi="Arial" w:cs="Arial"/>
                <w:sz w:val="22"/>
                <w:szCs w:val="22"/>
              </w:rPr>
              <w:t>(200 meters)</w:t>
            </w:r>
          </w:p>
        </w:tc>
        <w:tc>
          <w:tcPr>
            <w:tcW w:w="788" w:type="pct"/>
            <w:gridSpan w:val="2"/>
            <w:tcBorders>
              <w:bottom w:val="single" w:sz="2" w:space="0" w:color="C0C0C0"/>
            </w:tcBorders>
          </w:tcPr>
          <w:p w14:paraId="50111140" w14:textId="77777777" w:rsidR="00175486" w:rsidRDefault="00175486" w:rsidP="00175486">
            <w:pPr>
              <w:spacing w:before="60" w:after="60" w:line="270" w:lineRule="exact"/>
              <w:rPr>
                <w:rFonts w:ascii="Arial" w:hAnsi="Arial" w:cs="Arial"/>
                <w:sz w:val="22"/>
                <w:szCs w:val="22"/>
              </w:rPr>
            </w:pPr>
            <w:r>
              <w:rPr>
                <w:rFonts w:ascii="Arial" w:hAnsi="Arial" w:cs="Arial"/>
                <w:sz w:val="22"/>
                <w:szCs w:val="22"/>
              </w:rPr>
              <w:t>No</w:t>
            </w:r>
          </w:p>
          <w:p w14:paraId="529FDF86" w14:textId="39CF9B3E" w:rsidR="001263B1" w:rsidRPr="00737CC8" w:rsidRDefault="00175486" w:rsidP="00175486">
            <w:pPr>
              <w:spacing w:before="60" w:after="60" w:line="270" w:lineRule="exact"/>
              <w:rPr>
                <w:rFonts w:ascii="Arial" w:hAnsi="Arial" w:cs="Arial"/>
                <w:sz w:val="22"/>
                <w:szCs w:val="22"/>
              </w:rPr>
            </w:pPr>
            <w:r>
              <w:rPr>
                <w:rFonts w:ascii="Arial" w:hAnsi="Arial" w:cs="Arial"/>
                <w:sz w:val="22"/>
                <w:szCs w:val="22"/>
              </w:rPr>
              <w:t>(200 meters)</w:t>
            </w:r>
          </w:p>
        </w:tc>
        <w:tc>
          <w:tcPr>
            <w:tcW w:w="633" w:type="pct"/>
            <w:tcBorders>
              <w:bottom w:val="single" w:sz="2" w:space="0" w:color="C0C0C0"/>
            </w:tcBorders>
          </w:tcPr>
          <w:p w14:paraId="0943F017" w14:textId="77777777" w:rsidR="00175486" w:rsidRDefault="00175486" w:rsidP="00175486">
            <w:pPr>
              <w:spacing w:before="60" w:after="60" w:line="270" w:lineRule="exact"/>
              <w:rPr>
                <w:rFonts w:ascii="Arial" w:hAnsi="Arial" w:cs="Arial"/>
                <w:sz w:val="22"/>
                <w:szCs w:val="22"/>
              </w:rPr>
            </w:pPr>
            <w:r>
              <w:rPr>
                <w:rFonts w:ascii="Arial" w:hAnsi="Arial" w:cs="Arial"/>
                <w:sz w:val="22"/>
                <w:szCs w:val="22"/>
              </w:rPr>
              <w:t>No</w:t>
            </w:r>
          </w:p>
          <w:p w14:paraId="5A4F0BAB" w14:textId="0E5E626C" w:rsidR="001263B1" w:rsidRPr="00737CC8" w:rsidRDefault="00175486" w:rsidP="00175486">
            <w:pPr>
              <w:spacing w:before="60" w:after="60" w:line="270" w:lineRule="exact"/>
              <w:rPr>
                <w:rFonts w:ascii="Arial" w:hAnsi="Arial" w:cs="Arial"/>
                <w:sz w:val="22"/>
                <w:szCs w:val="22"/>
              </w:rPr>
            </w:pPr>
            <w:r>
              <w:rPr>
                <w:rFonts w:ascii="Arial" w:hAnsi="Arial" w:cs="Arial"/>
                <w:sz w:val="22"/>
                <w:szCs w:val="22"/>
              </w:rPr>
              <w:t>(200 meters)</w:t>
            </w:r>
          </w:p>
        </w:tc>
        <w:tc>
          <w:tcPr>
            <w:tcW w:w="1151" w:type="pct"/>
            <w:tcBorders>
              <w:bottom w:val="single" w:sz="2" w:space="0" w:color="C0C0C0"/>
            </w:tcBorders>
          </w:tcPr>
          <w:p w14:paraId="257F7FDB" w14:textId="4DEBC0E8" w:rsidR="001263B1" w:rsidRPr="00175486" w:rsidRDefault="00175486" w:rsidP="000267EF">
            <w:pPr>
              <w:spacing w:before="60" w:after="60" w:line="270" w:lineRule="exact"/>
              <w:rPr>
                <w:rFonts w:ascii="Arial" w:hAnsi="Arial" w:cs="Arial"/>
                <w:sz w:val="22"/>
                <w:szCs w:val="22"/>
              </w:rPr>
            </w:pPr>
            <w:r w:rsidRPr="00175486">
              <w:rPr>
                <w:rFonts w:ascii="Arial" w:hAnsi="Arial"/>
                <w:sz w:val="22"/>
                <w:szCs w:val="22"/>
              </w:rPr>
              <w:t>N/A</w:t>
            </w:r>
          </w:p>
        </w:tc>
        <w:tc>
          <w:tcPr>
            <w:tcW w:w="1129" w:type="pct"/>
            <w:tcBorders>
              <w:bottom w:val="single" w:sz="2" w:space="0" w:color="C0C0C0"/>
            </w:tcBorders>
          </w:tcPr>
          <w:p w14:paraId="2758BB25" w14:textId="7D55BA4D" w:rsidR="001263B1" w:rsidRPr="00737CC8" w:rsidRDefault="00175486" w:rsidP="000267EF">
            <w:pPr>
              <w:spacing w:before="60" w:after="60" w:line="270" w:lineRule="exact"/>
              <w:rPr>
                <w:rFonts w:ascii="Arial" w:hAnsi="Arial" w:cs="Arial"/>
                <w:sz w:val="22"/>
                <w:szCs w:val="22"/>
              </w:rPr>
            </w:pPr>
            <w:r w:rsidRPr="00175486">
              <w:rPr>
                <w:rFonts w:ascii="Arial" w:hAnsi="Arial"/>
                <w:sz w:val="22"/>
                <w:szCs w:val="22"/>
              </w:rPr>
              <w:t>N/A</w:t>
            </w:r>
          </w:p>
        </w:tc>
      </w:tr>
      <w:tr w:rsidR="001263B1" w:rsidRPr="00737CC8" w14:paraId="413E0789" w14:textId="77777777" w:rsidTr="002D02CD">
        <w:trPr>
          <w:cantSplit/>
          <w:trHeight w:val="20"/>
        </w:trPr>
        <w:tc>
          <w:tcPr>
            <w:tcW w:w="702" w:type="pct"/>
            <w:shd w:val="clear" w:color="auto" w:fill="FFFF99"/>
          </w:tcPr>
          <w:p w14:paraId="12599B10"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M</w:t>
            </w:r>
            <w:r w:rsidR="007030B5" w:rsidRPr="00737CC8">
              <w:rPr>
                <w:rFonts w:ascii="Arial" w:hAnsi="Arial" w:cs="Arial"/>
                <w:b/>
                <w:sz w:val="22"/>
                <w:szCs w:val="22"/>
              </w:rPr>
              <w:t>P</w:t>
            </w:r>
            <w:r w:rsidRPr="00737CC8">
              <w:rPr>
                <w:rFonts w:ascii="Arial" w:hAnsi="Arial" w:cs="Arial"/>
                <w:b/>
                <w:sz w:val="22"/>
                <w:szCs w:val="22"/>
              </w:rPr>
              <w:t>A</w:t>
            </w:r>
          </w:p>
        </w:tc>
        <w:tc>
          <w:tcPr>
            <w:tcW w:w="598" w:type="pct"/>
            <w:gridSpan w:val="2"/>
            <w:shd w:val="clear" w:color="auto" w:fill="FFFF99"/>
          </w:tcPr>
          <w:p w14:paraId="129E6F7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NNR</w:t>
            </w:r>
          </w:p>
        </w:tc>
        <w:tc>
          <w:tcPr>
            <w:tcW w:w="788" w:type="pct"/>
            <w:gridSpan w:val="2"/>
            <w:shd w:val="clear" w:color="auto" w:fill="FFFF99"/>
          </w:tcPr>
          <w:p w14:paraId="6327A423"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LNR</w:t>
            </w:r>
          </w:p>
        </w:tc>
        <w:tc>
          <w:tcPr>
            <w:tcW w:w="633" w:type="pct"/>
            <w:shd w:val="clear" w:color="auto" w:fill="FFFF99"/>
          </w:tcPr>
          <w:p w14:paraId="02D0C67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LWS</w:t>
            </w:r>
          </w:p>
        </w:tc>
        <w:tc>
          <w:tcPr>
            <w:tcW w:w="1151" w:type="pct"/>
            <w:shd w:val="clear" w:color="auto" w:fill="FFFF99"/>
          </w:tcPr>
          <w:p w14:paraId="1E5B2883"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Ancient Woodland</w:t>
            </w:r>
          </w:p>
        </w:tc>
        <w:tc>
          <w:tcPr>
            <w:tcW w:w="1129" w:type="pct"/>
            <w:shd w:val="clear" w:color="auto" w:fill="FFFF99"/>
          </w:tcPr>
          <w:p w14:paraId="2A2DFC8A"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World Heritage Site</w:t>
            </w:r>
          </w:p>
        </w:tc>
      </w:tr>
      <w:tr w:rsidR="001263B1" w:rsidRPr="00737CC8" w14:paraId="0D87869A" w14:textId="77777777" w:rsidTr="002D02CD">
        <w:trPr>
          <w:cantSplit/>
          <w:trHeight w:val="20"/>
        </w:trPr>
        <w:tc>
          <w:tcPr>
            <w:tcW w:w="702" w:type="pct"/>
            <w:tcBorders>
              <w:bottom w:val="single" w:sz="2" w:space="0" w:color="C0C0C0"/>
            </w:tcBorders>
          </w:tcPr>
          <w:p w14:paraId="03B3DE9A" w14:textId="5CD91B33" w:rsidR="001263B1" w:rsidRPr="00737CC8" w:rsidRDefault="00175486" w:rsidP="000267EF">
            <w:pPr>
              <w:spacing w:before="60" w:after="60" w:line="270" w:lineRule="exact"/>
              <w:rPr>
                <w:rFonts w:ascii="Arial" w:hAnsi="Arial" w:cs="Arial"/>
                <w:sz w:val="22"/>
                <w:szCs w:val="22"/>
              </w:rPr>
            </w:pPr>
            <w:r w:rsidRPr="00175486">
              <w:rPr>
                <w:rFonts w:ascii="Arial" w:hAnsi="Arial"/>
                <w:sz w:val="22"/>
                <w:szCs w:val="22"/>
              </w:rPr>
              <w:t>N/A</w:t>
            </w:r>
          </w:p>
        </w:tc>
        <w:tc>
          <w:tcPr>
            <w:tcW w:w="598" w:type="pct"/>
            <w:gridSpan w:val="2"/>
            <w:tcBorders>
              <w:bottom w:val="single" w:sz="2" w:space="0" w:color="C0C0C0"/>
            </w:tcBorders>
          </w:tcPr>
          <w:p w14:paraId="266F6688" w14:textId="0FF55DDB" w:rsidR="001263B1" w:rsidRPr="00737CC8" w:rsidRDefault="00175486" w:rsidP="000267EF">
            <w:pPr>
              <w:spacing w:before="60" w:after="60" w:line="270" w:lineRule="exact"/>
              <w:rPr>
                <w:rFonts w:ascii="Arial" w:hAnsi="Arial" w:cs="Arial"/>
                <w:sz w:val="22"/>
                <w:szCs w:val="22"/>
              </w:rPr>
            </w:pPr>
            <w:r w:rsidRPr="00175486">
              <w:rPr>
                <w:rFonts w:ascii="Arial" w:hAnsi="Arial"/>
                <w:sz w:val="22"/>
                <w:szCs w:val="22"/>
              </w:rPr>
              <w:t>N/A</w:t>
            </w:r>
          </w:p>
        </w:tc>
        <w:tc>
          <w:tcPr>
            <w:tcW w:w="788" w:type="pct"/>
            <w:gridSpan w:val="2"/>
            <w:tcBorders>
              <w:bottom w:val="single" w:sz="2" w:space="0" w:color="C0C0C0"/>
            </w:tcBorders>
          </w:tcPr>
          <w:p w14:paraId="1ABD25CF" w14:textId="531E445E" w:rsidR="001263B1" w:rsidRPr="00737CC8" w:rsidRDefault="00175486" w:rsidP="000267EF">
            <w:pPr>
              <w:spacing w:before="60" w:after="60" w:line="270" w:lineRule="exact"/>
              <w:rPr>
                <w:rFonts w:ascii="Arial" w:hAnsi="Arial" w:cs="Arial"/>
                <w:sz w:val="22"/>
                <w:szCs w:val="22"/>
              </w:rPr>
            </w:pPr>
            <w:r w:rsidRPr="00175486">
              <w:rPr>
                <w:rFonts w:ascii="Arial" w:hAnsi="Arial"/>
                <w:sz w:val="22"/>
                <w:szCs w:val="22"/>
              </w:rPr>
              <w:t>N/A</w:t>
            </w:r>
          </w:p>
        </w:tc>
        <w:tc>
          <w:tcPr>
            <w:tcW w:w="633" w:type="pct"/>
            <w:tcBorders>
              <w:bottom w:val="single" w:sz="2" w:space="0" w:color="C0C0C0"/>
            </w:tcBorders>
          </w:tcPr>
          <w:p w14:paraId="656024BA" w14:textId="4B31B1A0" w:rsidR="001263B1" w:rsidRPr="00737CC8" w:rsidRDefault="00175486" w:rsidP="000267EF">
            <w:pPr>
              <w:spacing w:before="60" w:after="60" w:line="270" w:lineRule="exact"/>
              <w:rPr>
                <w:rFonts w:ascii="Arial" w:hAnsi="Arial" w:cs="Arial"/>
                <w:sz w:val="22"/>
                <w:szCs w:val="22"/>
              </w:rPr>
            </w:pPr>
            <w:r w:rsidRPr="00175486">
              <w:rPr>
                <w:rFonts w:ascii="Arial" w:hAnsi="Arial"/>
                <w:sz w:val="22"/>
                <w:szCs w:val="22"/>
              </w:rPr>
              <w:t>N/A</w:t>
            </w:r>
          </w:p>
        </w:tc>
        <w:tc>
          <w:tcPr>
            <w:tcW w:w="1151" w:type="pct"/>
            <w:tcBorders>
              <w:bottom w:val="single" w:sz="2" w:space="0" w:color="C0C0C0"/>
            </w:tcBorders>
          </w:tcPr>
          <w:p w14:paraId="346DEC0E" w14:textId="4C781B0B" w:rsidR="001263B1" w:rsidRPr="00737CC8" w:rsidRDefault="00175486" w:rsidP="000267EF">
            <w:pPr>
              <w:spacing w:before="60" w:after="60" w:line="270" w:lineRule="exact"/>
              <w:rPr>
                <w:rFonts w:ascii="Arial" w:hAnsi="Arial" w:cs="Arial"/>
                <w:sz w:val="22"/>
                <w:szCs w:val="22"/>
              </w:rPr>
            </w:pPr>
            <w:r w:rsidRPr="00175486">
              <w:rPr>
                <w:rFonts w:ascii="Arial" w:hAnsi="Arial"/>
                <w:sz w:val="22"/>
                <w:szCs w:val="22"/>
              </w:rPr>
              <w:t>N/A</w:t>
            </w:r>
          </w:p>
        </w:tc>
        <w:tc>
          <w:tcPr>
            <w:tcW w:w="1129" w:type="pct"/>
            <w:tcBorders>
              <w:bottom w:val="single" w:sz="2" w:space="0" w:color="C0C0C0"/>
            </w:tcBorders>
          </w:tcPr>
          <w:p w14:paraId="7805B1EB" w14:textId="36B25F9F" w:rsidR="001263B1" w:rsidRPr="00737CC8" w:rsidRDefault="00175486" w:rsidP="000267EF">
            <w:pPr>
              <w:spacing w:before="60" w:after="60" w:line="270" w:lineRule="exact"/>
              <w:rPr>
                <w:rFonts w:ascii="Arial" w:hAnsi="Arial" w:cs="Arial"/>
                <w:sz w:val="22"/>
                <w:szCs w:val="22"/>
              </w:rPr>
            </w:pPr>
            <w:r w:rsidRPr="00175486">
              <w:rPr>
                <w:rFonts w:ascii="Arial" w:hAnsi="Arial"/>
                <w:sz w:val="22"/>
                <w:szCs w:val="22"/>
              </w:rPr>
              <w:t>N/A</w:t>
            </w:r>
          </w:p>
        </w:tc>
      </w:tr>
      <w:tr w:rsidR="001263B1" w:rsidRPr="00737CC8" w14:paraId="009477E7" w14:textId="77777777" w:rsidTr="002D02CD">
        <w:trPr>
          <w:cantSplit/>
          <w:trHeight w:val="20"/>
        </w:trPr>
        <w:tc>
          <w:tcPr>
            <w:tcW w:w="702" w:type="pct"/>
            <w:shd w:val="clear" w:color="auto" w:fill="FFFF99"/>
          </w:tcPr>
          <w:p w14:paraId="234369BC"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National Parks</w:t>
            </w:r>
          </w:p>
        </w:tc>
        <w:tc>
          <w:tcPr>
            <w:tcW w:w="598" w:type="pct"/>
            <w:gridSpan w:val="2"/>
            <w:shd w:val="clear" w:color="auto" w:fill="FFFF99"/>
          </w:tcPr>
          <w:p w14:paraId="6C3C1614"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AONB</w:t>
            </w:r>
          </w:p>
        </w:tc>
        <w:tc>
          <w:tcPr>
            <w:tcW w:w="788" w:type="pct"/>
            <w:gridSpan w:val="2"/>
            <w:shd w:val="clear" w:color="auto" w:fill="FFFF99"/>
          </w:tcPr>
          <w:p w14:paraId="5827F3BA"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Heritage Coast</w:t>
            </w:r>
          </w:p>
        </w:tc>
        <w:tc>
          <w:tcPr>
            <w:tcW w:w="633" w:type="pct"/>
            <w:shd w:val="clear" w:color="auto" w:fill="FFFF99"/>
          </w:tcPr>
          <w:p w14:paraId="0FBE0728"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SAM</w:t>
            </w:r>
          </w:p>
        </w:tc>
        <w:tc>
          <w:tcPr>
            <w:tcW w:w="1151" w:type="pct"/>
            <w:shd w:val="clear" w:color="auto" w:fill="FFFF99"/>
          </w:tcPr>
          <w:p w14:paraId="0825422E" w14:textId="77777777" w:rsidR="001263B1" w:rsidRPr="00737CC8" w:rsidRDefault="001263B1" w:rsidP="000267EF">
            <w:pPr>
              <w:spacing w:before="60" w:after="60" w:line="270" w:lineRule="exact"/>
              <w:rPr>
                <w:rFonts w:ascii="Arial" w:hAnsi="Arial" w:cs="Arial"/>
                <w:b/>
                <w:sz w:val="22"/>
                <w:szCs w:val="22"/>
              </w:rPr>
            </w:pPr>
            <w:r w:rsidRPr="00737CC8">
              <w:rPr>
                <w:rFonts w:ascii="Arial" w:hAnsi="Arial" w:cs="Arial"/>
                <w:b/>
                <w:sz w:val="22"/>
                <w:szCs w:val="22"/>
              </w:rPr>
              <w:t>Shellfish or bathing water</w:t>
            </w:r>
          </w:p>
        </w:tc>
        <w:tc>
          <w:tcPr>
            <w:tcW w:w="1129" w:type="pct"/>
            <w:shd w:val="clear" w:color="auto" w:fill="FFFF99"/>
          </w:tcPr>
          <w:p w14:paraId="18689E7A" w14:textId="77777777" w:rsidR="001263B1"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BAP Species</w:t>
            </w:r>
          </w:p>
        </w:tc>
      </w:tr>
      <w:tr w:rsidR="001263B1" w:rsidRPr="00737CC8" w14:paraId="377B22FD" w14:textId="77777777" w:rsidTr="002D02CD">
        <w:trPr>
          <w:cantSplit/>
          <w:trHeight w:val="20"/>
        </w:trPr>
        <w:tc>
          <w:tcPr>
            <w:tcW w:w="702" w:type="pct"/>
          </w:tcPr>
          <w:p w14:paraId="5AC89AA1" w14:textId="740B1C71" w:rsidR="001263B1" w:rsidRPr="00737CC8" w:rsidRDefault="00175486" w:rsidP="000267EF">
            <w:pPr>
              <w:spacing w:before="60" w:after="60" w:line="270" w:lineRule="exact"/>
              <w:rPr>
                <w:rFonts w:ascii="Arial" w:hAnsi="Arial" w:cs="Arial"/>
                <w:sz w:val="22"/>
                <w:szCs w:val="22"/>
              </w:rPr>
            </w:pPr>
            <w:r w:rsidRPr="00175486">
              <w:rPr>
                <w:rFonts w:ascii="Arial" w:hAnsi="Arial"/>
                <w:sz w:val="22"/>
                <w:szCs w:val="22"/>
              </w:rPr>
              <w:t>N/A</w:t>
            </w:r>
          </w:p>
        </w:tc>
        <w:tc>
          <w:tcPr>
            <w:tcW w:w="598" w:type="pct"/>
            <w:gridSpan w:val="2"/>
          </w:tcPr>
          <w:p w14:paraId="5CE0F7CB" w14:textId="694F1867" w:rsidR="001263B1" w:rsidRPr="00737CC8" w:rsidRDefault="00175486" w:rsidP="000267EF">
            <w:pPr>
              <w:spacing w:before="60" w:after="60" w:line="270" w:lineRule="exact"/>
              <w:rPr>
                <w:rFonts w:ascii="Arial" w:hAnsi="Arial" w:cs="Arial"/>
                <w:sz w:val="22"/>
                <w:szCs w:val="22"/>
              </w:rPr>
            </w:pPr>
            <w:r w:rsidRPr="00175486">
              <w:rPr>
                <w:rFonts w:ascii="Arial" w:hAnsi="Arial"/>
                <w:sz w:val="22"/>
                <w:szCs w:val="22"/>
              </w:rPr>
              <w:t>N/A</w:t>
            </w:r>
          </w:p>
        </w:tc>
        <w:tc>
          <w:tcPr>
            <w:tcW w:w="788" w:type="pct"/>
            <w:gridSpan w:val="2"/>
          </w:tcPr>
          <w:p w14:paraId="3D8EFBDD" w14:textId="1A682347" w:rsidR="001263B1" w:rsidRPr="00737CC8" w:rsidRDefault="00175486" w:rsidP="000267EF">
            <w:pPr>
              <w:spacing w:before="60" w:after="60" w:line="270" w:lineRule="exact"/>
              <w:rPr>
                <w:rFonts w:ascii="Arial" w:hAnsi="Arial" w:cs="Arial"/>
                <w:sz w:val="22"/>
                <w:szCs w:val="22"/>
              </w:rPr>
            </w:pPr>
            <w:r w:rsidRPr="00175486">
              <w:rPr>
                <w:rFonts w:ascii="Arial" w:hAnsi="Arial"/>
                <w:sz w:val="22"/>
                <w:szCs w:val="22"/>
              </w:rPr>
              <w:t>N/A</w:t>
            </w:r>
          </w:p>
        </w:tc>
        <w:tc>
          <w:tcPr>
            <w:tcW w:w="633" w:type="pct"/>
          </w:tcPr>
          <w:p w14:paraId="31613450" w14:textId="281E17F0" w:rsidR="001263B1" w:rsidRPr="00737CC8" w:rsidRDefault="00175486" w:rsidP="000267EF">
            <w:pPr>
              <w:spacing w:before="60" w:after="60" w:line="270" w:lineRule="exact"/>
              <w:rPr>
                <w:rFonts w:ascii="Arial" w:hAnsi="Arial" w:cs="Arial"/>
                <w:sz w:val="22"/>
                <w:szCs w:val="22"/>
              </w:rPr>
            </w:pPr>
            <w:r w:rsidRPr="00175486">
              <w:rPr>
                <w:rFonts w:ascii="Arial" w:hAnsi="Arial"/>
                <w:sz w:val="22"/>
                <w:szCs w:val="22"/>
              </w:rPr>
              <w:t>N/A</w:t>
            </w:r>
          </w:p>
        </w:tc>
        <w:tc>
          <w:tcPr>
            <w:tcW w:w="1151" w:type="pct"/>
          </w:tcPr>
          <w:p w14:paraId="7920B188" w14:textId="25890E0F" w:rsidR="001263B1" w:rsidRPr="00737CC8" w:rsidRDefault="00175486" w:rsidP="000267EF">
            <w:pPr>
              <w:spacing w:before="60" w:after="60" w:line="270" w:lineRule="exact"/>
              <w:rPr>
                <w:rFonts w:ascii="Arial" w:hAnsi="Arial" w:cs="Arial"/>
                <w:sz w:val="22"/>
                <w:szCs w:val="22"/>
              </w:rPr>
            </w:pPr>
            <w:r w:rsidRPr="00175486">
              <w:rPr>
                <w:rFonts w:ascii="Arial" w:hAnsi="Arial"/>
                <w:sz w:val="22"/>
                <w:szCs w:val="22"/>
              </w:rPr>
              <w:t>N/A</w:t>
            </w:r>
          </w:p>
        </w:tc>
        <w:tc>
          <w:tcPr>
            <w:tcW w:w="1129" w:type="pct"/>
          </w:tcPr>
          <w:p w14:paraId="7647B1C1" w14:textId="15ED0DF3" w:rsidR="001263B1" w:rsidRPr="00737CC8" w:rsidRDefault="00175486" w:rsidP="000267EF">
            <w:pPr>
              <w:spacing w:before="60" w:after="60" w:line="270" w:lineRule="exact"/>
              <w:rPr>
                <w:rFonts w:ascii="Arial" w:hAnsi="Arial" w:cs="Arial"/>
                <w:sz w:val="22"/>
                <w:szCs w:val="22"/>
              </w:rPr>
            </w:pPr>
            <w:r w:rsidRPr="00175486">
              <w:rPr>
                <w:rFonts w:ascii="Arial" w:hAnsi="Arial"/>
                <w:sz w:val="22"/>
                <w:szCs w:val="22"/>
              </w:rPr>
              <w:t>N/A</w:t>
            </w:r>
          </w:p>
        </w:tc>
      </w:tr>
      <w:tr w:rsidR="00361244" w:rsidRPr="00737CC8" w14:paraId="595FF6EC" w14:textId="77777777" w:rsidTr="00361244">
        <w:trPr>
          <w:cantSplit/>
          <w:trHeight w:val="20"/>
        </w:trPr>
        <w:tc>
          <w:tcPr>
            <w:tcW w:w="5000" w:type="pct"/>
            <w:gridSpan w:val="8"/>
            <w:shd w:val="clear" w:color="auto" w:fill="FFFF99"/>
          </w:tcPr>
          <w:p w14:paraId="09FA10B7" w14:textId="77777777" w:rsidR="00361244" w:rsidRPr="00737CC8" w:rsidRDefault="00361244" w:rsidP="000267EF">
            <w:pPr>
              <w:spacing w:before="60" w:after="60" w:line="270" w:lineRule="exact"/>
              <w:rPr>
                <w:rFonts w:ascii="Arial" w:hAnsi="Arial" w:cs="Arial"/>
                <w:b/>
                <w:sz w:val="22"/>
                <w:szCs w:val="22"/>
              </w:rPr>
            </w:pPr>
            <w:r w:rsidRPr="00737CC8">
              <w:rPr>
                <w:rFonts w:ascii="Arial" w:hAnsi="Arial" w:cs="Arial"/>
                <w:b/>
                <w:sz w:val="22"/>
                <w:szCs w:val="22"/>
              </w:rPr>
              <w:t>Proximity to Newts/ breeding ground</w:t>
            </w:r>
          </w:p>
        </w:tc>
      </w:tr>
      <w:tr w:rsidR="00361244" w:rsidRPr="00737CC8" w14:paraId="36AF4D12" w14:textId="77777777" w:rsidTr="00361244">
        <w:trPr>
          <w:cantSplit/>
          <w:trHeight w:val="20"/>
        </w:trPr>
        <w:tc>
          <w:tcPr>
            <w:tcW w:w="5000" w:type="pct"/>
            <w:gridSpan w:val="8"/>
          </w:tcPr>
          <w:p w14:paraId="5190AFA6" w14:textId="423CD51B" w:rsidR="00361244" w:rsidRPr="00737CC8" w:rsidRDefault="00175486" w:rsidP="000267EF">
            <w:pPr>
              <w:spacing w:before="60" w:after="60" w:line="270" w:lineRule="exact"/>
              <w:rPr>
                <w:rFonts w:ascii="Arial" w:hAnsi="Arial" w:cs="Arial"/>
                <w:sz w:val="22"/>
                <w:szCs w:val="22"/>
              </w:rPr>
            </w:pPr>
            <w:r w:rsidRPr="00175486">
              <w:rPr>
                <w:rFonts w:ascii="Arial" w:hAnsi="Arial"/>
                <w:sz w:val="22"/>
                <w:szCs w:val="22"/>
              </w:rPr>
              <w:t>N/A</w:t>
            </w:r>
          </w:p>
        </w:tc>
      </w:tr>
      <w:tr w:rsidR="00594238" w:rsidRPr="00737CC8" w14:paraId="06C3E0C8" w14:textId="77777777" w:rsidTr="002D02CD">
        <w:trPr>
          <w:cantSplit/>
          <w:trHeight w:val="20"/>
        </w:trPr>
        <w:tc>
          <w:tcPr>
            <w:tcW w:w="781" w:type="pct"/>
            <w:gridSpan w:val="2"/>
            <w:shd w:val="clear" w:color="auto" w:fill="FFFF99"/>
          </w:tcPr>
          <w:p w14:paraId="7E2C763D"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Human occupation</w:t>
            </w:r>
          </w:p>
        </w:tc>
        <w:tc>
          <w:tcPr>
            <w:tcW w:w="899" w:type="pct"/>
            <w:gridSpan w:val="2"/>
            <w:shd w:val="clear" w:color="auto" w:fill="FFFF99"/>
          </w:tcPr>
          <w:p w14:paraId="0AC1060A"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Flood</w:t>
            </w:r>
            <w:r w:rsidR="009D77FF" w:rsidRPr="00737CC8">
              <w:rPr>
                <w:rFonts w:ascii="Arial" w:hAnsi="Arial" w:cs="Arial"/>
                <w:b/>
                <w:sz w:val="22"/>
                <w:szCs w:val="22"/>
              </w:rPr>
              <w:t xml:space="preserve"> </w:t>
            </w:r>
            <w:r w:rsidRPr="00737CC8">
              <w:rPr>
                <w:rFonts w:ascii="Arial" w:hAnsi="Arial" w:cs="Arial"/>
                <w:b/>
                <w:sz w:val="22"/>
                <w:szCs w:val="22"/>
              </w:rPr>
              <w:t>plain</w:t>
            </w:r>
          </w:p>
        </w:tc>
        <w:tc>
          <w:tcPr>
            <w:tcW w:w="1040" w:type="pct"/>
            <w:gridSpan w:val="2"/>
            <w:shd w:val="clear" w:color="auto" w:fill="FFFF99"/>
          </w:tcPr>
          <w:p w14:paraId="2A11551F"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Well used for drinking water</w:t>
            </w:r>
          </w:p>
        </w:tc>
        <w:tc>
          <w:tcPr>
            <w:tcW w:w="1151" w:type="pct"/>
            <w:shd w:val="clear" w:color="auto" w:fill="FFFF99"/>
          </w:tcPr>
          <w:p w14:paraId="75FB5588"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Spring used for drinking water</w:t>
            </w:r>
          </w:p>
        </w:tc>
        <w:tc>
          <w:tcPr>
            <w:tcW w:w="1129" w:type="pct"/>
            <w:shd w:val="clear" w:color="auto" w:fill="FFFF99"/>
          </w:tcPr>
          <w:p w14:paraId="460D495A"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Borehole used for drinking water</w:t>
            </w:r>
          </w:p>
        </w:tc>
      </w:tr>
      <w:tr w:rsidR="00594238" w:rsidRPr="00737CC8" w14:paraId="592C536F" w14:textId="77777777" w:rsidTr="002D02CD">
        <w:trPr>
          <w:cantSplit/>
          <w:trHeight w:val="20"/>
        </w:trPr>
        <w:tc>
          <w:tcPr>
            <w:tcW w:w="781" w:type="pct"/>
            <w:gridSpan w:val="2"/>
            <w:tcBorders>
              <w:bottom w:val="single" w:sz="2" w:space="0" w:color="C0C0C0"/>
            </w:tcBorders>
          </w:tcPr>
          <w:p w14:paraId="23931F64" w14:textId="32C83EA2" w:rsidR="00594238" w:rsidRPr="00737CC8" w:rsidRDefault="00175486" w:rsidP="000267EF">
            <w:pPr>
              <w:spacing w:before="60" w:after="60" w:line="270" w:lineRule="exact"/>
              <w:rPr>
                <w:rFonts w:ascii="Arial" w:hAnsi="Arial" w:cs="Arial"/>
                <w:sz w:val="22"/>
                <w:szCs w:val="22"/>
              </w:rPr>
            </w:pPr>
            <w:r w:rsidRPr="00175486">
              <w:rPr>
                <w:rFonts w:ascii="Arial" w:hAnsi="Arial"/>
                <w:sz w:val="22"/>
                <w:szCs w:val="22"/>
              </w:rPr>
              <w:t>N/A</w:t>
            </w:r>
          </w:p>
        </w:tc>
        <w:tc>
          <w:tcPr>
            <w:tcW w:w="899" w:type="pct"/>
            <w:gridSpan w:val="2"/>
            <w:tcBorders>
              <w:bottom w:val="single" w:sz="2" w:space="0" w:color="C0C0C0"/>
            </w:tcBorders>
          </w:tcPr>
          <w:p w14:paraId="5E2804C9" w14:textId="47178DD0" w:rsidR="00594238" w:rsidRPr="00737CC8" w:rsidRDefault="00175486" w:rsidP="000267EF">
            <w:pPr>
              <w:spacing w:before="60" w:after="60" w:line="270" w:lineRule="exact"/>
              <w:rPr>
                <w:rFonts w:ascii="Arial" w:hAnsi="Arial" w:cs="Arial"/>
                <w:sz w:val="22"/>
                <w:szCs w:val="22"/>
              </w:rPr>
            </w:pPr>
            <w:r w:rsidRPr="00175486">
              <w:rPr>
                <w:rFonts w:ascii="Arial" w:hAnsi="Arial"/>
                <w:sz w:val="22"/>
                <w:szCs w:val="22"/>
              </w:rPr>
              <w:t>N/A</w:t>
            </w:r>
          </w:p>
        </w:tc>
        <w:tc>
          <w:tcPr>
            <w:tcW w:w="1040" w:type="pct"/>
            <w:gridSpan w:val="2"/>
            <w:tcBorders>
              <w:bottom w:val="single" w:sz="2" w:space="0" w:color="C0C0C0"/>
            </w:tcBorders>
          </w:tcPr>
          <w:p w14:paraId="404C7B78" w14:textId="7B6456E9" w:rsidR="00594238" w:rsidRPr="00737CC8" w:rsidRDefault="00175486" w:rsidP="000267EF">
            <w:pPr>
              <w:spacing w:before="60" w:after="60" w:line="270" w:lineRule="exact"/>
              <w:rPr>
                <w:rFonts w:ascii="Arial" w:hAnsi="Arial" w:cs="Arial"/>
                <w:sz w:val="22"/>
                <w:szCs w:val="22"/>
              </w:rPr>
            </w:pPr>
            <w:r>
              <w:rPr>
                <w:rFonts w:ascii="Arial" w:hAnsi="Arial" w:cs="Arial"/>
                <w:sz w:val="22"/>
                <w:szCs w:val="22"/>
              </w:rPr>
              <w:t>No (50 meters)</w:t>
            </w:r>
          </w:p>
        </w:tc>
        <w:tc>
          <w:tcPr>
            <w:tcW w:w="1151" w:type="pct"/>
            <w:tcBorders>
              <w:bottom w:val="single" w:sz="2" w:space="0" w:color="C0C0C0"/>
            </w:tcBorders>
          </w:tcPr>
          <w:p w14:paraId="51298C60" w14:textId="38C8ABAD" w:rsidR="00594238" w:rsidRPr="00737CC8" w:rsidRDefault="00175486" w:rsidP="000267EF">
            <w:pPr>
              <w:spacing w:before="60" w:after="60" w:line="270" w:lineRule="exact"/>
              <w:rPr>
                <w:rFonts w:ascii="Arial" w:hAnsi="Arial" w:cs="Arial"/>
                <w:sz w:val="22"/>
                <w:szCs w:val="22"/>
              </w:rPr>
            </w:pPr>
            <w:r>
              <w:rPr>
                <w:rFonts w:ascii="Arial" w:hAnsi="Arial" w:cs="Arial"/>
                <w:sz w:val="22"/>
                <w:szCs w:val="22"/>
              </w:rPr>
              <w:t>No (50 meters)</w:t>
            </w:r>
          </w:p>
        </w:tc>
        <w:tc>
          <w:tcPr>
            <w:tcW w:w="1129" w:type="pct"/>
            <w:tcBorders>
              <w:bottom w:val="single" w:sz="2" w:space="0" w:color="C0C0C0"/>
            </w:tcBorders>
          </w:tcPr>
          <w:p w14:paraId="41FB1A4A" w14:textId="08EA5412" w:rsidR="00594238" w:rsidRPr="00737CC8" w:rsidRDefault="00175486" w:rsidP="000267EF">
            <w:pPr>
              <w:spacing w:before="60" w:after="60" w:line="270" w:lineRule="exact"/>
              <w:rPr>
                <w:rFonts w:ascii="Arial" w:hAnsi="Arial" w:cs="Arial"/>
                <w:sz w:val="22"/>
                <w:szCs w:val="22"/>
              </w:rPr>
            </w:pPr>
            <w:r>
              <w:rPr>
                <w:rFonts w:ascii="Arial" w:hAnsi="Arial" w:cs="Arial"/>
                <w:sz w:val="22"/>
                <w:szCs w:val="22"/>
              </w:rPr>
              <w:t>No (50 meters)</w:t>
            </w:r>
          </w:p>
        </w:tc>
      </w:tr>
      <w:tr w:rsidR="00594238" w:rsidRPr="00737CC8" w14:paraId="12F2DCCE" w14:textId="77777777" w:rsidTr="002D02CD">
        <w:trPr>
          <w:cantSplit/>
          <w:trHeight w:val="20"/>
        </w:trPr>
        <w:tc>
          <w:tcPr>
            <w:tcW w:w="781" w:type="pct"/>
            <w:gridSpan w:val="2"/>
            <w:shd w:val="clear" w:color="auto" w:fill="FFFF99"/>
          </w:tcPr>
          <w:p w14:paraId="1489BF44"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Water course</w:t>
            </w:r>
          </w:p>
        </w:tc>
        <w:tc>
          <w:tcPr>
            <w:tcW w:w="899" w:type="pct"/>
            <w:gridSpan w:val="2"/>
            <w:shd w:val="clear" w:color="auto" w:fill="FFFF99"/>
          </w:tcPr>
          <w:p w14:paraId="037B4370"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Groundwater SPZ1 &amp; SPZ2</w:t>
            </w:r>
          </w:p>
        </w:tc>
        <w:tc>
          <w:tcPr>
            <w:tcW w:w="1040" w:type="pct"/>
            <w:gridSpan w:val="2"/>
            <w:shd w:val="clear" w:color="auto" w:fill="FFFF99"/>
          </w:tcPr>
          <w:p w14:paraId="2AD6C7DA"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 xml:space="preserve">Well used for domestic/ food </w:t>
            </w:r>
            <w:r w:rsidR="006515F2" w:rsidRPr="00737CC8">
              <w:rPr>
                <w:rFonts w:ascii="Arial" w:hAnsi="Arial" w:cs="Arial"/>
                <w:b/>
                <w:sz w:val="22"/>
                <w:szCs w:val="22"/>
              </w:rPr>
              <w:t>production</w:t>
            </w:r>
          </w:p>
        </w:tc>
        <w:tc>
          <w:tcPr>
            <w:tcW w:w="1151" w:type="pct"/>
            <w:shd w:val="clear" w:color="auto" w:fill="FFFF99"/>
          </w:tcPr>
          <w:p w14:paraId="0CBDB776"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 xml:space="preserve">Spring used for domestic/ food </w:t>
            </w:r>
            <w:r w:rsidR="006515F2" w:rsidRPr="00737CC8">
              <w:rPr>
                <w:rFonts w:ascii="Arial" w:hAnsi="Arial" w:cs="Arial"/>
                <w:b/>
                <w:sz w:val="22"/>
                <w:szCs w:val="22"/>
              </w:rPr>
              <w:t>production</w:t>
            </w:r>
          </w:p>
        </w:tc>
        <w:tc>
          <w:tcPr>
            <w:tcW w:w="1129" w:type="pct"/>
            <w:shd w:val="clear" w:color="auto" w:fill="FFFF99"/>
          </w:tcPr>
          <w:p w14:paraId="6533E55C" w14:textId="77777777" w:rsidR="00594238" w:rsidRPr="00737CC8" w:rsidRDefault="00594238" w:rsidP="000267EF">
            <w:pPr>
              <w:spacing w:before="60" w:after="60" w:line="270" w:lineRule="exact"/>
              <w:rPr>
                <w:rFonts w:ascii="Arial" w:hAnsi="Arial" w:cs="Arial"/>
                <w:b/>
                <w:sz w:val="22"/>
                <w:szCs w:val="22"/>
              </w:rPr>
            </w:pPr>
            <w:r w:rsidRPr="00737CC8">
              <w:rPr>
                <w:rFonts w:ascii="Arial" w:hAnsi="Arial" w:cs="Arial"/>
                <w:b/>
                <w:sz w:val="22"/>
                <w:szCs w:val="22"/>
              </w:rPr>
              <w:t xml:space="preserve">Borehole used for domestic/ food </w:t>
            </w:r>
            <w:r w:rsidR="006515F2" w:rsidRPr="00737CC8">
              <w:rPr>
                <w:rFonts w:ascii="Arial" w:hAnsi="Arial" w:cs="Arial"/>
                <w:b/>
                <w:sz w:val="22"/>
                <w:szCs w:val="22"/>
              </w:rPr>
              <w:t>production</w:t>
            </w:r>
          </w:p>
        </w:tc>
      </w:tr>
      <w:tr w:rsidR="00594238" w:rsidRPr="00737CC8" w14:paraId="4C0FA444" w14:textId="77777777" w:rsidTr="002D02CD">
        <w:trPr>
          <w:cantSplit/>
          <w:trHeight w:val="20"/>
        </w:trPr>
        <w:tc>
          <w:tcPr>
            <w:tcW w:w="781" w:type="pct"/>
            <w:gridSpan w:val="2"/>
            <w:tcBorders>
              <w:bottom w:val="single" w:sz="2" w:space="0" w:color="C0C0C0"/>
            </w:tcBorders>
          </w:tcPr>
          <w:p w14:paraId="0A0D9146" w14:textId="6DA850E8" w:rsidR="00594238" w:rsidRPr="00737CC8" w:rsidRDefault="00175486" w:rsidP="000267EF">
            <w:pPr>
              <w:spacing w:before="60" w:after="60" w:line="270" w:lineRule="exact"/>
              <w:rPr>
                <w:rFonts w:ascii="Arial" w:hAnsi="Arial" w:cs="Arial"/>
                <w:sz w:val="22"/>
                <w:szCs w:val="22"/>
              </w:rPr>
            </w:pPr>
            <w:r w:rsidRPr="00175486">
              <w:rPr>
                <w:rFonts w:ascii="Arial" w:hAnsi="Arial"/>
                <w:sz w:val="22"/>
                <w:szCs w:val="22"/>
              </w:rPr>
              <w:t>N/A</w:t>
            </w:r>
          </w:p>
        </w:tc>
        <w:tc>
          <w:tcPr>
            <w:tcW w:w="899" w:type="pct"/>
            <w:gridSpan w:val="2"/>
            <w:tcBorders>
              <w:bottom w:val="single" w:sz="2" w:space="0" w:color="C0C0C0"/>
            </w:tcBorders>
          </w:tcPr>
          <w:p w14:paraId="458AD404" w14:textId="54738A5C" w:rsidR="00594238" w:rsidRPr="00737CC8" w:rsidRDefault="00175486" w:rsidP="00175486">
            <w:pPr>
              <w:spacing w:before="60" w:after="60" w:line="270" w:lineRule="exact"/>
              <w:rPr>
                <w:rFonts w:ascii="Arial" w:hAnsi="Arial" w:cs="Arial"/>
                <w:sz w:val="22"/>
                <w:szCs w:val="22"/>
              </w:rPr>
            </w:pPr>
            <w:r>
              <w:rPr>
                <w:rFonts w:ascii="Arial" w:hAnsi="Arial" w:cs="Arial"/>
                <w:sz w:val="22"/>
                <w:szCs w:val="22"/>
              </w:rPr>
              <w:t>No (</w:t>
            </w:r>
            <w:r w:rsidR="00E05325">
              <w:rPr>
                <w:rFonts w:ascii="Arial" w:hAnsi="Arial" w:cs="Arial"/>
                <w:sz w:val="22"/>
                <w:szCs w:val="22"/>
              </w:rPr>
              <w:t>Within SPZ1</w:t>
            </w:r>
            <w:r>
              <w:rPr>
                <w:rFonts w:ascii="Arial" w:hAnsi="Arial" w:cs="Arial"/>
                <w:sz w:val="22"/>
                <w:szCs w:val="22"/>
              </w:rPr>
              <w:t>)</w:t>
            </w:r>
          </w:p>
        </w:tc>
        <w:tc>
          <w:tcPr>
            <w:tcW w:w="1040" w:type="pct"/>
            <w:gridSpan w:val="2"/>
            <w:tcBorders>
              <w:bottom w:val="single" w:sz="2" w:space="0" w:color="C0C0C0"/>
            </w:tcBorders>
          </w:tcPr>
          <w:p w14:paraId="79F47005" w14:textId="77A6245F" w:rsidR="00594238" w:rsidRPr="00737CC8" w:rsidRDefault="00175486" w:rsidP="000267EF">
            <w:pPr>
              <w:spacing w:before="60" w:after="60" w:line="270" w:lineRule="exact"/>
              <w:rPr>
                <w:rFonts w:ascii="Arial" w:hAnsi="Arial" w:cs="Arial"/>
                <w:sz w:val="22"/>
                <w:szCs w:val="22"/>
              </w:rPr>
            </w:pPr>
            <w:r>
              <w:rPr>
                <w:rFonts w:ascii="Arial" w:hAnsi="Arial" w:cs="Arial"/>
                <w:sz w:val="22"/>
                <w:szCs w:val="22"/>
              </w:rPr>
              <w:t>No (50 meters)</w:t>
            </w:r>
          </w:p>
        </w:tc>
        <w:tc>
          <w:tcPr>
            <w:tcW w:w="1151" w:type="pct"/>
            <w:tcBorders>
              <w:bottom w:val="single" w:sz="2" w:space="0" w:color="C0C0C0"/>
            </w:tcBorders>
          </w:tcPr>
          <w:p w14:paraId="317A7677" w14:textId="75669092" w:rsidR="00594238" w:rsidRPr="00737CC8" w:rsidRDefault="00175486" w:rsidP="000267EF">
            <w:pPr>
              <w:spacing w:before="60" w:after="60" w:line="270" w:lineRule="exact"/>
              <w:rPr>
                <w:rFonts w:ascii="Arial" w:hAnsi="Arial" w:cs="Arial"/>
                <w:sz w:val="22"/>
                <w:szCs w:val="22"/>
              </w:rPr>
            </w:pPr>
            <w:r>
              <w:rPr>
                <w:rFonts w:ascii="Arial" w:hAnsi="Arial" w:cs="Arial"/>
                <w:sz w:val="22"/>
                <w:szCs w:val="22"/>
              </w:rPr>
              <w:t>No (50 meters)</w:t>
            </w:r>
          </w:p>
        </w:tc>
        <w:tc>
          <w:tcPr>
            <w:tcW w:w="1129" w:type="pct"/>
            <w:tcBorders>
              <w:bottom w:val="single" w:sz="2" w:space="0" w:color="C0C0C0"/>
            </w:tcBorders>
          </w:tcPr>
          <w:p w14:paraId="421F7671" w14:textId="679AECA9" w:rsidR="00594238" w:rsidRPr="00737CC8" w:rsidRDefault="00175486" w:rsidP="000267EF">
            <w:pPr>
              <w:spacing w:before="60" w:after="60" w:line="270" w:lineRule="exact"/>
              <w:rPr>
                <w:rFonts w:ascii="Arial" w:hAnsi="Arial" w:cs="Arial"/>
                <w:sz w:val="22"/>
                <w:szCs w:val="22"/>
              </w:rPr>
            </w:pPr>
            <w:r>
              <w:rPr>
                <w:rFonts w:ascii="Arial" w:hAnsi="Arial" w:cs="Arial"/>
                <w:sz w:val="22"/>
                <w:szCs w:val="22"/>
              </w:rPr>
              <w:t>No (50 meters)</w:t>
            </w:r>
          </w:p>
        </w:tc>
      </w:tr>
      <w:tr w:rsidR="00361244" w:rsidRPr="00737CC8" w14:paraId="00D06FB8" w14:textId="77777777" w:rsidTr="00361244">
        <w:trPr>
          <w:cantSplit/>
          <w:trHeight w:val="20"/>
        </w:trPr>
        <w:tc>
          <w:tcPr>
            <w:tcW w:w="5000" w:type="pct"/>
            <w:gridSpan w:val="8"/>
            <w:shd w:val="clear" w:color="auto" w:fill="FFFF99"/>
          </w:tcPr>
          <w:p w14:paraId="0F1DAF08" w14:textId="77777777" w:rsidR="00361244" w:rsidRPr="00737CC8" w:rsidRDefault="00361244" w:rsidP="00361244">
            <w:pPr>
              <w:spacing w:before="60" w:after="60" w:line="270" w:lineRule="exact"/>
              <w:rPr>
                <w:rFonts w:ascii="Arial" w:hAnsi="Arial" w:cs="Arial"/>
                <w:b/>
                <w:sz w:val="22"/>
                <w:szCs w:val="22"/>
              </w:rPr>
            </w:pPr>
            <w:r w:rsidRPr="00737CC8">
              <w:rPr>
                <w:rFonts w:ascii="Arial" w:hAnsi="Arial" w:cs="Arial"/>
                <w:b/>
                <w:sz w:val="22"/>
                <w:szCs w:val="22"/>
              </w:rPr>
              <w:t>In an AQMA</w:t>
            </w:r>
          </w:p>
        </w:tc>
      </w:tr>
      <w:tr w:rsidR="00361244" w:rsidRPr="00737CC8" w14:paraId="4BC3D8ED" w14:textId="77777777" w:rsidTr="00361244">
        <w:trPr>
          <w:cantSplit/>
          <w:trHeight w:val="20"/>
        </w:trPr>
        <w:tc>
          <w:tcPr>
            <w:tcW w:w="5000" w:type="pct"/>
            <w:gridSpan w:val="8"/>
          </w:tcPr>
          <w:p w14:paraId="575AA6F5" w14:textId="6D34C725" w:rsidR="00361244" w:rsidRPr="00737CC8" w:rsidRDefault="00175486" w:rsidP="000267EF">
            <w:pPr>
              <w:spacing w:before="60" w:after="60" w:line="270" w:lineRule="exact"/>
              <w:rPr>
                <w:rFonts w:ascii="Arial" w:hAnsi="Arial" w:cs="Arial"/>
                <w:sz w:val="22"/>
                <w:szCs w:val="22"/>
              </w:rPr>
            </w:pPr>
            <w:r w:rsidRPr="00175486">
              <w:rPr>
                <w:rFonts w:ascii="Arial" w:hAnsi="Arial"/>
                <w:sz w:val="22"/>
                <w:szCs w:val="22"/>
              </w:rPr>
              <w:t>N/A</w:t>
            </w:r>
          </w:p>
        </w:tc>
      </w:tr>
    </w:tbl>
    <w:p w14:paraId="3365CBD3" w14:textId="77777777" w:rsidR="00D97D71" w:rsidRPr="00737CC8" w:rsidRDefault="00D97D71" w:rsidP="00D77C8C">
      <w:pPr>
        <w:pStyle w:val="StyleHeading5BlockLabelArial"/>
        <w:spacing w:before="60" w:after="60" w:line="270" w:lineRule="exact"/>
        <w:rPr>
          <w:sz w:val="24"/>
          <w:szCs w:val="24"/>
        </w:rPr>
      </w:pPr>
    </w:p>
    <w:p w14:paraId="63491B51" w14:textId="77777777" w:rsidR="0093763B" w:rsidRPr="00737CC8" w:rsidRDefault="0093763B" w:rsidP="00D77C8C">
      <w:pPr>
        <w:spacing w:before="60" w:after="60" w:line="270" w:lineRule="exact"/>
        <w:rPr>
          <w:rFonts w:ascii="Arial" w:hAnsi="Arial"/>
          <w:b/>
          <w:bCs/>
          <w:sz w:val="32"/>
          <w:szCs w:val="32"/>
          <w:lang w:val="en-US" w:eastAsia="en-US"/>
        </w:rPr>
      </w:pPr>
      <w:r w:rsidRPr="00737CC8">
        <w:rPr>
          <w:rFonts w:ascii="Arial" w:hAnsi="Arial"/>
          <w:b/>
          <w:bCs/>
          <w:sz w:val="32"/>
          <w:szCs w:val="32"/>
          <w:lang w:val="en-US" w:eastAsia="en-US"/>
        </w:rPr>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692"/>
        <w:gridCol w:w="1106"/>
        <w:gridCol w:w="1597"/>
      </w:tblGrid>
      <w:tr w:rsidR="00D77C8C" w:rsidRPr="00737CC8" w14:paraId="6A48568D" w14:textId="77777777" w:rsidTr="000267EF">
        <w:trPr>
          <w:trHeight w:val="20"/>
        </w:trPr>
        <w:tc>
          <w:tcPr>
            <w:tcW w:w="303" w:type="pct"/>
            <w:tcBorders>
              <w:top w:val="single" w:sz="4" w:space="0" w:color="auto"/>
              <w:left w:val="single" w:sz="4" w:space="0" w:color="auto"/>
              <w:bottom w:val="single" w:sz="4" w:space="0" w:color="auto"/>
            </w:tcBorders>
            <w:shd w:val="clear" w:color="auto" w:fill="FFFF99"/>
          </w:tcPr>
          <w:p w14:paraId="06A9DF13"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3DDF9DEA"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46B9F4D2"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66F1FBD2"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No</w:t>
            </w:r>
          </w:p>
        </w:tc>
        <w:tc>
          <w:tcPr>
            <w:tcW w:w="389" w:type="pct"/>
            <w:tcBorders>
              <w:top w:val="single" w:sz="4" w:space="0" w:color="auto"/>
              <w:bottom w:val="single" w:sz="4" w:space="0" w:color="auto"/>
            </w:tcBorders>
            <w:shd w:val="clear" w:color="auto" w:fill="FFFF99"/>
          </w:tcPr>
          <w:p w14:paraId="6C5697D4"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N/A</w:t>
            </w:r>
          </w:p>
        </w:tc>
        <w:tc>
          <w:tcPr>
            <w:tcW w:w="622" w:type="pct"/>
            <w:tcBorders>
              <w:top w:val="single" w:sz="4" w:space="0" w:color="auto"/>
              <w:bottom w:val="single" w:sz="4" w:space="0" w:color="auto"/>
            </w:tcBorders>
            <w:shd w:val="clear" w:color="auto" w:fill="FFFF99"/>
          </w:tcPr>
          <w:p w14:paraId="510B9979"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Date</w:t>
            </w:r>
          </w:p>
        </w:tc>
        <w:tc>
          <w:tcPr>
            <w:tcW w:w="898" w:type="pct"/>
            <w:tcBorders>
              <w:top w:val="single" w:sz="4" w:space="0" w:color="auto"/>
              <w:bottom w:val="single" w:sz="4" w:space="0" w:color="auto"/>
              <w:right w:val="single" w:sz="4" w:space="0" w:color="auto"/>
            </w:tcBorders>
            <w:shd w:val="clear" w:color="auto" w:fill="FFFF99"/>
          </w:tcPr>
          <w:p w14:paraId="450BA1BB"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Notes</w:t>
            </w:r>
          </w:p>
        </w:tc>
      </w:tr>
      <w:tr w:rsidR="00020F27" w:rsidRPr="00737CC8" w14:paraId="3958319E" w14:textId="77777777" w:rsidTr="000267EF">
        <w:trPr>
          <w:trHeight w:val="20"/>
        </w:trPr>
        <w:tc>
          <w:tcPr>
            <w:tcW w:w="303" w:type="pct"/>
            <w:tcBorders>
              <w:top w:val="single" w:sz="4" w:space="0" w:color="auto"/>
              <w:left w:val="single" w:sz="4" w:space="0" w:color="auto"/>
            </w:tcBorders>
          </w:tcPr>
          <w:p w14:paraId="742D5455"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lastRenderedPageBreak/>
              <w:t>1</w:t>
            </w:r>
          </w:p>
        </w:tc>
        <w:tc>
          <w:tcPr>
            <w:tcW w:w="2088" w:type="pct"/>
            <w:tcBorders>
              <w:top w:val="single" w:sz="4" w:space="0" w:color="auto"/>
            </w:tcBorders>
          </w:tcPr>
          <w:p w14:paraId="0A093D6A" w14:textId="77777777" w:rsidR="00020F27" w:rsidRPr="00737CC8" w:rsidRDefault="00020F27" w:rsidP="00D77C8C">
            <w:pPr>
              <w:pStyle w:val="BlockText"/>
              <w:spacing w:before="60" w:after="60" w:line="270" w:lineRule="exact"/>
              <w:rPr>
                <w:rFonts w:cs="Arial"/>
                <w:color w:val="000000"/>
                <w:szCs w:val="22"/>
              </w:rPr>
            </w:pPr>
            <w:r w:rsidRPr="00737CC8">
              <w:rPr>
                <w:rFonts w:cs="Arial"/>
                <w:szCs w:val="22"/>
              </w:rPr>
              <w:t>Have all Standard rules criteria for each of the rule sets included in the application been met?</w:t>
            </w:r>
          </w:p>
        </w:tc>
        <w:tc>
          <w:tcPr>
            <w:tcW w:w="389" w:type="pct"/>
            <w:tcBorders>
              <w:top w:val="single" w:sz="4" w:space="0" w:color="auto"/>
            </w:tcBorders>
          </w:tcPr>
          <w:p w14:paraId="1F85BACA" w14:textId="686CC6E3" w:rsidR="00020F27" w:rsidRPr="00737CC8" w:rsidRDefault="001D79E0" w:rsidP="00D77C8C">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685BA275"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tcBorders>
          </w:tcPr>
          <w:p w14:paraId="1E7462DC" w14:textId="77777777" w:rsidR="00020F27" w:rsidRPr="00737CC8" w:rsidRDefault="00020F27" w:rsidP="00D77C8C">
            <w:pPr>
              <w:pStyle w:val="BlockText"/>
              <w:spacing w:before="60" w:after="60" w:line="270" w:lineRule="exact"/>
              <w:rPr>
                <w:rFonts w:cs="Arial"/>
                <w:szCs w:val="22"/>
              </w:rPr>
            </w:pPr>
          </w:p>
        </w:tc>
        <w:tc>
          <w:tcPr>
            <w:tcW w:w="622" w:type="pct"/>
            <w:tcBorders>
              <w:top w:val="single" w:sz="4" w:space="0" w:color="auto"/>
            </w:tcBorders>
          </w:tcPr>
          <w:p w14:paraId="72014B2A" w14:textId="77777777" w:rsidR="00020F27" w:rsidRPr="00737CC8" w:rsidRDefault="00020F27" w:rsidP="00D77C8C">
            <w:pPr>
              <w:pStyle w:val="BlockText"/>
              <w:spacing w:before="60" w:after="60" w:line="270" w:lineRule="exact"/>
              <w:rPr>
                <w:rFonts w:cs="Arial"/>
                <w:szCs w:val="22"/>
              </w:rPr>
            </w:pPr>
          </w:p>
        </w:tc>
        <w:tc>
          <w:tcPr>
            <w:tcW w:w="898" w:type="pct"/>
            <w:tcBorders>
              <w:top w:val="single" w:sz="4" w:space="0" w:color="auto"/>
              <w:right w:val="single" w:sz="4" w:space="0" w:color="auto"/>
            </w:tcBorders>
          </w:tcPr>
          <w:p w14:paraId="36AD81C5" w14:textId="77777777" w:rsidR="00020F27" w:rsidRPr="00737CC8" w:rsidRDefault="00020F27" w:rsidP="00D77C8C">
            <w:pPr>
              <w:pStyle w:val="BlockText"/>
              <w:spacing w:before="60" w:after="60" w:line="270" w:lineRule="exact"/>
              <w:rPr>
                <w:rFonts w:cs="Arial"/>
                <w:color w:val="000000"/>
                <w:szCs w:val="22"/>
              </w:rPr>
            </w:pPr>
            <w:r w:rsidRPr="00737CC8">
              <w:rPr>
                <w:rFonts w:cs="Arial"/>
                <w:b/>
                <w:szCs w:val="22"/>
              </w:rPr>
              <w:t>No:</w:t>
            </w:r>
            <w:r w:rsidRPr="00737CC8">
              <w:rPr>
                <w:rFonts w:cs="Arial"/>
                <w:szCs w:val="22"/>
              </w:rPr>
              <w:t xml:space="preserve"> not duly made</w:t>
            </w:r>
            <w:r w:rsidR="00E72514" w:rsidRPr="00737CC8">
              <w:rPr>
                <w:rFonts w:cs="Arial"/>
                <w:szCs w:val="22"/>
              </w:rPr>
              <w:t>. Return application.</w:t>
            </w:r>
          </w:p>
        </w:tc>
      </w:tr>
      <w:tr w:rsidR="00020F27" w:rsidRPr="00737CC8" w14:paraId="556A1EE3" w14:textId="77777777" w:rsidTr="000267EF">
        <w:trPr>
          <w:trHeight w:val="20"/>
        </w:trPr>
        <w:tc>
          <w:tcPr>
            <w:tcW w:w="303" w:type="pct"/>
            <w:tcBorders>
              <w:left w:val="single" w:sz="4" w:space="0" w:color="auto"/>
            </w:tcBorders>
          </w:tcPr>
          <w:p w14:paraId="07744614"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2</w:t>
            </w:r>
          </w:p>
        </w:tc>
        <w:tc>
          <w:tcPr>
            <w:tcW w:w="2088" w:type="pct"/>
          </w:tcPr>
          <w:p w14:paraId="12B13247" w14:textId="77777777" w:rsidR="00020F27" w:rsidRPr="00737CC8" w:rsidRDefault="00020F27" w:rsidP="00D77C8C">
            <w:pPr>
              <w:pStyle w:val="BlockText"/>
              <w:spacing w:before="60" w:after="60" w:line="270" w:lineRule="exact"/>
              <w:rPr>
                <w:rFonts w:cs="Arial"/>
                <w:color w:val="000000"/>
                <w:szCs w:val="22"/>
              </w:rPr>
            </w:pPr>
            <w:r w:rsidRPr="00737CC8">
              <w:rPr>
                <w:rFonts w:cs="Arial"/>
                <w:szCs w:val="22"/>
                <w:lang w:val="en-US" w:eastAsia="en-US"/>
              </w:rPr>
              <w:t>Are all relevant documents present and do they appear to cover the right information?</w:t>
            </w:r>
          </w:p>
        </w:tc>
        <w:tc>
          <w:tcPr>
            <w:tcW w:w="389" w:type="pct"/>
          </w:tcPr>
          <w:p w14:paraId="32E28C6F" w14:textId="3016EEC6" w:rsidR="00020F27" w:rsidRPr="00737CC8" w:rsidRDefault="001D79E0" w:rsidP="00D77C8C">
            <w:pPr>
              <w:pStyle w:val="BlockText"/>
              <w:spacing w:before="60" w:after="60" w:line="270" w:lineRule="exact"/>
              <w:rPr>
                <w:rFonts w:cs="Arial"/>
                <w:szCs w:val="22"/>
              </w:rPr>
            </w:pPr>
            <w:r>
              <w:rPr>
                <w:rFonts w:cs="Arial"/>
                <w:szCs w:val="22"/>
              </w:rPr>
              <w:t>X</w:t>
            </w:r>
          </w:p>
        </w:tc>
        <w:tc>
          <w:tcPr>
            <w:tcW w:w="311" w:type="pct"/>
          </w:tcPr>
          <w:p w14:paraId="38325278" w14:textId="77777777" w:rsidR="00020F27" w:rsidRPr="00737CC8" w:rsidRDefault="00020F27" w:rsidP="00D77C8C">
            <w:pPr>
              <w:pStyle w:val="BlockText"/>
              <w:spacing w:before="60" w:after="60" w:line="270" w:lineRule="exact"/>
              <w:rPr>
                <w:rFonts w:cs="Arial"/>
                <w:szCs w:val="22"/>
              </w:rPr>
            </w:pPr>
          </w:p>
        </w:tc>
        <w:tc>
          <w:tcPr>
            <w:tcW w:w="389" w:type="pct"/>
          </w:tcPr>
          <w:p w14:paraId="7D929EC1" w14:textId="77777777" w:rsidR="00020F27" w:rsidRPr="00737CC8" w:rsidRDefault="00020F27" w:rsidP="00D77C8C">
            <w:pPr>
              <w:pStyle w:val="BlockText"/>
              <w:spacing w:before="60" w:after="60" w:line="270" w:lineRule="exact"/>
              <w:rPr>
                <w:rFonts w:cs="Arial"/>
                <w:szCs w:val="22"/>
              </w:rPr>
            </w:pPr>
          </w:p>
        </w:tc>
        <w:tc>
          <w:tcPr>
            <w:tcW w:w="622" w:type="pct"/>
          </w:tcPr>
          <w:p w14:paraId="7CE15828" w14:textId="77777777" w:rsidR="00020F27" w:rsidRPr="00737CC8" w:rsidRDefault="00020F27" w:rsidP="00D77C8C">
            <w:pPr>
              <w:pStyle w:val="BlockText"/>
              <w:spacing w:before="60" w:after="60" w:line="270" w:lineRule="exact"/>
              <w:rPr>
                <w:rFonts w:cs="Arial"/>
                <w:szCs w:val="22"/>
              </w:rPr>
            </w:pPr>
          </w:p>
        </w:tc>
        <w:tc>
          <w:tcPr>
            <w:tcW w:w="898" w:type="pct"/>
            <w:tcBorders>
              <w:right w:val="single" w:sz="4" w:space="0" w:color="auto"/>
            </w:tcBorders>
          </w:tcPr>
          <w:p w14:paraId="6BFFF515" w14:textId="77777777" w:rsidR="00020F27" w:rsidRPr="00737CC8" w:rsidRDefault="00020F27" w:rsidP="00D77C8C">
            <w:pPr>
              <w:pStyle w:val="BlockText"/>
              <w:spacing w:before="60" w:after="60" w:line="270" w:lineRule="exact"/>
              <w:rPr>
                <w:rFonts w:cs="Arial"/>
                <w:color w:val="000000"/>
                <w:szCs w:val="22"/>
              </w:rPr>
            </w:pPr>
            <w:r w:rsidRPr="00737CC8">
              <w:rPr>
                <w:rFonts w:cs="Arial"/>
                <w:b/>
                <w:color w:val="000000"/>
                <w:szCs w:val="22"/>
              </w:rPr>
              <w:t>No:</w:t>
            </w:r>
            <w:r w:rsidRPr="00737CC8">
              <w:rPr>
                <w:rFonts w:cs="Arial"/>
                <w:color w:val="000000"/>
                <w:szCs w:val="22"/>
              </w:rPr>
              <w:t xml:space="preserve"> Not duly made</w:t>
            </w:r>
          </w:p>
        </w:tc>
      </w:tr>
      <w:tr w:rsidR="00020F27" w:rsidRPr="00737CC8" w14:paraId="3CD4CEF5" w14:textId="77777777" w:rsidTr="000267EF">
        <w:trPr>
          <w:trHeight w:val="20"/>
        </w:trPr>
        <w:tc>
          <w:tcPr>
            <w:tcW w:w="303" w:type="pct"/>
            <w:tcBorders>
              <w:left w:val="single" w:sz="4" w:space="0" w:color="auto"/>
              <w:bottom w:val="single" w:sz="4" w:space="0" w:color="auto"/>
            </w:tcBorders>
          </w:tcPr>
          <w:p w14:paraId="632FD8D5"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3</w:t>
            </w:r>
          </w:p>
        </w:tc>
        <w:tc>
          <w:tcPr>
            <w:tcW w:w="2088" w:type="pct"/>
            <w:tcBorders>
              <w:bottom w:val="single" w:sz="4" w:space="0" w:color="auto"/>
            </w:tcBorders>
          </w:tcPr>
          <w:p w14:paraId="3D9E5293" w14:textId="77777777" w:rsidR="00020F27" w:rsidRPr="00737CC8" w:rsidRDefault="00020F27" w:rsidP="00D77C8C">
            <w:pPr>
              <w:pStyle w:val="BlockText"/>
              <w:spacing w:before="60" w:after="60" w:line="270" w:lineRule="exact"/>
              <w:rPr>
                <w:rFonts w:cs="Arial"/>
                <w:szCs w:val="22"/>
                <w:lang w:val="en-US" w:eastAsia="en-US"/>
              </w:rPr>
            </w:pPr>
            <w:r w:rsidRPr="00737CC8">
              <w:rPr>
                <w:rFonts w:cs="Arial"/>
                <w:szCs w:val="22"/>
                <w:lang w:val="en-US" w:eastAsia="en-US"/>
              </w:rPr>
              <w:t>Is the fee correct?</w:t>
            </w:r>
          </w:p>
        </w:tc>
        <w:tc>
          <w:tcPr>
            <w:tcW w:w="389" w:type="pct"/>
            <w:tcBorders>
              <w:bottom w:val="single" w:sz="4" w:space="0" w:color="auto"/>
            </w:tcBorders>
          </w:tcPr>
          <w:p w14:paraId="7DD29A27" w14:textId="77777777" w:rsidR="00020F27" w:rsidRPr="00737CC8" w:rsidRDefault="00020F27" w:rsidP="00D77C8C">
            <w:pPr>
              <w:pStyle w:val="BlockText"/>
              <w:spacing w:before="60" w:after="60" w:line="270" w:lineRule="exact"/>
              <w:rPr>
                <w:rFonts w:cs="Arial"/>
                <w:szCs w:val="22"/>
              </w:rPr>
            </w:pPr>
          </w:p>
        </w:tc>
        <w:tc>
          <w:tcPr>
            <w:tcW w:w="311" w:type="pct"/>
            <w:tcBorders>
              <w:bottom w:val="single" w:sz="4" w:space="0" w:color="auto"/>
            </w:tcBorders>
          </w:tcPr>
          <w:p w14:paraId="1370D8AF" w14:textId="7AD2E284" w:rsidR="00020F27" w:rsidRPr="00737CC8" w:rsidRDefault="001D79E0" w:rsidP="00D77C8C">
            <w:pPr>
              <w:pStyle w:val="BlockText"/>
              <w:spacing w:before="60" w:after="60" w:line="270" w:lineRule="exact"/>
              <w:rPr>
                <w:rFonts w:cs="Arial"/>
                <w:szCs w:val="22"/>
              </w:rPr>
            </w:pPr>
            <w:r>
              <w:rPr>
                <w:rFonts w:cs="Arial"/>
                <w:szCs w:val="22"/>
              </w:rPr>
              <w:t>X</w:t>
            </w:r>
          </w:p>
        </w:tc>
        <w:tc>
          <w:tcPr>
            <w:tcW w:w="389" w:type="pct"/>
            <w:tcBorders>
              <w:bottom w:val="single" w:sz="4" w:space="0" w:color="auto"/>
            </w:tcBorders>
          </w:tcPr>
          <w:p w14:paraId="6B3577A1" w14:textId="77777777" w:rsidR="00020F27" w:rsidRPr="00737CC8" w:rsidRDefault="00020F27" w:rsidP="00D77C8C">
            <w:pPr>
              <w:pStyle w:val="BlockText"/>
              <w:spacing w:before="60" w:after="60" w:line="270" w:lineRule="exact"/>
              <w:rPr>
                <w:rFonts w:cs="Arial"/>
                <w:szCs w:val="22"/>
              </w:rPr>
            </w:pPr>
          </w:p>
        </w:tc>
        <w:tc>
          <w:tcPr>
            <w:tcW w:w="622" w:type="pct"/>
            <w:tcBorders>
              <w:bottom w:val="single" w:sz="4" w:space="0" w:color="auto"/>
            </w:tcBorders>
          </w:tcPr>
          <w:p w14:paraId="7D3B5551" w14:textId="77777777" w:rsidR="00020F27" w:rsidRPr="00737CC8" w:rsidRDefault="00020F27" w:rsidP="00D77C8C">
            <w:pPr>
              <w:pStyle w:val="BlockText"/>
              <w:spacing w:before="60" w:after="60" w:line="270" w:lineRule="exact"/>
              <w:rPr>
                <w:rFonts w:cs="Arial"/>
                <w:szCs w:val="22"/>
              </w:rPr>
            </w:pPr>
          </w:p>
        </w:tc>
        <w:tc>
          <w:tcPr>
            <w:tcW w:w="898" w:type="pct"/>
            <w:tcBorders>
              <w:bottom w:val="single" w:sz="4" w:space="0" w:color="auto"/>
              <w:right w:val="single" w:sz="4" w:space="0" w:color="auto"/>
            </w:tcBorders>
          </w:tcPr>
          <w:p w14:paraId="6845121D" w14:textId="77777777" w:rsidR="00020F27" w:rsidRPr="00737CC8" w:rsidRDefault="00020F27" w:rsidP="00D77C8C">
            <w:pPr>
              <w:pStyle w:val="BlockText"/>
              <w:spacing w:before="60" w:after="60" w:line="270" w:lineRule="exact"/>
              <w:rPr>
                <w:rFonts w:cs="Arial"/>
                <w:b/>
                <w:color w:val="000000"/>
                <w:szCs w:val="22"/>
              </w:rPr>
            </w:pPr>
            <w:r w:rsidRPr="00737CC8">
              <w:rPr>
                <w:rFonts w:cs="Arial"/>
                <w:b/>
                <w:color w:val="000000"/>
                <w:szCs w:val="22"/>
              </w:rPr>
              <w:t>No:</w:t>
            </w:r>
            <w:r w:rsidRPr="00737CC8">
              <w:rPr>
                <w:rFonts w:cs="Arial"/>
                <w:color w:val="000000"/>
                <w:szCs w:val="22"/>
              </w:rPr>
              <w:t xml:space="preserve"> Not duly made</w:t>
            </w:r>
          </w:p>
        </w:tc>
      </w:tr>
      <w:tr w:rsidR="00020F27" w:rsidRPr="00737CC8" w14:paraId="6627BA88" w14:textId="77777777" w:rsidTr="000267EF">
        <w:trPr>
          <w:trHeight w:val="20"/>
        </w:trPr>
        <w:tc>
          <w:tcPr>
            <w:tcW w:w="303" w:type="pct"/>
            <w:tcBorders>
              <w:top w:val="single" w:sz="4" w:space="0" w:color="auto"/>
              <w:left w:val="single" w:sz="4" w:space="0" w:color="auto"/>
            </w:tcBorders>
          </w:tcPr>
          <w:p w14:paraId="4B146079"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4</w:t>
            </w:r>
          </w:p>
        </w:tc>
        <w:tc>
          <w:tcPr>
            <w:tcW w:w="2088" w:type="pct"/>
            <w:tcBorders>
              <w:top w:val="single" w:sz="4" w:space="0" w:color="auto"/>
            </w:tcBorders>
          </w:tcPr>
          <w:p w14:paraId="67C5E922"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Not duly made letter/email sent for additional information/fee?</w:t>
            </w:r>
          </w:p>
        </w:tc>
        <w:tc>
          <w:tcPr>
            <w:tcW w:w="389" w:type="pct"/>
            <w:tcBorders>
              <w:top w:val="single" w:sz="4" w:space="0" w:color="auto"/>
            </w:tcBorders>
          </w:tcPr>
          <w:p w14:paraId="2E8D9BC3" w14:textId="0E729B8E" w:rsidR="00020F27" w:rsidRPr="00737CC8" w:rsidRDefault="000F1294" w:rsidP="00D77C8C">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099D5C96"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tcBorders>
          </w:tcPr>
          <w:p w14:paraId="74F5AAAD" w14:textId="77777777" w:rsidR="00020F27" w:rsidRPr="00737CC8" w:rsidRDefault="00020F27" w:rsidP="00D77C8C">
            <w:pPr>
              <w:pStyle w:val="BlockText"/>
              <w:spacing w:before="60" w:after="60" w:line="270" w:lineRule="exact"/>
              <w:rPr>
                <w:rFonts w:cs="Arial"/>
                <w:szCs w:val="22"/>
              </w:rPr>
            </w:pPr>
          </w:p>
        </w:tc>
        <w:tc>
          <w:tcPr>
            <w:tcW w:w="622" w:type="pct"/>
            <w:tcBorders>
              <w:top w:val="single" w:sz="4" w:space="0" w:color="auto"/>
            </w:tcBorders>
          </w:tcPr>
          <w:p w14:paraId="0FA193EE" w14:textId="698ADD1D" w:rsidR="00020F27" w:rsidRPr="00737CC8" w:rsidRDefault="000F1294" w:rsidP="00D77C8C">
            <w:pPr>
              <w:pStyle w:val="BlockText"/>
              <w:spacing w:before="60" w:after="60" w:line="270" w:lineRule="exact"/>
              <w:rPr>
                <w:rFonts w:cs="Arial"/>
                <w:szCs w:val="22"/>
              </w:rPr>
            </w:pPr>
            <w:r>
              <w:rPr>
                <w:rFonts w:cs="Arial"/>
                <w:szCs w:val="22"/>
              </w:rPr>
              <w:t>10/03/2020</w:t>
            </w:r>
          </w:p>
        </w:tc>
        <w:tc>
          <w:tcPr>
            <w:tcW w:w="898" w:type="pct"/>
            <w:tcBorders>
              <w:top w:val="single" w:sz="4" w:space="0" w:color="auto"/>
              <w:right w:val="single" w:sz="4" w:space="0" w:color="auto"/>
            </w:tcBorders>
          </w:tcPr>
          <w:p w14:paraId="44B4C649" w14:textId="77777777" w:rsidR="00020F27" w:rsidRPr="00737CC8" w:rsidRDefault="00020F27" w:rsidP="00D77C8C">
            <w:pPr>
              <w:pStyle w:val="BlockText"/>
              <w:spacing w:before="60" w:after="60" w:line="270" w:lineRule="exact"/>
              <w:rPr>
                <w:rFonts w:cs="Arial"/>
                <w:color w:val="000000"/>
                <w:szCs w:val="22"/>
              </w:rPr>
            </w:pPr>
          </w:p>
        </w:tc>
      </w:tr>
      <w:tr w:rsidR="00020F27" w:rsidRPr="00737CC8" w14:paraId="4E4F4CA6" w14:textId="77777777" w:rsidTr="000267EF">
        <w:trPr>
          <w:trHeight w:val="20"/>
        </w:trPr>
        <w:tc>
          <w:tcPr>
            <w:tcW w:w="303" w:type="pct"/>
            <w:tcBorders>
              <w:left w:val="single" w:sz="4" w:space="0" w:color="auto"/>
              <w:bottom w:val="single" w:sz="4" w:space="0" w:color="auto"/>
            </w:tcBorders>
          </w:tcPr>
          <w:p w14:paraId="1D2BCF59"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5</w:t>
            </w:r>
          </w:p>
        </w:tc>
        <w:tc>
          <w:tcPr>
            <w:tcW w:w="2088" w:type="pct"/>
            <w:tcBorders>
              <w:bottom w:val="single" w:sz="4" w:space="0" w:color="auto"/>
            </w:tcBorders>
          </w:tcPr>
          <w:p w14:paraId="34BE37F0"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Has the requested information been received by the deadline date?</w:t>
            </w:r>
          </w:p>
        </w:tc>
        <w:tc>
          <w:tcPr>
            <w:tcW w:w="389" w:type="pct"/>
            <w:tcBorders>
              <w:bottom w:val="single" w:sz="4" w:space="0" w:color="auto"/>
            </w:tcBorders>
          </w:tcPr>
          <w:p w14:paraId="0074CB48" w14:textId="77777777" w:rsidR="00020F27" w:rsidRPr="00737CC8" w:rsidRDefault="00020F27" w:rsidP="00D77C8C">
            <w:pPr>
              <w:pStyle w:val="BlockText"/>
              <w:spacing w:before="60" w:after="60" w:line="270" w:lineRule="exact"/>
              <w:rPr>
                <w:rFonts w:cs="Arial"/>
                <w:szCs w:val="22"/>
              </w:rPr>
            </w:pPr>
          </w:p>
        </w:tc>
        <w:tc>
          <w:tcPr>
            <w:tcW w:w="311" w:type="pct"/>
            <w:tcBorders>
              <w:bottom w:val="single" w:sz="4" w:space="0" w:color="auto"/>
            </w:tcBorders>
          </w:tcPr>
          <w:p w14:paraId="1BA73B83" w14:textId="5DC6469D" w:rsidR="00020F27" w:rsidRPr="00737CC8" w:rsidRDefault="000F1294" w:rsidP="00D77C8C">
            <w:pPr>
              <w:pStyle w:val="BlockText"/>
              <w:spacing w:before="60" w:after="60" w:line="270" w:lineRule="exact"/>
              <w:rPr>
                <w:rFonts w:cs="Arial"/>
                <w:szCs w:val="22"/>
              </w:rPr>
            </w:pPr>
            <w:r>
              <w:rPr>
                <w:rFonts w:cs="Arial"/>
                <w:szCs w:val="22"/>
              </w:rPr>
              <w:t>X</w:t>
            </w:r>
          </w:p>
        </w:tc>
        <w:tc>
          <w:tcPr>
            <w:tcW w:w="389" w:type="pct"/>
            <w:tcBorders>
              <w:bottom w:val="single" w:sz="4" w:space="0" w:color="auto"/>
            </w:tcBorders>
          </w:tcPr>
          <w:p w14:paraId="79A2C676" w14:textId="77777777" w:rsidR="00020F27" w:rsidRPr="00737CC8" w:rsidRDefault="00020F27" w:rsidP="00D77C8C">
            <w:pPr>
              <w:pStyle w:val="BlockText"/>
              <w:spacing w:before="60" w:after="60" w:line="270" w:lineRule="exact"/>
              <w:rPr>
                <w:rFonts w:cs="Arial"/>
                <w:szCs w:val="22"/>
              </w:rPr>
            </w:pPr>
          </w:p>
        </w:tc>
        <w:tc>
          <w:tcPr>
            <w:tcW w:w="622" w:type="pct"/>
            <w:tcBorders>
              <w:bottom w:val="single" w:sz="4" w:space="0" w:color="auto"/>
            </w:tcBorders>
          </w:tcPr>
          <w:p w14:paraId="74A49935" w14:textId="10056E98" w:rsidR="00020F27" w:rsidRPr="00737CC8" w:rsidRDefault="000F1294" w:rsidP="00D77C8C">
            <w:pPr>
              <w:pStyle w:val="BlockText"/>
              <w:spacing w:before="60" w:after="60" w:line="270" w:lineRule="exact"/>
              <w:rPr>
                <w:rFonts w:cs="Arial"/>
                <w:szCs w:val="22"/>
              </w:rPr>
            </w:pPr>
            <w:r>
              <w:rPr>
                <w:rFonts w:cs="Arial"/>
                <w:szCs w:val="22"/>
              </w:rPr>
              <w:t>25/03/2020</w:t>
            </w:r>
          </w:p>
        </w:tc>
        <w:tc>
          <w:tcPr>
            <w:tcW w:w="898" w:type="pct"/>
            <w:tcBorders>
              <w:bottom w:val="single" w:sz="4" w:space="0" w:color="auto"/>
              <w:right w:val="single" w:sz="4" w:space="0" w:color="auto"/>
            </w:tcBorders>
          </w:tcPr>
          <w:p w14:paraId="699683E8" w14:textId="77777777" w:rsidR="00020F27" w:rsidRPr="00737CC8" w:rsidRDefault="00E72514" w:rsidP="00D77C8C">
            <w:pPr>
              <w:pStyle w:val="BlockText"/>
              <w:spacing w:before="60" w:after="60" w:line="270" w:lineRule="exact"/>
              <w:rPr>
                <w:rFonts w:cs="Arial"/>
                <w:color w:val="000000"/>
                <w:szCs w:val="22"/>
              </w:rPr>
            </w:pPr>
            <w:r w:rsidRPr="00737CC8">
              <w:rPr>
                <w:rFonts w:cs="Arial"/>
                <w:b/>
                <w:color w:val="000000"/>
                <w:szCs w:val="22"/>
              </w:rPr>
              <w:t>No:</w:t>
            </w:r>
            <w:r w:rsidRPr="00737CC8">
              <w:rPr>
                <w:rFonts w:cs="Arial"/>
                <w:color w:val="000000"/>
                <w:szCs w:val="22"/>
              </w:rPr>
              <w:t xml:space="preserve"> If required Send a further not duly made letter/email.</w:t>
            </w:r>
          </w:p>
        </w:tc>
      </w:tr>
      <w:tr w:rsidR="00020F27" w:rsidRPr="00737CC8" w14:paraId="1D663197" w14:textId="77777777" w:rsidTr="000267EF">
        <w:trPr>
          <w:trHeight w:val="20"/>
        </w:trPr>
        <w:tc>
          <w:tcPr>
            <w:tcW w:w="303" w:type="pct"/>
            <w:tcBorders>
              <w:top w:val="single" w:sz="4" w:space="0" w:color="auto"/>
              <w:left w:val="single" w:sz="4" w:space="0" w:color="auto"/>
              <w:bottom w:val="single" w:sz="4" w:space="0" w:color="auto"/>
            </w:tcBorders>
          </w:tcPr>
          <w:p w14:paraId="533C4F53"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6</w:t>
            </w:r>
          </w:p>
        </w:tc>
        <w:tc>
          <w:tcPr>
            <w:tcW w:w="2088" w:type="pct"/>
            <w:tcBorders>
              <w:top w:val="single" w:sz="4" w:space="0" w:color="auto"/>
              <w:bottom w:val="single" w:sz="4" w:space="0" w:color="auto"/>
            </w:tcBorders>
          </w:tcPr>
          <w:p w14:paraId="4BBC06E2"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Application returned?</w:t>
            </w:r>
          </w:p>
        </w:tc>
        <w:tc>
          <w:tcPr>
            <w:tcW w:w="389" w:type="pct"/>
            <w:tcBorders>
              <w:top w:val="single" w:sz="4" w:space="0" w:color="auto"/>
              <w:bottom w:val="single" w:sz="4" w:space="0" w:color="auto"/>
            </w:tcBorders>
          </w:tcPr>
          <w:p w14:paraId="0760DCE1" w14:textId="3B7073FE" w:rsidR="00020F27" w:rsidRPr="00737CC8" w:rsidRDefault="000F1294" w:rsidP="00D77C8C">
            <w:pPr>
              <w:pStyle w:val="BlockText"/>
              <w:spacing w:before="60" w:after="60" w:line="270" w:lineRule="exact"/>
              <w:rPr>
                <w:rFonts w:cs="Arial"/>
                <w:szCs w:val="22"/>
              </w:rPr>
            </w:pPr>
            <w:r>
              <w:rPr>
                <w:rFonts w:cs="Arial"/>
                <w:szCs w:val="22"/>
              </w:rPr>
              <w:t>X</w:t>
            </w:r>
          </w:p>
        </w:tc>
        <w:tc>
          <w:tcPr>
            <w:tcW w:w="311" w:type="pct"/>
            <w:tcBorders>
              <w:top w:val="single" w:sz="4" w:space="0" w:color="auto"/>
              <w:bottom w:val="single" w:sz="4" w:space="0" w:color="auto"/>
            </w:tcBorders>
          </w:tcPr>
          <w:p w14:paraId="2A064FDF"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4F32F753" w14:textId="77777777" w:rsidR="00020F27" w:rsidRPr="00737CC8" w:rsidRDefault="00020F27" w:rsidP="00D77C8C">
            <w:pPr>
              <w:pStyle w:val="BlockText"/>
              <w:spacing w:before="60" w:after="60" w:line="270" w:lineRule="exact"/>
              <w:rPr>
                <w:rFonts w:cs="Arial"/>
                <w:szCs w:val="22"/>
              </w:rPr>
            </w:pPr>
          </w:p>
        </w:tc>
        <w:tc>
          <w:tcPr>
            <w:tcW w:w="622" w:type="pct"/>
            <w:tcBorders>
              <w:top w:val="single" w:sz="4" w:space="0" w:color="auto"/>
              <w:bottom w:val="single" w:sz="4" w:space="0" w:color="auto"/>
            </w:tcBorders>
          </w:tcPr>
          <w:p w14:paraId="714718C5" w14:textId="5D3DC61D" w:rsidR="00020F27" w:rsidRPr="00737CC8" w:rsidRDefault="000F1294" w:rsidP="00D77C8C">
            <w:pPr>
              <w:pStyle w:val="BlockText"/>
              <w:spacing w:before="60" w:after="60" w:line="270" w:lineRule="exact"/>
              <w:rPr>
                <w:rFonts w:cs="Arial"/>
                <w:szCs w:val="22"/>
              </w:rPr>
            </w:pPr>
            <w:r>
              <w:rPr>
                <w:rFonts w:cs="Arial"/>
                <w:szCs w:val="22"/>
              </w:rPr>
              <w:t>25/03/2020</w:t>
            </w:r>
          </w:p>
        </w:tc>
        <w:tc>
          <w:tcPr>
            <w:tcW w:w="898" w:type="pct"/>
            <w:tcBorders>
              <w:top w:val="single" w:sz="4" w:space="0" w:color="auto"/>
              <w:bottom w:val="single" w:sz="4" w:space="0" w:color="auto"/>
              <w:right w:val="single" w:sz="4" w:space="0" w:color="auto"/>
            </w:tcBorders>
          </w:tcPr>
          <w:p w14:paraId="4F8E33CD"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If relevant refund fee</w:t>
            </w:r>
          </w:p>
        </w:tc>
      </w:tr>
      <w:tr w:rsidR="00020F27" w:rsidRPr="00737CC8" w14:paraId="2B654924" w14:textId="77777777" w:rsidTr="000267EF">
        <w:trPr>
          <w:trHeight w:val="20"/>
        </w:trPr>
        <w:tc>
          <w:tcPr>
            <w:tcW w:w="303" w:type="pct"/>
            <w:tcBorders>
              <w:top w:val="single" w:sz="4" w:space="0" w:color="auto"/>
              <w:left w:val="single" w:sz="4" w:space="0" w:color="auto"/>
              <w:bottom w:val="single" w:sz="4" w:space="0" w:color="auto"/>
            </w:tcBorders>
          </w:tcPr>
          <w:p w14:paraId="748939D4"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7</w:t>
            </w:r>
          </w:p>
        </w:tc>
        <w:tc>
          <w:tcPr>
            <w:tcW w:w="2088" w:type="pct"/>
            <w:tcBorders>
              <w:top w:val="single" w:sz="4" w:space="0" w:color="auto"/>
              <w:bottom w:val="single" w:sz="4" w:space="0" w:color="auto"/>
            </w:tcBorders>
          </w:tcPr>
          <w:p w14:paraId="4F7C8143"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Application withdrawn?</w:t>
            </w:r>
          </w:p>
        </w:tc>
        <w:tc>
          <w:tcPr>
            <w:tcW w:w="389" w:type="pct"/>
            <w:tcBorders>
              <w:top w:val="single" w:sz="4" w:space="0" w:color="auto"/>
              <w:bottom w:val="single" w:sz="4" w:space="0" w:color="auto"/>
            </w:tcBorders>
          </w:tcPr>
          <w:p w14:paraId="7677BBEE" w14:textId="77777777" w:rsidR="00020F27" w:rsidRPr="00737CC8" w:rsidRDefault="00020F27" w:rsidP="00D77C8C">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6A719C6F"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238B3BA6" w14:textId="0A5A9EB2" w:rsidR="00020F27" w:rsidRPr="00737CC8" w:rsidRDefault="000F1294" w:rsidP="00D77C8C">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2F7C034E" w14:textId="77777777" w:rsidR="00020F27" w:rsidRPr="00737CC8" w:rsidRDefault="00020F27" w:rsidP="00D77C8C">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4397A36C"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If relevant refund fee</w:t>
            </w:r>
          </w:p>
        </w:tc>
      </w:tr>
      <w:tr w:rsidR="00020F27" w:rsidRPr="00737CC8" w14:paraId="44EF6D27" w14:textId="77777777" w:rsidTr="000267EF">
        <w:trPr>
          <w:trHeight w:val="20"/>
        </w:trPr>
        <w:tc>
          <w:tcPr>
            <w:tcW w:w="303" w:type="pct"/>
            <w:tcBorders>
              <w:top w:val="single" w:sz="4" w:space="0" w:color="auto"/>
              <w:left w:val="single" w:sz="4" w:space="0" w:color="auto"/>
            </w:tcBorders>
          </w:tcPr>
          <w:p w14:paraId="67B3BAEC"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8</w:t>
            </w:r>
          </w:p>
        </w:tc>
        <w:tc>
          <w:tcPr>
            <w:tcW w:w="2088" w:type="pct"/>
            <w:tcBorders>
              <w:top w:val="single" w:sz="4" w:space="0" w:color="auto"/>
            </w:tcBorders>
          </w:tcPr>
          <w:p w14:paraId="7516EF8F"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Application duly made?</w:t>
            </w:r>
          </w:p>
        </w:tc>
        <w:tc>
          <w:tcPr>
            <w:tcW w:w="389" w:type="pct"/>
            <w:tcBorders>
              <w:top w:val="single" w:sz="4" w:space="0" w:color="auto"/>
            </w:tcBorders>
          </w:tcPr>
          <w:p w14:paraId="0BF13C82" w14:textId="77777777" w:rsidR="00020F27" w:rsidRPr="00737CC8" w:rsidRDefault="00020F27" w:rsidP="00D77C8C">
            <w:pPr>
              <w:pStyle w:val="BlockText"/>
              <w:spacing w:before="60" w:after="60" w:line="270" w:lineRule="exact"/>
              <w:rPr>
                <w:rFonts w:cs="Arial"/>
                <w:szCs w:val="22"/>
              </w:rPr>
            </w:pPr>
          </w:p>
        </w:tc>
        <w:tc>
          <w:tcPr>
            <w:tcW w:w="311" w:type="pct"/>
            <w:tcBorders>
              <w:top w:val="single" w:sz="4" w:space="0" w:color="auto"/>
            </w:tcBorders>
          </w:tcPr>
          <w:p w14:paraId="40AB0EEF" w14:textId="25E62D0A" w:rsidR="00020F27" w:rsidRPr="00737CC8" w:rsidRDefault="000F1294" w:rsidP="00D77C8C">
            <w:pPr>
              <w:pStyle w:val="BlockText"/>
              <w:spacing w:before="60" w:after="60" w:line="270" w:lineRule="exact"/>
              <w:rPr>
                <w:rFonts w:cs="Arial"/>
                <w:szCs w:val="22"/>
              </w:rPr>
            </w:pPr>
            <w:r>
              <w:rPr>
                <w:rFonts w:cs="Arial"/>
                <w:szCs w:val="22"/>
              </w:rPr>
              <w:t>X</w:t>
            </w:r>
          </w:p>
        </w:tc>
        <w:tc>
          <w:tcPr>
            <w:tcW w:w="389" w:type="pct"/>
            <w:tcBorders>
              <w:top w:val="single" w:sz="4" w:space="0" w:color="auto"/>
            </w:tcBorders>
          </w:tcPr>
          <w:p w14:paraId="7D68BA24" w14:textId="77777777" w:rsidR="00020F27" w:rsidRPr="00737CC8" w:rsidRDefault="00020F27" w:rsidP="00D77C8C">
            <w:pPr>
              <w:pStyle w:val="BlockText"/>
              <w:spacing w:before="60" w:after="60" w:line="270" w:lineRule="exact"/>
              <w:rPr>
                <w:rFonts w:cs="Arial"/>
                <w:szCs w:val="22"/>
              </w:rPr>
            </w:pPr>
          </w:p>
        </w:tc>
        <w:tc>
          <w:tcPr>
            <w:tcW w:w="622" w:type="pct"/>
            <w:tcBorders>
              <w:top w:val="single" w:sz="4" w:space="0" w:color="auto"/>
            </w:tcBorders>
          </w:tcPr>
          <w:p w14:paraId="35B9F6AF" w14:textId="77777777" w:rsidR="00020F27" w:rsidRPr="00737CC8" w:rsidRDefault="00020F27" w:rsidP="00D77C8C">
            <w:pPr>
              <w:pStyle w:val="BlockText"/>
              <w:spacing w:before="60" w:after="60" w:line="270" w:lineRule="exact"/>
              <w:rPr>
                <w:rFonts w:cs="Arial"/>
                <w:szCs w:val="22"/>
              </w:rPr>
            </w:pPr>
          </w:p>
        </w:tc>
        <w:tc>
          <w:tcPr>
            <w:tcW w:w="898" w:type="pct"/>
            <w:tcBorders>
              <w:top w:val="single" w:sz="4" w:space="0" w:color="auto"/>
              <w:right w:val="single" w:sz="4" w:space="0" w:color="auto"/>
            </w:tcBorders>
          </w:tcPr>
          <w:p w14:paraId="3A3957F0" w14:textId="77777777" w:rsidR="00020F27" w:rsidRPr="00737CC8" w:rsidRDefault="00020F27" w:rsidP="00D77C8C">
            <w:pPr>
              <w:pStyle w:val="BlockText"/>
              <w:spacing w:before="60" w:after="60" w:line="270" w:lineRule="exact"/>
              <w:rPr>
                <w:rFonts w:cs="Arial"/>
                <w:color w:val="000000"/>
                <w:szCs w:val="22"/>
              </w:rPr>
            </w:pPr>
          </w:p>
        </w:tc>
      </w:tr>
      <w:tr w:rsidR="00020F27" w:rsidRPr="00737CC8" w14:paraId="2747CB09" w14:textId="77777777" w:rsidTr="000267EF">
        <w:trPr>
          <w:trHeight w:val="20"/>
        </w:trPr>
        <w:tc>
          <w:tcPr>
            <w:tcW w:w="303" w:type="pct"/>
            <w:tcBorders>
              <w:left w:val="single" w:sz="4" w:space="0" w:color="auto"/>
            </w:tcBorders>
          </w:tcPr>
          <w:p w14:paraId="303B3847"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9</w:t>
            </w:r>
          </w:p>
        </w:tc>
        <w:tc>
          <w:tcPr>
            <w:tcW w:w="2088" w:type="pct"/>
          </w:tcPr>
          <w:p w14:paraId="6AEABDBA" w14:textId="34758FD6"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 xml:space="preserve">Duly made </w:t>
            </w:r>
            <w:r w:rsidR="0084132F">
              <w:rPr>
                <w:rFonts w:cs="Arial"/>
                <w:color w:val="000000"/>
                <w:szCs w:val="22"/>
              </w:rPr>
              <w:t>confirmation</w:t>
            </w:r>
            <w:r w:rsidRPr="00737CC8">
              <w:rPr>
                <w:rFonts w:cs="Arial"/>
                <w:color w:val="000000"/>
                <w:szCs w:val="22"/>
              </w:rPr>
              <w:t xml:space="preserve"> sent?</w:t>
            </w:r>
          </w:p>
        </w:tc>
        <w:tc>
          <w:tcPr>
            <w:tcW w:w="389" w:type="pct"/>
          </w:tcPr>
          <w:p w14:paraId="4A7D82C7" w14:textId="77777777" w:rsidR="00020F27" w:rsidRPr="00737CC8" w:rsidRDefault="00020F27" w:rsidP="00D77C8C">
            <w:pPr>
              <w:pStyle w:val="BlockText"/>
              <w:spacing w:before="60" w:after="60" w:line="270" w:lineRule="exact"/>
              <w:rPr>
                <w:rFonts w:cs="Arial"/>
                <w:szCs w:val="22"/>
              </w:rPr>
            </w:pPr>
          </w:p>
        </w:tc>
        <w:tc>
          <w:tcPr>
            <w:tcW w:w="311" w:type="pct"/>
          </w:tcPr>
          <w:p w14:paraId="4C0EF006" w14:textId="5186BFC5" w:rsidR="00020F27" w:rsidRPr="00737CC8" w:rsidRDefault="000F1294" w:rsidP="00D77C8C">
            <w:pPr>
              <w:pStyle w:val="BlockText"/>
              <w:spacing w:before="60" w:after="60" w:line="270" w:lineRule="exact"/>
              <w:rPr>
                <w:rFonts w:cs="Arial"/>
                <w:szCs w:val="22"/>
              </w:rPr>
            </w:pPr>
            <w:r>
              <w:rPr>
                <w:rFonts w:cs="Arial"/>
                <w:szCs w:val="22"/>
              </w:rPr>
              <w:t>X</w:t>
            </w:r>
          </w:p>
        </w:tc>
        <w:tc>
          <w:tcPr>
            <w:tcW w:w="389" w:type="pct"/>
          </w:tcPr>
          <w:p w14:paraId="741AE6F3" w14:textId="77777777" w:rsidR="00020F27" w:rsidRPr="00737CC8" w:rsidRDefault="00020F27" w:rsidP="00D77C8C">
            <w:pPr>
              <w:pStyle w:val="BlockText"/>
              <w:spacing w:before="60" w:after="60" w:line="270" w:lineRule="exact"/>
              <w:rPr>
                <w:rFonts w:cs="Arial"/>
                <w:szCs w:val="22"/>
              </w:rPr>
            </w:pPr>
          </w:p>
        </w:tc>
        <w:tc>
          <w:tcPr>
            <w:tcW w:w="622" w:type="pct"/>
          </w:tcPr>
          <w:p w14:paraId="471AF123" w14:textId="77777777" w:rsidR="00020F27" w:rsidRPr="00737CC8" w:rsidRDefault="00020F27" w:rsidP="00D77C8C">
            <w:pPr>
              <w:pStyle w:val="BlockText"/>
              <w:spacing w:before="60" w:after="60" w:line="270" w:lineRule="exact"/>
              <w:rPr>
                <w:rFonts w:cs="Arial"/>
                <w:szCs w:val="22"/>
              </w:rPr>
            </w:pPr>
          </w:p>
        </w:tc>
        <w:tc>
          <w:tcPr>
            <w:tcW w:w="898" w:type="pct"/>
            <w:tcBorders>
              <w:right w:val="single" w:sz="4" w:space="0" w:color="auto"/>
            </w:tcBorders>
          </w:tcPr>
          <w:p w14:paraId="6FA1A51A" w14:textId="77777777" w:rsidR="00020F27" w:rsidRPr="00737CC8" w:rsidRDefault="00020F27" w:rsidP="00D77C8C">
            <w:pPr>
              <w:pStyle w:val="BlockText"/>
              <w:spacing w:before="60" w:after="60" w:line="270" w:lineRule="exact"/>
              <w:rPr>
                <w:rFonts w:cs="Arial"/>
                <w:color w:val="000000"/>
                <w:szCs w:val="22"/>
              </w:rPr>
            </w:pPr>
          </w:p>
        </w:tc>
      </w:tr>
      <w:tr w:rsidR="00020F27" w:rsidRPr="00737CC8" w14:paraId="38CBB029" w14:textId="77777777" w:rsidTr="000267EF">
        <w:trPr>
          <w:trHeight w:val="20"/>
        </w:trPr>
        <w:tc>
          <w:tcPr>
            <w:tcW w:w="303" w:type="pct"/>
            <w:tcBorders>
              <w:left w:val="single" w:sz="4" w:space="0" w:color="auto"/>
            </w:tcBorders>
          </w:tcPr>
          <w:p w14:paraId="0844E407"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10</w:t>
            </w:r>
          </w:p>
        </w:tc>
        <w:tc>
          <w:tcPr>
            <w:tcW w:w="2088" w:type="pct"/>
          </w:tcPr>
          <w:p w14:paraId="55EC8628" w14:textId="77777777" w:rsidR="00020F27" w:rsidRPr="00737CC8" w:rsidRDefault="00020F27" w:rsidP="00D77C8C">
            <w:pPr>
              <w:pStyle w:val="BlockText"/>
              <w:spacing w:before="60" w:after="60" w:line="270" w:lineRule="exact"/>
              <w:rPr>
                <w:rFonts w:cs="Arial"/>
                <w:color w:val="000000"/>
                <w:szCs w:val="22"/>
              </w:rPr>
            </w:pPr>
            <w:r w:rsidRPr="00737CC8">
              <w:rPr>
                <w:rFonts w:cs="Arial"/>
                <w:color w:val="000000"/>
                <w:szCs w:val="22"/>
              </w:rPr>
              <w:t>Publicise on web</w:t>
            </w:r>
            <w:r w:rsidR="00CC43FE" w:rsidRPr="00737CC8">
              <w:rPr>
                <w:rFonts w:cs="Arial"/>
                <w:color w:val="000000"/>
                <w:szCs w:val="22"/>
              </w:rPr>
              <w:t>?</w:t>
            </w:r>
          </w:p>
        </w:tc>
        <w:tc>
          <w:tcPr>
            <w:tcW w:w="389" w:type="pct"/>
          </w:tcPr>
          <w:p w14:paraId="6DE38D69" w14:textId="77777777" w:rsidR="00020F27" w:rsidRPr="00737CC8" w:rsidRDefault="00020F27" w:rsidP="00D77C8C">
            <w:pPr>
              <w:pStyle w:val="BlockText"/>
              <w:spacing w:before="60" w:after="60" w:line="270" w:lineRule="exact"/>
              <w:rPr>
                <w:rFonts w:cs="Arial"/>
                <w:szCs w:val="22"/>
              </w:rPr>
            </w:pPr>
          </w:p>
        </w:tc>
        <w:tc>
          <w:tcPr>
            <w:tcW w:w="311" w:type="pct"/>
          </w:tcPr>
          <w:p w14:paraId="4DB4F007" w14:textId="3977CFBE" w:rsidR="00020F27" w:rsidRPr="00737CC8" w:rsidRDefault="000F1294" w:rsidP="00D77C8C">
            <w:pPr>
              <w:pStyle w:val="BlockText"/>
              <w:spacing w:before="60" w:after="60" w:line="270" w:lineRule="exact"/>
              <w:rPr>
                <w:rFonts w:cs="Arial"/>
                <w:szCs w:val="22"/>
              </w:rPr>
            </w:pPr>
            <w:r>
              <w:rPr>
                <w:rFonts w:cs="Arial"/>
                <w:szCs w:val="22"/>
              </w:rPr>
              <w:t>X</w:t>
            </w:r>
          </w:p>
        </w:tc>
        <w:tc>
          <w:tcPr>
            <w:tcW w:w="389" w:type="pct"/>
          </w:tcPr>
          <w:p w14:paraId="31691230" w14:textId="77777777" w:rsidR="00020F27" w:rsidRPr="00737CC8" w:rsidRDefault="00020F27" w:rsidP="00D77C8C">
            <w:pPr>
              <w:pStyle w:val="BlockText"/>
              <w:spacing w:before="60" w:after="60" w:line="270" w:lineRule="exact"/>
              <w:rPr>
                <w:rFonts w:cs="Arial"/>
                <w:szCs w:val="22"/>
              </w:rPr>
            </w:pPr>
          </w:p>
        </w:tc>
        <w:tc>
          <w:tcPr>
            <w:tcW w:w="622" w:type="pct"/>
          </w:tcPr>
          <w:p w14:paraId="26EB8684" w14:textId="77777777" w:rsidR="00020F27" w:rsidRPr="00737CC8" w:rsidRDefault="00020F27" w:rsidP="00D77C8C">
            <w:pPr>
              <w:pStyle w:val="BlockText"/>
              <w:spacing w:before="60" w:after="60" w:line="270" w:lineRule="exact"/>
              <w:rPr>
                <w:rFonts w:cs="Arial"/>
                <w:szCs w:val="22"/>
              </w:rPr>
            </w:pPr>
          </w:p>
        </w:tc>
        <w:tc>
          <w:tcPr>
            <w:tcW w:w="898" w:type="pct"/>
            <w:tcBorders>
              <w:right w:val="single" w:sz="4" w:space="0" w:color="auto"/>
            </w:tcBorders>
          </w:tcPr>
          <w:p w14:paraId="34944FF1" w14:textId="77777777" w:rsidR="00020F27" w:rsidRPr="00737CC8" w:rsidRDefault="00020F27" w:rsidP="00D77C8C">
            <w:pPr>
              <w:pStyle w:val="BlockText"/>
              <w:spacing w:before="60" w:after="60" w:line="270" w:lineRule="exact"/>
              <w:rPr>
                <w:rFonts w:cs="Arial"/>
                <w:color w:val="000000"/>
                <w:szCs w:val="22"/>
              </w:rPr>
            </w:pPr>
          </w:p>
        </w:tc>
      </w:tr>
      <w:tr w:rsidR="00020F27" w:rsidRPr="00737CC8" w14:paraId="3B66F1A3" w14:textId="77777777" w:rsidTr="000267EF">
        <w:trPr>
          <w:trHeight w:val="20"/>
        </w:trPr>
        <w:tc>
          <w:tcPr>
            <w:tcW w:w="303" w:type="pct"/>
            <w:tcBorders>
              <w:left w:val="single" w:sz="4" w:space="0" w:color="auto"/>
            </w:tcBorders>
          </w:tcPr>
          <w:p w14:paraId="7931E60A"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11</w:t>
            </w:r>
          </w:p>
        </w:tc>
        <w:tc>
          <w:tcPr>
            <w:tcW w:w="2088" w:type="pct"/>
          </w:tcPr>
          <w:p w14:paraId="0A5302F9" w14:textId="77777777" w:rsidR="00020F27" w:rsidRPr="00737CC8" w:rsidRDefault="00020F27" w:rsidP="00D77C8C">
            <w:pPr>
              <w:pStyle w:val="BlockText"/>
              <w:spacing w:before="60" w:after="60" w:line="270" w:lineRule="exact"/>
              <w:rPr>
                <w:rFonts w:cs="Arial"/>
                <w:color w:val="000000"/>
                <w:szCs w:val="22"/>
              </w:rPr>
            </w:pPr>
            <w:r w:rsidRPr="00737CC8">
              <w:rPr>
                <w:rFonts w:cs="Arial"/>
                <w:color w:val="000000"/>
                <w:szCs w:val="22"/>
              </w:rPr>
              <w:t>Advertise in newspaper?</w:t>
            </w:r>
          </w:p>
        </w:tc>
        <w:tc>
          <w:tcPr>
            <w:tcW w:w="389" w:type="pct"/>
          </w:tcPr>
          <w:p w14:paraId="2DA5CF51" w14:textId="77777777" w:rsidR="00020F27" w:rsidRPr="00737CC8" w:rsidRDefault="00020F27" w:rsidP="00D77C8C">
            <w:pPr>
              <w:pStyle w:val="BlockText"/>
              <w:spacing w:before="60" w:after="60" w:line="270" w:lineRule="exact"/>
              <w:rPr>
                <w:rFonts w:cs="Arial"/>
                <w:szCs w:val="22"/>
              </w:rPr>
            </w:pPr>
          </w:p>
        </w:tc>
        <w:tc>
          <w:tcPr>
            <w:tcW w:w="311" w:type="pct"/>
          </w:tcPr>
          <w:p w14:paraId="4D0F2D7E" w14:textId="44698A6F" w:rsidR="00020F27" w:rsidRPr="00737CC8" w:rsidRDefault="000F1294" w:rsidP="00D77C8C">
            <w:pPr>
              <w:pStyle w:val="BlockText"/>
              <w:spacing w:before="60" w:after="60" w:line="270" w:lineRule="exact"/>
              <w:rPr>
                <w:rFonts w:cs="Arial"/>
                <w:szCs w:val="22"/>
              </w:rPr>
            </w:pPr>
            <w:r>
              <w:rPr>
                <w:rFonts w:cs="Arial"/>
                <w:szCs w:val="22"/>
              </w:rPr>
              <w:t>X</w:t>
            </w:r>
          </w:p>
        </w:tc>
        <w:tc>
          <w:tcPr>
            <w:tcW w:w="389" w:type="pct"/>
          </w:tcPr>
          <w:p w14:paraId="5A511729" w14:textId="77777777" w:rsidR="00020F27" w:rsidRPr="00737CC8" w:rsidRDefault="00020F27" w:rsidP="00D77C8C">
            <w:pPr>
              <w:pStyle w:val="BlockText"/>
              <w:spacing w:before="60" w:after="60" w:line="270" w:lineRule="exact"/>
              <w:rPr>
                <w:rFonts w:cs="Arial"/>
                <w:szCs w:val="22"/>
              </w:rPr>
            </w:pPr>
          </w:p>
        </w:tc>
        <w:tc>
          <w:tcPr>
            <w:tcW w:w="622" w:type="pct"/>
          </w:tcPr>
          <w:p w14:paraId="73F2584F" w14:textId="77777777" w:rsidR="00020F27" w:rsidRPr="00737CC8" w:rsidRDefault="00020F27" w:rsidP="00D77C8C">
            <w:pPr>
              <w:pStyle w:val="BlockText"/>
              <w:spacing w:before="60" w:after="60" w:line="270" w:lineRule="exact"/>
              <w:rPr>
                <w:rFonts w:cs="Arial"/>
                <w:szCs w:val="22"/>
              </w:rPr>
            </w:pPr>
          </w:p>
        </w:tc>
        <w:tc>
          <w:tcPr>
            <w:tcW w:w="898" w:type="pct"/>
            <w:tcBorders>
              <w:right w:val="single" w:sz="4" w:space="0" w:color="auto"/>
            </w:tcBorders>
          </w:tcPr>
          <w:p w14:paraId="3332B56D"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Only for HPI sites</w:t>
            </w:r>
          </w:p>
        </w:tc>
      </w:tr>
      <w:tr w:rsidR="00020F27" w:rsidRPr="00737CC8" w14:paraId="206BF1E8" w14:textId="77777777" w:rsidTr="000267EF">
        <w:trPr>
          <w:trHeight w:val="20"/>
        </w:trPr>
        <w:tc>
          <w:tcPr>
            <w:tcW w:w="303" w:type="pct"/>
            <w:tcBorders>
              <w:left w:val="single" w:sz="4" w:space="0" w:color="auto"/>
              <w:bottom w:val="single" w:sz="4" w:space="0" w:color="auto"/>
            </w:tcBorders>
          </w:tcPr>
          <w:p w14:paraId="7750C849"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12</w:t>
            </w:r>
          </w:p>
        </w:tc>
        <w:tc>
          <w:tcPr>
            <w:tcW w:w="2088" w:type="pct"/>
            <w:tcBorders>
              <w:bottom w:val="single" w:sz="4" w:space="0" w:color="auto"/>
            </w:tcBorders>
          </w:tcPr>
          <w:p w14:paraId="7120A30F" w14:textId="01FD9A81"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 xml:space="preserve">DM checklist </w:t>
            </w:r>
            <w:r w:rsidR="0084132F">
              <w:rPr>
                <w:rFonts w:cs="Arial"/>
                <w:color w:val="000000"/>
                <w:szCs w:val="22"/>
              </w:rPr>
              <w:t>s</w:t>
            </w:r>
            <w:r w:rsidRPr="00737CC8">
              <w:rPr>
                <w:rFonts w:cs="Arial"/>
                <w:color w:val="000000"/>
                <w:szCs w:val="22"/>
              </w:rPr>
              <w:t>aved to the DMS</w:t>
            </w:r>
          </w:p>
        </w:tc>
        <w:tc>
          <w:tcPr>
            <w:tcW w:w="389" w:type="pct"/>
            <w:tcBorders>
              <w:bottom w:val="single" w:sz="4" w:space="0" w:color="auto"/>
            </w:tcBorders>
          </w:tcPr>
          <w:p w14:paraId="0C1C711C" w14:textId="1FF09912" w:rsidR="00020F27" w:rsidRPr="00737CC8" w:rsidRDefault="000F1294" w:rsidP="00D77C8C">
            <w:pPr>
              <w:pStyle w:val="BlockText"/>
              <w:spacing w:before="60" w:after="60" w:line="270" w:lineRule="exact"/>
              <w:rPr>
                <w:rFonts w:cs="Arial"/>
                <w:color w:val="000000"/>
                <w:szCs w:val="22"/>
              </w:rPr>
            </w:pPr>
            <w:r>
              <w:rPr>
                <w:rFonts w:cs="Arial"/>
                <w:color w:val="000000"/>
                <w:szCs w:val="22"/>
              </w:rPr>
              <w:t>X</w:t>
            </w:r>
          </w:p>
        </w:tc>
        <w:tc>
          <w:tcPr>
            <w:tcW w:w="311" w:type="pct"/>
            <w:tcBorders>
              <w:bottom w:val="single" w:sz="4" w:space="0" w:color="auto"/>
            </w:tcBorders>
          </w:tcPr>
          <w:p w14:paraId="3A2BFFFC" w14:textId="77777777" w:rsidR="00020F27" w:rsidRPr="00737CC8" w:rsidRDefault="00020F27" w:rsidP="00D77C8C">
            <w:pPr>
              <w:pStyle w:val="BlockText"/>
              <w:spacing w:before="60" w:after="60" w:line="270" w:lineRule="exact"/>
              <w:rPr>
                <w:rFonts w:cs="Arial"/>
                <w:color w:val="000000"/>
                <w:szCs w:val="22"/>
              </w:rPr>
            </w:pPr>
          </w:p>
        </w:tc>
        <w:tc>
          <w:tcPr>
            <w:tcW w:w="389" w:type="pct"/>
            <w:tcBorders>
              <w:bottom w:val="single" w:sz="4" w:space="0" w:color="auto"/>
            </w:tcBorders>
          </w:tcPr>
          <w:p w14:paraId="450844F5" w14:textId="77777777" w:rsidR="00020F27" w:rsidRPr="00737CC8" w:rsidRDefault="00020F27" w:rsidP="00D77C8C">
            <w:pPr>
              <w:pStyle w:val="BlockText"/>
              <w:spacing w:before="60" w:after="60" w:line="270" w:lineRule="exact"/>
              <w:rPr>
                <w:rFonts w:cs="Arial"/>
                <w:color w:val="000000"/>
                <w:szCs w:val="22"/>
              </w:rPr>
            </w:pPr>
          </w:p>
        </w:tc>
        <w:tc>
          <w:tcPr>
            <w:tcW w:w="622" w:type="pct"/>
            <w:tcBorders>
              <w:bottom w:val="single" w:sz="4" w:space="0" w:color="auto"/>
            </w:tcBorders>
          </w:tcPr>
          <w:p w14:paraId="694A3FBF" w14:textId="14E759D8" w:rsidR="00020F27" w:rsidRPr="00737CC8" w:rsidRDefault="000F1294" w:rsidP="00D77C8C">
            <w:pPr>
              <w:pStyle w:val="BlockText"/>
              <w:spacing w:before="60" w:after="60" w:line="270" w:lineRule="exact"/>
              <w:rPr>
                <w:rFonts w:cs="Arial"/>
                <w:color w:val="000000"/>
                <w:szCs w:val="22"/>
              </w:rPr>
            </w:pPr>
            <w:r>
              <w:rPr>
                <w:rFonts w:cs="Arial"/>
                <w:color w:val="000000"/>
                <w:szCs w:val="22"/>
              </w:rPr>
              <w:t>25/03/2020</w:t>
            </w:r>
          </w:p>
        </w:tc>
        <w:tc>
          <w:tcPr>
            <w:tcW w:w="898" w:type="pct"/>
            <w:tcBorders>
              <w:bottom w:val="single" w:sz="4" w:space="0" w:color="auto"/>
              <w:right w:val="single" w:sz="4" w:space="0" w:color="auto"/>
            </w:tcBorders>
          </w:tcPr>
          <w:p w14:paraId="607C6CEF" w14:textId="77777777" w:rsidR="00020F27" w:rsidRPr="00737CC8" w:rsidRDefault="00020F27" w:rsidP="00D77C8C">
            <w:pPr>
              <w:pStyle w:val="BlockText"/>
              <w:spacing w:before="60" w:after="60" w:line="270" w:lineRule="exact"/>
              <w:rPr>
                <w:rFonts w:cs="Arial"/>
                <w:color w:val="000000"/>
                <w:szCs w:val="22"/>
              </w:rPr>
            </w:pPr>
          </w:p>
        </w:tc>
      </w:tr>
    </w:tbl>
    <w:p w14:paraId="682C0607" w14:textId="77777777" w:rsidR="0093763B" w:rsidRPr="00737CC8" w:rsidRDefault="0093763B" w:rsidP="00D77C8C">
      <w:pPr>
        <w:spacing w:before="60" w:after="60" w:line="270" w:lineRule="exact"/>
        <w:rPr>
          <w:sz w:val="32"/>
          <w:szCs w:val="32"/>
          <w:lang w:val="en-US" w:eastAsia="en-US"/>
        </w:rPr>
      </w:pPr>
    </w:p>
    <w:p w14:paraId="7BF035F2" w14:textId="77777777" w:rsidR="006515F2" w:rsidRPr="00737CC8" w:rsidRDefault="006515F2" w:rsidP="00D77C8C">
      <w:pPr>
        <w:spacing w:before="60" w:after="60" w:line="270" w:lineRule="exact"/>
        <w:rPr>
          <w:rFonts w:ascii="Arial" w:hAnsi="Arial"/>
          <w:b/>
          <w:bCs/>
          <w:sz w:val="32"/>
          <w:szCs w:val="32"/>
          <w:lang w:val="en-US" w:eastAsia="en-US"/>
        </w:rPr>
      </w:pPr>
      <w:r w:rsidRPr="00737CC8">
        <w:rPr>
          <w:rFonts w:ascii="Arial" w:hAnsi="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6515F2" w:rsidRPr="00737CC8" w14:paraId="4ACE19F2" w14:textId="77777777" w:rsidTr="000267EF">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7C224C17" w14:textId="0FA64679" w:rsidR="008B1A4E" w:rsidRPr="00737CC8" w:rsidRDefault="006515F2" w:rsidP="00D77C8C">
            <w:pPr>
              <w:spacing w:before="60" w:after="60" w:line="270" w:lineRule="exact"/>
              <w:rPr>
                <w:rFonts w:ascii="Arial" w:hAnsi="Arial" w:cs="Arial"/>
                <w:sz w:val="22"/>
                <w:szCs w:val="22"/>
              </w:rPr>
            </w:pPr>
            <w:r w:rsidRPr="00737CC8">
              <w:rPr>
                <w:rFonts w:ascii="Arial" w:hAnsi="Arial" w:cs="Arial"/>
                <w:b/>
                <w:sz w:val="22"/>
                <w:szCs w:val="22"/>
              </w:rPr>
              <w:t xml:space="preserve">‘Duly Made’ officers notes: </w:t>
            </w:r>
            <w:r w:rsidRPr="00737CC8">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6670E1" w:rsidRPr="00737CC8" w14:paraId="5F06451A" w14:textId="77777777" w:rsidTr="000267E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FC64209" w14:textId="0A6E68AC" w:rsidR="006670E1" w:rsidRDefault="001D79E0" w:rsidP="00D77C8C">
            <w:pPr>
              <w:spacing w:before="60" w:after="60" w:line="270" w:lineRule="exact"/>
              <w:rPr>
                <w:rFonts w:ascii="Arial" w:hAnsi="Arial" w:cs="Arial"/>
                <w:b/>
                <w:sz w:val="22"/>
                <w:szCs w:val="22"/>
                <w:u w:val="single"/>
              </w:rPr>
            </w:pPr>
            <w:r>
              <w:rPr>
                <w:rFonts w:ascii="Arial" w:hAnsi="Arial" w:cs="Arial"/>
                <w:b/>
                <w:sz w:val="22"/>
                <w:szCs w:val="22"/>
                <w:u w:val="single"/>
              </w:rPr>
              <w:t>10/03/2020</w:t>
            </w:r>
          </w:p>
          <w:p w14:paraId="377546CA" w14:textId="630F54ED" w:rsidR="001D79E0" w:rsidRDefault="001D79E0" w:rsidP="00D77C8C">
            <w:pPr>
              <w:spacing w:before="60" w:after="60" w:line="270" w:lineRule="exact"/>
              <w:rPr>
                <w:rFonts w:ascii="Arial" w:hAnsi="Arial" w:cs="Arial"/>
                <w:sz w:val="22"/>
                <w:szCs w:val="22"/>
              </w:rPr>
            </w:pPr>
            <w:r>
              <w:rPr>
                <w:rFonts w:ascii="Arial" w:hAnsi="Arial" w:cs="Arial"/>
                <w:sz w:val="22"/>
                <w:szCs w:val="22"/>
              </w:rPr>
              <w:t>Supporting documents (TCM and site plan) are acceptable for duly making</w:t>
            </w:r>
            <w:r w:rsidR="005B60AF">
              <w:rPr>
                <w:rFonts w:ascii="Arial" w:hAnsi="Arial" w:cs="Arial"/>
                <w:sz w:val="22"/>
                <w:szCs w:val="22"/>
              </w:rPr>
              <w:t>.</w:t>
            </w:r>
          </w:p>
          <w:p w14:paraId="5E39F438" w14:textId="4D77CB5A" w:rsidR="005B60AF" w:rsidRPr="001D79E0" w:rsidRDefault="005B60AF" w:rsidP="00D77C8C">
            <w:pPr>
              <w:spacing w:before="60" w:after="60" w:line="270" w:lineRule="exact"/>
              <w:rPr>
                <w:rFonts w:ascii="Arial" w:hAnsi="Arial" w:cs="Arial"/>
                <w:sz w:val="22"/>
                <w:szCs w:val="22"/>
              </w:rPr>
            </w:pPr>
            <w:r>
              <w:rPr>
                <w:rFonts w:ascii="Arial" w:hAnsi="Arial" w:cs="Arial"/>
                <w:sz w:val="22"/>
                <w:szCs w:val="22"/>
              </w:rPr>
              <w:t>Some parts of the application forms have not been completed, however the information relating to the questions has been provided elsewhere (see notes above), so have made the decision not to request these questions are completed as part of duly making as we already have the resulting info they are asking for.</w:t>
            </w:r>
          </w:p>
          <w:p w14:paraId="04D9DDC4" w14:textId="77777777" w:rsidR="006670E1" w:rsidRDefault="005B60AF" w:rsidP="00D77C8C">
            <w:pPr>
              <w:spacing w:before="60" w:after="60" w:line="270" w:lineRule="exact"/>
              <w:rPr>
                <w:rFonts w:ascii="Arial" w:hAnsi="Arial" w:cs="Arial"/>
                <w:sz w:val="22"/>
                <w:szCs w:val="22"/>
              </w:rPr>
            </w:pPr>
            <w:r>
              <w:rPr>
                <w:rFonts w:ascii="Arial" w:hAnsi="Arial" w:cs="Arial"/>
                <w:sz w:val="22"/>
                <w:szCs w:val="22"/>
              </w:rPr>
              <w:t>Full fee has not been made- £39 is required.</w:t>
            </w:r>
          </w:p>
          <w:p w14:paraId="437826B1" w14:textId="77777777" w:rsidR="000F1294" w:rsidRDefault="000F1294" w:rsidP="00D77C8C">
            <w:pPr>
              <w:spacing w:before="60" w:after="60" w:line="270" w:lineRule="exact"/>
              <w:rPr>
                <w:rFonts w:ascii="Arial" w:hAnsi="Arial" w:cs="Arial"/>
                <w:sz w:val="22"/>
                <w:szCs w:val="22"/>
              </w:rPr>
            </w:pPr>
          </w:p>
          <w:p w14:paraId="73712F56" w14:textId="0E04F98B" w:rsidR="000F1294" w:rsidRDefault="000F1294" w:rsidP="000F1294">
            <w:pPr>
              <w:spacing w:before="60" w:after="60" w:line="270" w:lineRule="exact"/>
              <w:rPr>
                <w:rFonts w:ascii="Arial" w:hAnsi="Arial" w:cs="Arial"/>
                <w:b/>
                <w:sz w:val="22"/>
                <w:szCs w:val="22"/>
                <w:u w:val="single"/>
              </w:rPr>
            </w:pPr>
            <w:r>
              <w:rPr>
                <w:rFonts w:ascii="Arial" w:hAnsi="Arial" w:cs="Arial"/>
                <w:b/>
                <w:sz w:val="22"/>
                <w:szCs w:val="22"/>
                <w:u w:val="single"/>
              </w:rPr>
              <w:t>1</w:t>
            </w:r>
            <w:r>
              <w:rPr>
                <w:rFonts w:ascii="Arial" w:hAnsi="Arial" w:cs="Arial"/>
                <w:b/>
                <w:sz w:val="22"/>
                <w:szCs w:val="22"/>
                <w:u w:val="single"/>
              </w:rPr>
              <w:t>7</w:t>
            </w:r>
            <w:r>
              <w:rPr>
                <w:rFonts w:ascii="Arial" w:hAnsi="Arial" w:cs="Arial"/>
                <w:b/>
                <w:sz w:val="22"/>
                <w:szCs w:val="22"/>
                <w:u w:val="single"/>
              </w:rPr>
              <w:t>/03/2020</w:t>
            </w:r>
          </w:p>
          <w:p w14:paraId="18164B3F" w14:textId="59ACAAC6" w:rsidR="000F1294" w:rsidRDefault="000F1294" w:rsidP="00D77C8C">
            <w:pPr>
              <w:spacing w:before="60" w:after="60" w:line="270" w:lineRule="exact"/>
              <w:rPr>
                <w:rFonts w:ascii="Arial" w:hAnsi="Arial" w:cs="Arial"/>
                <w:sz w:val="22"/>
                <w:szCs w:val="22"/>
              </w:rPr>
            </w:pPr>
            <w:r>
              <w:rPr>
                <w:rFonts w:ascii="Arial" w:hAnsi="Arial" w:cs="Arial"/>
                <w:sz w:val="22"/>
                <w:szCs w:val="22"/>
              </w:rPr>
              <w:t>Phone call to site to chase payment. Couldn’t speak to Dean Staples but left a message</w:t>
            </w:r>
          </w:p>
          <w:p w14:paraId="138268BD" w14:textId="77777777" w:rsidR="000F1294" w:rsidRDefault="000F1294" w:rsidP="00D77C8C">
            <w:pPr>
              <w:spacing w:before="60" w:after="60" w:line="270" w:lineRule="exact"/>
              <w:rPr>
                <w:rFonts w:ascii="Arial" w:hAnsi="Arial" w:cs="Arial"/>
                <w:sz w:val="22"/>
                <w:szCs w:val="22"/>
              </w:rPr>
            </w:pPr>
          </w:p>
          <w:p w14:paraId="0CF8DB8D" w14:textId="12BB4553" w:rsidR="000F1294" w:rsidRDefault="000F1294" w:rsidP="000F1294">
            <w:pPr>
              <w:spacing w:before="60" w:after="60" w:line="270" w:lineRule="exact"/>
              <w:rPr>
                <w:rFonts w:ascii="Arial" w:hAnsi="Arial" w:cs="Arial"/>
                <w:b/>
                <w:sz w:val="22"/>
                <w:szCs w:val="22"/>
                <w:u w:val="single"/>
              </w:rPr>
            </w:pPr>
            <w:r>
              <w:rPr>
                <w:rFonts w:ascii="Arial" w:hAnsi="Arial" w:cs="Arial"/>
                <w:b/>
                <w:sz w:val="22"/>
                <w:szCs w:val="22"/>
                <w:u w:val="single"/>
              </w:rPr>
              <w:lastRenderedPageBreak/>
              <w:t>23</w:t>
            </w:r>
            <w:r>
              <w:rPr>
                <w:rFonts w:ascii="Arial" w:hAnsi="Arial" w:cs="Arial"/>
                <w:b/>
                <w:sz w:val="22"/>
                <w:szCs w:val="22"/>
                <w:u w:val="single"/>
              </w:rPr>
              <w:t>/03/2020</w:t>
            </w:r>
          </w:p>
          <w:p w14:paraId="346BE432" w14:textId="77777777" w:rsidR="000F1294" w:rsidRDefault="000F1294" w:rsidP="00D77C8C">
            <w:pPr>
              <w:spacing w:before="60" w:after="60" w:line="270" w:lineRule="exact"/>
              <w:rPr>
                <w:rFonts w:ascii="Arial" w:hAnsi="Arial" w:cs="Arial"/>
                <w:sz w:val="22"/>
                <w:szCs w:val="22"/>
              </w:rPr>
            </w:pPr>
            <w:r>
              <w:rPr>
                <w:rFonts w:ascii="Arial" w:hAnsi="Arial" w:cs="Arial"/>
                <w:sz w:val="22"/>
                <w:szCs w:val="22"/>
              </w:rPr>
              <w:t>Sent chase email to contact address and company address.</w:t>
            </w:r>
          </w:p>
          <w:p w14:paraId="6DEBB1FA" w14:textId="77777777" w:rsidR="000F1294" w:rsidRDefault="000F1294" w:rsidP="00D77C8C">
            <w:pPr>
              <w:spacing w:before="60" w:after="60" w:line="270" w:lineRule="exact"/>
              <w:rPr>
                <w:rFonts w:ascii="Arial" w:hAnsi="Arial" w:cs="Arial"/>
                <w:sz w:val="22"/>
                <w:szCs w:val="22"/>
              </w:rPr>
            </w:pPr>
            <w:r>
              <w:rPr>
                <w:rFonts w:ascii="Arial" w:hAnsi="Arial" w:cs="Arial"/>
                <w:sz w:val="22"/>
                <w:szCs w:val="22"/>
              </w:rPr>
              <w:t>Site officer also sent chase email</w:t>
            </w:r>
          </w:p>
          <w:p w14:paraId="541F0185" w14:textId="77777777" w:rsidR="000F1294" w:rsidRDefault="000F1294" w:rsidP="00D77C8C">
            <w:pPr>
              <w:spacing w:before="60" w:after="60" w:line="270" w:lineRule="exact"/>
              <w:rPr>
                <w:rFonts w:ascii="Arial" w:hAnsi="Arial" w:cs="Arial"/>
                <w:sz w:val="22"/>
                <w:szCs w:val="22"/>
              </w:rPr>
            </w:pPr>
          </w:p>
          <w:p w14:paraId="448A3AF6" w14:textId="2BE48CCF" w:rsidR="000F1294" w:rsidRDefault="000F1294" w:rsidP="000F1294">
            <w:pPr>
              <w:spacing w:before="60" w:after="60" w:line="270" w:lineRule="exact"/>
              <w:rPr>
                <w:rFonts w:ascii="Arial" w:hAnsi="Arial" w:cs="Arial"/>
                <w:b/>
                <w:sz w:val="22"/>
                <w:szCs w:val="22"/>
                <w:u w:val="single"/>
              </w:rPr>
            </w:pPr>
            <w:r>
              <w:rPr>
                <w:rFonts w:ascii="Arial" w:hAnsi="Arial" w:cs="Arial"/>
                <w:b/>
                <w:sz w:val="22"/>
                <w:szCs w:val="22"/>
                <w:u w:val="single"/>
              </w:rPr>
              <w:t>25</w:t>
            </w:r>
            <w:r>
              <w:rPr>
                <w:rFonts w:ascii="Arial" w:hAnsi="Arial" w:cs="Arial"/>
                <w:b/>
                <w:sz w:val="22"/>
                <w:szCs w:val="22"/>
                <w:u w:val="single"/>
              </w:rPr>
              <w:t>/03/2020</w:t>
            </w:r>
          </w:p>
          <w:p w14:paraId="53E04D67" w14:textId="579EFBB5" w:rsidR="000F1294" w:rsidRPr="00737CC8" w:rsidRDefault="000F1294" w:rsidP="00D77C8C">
            <w:pPr>
              <w:spacing w:before="60" w:after="60" w:line="270" w:lineRule="exact"/>
              <w:rPr>
                <w:rFonts w:ascii="Arial" w:hAnsi="Arial" w:cs="Arial"/>
                <w:sz w:val="22"/>
                <w:szCs w:val="22"/>
              </w:rPr>
            </w:pPr>
            <w:r>
              <w:rPr>
                <w:rFonts w:ascii="Arial" w:hAnsi="Arial" w:cs="Arial"/>
                <w:sz w:val="22"/>
                <w:szCs w:val="22"/>
              </w:rPr>
              <w:t>No response or contact has been made by applicant. Additional fee has not been paid. Application is returned.</w:t>
            </w:r>
          </w:p>
        </w:tc>
      </w:tr>
    </w:tbl>
    <w:p w14:paraId="6B39A5F8" w14:textId="77777777" w:rsidR="006515F2" w:rsidRDefault="006515F2" w:rsidP="00D77C8C">
      <w:pPr>
        <w:spacing w:before="60" w:after="60" w:line="270" w:lineRule="exact"/>
        <w:rPr>
          <w:lang w:val="en-US" w:eastAsia="en-US"/>
        </w:rPr>
      </w:pPr>
      <w:bookmarkStart w:id="3" w:name="_GoBack"/>
      <w:bookmarkEnd w:id="3"/>
    </w:p>
    <w:sectPr w:rsidR="006515F2" w:rsidSect="00434129">
      <w:headerReference w:type="default" r:id="rId16"/>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93A2F" w14:textId="77777777" w:rsidR="00DF7D4A" w:rsidRDefault="00DF7D4A">
      <w:r>
        <w:separator/>
      </w:r>
    </w:p>
  </w:endnote>
  <w:endnote w:type="continuationSeparator" w:id="0">
    <w:p w14:paraId="52EE48D8" w14:textId="77777777" w:rsidR="00DF7D4A" w:rsidRDefault="00DF7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3A6416" w14:textId="77777777" w:rsidR="00DF7D4A" w:rsidRDefault="00DF7D4A">
      <w:r>
        <w:separator/>
      </w:r>
    </w:p>
  </w:footnote>
  <w:footnote w:type="continuationSeparator" w:id="0">
    <w:p w14:paraId="21D90D36" w14:textId="77777777" w:rsidR="00DF7D4A" w:rsidRDefault="00DF7D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D187D" w14:textId="77777777" w:rsidR="00DF7D4A" w:rsidRPr="00D77C8C" w:rsidRDefault="00DF7D4A">
    <w:pPr>
      <w:pStyle w:val="Header"/>
      <w:rPr>
        <w:b/>
      </w:rPr>
    </w:pPr>
    <w:r w:rsidRPr="00D77C8C">
      <w:rPr>
        <w:b/>
      </w:rPr>
      <w:t>New standard rule facilities and variations to add/ become standard facilities duly made checklist.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BF5760"/>
    <w:multiLevelType w:val="hybridMultilevel"/>
    <w:tmpl w:val="A250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914036B"/>
    <w:multiLevelType w:val="hybridMultilevel"/>
    <w:tmpl w:val="4612B6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1"/>
  </w:num>
  <w:num w:numId="5">
    <w:abstractNumId w:val="0"/>
  </w:num>
  <w:num w:numId="6">
    <w:abstractNumId w:val="7"/>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7DD8"/>
    <w:rsid w:val="00020F27"/>
    <w:rsid w:val="00021522"/>
    <w:rsid w:val="00021DE5"/>
    <w:rsid w:val="00023F8F"/>
    <w:rsid w:val="0002529A"/>
    <w:rsid w:val="000267EF"/>
    <w:rsid w:val="0002727E"/>
    <w:rsid w:val="00033A0D"/>
    <w:rsid w:val="00033D34"/>
    <w:rsid w:val="00042073"/>
    <w:rsid w:val="00047367"/>
    <w:rsid w:val="00050E1A"/>
    <w:rsid w:val="0005295F"/>
    <w:rsid w:val="0005514D"/>
    <w:rsid w:val="000615B7"/>
    <w:rsid w:val="00061BE8"/>
    <w:rsid w:val="00063DC5"/>
    <w:rsid w:val="00066348"/>
    <w:rsid w:val="00066CFA"/>
    <w:rsid w:val="00067682"/>
    <w:rsid w:val="000721DD"/>
    <w:rsid w:val="000827E0"/>
    <w:rsid w:val="00094432"/>
    <w:rsid w:val="000A1CF4"/>
    <w:rsid w:val="000A6038"/>
    <w:rsid w:val="000B0506"/>
    <w:rsid w:val="000C1C49"/>
    <w:rsid w:val="000C39E8"/>
    <w:rsid w:val="000C473E"/>
    <w:rsid w:val="000C5E1E"/>
    <w:rsid w:val="000E5D87"/>
    <w:rsid w:val="000F1294"/>
    <w:rsid w:val="000F23A6"/>
    <w:rsid w:val="000F3523"/>
    <w:rsid w:val="00103A0F"/>
    <w:rsid w:val="00105266"/>
    <w:rsid w:val="001056D2"/>
    <w:rsid w:val="001067B2"/>
    <w:rsid w:val="00115D3B"/>
    <w:rsid w:val="00117868"/>
    <w:rsid w:val="0012123D"/>
    <w:rsid w:val="00125F12"/>
    <w:rsid w:val="001263B1"/>
    <w:rsid w:val="00131D79"/>
    <w:rsid w:val="00133D9C"/>
    <w:rsid w:val="00136B7D"/>
    <w:rsid w:val="00151465"/>
    <w:rsid w:val="001577D2"/>
    <w:rsid w:val="0016140F"/>
    <w:rsid w:val="00163B72"/>
    <w:rsid w:val="00173DF5"/>
    <w:rsid w:val="00175486"/>
    <w:rsid w:val="00175D53"/>
    <w:rsid w:val="00176A6A"/>
    <w:rsid w:val="00177DAC"/>
    <w:rsid w:val="00183314"/>
    <w:rsid w:val="001836A2"/>
    <w:rsid w:val="00185411"/>
    <w:rsid w:val="00190EE3"/>
    <w:rsid w:val="00191EF5"/>
    <w:rsid w:val="00191EFD"/>
    <w:rsid w:val="001A0F9F"/>
    <w:rsid w:val="001A17B0"/>
    <w:rsid w:val="001A3F6C"/>
    <w:rsid w:val="001B2EC0"/>
    <w:rsid w:val="001C215C"/>
    <w:rsid w:val="001C285F"/>
    <w:rsid w:val="001D79E0"/>
    <w:rsid w:val="001E3FF0"/>
    <w:rsid w:val="001F1FA4"/>
    <w:rsid w:val="001F746D"/>
    <w:rsid w:val="001F7F38"/>
    <w:rsid w:val="00201B89"/>
    <w:rsid w:val="0020209D"/>
    <w:rsid w:val="0020374D"/>
    <w:rsid w:val="00203F88"/>
    <w:rsid w:val="00207EA4"/>
    <w:rsid w:val="002113D9"/>
    <w:rsid w:val="0021301D"/>
    <w:rsid w:val="00213E35"/>
    <w:rsid w:val="00214D47"/>
    <w:rsid w:val="002310F7"/>
    <w:rsid w:val="002314AE"/>
    <w:rsid w:val="0023182B"/>
    <w:rsid w:val="002366ED"/>
    <w:rsid w:val="00236EBB"/>
    <w:rsid w:val="00240F40"/>
    <w:rsid w:val="002435B0"/>
    <w:rsid w:val="00244CF3"/>
    <w:rsid w:val="00251E90"/>
    <w:rsid w:val="00252208"/>
    <w:rsid w:val="0025691F"/>
    <w:rsid w:val="0027307D"/>
    <w:rsid w:val="002732AF"/>
    <w:rsid w:val="00274F41"/>
    <w:rsid w:val="002845D1"/>
    <w:rsid w:val="00292572"/>
    <w:rsid w:val="002A32F6"/>
    <w:rsid w:val="002A34BE"/>
    <w:rsid w:val="002A4810"/>
    <w:rsid w:val="002B35BF"/>
    <w:rsid w:val="002B703B"/>
    <w:rsid w:val="002C1B59"/>
    <w:rsid w:val="002C3A13"/>
    <w:rsid w:val="002D02CD"/>
    <w:rsid w:val="002D6232"/>
    <w:rsid w:val="002E1083"/>
    <w:rsid w:val="002F10DD"/>
    <w:rsid w:val="002F303B"/>
    <w:rsid w:val="002F37F1"/>
    <w:rsid w:val="002F5319"/>
    <w:rsid w:val="002F670C"/>
    <w:rsid w:val="00301602"/>
    <w:rsid w:val="003031A8"/>
    <w:rsid w:val="00304CF4"/>
    <w:rsid w:val="00305FF8"/>
    <w:rsid w:val="00306799"/>
    <w:rsid w:val="00307E3E"/>
    <w:rsid w:val="00320262"/>
    <w:rsid w:val="00321F0A"/>
    <w:rsid w:val="00322872"/>
    <w:rsid w:val="00326007"/>
    <w:rsid w:val="0032647D"/>
    <w:rsid w:val="003278BA"/>
    <w:rsid w:val="00335299"/>
    <w:rsid w:val="00335F62"/>
    <w:rsid w:val="00337A96"/>
    <w:rsid w:val="00337CD2"/>
    <w:rsid w:val="00361244"/>
    <w:rsid w:val="0037134F"/>
    <w:rsid w:val="00371623"/>
    <w:rsid w:val="003801B9"/>
    <w:rsid w:val="00380224"/>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B7CEA"/>
    <w:rsid w:val="003C0261"/>
    <w:rsid w:val="003C48CE"/>
    <w:rsid w:val="003C75F1"/>
    <w:rsid w:val="003D0B7C"/>
    <w:rsid w:val="003D21F5"/>
    <w:rsid w:val="003D438A"/>
    <w:rsid w:val="003D5AFF"/>
    <w:rsid w:val="003D69B8"/>
    <w:rsid w:val="003E20FD"/>
    <w:rsid w:val="003E2631"/>
    <w:rsid w:val="003E2E03"/>
    <w:rsid w:val="003E6FE4"/>
    <w:rsid w:val="003F0401"/>
    <w:rsid w:val="003F6F82"/>
    <w:rsid w:val="00402942"/>
    <w:rsid w:val="00402E83"/>
    <w:rsid w:val="00404F21"/>
    <w:rsid w:val="00406738"/>
    <w:rsid w:val="0040761C"/>
    <w:rsid w:val="0041018D"/>
    <w:rsid w:val="00410260"/>
    <w:rsid w:val="00414668"/>
    <w:rsid w:val="00423135"/>
    <w:rsid w:val="00431D9F"/>
    <w:rsid w:val="00434129"/>
    <w:rsid w:val="00443027"/>
    <w:rsid w:val="0044648F"/>
    <w:rsid w:val="0045300A"/>
    <w:rsid w:val="0045384D"/>
    <w:rsid w:val="0045466F"/>
    <w:rsid w:val="0046022A"/>
    <w:rsid w:val="004631DB"/>
    <w:rsid w:val="004734A6"/>
    <w:rsid w:val="004762B7"/>
    <w:rsid w:val="0047684E"/>
    <w:rsid w:val="00480AC9"/>
    <w:rsid w:val="00481042"/>
    <w:rsid w:val="00481D55"/>
    <w:rsid w:val="00483C78"/>
    <w:rsid w:val="00485B15"/>
    <w:rsid w:val="00491D59"/>
    <w:rsid w:val="004A1DC1"/>
    <w:rsid w:val="004A1E26"/>
    <w:rsid w:val="004A2549"/>
    <w:rsid w:val="004B3100"/>
    <w:rsid w:val="004B3FAE"/>
    <w:rsid w:val="004B70C8"/>
    <w:rsid w:val="004C3D85"/>
    <w:rsid w:val="004C5505"/>
    <w:rsid w:val="004C7EE8"/>
    <w:rsid w:val="004D68A8"/>
    <w:rsid w:val="004D780A"/>
    <w:rsid w:val="004E2AB3"/>
    <w:rsid w:val="004E34CF"/>
    <w:rsid w:val="004E4B0C"/>
    <w:rsid w:val="004E6496"/>
    <w:rsid w:val="004E6D1F"/>
    <w:rsid w:val="004E7026"/>
    <w:rsid w:val="004F2333"/>
    <w:rsid w:val="004F4A9F"/>
    <w:rsid w:val="004F61D4"/>
    <w:rsid w:val="004F62C2"/>
    <w:rsid w:val="004F6463"/>
    <w:rsid w:val="005001B4"/>
    <w:rsid w:val="00503CD9"/>
    <w:rsid w:val="0050664C"/>
    <w:rsid w:val="00517E63"/>
    <w:rsid w:val="00523606"/>
    <w:rsid w:val="00524167"/>
    <w:rsid w:val="00525396"/>
    <w:rsid w:val="00525408"/>
    <w:rsid w:val="00526ED4"/>
    <w:rsid w:val="00530F2E"/>
    <w:rsid w:val="00547AA4"/>
    <w:rsid w:val="0055100E"/>
    <w:rsid w:val="005515B9"/>
    <w:rsid w:val="0055228C"/>
    <w:rsid w:val="00555885"/>
    <w:rsid w:val="00556518"/>
    <w:rsid w:val="00557600"/>
    <w:rsid w:val="00560984"/>
    <w:rsid w:val="00561FE2"/>
    <w:rsid w:val="00570495"/>
    <w:rsid w:val="00577F70"/>
    <w:rsid w:val="0058191D"/>
    <w:rsid w:val="005866EF"/>
    <w:rsid w:val="00591524"/>
    <w:rsid w:val="00592EB5"/>
    <w:rsid w:val="00594238"/>
    <w:rsid w:val="0059605C"/>
    <w:rsid w:val="00596C2C"/>
    <w:rsid w:val="005A5836"/>
    <w:rsid w:val="005A6209"/>
    <w:rsid w:val="005B443F"/>
    <w:rsid w:val="005B60AF"/>
    <w:rsid w:val="005B7093"/>
    <w:rsid w:val="005D3784"/>
    <w:rsid w:val="005D5B52"/>
    <w:rsid w:val="005E0313"/>
    <w:rsid w:val="005E30B0"/>
    <w:rsid w:val="005F052F"/>
    <w:rsid w:val="005F4116"/>
    <w:rsid w:val="005F545F"/>
    <w:rsid w:val="00604B6E"/>
    <w:rsid w:val="006158AD"/>
    <w:rsid w:val="00616CC6"/>
    <w:rsid w:val="00616FFE"/>
    <w:rsid w:val="0061796B"/>
    <w:rsid w:val="00620A9F"/>
    <w:rsid w:val="006220FC"/>
    <w:rsid w:val="00624D11"/>
    <w:rsid w:val="00634CE3"/>
    <w:rsid w:val="00645F83"/>
    <w:rsid w:val="00647E8E"/>
    <w:rsid w:val="006515F2"/>
    <w:rsid w:val="00654747"/>
    <w:rsid w:val="00661A22"/>
    <w:rsid w:val="00666C66"/>
    <w:rsid w:val="006670E1"/>
    <w:rsid w:val="00667E9A"/>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1977"/>
    <w:rsid w:val="006B4105"/>
    <w:rsid w:val="006B54E8"/>
    <w:rsid w:val="006C0C7E"/>
    <w:rsid w:val="006D425A"/>
    <w:rsid w:val="006D5444"/>
    <w:rsid w:val="006D6F79"/>
    <w:rsid w:val="006D7981"/>
    <w:rsid w:val="006D7CBF"/>
    <w:rsid w:val="006E1D91"/>
    <w:rsid w:val="006E2FBA"/>
    <w:rsid w:val="006F0623"/>
    <w:rsid w:val="006F217D"/>
    <w:rsid w:val="006F3838"/>
    <w:rsid w:val="006F4147"/>
    <w:rsid w:val="006F5DB2"/>
    <w:rsid w:val="007030B5"/>
    <w:rsid w:val="007050C4"/>
    <w:rsid w:val="0071016F"/>
    <w:rsid w:val="007111CE"/>
    <w:rsid w:val="007150AF"/>
    <w:rsid w:val="007167B9"/>
    <w:rsid w:val="00720D31"/>
    <w:rsid w:val="0072318B"/>
    <w:rsid w:val="007233D8"/>
    <w:rsid w:val="00732FAF"/>
    <w:rsid w:val="00737CC8"/>
    <w:rsid w:val="0074254D"/>
    <w:rsid w:val="00744298"/>
    <w:rsid w:val="00753E56"/>
    <w:rsid w:val="00764826"/>
    <w:rsid w:val="00780D6A"/>
    <w:rsid w:val="00787181"/>
    <w:rsid w:val="00787835"/>
    <w:rsid w:val="00787DC5"/>
    <w:rsid w:val="007922FC"/>
    <w:rsid w:val="00793243"/>
    <w:rsid w:val="007A1020"/>
    <w:rsid w:val="007B3D68"/>
    <w:rsid w:val="007B58EC"/>
    <w:rsid w:val="007B656D"/>
    <w:rsid w:val="007C4060"/>
    <w:rsid w:val="007C4564"/>
    <w:rsid w:val="007C6524"/>
    <w:rsid w:val="007D6278"/>
    <w:rsid w:val="007E0552"/>
    <w:rsid w:val="007E1405"/>
    <w:rsid w:val="007E1C34"/>
    <w:rsid w:val="007E4060"/>
    <w:rsid w:val="007E4644"/>
    <w:rsid w:val="007F0643"/>
    <w:rsid w:val="007F28B4"/>
    <w:rsid w:val="007F38F2"/>
    <w:rsid w:val="007F4B3B"/>
    <w:rsid w:val="007F4CCE"/>
    <w:rsid w:val="007F4F17"/>
    <w:rsid w:val="00802208"/>
    <w:rsid w:val="008062CF"/>
    <w:rsid w:val="00811918"/>
    <w:rsid w:val="00822565"/>
    <w:rsid w:val="00825EA5"/>
    <w:rsid w:val="00827663"/>
    <w:rsid w:val="00830D9D"/>
    <w:rsid w:val="0084132F"/>
    <w:rsid w:val="008458D5"/>
    <w:rsid w:val="00846EA0"/>
    <w:rsid w:val="00850EC4"/>
    <w:rsid w:val="008566B5"/>
    <w:rsid w:val="008574DD"/>
    <w:rsid w:val="008624F2"/>
    <w:rsid w:val="00863254"/>
    <w:rsid w:val="00864218"/>
    <w:rsid w:val="00864CC8"/>
    <w:rsid w:val="00866561"/>
    <w:rsid w:val="0086748A"/>
    <w:rsid w:val="0087084A"/>
    <w:rsid w:val="00876361"/>
    <w:rsid w:val="0087723B"/>
    <w:rsid w:val="00881758"/>
    <w:rsid w:val="008845AE"/>
    <w:rsid w:val="008937E9"/>
    <w:rsid w:val="00896C7D"/>
    <w:rsid w:val="008A3C96"/>
    <w:rsid w:val="008A5772"/>
    <w:rsid w:val="008A7120"/>
    <w:rsid w:val="008B1A4E"/>
    <w:rsid w:val="008B33A8"/>
    <w:rsid w:val="008C6C41"/>
    <w:rsid w:val="008E0936"/>
    <w:rsid w:val="008E1609"/>
    <w:rsid w:val="008F25FD"/>
    <w:rsid w:val="008F3967"/>
    <w:rsid w:val="008F453C"/>
    <w:rsid w:val="008F485C"/>
    <w:rsid w:val="00904230"/>
    <w:rsid w:val="009079DD"/>
    <w:rsid w:val="00913431"/>
    <w:rsid w:val="009160E7"/>
    <w:rsid w:val="0091686A"/>
    <w:rsid w:val="00922A6B"/>
    <w:rsid w:val="00924E95"/>
    <w:rsid w:val="00927D09"/>
    <w:rsid w:val="00931036"/>
    <w:rsid w:val="0093763B"/>
    <w:rsid w:val="009401EB"/>
    <w:rsid w:val="00941DD0"/>
    <w:rsid w:val="0094516B"/>
    <w:rsid w:val="0094610A"/>
    <w:rsid w:val="00946460"/>
    <w:rsid w:val="0094674B"/>
    <w:rsid w:val="009473D6"/>
    <w:rsid w:val="00947A28"/>
    <w:rsid w:val="009556CB"/>
    <w:rsid w:val="009569DB"/>
    <w:rsid w:val="0096132C"/>
    <w:rsid w:val="00961F67"/>
    <w:rsid w:val="009639E8"/>
    <w:rsid w:val="00964FA2"/>
    <w:rsid w:val="009666C6"/>
    <w:rsid w:val="009729C0"/>
    <w:rsid w:val="009745D5"/>
    <w:rsid w:val="009768D3"/>
    <w:rsid w:val="00976B28"/>
    <w:rsid w:val="00977B97"/>
    <w:rsid w:val="00990F97"/>
    <w:rsid w:val="00995F66"/>
    <w:rsid w:val="00996BCE"/>
    <w:rsid w:val="009A0681"/>
    <w:rsid w:val="009A0884"/>
    <w:rsid w:val="009A0D08"/>
    <w:rsid w:val="009A5548"/>
    <w:rsid w:val="009A7ECF"/>
    <w:rsid w:val="009B040C"/>
    <w:rsid w:val="009B182A"/>
    <w:rsid w:val="009B7AC3"/>
    <w:rsid w:val="009C432D"/>
    <w:rsid w:val="009D0D1D"/>
    <w:rsid w:val="009D0FBA"/>
    <w:rsid w:val="009D1841"/>
    <w:rsid w:val="009D45D4"/>
    <w:rsid w:val="009D5C18"/>
    <w:rsid w:val="009D77FF"/>
    <w:rsid w:val="009E42D3"/>
    <w:rsid w:val="009F062D"/>
    <w:rsid w:val="009F7552"/>
    <w:rsid w:val="00A02EFA"/>
    <w:rsid w:val="00A078F3"/>
    <w:rsid w:val="00A1107E"/>
    <w:rsid w:val="00A11795"/>
    <w:rsid w:val="00A14A98"/>
    <w:rsid w:val="00A16896"/>
    <w:rsid w:val="00A21B84"/>
    <w:rsid w:val="00A24D8C"/>
    <w:rsid w:val="00A25796"/>
    <w:rsid w:val="00A266F4"/>
    <w:rsid w:val="00A32ACD"/>
    <w:rsid w:val="00A3666D"/>
    <w:rsid w:val="00A42516"/>
    <w:rsid w:val="00A528FF"/>
    <w:rsid w:val="00A60415"/>
    <w:rsid w:val="00A61CDE"/>
    <w:rsid w:val="00A6239E"/>
    <w:rsid w:val="00A62FAE"/>
    <w:rsid w:val="00A64FC0"/>
    <w:rsid w:val="00A7418A"/>
    <w:rsid w:val="00A7580D"/>
    <w:rsid w:val="00A835D0"/>
    <w:rsid w:val="00A851FA"/>
    <w:rsid w:val="00A86E5D"/>
    <w:rsid w:val="00A90617"/>
    <w:rsid w:val="00A92978"/>
    <w:rsid w:val="00A9371A"/>
    <w:rsid w:val="00AA48CE"/>
    <w:rsid w:val="00AB3B3B"/>
    <w:rsid w:val="00AB4862"/>
    <w:rsid w:val="00AB545E"/>
    <w:rsid w:val="00AC2826"/>
    <w:rsid w:val="00AC7C53"/>
    <w:rsid w:val="00AD0291"/>
    <w:rsid w:val="00AD0DDF"/>
    <w:rsid w:val="00AD1088"/>
    <w:rsid w:val="00AE2E0C"/>
    <w:rsid w:val="00AE535D"/>
    <w:rsid w:val="00AE6AB5"/>
    <w:rsid w:val="00AE6C44"/>
    <w:rsid w:val="00AF0BE8"/>
    <w:rsid w:val="00AF66D7"/>
    <w:rsid w:val="00B013B7"/>
    <w:rsid w:val="00B078BC"/>
    <w:rsid w:val="00B113B7"/>
    <w:rsid w:val="00B26DFB"/>
    <w:rsid w:val="00B30ADA"/>
    <w:rsid w:val="00B34077"/>
    <w:rsid w:val="00B3497C"/>
    <w:rsid w:val="00B349A8"/>
    <w:rsid w:val="00B45B64"/>
    <w:rsid w:val="00B5027B"/>
    <w:rsid w:val="00B51EF1"/>
    <w:rsid w:val="00B57CC4"/>
    <w:rsid w:val="00B609B9"/>
    <w:rsid w:val="00B64788"/>
    <w:rsid w:val="00B6591E"/>
    <w:rsid w:val="00B70FD1"/>
    <w:rsid w:val="00B73C69"/>
    <w:rsid w:val="00B75CA8"/>
    <w:rsid w:val="00B77FF1"/>
    <w:rsid w:val="00B82245"/>
    <w:rsid w:val="00B91178"/>
    <w:rsid w:val="00B914D8"/>
    <w:rsid w:val="00B925CF"/>
    <w:rsid w:val="00BB2BE6"/>
    <w:rsid w:val="00BC4BF9"/>
    <w:rsid w:val="00BC4D8F"/>
    <w:rsid w:val="00BC55B3"/>
    <w:rsid w:val="00BC5992"/>
    <w:rsid w:val="00BD6FDC"/>
    <w:rsid w:val="00BE0D0D"/>
    <w:rsid w:val="00BE4515"/>
    <w:rsid w:val="00BF1691"/>
    <w:rsid w:val="00BF6171"/>
    <w:rsid w:val="00C0536C"/>
    <w:rsid w:val="00C0705B"/>
    <w:rsid w:val="00C10DCA"/>
    <w:rsid w:val="00C117AF"/>
    <w:rsid w:val="00C131EC"/>
    <w:rsid w:val="00C13D3A"/>
    <w:rsid w:val="00C16C85"/>
    <w:rsid w:val="00C22682"/>
    <w:rsid w:val="00C3274B"/>
    <w:rsid w:val="00C43F53"/>
    <w:rsid w:val="00C46394"/>
    <w:rsid w:val="00C54E4E"/>
    <w:rsid w:val="00C628EC"/>
    <w:rsid w:val="00C65642"/>
    <w:rsid w:val="00C72736"/>
    <w:rsid w:val="00C75FE5"/>
    <w:rsid w:val="00C77BEE"/>
    <w:rsid w:val="00C847F2"/>
    <w:rsid w:val="00C9343A"/>
    <w:rsid w:val="00C9462C"/>
    <w:rsid w:val="00CA254B"/>
    <w:rsid w:val="00CA4929"/>
    <w:rsid w:val="00CB2379"/>
    <w:rsid w:val="00CB548B"/>
    <w:rsid w:val="00CC2813"/>
    <w:rsid w:val="00CC43FE"/>
    <w:rsid w:val="00CC4BDB"/>
    <w:rsid w:val="00CC5419"/>
    <w:rsid w:val="00CD74A5"/>
    <w:rsid w:val="00CE1475"/>
    <w:rsid w:val="00CE624F"/>
    <w:rsid w:val="00CF1BAD"/>
    <w:rsid w:val="00D00FFF"/>
    <w:rsid w:val="00D01E3D"/>
    <w:rsid w:val="00D02708"/>
    <w:rsid w:val="00D11F47"/>
    <w:rsid w:val="00D14F6F"/>
    <w:rsid w:val="00D163FD"/>
    <w:rsid w:val="00D171BB"/>
    <w:rsid w:val="00D212CD"/>
    <w:rsid w:val="00D245E9"/>
    <w:rsid w:val="00D301D2"/>
    <w:rsid w:val="00D338E0"/>
    <w:rsid w:val="00D41CE4"/>
    <w:rsid w:val="00D41F48"/>
    <w:rsid w:val="00D462E8"/>
    <w:rsid w:val="00D46EE2"/>
    <w:rsid w:val="00D51BA1"/>
    <w:rsid w:val="00D5495C"/>
    <w:rsid w:val="00D5671E"/>
    <w:rsid w:val="00D5701A"/>
    <w:rsid w:val="00D60C5E"/>
    <w:rsid w:val="00D628C5"/>
    <w:rsid w:val="00D641DC"/>
    <w:rsid w:val="00D65FD2"/>
    <w:rsid w:val="00D71742"/>
    <w:rsid w:val="00D72C53"/>
    <w:rsid w:val="00D76E8E"/>
    <w:rsid w:val="00D77C8C"/>
    <w:rsid w:val="00D848E9"/>
    <w:rsid w:val="00D90241"/>
    <w:rsid w:val="00D92CE5"/>
    <w:rsid w:val="00D97D71"/>
    <w:rsid w:val="00DA0C08"/>
    <w:rsid w:val="00DA29D7"/>
    <w:rsid w:val="00DA6935"/>
    <w:rsid w:val="00DA7499"/>
    <w:rsid w:val="00DA793E"/>
    <w:rsid w:val="00DB0C6A"/>
    <w:rsid w:val="00DB1860"/>
    <w:rsid w:val="00DC034C"/>
    <w:rsid w:val="00DC2EBC"/>
    <w:rsid w:val="00DC69DA"/>
    <w:rsid w:val="00DD7ADA"/>
    <w:rsid w:val="00DE30CF"/>
    <w:rsid w:val="00DE6273"/>
    <w:rsid w:val="00DE7C77"/>
    <w:rsid w:val="00DF42DF"/>
    <w:rsid w:val="00DF7D4A"/>
    <w:rsid w:val="00E02019"/>
    <w:rsid w:val="00E02522"/>
    <w:rsid w:val="00E039D3"/>
    <w:rsid w:val="00E0494E"/>
    <w:rsid w:val="00E05325"/>
    <w:rsid w:val="00E05A09"/>
    <w:rsid w:val="00E07F7E"/>
    <w:rsid w:val="00E11087"/>
    <w:rsid w:val="00E11648"/>
    <w:rsid w:val="00E13D33"/>
    <w:rsid w:val="00E20C8D"/>
    <w:rsid w:val="00E26D43"/>
    <w:rsid w:val="00E307D3"/>
    <w:rsid w:val="00E332BC"/>
    <w:rsid w:val="00E34DE5"/>
    <w:rsid w:val="00E35060"/>
    <w:rsid w:val="00E35861"/>
    <w:rsid w:val="00E36F0F"/>
    <w:rsid w:val="00E4089E"/>
    <w:rsid w:val="00E465D2"/>
    <w:rsid w:val="00E5160C"/>
    <w:rsid w:val="00E535F6"/>
    <w:rsid w:val="00E62F92"/>
    <w:rsid w:val="00E70A75"/>
    <w:rsid w:val="00E72514"/>
    <w:rsid w:val="00E73EAC"/>
    <w:rsid w:val="00E821A3"/>
    <w:rsid w:val="00E82EE9"/>
    <w:rsid w:val="00E84369"/>
    <w:rsid w:val="00E902FF"/>
    <w:rsid w:val="00E9187A"/>
    <w:rsid w:val="00E91A57"/>
    <w:rsid w:val="00EA0213"/>
    <w:rsid w:val="00EA173A"/>
    <w:rsid w:val="00EA3B4E"/>
    <w:rsid w:val="00EA3E43"/>
    <w:rsid w:val="00EA6EE2"/>
    <w:rsid w:val="00EB4417"/>
    <w:rsid w:val="00EB5DF1"/>
    <w:rsid w:val="00EB7D35"/>
    <w:rsid w:val="00EC065F"/>
    <w:rsid w:val="00EC7625"/>
    <w:rsid w:val="00EC771A"/>
    <w:rsid w:val="00ED05AC"/>
    <w:rsid w:val="00ED2101"/>
    <w:rsid w:val="00ED2D00"/>
    <w:rsid w:val="00ED4426"/>
    <w:rsid w:val="00ED5F98"/>
    <w:rsid w:val="00ED6A8F"/>
    <w:rsid w:val="00ED6E92"/>
    <w:rsid w:val="00ED73B9"/>
    <w:rsid w:val="00ED7981"/>
    <w:rsid w:val="00EE107A"/>
    <w:rsid w:val="00EE2F42"/>
    <w:rsid w:val="00EE4369"/>
    <w:rsid w:val="00EE4C80"/>
    <w:rsid w:val="00EE5AB4"/>
    <w:rsid w:val="00EE7262"/>
    <w:rsid w:val="00EE73AB"/>
    <w:rsid w:val="00EF1A7F"/>
    <w:rsid w:val="00EF3F04"/>
    <w:rsid w:val="00EF49BA"/>
    <w:rsid w:val="00F01350"/>
    <w:rsid w:val="00F054EC"/>
    <w:rsid w:val="00F10614"/>
    <w:rsid w:val="00F11050"/>
    <w:rsid w:val="00F1327E"/>
    <w:rsid w:val="00F1774C"/>
    <w:rsid w:val="00F23EE5"/>
    <w:rsid w:val="00F32011"/>
    <w:rsid w:val="00F352FC"/>
    <w:rsid w:val="00F35363"/>
    <w:rsid w:val="00F41564"/>
    <w:rsid w:val="00F418DA"/>
    <w:rsid w:val="00F44DCA"/>
    <w:rsid w:val="00F45969"/>
    <w:rsid w:val="00F502FA"/>
    <w:rsid w:val="00F53A20"/>
    <w:rsid w:val="00F559F2"/>
    <w:rsid w:val="00F55B84"/>
    <w:rsid w:val="00F55BE9"/>
    <w:rsid w:val="00F655A4"/>
    <w:rsid w:val="00F66356"/>
    <w:rsid w:val="00F700BF"/>
    <w:rsid w:val="00F74A33"/>
    <w:rsid w:val="00F86E2E"/>
    <w:rsid w:val="00F8790C"/>
    <w:rsid w:val="00F939D7"/>
    <w:rsid w:val="00FA43E2"/>
    <w:rsid w:val="00FA6853"/>
    <w:rsid w:val="00FA6DF7"/>
    <w:rsid w:val="00FB04A0"/>
    <w:rsid w:val="00FB0700"/>
    <w:rsid w:val="00FB6649"/>
    <w:rsid w:val="00FC0BAF"/>
    <w:rsid w:val="00FC2FE5"/>
    <w:rsid w:val="00FC336C"/>
    <w:rsid w:val="00FD23E1"/>
    <w:rsid w:val="00FD325C"/>
    <w:rsid w:val="00FD3478"/>
    <w:rsid w:val="00FD34B6"/>
    <w:rsid w:val="00FD49F1"/>
    <w:rsid w:val="00FD576F"/>
    <w:rsid w:val="00FE1EB5"/>
    <w:rsid w:val="00FE5730"/>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F16D29A"/>
  <w15:chartTrackingRefBased/>
  <w15:docId w15:val="{31502E0A-11E6-4E55-950F-6AD8AF0F0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CC5419"/>
    <w:pPr>
      <w:spacing w:after="120"/>
      <w:jc w:val="center"/>
    </w:pPr>
    <w:rPr>
      <w:rFonts w:ascii="Arial" w:hAnsi="Arial" w:cs="Arial"/>
      <w:b/>
      <w:color w:val="FF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val="0"/>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FA6853"/>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CC5419"/>
    <w:rPr>
      <w:rFonts w:ascii="Arial" w:hAnsi="Arial" w:cs="Arial"/>
      <w:b/>
      <w:color w:val="FF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6515F2"/>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6515F2"/>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paragraph" w:styleId="ListParagraph">
    <w:name w:val="List Paragraph"/>
    <w:basedOn w:val="Normal"/>
    <w:uiPriority w:val="34"/>
    <w:qFormat/>
    <w:rsid w:val="00066348"/>
    <w:pPr>
      <w:ind w:left="720"/>
      <w:contextualSpacing/>
    </w:pPr>
  </w:style>
  <w:style w:type="paragraph" w:customStyle="1" w:styleId="Default">
    <w:name w:val="Default"/>
    <w:rsid w:val="00E05325"/>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528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intranet/ams_document_library/2008/201_250/202_08.doc" TargetMode="Externa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intranet/ams_document_library/2008/201_250/201_08.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80" ma:contentTypeDescription="Permitting &amp; Compliance Word Document" ma:contentTypeScope="" ma:versionID="b703c3a558be405748a4e5b1ecc3d164">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d3ce6f78f06f410b484ecc5b496286b8"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Your Car Spares</Site_x0020_Name>
    <Internal_x002f_External xmlns="859f7ad6-93f6-4205-b62b-a17f28acbbac">Internal document</Internal_x002f_External>
    <Post_x0020_code xmlns="859f7ad6-93f6-4205-b62b-a17f28acbbac">NP11 3EH</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Unit 31 Fern Close, Pen y Fan Ind Est, Crumlin, Newport, NP11 3EH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2020-03-25T00:00:00+00:00</Document_x0020_Date>
    <Facility_x0020_Address xmlns="859f7ad6-93f6-4205-b62b-a17f28acbbac">Unit 31 Fern Close, Pen y Fan Ind Est, Crumlin, Newport</Facility_x0020_Address>
    <Environment_x0020_Sub_x0020_Folder xmlns="859f7ad6-93f6-4205-b62b-a17f28acbbac">Licences applications</Environment_x0020_Sub_x0020_Folder>
    <Customer_x0020_Name xmlns="859f7ad6-93f6-4205-b62b-a17f28acbbac">Your Car Spares Limited</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62EE3-EBFA-40D8-A7FA-E8A84E5AB4E9}"/>
</file>

<file path=customXml/itemProps2.xml><?xml version="1.0" encoding="utf-8"?>
<ds:datastoreItem xmlns:ds="http://schemas.openxmlformats.org/officeDocument/2006/customXml" ds:itemID="{A9C5B647-4678-4977-96F1-41E90A3F5648}">
  <ds:schemaRefs>
    <ds:schemaRef ds:uri="http://schemas.microsoft.com/sharepoint/v3/contenttype/forms"/>
  </ds:schemaRefs>
</ds:datastoreItem>
</file>

<file path=customXml/itemProps3.xml><?xml version="1.0" encoding="utf-8"?>
<ds:datastoreItem xmlns:ds="http://schemas.openxmlformats.org/officeDocument/2006/customXml" ds:itemID="{9E23EEAA-F59A-4016-A79C-E4ABCAD63DD9}"/>
</file>

<file path=customXml/itemProps4.xml><?xml version="1.0" encoding="utf-8"?>
<ds:datastoreItem xmlns:ds="http://schemas.openxmlformats.org/officeDocument/2006/customXml" ds:itemID="{89465FE4-B14E-4548-B07A-FB5A30BEAF3C}">
  <ds:schemaRefs>
    <ds:schemaRef ds:uri="http://schemas.microsoft.com/sharepoint/events"/>
  </ds:schemaRefs>
</ds:datastoreItem>
</file>

<file path=customXml/itemProps5.xml><?xml version="1.0" encoding="utf-8"?>
<ds:datastoreItem xmlns:ds="http://schemas.openxmlformats.org/officeDocument/2006/customXml" ds:itemID="{2EC2D79D-0EDB-48D6-AD97-682EE2E71CA8}">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terms/"/>
  </ds:schemaRefs>
</ds:datastoreItem>
</file>

<file path=customXml/itemProps6.xml><?xml version="1.0" encoding="utf-8"?>
<ds:datastoreItem xmlns:ds="http://schemas.openxmlformats.org/officeDocument/2006/customXml" ds:itemID="{FFAD5C6B-B9CE-4253-84F0-514A4B1D254E}">
  <ds:schemaRefs>
    <ds:schemaRef ds:uri="http://schemas.microsoft.com/office/2006/metadata/longProperties"/>
  </ds:schemaRefs>
</ds:datastoreItem>
</file>

<file path=customXml/itemProps7.xml><?xml version="1.0" encoding="utf-8"?>
<ds:datastoreItem xmlns:ds="http://schemas.openxmlformats.org/officeDocument/2006/customXml" ds:itemID="{BC2531AA-8FCC-41F9-A547-4FB39B8F0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OI_template</Template>
  <TotalTime>109</TotalTime>
  <Pages>8</Pages>
  <Words>1485</Words>
  <Characters>7970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9437</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17</cp:revision>
  <cp:lastPrinted>2013-09-05T10:10:00Z</cp:lastPrinted>
  <dcterms:created xsi:type="dcterms:W3CDTF">2017-12-08T15:18:00Z</dcterms:created>
  <dcterms:modified xsi:type="dcterms:W3CDTF">2020-03-25T09:52:00Z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IsMyDocuments">
    <vt:lpwstr>1</vt:lpwstr>
  </property>
  <property fmtid="{D5CDD505-2E9C-101B-9397-08002B2CF9AE}" pid="10" name="ContentTypeId">
    <vt:lpwstr>0x01010067EB80C5FE939D4A9B3D8BA62129B7F5010200614DF11ADA2F0C49BD4360B2CC643CB8</vt:lpwstr>
  </property>
  <property fmtid="{D5CDD505-2E9C-101B-9397-08002B2CF9AE}" pid="11" name="_dlc_DocId">
    <vt:lpwstr>REGU-106-80241</vt:lpwstr>
  </property>
  <property fmtid="{D5CDD505-2E9C-101B-9397-08002B2CF9AE}" pid="12" name="_dlc_DocIdItemGuid">
    <vt:lpwstr>1e300143-1535-4942-aff5-b87d41411c12</vt:lpwstr>
  </property>
  <property fmtid="{D5CDD505-2E9C-101B-9397-08002B2CF9AE}" pid="13" name="_dlc_DocIdUrl">
    <vt:lpwstr>https://cyfoethnaturiolcymru.sharepoint.com/teams/Regulatory/Permitting/_layouts/15/DocIdRedir.aspx?ID=REGU-106-80241, REGU-106-80241</vt:lpwstr>
  </property>
  <property fmtid="{D5CDD505-2E9C-101B-9397-08002B2CF9AE}" pid="14" name="AuthorIds_UIVersion_4608">
    <vt:lpwstr>200</vt:lpwstr>
  </property>
</Properties>
</file>