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5AED2E"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7949E602" w14:textId="1D7D6F07" w:rsidR="009F1A2A"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356BC">
        <w:rPr>
          <w:rFonts w:eastAsia="Calibri" w:cs="Arial"/>
          <w:b/>
          <w:bCs/>
          <w:sz w:val="18"/>
          <w:szCs w:val="18"/>
          <w:lang w:eastAsia="en-GB"/>
        </w:rPr>
        <w:t xml:space="preserve">Fill in this </w:t>
      </w:r>
      <w:r w:rsidR="005229D9" w:rsidRPr="004356BC">
        <w:rPr>
          <w:rFonts w:eastAsia="Calibri" w:cs="Arial"/>
          <w:b/>
          <w:bCs/>
          <w:sz w:val="18"/>
          <w:szCs w:val="18"/>
          <w:lang w:eastAsia="en-GB"/>
        </w:rPr>
        <w:t xml:space="preserve">form </w:t>
      </w:r>
      <w:r w:rsidRPr="004356BC">
        <w:rPr>
          <w:rFonts w:eastAsia="Calibri" w:cs="Arial"/>
          <w:b/>
          <w:bCs/>
          <w:sz w:val="18"/>
          <w:szCs w:val="18"/>
          <w:lang w:eastAsia="en-GB"/>
        </w:rPr>
        <w:t xml:space="preserve">if you are applying for </w:t>
      </w:r>
      <w:r w:rsidR="005229D9" w:rsidRPr="004356BC">
        <w:rPr>
          <w:rFonts w:eastAsia="Calibri" w:cs="Arial"/>
          <w:b/>
          <w:bCs/>
          <w:sz w:val="18"/>
          <w:szCs w:val="18"/>
          <w:lang w:eastAsia="en-GB"/>
        </w:rPr>
        <w:t xml:space="preserve">a </w:t>
      </w:r>
      <w:r w:rsidR="00F70B5D" w:rsidRPr="004356BC">
        <w:rPr>
          <w:rFonts w:eastAsia="Calibri" w:cs="Arial"/>
          <w:b/>
          <w:bCs/>
          <w:sz w:val="18"/>
          <w:szCs w:val="18"/>
          <w:lang w:eastAsia="en-GB"/>
        </w:rPr>
        <w:t xml:space="preserve">transitional water resources </w:t>
      </w:r>
      <w:r w:rsidR="005229D9" w:rsidRPr="004356BC">
        <w:rPr>
          <w:rFonts w:eastAsia="Calibri" w:cs="Arial"/>
          <w:b/>
          <w:bCs/>
          <w:sz w:val="18"/>
          <w:szCs w:val="18"/>
          <w:lang w:eastAsia="en-GB"/>
        </w:rPr>
        <w:t xml:space="preserve">licence </w:t>
      </w:r>
      <w:r w:rsidR="00F70B5D" w:rsidRPr="004356BC">
        <w:rPr>
          <w:rFonts w:eastAsia="Calibri" w:cs="Arial"/>
          <w:b/>
          <w:bCs/>
          <w:sz w:val="18"/>
          <w:szCs w:val="18"/>
          <w:lang w:eastAsia="en-GB"/>
        </w:rPr>
        <w:t xml:space="preserve">to continue </w:t>
      </w:r>
      <w:r w:rsidR="005229D9" w:rsidRPr="004356BC">
        <w:rPr>
          <w:rFonts w:eastAsia="Calibri" w:cs="Arial"/>
          <w:b/>
          <w:bCs/>
          <w:sz w:val="18"/>
          <w:szCs w:val="18"/>
          <w:lang w:eastAsia="en-GB"/>
        </w:rPr>
        <w:t>a previously exempt abstraction.</w:t>
      </w:r>
      <w:r w:rsidRPr="004356BC">
        <w:rPr>
          <w:rFonts w:eastAsia="Calibri" w:cs="Arial"/>
          <w:b/>
          <w:bCs/>
          <w:sz w:val="18"/>
          <w:szCs w:val="18"/>
          <w:lang w:eastAsia="en-GB"/>
        </w:rPr>
        <w:t xml:space="preserve"> </w:t>
      </w:r>
    </w:p>
    <w:p w14:paraId="79105588" w14:textId="77777777" w:rsidR="00AF76F9" w:rsidRPr="004356BC" w:rsidRDefault="00AF76F9"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309D4F0" w14:textId="57538DD0" w:rsidR="009F1A2A" w:rsidRPr="004356BC" w:rsidRDefault="00913B27"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This form is available in both English and Welsh.</w:t>
      </w:r>
    </w:p>
    <w:p w14:paraId="4B3AB88E" w14:textId="0BDB4407" w:rsidR="009F1A2A"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Please check that this is the latest version of the form available from our website</w:t>
      </w:r>
      <w:r w:rsidR="00D32210" w:rsidRPr="004356BC">
        <w:rPr>
          <w:rFonts w:eastAsia="Calibri" w:cs="Arial"/>
          <w:bCs/>
          <w:sz w:val="18"/>
          <w:szCs w:val="18"/>
          <w:lang w:eastAsia="en-GB"/>
        </w:rPr>
        <w:t xml:space="preserve"> before submitting your application</w:t>
      </w:r>
      <w:r w:rsidRPr="004356BC">
        <w:rPr>
          <w:rFonts w:eastAsia="Calibri" w:cs="Arial"/>
          <w:bCs/>
          <w:sz w:val="18"/>
          <w:szCs w:val="18"/>
          <w:lang w:eastAsia="en-GB"/>
        </w:rPr>
        <w:t xml:space="preserve">. </w:t>
      </w:r>
    </w:p>
    <w:p w14:paraId="26C6F05C" w14:textId="77777777" w:rsidR="009F1A2A" w:rsidRPr="004356BC" w:rsidRDefault="009F1A2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77A739" w14:textId="042F6251" w:rsidR="003D02F4"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 xml:space="preserve">Please </w:t>
      </w:r>
      <w:r w:rsidR="00C7275D" w:rsidRPr="004356BC">
        <w:rPr>
          <w:rFonts w:eastAsia="Calibri" w:cs="Arial"/>
          <w:bCs/>
          <w:sz w:val="18"/>
          <w:szCs w:val="18"/>
          <w:lang w:eastAsia="en-GB"/>
        </w:rPr>
        <w:t xml:space="preserve">ensure you use </w:t>
      </w:r>
      <w:r w:rsidR="00EC173E" w:rsidRPr="004356BC">
        <w:rPr>
          <w:rFonts w:eastAsia="Calibri" w:cs="Arial"/>
          <w:bCs/>
          <w:sz w:val="18"/>
          <w:szCs w:val="18"/>
          <w:lang w:eastAsia="en-GB"/>
        </w:rPr>
        <w:t>G</w:t>
      </w:r>
      <w:r w:rsidRPr="004356BC">
        <w:rPr>
          <w:rFonts w:eastAsia="Calibri" w:cs="Arial"/>
          <w:bCs/>
          <w:sz w:val="18"/>
          <w:szCs w:val="18"/>
          <w:lang w:eastAsia="en-GB"/>
        </w:rPr>
        <w:t xml:space="preserve">uidance </w:t>
      </w:r>
      <w:r w:rsidR="00EC173E" w:rsidRPr="004356BC">
        <w:rPr>
          <w:rFonts w:eastAsia="Calibri" w:cs="Arial"/>
          <w:bCs/>
          <w:sz w:val="18"/>
          <w:szCs w:val="18"/>
          <w:lang w:eastAsia="en-GB"/>
        </w:rPr>
        <w:t>N</w:t>
      </w:r>
      <w:r w:rsidRPr="004356BC">
        <w:rPr>
          <w:rFonts w:eastAsia="Calibri" w:cs="Arial"/>
          <w:bCs/>
          <w:sz w:val="18"/>
          <w:szCs w:val="18"/>
          <w:lang w:eastAsia="en-GB"/>
        </w:rPr>
        <w:t>ote</w:t>
      </w:r>
      <w:r w:rsidR="005229D9" w:rsidRPr="004356BC">
        <w:rPr>
          <w:rFonts w:eastAsia="Calibri" w:cs="Arial"/>
          <w:bCs/>
          <w:sz w:val="18"/>
          <w:szCs w:val="18"/>
          <w:lang w:eastAsia="en-GB"/>
        </w:rPr>
        <w:t xml:space="preserve"> </w:t>
      </w:r>
      <w:r w:rsidR="00AB3120" w:rsidRPr="004356BC">
        <w:rPr>
          <w:rFonts w:eastAsia="Calibri" w:cs="Arial"/>
          <w:bCs/>
          <w:sz w:val="18"/>
          <w:szCs w:val="18"/>
          <w:lang w:eastAsia="en-GB"/>
        </w:rPr>
        <w:t>WRH</w:t>
      </w:r>
      <w:r w:rsidR="00C7275D" w:rsidRPr="004356BC">
        <w:rPr>
          <w:rFonts w:eastAsia="Calibri" w:cs="Arial"/>
          <w:bCs/>
          <w:sz w:val="18"/>
          <w:szCs w:val="18"/>
          <w:lang w:eastAsia="en-GB"/>
        </w:rPr>
        <w:t xml:space="preserve"> to help you</w:t>
      </w:r>
      <w:r w:rsidRPr="004356BC">
        <w:rPr>
          <w:rFonts w:eastAsia="Calibri" w:cs="Arial"/>
          <w:bCs/>
          <w:sz w:val="18"/>
          <w:szCs w:val="18"/>
          <w:lang w:eastAsia="en-GB"/>
        </w:rPr>
        <w:t>.</w:t>
      </w:r>
    </w:p>
    <w:p w14:paraId="6F9EC25E" w14:textId="77777777" w:rsidR="003D02F4" w:rsidRPr="004356BC" w:rsidRDefault="003D02F4"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8FFCBEB" w14:textId="3B1A00D5" w:rsidR="00BD259E"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bCs/>
          <w:sz w:val="18"/>
          <w:szCs w:val="18"/>
          <w:lang w:eastAsia="en-GB"/>
        </w:rPr>
        <w:t xml:space="preserve">All relevant guidance documents can be found on our website. </w:t>
      </w:r>
    </w:p>
    <w:p w14:paraId="483ECFAF" w14:textId="77777777" w:rsidR="001519BF" w:rsidRPr="004356BC" w:rsidRDefault="001519BF"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43BA1628" w14:textId="66204F0E" w:rsidR="00864C22"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sz w:val="18"/>
          <w:szCs w:val="18"/>
          <w:lang w:eastAsia="en-GB"/>
        </w:rPr>
      </w:pPr>
      <w:r w:rsidRPr="004356BC">
        <w:rPr>
          <w:rFonts w:eastAsia="Calibri" w:cs="Arial"/>
          <w:b/>
          <w:sz w:val="18"/>
          <w:szCs w:val="18"/>
          <w:lang w:eastAsia="en-GB"/>
        </w:rPr>
        <w:t>Contents</w:t>
      </w:r>
    </w:p>
    <w:p w14:paraId="513B0009" w14:textId="1D08B388" w:rsidR="00EA18FA"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Style w:val="Hyperlink"/>
          <w:rFonts w:eastAsia="Calibri" w:cs="Arial"/>
          <w:color w:val="auto"/>
          <w:sz w:val="18"/>
          <w:szCs w:val="18"/>
          <w:u w:val="none"/>
          <w:lang w:eastAsia="en-GB"/>
        </w:rPr>
      </w:pPr>
      <w:r w:rsidRPr="004356BC">
        <w:rPr>
          <w:rFonts w:eastAsia="Calibri" w:cs="Arial"/>
          <w:sz w:val="18"/>
          <w:szCs w:val="18"/>
          <w:lang w:eastAsia="en-GB"/>
        </w:rPr>
        <w:t xml:space="preserve">1 </w:t>
      </w:r>
      <w:hyperlink w:anchor="section1" w:history="1">
        <w:r w:rsidR="00F83785" w:rsidRPr="004356BC">
          <w:rPr>
            <w:rStyle w:val="Hyperlink"/>
            <w:rFonts w:eastAsia="Calibri" w:cs="Arial"/>
            <w:color w:val="auto"/>
            <w:sz w:val="18"/>
            <w:szCs w:val="18"/>
            <w:u w:val="none"/>
            <w:lang w:eastAsia="en-GB"/>
          </w:rPr>
          <w:t>A</w:t>
        </w:r>
        <w:r w:rsidR="00E066BF" w:rsidRPr="004356BC">
          <w:rPr>
            <w:rStyle w:val="Hyperlink"/>
            <w:rFonts w:eastAsia="Calibri" w:cs="Arial"/>
            <w:color w:val="auto"/>
            <w:sz w:val="18"/>
            <w:szCs w:val="18"/>
            <w:u w:val="none"/>
            <w:lang w:eastAsia="en-GB"/>
          </w:rPr>
          <w:t>pplication type</w:t>
        </w:r>
        <w:r w:rsidR="00626C24" w:rsidRPr="004356BC">
          <w:rPr>
            <w:rStyle w:val="Hyperlink"/>
            <w:rFonts w:eastAsia="Calibri" w:cs="Arial"/>
            <w:color w:val="auto"/>
            <w:sz w:val="18"/>
            <w:szCs w:val="18"/>
            <w:u w:val="none"/>
            <w:lang w:eastAsia="en-GB"/>
          </w:rPr>
          <w:t xml:space="preserve"> and fee</w:t>
        </w:r>
      </w:hyperlink>
    </w:p>
    <w:p w14:paraId="3E0F6714" w14:textId="7FEA0DDE" w:rsidR="00DB01AD"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2 </w:t>
      </w:r>
      <w:hyperlink w:anchor="section2" w:history="1">
        <w:r w:rsidR="0073466A" w:rsidRPr="004356BC">
          <w:rPr>
            <w:rStyle w:val="Hyperlink"/>
            <w:rFonts w:eastAsia="Calibri" w:cs="Arial"/>
            <w:color w:val="auto"/>
            <w:sz w:val="18"/>
            <w:szCs w:val="18"/>
            <w:u w:val="none"/>
            <w:lang w:eastAsia="en-GB"/>
          </w:rPr>
          <w:t>Applicant and agent details</w:t>
        </w:r>
      </w:hyperlink>
    </w:p>
    <w:p w14:paraId="1E413FF7" w14:textId="17A8B408" w:rsidR="003D02F4"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3 </w:t>
      </w:r>
      <w:hyperlink w:anchor="section3" w:history="1">
        <w:r w:rsidR="0073466A" w:rsidRPr="004356BC">
          <w:rPr>
            <w:rStyle w:val="Hyperlink"/>
            <w:rFonts w:eastAsia="Calibri" w:cs="Arial"/>
            <w:color w:val="auto"/>
            <w:sz w:val="18"/>
            <w:szCs w:val="18"/>
            <w:u w:val="none"/>
            <w:lang w:eastAsia="en-GB"/>
          </w:rPr>
          <w:t>Site name</w:t>
        </w:r>
      </w:hyperlink>
    </w:p>
    <w:p w14:paraId="20528AA7" w14:textId="6A1AB93D" w:rsidR="00E42B09"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4 </w:t>
      </w:r>
      <w:hyperlink w:anchor="section4" w:history="1">
        <w:r w:rsidR="0073466A" w:rsidRPr="004356BC">
          <w:rPr>
            <w:rStyle w:val="Hyperlink"/>
            <w:rFonts w:eastAsia="Calibri" w:cs="Arial"/>
            <w:color w:val="auto"/>
            <w:sz w:val="18"/>
            <w:szCs w:val="18"/>
            <w:u w:val="none"/>
            <w:lang w:eastAsia="en-GB"/>
          </w:rPr>
          <w:t>Entitlement to apply</w:t>
        </w:r>
      </w:hyperlink>
    </w:p>
    <w:p w14:paraId="199DFC71" w14:textId="02C27635" w:rsidR="00342D45" w:rsidRPr="004356BC" w:rsidRDefault="007679A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5</w:t>
      </w:r>
      <w:r w:rsidR="00342D45" w:rsidRPr="004356BC">
        <w:rPr>
          <w:rFonts w:eastAsia="Calibri" w:cs="Arial"/>
          <w:sz w:val="18"/>
          <w:szCs w:val="18"/>
          <w:lang w:eastAsia="en-GB"/>
        </w:rPr>
        <w:t xml:space="preserve"> </w:t>
      </w:r>
      <w:hyperlink w:anchor="section5" w:history="1">
        <w:r w:rsidR="0073466A" w:rsidRPr="004356BC">
          <w:rPr>
            <w:rStyle w:val="Hyperlink"/>
            <w:rFonts w:eastAsia="Calibri" w:cs="Arial"/>
            <w:color w:val="auto"/>
            <w:sz w:val="18"/>
            <w:szCs w:val="18"/>
            <w:u w:val="none"/>
            <w:lang w:eastAsia="en-GB"/>
          </w:rPr>
          <w:t>Existing licence number(s)</w:t>
        </w:r>
      </w:hyperlink>
    </w:p>
    <w:p w14:paraId="5CEA315F" w14:textId="77777777" w:rsidR="007F23CC"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6</w:t>
      </w:r>
      <w:r w:rsidR="00342D45" w:rsidRPr="004356BC">
        <w:rPr>
          <w:rFonts w:eastAsia="Calibri" w:cs="Arial"/>
          <w:sz w:val="18"/>
          <w:szCs w:val="18"/>
          <w:lang w:eastAsia="en-GB"/>
        </w:rPr>
        <w:t xml:space="preserve"> </w:t>
      </w:r>
      <w:hyperlink w:anchor="section6" w:history="1">
        <w:r w:rsidR="008C2BC1" w:rsidRPr="004356BC">
          <w:rPr>
            <w:rStyle w:val="Hyperlink"/>
            <w:rFonts w:eastAsia="Calibri" w:cs="Arial"/>
            <w:color w:val="auto"/>
            <w:sz w:val="18"/>
            <w:szCs w:val="18"/>
            <w:u w:val="none"/>
            <w:lang w:eastAsia="en-GB"/>
          </w:rPr>
          <w:t>Cross border</w:t>
        </w:r>
        <w:r w:rsidR="0073466A" w:rsidRPr="004356BC">
          <w:rPr>
            <w:rStyle w:val="Hyperlink"/>
            <w:rFonts w:eastAsia="Calibri" w:cs="Arial"/>
            <w:color w:val="auto"/>
            <w:sz w:val="18"/>
            <w:szCs w:val="18"/>
            <w:u w:val="none"/>
            <w:lang w:eastAsia="en-GB"/>
          </w:rPr>
          <w:t xml:space="preserve"> applications</w:t>
        </w:r>
      </w:hyperlink>
    </w:p>
    <w:p w14:paraId="1F74FDCE" w14:textId="77777777" w:rsidR="007F23CC"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7</w:t>
      </w:r>
      <w:r w:rsidR="00013237" w:rsidRPr="004356BC">
        <w:rPr>
          <w:rFonts w:eastAsia="Calibri" w:cs="Arial"/>
          <w:sz w:val="18"/>
          <w:szCs w:val="18"/>
          <w:lang w:eastAsia="en-GB"/>
        </w:rPr>
        <w:t xml:space="preserve"> </w:t>
      </w:r>
      <w:hyperlink w:anchor="section7" w:history="1">
        <w:r w:rsidR="008C2BC1" w:rsidRPr="004356BC">
          <w:rPr>
            <w:rStyle w:val="Hyperlink"/>
            <w:rFonts w:eastAsia="Calibri" w:cs="Arial"/>
            <w:color w:val="auto"/>
            <w:sz w:val="18"/>
            <w:szCs w:val="18"/>
            <w:u w:val="none"/>
            <w:lang w:eastAsia="en-GB"/>
          </w:rPr>
          <w:t>Abstraction</w:t>
        </w:r>
        <w:r w:rsidR="0073466A" w:rsidRPr="004356BC">
          <w:rPr>
            <w:rStyle w:val="Hyperlink"/>
            <w:rFonts w:eastAsia="Calibri" w:cs="Arial"/>
            <w:color w:val="auto"/>
            <w:sz w:val="18"/>
            <w:szCs w:val="18"/>
            <w:u w:val="none"/>
            <w:lang w:eastAsia="en-GB"/>
          </w:rPr>
          <w:t xml:space="preserve"> details</w:t>
        </w:r>
      </w:hyperlink>
    </w:p>
    <w:p w14:paraId="663977B7" w14:textId="77777777" w:rsidR="00013237"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8 </w:t>
      </w:r>
      <w:hyperlink w:anchor="section8" w:history="1">
        <w:r w:rsidR="008C2BC1" w:rsidRPr="004356BC">
          <w:rPr>
            <w:rStyle w:val="Hyperlink"/>
            <w:rFonts w:eastAsia="Calibri" w:cs="Arial"/>
            <w:color w:val="auto"/>
            <w:sz w:val="18"/>
            <w:szCs w:val="18"/>
            <w:u w:val="none"/>
            <w:lang w:eastAsia="en-GB"/>
          </w:rPr>
          <w:t>Abstraction</w:t>
        </w:r>
        <w:r w:rsidR="0073466A" w:rsidRPr="004356BC">
          <w:rPr>
            <w:rStyle w:val="Hyperlink"/>
            <w:rFonts w:eastAsia="Calibri" w:cs="Arial"/>
            <w:color w:val="auto"/>
            <w:sz w:val="18"/>
            <w:szCs w:val="18"/>
            <w:u w:val="none"/>
            <w:lang w:eastAsia="en-GB"/>
          </w:rPr>
          <w:t xml:space="preserve"> history and evidence</w:t>
        </w:r>
      </w:hyperlink>
    </w:p>
    <w:p w14:paraId="45B283F1"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9</w:t>
      </w:r>
      <w:r w:rsidR="00095DCA" w:rsidRPr="004356BC">
        <w:rPr>
          <w:rFonts w:eastAsia="Calibri" w:cs="Arial"/>
          <w:sz w:val="18"/>
          <w:szCs w:val="18"/>
          <w:lang w:eastAsia="en-GB"/>
        </w:rPr>
        <w:t xml:space="preserve"> </w:t>
      </w:r>
      <w:hyperlink w:anchor="section9" w:history="1">
        <w:r w:rsidRPr="004356BC">
          <w:rPr>
            <w:rStyle w:val="Hyperlink"/>
            <w:rFonts w:eastAsia="Calibri" w:cs="Arial"/>
            <w:color w:val="auto"/>
            <w:sz w:val="18"/>
            <w:szCs w:val="18"/>
            <w:u w:val="none"/>
            <w:lang w:eastAsia="en-GB"/>
          </w:rPr>
          <w:t>Discharge details</w:t>
        </w:r>
      </w:hyperlink>
    </w:p>
    <w:p w14:paraId="6C7C93EF" w14:textId="77777777" w:rsidR="0073466A"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10 </w:t>
      </w:r>
      <w:hyperlink w:anchor="section10" w:history="1">
        <w:r w:rsidRPr="004356BC">
          <w:rPr>
            <w:rStyle w:val="Hyperlink"/>
            <w:rFonts w:eastAsia="Calibri" w:cs="Arial"/>
            <w:color w:val="auto"/>
            <w:sz w:val="18"/>
            <w:szCs w:val="18"/>
            <w:u w:val="none"/>
            <w:lang w:eastAsia="en-GB"/>
          </w:rPr>
          <w:t>Eel considerations</w:t>
        </w:r>
      </w:hyperlink>
    </w:p>
    <w:p w14:paraId="02441A6F" w14:textId="77777777" w:rsidR="0073466A"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11 </w:t>
      </w:r>
      <w:hyperlink w:anchor="section11" w:history="1">
        <w:r w:rsidRPr="004356BC">
          <w:rPr>
            <w:rStyle w:val="Hyperlink"/>
            <w:rFonts w:eastAsia="Calibri" w:cs="Arial"/>
            <w:color w:val="auto"/>
            <w:sz w:val="18"/>
            <w:szCs w:val="18"/>
            <w:u w:val="none"/>
            <w:lang w:eastAsia="en-GB"/>
          </w:rPr>
          <w:t>Trickle irrigation</w:t>
        </w:r>
      </w:hyperlink>
    </w:p>
    <w:p w14:paraId="09B6C94D"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12</w:t>
      </w:r>
      <w:r w:rsidR="00095DCA" w:rsidRPr="004356BC">
        <w:rPr>
          <w:rFonts w:eastAsia="Calibri" w:cs="Arial"/>
          <w:sz w:val="18"/>
          <w:szCs w:val="18"/>
          <w:lang w:eastAsia="en-GB"/>
        </w:rPr>
        <w:t xml:space="preserve"> </w:t>
      </w:r>
      <w:hyperlink w:anchor="section12" w:history="1">
        <w:r w:rsidR="00000DC7" w:rsidRPr="004356BC">
          <w:rPr>
            <w:rStyle w:val="Hyperlink"/>
            <w:rFonts w:eastAsia="Calibri" w:cs="Arial"/>
            <w:color w:val="auto"/>
            <w:sz w:val="18"/>
            <w:szCs w:val="18"/>
            <w:u w:val="none"/>
            <w:lang w:eastAsia="en-GB"/>
          </w:rPr>
          <w:t>Planned abstractions</w:t>
        </w:r>
      </w:hyperlink>
    </w:p>
    <w:p w14:paraId="4455528F"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13</w:t>
      </w:r>
      <w:r w:rsidR="00000DC7" w:rsidRPr="004356BC">
        <w:rPr>
          <w:rFonts w:eastAsia="Calibri" w:cs="Arial"/>
          <w:sz w:val="18"/>
          <w:szCs w:val="18"/>
          <w:lang w:eastAsia="en-GB"/>
        </w:rPr>
        <w:t xml:space="preserve"> </w:t>
      </w:r>
      <w:hyperlink w:anchor="section13" w:history="1">
        <w:r w:rsidR="00000DC7" w:rsidRPr="004356BC">
          <w:rPr>
            <w:rStyle w:val="Hyperlink"/>
            <w:rFonts w:eastAsia="Calibri" w:cs="Arial"/>
            <w:color w:val="auto"/>
            <w:sz w:val="18"/>
            <w:szCs w:val="18"/>
            <w:u w:val="none"/>
            <w:lang w:eastAsia="en-GB"/>
          </w:rPr>
          <w:t>O</w:t>
        </w:r>
        <w:r w:rsidR="000E4418" w:rsidRPr="004356BC">
          <w:rPr>
            <w:rStyle w:val="Hyperlink"/>
            <w:rFonts w:eastAsia="Calibri" w:cs="Arial"/>
            <w:color w:val="auto"/>
            <w:sz w:val="18"/>
            <w:szCs w:val="18"/>
            <w:u w:val="none"/>
            <w:lang w:eastAsia="en-GB"/>
          </w:rPr>
          <w:t>t</w:t>
        </w:r>
        <w:r w:rsidR="00000DC7" w:rsidRPr="004356BC">
          <w:rPr>
            <w:rStyle w:val="Hyperlink"/>
            <w:rFonts w:eastAsia="Calibri" w:cs="Arial"/>
            <w:color w:val="auto"/>
            <w:sz w:val="18"/>
            <w:szCs w:val="18"/>
            <w:u w:val="none"/>
            <w:lang w:eastAsia="en-GB"/>
          </w:rPr>
          <w:t>her abstractions</w:t>
        </w:r>
      </w:hyperlink>
    </w:p>
    <w:p w14:paraId="184D22A4"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14</w:t>
      </w:r>
      <w:r w:rsidR="00000DC7" w:rsidRPr="004356BC">
        <w:rPr>
          <w:rFonts w:eastAsia="Calibri" w:cs="Arial"/>
          <w:sz w:val="18"/>
          <w:szCs w:val="18"/>
          <w:lang w:eastAsia="en-GB"/>
        </w:rPr>
        <w:t xml:space="preserve"> </w:t>
      </w:r>
      <w:hyperlink w:anchor="section14" w:history="1">
        <w:r w:rsidR="00000DC7" w:rsidRPr="004356BC">
          <w:rPr>
            <w:rStyle w:val="Hyperlink"/>
            <w:rFonts w:eastAsia="Calibri" w:cs="Arial"/>
            <w:color w:val="auto"/>
            <w:sz w:val="18"/>
            <w:szCs w:val="18"/>
            <w:u w:val="none"/>
            <w:lang w:eastAsia="en-GB"/>
          </w:rPr>
          <w:t xml:space="preserve">Planning </w:t>
        </w:r>
        <w:r w:rsidRPr="004356BC">
          <w:rPr>
            <w:rStyle w:val="Hyperlink"/>
            <w:rFonts w:eastAsia="Calibri" w:cs="Arial"/>
            <w:color w:val="auto"/>
            <w:sz w:val="18"/>
            <w:szCs w:val="18"/>
            <w:u w:val="none"/>
            <w:lang w:eastAsia="en-GB"/>
          </w:rPr>
          <w:t>permissions</w:t>
        </w:r>
      </w:hyperlink>
    </w:p>
    <w:p w14:paraId="6236AAF1"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15</w:t>
      </w:r>
      <w:r w:rsidR="00284AC2" w:rsidRPr="004356BC">
        <w:rPr>
          <w:rFonts w:eastAsia="Calibri" w:cs="Arial"/>
          <w:sz w:val="18"/>
          <w:szCs w:val="18"/>
          <w:lang w:eastAsia="en-GB"/>
        </w:rPr>
        <w:t xml:space="preserve"> </w:t>
      </w:r>
      <w:hyperlink w:anchor="section15" w:history="1">
        <w:r w:rsidR="00000DC7" w:rsidRPr="004356BC">
          <w:rPr>
            <w:rStyle w:val="Hyperlink"/>
            <w:rFonts w:eastAsia="Calibri" w:cs="Arial"/>
            <w:color w:val="auto"/>
            <w:sz w:val="18"/>
            <w:szCs w:val="18"/>
            <w:u w:val="none"/>
            <w:lang w:eastAsia="en-GB"/>
          </w:rPr>
          <w:t>Environmental Impact Assessment</w:t>
        </w:r>
      </w:hyperlink>
    </w:p>
    <w:p w14:paraId="6648D6AF"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16</w:t>
      </w:r>
      <w:r w:rsidR="00095DCA" w:rsidRPr="004356BC">
        <w:rPr>
          <w:rFonts w:eastAsia="Calibri" w:cs="Arial"/>
          <w:sz w:val="18"/>
          <w:szCs w:val="18"/>
          <w:lang w:eastAsia="en-GB"/>
        </w:rPr>
        <w:t xml:space="preserve"> </w:t>
      </w:r>
      <w:hyperlink w:anchor="section16" w:history="1">
        <w:r w:rsidR="00284AC2" w:rsidRPr="004356BC">
          <w:rPr>
            <w:rStyle w:val="Hyperlink"/>
            <w:rFonts w:eastAsia="Calibri" w:cs="Arial"/>
            <w:color w:val="auto"/>
            <w:sz w:val="18"/>
            <w:szCs w:val="18"/>
            <w:u w:val="none"/>
            <w:lang w:eastAsia="en-GB"/>
          </w:rPr>
          <w:t>Licence duration</w:t>
        </w:r>
      </w:hyperlink>
    </w:p>
    <w:p w14:paraId="08F24F22" w14:textId="5FF6CCE4" w:rsidR="00A34A98"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Style w:val="Hyperlink"/>
          <w:rFonts w:eastAsia="Calibri" w:cs="Arial"/>
          <w:color w:val="auto"/>
          <w:sz w:val="18"/>
          <w:szCs w:val="18"/>
          <w:u w:val="none"/>
          <w:lang w:eastAsia="en-GB"/>
        </w:rPr>
      </w:pPr>
      <w:r w:rsidRPr="004356BC">
        <w:rPr>
          <w:rFonts w:eastAsia="Calibri" w:cs="Arial"/>
          <w:sz w:val="18"/>
          <w:szCs w:val="18"/>
          <w:lang w:eastAsia="en-GB"/>
        </w:rPr>
        <w:t>1</w:t>
      </w:r>
      <w:r w:rsidR="005A7DE7" w:rsidRPr="004356BC">
        <w:rPr>
          <w:rFonts w:eastAsia="Calibri" w:cs="Arial"/>
          <w:sz w:val="18"/>
          <w:szCs w:val="18"/>
          <w:lang w:eastAsia="en-GB"/>
        </w:rPr>
        <w:t>7</w:t>
      </w:r>
      <w:r w:rsidR="00284AC2" w:rsidRPr="004356BC">
        <w:rPr>
          <w:rFonts w:eastAsia="Calibri" w:cs="Arial"/>
          <w:sz w:val="18"/>
          <w:szCs w:val="18"/>
          <w:lang w:eastAsia="en-GB"/>
        </w:rPr>
        <w:t xml:space="preserve"> </w:t>
      </w:r>
      <w:hyperlink w:anchor="section18" w:history="1">
        <w:r w:rsidR="00284AC2" w:rsidRPr="004356BC">
          <w:rPr>
            <w:rStyle w:val="Hyperlink"/>
            <w:rFonts w:eastAsia="Calibri" w:cs="Arial"/>
            <w:color w:val="auto"/>
            <w:sz w:val="18"/>
            <w:szCs w:val="18"/>
            <w:u w:val="none"/>
            <w:lang w:eastAsia="en-GB"/>
          </w:rPr>
          <w:t>Application checklist</w:t>
        </w:r>
      </w:hyperlink>
    </w:p>
    <w:p w14:paraId="12C7701D" w14:textId="1D434703" w:rsidR="00864C22" w:rsidRPr="00947AA6" w:rsidRDefault="00864C22" w:rsidP="00DB3F66">
      <w:pPr>
        <w:pBdr>
          <w:top w:val="single" w:sz="12" w:space="1" w:color="auto"/>
          <w:left w:val="single" w:sz="12" w:space="4" w:color="auto"/>
          <w:bottom w:val="single" w:sz="12" w:space="31" w:color="auto"/>
          <w:right w:val="single" w:sz="12" w:space="4" w:color="auto"/>
        </w:pBdr>
        <w:autoSpaceDE w:val="0"/>
        <w:autoSpaceDN w:val="0"/>
        <w:adjustRightInd w:val="0"/>
        <w:rPr>
          <w:rFonts w:eastAsia="Calibri" w:cs="Arial"/>
          <w:sz w:val="18"/>
          <w:szCs w:val="18"/>
          <w:lang w:eastAsia="en-GB"/>
        </w:rPr>
        <w:sectPr w:rsidR="00864C22" w:rsidRPr="00947AA6" w:rsidSect="003D02F4">
          <w:headerReference w:type="default" r:id="rId16"/>
          <w:footerReference w:type="default" r:id="rId17"/>
          <w:type w:val="continuous"/>
          <w:pgSz w:w="11906" w:h="16838"/>
          <w:pgMar w:top="902" w:right="924" w:bottom="709" w:left="1259" w:header="567" w:footer="340" w:gutter="0"/>
          <w:cols w:num="2" w:space="57"/>
          <w:titlePg/>
          <w:docGrid w:linePitch="360"/>
        </w:sectPr>
      </w:pPr>
    </w:p>
    <w:p w14:paraId="75BC81AB" w14:textId="77777777" w:rsidR="004356BC" w:rsidRDefault="004356BC" w:rsidP="003D6F24">
      <w:pPr>
        <w:pStyle w:val="Sectionheading"/>
        <w:sectPr w:rsidR="004356BC" w:rsidSect="00CD37D2">
          <w:type w:val="continuous"/>
          <w:pgSz w:w="11906" w:h="16838"/>
          <w:pgMar w:top="902" w:right="924" w:bottom="709" w:left="1259" w:header="567" w:footer="340" w:gutter="0"/>
          <w:cols w:space="708"/>
          <w:titlePg/>
          <w:docGrid w:linePitch="360"/>
        </w:sectPr>
      </w:pPr>
    </w:p>
    <w:tbl>
      <w:tblPr>
        <w:tblW w:w="5003" w:type="pct"/>
        <w:tblLook w:val="04A0" w:firstRow="1" w:lastRow="0" w:firstColumn="1" w:lastColumn="0" w:noHBand="0" w:noVBand="1"/>
      </w:tblPr>
      <w:tblGrid>
        <w:gridCol w:w="848"/>
        <w:gridCol w:w="319"/>
        <w:gridCol w:w="142"/>
        <w:gridCol w:w="125"/>
        <w:gridCol w:w="152"/>
        <w:gridCol w:w="119"/>
        <w:gridCol w:w="27"/>
        <w:gridCol w:w="555"/>
        <w:gridCol w:w="556"/>
        <w:gridCol w:w="232"/>
        <w:gridCol w:w="97"/>
        <w:gridCol w:w="381"/>
        <w:gridCol w:w="288"/>
        <w:gridCol w:w="413"/>
        <w:gridCol w:w="163"/>
        <w:gridCol w:w="232"/>
        <w:gridCol w:w="286"/>
        <w:gridCol w:w="56"/>
        <w:gridCol w:w="700"/>
        <w:gridCol w:w="1255"/>
        <w:gridCol w:w="1175"/>
        <w:gridCol w:w="150"/>
        <w:gridCol w:w="90"/>
        <w:gridCol w:w="257"/>
        <w:gridCol w:w="646"/>
        <w:gridCol w:w="449"/>
        <w:gridCol w:w="16"/>
      </w:tblGrid>
      <w:tr w:rsidR="003D6F24" w:rsidRPr="007C08F6" w14:paraId="0A0E5B8C" w14:textId="77777777" w:rsidTr="003E7E61">
        <w:tc>
          <w:tcPr>
            <w:tcW w:w="5000" w:type="pct"/>
            <w:gridSpan w:val="27"/>
            <w:shd w:val="clear" w:color="auto" w:fill="auto"/>
          </w:tcPr>
          <w:p w14:paraId="3D33DF68" w14:textId="47D4D7FE" w:rsidR="003D6F24" w:rsidRPr="00E42B09" w:rsidRDefault="003D6F24" w:rsidP="003D6F24">
            <w:pPr>
              <w:pStyle w:val="Sectionheading"/>
            </w:pPr>
            <w:r>
              <w:lastRenderedPageBreak/>
              <w:t>1. Application type and fee</w:t>
            </w:r>
          </w:p>
        </w:tc>
      </w:tr>
      <w:tr w:rsidR="003D6F24" w:rsidRPr="007C08F6" w14:paraId="58B58863" w14:textId="77777777" w:rsidTr="003E7E61">
        <w:tc>
          <w:tcPr>
            <w:tcW w:w="5000" w:type="pct"/>
            <w:gridSpan w:val="27"/>
            <w:shd w:val="clear" w:color="auto" w:fill="auto"/>
          </w:tcPr>
          <w:p w14:paraId="63DAB744" w14:textId="77777777" w:rsidR="003D6F24" w:rsidRPr="00E42B09" w:rsidRDefault="003D6F24" w:rsidP="00642678">
            <w:pPr>
              <w:pStyle w:val="SubQuestion"/>
            </w:pPr>
            <w:r>
              <w:t>1.1 Please select your application type from the list below.</w:t>
            </w:r>
          </w:p>
        </w:tc>
      </w:tr>
      <w:tr w:rsidR="00050C06" w:rsidRPr="007C08F6" w14:paraId="74F25704" w14:textId="77777777" w:rsidTr="0057431F">
        <w:tc>
          <w:tcPr>
            <w:tcW w:w="4761" w:type="pct"/>
            <w:gridSpan w:val="25"/>
            <w:shd w:val="clear" w:color="auto" w:fill="auto"/>
          </w:tcPr>
          <w:p w14:paraId="473E3241" w14:textId="77777777" w:rsidR="003D6F24" w:rsidRPr="007C08F6" w:rsidRDefault="003D6F24" w:rsidP="00642678">
            <w:pPr>
              <w:spacing w:before="120" w:after="60"/>
              <w:rPr>
                <w:rFonts w:cs="Arial"/>
                <w:color w:val="000000"/>
                <w:sz w:val="20"/>
                <w:szCs w:val="20"/>
              </w:rPr>
            </w:pPr>
            <w:r>
              <w:rPr>
                <w:rFonts w:cs="Arial"/>
                <w:color w:val="000000"/>
                <w:sz w:val="20"/>
                <w:szCs w:val="20"/>
              </w:rPr>
              <w:t>A new transitional water resources full abstraction licence for a previously exempt abstraction</w:t>
            </w:r>
          </w:p>
        </w:tc>
        <w:sdt>
          <w:sdtPr>
            <w:rPr>
              <w:rFonts w:cs="Arial"/>
              <w:sz w:val="20"/>
              <w:szCs w:val="20"/>
            </w:rPr>
            <w:id w:val="248013912"/>
            <w14:checkbox>
              <w14:checked w14:val="1"/>
              <w14:checkedState w14:val="2612" w14:font="MS Gothic"/>
              <w14:uncheckedState w14:val="2610" w14:font="MS Gothic"/>
            </w14:checkbox>
          </w:sdtPr>
          <w:sdtContent>
            <w:tc>
              <w:tcPr>
                <w:tcW w:w="239" w:type="pct"/>
                <w:gridSpan w:val="2"/>
                <w:shd w:val="clear" w:color="auto" w:fill="auto"/>
              </w:tcPr>
              <w:p w14:paraId="381ABDDB" w14:textId="0A4A3725" w:rsidR="003D6F24" w:rsidRPr="007C08F6" w:rsidRDefault="00795138" w:rsidP="00642678">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050C06" w:rsidRPr="007C08F6" w14:paraId="778542FA" w14:textId="77777777" w:rsidTr="0057431F">
        <w:tc>
          <w:tcPr>
            <w:tcW w:w="4761" w:type="pct"/>
            <w:gridSpan w:val="25"/>
            <w:shd w:val="clear" w:color="auto" w:fill="auto"/>
          </w:tcPr>
          <w:p w14:paraId="40241BC7" w14:textId="77777777" w:rsidR="0004403A" w:rsidRPr="007C08F6" w:rsidRDefault="0004403A" w:rsidP="0004403A">
            <w:pPr>
              <w:spacing w:before="120" w:after="60"/>
              <w:rPr>
                <w:rFonts w:cs="Arial"/>
                <w:color w:val="000000"/>
                <w:sz w:val="20"/>
                <w:szCs w:val="20"/>
              </w:rPr>
            </w:pPr>
            <w:r>
              <w:rPr>
                <w:rFonts w:cs="Arial"/>
                <w:color w:val="000000"/>
                <w:sz w:val="20"/>
                <w:szCs w:val="20"/>
              </w:rPr>
              <w:t>A new</w:t>
            </w:r>
            <w:r w:rsidR="00626C24">
              <w:rPr>
                <w:rFonts w:cs="Arial"/>
                <w:color w:val="000000"/>
                <w:sz w:val="20"/>
                <w:szCs w:val="20"/>
              </w:rPr>
              <w:t xml:space="preserve"> </w:t>
            </w:r>
            <w:r w:rsidR="00CA2315">
              <w:rPr>
                <w:rFonts w:cs="Arial"/>
                <w:color w:val="000000"/>
                <w:sz w:val="20"/>
                <w:szCs w:val="20"/>
              </w:rPr>
              <w:t xml:space="preserve">transitional water resources transfer </w:t>
            </w:r>
            <w:r>
              <w:rPr>
                <w:rFonts w:cs="Arial"/>
                <w:color w:val="000000"/>
                <w:sz w:val="20"/>
                <w:szCs w:val="20"/>
              </w:rPr>
              <w:t xml:space="preserve">licence for a previously exempt abstraction </w:t>
            </w:r>
          </w:p>
        </w:tc>
        <w:sdt>
          <w:sdtPr>
            <w:rPr>
              <w:rFonts w:cs="Arial"/>
              <w:sz w:val="20"/>
              <w:szCs w:val="20"/>
            </w:rPr>
            <w:id w:val="-516776772"/>
            <w14:checkbox>
              <w14:checked w14:val="0"/>
              <w14:checkedState w14:val="2612" w14:font="MS Gothic"/>
              <w14:uncheckedState w14:val="2610" w14:font="MS Gothic"/>
            </w14:checkbox>
          </w:sdtPr>
          <w:sdtContent>
            <w:tc>
              <w:tcPr>
                <w:tcW w:w="239" w:type="pct"/>
                <w:gridSpan w:val="2"/>
                <w:shd w:val="clear" w:color="auto" w:fill="auto"/>
              </w:tcPr>
              <w:p w14:paraId="444A755D" w14:textId="77777777" w:rsidR="0004403A" w:rsidRPr="007C08F6" w:rsidRDefault="0004403A" w:rsidP="0004403A">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050C06" w:rsidRPr="007C08F6" w14:paraId="7F8CBC0A" w14:textId="77777777" w:rsidTr="0057431F">
        <w:trPr>
          <w:trHeight w:val="509"/>
        </w:trPr>
        <w:tc>
          <w:tcPr>
            <w:tcW w:w="4761" w:type="pct"/>
            <w:gridSpan w:val="25"/>
            <w:shd w:val="clear" w:color="auto" w:fill="auto"/>
          </w:tcPr>
          <w:p w14:paraId="4E677AFD" w14:textId="2808CF7C" w:rsidR="002E2175" w:rsidRPr="007C08F6" w:rsidRDefault="00A53083" w:rsidP="002E2175">
            <w:pPr>
              <w:spacing w:before="120" w:after="60"/>
              <w:rPr>
                <w:rFonts w:cs="Arial"/>
                <w:color w:val="000000"/>
                <w:sz w:val="20"/>
                <w:szCs w:val="20"/>
              </w:rPr>
            </w:pPr>
            <w:r w:rsidRPr="007C08F6">
              <w:rPr>
                <w:rFonts w:cs="Arial"/>
                <w:color w:val="000000"/>
                <w:sz w:val="20"/>
                <w:szCs w:val="20"/>
              </w:rPr>
              <w:t xml:space="preserve">A </w:t>
            </w:r>
            <w:r>
              <w:rPr>
                <w:rFonts w:cs="Arial"/>
                <w:color w:val="000000"/>
                <w:sz w:val="20"/>
                <w:szCs w:val="20"/>
              </w:rPr>
              <w:t xml:space="preserve">variation to an existing full </w:t>
            </w:r>
            <w:r w:rsidR="005B7198">
              <w:rPr>
                <w:rFonts w:cs="Arial"/>
                <w:color w:val="000000"/>
                <w:sz w:val="20"/>
                <w:szCs w:val="20"/>
              </w:rPr>
              <w:t xml:space="preserve">abstraction </w:t>
            </w:r>
            <w:r>
              <w:rPr>
                <w:rFonts w:cs="Arial"/>
                <w:color w:val="000000"/>
                <w:sz w:val="20"/>
                <w:szCs w:val="20"/>
              </w:rPr>
              <w:t>licence to add a previously exempt abstraction</w:t>
            </w:r>
          </w:p>
        </w:tc>
        <w:sdt>
          <w:sdtPr>
            <w:rPr>
              <w:rFonts w:cs="Arial"/>
              <w:sz w:val="20"/>
              <w:szCs w:val="20"/>
            </w:rPr>
            <w:id w:val="454529570"/>
            <w14:checkbox>
              <w14:checked w14:val="0"/>
              <w14:checkedState w14:val="2612" w14:font="MS Gothic"/>
              <w14:uncheckedState w14:val="2610" w14:font="MS Gothic"/>
            </w14:checkbox>
          </w:sdtPr>
          <w:sdtContent>
            <w:tc>
              <w:tcPr>
                <w:tcW w:w="239" w:type="pct"/>
                <w:gridSpan w:val="2"/>
                <w:shd w:val="clear" w:color="auto" w:fill="auto"/>
              </w:tcPr>
              <w:p w14:paraId="72E613A6" w14:textId="77777777" w:rsidR="00A53083" w:rsidRDefault="00A53083" w:rsidP="0004403A">
                <w:pPr>
                  <w:spacing w:before="120" w:after="60"/>
                  <w:rPr>
                    <w:rFonts w:cs="Arial"/>
                    <w:sz w:val="20"/>
                    <w:szCs w:val="20"/>
                  </w:rPr>
                </w:pPr>
                <w:r>
                  <w:rPr>
                    <w:rFonts w:ascii="MS Gothic" w:eastAsia="MS Gothic" w:hAnsi="MS Gothic" w:cs="Segoe UI Symbol" w:hint="eastAsia"/>
                    <w:sz w:val="20"/>
                    <w:szCs w:val="20"/>
                  </w:rPr>
                  <w:t>☐</w:t>
                </w:r>
              </w:p>
            </w:tc>
          </w:sdtContent>
        </w:sdt>
      </w:tr>
      <w:tr w:rsidR="00050C06" w:rsidRPr="007C08F6" w14:paraId="3BE475C5" w14:textId="77777777" w:rsidTr="0057431F">
        <w:tc>
          <w:tcPr>
            <w:tcW w:w="4761" w:type="pct"/>
            <w:gridSpan w:val="25"/>
            <w:shd w:val="clear" w:color="auto" w:fill="auto"/>
          </w:tcPr>
          <w:p w14:paraId="5516CBD6" w14:textId="140D9646" w:rsidR="00C7275D" w:rsidRPr="007C08F6" w:rsidRDefault="005B7198" w:rsidP="0004403A">
            <w:pPr>
              <w:spacing w:before="120" w:after="60"/>
              <w:rPr>
                <w:rFonts w:cs="Arial"/>
                <w:color w:val="000000"/>
                <w:sz w:val="20"/>
                <w:szCs w:val="20"/>
              </w:rPr>
            </w:pPr>
            <w:r>
              <w:rPr>
                <w:rFonts w:cs="Arial"/>
                <w:color w:val="000000"/>
                <w:sz w:val="20"/>
                <w:szCs w:val="20"/>
              </w:rPr>
              <w:t xml:space="preserve">A variation to </w:t>
            </w:r>
            <w:r w:rsidR="00C7275D">
              <w:rPr>
                <w:rFonts w:cs="Arial"/>
                <w:color w:val="000000"/>
                <w:sz w:val="20"/>
                <w:szCs w:val="20"/>
              </w:rPr>
              <w:t xml:space="preserve">an existing transfer licence to add a previously exempt </w:t>
            </w:r>
            <w:r w:rsidR="002E2175">
              <w:rPr>
                <w:rFonts w:cs="Arial"/>
                <w:color w:val="000000"/>
                <w:sz w:val="20"/>
                <w:szCs w:val="20"/>
              </w:rPr>
              <w:t>a</w:t>
            </w:r>
            <w:r w:rsidR="00C7275D">
              <w:rPr>
                <w:rFonts w:cs="Arial"/>
                <w:color w:val="000000"/>
                <w:sz w:val="20"/>
                <w:szCs w:val="20"/>
              </w:rPr>
              <w:t>bstraction</w:t>
            </w:r>
          </w:p>
        </w:tc>
        <w:sdt>
          <w:sdtPr>
            <w:rPr>
              <w:rFonts w:cs="Arial"/>
              <w:sz w:val="20"/>
              <w:szCs w:val="20"/>
            </w:rPr>
            <w:id w:val="925149702"/>
            <w14:checkbox>
              <w14:checked w14:val="0"/>
              <w14:checkedState w14:val="2612" w14:font="MS Gothic"/>
              <w14:uncheckedState w14:val="2610" w14:font="MS Gothic"/>
            </w14:checkbox>
          </w:sdtPr>
          <w:sdtContent>
            <w:tc>
              <w:tcPr>
                <w:tcW w:w="239" w:type="pct"/>
                <w:gridSpan w:val="2"/>
                <w:shd w:val="clear" w:color="auto" w:fill="auto"/>
              </w:tcPr>
              <w:p w14:paraId="6696A27D" w14:textId="77777777" w:rsidR="0004403A" w:rsidRPr="007C08F6" w:rsidRDefault="005C56E9" w:rsidP="0004403A">
                <w:pPr>
                  <w:spacing w:before="120" w:after="60"/>
                  <w:rPr>
                    <w:rFonts w:ascii="Segoe UI Symbol" w:eastAsia="MS Gothic" w:hAnsi="Segoe UI Symbol" w:cs="Segoe UI Symbol"/>
                    <w:sz w:val="20"/>
                    <w:szCs w:val="20"/>
                  </w:rPr>
                </w:pPr>
                <w:r>
                  <w:rPr>
                    <w:rFonts w:ascii="MS Gothic" w:eastAsia="MS Gothic" w:hAnsi="MS Gothic" w:cs="Segoe UI Symbol" w:hint="eastAsia"/>
                    <w:sz w:val="20"/>
                    <w:szCs w:val="20"/>
                  </w:rPr>
                  <w:t>☐</w:t>
                </w:r>
              </w:p>
            </w:tc>
          </w:sdtContent>
        </w:sdt>
      </w:tr>
      <w:tr w:rsidR="003D6F24" w:rsidRPr="007C08F6" w14:paraId="3D00229D" w14:textId="77777777" w:rsidTr="003E7E61">
        <w:tc>
          <w:tcPr>
            <w:tcW w:w="5000" w:type="pct"/>
            <w:gridSpan w:val="27"/>
            <w:shd w:val="clear" w:color="auto" w:fill="auto"/>
          </w:tcPr>
          <w:p w14:paraId="4686D0AC" w14:textId="77777777" w:rsidR="003D6F24" w:rsidRPr="00E42B09" w:rsidRDefault="003D6F24" w:rsidP="003D6F24">
            <w:pPr>
              <w:pStyle w:val="SubQuestion"/>
            </w:pPr>
            <w:r w:rsidRPr="00C31CF1">
              <w:t>1.2 Please indicate the amount and how you wish to pay your application</w:t>
            </w:r>
          </w:p>
        </w:tc>
      </w:tr>
      <w:tr w:rsidR="000E7FE0" w14:paraId="3FD332EF" w14:textId="77777777" w:rsidTr="004356BC">
        <w:tc>
          <w:tcPr>
            <w:tcW w:w="1175" w:type="pct"/>
            <w:gridSpan w:val="8"/>
            <w:tcBorders>
              <w:top w:val="nil"/>
              <w:left w:val="nil"/>
              <w:bottom w:val="nil"/>
              <w:right w:val="single" w:sz="4" w:space="0" w:color="auto"/>
            </w:tcBorders>
            <w:hideMark/>
          </w:tcPr>
          <w:p w14:paraId="493CA97E" w14:textId="77777777" w:rsidR="003013A4" w:rsidRDefault="003013A4" w:rsidP="00642678">
            <w:pPr>
              <w:spacing w:before="120" w:after="60"/>
              <w:rPr>
                <w:rFonts w:cs="Arial"/>
                <w:color w:val="000000"/>
                <w:sz w:val="20"/>
                <w:szCs w:val="20"/>
              </w:rPr>
            </w:pPr>
            <w:r>
              <w:rPr>
                <w:rFonts w:cs="Arial"/>
                <w:color w:val="000000"/>
                <w:sz w:val="20"/>
                <w:szCs w:val="20"/>
              </w:rPr>
              <w:t>Amount paid</w:t>
            </w:r>
          </w:p>
        </w:tc>
        <w:sdt>
          <w:sdtPr>
            <w:rPr>
              <w:rStyle w:val="Responseboxtext"/>
              <w:rFonts w:eastAsia="Calibri"/>
            </w:rPr>
            <w:id w:val="-520398889"/>
            <w:placeholder>
              <w:docPart w:val="5FE79C7C3FD2475CAF0575E39EE78156"/>
            </w:placeholder>
          </w:sdtPr>
          <w:sdtContent>
            <w:tc>
              <w:tcPr>
                <w:tcW w:w="1390" w:type="pct"/>
                <w:gridSpan w:val="10"/>
                <w:tcBorders>
                  <w:top w:val="nil"/>
                  <w:left w:val="single" w:sz="4" w:space="0" w:color="auto"/>
                  <w:bottom w:val="single" w:sz="4" w:space="0" w:color="auto"/>
                  <w:right w:val="single" w:sz="4" w:space="0" w:color="auto"/>
                </w:tcBorders>
                <w:vAlign w:val="center"/>
                <w:hideMark/>
              </w:tcPr>
              <w:p w14:paraId="373F130D" w14:textId="7CD1FC0B" w:rsidR="003013A4" w:rsidRDefault="00951644" w:rsidP="00951644">
                <w:pPr>
                  <w:spacing w:before="120" w:after="60"/>
                  <w:rPr>
                    <w:rStyle w:val="Responseboxtext"/>
                  </w:rPr>
                </w:pPr>
                <w:r>
                  <w:rPr>
                    <w:rStyle w:val="Responseboxtext"/>
                    <w:rFonts w:eastAsia="Calibri"/>
                  </w:rPr>
                  <w:t>£135</w:t>
                </w:r>
              </w:p>
            </w:tc>
          </w:sdtContent>
        </w:sdt>
        <w:tc>
          <w:tcPr>
            <w:tcW w:w="2435" w:type="pct"/>
            <w:gridSpan w:val="9"/>
            <w:tcBorders>
              <w:top w:val="nil"/>
              <w:left w:val="single" w:sz="4" w:space="0" w:color="auto"/>
              <w:bottom w:val="nil"/>
              <w:right w:val="nil"/>
            </w:tcBorders>
            <w:vAlign w:val="center"/>
          </w:tcPr>
          <w:p w14:paraId="09CAB01E" w14:textId="77777777" w:rsidR="003013A4" w:rsidRDefault="003013A4" w:rsidP="00642678">
            <w:pPr>
              <w:spacing w:before="120" w:after="60"/>
              <w:rPr>
                <w:rFonts w:cs="Arial"/>
                <w:szCs w:val="20"/>
              </w:rPr>
            </w:pPr>
          </w:p>
        </w:tc>
      </w:tr>
      <w:tr w:rsidR="00050C06" w:rsidRPr="007C08F6" w14:paraId="3629244A" w14:textId="77777777" w:rsidTr="004356BC">
        <w:tc>
          <w:tcPr>
            <w:tcW w:w="1175" w:type="pct"/>
            <w:gridSpan w:val="8"/>
            <w:shd w:val="clear" w:color="auto" w:fill="auto"/>
          </w:tcPr>
          <w:p w14:paraId="2455D1F8" w14:textId="77777777" w:rsidR="003D6F24" w:rsidRPr="007C08F6" w:rsidRDefault="003D6F24" w:rsidP="00642678">
            <w:pPr>
              <w:spacing w:before="120" w:after="60"/>
              <w:rPr>
                <w:rFonts w:cs="Arial"/>
                <w:color w:val="000000"/>
                <w:sz w:val="20"/>
                <w:szCs w:val="20"/>
              </w:rPr>
            </w:pPr>
            <w:r>
              <w:rPr>
                <w:rFonts w:cs="Arial"/>
                <w:color w:val="000000"/>
                <w:sz w:val="20"/>
                <w:szCs w:val="20"/>
              </w:rPr>
              <w:t>Cheque</w:t>
            </w:r>
          </w:p>
        </w:tc>
        <w:sdt>
          <w:sdtPr>
            <w:rPr>
              <w:rFonts w:cs="Arial"/>
              <w:sz w:val="20"/>
              <w:szCs w:val="20"/>
            </w:rPr>
            <w:id w:val="917449093"/>
            <w14:checkbox>
              <w14:checked w14:val="1"/>
              <w14:checkedState w14:val="2612" w14:font="MS Gothic"/>
              <w14:uncheckedState w14:val="2610" w14:font="MS Gothic"/>
            </w14:checkbox>
          </w:sdtPr>
          <w:sdtContent>
            <w:tc>
              <w:tcPr>
                <w:tcW w:w="3825" w:type="pct"/>
                <w:gridSpan w:val="19"/>
                <w:shd w:val="clear" w:color="auto" w:fill="auto"/>
              </w:tcPr>
              <w:p w14:paraId="0B64D417" w14:textId="096E5882" w:rsidR="003D6F24" w:rsidRPr="007C08F6" w:rsidRDefault="00795138" w:rsidP="00642678">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050C06" w:rsidRPr="007C08F6" w14:paraId="102945C2" w14:textId="77777777" w:rsidTr="004356BC">
        <w:tc>
          <w:tcPr>
            <w:tcW w:w="1175" w:type="pct"/>
            <w:gridSpan w:val="8"/>
            <w:shd w:val="clear" w:color="auto" w:fill="auto"/>
          </w:tcPr>
          <w:p w14:paraId="6361EB9E" w14:textId="77777777" w:rsidR="003D6F24" w:rsidRPr="007C08F6" w:rsidRDefault="003D6F24" w:rsidP="00642678">
            <w:pPr>
              <w:spacing w:before="120" w:after="60"/>
              <w:rPr>
                <w:rFonts w:cs="Arial"/>
                <w:color w:val="000000"/>
                <w:sz w:val="20"/>
                <w:szCs w:val="20"/>
              </w:rPr>
            </w:pPr>
            <w:r>
              <w:rPr>
                <w:rFonts w:cs="Arial"/>
                <w:color w:val="000000"/>
                <w:sz w:val="20"/>
                <w:szCs w:val="20"/>
              </w:rPr>
              <w:t>Credit or debit card</w:t>
            </w:r>
          </w:p>
        </w:tc>
        <w:sdt>
          <w:sdtPr>
            <w:rPr>
              <w:rFonts w:cs="Arial"/>
              <w:sz w:val="20"/>
              <w:szCs w:val="20"/>
            </w:rPr>
            <w:id w:val="2144306636"/>
            <w14:checkbox>
              <w14:checked w14:val="0"/>
              <w14:checkedState w14:val="2612" w14:font="MS Gothic"/>
              <w14:uncheckedState w14:val="2610" w14:font="MS Gothic"/>
            </w14:checkbox>
          </w:sdtPr>
          <w:sdtContent>
            <w:tc>
              <w:tcPr>
                <w:tcW w:w="3825" w:type="pct"/>
                <w:gridSpan w:val="19"/>
                <w:shd w:val="clear" w:color="auto" w:fill="auto"/>
              </w:tcPr>
              <w:p w14:paraId="3E990A34" w14:textId="77777777" w:rsidR="003D6F24" w:rsidRPr="007C08F6" w:rsidRDefault="003D6F24" w:rsidP="00642678">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7B550C" w:rsidRPr="007C08F6" w14:paraId="046C5E59" w14:textId="77777777" w:rsidTr="004356BC">
        <w:tc>
          <w:tcPr>
            <w:tcW w:w="1175" w:type="pct"/>
            <w:gridSpan w:val="8"/>
            <w:shd w:val="clear" w:color="auto" w:fill="auto"/>
          </w:tcPr>
          <w:p w14:paraId="1A65E74A" w14:textId="77777777" w:rsidR="003013A4" w:rsidRPr="007C08F6" w:rsidRDefault="003013A4" w:rsidP="00642678">
            <w:pPr>
              <w:pStyle w:val="Questiontext"/>
            </w:pPr>
            <w:r>
              <w:t>BACS transfer</w:t>
            </w:r>
          </w:p>
        </w:tc>
        <w:tc>
          <w:tcPr>
            <w:tcW w:w="455" w:type="pct"/>
            <w:gridSpan w:val="3"/>
            <w:shd w:val="clear" w:color="auto" w:fill="auto"/>
          </w:tcPr>
          <w:sdt>
            <w:sdtPr>
              <w:rPr>
                <w:rFonts w:cs="Arial"/>
                <w:sz w:val="20"/>
                <w:szCs w:val="20"/>
              </w:rPr>
              <w:id w:val="-1575734347"/>
              <w14:checkbox>
                <w14:checked w14:val="0"/>
                <w14:checkedState w14:val="2612" w14:font="MS Gothic"/>
                <w14:uncheckedState w14:val="2610" w14:font="MS Gothic"/>
              </w14:checkbox>
            </w:sdtPr>
            <w:sdtContent>
              <w:p w14:paraId="5266C41E" w14:textId="4C1184D7" w:rsidR="003013A4" w:rsidRPr="00E42B09" w:rsidRDefault="00795138" w:rsidP="00642678">
                <w:pPr>
                  <w:spacing w:before="120" w:after="60"/>
                  <w:rPr>
                    <w:rFonts w:cs="Arial"/>
                    <w:sz w:val="20"/>
                    <w:szCs w:val="20"/>
                  </w:rPr>
                </w:pPr>
                <w:r>
                  <w:rPr>
                    <w:rFonts w:ascii="MS Gothic" w:eastAsia="MS Gothic" w:hAnsi="MS Gothic" w:cs="Arial" w:hint="eastAsia"/>
                    <w:sz w:val="20"/>
                    <w:szCs w:val="20"/>
                  </w:rPr>
                  <w:t>☐</w:t>
                </w:r>
              </w:p>
            </w:sdtContent>
          </w:sdt>
        </w:tc>
        <w:tc>
          <w:tcPr>
            <w:tcW w:w="1295" w:type="pct"/>
            <w:gridSpan w:val="8"/>
            <w:tcBorders>
              <w:right w:val="single" w:sz="4" w:space="0" w:color="auto"/>
            </w:tcBorders>
            <w:shd w:val="clear" w:color="auto" w:fill="auto"/>
          </w:tcPr>
          <w:p w14:paraId="4B7EA29E" w14:textId="77777777" w:rsidR="003013A4" w:rsidRPr="007C08F6" w:rsidRDefault="003013A4" w:rsidP="00642678">
            <w:pPr>
              <w:pStyle w:val="Questiontext"/>
              <w:rPr>
                <w:rFonts w:eastAsia="MS Gothic"/>
              </w:rPr>
            </w:pPr>
            <w:r>
              <w:rPr>
                <w:rFonts w:eastAsia="MS Gothic"/>
              </w:rPr>
              <w:t>BACS reference number</w:t>
            </w:r>
          </w:p>
        </w:tc>
        <w:tc>
          <w:tcPr>
            <w:tcW w:w="2075" w:type="pct"/>
            <w:gridSpan w:val="8"/>
            <w:tcBorders>
              <w:left w:val="single" w:sz="4" w:space="0" w:color="auto"/>
              <w:bottom w:val="single" w:sz="4" w:space="0" w:color="auto"/>
              <w:right w:val="single" w:sz="4" w:space="0" w:color="auto"/>
            </w:tcBorders>
            <w:shd w:val="clear" w:color="auto" w:fill="auto"/>
          </w:tcPr>
          <w:p w14:paraId="54315A91" w14:textId="77777777" w:rsidR="003013A4" w:rsidRPr="007C08F6" w:rsidRDefault="003013A4" w:rsidP="00642678">
            <w:pPr>
              <w:spacing w:before="120" w:after="60"/>
              <w:rPr>
                <w:rFonts w:ascii="Segoe UI Symbol" w:eastAsia="MS Gothic" w:hAnsi="Segoe UI Symbol" w:cs="Segoe UI Symbol"/>
                <w:sz w:val="20"/>
                <w:szCs w:val="20"/>
              </w:rPr>
            </w:pPr>
            <w:r>
              <w:rPr>
                <w:rStyle w:val="Responseboxtext"/>
              </w:rPr>
              <w:t xml:space="preserve">PRC </w:t>
            </w:r>
            <w:sdt>
              <w:sdtPr>
                <w:rPr>
                  <w:rStyle w:val="Responseboxtext"/>
                </w:rPr>
                <w:id w:val="-123550082"/>
                <w:placeholder>
                  <w:docPart w:val="47A89AEC5A0F4E4DA41815ED678FE5D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r>
                  <w:rPr>
                    <w:rStyle w:val="Responseboxtext"/>
                  </w:rPr>
                  <w:t xml:space="preserve">                    </w:t>
                </w:r>
              </w:sdtContent>
            </w:sdt>
          </w:p>
        </w:tc>
      </w:tr>
      <w:tr w:rsidR="00E42B09" w:rsidRPr="007C08F6" w14:paraId="6ADAE7BE" w14:textId="77777777" w:rsidTr="003E7E61">
        <w:tc>
          <w:tcPr>
            <w:tcW w:w="5000" w:type="pct"/>
            <w:gridSpan w:val="27"/>
            <w:shd w:val="clear" w:color="auto" w:fill="auto"/>
          </w:tcPr>
          <w:p w14:paraId="4C6C1E80" w14:textId="77777777" w:rsidR="00E42B09" w:rsidRPr="00E42B09" w:rsidRDefault="00E42B09" w:rsidP="00E42B09">
            <w:pPr>
              <w:pStyle w:val="Sectionheading"/>
            </w:pPr>
            <w:r>
              <w:t xml:space="preserve">2 </w:t>
            </w:r>
            <w:r w:rsidRPr="00897D05">
              <w:t xml:space="preserve">Applicant </w:t>
            </w:r>
            <w:r>
              <w:t xml:space="preserve">and agent </w:t>
            </w:r>
            <w:r w:rsidRPr="00897D05">
              <w:t>details</w:t>
            </w:r>
          </w:p>
        </w:tc>
      </w:tr>
      <w:tr w:rsidR="00E42B09" w:rsidRPr="007C08F6" w14:paraId="7B6483F3" w14:textId="77777777" w:rsidTr="003E7E61">
        <w:tc>
          <w:tcPr>
            <w:tcW w:w="5000" w:type="pct"/>
            <w:gridSpan w:val="27"/>
            <w:shd w:val="clear" w:color="auto" w:fill="auto"/>
          </w:tcPr>
          <w:p w14:paraId="6AF95CA8" w14:textId="77777777" w:rsidR="00E42B09" w:rsidRPr="00E42B09" w:rsidRDefault="0074320F" w:rsidP="00E42B09">
            <w:pPr>
              <w:pStyle w:val="Questiontext"/>
            </w:pPr>
            <w:r>
              <w:t xml:space="preserve">This is the individual or </w:t>
            </w:r>
            <w:r w:rsidR="00E42B09" w:rsidRPr="009532B7">
              <w:t xml:space="preserve">organisation any resulting licence will be issued to, and must be a legal entity. If you are an agent acting on behalf of an applicant, provide their details here and yours in </w:t>
            </w:r>
            <w:r w:rsidR="00E42B09">
              <w:t>section 2.2</w:t>
            </w:r>
            <w:r w:rsidR="00E42B09" w:rsidRPr="009532B7">
              <w:t xml:space="preserve">. </w:t>
            </w:r>
          </w:p>
        </w:tc>
      </w:tr>
      <w:tr w:rsidR="00E42B09" w:rsidRPr="007C08F6" w14:paraId="269B8FFB" w14:textId="77777777" w:rsidTr="003E7E61">
        <w:tc>
          <w:tcPr>
            <w:tcW w:w="5000" w:type="pct"/>
            <w:gridSpan w:val="27"/>
            <w:shd w:val="clear" w:color="auto" w:fill="auto"/>
          </w:tcPr>
          <w:p w14:paraId="5A270945" w14:textId="77777777" w:rsidR="00E42B09" w:rsidRPr="00E42B09" w:rsidRDefault="00E42B09" w:rsidP="00E42B09">
            <w:pPr>
              <w:pStyle w:val="SubQuestion"/>
              <w:rPr>
                <w:bCs/>
                <w:color w:val="3C3C41"/>
              </w:rPr>
            </w:pPr>
            <w:r w:rsidRPr="009532B7">
              <w:t xml:space="preserve">2.1 Applicant </w:t>
            </w:r>
            <w:r>
              <w:t>details</w:t>
            </w:r>
          </w:p>
        </w:tc>
      </w:tr>
      <w:tr w:rsidR="00A35C71" w:rsidRPr="007C08F6" w14:paraId="3C91703A" w14:textId="77777777" w:rsidTr="004356BC">
        <w:tc>
          <w:tcPr>
            <w:tcW w:w="1175" w:type="pct"/>
            <w:gridSpan w:val="8"/>
            <w:shd w:val="clear" w:color="auto" w:fill="auto"/>
          </w:tcPr>
          <w:p w14:paraId="38EF69F3" w14:textId="77777777" w:rsidR="00653835" w:rsidRPr="007C08F6" w:rsidRDefault="00653835" w:rsidP="00653835">
            <w:pPr>
              <w:pStyle w:val="Questiontext"/>
            </w:pPr>
            <w:r>
              <w:t>Individual</w:t>
            </w:r>
          </w:p>
        </w:tc>
        <w:tc>
          <w:tcPr>
            <w:tcW w:w="651" w:type="pct"/>
            <w:gridSpan w:val="4"/>
            <w:shd w:val="clear" w:color="auto" w:fill="auto"/>
          </w:tcPr>
          <w:sdt>
            <w:sdtPr>
              <w:rPr>
                <w:rFonts w:cs="Arial"/>
                <w:sz w:val="20"/>
                <w:szCs w:val="20"/>
              </w:rPr>
              <w:id w:val="1737199815"/>
              <w14:checkbox>
                <w14:checked w14:val="0"/>
                <w14:checkedState w14:val="2612" w14:font="MS Gothic"/>
                <w14:uncheckedState w14:val="2610" w14:font="MS Gothic"/>
              </w14:checkbox>
            </w:sdtPr>
            <w:sdtContent>
              <w:p w14:paraId="53C059FB"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c>
          <w:tcPr>
            <w:tcW w:w="1744" w:type="pct"/>
            <w:gridSpan w:val="8"/>
            <w:shd w:val="clear" w:color="auto" w:fill="auto"/>
          </w:tcPr>
          <w:p w14:paraId="1548CFB2" w14:textId="77777777" w:rsidR="00653835" w:rsidRPr="007C08F6" w:rsidRDefault="00653835" w:rsidP="00653835">
            <w:pPr>
              <w:pStyle w:val="Questiontext"/>
              <w:rPr>
                <w:rFonts w:eastAsia="MS Gothic"/>
              </w:rPr>
            </w:pPr>
            <w:r>
              <w:rPr>
                <w:rFonts w:eastAsia="MS Gothic"/>
              </w:rPr>
              <w:t>Public body</w:t>
            </w:r>
          </w:p>
        </w:tc>
        <w:tc>
          <w:tcPr>
            <w:tcW w:w="1430" w:type="pct"/>
            <w:gridSpan w:val="7"/>
            <w:shd w:val="clear" w:color="auto" w:fill="auto"/>
          </w:tcPr>
          <w:sdt>
            <w:sdtPr>
              <w:rPr>
                <w:rFonts w:cs="Arial"/>
                <w:sz w:val="20"/>
                <w:szCs w:val="20"/>
              </w:rPr>
              <w:id w:val="-395593778"/>
              <w14:checkbox>
                <w14:checked w14:val="0"/>
                <w14:checkedState w14:val="2612" w14:font="MS Gothic"/>
                <w14:uncheckedState w14:val="2610" w14:font="MS Gothic"/>
              </w14:checkbox>
            </w:sdtPr>
            <w:sdtContent>
              <w:p w14:paraId="2554AD84"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r>
      <w:tr w:rsidR="00A35C71" w:rsidRPr="007C08F6" w14:paraId="66DEDD21" w14:textId="77777777" w:rsidTr="004356BC">
        <w:tc>
          <w:tcPr>
            <w:tcW w:w="1175" w:type="pct"/>
            <w:gridSpan w:val="8"/>
            <w:shd w:val="clear" w:color="auto" w:fill="auto"/>
          </w:tcPr>
          <w:p w14:paraId="328B41A7" w14:textId="77777777" w:rsidR="00653835" w:rsidRPr="007C08F6" w:rsidRDefault="00653835" w:rsidP="00653835">
            <w:pPr>
              <w:pStyle w:val="Questiontext"/>
            </w:pPr>
            <w:r>
              <w:t>Registered company</w:t>
            </w:r>
          </w:p>
        </w:tc>
        <w:tc>
          <w:tcPr>
            <w:tcW w:w="651" w:type="pct"/>
            <w:gridSpan w:val="4"/>
            <w:shd w:val="clear" w:color="auto" w:fill="auto"/>
          </w:tcPr>
          <w:sdt>
            <w:sdtPr>
              <w:rPr>
                <w:rFonts w:cs="Arial"/>
                <w:sz w:val="20"/>
                <w:szCs w:val="20"/>
              </w:rPr>
              <w:id w:val="2004848714"/>
              <w14:checkbox>
                <w14:checked w14:val="1"/>
                <w14:checkedState w14:val="2612" w14:font="MS Gothic"/>
                <w14:uncheckedState w14:val="2610" w14:font="MS Gothic"/>
              </w14:checkbox>
            </w:sdtPr>
            <w:sdtContent>
              <w:p w14:paraId="236282AE" w14:textId="65ED671F" w:rsidR="00653835" w:rsidRPr="007C08F6" w:rsidRDefault="00951644" w:rsidP="00653835">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sdtContent>
          </w:sdt>
        </w:tc>
        <w:tc>
          <w:tcPr>
            <w:tcW w:w="1744" w:type="pct"/>
            <w:gridSpan w:val="8"/>
            <w:shd w:val="clear" w:color="auto" w:fill="auto"/>
          </w:tcPr>
          <w:p w14:paraId="153C0CFA" w14:textId="77777777" w:rsidR="00653835" w:rsidRPr="007C08F6" w:rsidRDefault="00653835" w:rsidP="00653835">
            <w:pPr>
              <w:pStyle w:val="Questiontext"/>
              <w:rPr>
                <w:rFonts w:eastAsia="MS Gothic"/>
              </w:rPr>
            </w:pPr>
            <w:r w:rsidRPr="009532B7">
              <w:rPr>
                <w:color w:val="000000"/>
              </w:rPr>
              <w:t>Organisation</w:t>
            </w:r>
            <w:r>
              <w:rPr>
                <w:color w:val="000000"/>
              </w:rPr>
              <w:t xml:space="preserve"> or </w:t>
            </w:r>
            <w:r w:rsidRPr="009532B7">
              <w:rPr>
                <w:color w:val="000000"/>
              </w:rPr>
              <w:t>group of individuals</w:t>
            </w:r>
          </w:p>
        </w:tc>
        <w:tc>
          <w:tcPr>
            <w:tcW w:w="1430" w:type="pct"/>
            <w:gridSpan w:val="7"/>
            <w:shd w:val="clear" w:color="auto" w:fill="auto"/>
          </w:tcPr>
          <w:sdt>
            <w:sdtPr>
              <w:rPr>
                <w:rFonts w:cs="Arial"/>
                <w:sz w:val="20"/>
                <w:szCs w:val="20"/>
              </w:rPr>
              <w:id w:val="1810905000"/>
              <w14:checkbox>
                <w14:checked w14:val="0"/>
                <w14:checkedState w14:val="2612" w14:font="MS Gothic"/>
                <w14:uncheckedState w14:val="2610" w14:font="MS Gothic"/>
              </w14:checkbox>
            </w:sdtPr>
            <w:sdtContent>
              <w:p w14:paraId="3BCA9C67"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r>
      <w:tr w:rsidR="00A35C71" w:rsidRPr="007C08F6" w14:paraId="3A1D533C" w14:textId="77777777" w:rsidTr="004356BC">
        <w:tc>
          <w:tcPr>
            <w:tcW w:w="1175" w:type="pct"/>
            <w:gridSpan w:val="8"/>
            <w:shd w:val="clear" w:color="auto" w:fill="auto"/>
          </w:tcPr>
          <w:p w14:paraId="0ED6204B" w14:textId="77777777" w:rsidR="00653835" w:rsidRPr="007C08F6" w:rsidRDefault="00653835" w:rsidP="00653835">
            <w:pPr>
              <w:pStyle w:val="Questiontext"/>
            </w:pPr>
            <w:r>
              <w:t>Other</w:t>
            </w:r>
          </w:p>
        </w:tc>
        <w:tc>
          <w:tcPr>
            <w:tcW w:w="651" w:type="pct"/>
            <w:gridSpan w:val="4"/>
            <w:shd w:val="clear" w:color="auto" w:fill="auto"/>
          </w:tcPr>
          <w:sdt>
            <w:sdtPr>
              <w:rPr>
                <w:rFonts w:cs="Arial"/>
                <w:sz w:val="20"/>
                <w:szCs w:val="20"/>
              </w:rPr>
              <w:id w:val="-815714279"/>
              <w14:checkbox>
                <w14:checked w14:val="0"/>
                <w14:checkedState w14:val="2612" w14:font="MS Gothic"/>
                <w14:uncheckedState w14:val="2610" w14:font="MS Gothic"/>
              </w14:checkbox>
            </w:sdtPr>
            <w:sdtContent>
              <w:p w14:paraId="47A1A6E7" w14:textId="77777777" w:rsidR="00653835" w:rsidRPr="00E42B09" w:rsidRDefault="00653835" w:rsidP="00653835">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1744" w:type="pct"/>
            <w:gridSpan w:val="8"/>
            <w:tcBorders>
              <w:right w:val="single" w:sz="4" w:space="0" w:color="auto"/>
            </w:tcBorders>
            <w:shd w:val="clear" w:color="auto" w:fill="auto"/>
          </w:tcPr>
          <w:p w14:paraId="1F8CB49A" w14:textId="77777777" w:rsidR="00653835" w:rsidRPr="007C08F6" w:rsidRDefault="00653835" w:rsidP="00653835">
            <w:pPr>
              <w:pStyle w:val="Questiontext"/>
              <w:rPr>
                <w:rFonts w:eastAsia="MS Gothic"/>
              </w:rPr>
            </w:pPr>
            <w:r>
              <w:rPr>
                <w:rFonts w:eastAsia="MS Gothic"/>
              </w:rPr>
              <w:t>If ‘Other’, please specify</w:t>
            </w:r>
          </w:p>
        </w:tc>
        <w:sdt>
          <w:sdtPr>
            <w:rPr>
              <w:rStyle w:val="Responseboxtext"/>
              <w:rFonts w:eastAsia="Calibri"/>
            </w:rPr>
            <w:id w:val="2120326861"/>
            <w:placeholder>
              <w:docPart w:val="5B3F755AE59A401EBD837915C56607F6"/>
            </w:placeholder>
            <w:showingPlcHdr/>
          </w:sdtPr>
          <w:sdtContent>
            <w:tc>
              <w:tcPr>
                <w:tcW w:w="1430" w:type="pct"/>
                <w:gridSpan w:val="7"/>
                <w:tcBorders>
                  <w:left w:val="single" w:sz="4" w:space="0" w:color="auto"/>
                  <w:bottom w:val="single" w:sz="4" w:space="0" w:color="auto"/>
                  <w:right w:val="single" w:sz="4" w:space="0" w:color="auto"/>
                </w:tcBorders>
                <w:shd w:val="clear" w:color="auto" w:fill="auto"/>
              </w:tcPr>
              <w:p w14:paraId="73F932C3" w14:textId="4519B1FE" w:rsidR="00653835" w:rsidRPr="007C08F6" w:rsidRDefault="00E72B83" w:rsidP="00653835">
                <w:pPr>
                  <w:spacing w:before="120" w:after="60"/>
                  <w:rPr>
                    <w:rFonts w:ascii="Segoe UI Symbol" w:eastAsia="MS Gothic" w:hAnsi="Segoe UI Symbol" w:cs="Segoe UI Symbol"/>
                    <w:sz w:val="20"/>
                    <w:szCs w:val="20"/>
                  </w:rPr>
                </w:pPr>
                <w:r>
                  <w:rPr>
                    <w:rStyle w:val="Responseboxtext"/>
                  </w:rPr>
                  <w:t xml:space="preserve">                               </w:t>
                </w:r>
              </w:p>
            </w:tc>
          </w:sdtContent>
        </w:sdt>
      </w:tr>
      <w:tr w:rsidR="007B550C" w:rsidRPr="002161F5" w14:paraId="5D7A14D2" w14:textId="77777777" w:rsidTr="004356BC">
        <w:trPr>
          <w:trHeight w:val="95"/>
        </w:trPr>
        <w:tc>
          <w:tcPr>
            <w:tcW w:w="1580" w:type="pct"/>
            <w:gridSpan w:val="10"/>
            <w:shd w:val="clear" w:color="auto" w:fill="auto"/>
          </w:tcPr>
          <w:p w14:paraId="120EE9F5" w14:textId="77777777" w:rsidR="0074320F" w:rsidRPr="002161F5" w:rsidRDefault="0074320F" w:rsidP="00642678">
            <w:pPr>
              <w:spacing w:before="120" w:after="60"/>
              <w:rPr>
                <w:rFonts w:cs="Arial"/>
                <w:color w:val="000000"/>
                <w:sz w:val="2"/>
                <w:szCs w:val="2"/>
              </w:rPr>
            </w:pPr>
          </w:p>
        </w:tc>
        <w:tc>
          <w:tcPr>
            <w:tcW w:w="2671" w:type="pct"/>
            <w:gridSpan w:val="12"/>
            <w:shd w:val="clear" w:color="auto" w:fill="auto"/>
            <w:vAlign w:val="center"/>
          </w:tcPr>
          <w:p w14:paraId="61322894" w14:textId="77777777" w:rsidR="0074320F" w:rsidRPr="002161F5" w:rsidRDefault="0074320F" w:rsidP="00642678">
            <w:pPr>
              <w:pStyle w:val="Paragraph"/>
              <w:spacing w:before="120" w:after="60"/>
              <w:rPr>
                <w:rStyle w:val="Responseboxtext"/>
                <w:rFonts w:eastAsia="Calibri"/>
                <w:sz w:val="2"/>
                <w:szCs w:val="2"/>
              </w:rPr>
            </w:pPr>
          </w:p>
        </w:tc>
        <w:tc>
          <w:tcPr>
            <w:tcW w:w="748" w:type="pct"/>
            <w:gridSpan w:val="5"/>
            <w:shd w:val="clear" w:color="auto" w:fill="auto"/>
            <w:vAlign w:val="center"/>
          </w:tcPr>
          <w:p w14:paraId="5C4BA808" w14:textId="77777777" w:rsidR="0074320F" w:rsidRPr="002161F5" w:rsidRDefault="0074320F" w:rsidP="00642678">
            <w:pPr>
              <w:spacing w:before="120" w:after="60"/>
              <w:rPr>
                <w:rFonts w:cs="Arial"/>
                <w:sz w:val="2"/>
                <w:szCs w:val="2"/>
              </w:rPr>
            </w:pPr>
          </w:p>
        </w:tc>
      </w:tr>
      <w:tr w:rsidR="003B3547" w14:paraId="01297247" w14:textId="77777777" w:rsidTr="004356BC">
        <w:tc>
          <w:tcPr>
            <w:tcW w:w="1461" w:type="pct"/>
            <w:gridSpan w:val="9"/>
            <w:tcBorders>
              <w:top w:val="nil"/>
              <w:left w:val="nil"/>
              <w:bottom w:val="nil"/>
              <w:right w:val="single" w:sz="4" w:space="0" w:color="auto"/>
            </w:tcBorders>
            <w:hideMark/>
          </w:tcPr>
          <w:p w14:paraId="395E4B68" w14:textId="77777777" w:rsidR="003B3547" w:rsidRDefault="003B3547" w:rsidP="008B4C7D">
            <w:pPr>
              <w:spacing w:before="120" w:after="60"/>
              <w:rPr>
                <w:rFonts w:cs="Arial"/>
                <w:color w:val="000000"/>
                <w:sz w:val="20"/>
                <w:szCs w:val="20"/>
              </w:rPr>
            </w:pPr>
            <w:r>
              <w:rPr>
                <w:rFonts w:cs="Arial"/>
                <w:color w:val="000000"/>
                <w:sz w:val="20"/>
                <w:szCs w:val="20"/>
              </w:rPr>
              <w:lastRenderedPageBreak/>
              <w:t>Title</w:t>
            </w:r>
          </w:p>
        </w:tc>
        <w:sdt>
          <w:sdtPr>
            <w:rPr>
              <w:rStyle w:val="Responseboxtext"/>
            </w:rPr>
            <w:id w:val="-1092393427"/>
            <w:placeholder>
              <w:docPart w:val="0651533E8A5E4548BF0BF130460FD66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2713" w:type="pct"/>
                <w:gridSpan w:val="12"/>
                <w:tcBorders>
                  <w:top w:val="nil"/>
                  <w:left w:val="single" w:sz="4" w:space="0" w:color="auto"/>
                  <w:bottom w:val="single" w:sz="4" w:space="0" w:color="auto"/>
                  <w:right w:val="single" w:sz="4" w:space="0" w:color="auto"/>
                </w:tcBorders>
                <w:vAlign w:val="center"/>
                <w:hideMark/>
              </w:tcPr>
              <w:p w14:paraId="717F9F08" w14:textId="77777777" w:rsidR="003B3547" w:rsidRDefault="003B3547" w:rsidP="008B4C7D">
                <w:pPr>
                  <w:pStyle w:val="Paragraph"/>
                  <w:spacing w:before="120" w:after="60"/>
                  <w:rPr>
                    <w:rStyle w:val="Responseboxtext"/>
                  </w:rPr>
                </w:pPr>
                <w:r>
                  <w:rPr>
                    <w:rStyle w:val="Responseboxtext"/>
                    <w:rFonts w:eastAsia="Calibri"/>
                  </w:rPr>
                  <w:t xml:space="preserve">                                     </w:t>
                </w:r>
              </w:p>
            </w:tc>
          </w:sdtContent>
        </w:sdt>
        <w:tc>
          <w:tcPr>
            <w:tcW w:w="123" w:type="pct"/>
            <w:gridSpan w:val="2"/>
            <w:tcBorders>
              <w:top w:val="nil"/>
              <w:left w:val="single" w:sz="4" w:space="0" w:color="auto"/>
              <w:bottom w:val="nil"/>
              <w:right w:val="nil"/>
            </w:tcBorders>
            <w:vAlign w:val="center"/>
          </w:tcPr>
          <w:p w14:paraId="4804F655" w14:textId="77777777" w:rsidR="003B3547" w:rsidRDefault="003B3547" w:rsidP="008B4C7D">
            <w:pPr>
              <w:spacing w:before="120" w:after="60"/>
              <w:rPr>
                <w:rFonts w:cs="Arial"/>
                <w:szCs w:val="20"/>
              </w:rPr>
            </w:pPr>
          </w:p>
        </w:tc>
        <w:sdt>
          <w:sdtPr>
            <w:rPr>
              <w:rStyle w:val="Responseboxtext"/>
            </w:rPr>
            <w:id w:val="434641513"/>
            <w:placeholder>
              <w:docPart w:val="1DEE7AAF7A524BDFAB932E2C1E7D1F35"/>
            </w:placeholder>
          </w:sdtPr>
          <w:sdtContent>
            <w:tc>
              <w:tcPr>
                <w:tcW w:w="703" w:type="pct"/>
                <w:gridSpan w:val="4"/>
                <w:tcBorders>
                  <w:top w:val="nil"/>
                  <w:left w:val="single" w:sz="4" w:space="0" w:color="auto"/>
                  <w:bottom w:val="single" w:sz="4" w:space="0" w:color="auto"/>
                  <w:right w:val="single" w:sz="4" w:space="0" w:color="auto"/>
                </w:tcBorders>
                <w:vAlign w:val="center"/>
                <w:hideMark/>
              </w:tcPr>
              <w:p w14:paraId="016B019C" w14:textId="4F9F8181" w:rsidR="003B3547" w:rsidRDefault="003B3547" w:rsidP="008B4C7D">
                <w:pPr>
                  <w:spacing w:before="120" w:after="60"/>
                  <w:rPr>
                    <w:rFonts w:cs="Arial"/>
                    <w:szCs w:val="20"/>
                  </w:rPr>
                </w:pPr>
                <w:r>
                  <w:rPr>
                    <w:rStyle w:val="Responseboxtext"/>
                  </w:rPr>
                  <w:t xml:space="preserve">       </w:t>
                </w:r>
              </w:p>
            </w:tc>
          </w:sdtContent>
        </w:sdt>
      </w:tr>
      <w:tr w:rsidR="003B3547" w:rsidRPr="002161F5" w14:paraId="2409575D" w14:textId="77777777" w:rsidTr="004356BC">
        <w:trPr>
          <w:gridAfter w:val="3"/>
          <w:wAfter w:w="571" w:type="pct"/>
          <w:trHeight w:val="95"/>
        </w:trPr>
        <w:tc>
          <w:tcPr>
            <w:tcW w:w="1580" w:type="pct"/>
            <w:gridSpan w:val="10"/>
            <w:shd w:val="clear" w:color="auto" w:fill="auto"/>
          </w:tcPr>
          <w:p w14:paraId="623068F1" w14:textId="77777777" w:rsidR="003B3547" w:rsidRPr="002161F5" w:rsidRDefault="003B3547" w:rsidP="00642678">
            <w:pPr>
              <w:spacing w:before="120" w:after="60"/>
              <w:rPr>
                <w:rFonts w:cs="Arial"/>
                <w:color w:val="000000"/>
                <w:sz w:val="2"/>
                <w:szCs w:val="2"/>
              </w:rPr>
            </w:pPr>
          </w:p>
        </w:tc>
        <w:tc>
          <w:tcPr>
            <w:tcW w:w="2849" w:type="pct"/>
            <w:gridSpan w:val="14"/>
            <w:shd w:val="clear" w:color="auto" w:fill="auto"/>
            <w:vAlign w:val="center"/>
          </w:tcPr>
          <w:p w14:paraId="2FBA9596" w14:textId="77777777" w:rsidR="003B3547" w:rsidRPr="002161F5" w:rsidRDefault="003B3547" w:rsidP="00642678">
            <w:pPr>
              <w:spacing w:before="120" w:after="60"/>
              <w:rPr>
                <w:rFonts w:cs="Arial"/>
                <w:sz w:val="2"/>
                <w:szCs w:val="2"/>
              </w:rPr>
            </w:pPr>
          </w:p>
        </w:tc>
      </w:tr>
      <w:tr w:rsidR="007B550C" w14:paraId="4C11C87F" w14:textId="77777777" w:rsidTr="004356BC">
        <w:tc>
          <w:tcPr>
            <w:tcW w:w="1461" w:type="pct"/>
            <w:gridSpan w:val="9"/>
            <w:tcBorders>
              <w:top w:val="nil"/>
              <w:left w:val="nil"/>
              <w:bottom w:val="nil"/>
              <w:right w:val="single" w:sz="4" w:space="0" w:color="auto"/>
            </w:tcBorders>
            <w:hideMark/>
          </w:tcPr>
          <w:p w14:paraId="15694349" w14:textId="77777777" w:rsidR="00E42B09" w:rsidRDefault="00E42B09">
            <w:pPr>
              <w:spacing w:before="120" w:after="60"/>
              <w:rPr>
                <w:rFonts w:cs="Arial"/>
                <w:color w:val="000000"/>
                <w:sz w:val="20"/>
                <w:szCs w:val="20"/>
              </w:rPr>
            </w:pPr>
            <w:r>
              <w:rPr>
                <w:rFonts w:cs="Arial"/>
                <w:color w:val="000000"/>
                <w:sz w:val="20"/>
                <w:szCs w:val="20"/>
              </w:rPr>
              <w:t>First name</w:t>
            </w:r>
          </w:p>
        </w:tc>
        <w:sdt>
          <w:sdtPr>
            <w:rPr>
              <w:rStyle w:val="Responseboxtext"/>
              <w:rFonts w:eastAsia="Calibri"/>
            </w:rPr>
            <w:id w:val="-1740550737"/>
            <w:placeholder>
              <w:docPart w:val="C8E5596613C449CA950A63A0AFCD29F1"/>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0246F95A" w14:textId="77777777" w:rsidR="00E42B09" w:rsidRDefault="00E42B09">
                <w:pPr>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77D89D27" w14:textId="77777777" w:rsidR="00E42B09" w:rsidRDefault="00E42B09">
            <w:pPr>
              <w:spacing w:before="120" w:after="60"/>
              <w:rPr>
                <w:rFonts w:cs="Arial"/>
                <w:szCs w:val="20"/>
              </w:rPr>
            </w:pPr>
          </w:p>
        </w:tc>
      </w:tr>
      <w:tr w:rsidR="000C1214" w:rsidRPr="002161F5" w14:paraId="0BE76601" w14:textId="77777777" w:rsidTr="0005709C">
        <w:trPr>
          <w:trHeight w:val="95"/>
        </w:trPr>
        <w:tc>
          <w:tcPr>
            <w:tcW w:w="2270" w:type="pct"/>
            <w:gridSpan w:val="15"/>
            <w:shd w:val="clear" w:color="auto" w:fill="auto"/>
          </w:tcPr>
          <w:p w14:paraId="61458D1F"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443C80F"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75ED391" w14:textId="77777777" w:rsidR="00653835" w:rsidRPr="002161F5" w:rsidRDefault="00653835" w:rsidP="00642678">
            <w:pPr>
              <w:spacing w:before="120" w:after="60"/>
              <w:rPr>
                <w:rFonts w:cs="Arial"/>
                <w:sz w:val="2"/>
                <w:szCs w:val="2"/>
              </w:rPr>
            </w:pPr>
          </w:p>
        </w:tc>
      </w:tr>
      <w:tr w:rsidR="007B550C" w14:paraId="2863A417" w14:textId="77777777" w:rsidTr="004356BC">
        <w:tc>
          <w:tcPr>
            <w:tcW w:w="1461" w:type="pct"/>
            <w:gridSpan w:val="9"/>
            <w:tcBorders>
              <w:top w:val="nil"/>
              <w:left w:val="nil"/>
              <w:bottom w:val="nil"/>
              <w:right w:val="single" w:sz="4" w:space="0" w:color="auto"/>
            </w:tcBorders>
            <w:hideMark/>
          </w:tcPr>
          <w:p w14:paraId="4740DF72" w14:textId="77777777" w:rsidR="00E42B09" w:rsidRDefault="00E42B09">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119039450"/>
            <w:placeholder>
              <w:docPart w:val="7BAFF80B9FE041D7A9E5DC7966D162E7"/>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1EC90344" w14:textId="77777777" w:rsidR="00E42B09" w:rsidRDefault="00E42B09">
                <w:pPr>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208EFBEE" w14:textId="77777777" w:rsidR="00E42B09" w:rsidRDefault="00E42B09">
            <w:pPr>
              <w:spacing w:before="120" w:after="60"/>
              <w:rPr>
                <w:rFonts w:cs="Arial"/>
                <w:szCs w:val="20"/>
              </w:rPr>
            </w:pPr>
          </w:p>
        </w:tc>
      </w:tr>
      <w:tr w:rsidR="000C1214" w:rsidRPr="002161F5" w14:paraId="3D72E3BB" w14:textId="77777777" w:rsidTr="0005709C">
        <w:trPr>
          <w:trHeight w:val="95"/>
        </w:trPr>
        <w:tc>
          <w:tcPr>
            <w:tcW w:w="2270" w:type="pct"/>
            <w:gridSpan w:val="15"/>
            <w:shd w:val="clear" w:color="auto" w:fill="auto"/>
          </w:tcPr>
          <w:p w14:paraId="119ADCE7"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D193586"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B274AF1" w14:textId="77777777" w:rsidR="00653835" w:rsidRPr="002161F5" w:rsidRDefault="00653835" w:rsidP="00642678">
            <w:pPr>
              <w:spacing w:before="120" w:after="60"/>
              <w:rPr>
                <w:rFonts w:cs="Arial"/>
                <w:sz w:val="2"/>
                <w:szCs w:val="2"/>
              </w:rPr>
            </w:pPr>
          </w:p>
        </w:tc>
      </w:tr>
      <w:tr w:rsidR="003B3547" w14:paraId="011F684B" w14:textId="77777777" w:rsidTr="004356BC">
        <w:tc>
          <w:tcPr>
            <w:tcW w:w="1461" w:type="pct"/>
            <w:gridSpan w:val="9"/>
            <w:vMerge w:val="restart"/>
            <w:tcBorders>
              <w:top w:val="nil"/>
              <w:left w:val="nil"/>
              <w:right w:val="single" w:sz="4" w:space="0" w:color="auto"/>
            </w:tcBorders>
            <w:hideMark/>
          </w:tcPr>
          <w:p w14:paraId="4C8DD276" w14:textId="1BFCFF3E" w:rsidR="003B3547" w:rsidRPr="003B3547" w:rsidRDefault="003B3547" w:rsidP="005A7DE7">
            <w:pPr>
              <w:pStyle w:val="Questiontext"/>
              <w:rPr>
                <w:rFonts w:cs="Times New Roman"/>
              </w:rPr>
            </w:pPr>
            <w:r w:rsidRPr="003B3547">
              <w:t xml:space="preserve">Company, charity, </w:t>
            </w:r>
            <w:r w:rsidR="009D76A6" w:rsidRPr="003B3547">
              <w:t>body, or</w:t>
            </w:r>
            <w:r w:rsidRPr="003B3547">
              <w:t xml:space="preserve"> trading name (if relevant)</w:t>
            </w:r>
          </w:p>
        </w:tc>
        <w:sdt>
          <w:sdtPr>
            <w:rPr>
              <w:rStyle w:val="Responseboxtext"/>
              <w:rFonts w:eastAsia="Calibri"/>
            </w:rPr>
            <w:id w:val="1707597304"/>
            <w:placeholder>
              <w:docPart w:val="9BAFDCDCA304463B9618005CD1E0987E"/>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77CFCD62" w14:textId="658667BA" w:rsidR="003B3547" w:rsidRDefault="00951644" w:rsidP="00951644">
                <w:pPr>
                  <w:pStyle w:val="Questiontext"/>
                  <w:rPr>
                    <w:rStyle w:val="Responseboxtext"/>
                    <w:rFonts w:eastAsia="Calibri"/>
                  </w:rPr>
                </w:pPr>
                <w:r>
                  <w:rPr>
                    <w:rStyle w:val="Responseboxtext"/>
                    <w:rFonts w:eastAsia="Calibri"/>
                  </w:rPr>
                  <w:t>Sensient</w:t>
                </w:r>
                <w:r w:rsidR="009614FA">
                  <w:rPr>
                    <w:rStyle w:val="Responseboxtext"/>
                    <w:rFonts w:eastAsia="Calibri"/>
                  </w:rPr>
                  <w:t xml:space="preserve"> </w:t>
                </w:r>
                <w:r>
                  <w:rPr>
                    <w:rStyle w:val="Responseboxtext"/>
                    <w:rFonts w:eastAsia="Calibri"/>
                  </w:rPr>
                  <w:t>Flavors Ltd</w:t>
                </w:r>
              </w:p>
            </w:tc>
          </w:sdtContent>
        </w:sdt>
        <w:tc>
          <w:tcPr>
            <w:tcW w:w="826" w:type="pct"/>
            <w:gridSpan w:val="6"/>
            <w:tcBorders>
              <w:top w:val="nil"/>
              <w:left w:val="single" w:sz="4" w:space="0" w:color="auto"/>
              <w:right w:val="nil"/>
            </w:tcBorders>
            <w:vAlign w:val="center"/>
          </w:tcPr>
          <w:p w14:paraId="7A07323E" w14:textId="77777777" w:rsidR="003B3547" w:rsidRDefault="003B3547" w:rsidP="005A7DE7">
            <w:pPr>
              <w:pStyle w:val="Questiontext"/>
            </w:pPr>
          </w:p>
        </w:tc>
      </w:tr>
      <w:tr w:rsidR="003B3547" w14:paraId="0B624110" w14:textId="77777777" w:rsidTr="004356BC">
        <w:trPr>
          <w:trHeight w:val="220"/>
        </w:trPr>
        <w:tc>
          <w:tcPr>
            <w:tcW w:w="1461" w:type="pct"/>
            <w:gridSpan w:val="9"/>
            <w:vMerge/>
            <w:tcBorders>
              <w:left w:val="nil"/>
              <w:bottom w:val="nil"/>
            </w:tcBorders>
          </w:tcPr>
          <w:p w14:paraId="34BE69AB" w14:textId="77777777" w:rsidR="003B3547" w:rsidRPr="003B3547" w:rsidRDefault="003B3547" w:rsidP="005A7DE7">
            <w:pPr>
              <w:pStyle w:val="Questiontext"/>
            </w:pPr>
          </w:p>
        </w:tc>
        <w:tc>
          <w:tcPr>
            <w:tcW w:w="2713" w:type="pct"/>
            <w:gridSpan w:val="12"/>
            <w:tcBorders>
              <w:top w:val="single" w:sz="4" w:space="0" w:color="auto"/>
            </w:tcBorders>
            <w:vAlign w:val="center"/>
          </w:tcPr>
          <w:p w14:paraId="07E88DCE" w14:textId="77777777" w:rsidR="003B3547" w:rsidRDefault="003B3547" w:rsidP="005A7DE7">
            <w:pPr>
              <w:pStyle w:val="Questiontext"/>
              <w:rPr>
                <w:rStyle w:val="Responseboxtext"/>
                <w:rFonts w:eastAsia="Calibri"/>
              </w:rPr>
            </w:pPr>
          </w:p>
        </w:tc>
        <w:tc>
          <w:tcPr>
            <w:tcW w:w="826" w:type="pct"/>
            <w:gridSpan w:val="6"/>
            <w:tcBorders>
              <w:right w:val="nil"/>
            </w:tcBorders>
            <w:vAlign w:val="center"/>
          </w:tcPr>
          <w:p w14:paraId="7F94D2A7" w14:textId="77777777" w:rsidR="003B3547" w:rsidRDefault="003B3547" w:rsidP="005A7DE7">
            <w:pPr>
              <w:pStyle w:val="Questiontext"/>
            </w:pPr>
          </w:p>
        </w:tc>
      </w:tr>
      <w:tr w:rsidR="003B3547" w14:paraId="67411AF7" w14:textId="77777777" w:rsidTr="004356BC">
        <w:tc>
          <w:tcPr>
            <w:tcW w:w="1461" w:type="pct"/>
            <w:gridSpan w:val="9"/>
            <w:vMerge w:val="restart"/>
            <w:tcBorders>
              <w:top w:val="nil"/>
              <w:left w:val="nil"/>
              <w:right w:val="single" w:sz="4" w:space="0" w:color="auto"/>
            </w:tcBorders>
            <w:hideMark/>
          </w:tcPr>
          <w:p w14:paraId="45299051" w14:textId="7D7ACFFF" w:rsidR="003B3547" w:rsidRPr="003B3547" w:rsidRDefault="003B3547" w:rsidP="005A7DE7">
            <w:pPr>
              <w:pStyle w:val="Questiontext"/>
              <w:rPr>
                <w:rFonts w:cs="Times New Roman"/>
              </w:rPr>
            </w:pPr>
            <w:r w:rsidRPr="003B3547">
              <w:t>Registered company or charity number (if relevant)</w:t>
            </w:r>
          </w:p>
        </w:tc>
        <w:sdt>
          <w:sdtPr>
            <w:rPr>
              <w:rStyle w:val="Responseboxtext"/>
              <w:rFonts w:eastAsia="Calibri"/>
            </w:rPr>
            <w:id w:val="-454557681"/>
            <w:placeholder>
              <w:docPart w:val="CF6F101AEE8745C384D6334E21B67A1F"/>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66924ED6" w14:textId="1AB623DF" w:rsidR="003B3547" w:rsidRDefault="009614FA" w:rsidP="009614FA">
                <w:pPr>
                  <w:pStyle w:val="Questiontext"/>
                  <w:rPr>
                    <w:rStyle w:val="Responseboxtext"/>
                    <w:rFonts w:eastAsia="Calibri"/>
                  </w:rPr>
                </w:pPr>
                <w:r>
                  <w:rPr>
                    <w:rStyle w:val="Responseboxtext"/>
                    <w:rFonts w:eastAsia="Calibri"/>
                  </w:rPr>
                  <w:t>1514781</w:t>
                </w:r>
              </w:p>
            </w:tc>
          </w:sdtContent>
        </w:sdt>
        <w:tc>
          <w:tcPr>
            <w:tcW w:w="826" w:type="pct"/>
            <w:gridSpan w:val="6"/>
            <w:tcBorders>
              <w:top w:val="nil"/>
              <w:left w:val="single" w:sz="4" w:space="0" w:color="auto"/>
              <w:right w:val="nil"/>
            </w:tcBorders>
            <w:vAlign w:val="center"/>
          </w:tcPr>
          <w:p w14:paraId="15E758A9" w14:textId="77777777" w:rsidR="003B3547" w:rsidRDefault="003B3547" w:rsidP="005A7DE7">
            <w:pPr>
              <w:pStyle w:val="Questiontext"/>
            </w:pPr>
          </w:p>
        </w:tc>
      </w:tr>
      <w:tr w:rsidR="003B3547" w14:paraId="0FE2840B" w14:textId="77777777" w:rsidTr="004356BC">
        <w:tc>
          <w:tcPr>
            <w:tcW w:w="1461" w:type="pct"/>
            <w:gridSpan w:val="9"/>
            <w:vMerge/>
            <w:tcBorders>
              <w:left w:val="nil"/>
              <w:bottom w:val="nil"/>
            </w:tcBorders>
          </w:tcPr>
          <w:p w14:paraId="29A615B0" w14:textId="77777777" w:rsidR="003B3547" w:rsidRPr="003B3547" w:rsidRDefault="003B3547" w:rsidP="005A7DE7">
            <w:pPr>
              <w:pStyle w:val="Questiontext"/>
            </w:pPr>
          </w:p>
        </w:tc>
        <w:tc>
          <w:tcPr>
            <w:tcW w:w="2713" w:type="pct"/>
            <w:gridSpan w:val="12"/>
            <w:tcBorders>
              <w:top w:val="single" w:sz="4" w:space="0" w:color="auto"/>
            </w:tcBorders>
            <w:vAlign w:val="center"/>
          </w:tcPr>
          <w:p w14:paraId="639ABB4E" w14:textId="77777777" w:rsidR="003B3547" w:rsidRDefault="003B3547" w:rsidP="005A7DE7">
            <w:pPr>
              <w:pStyle w:val="Questiontext"/>
              <w:rPr>
                <w:rStyle w:val="Responseboxtext"/>
                <w:rFonts w:eastAsia="Calibri"/>
              </w:rPr>
            </w:pPr>
          </w:p>
        </w:tc>
        <w:tc>
          <w:tcPr>
            <w:tcW w:w="826" w:type="pct"/>
            <w:gridSpan w:val="6"/>
            <w:tcBorders>
              <w:top w:val="nil"/>
              <w:right w:val="nil"/>
            </w:tcBorders>
            <w:vAlign w:val="center"/>
          </w:tcPr>
          <w:p w14:paraId="42108C48" w14:textId="77777777" w:rsidR="003B3547" w:rsidRDefault="003B3547" w:rsidP="005A7DE7">
            <w:pPr>
              <w:pStyle w:val="Questiontext"/>
            </w:pPr>
          </w:p>
        </w:tc>
      </w:tr>
      <w:tr w:rsidR="007B550C" w14:paraId="51C5FE34" w14:textId="77777777" w:rsidTr="004356BC">
        <w:tc>
          <w:tcPr>
            <w:tcW w:w="1461" w:type="pct"/>
            <w:gridSpan w:val="9"/>
            <w:tcBorders>
              <w:top w:val="nil"/>
              <w:left w:val="nil"/>
              <w:bottom w:val="nil"/>
              <w:right w:val="single" w:sz="4" w:space="0" w:color="auto"/>
            </w:tcBorders>
            <w:hideMark/>
          </w:tcPr>
          <w:p w14:paraId="7B975126" w14:textId="77777777" w:rsidR="00E42B09" w:rsidRDefault="00E42B09">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395354140"/>
            <w:placeholder>
              <w:docPart w:val="861FF9AF547A4037B7B61B053DCAC88A"/>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7711254C" w14:textId="014A751E" w:rsidR="00E42B09" w:rsidRDefault="009614FA" w:rsidP="009614FA">
                <w:pPr>
                  <w:pStyle w:val="Paragraph"/>
                  <w:spacing w:before="120" w:after="60"/>
                  <w:rPr>
                    <w:rStyle w:val="Responseboxtext"/>
                    <w:rFonts w:eastAsia="Calibri"/>
                  </w:rPr>
                </w:pPr>
                <w:r>
                  <w:rPr>
                    <w:rStyle w:val="Responseboxtext"/>
                    <w:rFonts w:eastAsia="Calibri"/>
                  </w:rPr>
                  <w:t>Sensient Flavors Ltd</w:t>
                </w:r>
              </w:p>
            </w:tc>
          </w:sdtContent>
        </w:sdt>
        <w:tc>
          <w:tcPr>
            <w:tcW w:w="826" w:type="pct"/>
            <w:gridSpan w:val="6"/>
            <w:tcBorders>
              <w:top w:val="nil"/>
              <w:left w:val="single" w:sz="4" w:space="0" w:color="auto"/>
              <w:bottom w:val="nil"/>
              <w:right w:val="nil"/>
            </w:tcBorders>
            <w:vAlign w:val="center"/>
          </w:tcPr>
          <w:p w14:paraId="67D0D69C" w14:textId="77777777" w:rsidR="00E42B09" w:rsidRDefault="00E42B09">
            <w:pPr>
              <w:spacing w:before="120" w:after="60"/>
              <w:rPr>
                <w:rFonts w:cs="Arial"/>
                <w:szCs w:val="20"/>
              </w:rPr>
            </w:pPr>
          </w:p>
        </w:tc>
      </w:tr>
      <w:tr w:rsidR="000C1214" w:rsidRPr="002161F5" w14:paraId="1B90D6B1" w14:textId="77777777" w:rsidTr="0005709C">
        <w:trPr>
          <w:trHeight w:val="95"/>
        </w:trPr>
        <w:tc>
          <w:tcPr>
            <w:tcW w:w="2270" w:type="pct"/>
            <w:gridSpan w:val="15"/>
            <w:shd w:val="clear" w:color="auto" w:fill="auto"/>
          </w:tcPr>
          <w:p w14:paraId="33B6016F"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861D26B"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BD23D93" w14:textId="77777777" w:rsidR="00653835" w:rsidRPr="002161F5" w:rsidRDefault="00653835" w:rsidP="00642678">
            <w:pPr>
              <w:spacing w:before="120" w:after="60"/>
              <w:rPr>
                <w:rFonts w:cs="Arial"/>
                <w:sz w:val="2"/>
                <w:szCs w:val="2"/>
              </w:rPr>
            </w:pPr>
          </w:p>
        </w:tc>
      </w:tr>
      <w:tr w:rsidR="007B550C" w14:paraId="6359CF72" w14:textId="77777777" w:rsidTr="004356BC">
        <w:tc>
          <w:tcPr>
            <w:tcW w:w="1461" w:type="pct"/>
            <w:gridSpan w:val="9"/>
            <w:tcBorders>
              <w:top w:val="nil"/>
              <w:left w:val="nil"/>
              <w:bottom w:val="nil"/>
              <w:right w:val="single" w:sz="4" w:space="0" w:color="auto"/>
            </w:tcBorders>
          </w:tcPr>
          <w:p w14:paraId="1E89172D" w14:textId="77777777" w:rsidR="00E42B09" w:rsidRDefault="00E42B09">
            <w:pPr>
              <w:spacing w:before="120" w:after="60"/>
              <w:rPr>
                <w:rFonts w:cs="Arial"/>
                <w:color w:val="000000"/>
                <w:sz w:val="20"/>
                <w:szCs w:val="20"/>
              </w:rPr>
            </w:pPr>
          </w:p>
        </w:tc>
        <w:sdt>
          <w:sdtPr>
            <w:rPr>
              <w:rStyle w:val="Responseboxtext"/>
              <w:rFonts w:eastAsia="Calibri"/>
            </w:rPr>
            <w:id w:val="1624108567"/>
            <w:placeholder>
              <w:docPart w:val="DFB17202E14B4615B070604DC37A7176"/>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0C4AC8C8" w14:textId="516B693C" w:rsidR="00E42B09" w:rsidRDefault="009614FA" w:rsidP="009614FA">
                <w:pPr>
                  <w:pStyle w:val="Paragraph"/>
                  <w:spacing w:before="120" w:after="60"/>
                  <w:rPr>
                    <w:rStyle w:val="Responseboxtext"/>
                    <w:rFonts w:eastAsia="Calibri"/>
                  </w:rPr>
                </w:pPr>
                <w:r>
                  <w:rPr>
                    <w:rStyle w:val="Responseboxtext"/>
                    <w:rFonts w:eastAsia="Calibri"/>
                  </w:rPr>
                  <w:t>Bilton Road</w:t>
                </w:r>
              </w:p>
            </w:tc>
          </w:sdtContent>
        </w:sdt>
        <w:tc>
          <w:tcPr>
            <w:tcW w:w="826" w:type="pct"/>
            <w:gridSpan w:val="6"/>
            <w:tcBorders>
              <w:top w:val="nil"/>
              <w:left w:val="single" w:sz="4" w:space="0" w:color="auto"/>
              <w:bottom w:val="nil"/>
              <w:right w:val="nil"/>
            </w:tcBorders>
            <w:vAlign w:val="center"/>
          </w:tcPr>
          <w:p w14:paraId="2C05534F" w14:textId="77777777" w:rsidR="00E42B09" w:rsidRDefault="00E42B09">
            <w:pPr>
              <w:spacing w:before="120" w:after="60"/>
              <w:rPr>
                <w:rFonts w:cs="Arial"/>
                <w:szCs w:val="20"/>
              </w:rPr>
            </w:pPr>
          </w:p>
        </w:tc>
      </w:tr>
      <w:tr w:rsidR="000C1214" w:rsidRPr="002161F5" w14:paraId="3CCAF083" w14:textId="77777777" w:rsidTr="0005709C">
        <w:trPr>
          <w:trHeight w:val="95"/>
        </w:trPr>
        <w:tc>
          <w:tcPr>
            <w:tcW w:w="2270" w:type="pct"/>
            <w:gridSpan w:val="15"/>
            <w:shd w:val="clear" w:color="auto" w:fill="auto"/>
          </w:tcPr>
          <w:p w14:paraId="077828C7"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27C0FE09"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1DE6B66" w14:textId="77777777" w:rsidR="00653835" w:rsidRPr="002161F5" w:rsidRDefault="00653835" w:rsidP="00642678">
            <w:pPr>
              <w:spacing w:before="120" w:after="60"/>
              <w:rPr>
                <w:rFonts w:cs="Arial"/>
                <w:sz w:val="2"/>
                <w:szCs w:val="2"/>
              </w:rPr>
            </w:pPr>
          </w:p>
        </w:tc>
      </w:tr>
      <w:tr w:rsidR="007B550C" w14:paraId="1530D00D" w14:textId="77777777" w:rsidTr="004356BC">
        <w:tc>
          <w:tcPr>
            <w:tcW w:w="1461" w:type="pct"/>
            <w:gridSpan w:val="9"/>
            <w:tcBorders>
              <w:top w:val="nil"/>
              <w:left w:val="nil"/>
              <w:bottom w:val="nil"/>
              <w:right w:val="single" w:sz="4" w:space="0" w:color="auto"/>
            </w:tcBorders>
          </w:tcPr>
          <w:p w14:paraId="50799DDE" w14:textId="77777777" w:rsidR="00E42B09" w:rsidRDefault="00E42B09">
            <w:pPr>
              <w:spacing w:before="120" w:after="60"/>
              <w:rPr>
                <w:rFonts w:cs="Arial"/>
                <w:color w:val="000000"/>
                <w:sz w:val="20"/>
                <w:szCs w:val="20"/>
              </w:rPr>
            </w:pPr>
          </w:p>
        </w:tc>
        <w:sdt>
          <w:sdtPr>
            <w:rPr>
              <w:rStyle w:val="Responseboxtext"/>
              <w:rFonts w:eastAsia="Calibri"/>
            </w:rPr>
            <w:id w:val="1657798234"/>
            <w:placeholder>
              <w:docPart w:val="FE453E1EA06A4B49B1711F69A2171716"/>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64AA240A" w14:textId="17DD9627" w:rsidR="00E42B09" w:rsidRDefault="009614FA" w:rsidP="009614FA">
                <w:pPr>
                  <w:pStyle w:val="Paragraph"/>
                  <w:spacing w:before="120" w:after="60"/>
                  <w:rPr>
                    <w:rStyle w:val="Responseboxtext"/>
                    <w:rFonts w:eastAsia="Calibri"/>
                  </w:rPr>
                </w:pPr>
                <w:r>
                  <w:rPr>
                    <w:rStyle w:val="Responseboxtext"/>
                    <w:rFonts w:eastAsia="Calibri"/>
                  </w:rPr>
                  <w:t>Milton Keynes</w:t>
                </w:r>
              </w:p>
            </w:tc>
          </w:sdtContent>
        </w:sdt>
        <w:tc>
          <w:tcPr>
            <w:tcW w:w="826" w:type="pct"/>
            <w:gridSpan w:val="6"/>
            <w:tcBorders>
              <w:top w:val="nil"/>
              <w:left w:val="single" w:sz="4" w:space="0" w:color="auto"/>
              <w:bottom w:val="nil"/>
              <w:right w:val="nil"/>
            </w:tcBorders>
            <w:vAlign w:val="center"/>
          </w:tcPr>
          <w:p w14:paraId="6E357E07" w14:textId="77777777" w:rsidR="00E42B09" w:rsidRDefault="00E42B09">
            <w:pPr>
              <w:spacing w:before="120" w:after="60"/>
              <w:rPr>
                <w:rFonts w:cs="Arial"/>
                <w:szCs w:val="20"/>
              </w:rPr>
            </w:pPr>
          </w:p>
        </w:tc>
      </w:tr>
      <w:tr w:rsidR="000C1214" w:rsidRPr="002161F5" w14:paraId="46093CA0" w14:textId="77777777" w:rsidTr="0005709C">
        <w:trPr>
          <w:trHeight w:val="95"/>
        </w:trPr>
        <w:tc>
          <w:tcPr>
            <w:tcW w:w="2270" w:type="pct"/>
            <w:gridSpan w:val="15"/>
            <w:shd w:val="clear" w:color="auto" w:fill="auto"/>
          </w:tcPr>
          <w:p w14:paraId="0CAA3FCB"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A5E03A4"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3BEB3ED" w14:textId="77777777" w:rsidR="00653835" w:rsidRPr="002161F5" w:rsidRDefault="00653835" w:rsidP="00642678">
            <w:pPr>
              <w:spacing w:before="120" w:after="60"/>
              <w:rPr>
                <w:rFonts w:cs="Arial"/>
                <w:sz w:val="2"/>
                <w:szCs w:val="2"/>
              </w:rPr>
            </w:pPr>
          </w:p>
        </w:tc>
      </w:tr>
      <w:tr w:rsidR="007B550C" w14:paraId="3D9A89FD" w14:textId="77777777" w:rsidTr="004356BC">
        <w:tc>
          <w:tcPr>
            <w:tcW w:w="1461" w:type="pct"/>
            <w:gridSpan w:val="9"/>
            <w:tcBorders>
              <w:top w:val="nil"/>
              <w:left w:val="nil"/>
              <w:bottom w:val="nil"/>
              <w:right w:val="single" w:sz="4" w:space="0" w:color="auto"/>
            </w:tcBorders>
          </w:tcPr>
          <w:p w14:paraId="6B67A26F" w14:textId="77777777" w:rsidR="00E42B09" w:rsidRDefault="00E42B09">
            <w:pPr>
              <w:spacing w:before="120" w:after="60"/>
              <w:rPr>
                <w:rFonts w:cs="Arial"/>
                <w:color w:val="000000"/>
                <w:sz w:val="20"/>
                <w:szCs w:val="20"/>
              </w:rPr>
            </w:pPr>
          </w:p>
        </w:tc>
        <w:sdt>
          <w:sdtPr>
            <w:rPr>
              <w:rStyle w:val="Responseboxtext"/>
              <w:rFonts w:eastAsia="Calibri"/>
            </w:rPr>
            <w:id w:val="788706454"/>
            <w:placeholder>
              <w:docPart w:val="C41DDCA68E2740B7A69321565C3726FE"/>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01CF7424" w14:textId="0DC021F8" w:rsidR="00E42B09" w:rsidRDefault="009614FA" w:rsidP="009614FA">
                <w:pPr>
                  <w:pStyle w:val="Paragraph"/>
                  <w:spacing w:before="120" w:after="60"/>
                  <w:rPr>
                    <w:rStyle w:val="Responseboxtext"/>
                    <w:rFonts w:eastAsia="Calibri"/>
                  </w:rPr>
                </w:pPr>
                <w:r>
                  <w:rPr>
                    <w:rStyle w:val="Responseboxtext"/>
                    <w:rFonts w:eastAsia="Calibri"/>
                  </w:rPr>
                  <w:t>Bucks</w:t>
                </w:r>
              </w:p>
            </w:tc>
          </w:sdtContent>
        </w:sdt>
        <w:tc>
          <w:tcPr>
            <w:tcW w:w="826" w:type="pct"/>
            <w:gridSpan w:val="6"/>
            <w:tcBorders>
              <w:top w:val="nil"/>
              <w:left w:val="single" w:sz="4" w:space="0" w:color="auto"/>
              <w:bottom w:val="nil"/>
              <w:right w:val="nil"/>
            </w:tcBorders>
            <w:vAlign w:val="center"/>
          </w:tcPr>
          <w:p w14:paraId="0EA72747" w14:textId="77777777" w:rsidR="00E42B09" w:rsidRDefault="00E42B09">
            <w:pPr>
              <w:spacing w:before="120" w:after="60"/>
              <w:rPr>
                <w:rFonts w:cs="Arial"/>
                <w:szCs w:val="20"/>
              </w:rPr>
            </w:pPr>
          </w:p>
        </w:tc>
      </w:tr>
      <w:tr w:rsidR="000C1214" w:rsidRPr="002161F5" w14:paraId="18402129" w14:textId="77777777" w:rsidTr="0005709C">
        <w:trPr>
          <w:trHeight w:val="95"/>
        </w:trPr>
        <w:tc>
          <w:tcPr>
            <w:tcW w:w="2270" w:type="pct"/>
            <w:gridSpan w:val="15"/>
            <w:shd w:val="clear" w:color="auto" w:fill="auto"/>
          </w:tcPr>
          <w:p w14:paraId="6CAC8C6B"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3293D916"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CFBF057" w14:textId="77777777" w:rsidR="00653835" w:rsidRPr="002161F5" w:rsidRDefault="00653835" w:rsidP="00642678">
            <w:pPr>
              <w:spacing w:before="120" w:after="60"/>
              <w:rPr>
                <w:rFonts w:cs="Arial"/>
                <w:sz w:val="2"/>
                <w:szCs w:val="2"/>
              </w:rPr>
            </w:pPr>
          </w:p>
        </w:tc>
      </w:tr>
      <w:tr w:rsidR="007B550C" w14:paraId="4F4F6171" w14:textId="77777777" w:rsidTr="004356BC">
        <w:tc>
          <w:tcPr>
            <w:tcW w:w="1461" w:type="pct"/>
            <w:gridSpan w:val="9"/>
            <w:tcBorders>
              <w:top w:val="nil"/>
              <w:left w:val="nil"/>
              <w:bottom w:val="nil"/>
              <w:right w:val="single" w:sz="4" w:space="0" w:color="auto"/>
            </w:tcBorders>
            <w:hideMark/>
          </w:tcPr>
          <w:p w14:paraId="6F44D691" w14:textId="77777777" w:rsidR="00E42B09" w:rsidRDefault="00E42B09">
            <w:pPr>
              <w:spacing w:before="120" w:after="60"/>
              <w:rPr>
                <w:rFonts w:cs="Arial"/>
                <w:color w:val="000000"/>
                <w:sz w:val="20"/>
                <w:szCs w:val="20"/>
              </w:rPr>
            </w:pPr>
            <w:r>
              <w:rPr>
                <w:rFonts w:cs="Arial"/>
                <w:color w:val="000000"/>
                <w:sz w:val="20"/>
                <w:szCs w:val="20"/>
              </w:rPr>
              <w:t>Postcode</w:t>
            </w:r>
          </w:p>
        </w:tc>
        <w:sdt>
          <w:sdtPr>
            <w:rPr>
              <w:rStyle w:val="Responseboxtext"/>
              <w:rFonts w:eastAsia="Calibri"/>
            </w:rPr>
            <w:id w:val="1337732758"/>
            <w:placeholder>
              <w:docPart w:val="63B01A1465FF4527A8F54A900F3BF193"/>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3EE86D1D" w14:textId="589F13C1" w:rsidR="00E42B09" w:rsidRDefault="009614FA" w:rsidP="009614FA">
                <w:pPr>
                  <w:pStyle w:val="Paragraph"/>
                  <w:spacing w:before="120" w:after="60"/>
                  <w:rPr>
                    <w:rStyle w:val="Responseboxtext"/>
                    <w:rFonts w:eastAsia="Calibri"/>
                  </w:rPr>
                </w:pPr>
                <w:r>
                  <w:rPr>
                    <w:rStyle w:val="Responseboxtext"/>
                    <w:rFonts w:eastAsia="Calibri"/>
                  </w:rPr>
                  <w:t>MK1 1HP</w:t>
                </w:r>
              </w:p>
            </w:tc>
          </w:sdtContent>
        </w:sdt>
        <w:tc>
          <w:tcPr>
            <w:tcW w:w="826" w:type="pct"/>
            <w:gridSpan w:val="6"/>
            <w:tcBorders>
              <w:top w:val="nil"/>
              <w:left w:val="single" w:sz="4" w:space="0" w:color="auto"/>
              <w:bottom w:val="nil"/>
              <w:right w:val="nil"/>
            </w:tcBorders>
            <w:vAlign w:val="center"/>
          </w:tcPr>
          <w:p w14:paraId="75AED5DC" w14:textId="77777777" w:rsidR="00E42B09" w:rsidRDefault="00E42B09">
            <w:pPr>
              <w:spacing w:before="120" w:after="60"/>
              <w:rPr>
                <w:rFonts w:cs="Arial"/>
                <w:szCs w:val="20"/>
              </w:rPr>
            </w:pPr>
          </w:p>
        </w:tc>
      </w:tr>
      <w:tr w:rsidR="000C1214" w:rsidRPr="002161F5" w14:paraId="674DF42F" w14:textId="77777777" w:rsidTr="0005709C">
        <w:trPr>
          <w:trHeight w:val="95"/>
        </w:trPr>
        <w:tc>
          <w:tcPr>
            <w:tcW w:w="2270" w:type="pct"/>
            <w:gridSpan w:val="15"/>
            <w:shd w:val="clear" w:color="auto" w:fill="auto"/>
          </w:tcPr>
          <w:p w14:paraId="335A0418"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1F5BD09B"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205E9384" w14:textId="77777777" w:rsidR="00653835" w:rsidRPr="002161F5" w:rsidRDefault="00653835" w:rsidP="00642678">
            <w:pPr>
              <w:spacing w:before="120" w:after="60"/>
              <w:rPr>
                <w:rFonts w:cs="Arial"/>
                <w:sz w:val="2"/>
                <w:szCs w:val="2"/>
              </w:rPr>
            </w:pPr>
          </w:p>
        </w:tc>
      </w:tr>
      <w:tr w:rsidR="007B550C" w14:paraId="44ABCEF4" w14:textId="77777777" w:rsidTr="004356BC">
        <w:tc>
          <w:tcPr>
            <w:tcW w:w="1461" w:type="pct"/>
            <w:gridSpan w:val="9"/>
            <w:tcBorders>
              <w:top w:val="nil"/>
              <w:left w:val="nil"/>
              <w:bottom w:val="nil"/>
              <w:right w:val="single" w:sz="4" w:space="0" w:color="auto"/>
            </w:tcBorders>
            <w:hideMark/>
          </w:tcPr>
          <w:p w14:paraId="349DA8FC" w14:textId="77777777" w:rsidR="00E42B09" w:rsidRDefault="00E42B09">
            <w:pPr>
              <w:spacing w:before="120" w:after="60"/>
              <w:rPr>
                <w:rFonts w:cs="Arial"/>
                <w:color w:val="000000"/>
                <w:sz w:val="20"/>
                <w:szCs w:val="20"/>
              </w:rPr>
            </w:pPr>
            <w:r>
              <w:rPr>
                <w:rFonts w:cs="Arial"/>
                <w:color w:val="000000"/>
                <w:sz w:val="20"/>
                <w:szCs w:val="20"/>
              </w:rPr>
              <w:t>Telephone - mobile</w:t>
            </w:r>
          </w:p>
        </w:tc>
        <w:sdt>
          <w:sdtPr>
            <w:rPr>
              <w:rStyle w:val="Responseboxtext"/>
              <w:rFonts w:eastAsia="Calibri"/>
            </w:rPr>
            <w:id w:val="-2012205166"/>
            <w:placeholder>
              <w:docPart w:val="AB3B94D5098A46198E90ADE01EF10737"/>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1F689355" w14:textId="77777777" w:rsidR="00E42B09" w:rsidRDefault="00E42B09">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09E8D7CF" w14:textId="77777777" w:rsidR="00E42B09" w:rsidRDefault="00E42B09">
            <w:pPr>
              <w:spacing w:before="120" w:after="60"/>
              <w:rPr>
                <w:rFonts w:cs="Arial"/>
                <w:szCs w:val="20"/>
              </w:rPr>
            </w:pPr>
          </w:p>
        </w:tc>
      </w:tr>
      <w:tr w:rsidR="000C1214" w:rsidRPr="002161F5" w14:paraId="3551B9B1" w14:textId="77777777" w:rsidTr="0005709C">
        <w:trPr>
          <w:trHeight w:val="95"/>
        </w:trPr>
        <w:tc>
          <w:tcPr>
            <w:tcW w:w="2270" w:type="pct"/>
            <w:gridSpan w:val="15"/>
            <w:shd w:val="clear" w:color="auto" w:fill="auto"/>
          </w:tcPr>
          <w:p w14:paraId="0E2F4DAC"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7C36998"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2EB6C935" w14:textId="77777777" w:rsidR="00653835" w:rsidRPr="002161F5" w:rsidRDefault="00653835" w:rsidP="00642678">
            <w:pPr>
              <w:spacing w:before="120" w:after="60"/>
              <w:rPr>
                <w:rFonts w:cs="Arial"/>
                <w:sz w:val="2"/>
                <w:szCs w:val="2"/>
              </w:rPr>
            </w:pPr>
          </w:p>
        </w:tc>
      </w:tr>
      <w:tr w:rsidR="007B550C" w14:paraId="23FD4EF7" w14:textId="77777777" w:rsidTr="004356BC">
        <w:trPr>
          <w:trHeight w:val="80"/>
        </w:trPr>
        <w:tc>
          <w:tcPr>
            <w:tcW w:w="1461" w:type="pct"/>
            <w:gridSpan w:val="9"/>
            <w:tcBorders>
              <w:top w:val="nil"/>
              <w:left w:val="nil"/>
              <w:bottom w:val="nil"/>
              <w:right w:val="single" w:sz="4" w:space="0" w:color="auto"/>
            </w:tcBorders>
            <w:hideMark/>
          </w:tcPr>
          <w:p w14:paraId="1B4D8110" w14:textId="77777777" w:rsidR="00E42B09" w:rsidRDefault="00E42B09">
            <w:pPr>
              <w:spacing w:before="120" w:after="60"/>
              <w:rPr>
                <w:rFonts w:cs="Arial"/>
                <w:color w:val="000000"/>
                <w:sz w:val="20"/>
                <w:szCs w:val="20"/>
              </w:rPr>
            </w:pPr>
            <w:r>
              <w:rPr>
                <w:rFonts w:cs="Arial"/>
                <w:color w:val="000000"/>
                <w:sz w:val="20"/>
                <w:szCs w:val="20"/>
              </w:rPr>
              <w:t>Telephone - office</w:t>
            </w:r>
          </w:p>
        </w:tc>
        <w:sdt>
          <w:sdtPr>
            <w:rPr>
              <w:rStyle w:val="Responseboxtext"/>
              <w:rFonts w:eastAsia="Calibri"/>
            </w:rPr>
            <w:id w:val="753628919"/>
            <w:placeholder>
              <w:docPart w:val="A936C2CBB3CB4749862FFE4B3E8DB841"/>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075CFA6A" w14:textId="42E92A96" w:rsidR="00E42B09" w:rsidRDefault="009614FA" w:rsidP="009614FA">
                <w:pPr>
                  <w:pStyle w:val="Paragraph"/>
                  <w:spacing w:before="120" w:after="60"/>
                  <w:rPr>
                    <w:rStyle w:val="Responseboxtext"/>
                    <w:rFonts w:eastAsia="Calibri"/>
                  </w:rPr>
                </w:pPr>
                <w:r>
                  <w:rPr>
                    <w:rStyle w:val="Responseboxtext"/>
                    <w:rFonts w:eastAsia="Calibri"/>
                  </w:rPr>
                  <w:t>01570 472009</w:t>
                </w:r>
              </w:p>
            </w:tc>
          </w:sdtContent>
        </w:sdt>
        <w:tc>
          <w:tcPr>
            <w:tcW w:w="826" w:type="pct"/>
            <w:gridSpan w:val="6"/>
            <w:tcBorders>
              <w:top w:val="nil"/>
              <w:left w:val="single" w:sz="4" w:space="0" w:color="auto"/>
              <w:bottom w:val="nil"/>
              <w:right w:val="nil"/>
            </w:tcBorders>
            <w:vAlign w:val="center"/>
          </w:tcPr>
          <w:p w14:paraId="14FF5F72" w14:textId="77777777" w:rsidR="00E42B09" w:rsidRDefault="00E42B09">
            <w:pPr>
              <w:spacing w:before="120" w:after="60"/>
              <w:rPr>
                <w:rFonts w:cs="Arial"/>
                <w:szCs w:val="20"/>
              </w:rPr>
            </w:pPr>
          </w:p>
        </w:tc>
      </w:tr>
      <w:tr w:rsidR="000C1214" w:rsidRPr="002161F5" w14:paraId="49EA7DF8" w14:textId="77777777" w:rsidTr="0005709C">
        <w:trPr>
          <w:trHeight w:val="95"/>
        </w:trPr>
        <w:tc>
          <w:tcPr>
            <w:tcW w:w="2270" w:type="pct"/>
            <w:gridSpan w:val="15"/>
            <w:shd w:val="clear" w:color="auto" w:fill="auto"/>
          </w:tcPr>
          <w:p w14:paraId="47CB1633"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551F6C68"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18EAF5E" w14:textId="77777777" w:rsidR="00653835" w:rsidRPr="002161F5" w:rsidRDefault="00653835" w:rsidP="00642678">
            <w:pPr>
              <w:spacing w:before="120" w:after="60"/>
              <w:rPr>
                <w:rFonts w:cs="Arial"/>
                <w:sz w:val="2"/>
                <w:szCs w:val="2"/>
              </w:rPr>
            </w:pPr>
          </w:p>
        </w:tc>
      </w:tr>
      <w:tr w:rsidR="007B550C" w14:paraId="2D84AC87" w14:textId="77777777" w:rsidTr="004356BC">
        <w:tc>
          <w:tcPr>
            <w:tcW w:w="1461" w:type="pct"/>
            <w:gridSpan w:val="9"/>
            <w:tcBorders>
              <w:top w:val="nil"/>
              <w:left w:val="nil"/>
              <w:bottom w:val="nil"/>
              <w:right w:val="single" w:sz="4" w:space="0" w:color="auto"/>
            </w:tcBorders>
            <w:hideMark/>
          </w:tcPr>
          <w:p w14:paraId="43EF5E3F" w14:textId="77777777" w:rsidR="00E42B09" w:rsidRDefault="00E42B09">
            <w:pPr>
              <w:spacing w:before="120" w:after="60"/>
              <w:rPr>
                <w:rFonts w:cs="Arial"/>
                <w:color w:val="000000"/>
                <w:sz w:val="20"/>
                <w:szCs w:val="20"/>
              </w:rPr>
            </w:pPr>
            <w:r>
              <w:rPr>
                <w:rFonts w:cs="Arial"/>
                <w:color w:val="000000"/>
                <w:sz w:val="20"/>
                <w:szCs w:val="20"/>
              </w:rPr>
              <w:t>Email address</w:t>
            </w:r>
          </w:p>
        </w:tc>
        <w:sdt>
          <w:sdtPr>
            <w:rPr>
              <w:rStyle w:val="Responseboxtext"/>
              <w:rFonts w:eastAsia="Calibri"/>
            </w:rPr>
            <w:id w:val="2028215897"/>
            <w:placeholder>
              <w:docPart w:val="DAC9F7252B5144F8B8F270DFC781FF1B"/>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50FF77D8" w14:textId="798D4EB9" w:rsidR="00E42B09" w:rsidRDefault="009614FA" w:rsidP="009614FA">
                <w:pPr>
                  <w:pStyle w:val="Paragraph"/>
                  <w:spacing w:before="120" w:after="60"/>
                  <w:rPr>
                    <w:rStyle w:val="Responseboxtext"/>
                    <w:rFonts w:eastAsia="Calibri"/>
                  </w:rPr>
                </w:pPr>
                <w:r>
                  <w:rPr>
                    <w:rStyle w:val="Responseboxtext"/>
                    <w:rFonts w:eastAsia="Calibri"/>
                  </w:rPr>
                  <w:t>Tim.Pink@sensient.com</w:t>
                </w:r>
              </w:p>
            </w:tc>
          </w:sdtContent>
        </w:sdt>
        <w:tc>
          <w:tcPr>
            <w:tcW w:w="826" w:type="pct"/>
            <w:gridSpan w:val="6"/>
            <w:tcBorders>
              <w:top w:val="nil"/>
              <w:left w:val="single" w:sz="4" w:space="0" w:color="auto"/>
              <w:bottom w:val="nil"/>
              <w:right w:val="nil"/>
            </w:tcBorders>
            <w:vAlign w:val="center"/>
          </w:tcPr>
          <w:p w14:paraId="73A574F4" w14:textId="77777777" w:rsidR="00E42B09" w:rsidRDefault="00E42B09">
            <w:pPr>
              <w:spacing w:before="120" w:after="60"/>
              <w:rPr>
                <w:rFonts w:cs="Arial"/>
                <w:szCs w:val="20"/>
              </w:rPr>
            </w:pPr>
          </w:p>
        </w:tc>
      </w:tr>
      <w:tr w:rsidR="00050C06" w:rsidRPr="007C08F6" w14:paraId="26FEBD50" w14:textId="77777777" w:rsidTr="0005709C">
        <w:tc>
          <w:tcPr>
            <w:tcW w:w="2536" w:type="pct"/>
            <w:gridSpan w:val="17"/>
            <w:shd w:val="clear" w:color="auto" w:fill="auto"/>
          </w:tcPr>
          <w:p w14:paraId="55DB827F" w14:textId="77777777" w:rsidR="003D6F24" w:rsidRPr="007C08F6" w:rsidRDefault="003D6F24" w:rsidP="00642678">
            <w:pPr>
              <w:spacing w:before="120" w:after="60"/>
              <w:rPr>
                <w:rFonts w:cs="Arial"/>
                <w:color w:val="000000"/>
                <w:sz w:val="20"/>
                <w:szCs w:val="20"/>
              </w:rPr>
            </w:pPr>
            <w:r>
              <w:rPr>
                <w:rFonts w:cs="Arial"/>
                <w:color w:val="000000"/>
                <w:sz w:val="20"/>
                <w:szCs w:val="20"/>
              </w:rPr>
              <w:t xml:space="preserve">We will contact you by email unless you tick here. </w:t>
            </w:r>
          </w:p>
        </w:tc>
        <w:sdt>
          <w:sdtPr>
            <w:rPr>
              <w:rFonts w:cs="Arial"/>
              <w:sz w:val="20"/>
              <w:szCs w:val="20"/>
            </w:rPr>
            <w:id w:val="-1038584425"/>
            <w14:checkbox>
              <w14:checked w14:val="0"/>
              <w14:checkedState w14:val="2612" w14:font="MS Gothic"/>
              <w14:uncheckedState w14:val="2610" w14:font="MS Gothic"/>
            </w14:checkbox>
          </w:sdtPr>
          <w:sdtContent>
            <w:tc>
              <w:tcPr>
                <w:tcW w:w="2464" w:type="pct"/>
                <w:gridSpan w:val="10"/>
                <w:shd w:val="clear" w:color="auto" w:fill="auto"/>
              </w:tcPr>
              <w:p w14:paraId="612A189A" w14:textId="77777777" w:rsidR="003D6F24" w:rsidRPr="007C08F6" w:rsidRDefault="003D6F24" w:rsidP="00642678">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74320F" w:rsidRPr="007C08F6" w14:paraId="547EFE5C" w14:textId="77777777" w:rsidTr="003E7E61">
        <w:tc>
          <w:tcPr>
            <w:tcW w:w="5000" w:type="pct"/>
            <w:gridSpan w:val="27"/>
            <w:shd w:val="clear" w:color="auto" w:fill="auto"/>
          </w:tcPr>
          <w:p w14:paraId="15B17916" w14:textId="77777777" w:rsidR="0074320F" w:rsidRPr="00E42B09" w:rsidRDefault="0074320F" w:rsidP="0074320F">
            <w:pPr>
              <w:pStyle w:val="SubQuestion"/>
            </w:pPr>
            <w:r>
              <w:t xml:space="preserve">2.2 Agent </w:t>
            </w:r>
            <w:r w:rsidRPr="00897D05">
              <w:t>details</w:t>
            </w:r>
          </w:p>
        </w:tc>
      </w:tr>
      <w:tr w:rsidR="0074320F" w:rsidRPr="007C08F6" w14:paraId="01D5B0AA" w14:textId="77777777" w:rsidTr="003E7E61">
        <w:tc>
          <w:tcPr>
            <w:tcW w:w="5000" w:type="pct"/>
            <w:gridSpan w:val="27"/>
            <w:shd w:val="clear" w:color="auto" w:fill="auto"/>
          </w:tcPr>
          <w:p w14:paraId="26F0E032" w14:textId="204D1CD2" w:rsidR="0074320F" w:rsidRPr="0074320F" w:rsidRDefault="0074320F" w:rsidP="0074320F">
            <w:pPr>
              <w:pStyle w:val="Questiontext"/>
            </w:pPr>
            <w:r w:rsidRPr="009532B7">
              <w:t>This is who we will correspond with unless otherwise informed. If you are an agent applying on behalf of an applicant, please include a letter of authorisation from the applicant allowing you to act as signatory</w:t>
            </w:r>
            <w:r w:rsidR="002C7D1B">
              <w:t>,and provide a reference for this document in the box below</w:t>
            </w:r>
            <w:r w:rsidRPr="009532B7">
              <w:t>.</w:t>
            </w:r>
          </w:p>
        </w:tc>
      </w:tr>
      <w:tr w:rsidR="00DB01AD" w14:paraId="2A575720" w14:textId="77777777" w:rsidTr="004356BC">
        <w:trPr>
          <w:gridAfter w:val="1"/>
          <w:wAfter w:w="8" w:type="pct"/>
        </w:trPr>
        <w:tc>
          <w:tcPr>
            <w:tcW w:w="1461" w:type="pct"/>
            <w:gridSpan w:val="9"/>
            <w:tcBorders>
              <w:top w:val="nil"/>
              <w:left w:val="nil"/>
              <w:bottom w:val="nil"/>
              <w:right w:val="single" w:sz="4" w:space="0" w:color="auto"/>
            </w:tcBorders>
            <w:hideMark/>
          </w:tcPr>
          <w:p w14:paraId="72322C1F" w14:textId="77777777" w:rsidR="00DB01AD" w:rsidRDefault="00DB01AD" w:rsidP="00951644">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449010889"/>
            <w:placeholder>
              <w:docPart w:val="320A6E87094A4F84AB774AB5484E2CF3"/>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09D386DE" w14:textId="77777777" w:rsidR="00DB01AD" w:rsidRDefault="00DB01AD" w:rsidP="00951644">
                <w:pPr>
                  <w:pStyle w:val="Paragraph"/>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12E9B1D1" w14:textId="77777777" w:rsidR="00DB01AD" w:rsidRDefault="00DB01AD" w:rsidP="00951644">
            <w:pPr>
              <w:spacing w:before="120" w:after="60"/>
              <w:rPr>
                <w:rFonts w:cs="Arial"/>
                <w:szCs w:val="20"/>
              </w:rPr>
            </w:pPr>
          </w:p>
        </w:tc>
      </w:tr>
      <w:tr w:rsidR="00DB01AD" w:rsidRPr="002161F5" w14:paraId="44DBF8D1" w14:textId="77777777" w:rsidTr="00951644">
        <w:trPr>
          <w:trHeight w:val="95"/>
        </w:trPr>
        <w:tc>
          <w:tcPr>
            <w:tcW w:w="2270" w:type="pct"/>
            <w:gridSpan w:val="15"/>
            <w:shd w:val="clear" w:color="auto" w:fill="auto"/>
          </w:tcPr>
          <w:p w14:paraId="00693BBC" w14:textId="77777777" w:rsidR="00DB01AD" w:rsidRPr="002161F5" w:rsidRDefault="00DB01AD" w:rsidP="00951644">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02552D1" w14:textId="77777777" w:rsidR="00DB01AD" w:rsidRPr="002161F5" w:rsidRDefault="00DB01AD" w:rsidP="00951644">
            <w:pPr>
              <w:pStyle w:val="Paragraph"/>
              <w:spacing w:before="120" w:after="60"/>
              <w:rPr>
                <w:rStyle w:val="Responseboxtext"/>
                <w:rFonts w:eastAsia="Calibri"/>
                <w:sz w:val="2"/>
                <w:szCs w:val="2"/>
              </w:rPr>
            </w:pPr>
          </w:p>
        </w:tc>
        <w:tc>
          <w:tcPr>
            <w:tcW w:w="826" w:type="pct"/>
            <w:gridSpan w:val="6"/>
            <w:shd w:val="clear" w:color="auto" w:fill="auto"/>
            <w:vAlign w:val="center"/>
          </w:tcPr>
          <w:p w14:paraId="12E70C9F" w14:textId="77777777" w:rsidR="00DB01AD" w:rsidRPr="002161F5" w:rsidRDefault="00DB01AD" w:rsidP="00951644">
            <w:pPr>
              <w:spacing w:before="120" w:after="60"/>
              <w:rPr>
                <w:rFonts w:cs="Arial"/>
                <w:sz w:val="2"/>
                <w:szCs w:val="2"/>
              </w:rPr>
            </w:pPr>
          </w:p>
        </w:tc>
      </w:tr>
      <w:tr w:rsidR="007B550C" w14:paraId="5C516988" w14:textId="77777777" w:rsidTr="004356BC">
        <w:tc>
          <w:tcPr>
            <w:tcW w:w="1461" w:type="pct"/>
            <w:gridSpan w:val="9"/>
            <w:tcBorders>
              <w:top w:val="nil"/>
              <w:left w:val="nil"/>
              <w:bottom w:val="nil"/>
              <w:right w:val="single" w:sz="4" w:space="0" w:color="auto"/>
            </w:tcBorders>
            <w:hideMark/>
          </w:tcPr>
          <w:p w14:paraId="7DE71CB5" w14:textId="77777777" w:rsidR="0074320F" w:rsidRDefault="0074320F" w:rsidP="00642678">
            <w:pPr>
              <w:spacing w:before="120" w:after="60"/>
              <w:rPr>
                <w:rFonts w:cs="Arial"/>
                <w:color w:val="000000"/>
                <w:sz w:val="20"/>
                <w:szCs w:val="20"/>
              </w:rPr>
            </w:pPr>
            <w:r>
              <w:rPr>
                <w:rFonts w:cs="Arial"/>
                <w:color w:val="000000"/>
                <w:sz w:val="20"/>
                <w:szCs w:val="20"/>
              </w:rPr>
              <w:t>Title</w:t>
            </w:r>
          </w:p>
        </w:tc>
        <w:sdt>
          <w:sdtPr>
            <w:rPr>
              <w:rStyle w:val="Responseboxtext"/>
            </w:rPr>
            <w:id w:val="-97875865"/>
            <w:placeholder>
              <w:docPart w:val="998865E71E094D799EE21C8763BF1B9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2713" w:type="pct"/>
                <w:gridSpan w:val="12"/>
                <w:tcBorders>
                  <w:top w:val="nil"/>
                  <w:left w:val="single" w:sz="4" w:space="0" w:color="auto"/>
                  <w:bottom w:val="single" w:sz="4" w:space="0" w:color="auto"/>
                  <w:right w:val="single" w:sz="4" w:space="0" w:color="auto"/>
                </w:tcBorders>
                <w:vAlign w:val="center"/>
                <w:hideMark/>
              </w:tcPr>
              <w:p w14:paraId="26453961" w14:textId="454F6643" w:rsidR="0074320F" w:rsidRDefault="00951644" w:rsidP="00642678">
                <w:pPr>
                  <w:pStyle w:val="Paragraph"/>
                  <w:spacing w:before="120" w:after="60"/>
                  <w:rPr>
                    <w:rStyle w:val="Responseboxtext"/>
                  </w:rPr>
                </w:pPr>
                <w:r>
                  <w:rPr>
                    <w:rStyle w:val="Responseboxtext"/>
                  </w:rPr>
                  <w:t>Mr</w:t>
                </w:r>
              </w:p>
            </w:tc>
          </w:sdtContent>
        </w:sdt>
        <w:tc>
          <w:tcPr>
            <w:tcW w:w="123" w:type="pct"/>
            <w:gridSpan w:val="2"/>
            <w:tcBorders>
              <w:top w:val="nil"/>
              <w:left w:val="single" w:sz="4" w:space="0" w:color="auto"/>
              <w:bottom w:val="nil"/>
              <w:right w:val="nil"/>
            </w:tcBorders>
            <w:vAlign w:val="center"/>
          </w:tcPr>
          <w:p w14:paraId="48B6FEC0" w14:textId="77777777" w:rsidR="0074320F" w:rsidRDefault="0074320F" w:rsidP="00642678">
            <w:pPr>
              <w:spacing w:before="120" w:after="60"/>
              <w:rPr>
                <w:rFonts w:cs="Arial"/>
                <w:szCs w:val="20"/>
              </w:rPr>
            </w:pPr>
          </w:p>
        </w:tc>
        <w:sdt>
          <w:sdtPr>
            <w:rPr>
              <w:rStyle w:val="Responseboxtext"/>
            </w:rPr>
            <w:id w:val="571780232"/>
            <w:placeholder>
              <w:docPart w:val="C53D5CFED2EA48D0B98726B216093859"/>
            </w:placeholder>
          </w:sdtPr>
          <w:sdtContent>
            <w:tc>
              <w:tcPr>
                <w:tcW w:w="703" w:type="pct"/>
                <w:gridSpan w:val="4"/>
                <w:tcBorders>
                  <w:top w:val="nil"/>
                  <w:left w:val="single" w:sz="4" w:space="0" w:color="auto"/>
                  <w:bottom w:val="single" w:sz="4" w:space="0" w:color="auto"/>
                  <w:right w:val="single" w:sz="4" w:space="0" w:color="auto"/>
                </w:tcBorders>
                <w:vAlign w:val="center"/>
                <w:hideMark/>
              </w:tcPr>
              <w:p w14:paraId="2F57F4A7" w14:textId="3E07BA05" w:rsidR="0074320F" w:rsidRDefault="0074320F" w:rsidP="00642678">
                <w:pPr>
                  <w:spacing w:before="120" w:after="60"/>
                  <w:rPr>
                    <w:rFonts w:cs="Arial"/>
                    <w:szCs w:val="20"/>
                  </w:rPr>
                </w:pPr>
                <w:r>
                  <w:rPr>
                    <w:rStyle w:val="Responseboxtext"/>
                  </w:rPr>
                  <w:t xml:space="preserve">       </w:t>
                </w:r>
              </w:p>
            </w:tc>
          </w:sdtContent>
        </w:sdt>
      </w:tr>
      <w:tr w:rsidR="000C1214" w:rsidRPr="002161F5" w14:paraId="7A42EDFD" w14:textId="77777777" w:rsidTr="0005709C">
        <w:trPr>
          <w:trHeight w:val="95"/>
        </w:trPr>
        <w:tc>
          <w:tcPr>
            <w:tcW w:w="2270" w:type="pct"/>
            <w:gridSpan w:val="15"/>
            <w:shd w:val="clear" w:color="auto" w:fill="auto"/>
          </w:tcPr>
          <w:p w14:paraId="3A4A6F75"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54A2A84E"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F1F9924" w14:textId="77777777" w:rsidR="0074320F" w:rsidRPr="002161F5" w:rsidRDefault="0074320F" w:rsidP="00642678">
            <w:pPr>
              <w:spacing w:before="120" w:after="60"/>
              <w:rPr>
                <w:rFonts w:cs="Arial"/>
                <w:sz w:val="2"/>
                <w:szCs w:val="2"/>
              </w:rPr>
            </w:pPr>
          </w:p>
        </w:tc>
      </w:tr>
      <w:tr w:rsidR="007B550C" w14:paraId="43413CEE" w14:textId="77777777" w:rsidTr="004356BC">
        <w:tc>
          <w:tcPr>
            <w:tcW w:w="1461" w:type="pct"/>
            <w:gridSpan w:val="9"/>
            <w:tcBorders>
              <w:top w:val="nil"/>
              <w:left w:val="nil"/>
              <w:bottom w:val="nil"/>
              <w:right w:val="single" w:sz="4" w:space="0" w:color="auto"/>
            </w:tcBorders>
            <w:hideMark/>
          </w:tcPr>
          <w:p w14:paraId="74B1031C" w14:textId="77777777" w:rsidR="0074320F" w:rsidRDefault="0074320F" w:rsidP="00642678">
            <w:pPr>
              <w:spacing w:before="120" w:after="60"/>
              <w:rPr>
                <w:rFonts w:cs="Arial"/>
                <w:color w:val="000000"/>
                <w:sz w:val="20"/>
                <w:szCs w:val="20"/>
              </w:rPr>
            </w:pPr>
            <w:r>
              <w:rPr>
                <w:rFonts w:cs="Arial"/>
                <w:color w:val="000000"/>
                <w:sz w:val="20"/>
                <w:szCs w:val="20"/>
              </w:rPr>
              <w:t>First name</w:t>
            </w:r>
          </w:p>
        </w:tc>
        <w:sdt>
          <w:sdtPr>
            <w:rPr>
              <w:rStyle w:val="Responseboxtext"/>
              <w:rFonts w:eastAsia="Calibri"/>
            </w:rPr>
            <w:id w:val="971017842"/>
            <w:placeholder>
              <w:docPart w:val="689B505A2849404A96FAB7A118B52091"/>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45D14148" w14:textId="106D71FA" w:rsidR="0074320F" w:rsidRDefault="00951644" w:rsidP="00951644">
                <w:pPr>
                  <w:spacing w:before="120" w:after="60"/>
                  <w:rPr>
                    <w:rStyle w:val="Responseboxtext"/>
                    <w:rFonts w:eastAsia="Calibri"/>
                  </w:rPr>
                </w:pPr>
                <w:r>
                  <w:rPr>
                    <w:rStyle w:val="Responseboxtext"/>
                    <w:rFonts w:eastAsia="Calibri"/>
                  </w:rPr>
                  <w:t>Tim</w:t>
                </w:r>
              </w:p>
            </w:tc>
          </w:sdtContent>
        </w:sdt>
        <w:tc>
          <w:tcPr>
            <w:tcW w:w="826" w:type="pct"/>
            <w:gridSpan w:val="6"/>
            <w:tcBorders>
              <w:top w:val="nil"/>
              <w:left w:val="single" w:sz="4" w:space="0" w:color="auto"/>
              <w:bottom w:val="nil"/>
              <w:right w:val="nil"/>
            </w:tcBorders>
            <w:vAlign w:val="center"/>
          </w:tcPr>
          <w:p w14:paraId="07C24798" w14:textId="77777777" w:rsidR="0074320F" w:rsidRDefault="0074320F" w:rsidP="00642678">
            <w:pPr>
              <w:spacing w:before="120" w:after="60"/>
              <w:rPr>
                <w:rFonts w:cs="Arial"/>
                <w:szCs w:val="20"/>
              </w:rPr>
            </w:pPr>
          </w:p>
        </w:tc>
      </w:tr>
      <w:tr w:rsidR="000C1214" w:rsidRPr="002161F5" w14:paraId="036664DA" w14:textId="77777777" w:rsidTr="0005709C">
        <w:trPr>
          <w:trHeight w:val="95"/>
        </w:trPr>
        <w:tc>
          <w:tcPr>
            <w:tcW w:w="2270" w:type="pct"/>
            <w:gridSpan w:val="15"/>
            <w:shd w:val="clear" w:color="auto" w:fill="auto"/>
          </w:tcPr>
          <w:p w14:paraId="38CB3E78"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8284A6C"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CBC005A" w14:textId="77777777" w:rsidR="0074320F" w:rsidRPr="002161F5" w:rsidRDefault="0074320F" w:rsidP="00642678">
            <w:pPr>
              <w:spacing w:before="120" w:after="60"/>
              <w:rPr>
                <w:rFonts w:cs="Arial"/>
                <w:sz w:val="2"/>
                <w:szCs w:val="2"/>
              </w:rPr>
            </w:pPr>
          </w:p>
        </w:tc>
      </w:tr>
      <w:tr w:rsidR="007B550C" w14:paraId="79EB636D" w14:textId="77777777" w:rsidTr="004356BC">
        <w:tc>
          <w:tcPr>
            <w:tcW w:w="1461" w:type="pct"/>
            <w:gridSpan w:val="9"/>
            <w:tcBorders>
              <w:top w:val="nil"/>
              <w:left w:val="nil"/>
              <w:bottom w:val="nil"/>
              <w:right w:val="single" w:sz="4" w:space="0" w:color="auto"/>
            </w:tcBorders>
            <w:hideMark/>
          </w:tcPr>
          <w:p w14:paraId="0A379EE5" w14:textId="77777777" w:rsidR="0074320F" w:rsidRDefault="0074320F" w:rsidP="00642678">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255249872"/>
            <w:placeholder>
              <w:docPart w:val="033AC3D539F44969818A1F9EEF7BE90D"/>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12D7644D" w14:textId="10304639" w:rsidR="0074320F" w:rsidRDefault="00951644" w:rsidP="00951644">
                <w:pPr>
                  <w:spacing w:before="120" w:after="60"/>
                  <w:rPr>
                    <w:rStyle w:val="Responseboxtext"/>
                    <w:rFonts w:eastAsia="Calibri"/>
                  </w:rPr>
                </w:pPr>
                <w:r>
                  <w:rPr>
                    <w:rStyle w:val="Responseboxtext"/>
                    <w:rFonts w:eastAsia="Calibri"/>
                  </w:rPr>
                  <w:t>Pink</w:t>
                </w:r>
              </w:p>
            </w:tc>
          </w:sdtContent>
        </w:sdt>
        <w:tc>
          <w:tcPr>
            <w:tcW w:w="826" w:type="pct"/>
            <w:gridSpan w:val="6"/>
            <w:tcBorders>
              <w:top w:val="nil"/>
              <w:left w:val="single" w:sz="4" w:space="0" w:color="auto"/>
              <w:bottom w:val="nil"/>
              <w:right w:val="nil"/>
            </w:tcBorders>
            <w:vAlign w:val="center"/>
          </w:tcPr>
          <w:p w14:paraId="6C2F9EC9" w14:textId="77777777" w:rsidR="0074320F" w:rsidRDefault="0074320F" w:rsidP="00642678">
            <w:pPr>
              <w:spacing w:before="120" w:after="60"/>
              <w:rPr>
                <w:rFonts w:cs="Arial"/>
                <w:szCs w:val="20"/>
              </w:rPr>
            </w:pPr>
          </w:p>
        </w:tc>
      </w:tr>
      <w:tr w:rsidR="000C1214" w:rsidRPr="002161F5" w14:paraId="48C0FFB5" w14:textId="77777777" w:rsidTr="0005709C">
        <w:trPr>
          <w:trHeight w:val="95"/>
        </w:trPr>
        <w:tc>
          <w:tcPr>
            <w:tcW w:w="2270" w:type="pct"/>
            <w:gridSpan w:val="15"/>
            <w:shd w:val="clear" w:color="auto" w:fill="auto"/>
          </w:tcPr>
          <w:p w14:paraId="565247B4"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2D95AF04"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267F222" w14:textId="77777777" w:rsidR="0074320F" w:rsidRPr="002161F5" w:rsidRDefault="0074320F" w:rsidP="00642678">
            <w:pPr>
              <w:spacing w:before="120" w:after="60"/>
              <w:rPr>
                <w:rFonts w:cs="Arial"/>
                <w:sz w:val="2"/>
                <w:szCs w:val="2"/>
              </w:rPr>
            </w:pPr>
          </w:p>
        </w:tc>
      </w:tr>
      <w:tr w:rsidR="007B550C" w14:paraId="1ACE8E9C" w14:textId="77777777" w:rsidTr="004356BC">
        <w:tc>
          <w:tcPr>
            <w:tcW w:w="1461" w:type="pct"/>
            <w:gridSpan w:val="9"/>
            <w:tcBorders>
              <w:top w:val="nil"/>
              <w:left w:val="nil"/>
              <w:bottom w:val="nil"/>
              <w:right w:val="single" w:sz="4" w:space="0" w:color="auto"/>
            </w:tcBorders>
            <w:hideMark/>
          </w:tcPr>
          <w:p w14:paraId="2F1E982C" w14:textId="77777777" w:rsidR="0074320F" w:rsidRDefault="0074320F" w:rsidP="00642678">
            <w:pPr>
              <w:spacing w:before="120" w:after="60"/>
              <w:rPr>
                <w:rFonts w:cs="Arial"/>
                <w:color w:val="000000"/>
                <w:sz w:val="20"/>
                <w:szCs w:val="20"/>
              </w:rPr>
            </w:pPr>
            <w:r>
              <w:rPr>
                <w:rFonts w:cs="Arial"/>
                <w:color w:val="000000"/>
                <w:sz w:val="20"/>
                <w:szCs w:val="20"/>
              </w:rPr>
              <w:t>Company or trading name</w:t>
            </w:r>
          </w:p>
        </w:tc>
        <w:sdt>
          <w:sdtPr>
            <w:rPr>
              <w:rStyle w:val="Responseboxtext"/>
              <w:rFonts w:eastAsia="Calibri"/>
            </w:rPr>
            <w:id w:val="-414404543"/>
            <w:placeholder>
              <w:docPart w:val="DD6E9B3D16BE46979A8CC82E0A82906A"/>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43C0AC85" w14:textId="188033F6" w:rsidR="0074320F" w:rsidRDefault="00951644" w:rsidP="00951644">
                <w:pPr>
                  <w:pStyle w:val="Paragraph"/>
                  <w:spacing w:before="120" w:after="60"/>
                  <w:rPr>
                    <w:rStyle w:val="Responseboxtext"/>
                    <w:rFonts w:eastAsia="Calibri"/>
                  </w:rPr>
                </w:pPr>
                <w:r>
                  <w:rPr>
                    <w:rStyle w:val="Responseboxtext"/>
                    <w:rFonts w:eastAsia="Calibri"/>
                  </w:rPr>
                  <w:t>Sensient Flavors Ltd</w:t>
                </w:r>
              </w:p>
            </w:tc>
          </w:sdtContent>
        </w:sdt>
        <w:tc>
          <w:tcPr>
            <w:tcW w:w="826" w:type="pct"/>
            <w:gridSpan w:val="6"/>
            <w:tcBorders>
              <w:top w:val="nil"/>
              <w:left w:val="single" w:sz="4" w:space="0" w:color="auto"/>
              <w:bottom w:val="nil"/>
              <w:right w:val="nil"/>
            </w:tcBorders>
            <w:vAlign w:val="center"/>
          </w:tcPr>
          <w:p w14:paraId="51A750AB" w14:textId="77777777" w:rsidR="0074320F" w:rsidRDefault="0074320F" w:rsidP="00642678">
            <w:pPr>
              <w:spacing w:before="120" w:after="60"/>
              <w:rPr>
                <w:rFonts w:cs="Arial"/>
                <w:szCs w:val="20"/>
              </w:rPr>
            </w:pPr>
          </w:p>
        </w:tc>
      </w:tr>
      <w:tr w:rsidR="000C1214" w:rsidRPr="002161F5" w14:paraId="01291EE1" w14:textId="77777777" w:rsidTr="0005709C">
        <w:trPr>
          <w:trHeight w:val="95"/>
        </w:trPr>
        <w:tc>
          <w:tcPr>
            <w:tcW w:w="2270" w:type="pct"/>
            <w:gridSpan w:val="15"/>
            <w:shd w:val="clear" w:color="auto" w:fill="auto"/>
          </w:tcPr>
          <w:p w14:paraId="0141AC06"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F71223E"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23B89FA" w14:textId="77777777" w:rsidR="0074320F" w:rsidRPr="002161F5" w:rsidRDefault="0074320F" w:rsidP="00642678">
            <w:pPr>
              <w:spacing w:before="120" w:after="60"/>
              <w:rPr>
                <w:rFonts w:cs="Arial"/>
                <w:sz w:val="2"/>
                <w:szCs w:val="2"/>
              </w:rPr>
            </w:pPr>
          </w:p>
        </w:tc>
      </w:tr>
      <w:tr w:rsidR="007B550C" w14:paraId="2D36B335" w14:textId="77777777" w:rsidTr="004356BC">
        <w:tc>
          <w:tcPr>
            <w:tcW w:w="1461" w:type="pct"/>
            <w:gridSpan w:val="9"/>
            <w:tcBorders>
              <w:top w:val="nil"/>
              <w:left w:val="nil"/>
              <w:bottom w:val="nil"/>
              <w:right w:val="single" w:sz="4" w:space="0" w:color="auto"/>
            </w:tcBorders>
            <w:hideMark/>
          </w:tcPr>
          <w:p w14:paraId="21925629" w14:textId="77777777" w:rsidR="0074320F" w:rsidRDefault="0074320F" w:rsidP="00642678">
            <w:pPr>
              <w:spacing w:before="120" w:after="60"/>
              <w:rPr>
                <w:rFonts w:cs="Arial"/>
                <w:color w:val="000000"/>
                <w:sz w:val="20"/>
                <w:szCs w:val="20"/>
              </w:rPr>
            </w:pPr>
            <w:r>
              <w:rPr>
                <w:rFonts w:cs="Arial"/>
                <w:color w:val="000000"/>
                <w:sz w:val="20"/>
                <w:szCs w:val="20"/>
              </w:rPr>
              <w:t>Position in company</w:t>
            </w:r>
          </w:p>
        </w:tc>
        <w:sdt>
          <w:sdtPr>
            <w:rPr>
              <w:rStyle w:val="Responseboxtext"/>
              <w:rFonts w:eastAsia="Calibri"/>
            </w:rPr>
            <w:id w:val="300511225"/>
            <w:placeholder>
              <w:docPart w:val="CC10431C440F465FAFBFB1A537326D8C"/>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0600341F" w14:textId="33BC0154" w:rsidR="0074320F" w:rsidRDefault="00951644" w:rsidP="00951644">
                <w:pPr>
                  <w:pStyle w:val="Paragraph"/>
                  <w:spacing w:before="120" w:after="60"/>
                  <w:rPr>
                    <w:rStyle w:val="Responseboxtext"/>
                    <w:rFonts w:eastAsia="Calibri"/>
                  </w:rPr>
                </w:pPr>
                <w:r>
                  <w:rPr>
                    <w:rStyle w:val="Responseboxtext"/>
                    <w:rFonts w:eastAsia="Calibri"/>
                  </w:rPr>
                  <w:t>EHS Manager</w:t>
                </w:r>
              </w:p>
            </w:tc>
          </w:sdtContent>
        </w:sdt>
        <w:tc>
          <w:tcPr>
            <w:tcW w:w="826" w:type="pct"/>
            <w:gridSpan w:val="6"/>
            <w:tcBorders>
              <w:top w:val="nil"/>
              <w:left w:val="single" w:sz="4" w:space="0" w:color="auto"/>
              <w:bottom w:val="nil"/>
              <w:right w:val="nil"/>
            </w:tcBorders>
            <w:vAlign w:val="center"/>
          </w:tcPr>
          <w:p w14:paraId="50DC4458" w14:textId="77777777" w:rsidR="0074320F" w:rsidRDefault="0074320F" w:rsidP="00642678">
            <w:pPr>
              <w:spacing w:before="120" w:after="60"/>
              <w:rPr>
                <w:rFonts w:cs="Arial"/>
                <w:szCs w:val="20"/>
              </w:rPr>
            </w:pPr>
          </w:p>
        </w:tc>
      </w:tr>
      <w:tr w:rsidR="000C1214" w:rsidRPr="002161F5" w14:paraId="2E365AE2" w14:textId="77777777" w:rsidTr="0005709C">
        <w:trPr>
          <w:trHeight w:val="95"/>
        </w:trPr>
        <w:tc>
          <w:tcPr>
            <w:tcW w:w="2270" w:type="pct"/>
            <w:gridSpan w:val="15"/>
            <w:shd w:val="clear" w:color="auto" w:fill="auto"/>
          </w:tcPr>
          <w:p w14:paraId="2685C223"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4756FEF"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58541F01" w14:textId="77777777" w:rsidR="0074320F" w:rsidRPr="002161F5" w:rsidRDefault="0074320F" w:rsidP="00642678">
            <w:pPr>
              <w:spacing w:before="120" w:after="60"/>
              <w:rPr>
                <w:rFonts w:cs="Arial"/>
                <w:sz w:val="2"/>
                <w:szCs w:val="2"/>
              </w:rPr>
            </w:pPr>
          </w:p>
        </w:tc>
      </w:tr>
      <w:tr w:rsidR="007B550C" w14:paraId="3EB7D0B3" w14:textId="77777777" w:rsidTr="004356BC">
        <w:tc>
          <w:tcPr>
            <w:tcW w:w="1461" w:type="pct"/>
            <w:gridSpan w:val="9"/>
            <w:tcBorders>
              <w:top w:val="nil"/>
              <w:left w:val="nil"/>
              <w:bottom w:val="nil"/>
              <w:right w:val="single" w:sz="4" w:space="0" w:color="auto"/>
            </w:tcBorders>
            <w:hideMark/>
          </w:tcPr>
          <w:p w14:paraId="76494AB1" w14:textId="77777777" w:rsidR="0074320F" w:rsidRDefault="0074320F" w:rsidP="00642678">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320003"/>
            <w:placeholder>
              <w:docPart w:val="1EDD625292524DD7BD01D72EE205AFE2"/>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74C36A26" w14:textId="477EA06D" w:rsidR="0074320F" w:rsidRDefault="00951644" w:rsidP="00951644">
                <w:pPr>
                  <w:pStyle w:val="Paragraph"/>
                  <w:spacing w:before="120" w:after="60"/>
                  <w:rPr>
                    <w:rStyle w:val="Responseboxtext"/>
                    <w:rFonts w:eastAsia="Calibri"/>
                  </w:rPr>
                </w:pPr>
                <w:r>
                  <w:rPr>
                    <w:rStyle w:val="Responseboxtext"/>
                    <w:rFonts w:eastAsia="Calibri"/>
                  </w:rPr>
                  <w:t>Felinfach</w:t>
                </w:r>
              </w:p>
            </w:tc>
          </w:sdtContent>
        </w:sdt>
        <w:tc>
          <w:tcPr>
            <w:tcW w:w="826" w:type="pct"/>
            <w:gridSpan w:val="6"/>
            <w:tcBorders>
              <w:top w:val="nil"/>
              <w:left w:val="single" w:sz="4" w:space="0" w:color="auto"/>
              <w:bottom w:val="nil"/>
              <w:right w:val="nil"/>
            </w:tcBorders>
            <w:vAlign w:val="center"/>
          </w:tcPr>
          <w:p w14:paraId="07CC2BC5" w14:textId="77777777" w:rsidR="0074320F" w:rsidRDefault="0074320F" w:rsidP="00642678">
            <w:pPr>
              <w:spacing w:before="120" w:after="60"/>
              <w:rPr>
                <w:rFonts w:cs="Arial"/>
                <w:szCs w:val="20"/>
              </w:rPr>
            </w:pPr>
          </w:p>
        </w:tc>
      </w:tr>
      <w:tr w:rsidR="000C1214" w:rsidRPr="002161F5" w14:paraId="51A5AAAA" w14:textId="77777777" w:rsidTr="0005709C">
        <w:trPr>
          <w:trHeight w:val="95"/>
        </w:trPr>
        <w:tc>
          <w:tcPr>
            <w:tcW w:w="2270" w:type="pct"/>
            <w:gridSpan w:val="15"/>
            <w:shd w:val="clear" w:color="auto" w:fill="auto"/>
          </w:tcPr>
          <w:p w14:paraId="2CCE3C58"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EEDC339"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26757F3" w14:textId="77777777" w:rsidR="0074320F" w:rsidRPr="002161F5" w:rsidRDefault="0074320F" w:rsidP="00642678">
            <w:pPr>
              <w:spacing w:before="120" w:after="60"/>
              <w:rPr>
                <w:rFonts w:cs="Arial"/>
                <w:sz w:val="2"/>
                <w:szCs w:val="2"/>
              </w:rPr>
            </w:pPr>
          </w:p>
        </w:tc>
      </w:tr>
      <w:tr w:rsidR="007B550C" w14:paraId="66E89E66" w14:textId="77777777" w:rsidTr="004356BC">
        <w:tc>
          <w:tcPr>
            <w:tcW w:w="1461" w:type="pct"/>
            <w:gridSpan w:val="9"/>
            <w:tcBorders>
              <w:top w:val="nil"/>
              <w:left w:val="nil"/>
              <w:bottom w:val="nil"/>
              <w:right w:val="single" w:sz="4" w:space="0" w:color="auto"/>
            </w:tcBorders>
          </w:tcPr>
          <w:p w14:paraId="5B912E19" w14:textId="77777777" w:rsidR="0074320F" w:rsidRDefault="0074320F" w:rsidP="00642678">
            <w:pPr>
              <w:spacing w:before="120" w:after="60"/>
              <w:rPr>
                <w:rFonts w:cs="Arial"/>
                <w:color w:val="000000"/>
                <w:sz w:val="20"/>
                <w:szCs w:val="20"/>
              </w:rPr>
            </w:pPr>
          </w:p>
        </w:tc>
        <w:sdt>
          <w:sdtPr>
            <w:rPr>
              <w:rStyle w:val="Responseboxtext"/>
              <w:rFonts w:eastAsia="Calibri"/>
            </w:rPr>
            <w:id w:val="-150294736"/>
            <w:placeholder>
              <w:docPart w:val="36C386B6C41B44C890646CD561B82748"/>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6BA26CF7" w14:textId="17B7C4C2" w:rsidR="0074320F" w:rsidRDefault="00951644" w:rsidP="00951644">
                <w:pPr>
                  <w:pStyle w:val="Paragraph"/>
                  <w:spacing w:before="120" w:after="60"/>
                  <w:rPr>
                    <w:rStyle w:val="Responseboxtext"/>
                    <w:rFonts w:eastAsia="Calibri"/>
                  </w:rPr>
                </w:pPr>
                <w:r>
                  <w:rPr>
                    <w:rStyle w:val="Responseboxtext"/>
                    <w:rFonts w:eastAsia="Calibri"/>
                  </w:rPr>
                  <w:t>Lampeter</w:t>
                </w:r>
              </w:p>
            </w:tc>
          </w:sdtContent>
        </w:sdt>
        <w:tc>
          <w:tcPr>
            <w:tcW w:w="826" w:type="pct"/>
            <w:gridSpan w:val="6"/>
            <w:tcBorders>
              <w:top w:val="nil"/>
              <w:left w:val="single" w:sz="4" w:space="0" w:color="auto"/>
              <w:bottom w:val="nil"/>
              <w:right w:val="nil"/>
            </w:tcBorders>
            <w:vAlign w:val="center"/>
          </w:tcPr>
          <w:p w14:paraId="513B318C" w14:textId="77777777" w:rsidR="0074320F" w:rsidRDefault="0074320F" w:rsidP="00642678">
            <w:pPr>
              <w:spacing w:before="120" w:after="60"/>
              <w:rPr>
                <w:rFonts w:cs="Arial"/>
                <w:szCs w:val="20"/>
              </w:rPr>
            </w:pPr>
          </w:p>
        </w:tc>
      </w:tr>
      <w:tr w:rsidR="000C1214" w:rsidRPr="002161F5" w14:paraId="718A5299" w14:textId="77777777" w:rsidTr="00A423C1">
        <w:trPr>
          <w:trHeight w:val="95"/>
        </w:trPr>
        <w:tc>
          <w:tcPr>
            <w:tcW w:w="2186" w:type="pct"/>
            <w:gridSpan w:val="14"/>
            <w:shd w:val="clear" w:color="auto" w:fill="auto"/>
          </w:tcPr>
          <w:p w14:paraId="0511A765"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114F763B"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077732D" w14:textId="77777777" w:rsidR="0074320F" w:rsidRPr="002161F5" w:rsidRDefault="0074320F" w:rsidP="00642678">
            <w:pPr>
              <w:spacing w:before="120" w:after="60"/>
              <w:rPr>
                <w:rFonts w:cs="Arial"/>
                <w:sz w:val="2"/>
                <w:szCs w:val="2"/>
              </w:rPr>
            </w:pPr>
          </w:p>
        </w:tc>
      </w:tr>
      <w:tr w:rsidR="007B550C" w14:paraId="7F97D2AC" w14:textId="77777777" w:rsidTr="004356BC">
        <w:tc>
          <w:tcPr>
            <w:tcW w:w="1461" w:type="pct"/>
            <w:gridSpan w:val="9"/>
            <w:tcBorders>
              <w:top w:val="nil"/>
              <w:left w:val="nil"/>
              <w:bottom w:val="nil"/>
              <w:right w:val="single" w:sz="4" w:space="0" w:color="auto"/>
            </w:tcBorders>
          </w:tcPr>
          <w:p w14:paraId="628F9BD6" w14:textId="77777777" w:rsidR="0074320F" w:rsidRDefault="0074320F" w:rsidP="00642678">
            <w:pPr>
              <w:spacing w:before="120" w:after="60"/>
              <w:rPr>
                <w:rFonts w:cs="Arial"/>
                <w:color w:val="000000"/>
                <w:sz w:val="20"/>
                <w:szCs w:val="20"/>
              </w:rPr>
            </w:pPr>
          </w:p>
        </w:tc>
        <w:sdt>
          <w:sdtPr>
            <w:rPr>
              <w:rStyle w:val="Responseboxtext"/>
              <w:rFonts w:eastAsia="Calibri"/>
            </w:rPr>
            <w:id w:val="546802719"/>
            <w:placeholder>
              <w:docPart w:val="FA60B0E138C14634B5C295B67A154D62"/>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3A5A3C15"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32BFB537" w14:textId="77777777" w:rsidR="0074320F" w:rsidRDefault="0074320F" w:rsidP="00642678">
            <w:pPr>
              <w:spacing w:before="120" w:after="60"/>
              <w:rPr>
                <w:rFonts w:cs="Arial"/>
                <w:szCs w:val="20"/>
              </w:rPr>
            </w:pPr>
          </w:p>
        </w:tc>
      </w:tr>
      <w:tr w:rsidR="000C1214" w:rsidRPr="002161F5" w14:paraId="7746B3C1" w14:textId="77777777" w:rsidTr="00A423C1">
        <w:trPr>
          <w:trHeight w:val="95"/>
        </w:trPr>
        <w:tc>
          <w:tcPr>
            <w:tcW w:w="2186" w:type="pct"/>
            <w:gridSpan w:val="14"/>
            <w:shd w:val="clear" w:color="auto" w:fill="auto"/>
          </w:tcPr>
          <w:p w14:paraId="7E7A0C90"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2B40E8B9"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42CD726" w14:textId="77777777" w:rsidR="0074320F" w:rsidRPr="002161F5" w:rsidRDefault="0074320F" w:rsidP="00642678">
            <w:pPr>
              <w:spacing w:before="120" w:after="60"/>
              <w:rPr>
                <w:rFonts w:cs="Arial"/>
                <w:sz w:val="2"/>
                <w:szCs w:val="2"/>
              </w:rPr>
            </w:pPr>
          </w:p>
        </w:tc>
      </w:tr>
      <w:tr w:rsidR="007B550C" w14:paraId="0A03E226" w14:textId="77777777" w:rsidTr="004356BC">
        <w:tc>
          <w:tcPr>
            <w:tcW w:w="1461" w:type="pct"/>
            <w:gridSpan w:val="9"/>
            <w:tcBorders>
              <w:top w:val="nil"/>
              <w:left w:val="nil"/>
              <w:bottom w:val="nil"/>
              <w:right w:val="single" w:sz="4" w:space="0" w:color="auto"/>
            </w:tcBorders>
          </w:tcPr>
          <w:p w14:paraId="6E6AE321" w14:textId="77777777" w:rsidR="0074320F" w:rsidRDefault="0074320F" w:rsidP="00642678">
            <w:pPr>
              <w:spacing w:before="120" w:after="60"/>
              <w:rPr>
                <w:rFonts w:cs="Arial"/>
                <w:color w:val="000000"/>
                <w:sz w:val="20"/>
                <w:szCs w:val="20"/>
              </w:rPr>
            </w:pPr>
          </w:p>
        </w:tc>
        <w:sdt>
          <w:sdtPr>
            <w:rPr>
              <w:rStyle w:val="Responseboxtext"/>
              <w:rFonts w:eastAsia="Calibri"/>
            </w:rPr>
            <w:id w:val="-347873133"/>
            <w:placeholder>
              <w:docPart w:val="B854194375C540CBBD07D434618B3716"/>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1598581C"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1078EC09" w14:textId="77777777" w:rsidR="0074320F" w:rsidRDefault="0074320F" w:rsidP="00642678">
            <w:pPr>
              <w:spacing w:before="120" w:after="60"/>
              <w:rPr>
                <w:rFonts w:cs="Arial"/>
                <w:szCs w:val="20"/>
              </w:rPr>
            </w:pPr>
          </w:p>
        </w:tc>
      </w:tr>
      <w:tr w:rsidR="000C1214" w:rsidRPr="002161F5" w14:paraId="798D3DB8" w14:textId="77777777" w:rsidTr="00A423C1">
        <w:trPr>
          <w:trHeight w:val="95"/>
        </w:trPr>
        <w:tc>
          <w:tcPr>
            <w:tcW w:w="2186" w:type="pct"/>
            <w:gridSpan w:val="14"/>
            <w:shd w:val="clear" w:color="auto" w:fill="auto"/>
          </w:tcPr>
          <w:p w14:paraId="52078D37"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06C166C7"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4909412" w14:textId="77777777" w:rsidR="0074320F" w:rsidRPr="002161F5" w:rsidRDefault="0074320F" w:rsidP="00642678">
            <w:pPr>
              <w:spacing w:before="120" w:after="60"/>
              <w:rPr>
                <w:rFonts w:cs="Arial"/>
                <w:sz w:val="2"/>
                <w:szCs w:val="2"/>
              </w:rPr>
            </w:pPr>
          </w:p>
        </w:tc>
      </w:tr>
      <w:tr w:rsidR="007B550C" w14:paraId="087EE3E7" w14:textId="77777777" w:rsidTr="004356BC">
        <w:tc>
          <w:tcPr>
            <w:tcW w:w="1461" w:type="pct"/>
            <w:gridSpan w:val="9"/>
            <w:tcBorders>
              <w:top w:val="nil"/>
              <w:left w:val="nil"/>
              <w:bottom w:val="nil"/>
              <w:right w:val="single" w:sz="4" w:space="0" w:color="auto"/>
            </w:tcBorders>
            <w:hideMark/>
          </w:tcPr>
          <w:p w14:paraId="3A85AB1D" w14:textId="77777777" w:rsidR="0074320F" w:rsidRDefault="0074320F" w:rsidP="00642678">
            <w:pPr>
              <w:spacing w:before="120" w:after="60"/>
              <w:rPr>
                <w:rFonts w:cs="Arial"/>
                <w:color w:val="000000"/>
                <w:sz w:val="20"/>
                <w:szCs w:val="20"/>
              </w:rPr>
            </w:pPr>
            <w:r>
              <w:rPr>
                <w:rFonts w:cs="Arial"/>
                <w:color w:val="000000"/>
                <w:sz w:val="20"/>
                <w:szCs w:val="20"/>
              </w:rPr>
              <w:t>Postcode</w:t>
            </w:r>
          </w:p>
        </w:tc>
        <w:sdt>
          <w:sdtPr>
            <w:rPr>
              <w:rStyle w:val="Responseboxtext"/>
              <w:rFonts w:eastAsia="Calibri"/>
            </w:rPr>
            <w:id w:val="-866438305"/>
            <w:placeholder>
              <w:docPart w:val="0AA41F3CBD22426181E74862821F3204"/>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35024756" w14:textId="1EE3656B" w:rsidR="0074320F" w:rsidRDefault="00951644" w:rsidP="00951644">
                <w:pPr>
                  <w:pStyle w:val="Paragraph"/>
                  <w:spacing w:before="120" w:after="60"/>
                  <w:rPr>
                    <w:rStyle w:val="Responseboxtext"/>
                    <w:rFonts w:eastAsia="Calibri"/>
                  </w:rPr>
                </w:pPr>
                <w:r>
                  <w:rPr>
                    <w:rStyle w:val="Responseboxtext"/>
                    <w:rFonts w:eastAsia="Calibri"/>
                  </w:rPr>
                  <w:t>SA48 8AG</w:t>
                </w:r>
              </w:p>
            </w:tc>
          </w:sdtContent>
        </w:sdt>
        <w:tc>
          <w:tcPr>
            <w:tcW w:w="826" w:type="pct"/>
            <w:gridSpan w:val="6"/>
            <w:tcBorders>
              <w:top w:val="nil"/>
              <w:left w:val="single" w:sz="4" w:space="0" w:color="auto"/>
              <w:bottom w:val="nil"/>
              <w:right w:val="nil"/>
            </w:tcBorders>
            <w:vAlign w:val="center"/>
          </w:tcPr>
          <w:p w14:paraId="337772E1" w14:textId="77777777" w:rsidR="0074320F" w:rsidRDefault="0074320F" w:rsidP="00642678">
            <w:pPr>
              <w:spacing w:before="120" w:after="60"/>
              <w:rPr>
                <w:rFonts w:cs="Arial"/>
                <w:szCs w:val="20"/>
              </w:rPr>
            </w:pPr>
          </w:p>
        </w:tc>
      </w:tr>
      <w:tr w:rsidR="000C1214" w:rsidRPr="002161F5" w14:paraId="152E65ED" w14:textId="77777777" w:rsidTr="00A423C1">
        <w:trPr>
          <w:trHeight w:val="95"/>
        </w:trPr>
        <w:tc>
          <w:tcPr>
            <w:tcW w:w="2186" w:type="pct"/>
            <w:gridSpan w:val="14"/>
            <w:shd w:val="clear" w:color="auto" w:fill="auto"/>
          </w:tcPr>
          <w:p w14:paraId="06F9D74F"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39C5A2A1"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DFCC56A" w14:textId="77777777" w:rsidR="0074320F" w:rsidRPr="002161F5" w:rsidRDefault="0074320F" w:rsidP="00642678">
            <w:pPr>
              <w:spacing w:before="120" w:after="60"/>
              <w:rPr>
                <w:rFonts w:cs="Arial"/>
                <w:sz w:val="2"/>
                <w:szCs w:val="2"/>
              </w:rPr>
            </w:pPr>
          </w:p>
        </w:tc>
      </w:tr>
      <w:tr w:rsidR="007B550C" w14:paraId="3D408498" w14:textId="77777777" w:rsidTr="004356BC">
        <w:trPr>
          <w:gridAfter w:val="1"/>
          <w:wAfter w:w="8" w:type="pct"/>
        </w:trPr>
        <w:tc>
          <w:tcPr>
            <w:tcW w:w="1461" w:type="pct"/>
            <w:gridSpan w:val="9"/>
            <w:tcBorders>
              <w:top w:val="nil"/>
              <w:left w:val="nil"/>
              <w:bottom w:val="nil"/>
              <w:right w:val="single" w:sz="4" w:space="0" w:color="auto"/>
            </w:tcBorders>
            <w:hideMark/>
          </w:tcPr>
          <w:p w14:paraId="3008F6A9" w14:textId="77777777" w:rsidR="0074320F" w:rsidRDefault="0074320F" w:rsidP="00642678">
            <w:pPr>
              <w:spacing w:before="120" w:after="60"/>
              <w:rPr>
                <w:rFonts w:cs="Arial"/>
                <w:color w:val="000000"/>
                <w:sz w:val="20"/>
                <w:szCs w:val="20"/>
              </w:rPr>
            </w:pPr>
            <w:r>
              <w:rPr>
                <w:rFonts w:cs="Arial"/>
                <w:color w:val="000000"/>
                <w:sz w:val="20"/>
                <w:szCs w:val="20"/>
              </w:rPr>
              <w:t>Telephone - mobile</w:t>
            </w:r>
          </w:p>
        </w:tc>
        <w:sdt>
          <w:sdtPr>
            <w:rPr>
              <w:rStyle w:val="Responseboxtext"/>
              <w:rFonts w:eastAsia="Calibri"/>
            </w:rPr>
            <w:id w:val="433173273"/>
            <w:placeholder>
              <w:docPart w:val="F3EDABE90C174A2FB43120C40B1AFEE9"/>
            </w:placeholder>
            <w:showingPlcHdr/>
          </w:sdtPr>
          <w:sdtContent>
            <w:tc>
              <w:tcPr>
                <w:tcW w:w="2713" w:type="pct"/>
                <w:gridSpan w:val="12"/>
                <w:tcBorders>
                  <w:top w:val="nil"/>
                  <w:left w:val="single" w:sz="4" w:space="0" w:color="auto"/>
                  <w:bottom w:val="single" w:sz="4" w:space="0" w:color="auto"/>
                  <w:right w:val="single" w:sz="4" w:space="0" w:color="auto"/>
                </w:tcBorders>
                <w:vAlign w:val="center"/>
                <w:hideMark/>
              </w:tcPr>
              <w:p w14:paraId="62EB88C2"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00EA72BE" w14:textId="77777777" w:rsidR="0074320F" w:rsidRDefault="0074320F" w:rsidP="00642678">
            <w:pPr>
              <w:spacing w:before="120" w:after="60"/>
              <w:rPr>
                <w:rFonts w:cs="Arial"/>
                <w:szCs w:val="20"/>
              </w:rPr>
            </w:pPr>
          </w:p>
        </w:tc>
      </w:tr>
      <w:tr w:rsidR="0005709C" w:rsidRPr="002161F5" w14:paraId="668BC539" w14:textId="77777777" w:rsidTr="00A423C1">
        <w:trPr>
          <w:gridAfter w:val="1"/>
          <w:wAfter w:w="8" w:type="pct"/>
          <w:trHeight w:val="95"/>
        </w:trPr>
        <w:tc>
          <w:tcPr>
            <w:tcW w:w="2186" w:type="pct"/>
            <w:gridSpan w:val="14"/>
            <w:shd w:val="clear" w:color="auto" w:fill="auto"/>
          </w:tcPr>
          <w:p w14:paraId="6F2B7D14"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726A66F7" w14:textId="77777777" w:rsidR="0074320F" w:rsidRPr="002161F5" w:rsidRDefault="0074320F" w:rsidP="00642678">
            <w:pPr>
              <w:pStyle w:val="Paragraph"/>
              <w:spacing w:before="120" w:after="60"/>
              <w:rPr>
                <w:rStyle w:val="Responseboxtext"/>
                <w:rFonts w:eastAsia="Calibri"/>
                <w:sz w:val="2"/>
                <w:szCs w:val="2"/>
              </w:rPr>
            </w:pPr>
          </w:p>
        </w:tc>
        <w:tc>
          <w:tcPr>
            <w:tcW w:w="818" w:type="pct"/>
            <w:gridSpan w:val="5"/>
            <w:shd w:val="clear" w:color="auto" w:fill="auto"/>
            <w:vAlign w:val="center"/>
          </w:tcPr>
          <w:p w14:paraId="76FD17ED" w14:textId="77777777" w:rsidR="0074320F" w:rsidRPr="002161F5" w:rsidRDefault="0074320F" w:rsidP="00642678">
            <w:pPr>
              <w:spacing w:before="120" w:after="60"/>
              <w:rPr>
                <w:rFonts w:cs="Arial"/>
                <w:sz w:val="2"/>
                <w:szCs w:val="2"/>
              </w:rPr>
            </w:pPr>
          </w:p>
        </w:tc>
      </w:tr>
      <w:tr w:rsidR="007B550C" w14:paraId="6825235A" w14:textId="77777777" w:rsidTr="004356BC">
        <w:trPr>
          <w:gridAfter w:val="1"/>
          <w:wAfter w:w="8" w:type="pct"/>
          <w:trHeight w:val="80"/>
        </w:trPr>
        <w:tc>
          <w:tcPr>
            <w:tcW w:w="1461" w:type="pct"/>
            <w:gridSpan w:val="9"/>
            <w:tcBorders>
              <w:top w:val="nil"/>
              <w:left w:val="nil"/>
              <w:bottom w:val="nil"/>
              <w:right w:val="single" w:sz="4" w:space="0" w:color="auto"/>
            </w:tcBorders>
            <w:hideMark/>
          </w:tcPr>
          <w:p w14:paraId="1B1A0BBA" w14:textId="77777777" w:rsidR="0074320F" w:rsidRDefault="0074320F" w:rsidP="00642678">
            <w:pPr>
              <w:spacing w:before="120" w:after="60"/>
              <w:rPr>
                <w:rFonts w:cs="Arial"/>
                <w:color w:val="000000"/>
                <w:sz w:val="20"/>
                <w:szCs w:val="20"/>
              </w:rPr>
            </w:pPr>
            <w:r>
              <w:rPr>
                <w:rFonts w:cs="Arial"/>
                <w:color w:val="000000"/>
                <w:sz w:val="20"/>
                <w:szCs w:val="20"/>
              </w:rPr>
              <w:t>Telephone - office</w:t>
            </w:r>
          </w:p>
        </w:tc>
        <w:sdt>
          <w:sdtPr>
            <w:rPr>
              <w:rStyle w:val="Responseboxtext"/>
              <w:rFonts w:eastAsia="Calibri"/>
            </w:rPr>
            <w:id w:val="822390472"/>
            <w:placeholder>
              <w:docPart w:val="25024B155617427080286A67A6E26DA3"/>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5140A740" w14:textId="64ADA9D2" w:rsidR="0074320F" w:rsidRDefault="00951644" w:rsidP="00951644">
                <w:pPr>
                  <w:pStyle w:val="Paragraph"/>
                  <w:spacing w:before="120" w:after="60"/>
                  <w:rPr>
                    <w:rStyle w:val="Responseboxtext"/>
                    <w:rFonts w:eastAsia="Calibri"/>
                  </w:rPr>
                </w:pPr>
                <w:r>
                  <w:rPr>
                    <w:rStyle w:val="Responseboxtext"/>
                    <w:rFonts w:eastAsia="Calibri"/>
                  </w:rPr>
                  <w:t>01570 472009</w:t>
                </w:r>
              </w:p>
            </w:tc>
          </w:sdtContent>
        </w:sdt>
        <w:tc>
          <w:tcPr>
            <w:tcW w:w="818" w:type="pct"/>
            <w:gridSpan w:val="5"/>
            <w:tcBorders>
              <w:top w:val="nil"/>
              <w:left w:val="single" w:sz="4" w:space="0" w:color="auto"/>
              <w:bottom w:val="nil"/>
              <w:right w:val="nil"/>
            </w:tcBorders>
            <w:vAlign w:val="center"/>
          </w:tcPr>
          <w:p w14:paraId="385D236F" w14:textId="77777777" w:rsidR="0074320F" w:rsidRDefault="0074320F" w:rsidP="00642678">
            <w:pPr>
              <w:spacing w:before="120" w:after="60"/>
              <w:rPr>
                <w:rFonts w:cs="Arial"/>
                <w:szCs w:val="20"/>
              </w:rPr>
            </w:pPr>
          </w:p>
        </w:tc>
      </w:tr>
      <w:tr w:rsidR="0005709C" w:rsidRPr="002161F5" w14:paraId="11FD36E0" w14:textId="77777777" w:rsidTr="00A423C1">
        <w:trPr>
          <w:gridAfter w:val="1"/>
          <w:wAfter w:w="8" w:type="pct"/>
          <w:trHeight w:val="95"/>
        </w:trPr>
        <w:tc>
          <w:tcPr>
            <w:tcW w:w="2186" w:type="pct"/>
            <w:gridSpan w:val="14"/>
            <w:shd w:val="clear" w:color="auto" w:fill="auto"/>
          </w:tcPr>
          <w:p w14:paraId="73CA1F37"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2C1C73EC" w14:textId="77777777" w:rsidR="0074320F" w:rsidRPr="002161F5" w:rsidRDefault="0074320F" w:rsidP="00642678">
            <w:pPr>
              <w:pStyle w:val="Paragraph"/>
              <w:spacing w:before="120" w:after="60"/>
              <w:rPr>
                <w:rStyle w:val="Responseboxtext"/>
                <w:rFonts w:eastAsia="Calibri"/>
                <w:sz w:val="2"/>
                <w:szCs w:val="2"/>
              </w:rPr>
            </w:pPr>
          </w:p>
        </w:tc>
        <w:tc>
          <w:tcPr>
            <w:tcW w:w="818" w:type="pct"/>
            <w:gridSpan w:val="5"/>
            <w:shd w:val="clear" w:color="auto" w:fill="auto"/>
            <w:vAlign w:val="center"/>
          </w:tcPr>
          <w:p w14:paraId="5A97F0C9" w14:textId="77777777" w:rsidR="0074320F" w:rsidRPr="002161F5" w:rsidRDefault="0074320F" w:rsidP="00642678">
            <w:pPr>
              <w:spacing w:before="120" w:after="60"/>
              <w:rPr>
                <w:rFonts w:cs="Arial"/>
                <w:sz w:val="2"/>
                <w:szCs w:val="2"/>
              </w:rPr>
            </w:pPr>
          </w:p>
        </w:tc>
      </w:tr>
      <w:tr w:rsidR="007B550C" w14:paraId="2C708050" w14:textId="77777777" w:rsidTr="004356BC">
        <w:trPr>
          <w:gridAfter w:val="1"/>
          <w:wAfter w:w="8" w:type="pct"/>
        </w:trPr>
        <w:tc>
          <w:tcPr>
            <w:tcW w:w="1461" w:type="pct"/>
            <w:gridSpan w:val="9"/>
            <w:tcBorders>
              <w:top w:val="nil"/>
              <w:left w:val="nil"/>
              <w:bottom w:val="nil"/>
              <w:right w:val="single" w:sz="4" w:space="0" w:color="auto"/>
            </w:tcBorders>
            <w:hideMark/>
          </w:tcPr>
          <w:p w14:paraId="3A2ED969" w14:textId="77777777" w:rsidR="0074320F" w:rsidRDefault="0074320F" w:rsidP="00642678">
            <w:pPr>
              <w:spacing w:before="120" w:after="60"/>
              <w:rPr>
                <w:rFonts w:cs="Arial"/>
                <w:color w:val="000000"/>
                <w:sz w:val="20"/>
                <w:szCs w:val="20"/>
              </w:rPr>
            </w:pPr>
            <w:r>
              <w:rPr>
                <w:rFonts w:cs="Arial"/>
                <w:color w:val="000000"/>
                <w:sz w:val="20"/>
                <w:szCs w:val="20"/>
              </w:rPr>
              <w:t>Email address</w:t>
            </w:r>
          </w:p>
        </w:tc>
        <w:sdt>
          <w:sdtPr>
            <w:rPr>
              <w:rStyle w:val="Responseboxtext"/>
              <w:rFonts w:eastAsia="Calibri"/>
            </w:rPr>
            <w:id w:val="-1916548620"/>
            <w:placeholder>
              <w:docPart w:val="6C1B2FC6B7764A908FB5EDBB2E4F9C2C"/>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3257672A" w14:textId="5980F420" w:rsidR="0074320F" w:rsidRDefault="00951644" w:rsidP="00951644">
                <w:pPr>
                  <w:pStyle w:val="Paragraph"/>
                  <w:spacing w:before="120" w:after="60"/>
                  <w:rPr>
                    <w:rStyle w:val="Responseboxtext"/>
                    <w:rFonts w:eastAsia="Calibri"/>
                  </w:rPr>
                </w:pPr>
                <w:r>
                  <w:rPr>
                    <w:rStyle w:val="Responseboxtext"/>
                    <w:rFonts w:eastAsia="Calibri"/>
                  </w:rPr>
                  <w:t>Tim.Pink@sensient.com</w:t>
                </w:r>
              </w:p>
            </w:tc>
          </w:sdtContent>
        </w:sdt>
        <w:tc>
          <w:tcPr>
            <w:tcW w:w="818" w:type="pct"/>
            <w:gridSpan w:val="5"/>
            <w:tcBorders>
              <w:top w:val="nil"/>
              <w:left w:val="single" w:sz="4" w:space="0" w:color="auto"/>
              <w:bottom w:val="nil"/>
              <w:right w:val="nil"/>
            </w:tcBorders>
            <w:vAlign w:val="center"/>
          </w:tcPr>
          <w:p w14:paraId="5E1D7DD0" w14:textId="77777777" w:rsidR="0074320F" w:rsidRDefault="0074320F" w:rsidP="00642678">
            <w:pPr>
              <w:spacing w:before="120" w:after="60"/>
              <w:rPr>
                <w:rFonts w:cs="Arial"/>
                <w:szCs w:val="20"/>
              </w:rPr>
            </w:pPr>
          </w:p>
        </w:tc>
      </w:tr>
      <w:tr w:rsidR="00FA510F" w:rsidRPr="007C08F6" w14:paraId="71C3BC12" w14:textId="77777777" w:rsidTr="0005709C">
        <w:trPr>
          <w:gridAfter w:val="1"/>
          <w:wAfter w:w="8" w:type="pct"/>
        </w:trPr>
        <w:tc>
          <w:tcPr>
            <w:tcW w:w="2389" w:type="pct"/>
            <w:gridSpan w:val="16"/>
            <w:shd w:val="clear" w:color="auto" w:fill="auto"/>
          </w:tcPr>
          <w:p w14:paraId="72F7382E" w14:textId="77777777" w:rsidR="0074320F" w:rsidRPr="007C08F6" w:rsidRDefault="0074320F" w:rsidP="00642678">
            <w:pPr>
              <w:spacing w:before="120" w:after="60"/>
              <w:rPr>
                <w:rFonts w:cs="Arial"/>
                <w:color w:val="000000"/>
                <w:sz w:val="20"/>
                <w:szCs w:val="20"/>
              </w:rPr>
            </w:pPr>
            <w:r>
              <w:rPr>
                <w:rFonts w:cs="Arial"/>
                <w:color w:val="000000"/>
                <w:sz w:val="20"/>
                <w:szCs w:val="20"/>
              </w:rPr>
              <w:t xml:space="preserve">We will contact you by email unless you tick here. </w:t>
            </w:r>
          </w:p>
        </w:tc>
        <w:sdt>
          <w:sdtPr>
            <w:rPr>
              <w:rFonts w:cs="Arial"/>
              <w:sz w:val="20"/>
              <w:szCs w:val="20"/>
            </w:rPr>
            <w:id w:val="-122152708"/>
            <w14:checkbox>
              <w14:checked w14:val="0"/>
              <w14:checkedState w14:val="2612" w14:font="MS Gothic"/>
              <w14:uncheckedState w14:val="2610" w14:font="MS Gothic"/>
            </w14:checkbox>
          </w:sdtPr>
          <w:sdtContent>
            <w:tc>
              <w:tcPr>
                <w:tcW w:w="2603" w:type="pct"/>
                <w:gridSpan w:val="10"/>
                <w:shd w:val="clear" w:color="auto" w:fill="auto"/>
              </w:tcPr>
              <w:p w14:paraId="1133229E" w14:textId="77777777" w:rsidR="0074320F" w:rsidRPr="007C08F6" w:rsidRDefault="0074320F" w:rsidP="00642678">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A35C71" w:rsidRPr="007C08F6" w14:paraId="5B004526" w14:textId="77777777" w:rsidTr="0005709C">
        <w:trPr>
          <w:gridAfter w:val="1"/>
          <w:wAfter w:w="8" w:type="pct"/>
        </w:trPr>
        <w:tc>
          <w:tcPr>
            <w:tcW w:w="4992" w:type="pct"/>
            <w:gridSpan w:val="26"/>
            <w:shd w:val="clear" w:color="auto" w:fill="auto"/>
          </w:tcPr>
          <w:p w14:paraId="7D12F2F9" w14:textId="77777777" w:rsidR="00E42B09" w:rsidRPr="00E42B09" w:rsidRDefault="00E42B09" w:rsidP="00E42B09">
            <w:pPr>
              <w:pStyle w:val="SubQuestion"/>
              <w:rPr>
                <w:rFonts w:eastAsia="Calibri" w:cs="Times New Roman"/>
                <w:lang w:eastAsia="en-GB"/>
              </w:rPr>
            </w:pPr>
            <w:r w:rsidRPr="009532B7">
              <w:rPr>
                <w:rFonts w:eastAsia="Calibri"/>
                <w:lang w:eastAsia="en-GB"/>
              </w:rPr>
              <w:t>2.</w:t>
            </w:r>
            <w:r>
              <w:rPr>
                <w:rFonts w:eastAsia="Calibri"/>
                <w:lang w:eastAsia="en-GB"/>
              </w:rPr>
              <w:t>3</w:t>
            </w:r>
            <w:r w:rsidRPr="009532B7">
              <w:rPr>
                <w:rFonts w:eastAsia="Calibri"/>
                <w:lang w:eastAsia="en-GB"/>
              </w:rPr>
              <w:t xml:space="preserve"> Site operation contact</w:t>
            </w:r>
          </w:p>
        </w:tc>
      </w:tr>
      <w:tr w:rsidR="00A35C71" w:rsidRPr="007C08F6" w14:paraId="53ED2921" w14:textId="77777777" w:rsidTr="0005709C">
        <w:trPr>
          <w:gridAfter w:val="1"/>
          <w:wAfter w:w="8" w:type="pct"/>
        </w:trPr>
        <w:tc>
          <w:tcPr>
            <w:tcW w:w="4992" w:type="pct"/>
            <w:gridSpan w:val="26"/>
            <w:shd w:val="clear" w:color="auto" w:fill="auto"/>
          </w:tcPr>
          <w:p w14:paraId="3469A509" w14:textId="72FF33F5" w:rsidR="00E42B09" w:rsidRPr="007C08F6" w:rsidRDefault="00E42B09" w:rsidP="0074320F">
            <w:pPr>
              <w:pStyle w:val="Questiontext"/>
              <w:rPr>
                <w:rFonts w:ascii="Segoe UI Symbol" w:eastAsia="MS Gothic" w:hAnsi="Segoe UI Symbol" w:cs="Segoe UI Symbol"/>
              </w:rPr>
            </w:pPr>
            <w:r w:rsidRPr="009532B7">
              <w:rPr>
                <w:rFonts w:eastAsia="Calibri"/>
                <w:lang w:eastAsia="en-GB"/>
              </w:rPr>
              <w:t>Please specify who we should contact with regard to your site operation</w:t>
            </w:r>
            <w:r>
              <w:rPr>
                <w:rFonts w:eastAsia="Calibri"/>
                <w:lang w:eastAsia="en-GB"/>
              </w:rPr>
              <w:t xml:space="preserve">. </w:t>
            </w:r>
          </w:p>
        </w:tc>
      </w:tr>
      <w:tr w:rsidR="007B550C" w:rsidRPr="007C08F6" w14:paraId="2E11CDBC" w14:textId="77777777" w:rsidTr="00E72B83">
        <w:trPr>
          <w:gridAfter w:val="1"/>
          <w:wAfter w:w="8" w:type="pct"/>
        </w:trPr>
        <w:tc>
          <w:tcPr>
            <w:tcW w:w="673" w:type="pct"/>
            <w:gridSpan w:val="3"/>
            <w:shd w:val="clear" w:color="auto" w:fill="auto"/>
          </w:tcPr>
          <w:p w14:paraId="4C4FAF2E" w14:textId="77777777" w:rsidR="00E42B09" w:rsidRPr="007C08F6" w:rsidRDefault="00E42B09" w:rsidP="00050C06">
            <w:pPr>
              <w:pStyle w:val="Questiontext"/>
            </w:pPr>
            <w:r>
              <w:t>Applicant</w:t>
            </w:r>
          </w:p>
        </w:tc>
        <w:sdt>
          <w:sdtPr>
            <w:rPr>
              <w:rFonts w:cs="Arial"/>
              <w:sz w:val="20"/>
              <w:szCs w:val="20"/>
            </w:rPr>
            <w:id w:val="706063990"/>
            <w14:checkbox>
              <w14:checked w14:val="1"/>
              <w14:checkedState w14:val="2612" w14:font="MS Gothic"/>
              <w14:uncheckedState w14:val="2610" w14:font="MS Gothic"/>
            </w14:checkbox>
          </w:sdtPr>
          <w:sdtContent>
            <w:tc>
              <w:tcPr>
                <w:tcW w:w="4319" w:type="pct"/>
                <w:gridSpan w:val="23"/>
                <w:shd w:val="clear" w:color="auto" w:fill="auto"/>
              </w:tcPr>
              <w:p w14:paraId="28004989" w14:textId="3EAFF060" w:rsidR="00E42B09" w:rsidRPr="007C08F6" w:rsidRDefault="00525B98" w:rsidP="00E42B09">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7B550C" w:rsidRPr="007C08F6" w14:paraId="544C9967" w14:textId="77777777" w:rsidTr="00E72B83">
        <w:trPr>
          <w:gridAfter w:val="1"/>
          <w:wAfter w:w="8" w:type="pct"/>
        </w:trPr>
        <w:tc>
          <w:tcPr>
            <w:tcW w:w="673" w:type="pct"/>
            <w:gridSpan w:val="3"/>
            <w:shd w:val="clear" w:color="auto" w:fill="auto"/>
          </w:tcPr>
          <w:p w14:paraId="7C0E6B47" w14:textId="77777777" w:rsidR="00E42B09" w:rsidRPr="007C08F6" w:rsidRDefault="00E42B09" w:rsidP="00050C06">
            <w:pPr>
              <w:pStyle w:val="Questiontext"/>
            </w:pPr>
            <w:r>
              <w:t>Agent</w:t>
            </w:r>
          </w:p>
        </w:tc>
        <w:sdt>
          <w:sdtPr>
            <w:rPr>
              <w:rFonts w:cs="Arial"/>
              <w:sz w:val="20"/>
              <w:szCs w:val="20"/>
            </w:rPr>
            <w:id w:val="-1541200608"/>
            <w14:checkbox>
              <w14:checked w14:val="0"/>
              <w14:checkedState w14:val="2612" w14:font="MS Gothic"/>
              <w14:uncheckedState w14:val="2610" w14:font="MS Gothic"/>
            </w14:checkbox>
          </w:sdtPr>
          <w:sdtContent>
            <w:tc>
              <w:tcPr>
                <w:tcW w:w="4319" w:type="pct"/>
                <w:gridSpan w:val="23"/>
                <w:shd w:val="clear" w:color="auto" w:fill="auto"/>
              </w:tcPr>
              <w:p w14:paraId="503675A8" w14:textId="5E372CFB" w:rsidR="00E42B09" w:rsidRPr="007C08F6" w:rsidRDefault="009614FA" w:rsidP="00E42B09">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05709C" w14:paraId="64923D9B"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5A3FCAE9" w14:textId="735AFED4" w:rsidR="00CB6413" w:rsidRPr="00BA4455" w:rsidRDefault="00050C06" w:rsidP="00050C06">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1229454001"/>
              <w14:checkbox>
                <w14:checked w14:val="0"/>
                <w14:checkedState w14:val="2612" w14:font="MS Gothic"/>
                <w14:uncheckedState w14:val="2610" w14:font="MS Gothic"/>
              </w14:checkbox>
            </w:sdtPr>
            <w:sdtContent>
              <w:p w14:paraId="5C582848" w14:textId="63E1FAFC" w:rsidR="00CB6413" w:rsidRPr="00BA4455" w:rsidRDefault="00050C06" w:rsidP="00050C06">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3D0E319E" w14:textId="32A3084C" w:rsidR="00CB6413" w:rsidRPr="00BA4455" w:rsidRDefault="00CB6413" w:rsidP="0005709C">
            <w:pPr>
              <w:pStyle w:val="BodyText"/>
              <w:rPr>
                <w:rFonts w:cs="Arial"/>
                <w:noProof/>
                <w:sz w:val="20"/>
                <w:szCs w:val="20"/>
                <w:lang w:eastAsia="en-GB"/>
              </w:rPr>
            </w:pPr>
            <w:r w:rsidRPr="00BA4455">
              <w:rPr>
                <w:rFonts w:cs="Arial"/>
                <w:noProof/>
                <w:sz w:val="20"/>
                <w:szCs w:val="20"/>
                <w:lang w:eastAsia="en-GB"/>
              </w:rPr>
              <w:t xml:space="preserve">Please provide </w:t>
            </w:r>
            <w:r w:rsidR="00050C06">
              <w:rPr>
                <w:rFonts w:cs="Arial"/>
                <w:noProof/>
                <w:sz w:val="20"/>
                <w:szCs w:val="20"/>
                <w:lang w:eastAsia="en-GB"/>
              </w:rPr>
              <w:t>contact</w:t>
            </w:r>
            <w:r w:rsidRPr="00BA4455">
              <w:rPr>
                <w:rFonts w:cs="Arial"/>
                <w:noProof/>
                <w:sz w:val="20"/>
                <w:szCs w:val="20"/>
                <w:lang w:eastAsia="en-GB"/>
              </w:rPr>
              <w:t xml:space="preserve"> detail</w:t>
            </w:r>
            <w:r w:rsidR="00050C06">
              <w:rPr>
                <w:rFonts w:cs="Arial"/>
                <w:noProof/>
                <w:sz w:val="20"/>
                <w:szCs w:val="20"/>
                <w:lang w:eastAsia="en-GB"/>
              </w:rPr>
              <w:t>s</w:t>
            </w:r>
            <w:r w:rsidRPr="00BA4455">
              <w:rPr>
                <w:rFonts w:cs="Arial"/>
                <w:noProof/>
                <w:sz w:val="20"/>
                <w:szCs w:val="20"/>
                <w:lang w:eastAsia="en-GB"/>
              </w:rPr>
              <w:t xml:space="preserve"> </w:t>
            </w:r>
            <w:r w:rsidR="00050C06">
              <w:rPr>
                <w:rFonts w:cs="Arial"/>
                <w:noProof/>
                <w:sz w:val="20"/>
                <w:szCs w:val="20"/>
                <w:lang w:eastAsia="en-GB"/>
              </w:rPr>
              <w:t xml:space="preserve">for the operational contact on a </w:t>
            </w:r>
            <w:r>
              <w:rPr>
                <w:rFonts w:cs="Arial"/>
                <w:noProof/>
                <w:sz w:val="20"/>
                <w:szCs w:val="20"/>
                <w:lang w:eastAsia="en-GB"/>
              </w:rPr>
              <w:t xml:space="preserve">separate referenced document, and </w:t>
            </w:r>
            <w:r w:rsidR="00050C06">
              <w:rPr>
                <w:rFonts w:cs="Arial"/>
                <w:noProof/>
                <w:sz w:val="20"/>
                <w:szCs w:val="20"/>
                <w:lang w:eastAsia="en-GB"/>
              </w:rPr>
              <w:t xml:space="preserve">tell us </w:t>
            </w:r>
            <w:r>
              <w:rPr>
                <w:rFonts w:cs="Arial"/>
                <w:noProof/>
                <w:sz w:val="20"/>
                <w:szCs w:val="20"/>
                <w:lang w:eastAsia="en-GB"/>
              </w:rPr>
              <w:t>this reference</w:t>
            </w:r>
            <w:r w:rsidR="00050C06">
              <w:rPr>
                <w:rFonts w:cs="Arial"/>
                <w:noProof/>
                <w:sz w:val="20"/>
                <w:szCs w:val="20"/>
                <w:lang w:eastAsia="en-GB"/>
              </w:rPr>
              <w:t xml:space="preserve"> below</w:t>
            </w:r>
            <w:r>
              <w:rPr>
                <w:rFonts w:cs="Arial"/>
                <w:noProof/>
                <w:sz w:val="20"/>
                <w:szCs w:val="20"/>
                <w:lang w:eastAsia="en-GB"/>
              </w:rPr>
              <w:t xml:space="preserve">. </w:t>
            </w:r>
          </w:p>
        </w:tc>
      </w:tr>
      <w:tr w:rsidR="00A423C1" w14:paraId="391DB134" w14:textId="77777777" w:rsidTr="004356BC">
        <w:trPr>
          <w:gridAfter w:val="1"/>
          <w:wAfter w:w="8" w:type="pct"/>
        </w:trPr>
        <w:tc>
          <w:tcPr>
            <w:tcW w:w="890" w:type="pct"/>
            <w:gridSpan w:val="7"/>
            <w:tcBorders>
              <w:top w:val="nil"/>
              <w:left w:val="nil"/>
              <w:bottom w:val="nil"/>
            </w:tcBorders>
            <w:hideMark/>
          </w:tcPr>
          <w:p w14:paraId="084AE416"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3C1CD50B" w14:textId="77777777" w:rsidR="00A423C1" w:rsidRDefault="00A423C1" w:rsidP="008B4C7D">
            <w:pPr>
              <w:pStyle w:val="Questiontext"/>
              <w:rPr>
                <w:color w:val="000000"/>
              </w:rPr>
            </w:pPr>
            <w:r>
              <w:t>Document reference</w:t>
            </w:r>
          </w:p>
        </w:tc>
        <w:sdt>
          <w:sdtPr>
            <w:rPr>
              <w:rStyle w:val="Responseboxtext"/>
              <w:rFonts w:eastAsia="Calibri"/>
            </w:rPr>
            <w:id w:val="-1974590973"/>
            <w:placeholder>
              <w:docPart w:val="167BF64CE3FB41E2BE33E8EB02C337FD"/>
            </w:placeholder>
            <w:showingPlcHdr/>
          </w:sdtPr>
          <w:sdtContent>
            <w:tc>
              <w:tcPr>
                <w:tcW w:w="2200" w:type="pct"/>
                <w:gridSpan w:val="8"/>
                <w:tcBorders>
                  <w:top w:val="nil"/>
                  <w:left w:val="single" w:sz="4" w:space="0" w:color="auto"/>
                  <w:bottom w:val="single" w:sz="4" w:space="0" w:color="auto"/>
                  <w:right w:val="single" w:sz="4" w:space="0" w:color="auto"/>
                </w:tcBorders>
                <w:vAlign w:val="center"/>
                <w:hideMark/>
              </w:tcPr>
              <w:p w14:paraId="3925D18D"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7AE4DDCB" w14:textId="77777777" w:rsidR="00A423C1" w:rsidRDefault="00A423C1" w:rsidP="008B4C7D">
            <w:pPr>
              <w:spacing w:before="120" w:after="60"/>
              <w:rPr>
                <w:rFonts w:cs="Arial"/>
                <w:szCs w:val="20"/>
              </w:rPr>
            </w:pPr>
          </w:p>
        </w:tc>
      </w:tr>
      <w:tr w:rsidR="00A35C71" w:rsidRPr="007C08F6" w14:paraId="4208AA90" w14:textId="77777777" w:rsidTr="0005709C">
        <w:trPr>
          <w:gridAfter w:val="1"/>
          <w:wAfter w:w="8" w:type="pct"/>
        </w:trPr>
        <w:tc>
          <w:tcPr>
            <w:tcW w:w="4992" w:type="pct"/>
            <w:gridSpan w:val="26"/>
            <w:shd w:val="clear" w:color="auto" w:fill="auto"/>
          </w:tcPr>
          <w:p w14:paraId="1FDED11B" w14:textId="0946A518" w:rsidR="0074320F" w:rsidRPr="0074320F" w:rsidRDefault="0074320F" w:rsidP="0074320F">
            <w:pPr>
              <w:pStyle w:val="SubQuestion"/>
              <w:rPr>
                <w:rFonts w:eastAsia="Calibri"/>
                <w:lang w:eastAsia="en-GB"/>
              </w:rPr>
            </w:pPr>
            <w:r w:rsidRPr="009532B7">
              <w:rPr>
                <w:rFonts w:eastAsia="Calibri"/>
                <w:lang w:eastAsia="en-GB"/>
              </w:rPr>
              <w:t>2.</w:t>
            </w:r>
            <w:r>
              <w:rPr>
                <w:rFonts w:eastAsia="Calibri"/>
                <w:lang w:eastAsia="en-GB"/>
              </w:rPr>
              <w:t>4</w:t>
            </w:r>
            <w:r w:rsidRPr="009532B7">
              <w:rPr>
                <w:rFonts w:eastAsia="Calibri"/>
                <w:lang w:eastAsia="en-GB"/>
              </w:rPr>
              <w:t xml:space="preserve"> Abstraction invoices and </w:t>
            </w:r>
            <w:r w:rsidR="00457FAA">
              <w:rPr>
                <w:rFonts w:eastAsia="Calibri"/>
                <w:lang w:eastAsia="en-GB"/>
              </w:rPr>
              <w:t>records</w:t>
            </w:r>
            <w:r>
              <w:rPr>
                <w:rFonts w:eastAsia="Calibri"/>
                <w:lang w:eastAsia="en-GB"/>
              </w:rPr>
              <w:t xml:space="preserve"> contact</w:t>
            </w:r>
          </w:p>
        </w:tc>
      </w:tr>
      <w:tr w:rsidR="00A35C71" w:rsidRPr="0074320F" w14:paraId="07416C5E" w14:textId="77777777" w:rsidTr="0005709C">
        <w:trPr>
          <w:gridAfter w:val="1"/>
          <w:wAfter w:w="8" w:type="pct"/>
        </w:trPr>
        <w:tc>
          <w:tcPr>
            <w:tcW w:w="4992" w:type="pct"/>
            <w:gridSpan w:val="26"/>
            <w:shd w:val="clear" w:color="auto" w:fill="auto"/>
          </w:tcPr>
          <w:p w14:paraId="24F933B5" w14:textId="30098B98" w:rsidR="0074320F" w:rsidRPr="0074320F" w:rsidRDefault="0074320F" w:rsidP="0074320F">
            <w:pPr>
              <w:pStyle w:val="Questiontext"/>
              <w:rPr>
                <w:rFonts w:eastAsia="MS Gothic"/>
              </w:rPr>
            </w:pPr>
            <w:r w:rsidRPr="0074320F">
              <w:rPr>
                <w:rFonts w:eastAsia="Calibri"/>
              </w:rPr>
              <w:t>Please specify who we should contact for invoices and abstraction records (returns).  Please note that these may not be not required for transfer licences.</w:t>
            </w:r>
          </w:p>
        </w:tc>
      </w:tr>
      <w:tr w:rsidR="00A35C71" w:rsidRPr="0074320F" w14:paraId="7F570DBC" w14:textId="77777777" w:rsidTr="0005709C">
        <w:trPr>
          <w:gridAfter w:val="1"/>
          <w:wAfter w:w="8" w:type="pct"/>
        </w:trPr>
        <w:tc>
          <w:tcPr>
            <w:tcW w:w="4992" w:type="pct"/>
            <w:gridSpan w:val="26"/>
            <w:shd w:val="clear" w:color="auto" w:fill="auto"/>
          </w:tcPr>
          <w:p w14:paraId="73E6FBCE" w14:textId="77777777" w:rsidR="0074320F" w:rsidRPr="0074320F" w:rsidRDefault="0074320F" w:rsidP="0074320F">
            <w:pPr>
              <w:pStyle w:val="Questiontext"/>
              <w:rPr>
                <w:rFonts w:eastAsia="Calibri"/>
                <w:b/>
              </w:rPr>
            </w:pPr>
            <w:r w:rsidRPr="0074320F">
              <w:rPr>
                <w:rFonts w:eastAsia="Calibri"/>
                <w:b/>
              </w:rPr>
              <w:t>Invoice address</w:t>
            </w:r>
          </w:p>
        </w:tc>
      </w:tr>
      <w:tr w:rsidR="00A8039E" w:rsidRPr="007C08F6" w14:paraId="0B4858AC" w14:textId="77777777" w:rsidTr="00E72B83">
        <w:trPr>
          <w:gridAfter w:val="1"/>
          <w:wAfter w:w="8" w:type="pct"/>
        </w:trPr>
        <w:tc>
          <w:tcPr>
            <w:tcW w:w="673" w:type="pct"/>
            <w:gridSpan w:val="3"/>
            <w:shd w:val="clear" w:color="auto" w:fill="auto"/>
          </w:tcPr>
          <w:p w14:paraId="7D7174C3" w14:textId="77777777" w:rsidR="00A8039E" w:rsidRPr="007C08F6" w:rsidRDefault="00A8039E" w:rsidP="008B4C7D">
            <w:pPr>
              <w:pStyle w:val="Questiontext"/>
            </w:pPr>
            <w:r>
              <w:t>Applicant</w:t>
            </w:r>
          </w:p>
        </w:tc>
        <w:sdt>
          <w:sdtPr>
            <w:rPr>
              <w:rFonts w:cs="Arial"/>
              <w:sz w:val="20"/>
              <w:szCs w:val="20"/>
            </w:rPr>
            <w:id w:val="-1642734198"/>
            <w14:checkbox>
              <w14:checked w14:val="1"/>
              <w14:checkedState w14:val="2612" w14:font="MS Gothic"/>
              <w14:uncheckedState w14:val="2610" w14:font="MS Gothic"/>
            </w14:checkbox>
          </w:sdtPr>
          <w:sdtContent>
            <w:tc>
              <w:tcPr>
                <w:tcW w:w="4319" w:type="pct"/>
                <w:gridSpan w:val="23"/>
                <w:shd w:val="clear" w:color="auto" w:fill="auto"/>
              </w:tcPr>
              <w:p w14:paraId="049961C4" w14:textId="435CA2BE" w:rsidR="00A8039E" w:rsidRPr="007C08F6" w:rsidRDefault="00525B98" w:rsidP="008B4C7D">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A8039E" w:rsidRPr="007C08F6" w14:paraId="6D065267" w14:textId="77777777" w:rsidTr="00E72B83">
        <w:trPr>
          <w:gridAfter w:val="1"/>
          <w:wAfter w:w="8" w:type="pct"/>
        </w:trPr>
        <w:tc>
          <w:tcPr>
            <w:tcW w:w="673" w:type="pct"/>
            <w:gridSpan w:val="3"/>
            <w:shd w:val="clear" w:color="auto" w:fill="auto"/>
          </w:tcPr>
          <w:p w14:paraId="717E885C" w14:textId="77777777" w:rsidR="00A8039E" w:rsidRPr="007C08F6" w:rsidRDefault="00A8039E" w:rsidP="008B4C7D">
            <w:pPr>
              <w:pStyle w:val="Questiontext"/>
            </w:pPr>
            <w:r>
              <w:lastRenderedPageBreak/>
              <w:t>Agent</w:t>
            </w:r>
          </w:p>
        </w:tc>
        <w:sdt>
          <w:sdtPr>
            <w:rPr>
              <w:rFonts w:cs="Arial"/>
              <w:sz w:val="20"/>
              <w:szCs w:val="20"/>
            </w:rPr>
            <w:id w:val="1935080350"/>
            <w14:checkbox>
              <w14:checked w14:val="0"/>
              <w14:checkedState w14:val="2612" w14:font="MS Gothic"/>
              <w14:uncheckedState w14:val="2610" w14:font="MS Gothic"/>
            </w14:checkbox>
          </w:sdtPr>
          <w:sdtContent>
            <w:tc>
              <w:tcPr>
                <w:tcW w:w="4319" w:type="pct"/>
                <w:gridSpan w:val="23"/>
                <w:shd w:val="clear" w:color="auto" w:fill="auto"/>
              </w:tcPr>
              <w:p w14:paraId="1E42355F" w14:textId="421F29C1" w:rsidR="00A8039E" w:rsidRPr="007C08F6" w:rsidRDefault="009614FA" w:rsidP="008B4C7D">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A8039E" w14:paraId="026F4ED3"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269431E8" w14:textId="77777777" w:rsidR="00A8039E" w:rsidRPr="00BA4455" w:rsidRDefault="00A8039E" w:rsidP="008B4C7D">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1300038735"/>
              <w14:checkbox>
                <w14:checked w14:val="0"/>
                <w14:checkedState w14:val="2612" w14:font="MS Gothic"/>
                <w14:uncheckedState w14:val="2610" w14:font="MS Gothic"/>
              </w14:checkbox>
            </w:sdtPr>
            <w:sdtContent>
              <w:p w14:paraId="1E4B47C2" w14:textId="77777777" w:rsidR="00A8039E" w:rsidRPr="00BA4455" w:rsidRDefault="00A8039E" w:rsidP="008B4C7D">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490C92FA" w14:textId="47343116" w:rsidR="00A8039E" w:rsidRPr="00BA4455" w:rsidRDefault="00A8039E" w:rsidP="008B4C7D">
            <w:pPr>
              <w:pStyle w:val="BodyText"/>
              <w:rPr>
                <w:rFonts w:cs="Arial"/>
                <w:noProof/>
                <w:sz w:val="20"/>
                <w:szCs w:val="20"/>
                <w:lang w:eastAsia="en-GB"/>
              </w:rPr>
            </w:pPr>
            <w:r w:rsidRPr="00BA4455">
              <w:rPr>
                <w:rFonts w:cs="Arial"/>
                <w:noProof/>
                <w:sz w:val="20"/>
                <w:szCs w:val="20"/>
                <w:lang w:eastAsia="en-GB"/>
              </w:rPr>
              <w:t xml:space="preserve">Please provide </w:t>
            </w:r>
            <w:r>
              <w:rPr>
                <w:rFonts w:cs="Arial"/>
                <w:noProof/>
                <w:sz w:val="20"/>
                <w:szCs w:val="20"/>
                <w:lang w:eastAsia="en-GB"/>
              </w:rPr>
              <w:t>contact</w:t>
            </w:r>
            <w:r w:rsidRPr="00BA4455">
              <w:rPr>
                <w:rFonts w:cs="Arial"/>
                <w:noProof/>
                <w:sz w:val="20"/>
                <w:szCs w:val="20"/>
                <w:lang w:eastAsia="en-GB"/>
              </w:rPr>
              <w:t xml:space="preserve"> detail</w:t>
            </w:r>
            <w:r>
              <w:rPr>
                <w:rFonts w:cs="Arial"/>
                <w:noProof/>
                <w:sz w:val="20"/>
                <w:szCs w:val="20"/>
                <w:lang w:eastAsia="en-GB"/>
              </w:rPr>
              <w:t>s</w:t>
            </w:r>
            <w:r w:rsidRPr="00BA4455">
              <w:rPr>
                <w:rFonts w:cs="Arial"/>
                <w:noProof/>
                <w:sz w:val="20"/>
                <w:szCs w:val="20"/>
                <w:lang w:eastAsia="en-GB"/>
              </w:rPr>
              <w:t xml:space="preserve"> </w:t>
            </w:r>
            <w:r>
              <w:rPr>
                <w:rFonts w:cs="Arial"/>
                <w:noProof/>
                <w:sz w:val="20"/>
                <w:szCs w:val="20"/>
                <w:lang w:eastAsia="en-GB"/>
              </w:rPr>
              <w:t xml:space="preserve">for the operational contact on a separate referenced document, and tell us this reference below. </w:t>
            </w:r>
          </w:p>
        </w:tc>
      </w:tr>
      <w:tr w:rsidR="00A423C1" w14:paraId="71922D07" w14:textId="77777777" w:rsidTr="004356BC">
        <w:trPr>
          <w:gridAfter w:val="1"/>
          <w:wAfter w:w="8" w:type="pct"/>
        </w:trPr>
        <w:tc>
          <w:tcPr>
            <w:tcW w:w="890" w:type="pct"/>
            <w:gridSpan w:val="7"/>
            <w:tcBorders>
              <w:top w:val="nil"/>
              <w:left w:val="nil"/>
              <w:bottom w:val="nil"/>
            </w:tcBorders>
            <w:hideMark/>
          </w:tcPr>
          <w:p w14:paraId="470B1F79"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10C32FD0" w14:textId="77777777" w:rsidR="00A423C1" w:rsidRDefault="00A423C1" w:rsidP="008B4C7D">
            <w:pPr>
              <w:pStyle w:val="Questiontext"/>
              <w:rPr>
                <w:color w:val="000000"/>
              </w:rPr>
            </w:pPr>
            <w:r>
              <w:t>Document reference</w:t>
            </w:r>
          </w:p>
        </w:tc>
        <w:sdt>
          <w:sdtPr>
            <w:rPr>
              <w:rStyle w:val="Responseboxtext"/>
              <w:rFonts w:eastAsia="Calibri"/>
            </w:rPr>
            <w:id w:val="-1242256419"/>
            <w:placeholder>
              <w:docPart w:val="3AA6605F0A4F42D48FFA17004CF2B5FE"/>
            </w:placeholder>
            <w:showingPlcHdr/>
          </w:sdtPr>
          <w:sdtContent>
            <w:tc>
              <w:tcPr>
                <w:tcW w:w="2200" w:type="pct"/>
                <w:gridSpan w:val="8"/>
                <w:tcBorders>
                  <w:top w:val="nil"/>
                  <w:left w:val="single" w:sz="4" w:space="0" w:color="auto"/>
                  <w:bottom w:val="single" w:sz="4" w:space="0" w:color="auto"/>
                  <w:right w:val="single" w:sz="4" w:space="0" w:color="auto"/>
                </w:tcBorders>
                <w:vAlign w:val="center"/>
                <w:hideMark/>
              </w:tcPr>
              <w:p w14:paraId="2B0E03A6"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53AEBCEA" w14:textId="77777777" w:rsidR="00A423C1" w:rsidRDefault="00A423C1" w:rsidP="008B4C7D">
            <w:pPr>
              <w:spacing w:before="120" w:after="60"/>
              <w:rPr>
                <w:rFonts w:cs="Arial"/>
                <w:szCs w:val="20"/>
              </w:rPr>
            </w:pPr>
          </w:p>
        </w:tc>
      </w:tr>
      <w:tr w:rsidR="00A35C71" w:rsidRPr="0074320F" w14:paraId="3BE7401F" w14:textId="77777777" w:rsidTr="0005709C">
        <w:trPr>
          <w:gridAfter w:val="1"/>
          <w:wAfter w:w="8" w:type="pct"/>
        </w:trPr>
        <w:tc>
          <w:tcPr>
            <w:tcW w:w="4992" w:type="pct"/>
            <w:gridSpan w:val="26"/>
            <w:shd w:val="clear" w:color="auto" w:fill="auto"/>
          </w:tcPr>
          <w:p w14:paraId="73CDDEBF" w14:textId="77777777" w:rsidR="0074320F" w:rsidRPr="0074320F" w:rsidRDefault="0074320F" w:rsidP="00642678">
            <w:pPr>
              <w:pStyle w:val="Questiontext"/>
              <w:rPr>
                <w:rFonts w:eastAsia="Calibri"/>
                <w:b/>
              </w:rPr>
            </w:pPr>
            <w:r w:rsidRPr="0074320F">
              <w:rPr>
                <w:rFonts w:eastAsia="Calibri"/>
                <w:b/>
              </w:rPr>
              <w:t>Abstraction records</w:t>
            </w:r>
          </w:p>
        </w:tc>
      </w:tr>
      <w:tr w:rsidR="00A8039E" w:rsidRPr="007C08F6" w14:paraId="70F2223D" w14:textId="77777777" w:rsidTr="00E72B83">
        <w:trPr>
          <w:gridAfter w:val="1"/>
          <w:wAfter w:w="8" w:type="pct"/>
        </w:trPr>
        <w:tc>
          <w:tcPr>
            <w:tcW w:w="673" w:type="pct"/>
            <w:gridSpan w:val="3"/>
            <w:shd w:val="clear" w:color="auto" w:fill="auto"/>
          </w:tcPr>
          <w:p w14:paraId="2248EB9D" w14:textId="77777777" w:rsidR="00A8039E" w:rsidRPr="007C08F6" w:rsidRDefault="00A8039E" w:rsidP="008B4C7D">
            <w:pPr>
              <w:pStyle w:val="Questiontext"/>
            </w:pPr>
            <w:r>
              <w:t>Applicant</w:t>
            </w:r>
          </w:p>
        </w:tc>
        <w:sdt>
          <w:sdtPr>
            <w:rPr>
              <w:rFonts w:cs="Arial"/>
              <w:sz w:val="20"/>
              <w:szCs w:val="20"/>
            </w:rPr>
            <w:id w:val="1965232498"/>
            <w14:checkbox>
              <w14:checked w14:val="1"/>
              <w14:checkedState w14:val="2612" w14:font="MS Gothic"/>
              <w14:uncheckedState w14:val="2610" w14:font="MS Gothic"/>
            </w14:checkbox>
          </w:sdtPr>
          <w:sdtContent>
            <w:tc>
              <w:tcPr>
                <w:tcW w:w="4319" w:type="pct"/>
                <w:gridSpan w:val="23"/>
                <w:shd w:val="clear" w:color="auto" w:fill="auto"/>
              </w:tcPr>
              <w:p w14:paraId="6283AF8A" w14:textId="21241535" w:rsidR="00A8039E" w:rsidRPr="007C08F6" w:rsidRDefault="00525B98" w:rsidP="008B4C7D">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A8039E" w:rsidRPr="007C08F6" w14:paraId="57228E00" w14:textId="77777777" w:rsidTr="00E72B83">
        <w:trPr>
          <w:gridAfter w:val="1"/>
          <w:wAfter w:w="8" w:type="pct"/>
        </w:trPr>
        <w:tc>
          <w:tcPr>
            <w:tcW w:w="673" w:type="pct"/>
            <w:gridSpan w:val="3"/>
            <w:shd w:val="clear" w:color="auto" w:fill="auto"/>
          </w:tcPr>
          <w:p w14:paraId="14186796" w14:textId="77777777" w:rsidR="00A8039E" w:rsidRPr="007C08F6" w:rsidRDefault="00A8039E" w:rsidP="008B4C7D">
            <w:pPr>
              <w:pStyle w:val="Questiontext"/>
            </w:pPr>
            <w:r>
              <w:t>Agent</w:t>
            </w:r>
          </w:p>
        </w:tc>
        <w:sdt>
          <w:sdtPr>
            <w:rPr>
              <w:rFonts w:cs="Arial"/>
              <w:sz w:val="20"/>
              <w:szCs w:val="20"/>
            </w:rPr>
            <w:id w:val="-1898037019"/>
            <w14:checkbox>
              <w14:checked w14:val="0"/>
              <w14:checkedState w14:val="2612" w14:font="MS Gothic"/>
              <w14:uncheckedState w14:val="2610" w14:font="MS Gothic"/>
            </w14:checkbox>
          </w:sdtPr>
          <w:sdtContent>
            <w:tc>
              <w:tcPr>
                <w:tcW w:w="4319" w:type="pct"/>
                <w:gridSpan w:val="23"/>
                <w:shd w:val="clear" w:color="auto" w:fill="auto"/>
              </w:tcPr>
              <w:p w14:paraId="074AAEDA" w14:textId="77777777" w:rsidR="00A8039E" w:rsidRPr="007C08F6" w:rsidRDefault="00A8039E" w:rsidP="008B4C7D">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A8039E" w14:paraId="6AF60347"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63AE87AA" w14:textId="77777777" w:rsidR="00A8039E" w:rsidRPr="00BA4455" w:rsidRDefault="00A8039E" w:rsidP="008B4C7D">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202091594"/>
              <w14:checkbox>
                <w14:checked w14:val="0"/>
                <w14:checkedState w14:val="2612" w14:font="MS Gothic"/>
                <w14:uncheckedState w14:val="2610" w14:font="MS Gothic"/>
              </w14:checkbox>
            </w:sdtPr>
            <w:sdtContent>
              <w:p w14:paraId="399773A7" w14:textId="77777777" w:rsidR="00A8039E" w:rsidRPr="00BA4455" w:rsidRDefault="00A8039E" w:rsidP="008B4C7D">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023CA0EB" w14:textId="5330DB0E" w:rsidR="00A8039E" w:rsidRPr="00BA4455" w:rsidRDefault="00A8039E" w:rsidP="008B4C7D">
            <w:pPr>
              <w:pStyle w:val="BodyText"/>
              <w:rPr>
                <w:rFonts w:cs="Arial"/>
                <w:noProof/>
                <w:sz w:val="20"/>
                <w:szCs w:val="20"/>
                <w:lang w:eastAsia="en-GB"/>
              </w:rPr>
            </w:pPr>
            <w:r w:rsidRPr="00BA4455">
              <w:rPr>
                <w:rFonts w:cs="Arial"/>
                <w:noProof/>
                <w:sz w:val="20"/>
                <w:szCs w:val="20"/>
                <w:lang w:eastAsia="en-GB"/>
              </w:rPr>
              <w:t xml:space="preserve">Please provide </w:t>
            </w:r>
            <w:r>
              <w:rPr>
                <w:rFonts w:cs="Arial"/>
                <w:noProof/>
                <w:sz w:val="20"/>
                <w:szCs w:val="20"/>
                <w:lang w:eastAsia="en-GB"/>
              </w:rPr>
              <w:t>contact</w:t>
            </w:r>
            <w:r w:rsidRPr="00BA4455">
              <w:rPr>
                <w:rFonts w:cs="Arial"/>
                <w:noProof/>
                <w:sz w:val="20"/>
                <w:szCs w:val="20"/>
                <w:lang w:eastAsia="en-GB"/>
              </w:rPr>
              <w:t xml:space="preserve"> detail</w:t>
            </w:r>
            <w:r>
              <w:rPr>
                <w:rFonts w:cs="Arial"/>
                <w:noProof/>
                <w:sz w:val="20"/>
                <w:szCs w:val="20"/>
                <w:lang w:eastAsia="en-GB"/>
              </w:rPr>
              <w:t>s</w:t>
            </w:r>
            <w:r w:rsidRPr="00BA4455">
              <w:rPr>
                <w:rFonts w:cs="Arial"/>
                <w:noProof/>
                <w:sz w:val="20"/>
                <w:szCs w:val="20"/>
                <w:lang w:eastAsia="en-GB"/>
              </w:rPr>
              <w:t xml:space="preserve"> </w:t>
            </w:r>
            <w:r>
              <w:rPr>
                <w:rFonts w:cs="Arial"/>
                <w:noProof/>
                <w:sz w:val="20"/>
                <w:szCs w:val="20"/>
                <w:lang w:eastAsia="en-GB"/>
              </w:rPr>
              <w:t xml:space="preserve">for the operational contact on a separate referenced document, and tell us this reference below. </w:t>
            </w:r>
          </w:p>
        </w:tc>
      </w:tr>
      <w:tr w:rsidR="00A423C1" w14:paraId="3E82D3C7" w14:textId="77777777" w:rsidTr="004356BC">
        <w:trPr>
          <w:gridAfter w:val="1"/>
          <w:wAfter w:w="8" w:type="pct"/>
        </w:trPr>
        <w:tc>
          <w:tcPr>
            <w:tcW w:w="890" w:type="pct"/>
            <w:gridSpan w:val="7"/>
            <w:tcBorders>
              <w:top w:val="nil"/>
              <w:left w:val="nil"/>
              <w:bottom w:val="nil"/>
            </w:tcBorders>
            <w:hideMark/>
          </w:tcPr>
          <w:p w14:paraId="1C48EE00"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34DF4460" w14:textId="77777777" w:rsidR="00A423C1" w:rsidRDefault="00A423C1" w:rsidP="008B4C7D">
            <w:pPr>
              <w:pStyle w:val="Questiontext"/>
              <w:rPr>
                <w:color w:val="000000"/>
              </w:rPr>
            </w:pPr>
            <w:r>
              <w:t>Document reference</w:t>
            </w:r>
          </w:p>
        </w:tc>
        <w:sdt>
          <w:sdtPr>
            <w:rPr>
              <w:rStyle w:val="Responseboxtext"/>
              <w:rFonts w:eastAsia="Calibri"/>
            </w:rPr>
            <w:id w:val="153356148"/>
            <w:placeholder>
              <w:docPart w:val="CBB8D56B049746EB81833A2026F73B79"/>
            </w:placeholder>
            <w:showingPlcHdr/>
          </w:sdtPr>
          <w:sdtContent>
            <w:tc>
              <w:tcPr>
                <w:tcW w:w="2200" w:type="pct"/>
                <w:gridSpan w:val="8"/>
                <w:tcBorders>
                  <w:top w:val="nil"/>
                  <w:left w:val="single" w:sz="4" w:space="0" w:color="auto"/>
                  <w:bottom w:val="single" w:sz="4" w:space="0" w:color="auto"/>
                  <w:right w:val="single" w:sz="4" w:space="0" w:color="auto"/>
                </w:tcBorders>
                <w:vAlign w:val="center"/>
                <w:hideMark/>
              </w:tcPr>
              <w:p w14:paraId="744EF090"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136FAE6A" w14:textId="77777777" w:rsidR="00A423C1" w:rsidRDefault="00A423C1" w:rsidP="008B4C7D">
            <w:pPr>
              <w:spacing w:before="120" w:after="60"/>
              <w:rPr>
                <w:rFonts w:cs="Arial"/>
                <w:szCs w:val="20"/>
              </w:rPr>
            </w:pPr>
          </w:p>
        </w:tc>
      </w:tr>
      <w:tr w:rsidR="00A35C71" w:rsidRPr="00006C39" w14:paraId="0426744D"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5B55C2FE" w14:textId="0E297208" w:rsidR="00E066BF" w:rsidRPr="00006C39" w:rsidRDefault="00824AE7" w:rsidP="00006C39">
            <w:pPr>
              <w:pStyle w:val="Sectionheading"/>
            </w:pPr>
            <w:bookmarkStart w:id="0" w:name="section3"/>
            <w:r w:rsidRPr="00006C39">
              <w:rPr>
                <w:rFonts w:eastAsia="Calibri"/>
              </w:rPr>
              <w:t>3</w:t>
            </w:r>
            <w:r w:rsidR="006456C6" w:rsidRPr="00006C39">
              <w:rPr>
                <w:rFonts w:eastAsia="Calibri"/>
              </w:rPr>
              <w:t xml:space="preserve">. </w:t>
            </w:r>
            <w:r w:rsidR="00E066BF" w:rsidRPr="00006C39">
              <w:rPr>
                <w:rFonts w:eastAsia="Calibri"/>
              </w:rPr>
              <w:t>Site name</w:t>
            </w:r>
            <w:bookmarkEnd w:id="0"/>
          </w:p>
        </w:tc>
      </w:tr>
      <w:tr w:rsidR="00A35C71" w:rsidRPr="008E4840" w14:paraId="3DEEE907"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Height w:val="497"/>
        </w:trPr>
        <w:tc>
          <w:tcPr>
            <w:tcW w:w="4992" w:type="pct"/>
            <w:gridSpan w:val="26"/>
            <w:tcBorders>
              <w:top w:val="nil"/>
              <w:left w:val="nil"/>
              <w:bottom w:val="nil"/>
              <w:right w:val="nil"/>
            </w:tcBorders>
            <w:shd w:val="clear" w:color="auto" w:fill="auto"/>
          </w:tcPr>
          <w:p w14:paraId="52486246" w14:textId="77777777" w:rsidR="00E066BF" w:rsidRPr="008E4840" w:rsidRDefault="003B5A68" w:rsidP="00E066BF">
            <w:pPr>
              <w:pStyle w:val="SubQuestion"/>
              <w:rPr>
                <w:rFonts w:eastAsia="Calibri"/>
              </w:rPr>
            </w:pPr>
            <w:r>
              <w:rPr>
                <w:rFonts w:eastAsia="Calibri"/>
                <w:lang w:eastAsia="en-GB"/>
              </w:rPr>
              <w:t>3</w:t>
            </w:r>
            <w:r w:rsidR="008511EE">
              <w:rPr>
                <w:rFonts w:eastAsia="Calibri"/>
                <w:lang w:eastAsia="en-GB"/>
              </w:rPr>
              <w:t>.1 P</w:t>
            </w:r>
            <w:r w:rsidR="001731E7">
              <w:rPr>
                <w:rFonts w:eastAsia="Calibri"/>
                <w:lang w:eastAsia="en-GB"/>
              </w:rPr>
              <w:t>lease p</w:t>
            </w:r>
            <w:r w:rsidR="008511EE">
              <w:rPr>
                <w:rFonts w:eastAsia="Calibri"/>
                <w:lang w:eastAsia="en-GB"/>
              </w:rPr>
              <w:t>rovide the site name below:</w:t>
            </w:r>
          </w:p>
        </w:tc>
      </w:tr>
      <w:tr w:rsidR="007B550C" w14:paraId="3D7D8071" w14:textId="77777777" w:rsidTr="004356BC">
        <w:trPr>
          <w:gridAfter w:val="1"/>
          <w:wAfter w:w="8" w:type="pct"/>
        </w:trPr>
        <w:tc>
          <w:tcPr>
            <w:tcW w:w="1461" w:type="pct"/>
            <w:gridSpan w:val="9"/>
            <w:tcBorders>
              <w:top w:val="nil"/>
              <w:left w:val="nil"/>
              <w:bottom w:val="nil"/>
              <w:right w:val="single" w:sz="4" w:space="0" w:color="auto"/>
            </w:tcBorders>
            <w:hideMark/>
          </w:tcPr>
          <w:p w14:paraId="116E83F8" w14:textId="77777777" w:rsidR="00FF4581" w:rsidRDefault="00FF4581" w:rsidP="00D00528">
            <w:pPr>
              <w:spacing w:before="120" w:after="60"/>
              <w:rPr>
                <w:rFonts w:cs="Arial"/>
                <w:color w:val="000000"/>
                <w:sz w:val="20"/>
                <w:szCs w:val="20"/>
              </w:rPr>
            </w:pPr>
            <w:r>
              <w:rPr>
                <w:rFonts w:cs="Arial"/>
                <w:color w:val="000000"/>
                <w:sz w:val="20"/>
                <w:szCs w:val="20"/>
              </w:rPr>
              <w:t>Site name</w:t>
            </w:r>
          </w:p>
        </w:tc>
        <w:sdt>
          <w:sdtPr>
            <w:rPr>
              <w:rStyle w:val="Responseboxtext"/>
              <w:rFonts w:eastAsia="Calibri"/>
            </w:rPr>
            <w:id w:val="1566220785"/>
            <w:placeholder>
              <w:docPart w:val="9CB260C977144C4AA2C2FEF9C79B0F2B"/>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57C96D13" w14:textId="485DF236" w:rsidR="00FF4581" w:rsidRDefault="00525B98" w:rsidP="00525B98">
                <w:pPr>
                  <w:pStyle w:val="Paragraph"/>
                  <w:spacing w:before="120" w:after="60"/>
                  <w:rPr>
                    <w:rStyle w:val="Responseboxtext"/>
                    <w:rFonts w:eastAsia="Calibri"/>
                  </w:rPr>
                </w:pPr>
                <w:r>
                  <w:rPr>
                    <w:rStyle w:val="Responseboxtext"/>
                    <w:rFonts w:eastAsia="Calibri"/>
                  </w:rPr>
                  <w:t>Sensient Flavors, Feli</w:t>
                </w:r>
                <w:r w:rsidR="009614FA">
                  <w:rPr>
                    <w:rStyle w:val="Responseboxtext"/>
                    <w:rFonts w:eastAsia="Calibri"/>
                  </w:rPr>
                  <w:t>n</w:t>
                </w:r>
                <w:r>
                  <w:rPr>
                    <w:rStyle w:val="Responseboxtext"/>
                    <w:rFonts w:eastAsia="Calibri"/>
                  </w:rPr>
                  <w:t>fach</w:t>
                </w:r>
              </w:p>
            </w:tc>
          </w:sdtContent>
        </w:sdt>
        <w:tc>
          <w:tcPr>
            <w:tcW w:w="818" w:type="pct"/>
            <w:gridSpan w:val="5"/>
            <w:tcBorders>
              <w:top w:val="nil"/>
              <w:left w:val="single" w:sz="4" w:space="0" w:color="auto"/>
              <w:bottom w:val="nil"/>
              <w:right w:val="nil"/>
            </w:tcBorders>
            <w:vAlign w:val="center"/>
          </w:tcPr>
          <w:p w14:paraId="656A63A4" w14:textId="77777777" w:rsidR="00FF4581" w:rsidRDefault="00FF4581" w:rsidP="00D00528">
            <w:pPr>
              <w:spacing w:before="120" w:after="60"/>
              <w:rPr>
                <w:rFonts w:cs="Arial"/>
                <w:szCs w:val="20"/>
              </w:rPr>
            </w:pPr>
          </w:p>
        </w:tc>
      </w:tr>
      <w:tr w:rsidR="00A35C71" w:rsidRPr="00006C39" w14:paraId="4E1F16FE" w14:textId="77777777" w:rsidTr="0005709C">
        <w:trPr>
          <w:gridAfter w:val="1"/>
          <w:wAfter w:w="8" w:type="pct"/>
        </w:trPr>
        <w:tc>
          <w:tcPr>
            <w:tcW w:w="4992" w:type="pct"/>
            <w:gridSpan w:val="26"/>
            <w:shd w:val="clear" w:color="auto" w:fill="auto"/>
          </w:tcPr>
          <w:p w14:paraId="12B53E2E" w14:textId="16F7554C" w:rsidR="009532B7" w:rsidRPr="00006C39" w:rsidRDefault="003B5A68" w:rsidP="00006C39">
            <w:pPr>
              <w:pStyle w:val="Sectionheading"/>
            </w:pPr>
            <w:bookmarkStart w:id="1" w:name="section4"/>
            <w:r w:rsidRPr="00006C39">
              <w:t>4</w:t>
            </w:r>
            <w:r w:rsidR="00E94821" w:rsidRPr="00006C39">
              <w:t xml:space="preserve">. Entitlement to apply </w:t>
            </w:r>
            <w:bookmarkEnd w:id="1"/>
          </w:p>
        </w:tc>
      </w:tr>
      <w:tr w:rsidR="00A35C71" w:rsidRPr="007B7529" w14:paraId="40F4FB0F" w14:textId="77777777" w:rsidTr="0005709C">
        <w:trPr>
          <w:gridAfter w:val="1"/>
          <w:wAfter w:w="8" w:type="pct"/>
        </w:trPr>
        <w:tc>
          <w:tcPr>
            <w:tcW w:w="4992" w:type="pct"/>
            <w:gridSpan w:val="26"/>
            <w:shd w:val="clear" w:color="auto" w:fill="auto"/>
          </w:tcPr>
          <w:p w14:paraId="19C1F587" w14:textId="52DEBED4" w:rsidR="00BA4BE7" w:rsidRPr="00006C39" w:rsidRDefault="0083376D" w:rsidP="00006C39">
            <w:pPr>
              <w:pStyle w:val="SubQuestion"/>
            </w:pPr>
            <w:r>
              <w:t>4</w:t>
            </w:r>
            <w:r w:rsidR="00BA4BE7" w:rsidRPr="00AF462C">
              <w:t xml:space="preserve">.1 Have you abstracted water </w:t>
            </w:r>
            <w:r w:rsidR="00BA4BE7" w:rsidRPr="002E2175">
              <w:t>between 01 January 201</w:t>
            </w:r>
            <w:r w:rsidR="001731E7" w:rsidRPr="002E2175">
              <w:t>1</w:t>
            </w:r>
            <w:r w:rsidR="00BA4BE7" w:rsidRPr="002E2175">
              <w:t xml:space="preserve"> and 31 December 2017</w:t>
            </w:r>
            <w:r w:rsidR="00BA4BE7" w:rsidRPr="003B5A68">
              <w:t xml:space="preserve"> for the </w:t>
            </w:r>
            <w:r w:rsidR="003B5A68" w:rsidRPr="003B5A68">
              <w:t xml:space="preserve">activity </w:t>
            </w:r>
            <w:r w:rsidR="009F220C" w:rsidRPr="003B5A68">
              <w:t xml:space="preserve">which </w:t>
            </w:r>
            <w:r w:rsidR="00BA4BE7" w:rsidRPr="003B5A68">
              <w:t xml:space="preserve">you </w:t>
            </w:r>
            <w:r w:rsidR="009F220C" w:rsidRPr="003B5A68">
              <w:t xml:space="preserve">are </w:t>
            </w:r>
            <w:r w:rsidR="00BA4BE7" w:rsidRPr="003B5A68">
              <w:t>applying to be licensed?</w:t>
            </w:r>
          </w:p>
        </w:tc>
      </w:tr>
      <w:tr w:rsidR="00050C06" w:rsidRPr="007B7529" w14:paraId="189D106D" w14:textId="77777777" w:rsidTr="00E72B83">
        <w:trPr>
          <w:gridAfter w:val="1"/>
          <w:wAfter w:w="8" w:type="pct"/>
        </w:trPr>
        <w:tc>
          <w:tcPr>
            <w:tcW w:w="600" w:type="pct"/>
            <w:gridSpan w:val="2"/>
            <w:shd w:val="clear" w:color="auto" w:fill="auto"/>
          </w:tcPr>
          <w:p w14:paraId="11503F13" w14:textId="6055AACB" w:rsidR="00006C39" w:rsidRPr="007B7529" w:rsidRDefault="00215FD1" w:rsidP="00642678">
            <w:pPr>
              <w:pStyle w:val="Questiontext"/>
              <w:rPr>
                <w:rFonts w:eastAsia="Calibri"/>
              </w:rPr>
            </w:pPr>
            <w:r>
              <w:rPr>
                <w:rFonts w:eastAsia="Calibri"/>
              </w:rPr>
              <w:t>Yes</w:t>
            </w:r>
          </w:p>
        </w:tc>
        <w:sdt>
          <w:sdtPr>
            <w:rPr>
              <w:rFonts w:eastAsia="Calibri"/>
            </w:rPr>
            <w:id w:val="2012492058"/>
            <w14:checkbox>
              <w14:checked w14:val="1"/>
              <w14:checkedState w14:val="2612" w14:font="MS Gothic"/>
              <w14:uncheckedState w14:val="2610" w14:font="MS Gothic"/>
            </w14:checkbox>
          </w:sdtPr>
          <w:sdtContent>
            <w:tc>
              <w:tcPr>
                <w:tcW w:w="4392" w:type="pct"/>
                <w:gridSpan w:val="24"/>
                <w:shd w:val="clear" w:color="auto" w:fill="auto"/>
              </w:tcPr>
              <w:p w14:paraId="4E908076" w14:textId="2EA0AE97" w:rsidR="00006C39" w:rsidRPr="007B7529" w:rsidRDefault="00525B98" w:rsidP="00642678">
                <w:pPr>
                  <w:pStyle w:val="Questiontext"/>
                  <w:rPr>
                    <w:rFonts w:eastAsia="Calibri"/>
                  </w:rPr>
                </w:pPr>
                <w:r>
                  <w:rPr>
                    <w:rFonts w:ascii="MS Gothic" w:eastAsia="MS Gothic" w:hAnsi="MS Gothic" w:hint="eastAsia"/>
                  </w:rPr>
                  <w:t>☒</w:t>
                </w:r>
              </w:p>
            </w:tc>
          </w:sdtContent>
        </w:sdt>
      </w:tr>
      <w:tr w:rsidR="007B550C" w:rsidRPr="007B7529" w14:paraId="7ADFE48C" w14:textId="77777777" w:rsidTr="004356BC">
        <w:trPr>
          <w:gridAfter w:val="1"/>
          <w:wAfter w:w="8" w:type="pct"/>
        </w:trPr>
        <w:tc>
          <w:tcPr>
            <w:tcW w:w="600" w:type="pct"/>
            <w:gridSpan w:val="2"/>
            <w:shd w:val="clear" w:color="auto" w:fill="auto"/>
          </w:tcPr>
          <w:p w14:paraId="5C8BEC1B" w14:textId="699ACF22" w:rsidR="00006C39" w:rsidRPr="007B7529" w:rsidRDefault="00215FD1" w:rsidP="00642678">
            <w:pPr>
              <w:pStyle w:val="Questiontext"/>
              <w:rPr>
                <w:rFonts w:eastAsia="Calibri"/>
              </w:rPr>
            </w:pPr>
            <w:r>
              <w:rPr>
                <w:rFonts w:eastAsia="Calibri"/>
              </w:rPr>
              <w:t>No</w:t>
            </w:r>
          </w:p>
        </w:tc>
        <w:sdt>
          <w:sdtPr>
            <w:rPr>
              <w:rFonts w:eastAsia="Calibri"/>
            </w:rPr>
            <w:id w:val="209851065"/>
            <w14:checkbox>
              <w14:checked w14:val="0"/>
              <w14:checkedState w14:val="2612" w14:font="MS Gothic"/>
              <w14:uncheckedState w14:val="2610" w14:font="MS Gothic"/>
            </w14:checkbox>
          </w:sdtPr>
          <w:sdtContent>
            <w:tc>
              <w:tcPr>
                <w:tcW w:w="215" w:type="pct"/>
                <w:gridSpan w:val="3"/>
                <w:shd w:val="clear" w:color="auto" w:fill="auto"/>
              </w:tcPr>
              <w:p w14:paraId="7EED9EB9" w14:textId="77777777" w:rsidR="00006C39" w:rsidRPr="007B7529" w:rsidRDefault="00006C39" w:rsidP="00642678">
                <w:pPr>
                  <w:pStyle w:val="Questiontext"/>
                  <w:rPr>
                    <w:rFonts w:eastAsia="Calibri"/>
                  </w:rPr>
                </w:pPr>
                <w:r w:rsidRPr="007B7529">
                  <w:rPr>
                    <w:rFonts w:eastAsia="MS Gothic" w:hint="eastAsia"/>
                  </w:rPr>
                  <w:t>☐</w:t>
                </w:r>
              </w:p>
            </w:tc>
          </w:sdtContent>
        </w:sdt>
        <w:tc>
          <w:tcPr>
            <w:tcW w:w="4177" w:type="pct"/>
            <w:gridSpan w:val="21"/>
            <w:shd w:val="clear" w:color="auto" w:fill="auto"/>
          </w:tcPr>
          <w:p w14:paraId="7CEF1404" w14:textId="30A4F3F8" w:rsidR="00006C39" w:rsidRPr="007B7529" w:rsidRDefault="00215FD1" w:rsidP="00642678">
            <w:pPr>
              <w:pStyle w:val="Questiontext"/>
              <w:rPr>
                <w:rFonts w:eastAsia="Calibri"/>
              </w:rPr>
            </w:pPr>
            <w:r>
              <w:rPr>
                <w:rFonts w:eastAsia="Calibri"/>
              </w:rPr>
              <w:t xml:space="preserve">Please see our water abstraction and impounding webpage for further information on the correct applicaton forms.  </w:t>
            </w:r>
          </w:p>
        </w:tc>
      </w:tr>
      <w:tr w:rsidR="000C1214" w:rsidRPr="003E7E61" w14:paraId="5FE78BAA" w14:textId="77777777" w:rsidTr="0005709C">
        <w:trPr>
          <w:gridAfter w:val="1"/>
          <w:wAfter w:w="8" w:type="pct"/>
        </w:trPr>
        <w:tc>
          <w:tcPr>
            <w:tcW w:w="4992" w:type="pct"/>
            <w:gridSpan w:val="26"/>
            <w:shd w:val="clear" w:color="auto" w:fill="auto"/>
          </w:tcPr>
          <w:p w14:paraId="4F2D2E7C" w14:textId="77777777" w:rsidR="00006C39" w:rsidRDefault="00006C39" w:rsidP="003E7E61">
            <w:pPr>
              <w:pStyle w:val="SubQuestion"/>
            </w:pPr>
            <w:r w:rsidRPr="003E7E61">
              <w:t xml:space="preserve">4.2 </w:t>
            </w:r>
            <w:r w:rsidR="00120145" w:rsidRPr="003E7E61">
              <w:t xml:space="preserve">What is your connection to the land where the </w:t>
            </w:r>
            <w:r w:rsidRPr="003E7E61">
              <w:t>abstraction</w:t>
            </w:r>
            <w:r w:rsidR="00120145" w:rsidRPr="003E7E61">
              <w:t xml:space="preserve"> takes place</w:t>
            </w:r>
            <w:r w:rsidRPr="003E7E61">
              <w:t>?</w:t>
            </w:r>
          </w:p>
          <w:p w14:paraId="7A4FBBE0" w14:textId="7BF0488A" w:rsidR="00457FAA" w:rsidRPr="00F85ACC" w:rsidRDefault="00457FAA" w:rsidP="003E7E61">
            <w:pPr>
              <w:pStyle w:val="SubQuestion"/>
              <w:rPr>
                <w:b w:val="0"/>
              </w:rPr>
            </w:pPr>
            <w:r w:rsidRPr="00F85ACC">
              <w:rPr>
                <w:rFonts w:eastAsia="Calibri"/>
                <w:b w:val="0"/>
              </w:rPr>
              <w:t>Please provide a map outlining your land ownership</w:t>
            </w:r>
            <w:r>
              <w:rPr>
                <w:rFonts w:eastAsia="Calibri"/>
                <w:b w:val="0"/>
              </w:rPr>
              <w:t>/occupation</w:t>
            </w:r>
            <w:r w:rsidRPr="00457FAA">
              <w:rPr>
                <w:rFonts w:eastAsia="Calibri"/>
                <w:b w:val="0"/>
              </w:rPr>
              <w:t xml:space="preserve"> </w:t>
            </w:r>
            <w:r w:rsidRPr="00F85ACC">
              <w:rPr>
                <w:rFonts w:eastAsia="Calibri"/>
                <w:b w:val="0"/>
              </w:rPr>
              <w:t xml:space="preserve">and include all abstractions and discharges where relevant. </w:t>
            </w:r>
          </w:p>
        </w:tc>
      </w:tr>
      <w:tr w:rsidR="00050C06" w:rsidRPr="007B7529" w14:paraId="52872664" w14:textId="77777777" w:rsidTr="00E72B83">
        <w:trPr>
          <w:gridAfter w:val="1"/>
          <w:wAfter w:w="8" w:type="pct"/>
        </w:trPr>
        <w:tc>
          <w:tcPr>
            <w:tcW w:w="600" w:type="pct"/>
            <w:gridSpan w:val="2"/>
            <w:shd w:val="clear" w:color="auto" w:fill="auto"/>
          </w:tcPr>
          <w:p w14:paraId="50E5EC5F" w14:textId="61CA3988" w:rsidR="00574DCB" w:rsidRPr="007B7529" w:rsidRDefault="00120145" w:rsidP="00642678">
            <w:pPr>
              <w:pStyle w:val="Questiontext"/>
              <w:rPr>
                <w:rFonts w:eastAsia="Calibri"/>
              </w:rPr>
            </w:pPr>
            <w:r>
              <w:rPr>
                <w:rFonts w:eastAsia="Calibri"/>
              </w:rPr>
              <w:t>Owner</w:t>
            </w:r>
          </w:p>
        </w:tc>
        <w:sdt>
          <w:sdtPr>
            <w:rPr>
              <w:rFonts w:eastAsia="Calibri"/>
            </w:rPr>
            <w:id w:val="1940717653"/>
            <w14:checkbox>
              <w14:checked w14:val="1"/>
              <w14:checkedState w14:val="2612" w14:font="MS Gothic"/>
              <w14:uncheckedState w14:val="2610" w14:font="MS Gothic"/>
            </w14:checkbox>
          </w:sdtPr>
          <w:sdtContent>
            <w:tc>
              <w:tcPr>
                <w:tcW w:w="4392" w:type="pct"/>
                <w:gridSpan w:val="24"/>
                <w:shd w:val="clear" w:color="auto" w:fill="auto"/>
              </w:tcPr>
              <w:p w14:paraId="1FA9DCC5" w14:textId="01398092" w:rsidR="00574DCB" w:rsidRPr="007B7529" w:rsidRDefault="00525B98" w:rsidP="00642678">
                <w:pPr>
                  <w:pStyle w:val="Questiontext"/>
                  <w:rPr>
                    <w:rFonts w:eastAsia="Calibri"/>
                  </w:rPr>
                </w:pPr>
                <w:r>
                  <w:rPr>
                    <w:rFonts w:ascii="MS Gothic" w:eastAsia="MS Gothic" w:hAnsi="MS Gothic" w:hint="eastAsia"/>
                  </w:rPr>
                  <w:t>☒</w:t>
                </w:r>
              </w:p>
            </w:tc>
          </w:sdtContent>
        </w:sdt>
      </w:tr>
      <w:tr w:rsidR="007B550C" w:rsidRPr="007B7529" w14:paraId="06C01E53" w14:textId="77777777" w:rsidTr="004356BC">
        <w:trPr>
          <w:gridAfter w:val="1"/>
          <w:wAfter w:w="8" w:type="pct"/>
        </w:trPr>
        <w:tc>
          <w:tcPr>
            <w:tcW w:w="600" w:type="pct"/>
            <w:gridSpan w:val="2"/>
            <w:shd w:val="clear" w:color="auto" w:fill="auto"/>
          </w:tcPr>
          <w:p w14:paraId="25D8A658" w14:textId="52109198" w:rsidR="00574DCB" w:rsidRPr="007B7529" w:rsidRDefault="00120145" w:rsidP="00642678">
            <w:pPr>
              <w:pStyle w:val="Questiontext"/>
              <w:rPr>
                <w:rFonts w:eastAsia="Calibri"/>
              </w:rPr>
            </w:pPr>
            <w:r>
              <w:rPr>
                <w:rFonts w:eastAsia="Calibri"/>
              </w:rPr>
              <w:lastRenderedPageBreak/>
              <w:t>Occupier</w:t>
            </w:r>
          </w:p>
        </w:tc>
        <w:sdt>
          <w:sdtPr>
            <w:rPr>
              <w:rFonts w:eastAsia="Calibri"/>
            </w:rPr>
            <w:id w:val="67777413"/>
            <w14:checkbox>
              <w14:checked w14:val="0"/>
              <w14:checkedState w14:val="2612" w14:font="MS Gothic"/>
              <w14:uncheckedState w14:val="2610" w14:font="MS Gothic"/>
            </w14:checkbox>
          </w:sdtPr>
          <w:sdtContent>
            <w:tc>
              <w:tcPr>
                <w:tcW w:w="215" w:type="pct"/>
                <w:gridSpan w:val="3"/>
                <w:shd w:val="clear" w:color="auto" w:fill="auto"/>
              </w:tcPr>
              <w:p w14:paraId="0372338C" w14:textId="77777777" w:rsidR="00574DCB" w:rsidRPr="007B7529" w:rsidRDefault="00574DCB" w:rsidP="00642678">
                <w:pPr>
                  <w:pStyle w:val="Questiontext"/>
                  <w:rPr>
                    <w:rFonts w:eastAsia="Calibri"/>
                  </w:rPr>
                </w:pPr>
                <w:r w:rsidRPr="00050C06">
                  <w:rPr>
                    <w:rFonts w:eastAsia="MS Gothic" w:hint="eastAsia"/>
                  </w:rPr>
                  <w:t>☐</w:t>
                </w:r>
              </w:p>
            </w:tc>
          </w:sdtContent>
        </w:sdt>
        <w:tc>
          <w:tcPr>
            <w:tcW w:w="4177" w:type="pct"/>
            <w:gridSpan w:val="21"/>
            <w:shd w:val="clear" w:color="auto" w:fill="auto"/>
          </w:tcPr>
          <w:p w14:paraId="4F303077" w14:textId="37CA45B4" w:rsidR="00B841A6" w:rsidRPr="007B7529" w:rsidRDefault="00B841A6" w:rsidP="00642678">
            <w:pPr>
              <w:pStyle w:val="Questiontext"/>
              <w:rPr>
                <w:rFonts w:eastAsia="Calibri"/>
              </w:rPr>
            </w:pPr>
          </w:p>
        </w:tc>
      </w:tr>
      <w:tr w:rsidR="004356BC" w14:paraId="557AF831" w14:textId="77777777" w:rsidTr="004356BC">
        <w:trPr>
          <w:gridAfter w:val="1"/>
          <w:wAfter w:w="8" w:type="pct"/>
        </w:trPr>
        <w:tc>
          <w:tcPr>
            <w:tcW w:w="890" w:type="pct"/>
            <w:gridSpan w:val="7"/>
            <w:tcBorders>
              <w:top w:val="nil"/>
              <w:left w:val="nil"/>
              <w:bottom w:val="nil"/>
            </w:tcBorders>
            <w:hideMark/>
          </w:tcPr>
          <w:p w14:paraId="03D89004" w14:textId="77777777" w:rsidR="00E72B83" w:rsidRDefault="00E72B83" w:rsidP="00951644">
            <w:pPr>
              <w:pStyle w:val="Questiontext"/>
              <w:rPr>
                <w:color w:val="000000"/>
              </w:rPr>
            </w:pPr>
          </w:p>
        </w:tc>
        <w:tc>
          <w:tcPr>
            <w:tcW w:w="1084" w:type="pct"/>
            <w:gridSpan w:val="6"/>
            <w:tcBorders>
              <w:top w:val="nil"/>
              <w:bottom w:val="nil"/>
              <w:right w:val="single" w:sz="4" w:space="0" w:color="auto"/>
            </w:tcBorders>
          </w:tcPr>
          <w:p w14:paraId="26199B6F" w14:textId="77777777" w:rsidR="00E72B83" w:rsidRDefault="00E72B83" w:rsidP="00951644">
            <w:pPr>
              <w:pStyle w:val="Questiontext"/>
              <w:rPr>
                <w:color w:val="000000"/>
              </w:rPr>
            </w:pPr>
            <w:r>
              <w:t>Document reference</w:t>
            </w:r>
          </w:p>
        </w:tc>
        <w:sdt>
          <w:sdtPr>
            <w:rPr>
              <w:rStyle w:val="Responseboxtext"/>
              <w:rFonts w:eastAsia="Calibri"/>
            </w:rPr>
            <w:id w:val="-1414626573"/>
            <w:placeholder>
              <w:docPart w:val="75C976BBC3FB413FAB0B33AA30AD1970"/>
            </w:placeholder>
          </w:sdtPr>
          <w:sdtContent>
            <w:tc>
              <w:tcPr>
                <w:tcW w:w="2200" w:type="pct"/>
                <w:gridSpan w:val="8"/>
                <w:tcBorders>
                  <w:top w:val="nil"/>
                  <w:left w:val="single" w:sz="4" w:space="0" w:color="auto"/>
                  <w:bottom w:val="single" w:sz="4" w:space="0" w:color="auto"/>
                  <w:right w:val="single" w:sz="4" w:space="0" w:color="auto"/>
                </w:tcBorders>
                <w:vAlign w:val="center"/>
                <w:hideMark/>
              </w:tcPr>
              <w:p w14:paraId="3F6CAAB8" w14:textId="00CCA07D" w:rsidR="00E72B83" w:rsidRDefault="00525B98" w:rsidP="00525B98">
                <w:pPr>
                  <w:spacing w:before="120" w:after="60"/>
                  <w:rPr>
                    <w:rStyle w:val="Responseboxtext"/>
                    <w:rFonts w:eastAsia="Calibri"/>
                  </w:rPr>
                </w:pPr>
                <w:r>
                  <w:rPr>
                    <w:rStyle w:val="Responseboxtext"/>
                    <w:rFonts w:eastAsia="Calibri"/>
                  </w:rPr>
                  <w:t>Site plan borehole C</w:t>
                </w:r>
              </w:p>
            </w:tc>
          </w:sdtContent>
        </w:sdt>
        <w:tc>
          <w:tcPr>
            <w:tcW w:w="818" w:type="pct"/>
            <w:gridSpan w:val="5"/>
            <w:tcBorders>
              <w:top w:val="nil"/>
              <w:left w:val="single" w:sz="4" w:space="0" w:color="auto"/>
              <w:bottom w:val="nil"/>
              <w:right w:val="nil"/>
            </w:tcBorders>
            <w:vAlign w:val="center"/>
          </w:tcPr>
          <w:p w14:paraId="46DE33ED" w14:textId="77777777" w:rsidR="00E72B83" w:rsidRDefault="00E72B83" w:rsidP="00951644">
            <w:pPr>
              <w:spacing w:before="120" w:after="60"/>
              <w:rPr>
                <w:rFonts w:cs="Arial"/>
                <w:szCs w:val="20"/>
              </w:rPr>
            </w:pPr>
          </w:p>
        </w:tc>
      </w:tr>
      <w:tr w:rsidR="000C1214" w14:paraId="611D6276"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19EE2C12" w14:textId="09633AFC" w:rsidR="00E94821" w:rsidRPr="005C0FB0" w:rsidRDefault="005C0FB0" w:rsidP="003E7E61">
            <w:pPr>
              <w:pStyle w:val="SubQuestion"/>
              <w:rPr>
                <w:rFonts w:eastAsia="Calibri"/>
                <w:lang w:eastAsia="en-GB"/>
              </w:rPr>
            </w:pPr>
            <w:r>
              <w:t xml:space="preserve">4.3 </w:t>
            </w:r>
            <w:r w:rsidR="00120145" w:rsidRPr="005C0FB0">
              <w:t xml:space="preserve">Do you have a legal right of </w:t>
            </w:r>
            <w:r w:rsidR="009D76A6" w:rsidRPr="005C0FB0">
              <w:t>access</w:t>
            </w:r>
            <w:r w:rsidR="00120145" w:rsidRPr="005C0FB0">
              <w:t xml:space="preserve"> to the land where the abstraction take place</w:t>
            </w:r>
            <w:r w:rsidR="00BA4455" w:rsidRPr="005C0FB0">
              <w:t>?</w:t>
            </w:r>
            <w:r w:rsidR="00E94821" w:rsidRPr="005C0FB0">
              <w:tab/>
            </w:r>
            <w:r w:rsidR="00BE0341" w:rsidRPr="005C0FB0">
              <w:t xml:space="preserve"> </w:t>
            </w:r>
          </w:p>
        </w:tc>
      </w:tr>
      <w:tr w:rsidR="007B550C" w14:paraId="12D7D7EF"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00" w:type="pct"/>
            <w:gridSpan w:val="2"/>
            <w:tcBorders>
              <w:top w:val="nil"/>
              <w:left w:val="nil"/>
              <w:bottom w:val="nil"/>
              <w:right w:val="nil"/>
            </w:tcBorders>
            <w:shd w:val="clear" w:color="auto" w:fill="auto"/>
          </w:tcPr>
          <w:p w14:paraId="7B1DF5C9" w14:textId="339FB9E9"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No</w:t>
            </w:r>
          </w:p>
        </w:tc>
        <w:sdt>
          <w:sdtPr>
            <w:rPr>
              <w:rFonts w:eastAsia="Calibri"/>
            </w:rPr>
            <w:id w:val="-780646027"/>
            <w14:checkbox>
              <w14:checked w14:val="0"/>
              <w14:checkedState w14:val="2612" w14:font="MS Gothic"/>
              <w14:uncheckedState w14:val="2610" w14:font="MS Gothic"/>
            </w14:checkbox>
          </w:sdtPr>
          <w:sdtContent>
            <w:tc>
              <w:tcPr>
                <w:tcW w:w="276" w:type="pct"/>
                <w:gridSpan w:val="4"/>
                <w:tcBorders>
                  <w:top w:val="nil"/>
                  <w:left w:val="nil"/>
                  <w:bottom w:val="nil"/>
                  <w:right w:val="nil"/>
                </w:tcBorders>
                <w:shd w:val="clear" w:color="auto" w:fill="auto"/>
              </w:tcPr>
              <w:p w14:paraId="476B1090" w14:textId="28C2B084" w:rsidR="00120145" w:rsidRPr="00BA4455" w:rsidRDefault="00120145" w:rsidP="00E94821">
                <w:pPr>
                  <w:pStyle w:val="BodyText"/>
                  <w:rPr>
                    <w:rFonts w:cs="Arial"/>
                    <w:noProof/>
                    <w:sz w:val="20"/>
                    <w:szCs w:val="20"/>
                    <w:lang w:eastAsia="en-GB"/>
                  </w:rPr>
                </w:pPr>
                <w:r w:rsidRPr="00BA4455">
                  <w:rPr>
                    <w:rFonts w:eastAsia="MS Gothic" w:hint="eastAsia"/>
                  </w:rPr>
                  <w:t>☐</w:t>
                </w:r>
              </w:p>
            </w:tc>
          </w:sdtContent>
        </w:sdt>
        <w:tc>
          <w:tcPr>
            <w:tcW w:w="4116" w:type="pct"/>
            <w:gridSpan w:val="20"/>
            <w:tcBorders>
              <w:top w:val="nil"/>
              <w:left w:val="nil"/>
              <w:bottom w:val="nil"/>
              <w:right w:val="nil"/>
            </w:tcBorders>
            <w:shd w:val="clear" w:color="auto" w:fill="auto"/>
          </w:tcPr>
          <w:p w14:paraId="216DF835" w14:textId="52B16935" w:rsidR="00120145" w:rsidRPr="00BA4455" w:rsidRDefault="00120145" w:rsidP="00E94821">
            <w:pPr>
              <w:pStyle w:val="BodyText"/>
              <w:rPr>
                <w:rFonts w:cs="Arial"/>
                <w:noProof/>
                <w:sz w:val="20"/>
                <w:szCs w:val="20"/>
                <w:lang w:eastAsia="en-GB"/>
              </w:rPr>
            </w:pPr>
          </w:p>
        </w:tc>
      </w:tr>
      <w:tr w:rsidR="00FA510F" w14:paraId="049BF609"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00" w:type="pct"/>
            <w:gridSpan w:val="2"/>
            <w:tcBorders>
              <w:top w:val="nil"/>
              <w:left w:val="nil"/>
              <w:bottom w:val="nil"/>
              <w:right w:val="nil"/>
            </w:tcBorders>
            <w:shd w:val="clear" w:color="auto" w:fill="auto"/>
          </w:tcPr>
          <w:p w14:paraId="3BADE160" w14:textId="7CF52E9F"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412734876"/>
            <w14:checkbox>
              <w14:checked w14:val="1"/>
              <w14:checkedState w14:val="2612" w14:font="MS Gothic"/>
              <w14:uncheckedState w14:val="2610" w14:font="MS Gothic"/>
            </w14:checkbox>
          </w:sdtPr>
          <w:sdtContent>
            <w:tc>
              <w:tcPr>
                <w:tcW w:w="276" w:type="pct"/>
                <w:gridSpan w:val="4"/>
                <w:tcBorders>
                  <w:top w:val="nil"/>
                  <w:left w:val="nil"/>
                  <w:bottom w:val="nil"/>
                  <w:right w:val="nil"/>
                </w:tcBorders>
                <w:shd w:val="clear" w:color="auto" w:fill="auto"/>
              </w:tcPr>
              <w:p w14:paraId="18ABFC6A" w14:textId="7A38CA52" w:rsidR="00120145" w:rsidRPr="00BA4455" w:rsidRDefault="00525B98" w:rsidP="00E94821">
                <w:pPr>
                  <w:pStyle w:val="BodyText"/>
                  <w:rPr>
                    <w:rFonts w:cs="Arial"/>
                    <w:noProof/>
                    <w:sz w:val="20"/>
                    <w:szCs w:val="20"/>
                    <w:lang w:eastAsia="en-GB"/>
                  </w:rPr>
                </w:pPr>
                <w:r>
                  <w:rPr>
                    <w:rFonts w:ascii="MS Gothic" w:eastAsia="MS Gothic" w:hAnsi="MS Gothic" w:hint="eastAsia"/>
                  </w:rPr>
                  <w:t>☒</w:t>
                </w:r>
              </w:p>
            </w:tc>
          </w:sdtContent>
        </w:sdt>
        <w:tc>
          <w:tcPr>
            <w:tcW w:w="4116" w:type="pct"/>
            <w:gridSpan w:val="20"/>
            <w:tcBorders>
              <w:top w:val="nil"/>
              <w:left w:val="nil"/>
              <w:bottom w:val="nil"/>
              <w:right w:val="nil"/>
            </w:tcBorders>
            <w:shd w:val="clear" w:color="auto" w:fill="auto"/>
          </w:tcPr>
          <w:p w14:paraId="6C72A11E" w14:textId="1C87AE9C"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 xml:space="preserve">Please provide further detail </w:t>
            </w:r>
            <w:r w:rsidR="00050C06">
              <w:rPr>
                <w:rFonts w:cs="Arial"/>
                <w:noProof/>
                <w:sz w:val="20"/>
                <w:szCs w:val="20"/>
                <w:lang w:eastAsia="en-GB"/>
              </w:rPr>
              <w:t xml:space="preserve">in the box </w:t>
            </w:r>
            <w:r w:rsidRPr="00BA4455">
              <w:rPr>
                <w:rFonts w:cs="Arial"/>
                <w:noProof/>
                <w:sz w:val="20"/>
                <w:szCs w:val="20"/>
                <w:lang w:eastAsia="en-GB"/>
              </w:rPr>
              <w:t>b</w:t>
            </w:r>
            <w:r w:rsidR="00BA4455" w:rsidRPr="00BA4455">
              <w:rPr>
                <w:rFonts w:cs="Arial"/>
                <w:noProof/>
                <w:sz w:val="20"/>
                <w:szCs w:val="20"/>
                <w:lang w:eastAsia="en-GB"/>
              </w:rPr>
              <w:t>elow</w:t>
            </w:r>
            <w:r w:rsidR="0096241A">
              <w:rPr>
                <w:rFonts w:cs="Arial"/>
                <w:noProof/>
                <w:sz w:val="20"/>
                <w:szCs w:val="20"/>
                <w:lang w:eastAsia="en-GB"/>
              </w:rPr>
              <w:t xml:space="preserve">. If necessary continue on a separate referenced document, and </w:t>
            </w:r>
            <w:r w:rsidR="00050C06">
              <w:rPr>
                <w:rFonts w:cs="Arial"/>
                <w:noProof/>
                <w:sz w:val="20"/>
                <w:szCs w:val="20"/>
                <w:lang w:eastAsia="en-GB"/>
              </w:rPr>
              <w:t xml:space="preserve">tell us </w:t>
            </w:r>
            <w:r w:rsidR="0096241A">
              <w:rPr>
                <w:rFonts w:cs="Arial"/>
                <w:noProof/>
                <w:sz w:val="20"/>
                <w:szCs w:val="20"/>
                <w:lang w:eastAsia="en-GB"/>
              </w:rPr>
              <w:t xml:space="preserve">this reference. </w:t>
            </w:r>
          </w:p>
        </w:tc>
      </w:tr>
      <w:tr w:rsidR="00A423C1" w14:paraId="49E0F338" w14:textId="77777777" w:rsidTr="004356BC">
        <w:trPr>
          <w:gridAfter w:val="1"/>
          <w:wAfter w:w="8" w:type="pct"/>
        </w:trPr>
        <w:tc>
          <w:tcPr>
            <w:tcW w:w="890" w:type="pct"/>
            <w:gridSpan w:val="7"/>
            <w:tcBorders>
              <w:top w:val="nil"/>
              <w:left w:val="nil"/>
              <w:bottom w:val="nil"/>
            </w:tcBorders>
            <w:hideMark/>
          </w:tcPr>
          <w:p w14:paraId="48060A2A"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2AC0BFC1" w14:textId="77777777" w:rsidR="00A423C1" w:rsidRDefault="00A423C1" w:rsidP="008B4C7D">
            <w:pPr>
              <w:pStyle w:val="Questiontext"/>
              <w:rPr>
                <w:color w:val="000000"/>
              </w:rPr>
            </w:pPr>
            <w:r>
              <w:t>Document reference</w:t>
            </w:r>
          </w:p>
        </w:tc>
        <w:sdt>
          <w:sdtPr>
            <w:rPr>
              <w:rStyle w:val="Responseboxtext"/>
              <w:rFonts w:eastAsia="Calibri"/>
            </w:rPr>
            <w:id w:val="-1926947866"/>
            <w:placeholder>
              <w:docPart w:val="A7AD587497E04A2A8E7DAC10162182ED"/>
            </w:placeholder>
          </w:sdtPr>
          <w:sdtContent>
            <w:tc>
              <w:tcPr>
                <w:tcW w:w="2200" w:type="pct"/>
                <w:gridSpan w:val="8"/>
                <w:tcBorders>
                  <w:top w:val="nil"/>
                  <w:left w:val="single" w:sz="4" w:space="0" w:color="auto"/>
                  <w:bottom w:val="single" w:sz="4" w:space="0" w:color="auto"/>
                  <w:right w:val="single" w:sz="4" w:space="0" w:color="auto"/>
                </w:tcBorders>
                <w:vAlign w:val="center"/>
                <w:hideMark/>
              </w:tcPr>
              <w:p w14:paraId="3F89286E" w14:textId="4BC6D8F4" w:rsidR="00A423C1" w:rsidRDefault="00525B98" w:rsidP="00525B98">
                <w:pPr>
                  <w:spacing w:before="120" w:after="60"/>
                  <w:rPr>
                    <w:rStyle w:val="Responseboxtext"/>
                    <w:rFonts w:eastAsia="Calibri"/>
                  </w:rPr>
                </w:pPr>
                <w:r>
                  <w:rPr>
                    <w:rStyle w:val="Responseboxtext"/>
                    <w:rFonts w:eastAsia="Calibri"/>
                  </w:rPr>
                  <w:t>Site plan borehole C</w:t>
                </w:r>
              </w:p>
            </w:tc>
          </w:sdtContent>
        </w:sdt>
        <w:tc>
          <w:tcPr>
            <w:tcW w:w="818" w:type="pct"/>
            <w:gridSpan w:val="5"/>
            <w:tcBorders>
              <w:top w:val="nil"/>
              <w:left w:val="single" w:sz="4" w:space="0" w:color="auto"/>
              <w:bottom w:val="nil"/>
              <w:right w:val="nil"/>
            </w:tcBorders>
            <w:vAlign w:val="center"/>
          </w:tcPr>
          <w:p w14:paraId="0BE0CB39" w14:textId="0D6F3D49" w:rsidR="00A423C1" w:rsidRDefault="00A423C1" w:rsidP="008B4C7D">
            <w:pPr>
              <w:spacing w:before="120" w:after="60"/>
              <w:rPr>
                <w:rFonts w:cs="Arial"/>
                <w:szCs w:val="20"/>
              </w:rPr>
            </w:pPr>
          </w:p>
        </w:tc>
      </w:tr>
      <w:tr w:rsidR="00A35C71" w14:paraId="1092B41D" w14:textId="77777777" w:rsidTr="004356BC">
        <w:trPr>
          <w:gridAfter w:val="1"/>
          <w:wAfter w:w="8" w:type="pct"/>
          <w:trHeight w:val="95"/>
        </w:trPr>
        <w:tc>
          <w:tcPr>
            <w:tcW w:w="1580" w:type="pct"/>
            <w:gridSpan w:val="10"/>
          </w:tcPr>
          <w:p w14:paraId="33F7C170" w14:textId="77777777" w:rsidR="003E7E61" w:rsidRDefault="003E7E61" w:rsidP="0005709C">
            <w:pPr>
              <w:spacing w:before="120" w:after="60"/>
              <w:rPr>
                <w:rFonts w:cs="Arial"/>
                <w:color w:val="000000"/>
                <w:sz w:val="2"/>
                <w:szCs w:val="2"/>
              </w:rPr>
            </w:pPr>
          </w:p>
        </w:tc>
        <w:tc>
          <w:tcPr>
            <w:tcW w:w="3411" w:type="pct"/>
            <w:gridSpan w:val="16"/>
            <w:vAlign w:val="center"/>
          </w:tcPr>
          <w:p w14:paraId="42C4BCFB" w14:textId="77777777" w:rsidR="003E7E61" w:rsidRDefault="003E7E61" w:rsidP="0005709C">
            <w:pPr>
              <w:spacing w:before="120" w:after="60"/>
              <w:rPr>
                <w:rFonts w:cs="Arial"/>
                <w:sz w:val="2"/>
                <w:szCs w:val="2"/>
              </w:rPr>
            </w:pPr>
          </w:p>
        </w:tc>
      </w:tr>
      <w:tr w:rsidR="00050C06" w14:paraId="19C8CA58" w14:textId="77777777" w:rsidTr="00E72B83">
        <w:trPr>
          <w:gridAfter w:val="1"/>
          <w:wAfter w:w="8" w:type="pct"/>
          <w:trHeight w:val="2003"/>
        </w:trPr>
        <w:sdt>
          <w:sdtPr>
            <w:rPr>
              <w:rStyle w:val="Responseboxtext"/>
              <w:rFonts w:eastAsia="Calibri"/>
            </w:rPr>
            <w:id w:val="-2121518846"/>
            <w:placeholder>
              <w:docPart w:val="42AA98D2E3474A67AD14CC342076D1EF"/>
            </w:placeholder>
          </w:sdtPr>
          <w:sdtContent>
            <w:tc>
              <w:tcPr>
                <w:tcW w:w="4992" w:type="pct"/>
                <w:gridSpan w:val="26"/>
                <w:tcBorders>
                  <w:top w:val="single" w:sz="4" w:space="0" w:color="auto"/>
                  <w:left w:val="single" w:sz="4" w:space="0" w:color="auto"/>
                  <w:bottom w:val="single" w:sz="4" w:space="0" w:color="auto"/>
                  <w:right w:val="single" w:sz="4" w:space="0" w:color="auto"/>
                </w:tcBorders>
                <w:hideMark/>
              </w:tcPr>
              <w:p w14:paraId="67148896" w14:textId="28625657" w:rsidR="003E7E61" w:rsidRDefault="00525B98" w:rsidP="00525B98">
                <w:pPr>
                  <w:pStyle w:val="Questiontext"/>
                  <w:rPr>
                    <w:rStyle w:val="Responseboxtext"/>
                    <w:rFonts w:eastAsia="Calibri"/>
                  </w:rPr>
                </w:pPr>
                <w:r>
                  <w:rPr>
                    <w:rStyle w:val="Responseboxtext"/>
                    <w:rFonts w:eastAsia="Calibri"/>
                  </w:rPr>
                  <w:t>As owners of the land outlined in blue on the plan we have a legal right of access to the borehole</w:t>
                </w:r>
              </w:p>
            </w:tc>
          </w:sdtContent>
        </w:sdt>
      </w:tr>
      <w:tr w:rsidR="00A35C71" w:rsidRPr="006A37F4" w14:paraId="11E5F15D"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3F574459" w14:textId="77777777" w:rsidR="007C4FA4" w:rsidRPr="006A37F4" w:rsidRDefault="007C4FA4" w:rsidP="007C4FA4">
            <w:pPr>
              <w:pStyle w:val="Sectionheading"/>
            </w:pPr>
            <w:r w:rsidRPr="006A37F4">
              <w:rPr>
                <w:rFonts w:eastAsia="Calibri"/>
              </w:rPr>
              <w:t xml:space="preserve">5. </w:t>
            </w:r>
            <w:bookmarkStart w:id="2" w:name="section5"/>
            <w:r w:rsidRPr="006A37F4">
              <w:rPr>
                <w:rFonts w:eastAsia="Calibri"/>
              </w:rPr>
              <w:t>Existing licence number(s)</w:t>
            </w:r>
            <w:bookmarkEnd w:id="2"/>
          </w:p>
        </w:tc>
      </w:tr>
      <w:tr w:rsidR="000C1214" w:rsidRPr="008E4840" w14:paraId="4637A066"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Height w:val="497"/>
        </w:trPr>
        <w:tc>
          <w:tcPr>
            <w:tcW w:w="4992" w:type="pct"/>
            <w:gridSpan w:val="26"/>
            <w:tcBorders>
              <w:top w:val="nil"/>
              <w:left w:val="nil"/>
              <w:bottom w:val="nil"/>
              <w:right w:val="nil"/>
            </w:tcBorders>
            <w:shd w:val="clear" w:color="auto" w:fill="auto"/>
          </w:tcPr>
          <w:p w14:paraId="36145CC4" w14:textId="5639DFAF" w:rsidR="000C1214" w:rsidRPr="008E4840" w:rsidRDefault="00DD7D51" w:rsidP="0005709C">
            <w:pPr>
              <w:pStyle w:val="Questiontext"/>
              <w:rPr>
                <w:rFonts w:eastAsia="Calibri"/>
              </w:rPr>
            </w:pPr>
            <w:r>
              <w:t>If you are applying to change an existing licence please provide the licence number below</w:t>
            </w:r>
            <w:r w:rsidR="00E72B83">
              <w:t>.</w:t>
            </w:r>
          </w:p>
        </w:tc>
      </w:tr>
      <w:tr w:rsidR="007B550C" w14:paraId="77E86DD1" w14:textId="77777777" w:rsidTr="004356BC">
        <w:trPr>
          <w:gridAfter w:val="1"/>
          <w:wAfter w:w="8" w:type="pct"/>
        </w:trPr>
        <w:tc>
          <w:tcPr>
            <w:tcW w:w="1461" w:type="pct"/>
            <w:gridSpan w:val="9"/>
            <w:tcBorders>
              <w:top w:val="nil"/>
              <w:left w:val="nil"/>
              <w:bottom w:val="nil"/>
              <w:right w:val="single" w:sz="4" w:space="0" w:color="auto"/>
            </w:tcBorders>
            <w:hideMark/>
          </w:tcPr>
          <w:p w14:paraId="73C9C472" w14:textId="64386D8C" w:rsidR="00CB6413" w:rsidRDefault="00CB6413" w:rsidP="0005709C">
            <w:pPr>
              <w:spacing w:before="120" w:after="60"/>
              <w:rPr>
                <w:rFonts w:cs="Arial"/>
                <w:color w:val="000000"/>
                <w:sz w:val="20"/>
                <w:szCs w:val="20"/>
              </w:rPr>
            </w:pPr>
            <w:r>
              <w:rPr>
                <w:rFonts w:cs="Arial"/>
                <w:color w:val="000000"/>
                <w:sz w:val="20"/>
                <w:szCs w:val="20"/>
              </w:rPr>
              <w:t>Licence number(s)</w:t>
            </w:r>
          </w:p>
        </w:tc>
        <w:sdt>
          <w:sdtPr>
            <w:rPr>
              <w:rStyle w:val="Responseboxtext"/>
              <w:rFonts w:eastAsia="Calibri"/>
            </w:rPr>
            <w:id w:val="1939023005"/>
            <w:placeholder>
              <w:docPart w:val="9248026271224DF299D78C69598A8EEE"/>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1E8237C9" w14:textId="503E2D02" w:rsidR="00CB6413" w:rsidRDefault="00525B98" w:rsidP="00525B98">
                <w:pPr>
                  <w:pStyle w:val="Paragraph"/>
                  <w:spacing w:before="120" w:after="60"/>
                  <w:rPr>
                    <w:rStyle w:val="Responseboxtext"/>
                    <w:rFonts w:eastAsia="Calibri"/>
                  </w:rPr>
                </w:pPr>
                <w:r>
                  <w:rPr>
                    <w:rStyle w:val="Responseboxtext"/>
                    <w:rFonts w:eastAsia="Calibri"/>
                  </w:rPr>
                  <w:t>N/A</w:t>
                </w:r>
              </w:p>
            </w:tc>
          </w:sdtContent>
        </w:sdt>
        <w:tc>
          <w:tcPr>
            <w:tcW w:w="818" w:type="pct"/>
            <w:gridSpan w:val="5"/>
            <w:tcBorders>
              <w:top w:val="nil"/>
              <w:left w:val="single" w:sz="4" w:space="0" w:color="auto"/>
              <w:bottom w:val="nil"/>
              <w:right w:val="nil"/>
            </w:tcBorders>
            <w:vAlign w:val="center"/>
          </w:tcPr>
          <w:p w14:paraId="04A2E2EE" w14:textId="77777777" w:rsidR="00CB6413" w:rsidRDefault="00CB6413" w:rsidP="0005709C">
            <w:pPr>
              <w:spacing w:before="120" w:after="60"/>
              <w:rPr>
                <w:rFonts w:cs="Arial"/>
                <w:szCs w:val="20"/>
              </w:rPr>
            </w:pPr>
          </w:p>
        </w:tc>
      </w:tr>
      <w:tr w:rsidR="00A35C71" w:rsidRPr="006A37F4" w14:paraId="0F4E6084" w14:textId="77777777" w:rsidTr="0005709C">
        <w:trPr>
          <w:gridAfter w:val="1"/>
          <w:wAfter w:w="8" w:type="pct"/>
        </w:trPr>
        <w:tc>
          <w:tcPr>
            <w:tcW w:w="4992" w:type="pct"/>
            <w:gridSpan w:val="26"/>
            <w:shd w:val="clear" w:color="auto" w:fill="auto"/>
          </w:tcPr>
          <w:p w14:paraId="7FFC5B7A" w14:textId="77777777" w:rsidR="007C4FA4" w:rsidRPr="006A37F4" w:rsidRDefault="007C4FA4" w:rsidP="007C4FA4">
            <w:pPr>
              <w:pStyle w:val="Sectionheading"/>
              <w:rPr>
                <w:rFonts w:eastAsia="Calibri"/>
              </w:rPr>
            </w:pPr>
            <w:r w:rsidRPr="006A37F4">
              <w:rPr>
                <w:rFonts w:eastAsia="Calibri"/>
              </w:rPr>
              <w:t xml:space="preserve">6. </w:t>
            </w:r>
            <w:bookmarkStart w:id="3" w:name="section6"/>
            <w:r w:rsidRPr="006A37F4">
              <w:rPr>
                <w:rFonts w:eastAsia="Calibri"/>
              </w:rPr>
              <w:t>Cross border applications</w:t>
            </w:r>
            <w:bookmarkEnd w:id="3"/>
          </w:p>
        </w:tc>
      </w:tr>
      <w:tr w:rsidR="00A35C71" w:rsidRPr="007B7529" w14:paraId="4CF3B5D6" w14:textId="77777777" w:rsidTr="0005709C">
        <w:trPr>
          <w:gridAfter w:val="1"/>
          <w:wAfter w:w="8" w:type="pct"/>
        </w:trPr>
        <w:tc>
          <w:tcPr>
            <w:tcW w:w="4992" w:type="pct"/>
            <w:gridSpan w:val="26"/>
            <w:shd w:val="clear" w:color="auto" w:fill="auto"/>
          </w:tcPr>
          <w:p w14:paraId="4CD971E8" w14:textId="77777777" w:rsidR="007C4FA4" w:rsidRPr="007B7529" w:rsidRDefault="007C4FA4" w:rsidP="007C4FA4">
            <w:pPr>
              <w:pStyle w:val="Questiontext"/>
              <w:rPr>
                <w:rFonts w:eastAsia="Calibri"/>
              </w:rPr>
            </w:pPr>
            <w:r>
              <w:t>As part of your site operation do you also abstract for a previously exempt activity in England?</w:t>
            </w:r>
          </w:p>
        </w:tc>
      </w:tr>
      <w:tr w:rsidR="00050C06" w:rsidRPr="007B7529" w14:paraId="0ACD9834" w14:textId="77777777" w:rsidTr="004356BC">
        <w:trPr>
          <w:gridAfter w:val="1"/>
          <w:wAfter w:w="8" w:type="pct"/>
        </w:trPr>
        <w:tc>
          <w:tcPr>
            <w:tcW w:w="436" w:type="pct"/>
            <w:shd w:val="clear" w:color="auto" w:fill="auto"/>
          </w:tcPr>
          <w:p w14:paraId="3C93A371" w14:textId="77777777" w:rsidR="007C4FA4" w:rsidRPr="007B7529" w:rsidRDefault="007C4FA4" w:rsidP="007C4F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4556" w:type="pct"/>
                <w:gridSpan w:val="25"/>
                <w:shd w:val="clear" w:color="auto" w:fill="auto"/>
              </w:tcPr>
              <w:p w14:paraId="06F1F195" w14:textId="001A2D08" w:rsidR="007C4FA4" w:rsidRPr="007B7529" w:rsidRDefault="00525B98" w:rsidP="007C4FA4">
                <w:pPr>
                  <w:pStyle w:val="Questiontext"/>
                  <w:rPr>
                    <w:rFonts w:eastAsia="Calibri"/>
                  </w:rPr>
                </w:pPr>
                <w:r>
                  <w:rPr>
                    <w:rFonts w:ascii="MS Gothic" w:eastAsia="MS Gothic" w:hAnsi="MS Gothic" w:hint="eastAsia"/>
                  </w:rPr>
                  <w:t>☒</w:t>
                </w:r>
              </w:p>
            </w:tc>
          </w:sdtContent>
        </w:sdt>
      </w:tr>
      <w:tr w:rsidR="007B550C" w:rsidRPr="007B7529" w14:paraId="0F0F82CD" w14:textId="77777777" w:rsidTr="004356BC">
        <w:trPr>
          <w:gridAfter w:val="1"/>
          <w:wAfter w:w="8" w:type="pct"/>
        </w:trPr>
        <w:tc>
          <w:tcPr>
            <w:tcW w:w="436" w:type="pct"/>
            <w:shd w:val="clear" w:color="auto" w:fill="auto"/>
          </w:tcPr>
          <w:p w14:paraId="0C54C9C7" w14:textId="77777777" w:rsidR="007C4FA4" w:rsidRPr="007B7529" w:rsidRDefault="007C4FA4" w:rsidP="007C4F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301" w:type="pct"/>
                <w:gridSpan w:val="3"/>
                <w:shd w:val="clear" w:color="auto" w:fill="auto"/>
              </w:tcPr>
              <w:p w14:paraId="2BCD8454" w14:textId="77777777" w:rsidR="007C4FA4" w:rsidRPr="007B7529" w:rsidRDefault="007C4FA4" w:rsidP="007C4FA4">
                <w:pPr>
                  <w:pStyle w:val="Questiontext"/>
                  <w:rPr>
                    <w:rFonts w:eastAsia="Calibri"/>
                  </w:rPr>
                </w:pPr>
                <w:r w:rsidRPr="007B7529">
                  <w:rPr>
                    <w:rFonts w:eastAsia="MS Gothic" w:hint="eastAsia"/>
                  </w:rPr>
                  <w:t>☐</w:t>
                </w:r>
              </w:p>
            </w:tc>
          </w:sdtContent>
        </w:sdt>
        <w:tc>
          <w:tcPr>
            <w:tcW w:w="4255" w:type="pct"/>
            <w:gridSpan w:val="22"/>
            <w:shd w:val="clear" w:color="auto" w:fill="auto"/>
          </w:tcPr>
          <w:p w14:paraId="4FFD5FF4" w14:textId="2DB43166" w:rsidR="007C4FA4" w:rsidRDefault="007C4FA4" w:rsidP="007C4FA4">
            <w:pPr>
              <w:pStyle w:val="Questiontext"/>
              <w:rPr>
                <w:rFonts w:eastAsia="Calibri"/>
              </w:rPr>
            </w:pPr>
            <w:r>
              <w:rPr>
                <w:rFonts w:eastAsia="Calibri"/>
              </w:rPr>
              <w:t>Please provide detail of this</w:t>
            </w:r>
            <w:r w:rsidR="00172059">
              <w:rPr>
                <w:rFonts w:eastAsia="Calibri"/>
              </w:rPr>
              <w:t xml:space="preserve"> cross border</w:t>
            </w:r>
            <w:r>
              <w:rPr>
                <w:rFonts w:eastAsia="Calibri"/>
              </w:rPr>
              <w:t xml:space="preserve"> application in the box below.  If possible, provide a reference or application number, or name of an Environment Agency contact with whom the application has been discussed.</w:t>
            </w:r>
          </w:p>
          <w:p w14:paraId="4656E803" w14:textId="4BE43697" w:rsidR="007C4FA4" w:rsidRPr="007B7529" w:rsidRDefault="007C4FA4" w:rsidP="007C4FA4">
            <w:pPr>
              <w:pStyle w:val="Questiontext"/>
              <w:rPr>
                <w:rFonts w:eastAsia="Calibri"/>
              </w:rPr>
            </w:pPr>
            <w:r>
              <w:rPr>
                <w:rFonts w:eastAsia="Calibri"/>
              </w:rPr>
              <w:lastRenderedPageBreak/>
              <w:t>Continue on a separate refe</w:t>
            </w:r>
            <w:r w:rsidR="00172059">
              <w:rPr>
                <w:rFonts w:eastAsia="Calibri"/>
              </w:rPr>
              <w:t>re</w:t>
            </w:r>
            <w:r>
              <w:rPr>
                <w:rFonts w:eastAsia="Calibri"/>
              </w:rPr>
              <w:t xml:space="preserve">nced sheet if necessary and </w:t>
            </w:r>
            <w:r w:rsidR="00050C06">
              <w:rPr>
                <w:rFonts w:eastAsia="Calibri"/>
              </w:rPr>
              <w:t>tell us the</w:t>
            </w:r>
            <w:r>
              <w:rPr>
                <w:rFonts w:eastAsia="Calibri"/>
              </w:rPr>
              <w:t xml:space="preserve"> reference for this document. </w:t>
            </w:r>
          </w:p>
        </w:tc>
      </w:tr>
      <w:tr w:rsidR="00A35C71" w14:paraId="77405DFB" w14:textId="77777777" w:rsidTr="004356BC">
        <w:trPr>
          <w:gridAfter w:val="1"/>
          <w:wAfter w:w="8" w:type="pct"/>
        </w:trPr>
        <w:tc>
          <w:tcPr>
            <w:tcW w:w="737" w:type="pct"/>
            <w:gridSpan w:val="4"/>
            <w:tcBorders>
              <w:top w:val="nil"/>
              <w:left w:val="nil"/>
              <w:bottom w:val="nil"/>
            </w:tcBorders>
            <w:hideMark/>
          </w:tcPr>
          <w:p w14:paraId="61199F6E" w14:textId="77777777" w:rsidR="007C4FA4" w:rsidRDefault="007C4FA4" w:rsidP="007C4FA4">
            <w:pPr>
              <w:pStyle w:val="Questiontext"/>
              <w:rPr>
                <w:color w:val="000000"/>
              </w:rPr>
            </w:pPr>
          </w:p>
        </w:tc>
        <w:tc>
          <w:tcPr>
            <w:tcW w:w="1089" w:type="pct"/>
            <w:gridSpan w:val="8"/>
            <w:tcBorders>
              <w:top w:val="nil"/>
              <w:bottom w:val="nil"/>
              <w:right w:val="single" w:sz="4" w:space="0" w:color="auto"/>
            </w:tcBorders>
          </w:tcPr>
          <w:p w14:paraId="2F061834" w14:textId="77777777" w:rsidR="007C4FA4" w:rsidRDefault="007C4FA4" w:rsidP="007C4FA4">
            <w:pPr>
              <w:pStyle w:val="Questiontext"/>
              <w:rPr>
                <w:color w:val="000000"/>
              </w:rPr>
            </w:pPr>
            <w:r>
              <w:t>Document reference</w:t>
            </w:r>
          </w:p>
        </w:tc>
        <w:sdt>
          <w:sdtPr>
            <w:rPr>
              <w:rStyle w:val="Responseboxtext"/>
              <w:rFonts w:eastAsia="Calibri"/>
            </w:rPr>
            <w:id w:val="2114017151"/>
            <w:placeholder>
              <w:docPart w:val="37C0AAF0F1214D44A772DF5D17C2B8FC"/>
            </w:placeholder>
            <w:showingPlcHdr/>
          </w:sdtPr>
          <w:sdtContent>
            <w:tc>
              <w:tcPr>
                <w:tcW w:w="2348" w:type="pct"/>
                <w:gridSpan w:val="9"/>
                <w:tcBorders>
                  <w:top w:val="nil"/>
                  <w:left w:val="single" w:sz="4" w:space="0" w:color="auto"/>
                  <w:bottom w:val="single" w:sz="4" w:space="0" w:color="auto"/>
                  <w:right w:val="single" w:sz="4" w:space="0" w:color="auto"/>
                </w:tcBorders>
                <w:vAlign w:val="center"/>
                <w:hideMark/>
              </w:tcPr>
              <w:p w14:paraId="17DB432F" w14:textId="77777777" w:rsidR="007C4FA4" w:rsidRDefault="007C4FA4" w:rsidP="007C4FA4">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51AD0FB4" w14:textId="77777777" w:rsidR="007C4FA4" w:rsidRDefault="007C4FA4" w:rsidP="007C4FA4">
            <w:pPr>
              <w:spacing w:before="120" w:after="60"/>
              <w:rPr>
                <w:rFonts w:cs="Arial"/>
                <w:szCs w:val="20"/>
              </w:rPr>
            </w:pPr>
          </w:p>
        </w:tc>
      </w:tr>
      <w:tr w:rsidR="00FA510F" w14:paraId="1D6FE2FA" w14:textId="77777777" w:rsidTr="004356BC">
        <w:trPr>
          <w:gridAfter w:val="1"/>
          <w:wAfter w:w="8" w:type="pct"/>
          <w:trHeight w:val="95"/>
        </w:trPr>
        <w:tc>
          <w:tcPr>
            <w:tcW w:w="1580" w:type="pct"/>
            <w:gridSpan w:val="10"/>
          </w:tcPr>
          <w:p w14:paraId="7B624E1B" w14:textId="77777777" w:rsidR="007C4FA4" w:rsidRDefault="007C4FA4" w:rsidP="007C4FA4">
            <w:pPr>
              <w:spacing w:before="120" w:after="60"/>
              <w:rPr>
                <w:rFonts w:cs="Arial"/>
                <w:color w:val="000000"/>
                <w:sz w:val="2"/>
                <w:szCs w:val="2"/>
              </w:rPr>
            </w:pPr>
          </w:p>
        </w:tc>
        <w:tc>
          <w:tcPr>
            <w:tcW w:w="3411" w:type="pct"/>
            <w:gridSpan w:val="16"/>
            <w:vAlign w:val="center"/>
          </w:tcPr>
          <w:p w14:paraId="055B5F9E" w14:textId="77777777" w:rsidR="007C4FA4" w:rsidRDefault="007C4FA4" w:rsidP="007C4FA4">
            <w:pPr>
              <w:spacing w:before="120" w:after="60"/>
              <w:rPr>
                <w:rFonts w:cs="Arial"/>
                <w:sz w:val="2"/>
                <w:szCs w:val="2"/>
              </w:rPr>
            </w:pPr>
          </w:p>
        </w:tc>
      </w:tr>
      <w:tr w:rsidR="00A35C71" w14:paraId="46BDE110" w14:textId="77777777" w:rsidTr="00E72B83">
        <w:trPr>
          <w:gridAfter w:val="1"/>
          <w:wAfter w:w="8" w:type="pct"/>
          <w:trHeight w:val="2149"/>
        </w:trPr>
        <w:sdt>
          <w:sdtPr>
            <w:rPr>
              <w:rStyle w:val="Responseboxtext"/>
              <w:rFonts w:eastAsia="Calibri"/>
            </w:rPr>
            <w:id w:val="892467268"/>
            <w:placeholder>
              <w:docPart w:val="37F7EE979D1B4AF38501D41B7B057F23"/>
            </w:placeholder>
            <w:showingPlcHdr/>
          </w:sdtPr>
          <w:sdtContent>
            <w:tc>
              <w:tcPr>
                <w:tcW w:w="4992" w:type="pct"/>
                <w:gridSpan w:val="26"/>
                <w:tcBorders>
                  <w:top w:val="single" w:sz="4" w:space="0" w:color="auto"/>
                  <w:left w:val="single" w:sz="4" w:space="0" w:color="auto"/>
                  <w:bottom w:val="single" w:sz="4" w:space="0" w:color="auto"/>
                  <w:right w:val="single" w:sz="4" w:space="0" w:color="auto"/>
                </w:tcBorders>
                <w:hideMark/>
              </w:tcPr>
              <w:p w14:paraId="68635B99" w14:textId="77777777" w:rsidR="007C4FA4" w:rsidRDefault="007C4FA4" w:rsidP="007C4FA4">
                <w:pPr>
                  <w:pStyle w:val="Questiontext"/>
                  <w:rPr>
                    <w:rStyle w:val="Responseboxtext"/>
                    <w:rFonts w:eastAsia="Calibri"/>
                  </w:rPr>
                </w:pPr>
                <w:r>
                  <w:rPr>
                    <w:rStyle w:val="Responseboxtext"/>
                  </w:rPr>
                  <w:t xml:space="preserve">                                            </w:t>
                </w:r>
              </w:p>
            </w:tc>
          </w:sdtContent>
        </w:sdt>
      </w:tr>
      <w:tr w:rsidR="00A35C71" w:rsidRPr="002D630A" w14:paraId="49D26025" w14:textId="77777777" w:rsidTr="0005709C">
        <w:trPr>
          <w:gridAfter w:val="1"/>
          <w:wAfter w:w="8" w:type="pct"/>
        </w:trPr>
        <w:tc>
          <w:tcPr>
            <w:tcW w:w="4992" w:type="pct"/>
            <w:gridSpan w:val="26"/>
            <w:shd w:val="clear" w:color="auto" w:fill="auto"/>
          </w:tcPr>
          <w:p w14:paraId="7D6FEC8A" w14:textId="77777777" w:rsidR="007C4FA4" w:rsidRPr="002D630A" w:rsidRDefault="007C4FA4" w:rsidP="007C4FA4">
            <w:pPr>
              <w:pStyle w:val="Sectionheading"/>
              <w:rPr>
                <w:rFonts w:eastAsia="Calibri"/>
              </w:rPr>
            </w:pPr>
            <w:r w:rsidRPr="002D630A">
              <w:rPr>
                <w:rFonts w:eastAsia="Calibri"/>
              </w:rPr>
              <w:t>7. Abstraction details</w:t>
            </w:r>
          </w:p>
        </w:tc>
      </w:tr>
      <w:tr w:rsidR="00A35C71" w:rsidRPr="002D630A" w14:paraId="48834B00" w14:textId="77777777" w:rsidTr="0005709C">
        <w:trPr>
          <w:gridAfter w:val="1"/>
          <w:wAfter w:w="8" w:type="pct"/>
        </w:trPr>
        <w:tc>
          <w:tcPr>
            <w:tcW w:w="4992" w:type="pct"/>
            <w:gridSpan w:val="26"/>
            <w:shd w:val="clear" w:color="auto" w:fill="auto"/>
          </w:tcPr>
          <w:p w14:paraId="0FD0636F" w14:textId="435B8D97" w:rsidR="00A35C71" w:rsidRPr="002D630A" w:rsidRDefault="00A35C71" w:rsidP="0005709C">
            <w:pPr>
              <w:pStyle w:val="SubQuestion"/>
              <w:rPr>
                <w:rFonts w:eastAsia="Calibri"/>
              </w:rPr>
            </w:pPr>
            <w:r>
              <w:rPr>
                <w:rFonts w:eastAsia="Calibri"/>
                <w:lang w:eastAsia="en-GB"/>
              </w:rPr>
              <w:t>7.1 Site map</w:t>
            </w:r>
          </w:p>
        </w:tc>
      </w:tr>
      <w:tr w:rsidR="00A35C71" w:rsidRPr="007B7529" w14:paraId="2BF84575" w14:textId="77777777" w:rsidTr="0005709C">
        <w:trPr>
          <w:gridAfter w:val="1"/>
          <w:wAfter w:w="8" w:type="pct"/>
        </w:trPr>
        <w:tc>
          <w:tcPr>
            <w:tcW w:w="4992" w:type="pct"/>
            <w:gridSpan w:val="26"/>
            <w:shd w:val="clear" w:color="auto" w:fill="auto"/>
          </w:tcPr>
          <w:p w14:paraId="6FE1293F" w14:textId="09B4A188" w:rsidR="00A35C71" w:rsidRDefault="00A35C71" w:rsidP="0005709C">
            <w:pPr>
              <w:pStyle w:val="Questiontext"/>
              <w:rPr>
                <w:rFonts w:eastAsia="Calibri"/>
                <w:lang w:eastAsia="en-GB"/>
              </w:rPr>
            </w:pPr>
            <w:r>
              <w:rPr>
                <w:rFonts w:eastAsia="Calibri"/>
                <w:lang w:eastAsia="en-GB"/>
              </w:rPr>
              <w:t>Please provide a map with details of the location</w:t>
            </w:r>
            <w:r w:rsidR="00D50865">
              <w:rPr>
                <w:rFonts w:eastAsia="Calibri"/>
                <w:lang w:eastAsia="en-GB"/>
              </w:rPr>
              <w:t>(</w:t>
            </w:r>
            <w:r>
              <w:rPr>
                <w:rFonts w:eastAsia="Calibri"/>
                <w:lang w:eastAsia="en-GB"/>
              </w:rPr>
              <w:t>s</w:t>
            </w:r>
            <w:r w:rsidR="00D50865">
              <w:rPr>
                <w:rFonts w:eastAsia="Calibri"/>
                <w:lang w:eastAsia="en-GB"/>
              </w:rPr>
              <w:t>)</w:t>
            </w:r>
            <w:r>
              <w:rPr>
                <w:rFonts w:eastAsia="Calibri"/>
                <w:lang w:eastAsia="en-GB"/>
              </w:rPr>
              <w:t xml:space="preserve"> you abstract water from (points reaches, or areas). Tell us the reference for this map, below. </w:t>
            </w:r>
          </w:p>
        </w:tc>
      </w:tr>
      <w:tr w:rsidR="00A35C71" w14:paraId="4F5CECE4" w14:textId="77777777" w:rsidTr="004356BC">
        <w:trPr>
          <w:gridAfter w:val="1"/>
          <w:wAfter w:w="8" w:type="pct"/>
        </w:trPr>
        <w:tc>
          <w:tcPr>
            <w:tcW w:w="1461" w:type="pct"/>
            <w:gridSpan w:val="9"/>
            <w:tcBorders>
              <w:top w:val="nil"/>
              <w:left w:val="nil"/>
              <w:bottom w:val="nil"/>
              <w:right w:val="single" w:sz="4" w:space="0" w:color="auto"/>
            </w:tcBorders>
            <w:hideMark/>
          </w:tcPr>
          <w:p w14:paraId="7EF229B0" w14:textId="17D0E35C" w:rsidR="00A35C71" w:rsidRDefault="00A35C71" w:rsidP="0005709C">
            <w:pPr>
              <w:spacing w:before="120" w:after="60"/>
              <w:rPr>
                <w:rFonts w:cs="Arial"/>
                <w:color w:val="000000"/>
                <w:sz w:val="20"/>
                <w:szCs w:val="20"/>
              </w:rPr>
            </w:pPr>
            <w:r>
              <w:rPr>
                <w:rFonts w:cs="Arial"/>
                <w:color w:val="000000"/>
                <w:sz w:val="20"/>
                <w:szCs w:val="20"/>
              </w:rPr>
              <w:t>Site map reference</w:t>
            </w:r>
          </w:p>
        </w:tc>
        <w:sdt>
          <w:sdtPr>
            <w:rPr>
              <w:rStyle w:val="Responseboxtext"/>
              <w:rFonts w:eastAsia="Calibri"/>
            </w:rPr>
            <w:id w:val="-1519074555"/>
            <w:placeholder>
              <w:docPart w:val="2F3A5BB184FB46AB82DFFF937EC32274"/>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2B364E22" w14:textId="5B222EBB" w:rsidR="00A35C71" w:rsidRDefault="009614FA" w:rsidP="00525B98">
                <w:pPr>
                  <w:pStyle w:val="Paragraph"/>
                  <w:spacing w:before="120" w:after="60"/>
                  <w:rPr>
                    <w:rStyle w:val="Responseboxtext"/>
                    <w:rFonts w:eastAsia="Calibri"/>
                  </w:rPr>
                </w:pPr>
                <w:r>
                  <w:rPr>
                    <w:rStyle w:val="Responseboxtext"/>
                    <w:rFonts w:eastAsia="Calibri"/>
                  </w:rPr>
                  <w:t>Site Plan borehole C</w:t>
                </w:r>
              </w:p>
            </w:tc>
          </w:sdtContent>
        </w:sdt>
        <w:tc>
          <w:tcPr>
            <w:tcW w:w="818" w:type="pct"/>
            <w:gridSpan w:val="5"/>
            <w:tcBorders>
              <w:top w:val="nil"/>
              <w:left w:val="single" w:sz="4" w:space="0" w:color="auto"/>
              <w:bottom w:val="nil"/>
              <w:right w:val="nil"/>
            </w:tcBorders>
            <w:vAlign w:val="center"/>
          </w:tcPr>
          <w:p w14:paraId="5D60384E" w14:textId="77777777" w:rsidR="00A35C71" w:rsidRDefault="00A35C71" w:rsidP="0005709C">
            <w:pPr>
              <w:spacing w:before="120" w:after="60"/>
              <w:rPr>
                <w:rFonts w:cs="Arial"/>
                <w:szCs w:val="20"/>
              </w:rPr>
            </w:pPr>
          </w:p>
        </w:tc>
      </w:tr>
      <w:tr w:rsidR="00A35C71" w:rsidRPr="002D630A" w14:paraId="13502724" w14:textId="77777777" w:rsidTr="0005709C">
        <w:trPr>
          <w:gridAfter w:val="1"/>
          <w:wAfter w:w="8" w:type="pct"/>
        </w:trPr>
        <w:tc>
          <w:tcPr>
            <w:tcW w:w="4992" w:type="pct"/>
            <w:gridSpan w:val="26"/>
            <w:shd w:val="clear" w:color="auto" w:fill="auto"/>
          </w:tcPr>
          <w:p w14:paraId="26BF4894" w14:textId="1BC0D27A" w:rsidR="007C4FA4" w:rsidRPr="002D630A" w:rsidRDefault="007C4FA4" w:rsidP="007C4FA4">
            <w:pPr>
              <w:pStyle w:val="SubQuestion"/>
              <w:rPr>
                <w:rFonts w:eastAsia="Calibri"/>
              </w:rPr>
            </w:pPr>
            <w:r>
              <w:rPr>
                <w:rFonts w:eastAsia="Calibri"/>
                <w:lang w:eastAsia="en-GB"/>
              </w:rPr>
              <w:t>7.</w:t>
            </w:r>
            <w:r w:rsidR="00A35C71">
              <w:rPr>
                <w:rFonts w:eastAsia="Calibri"/>
                <w:lang w:eastAsia="en-GB"/>
              </w:rPr>
              <w:t>2</w:t>
            </w:r>
            <w:r>
              <w:rPr>
                <w:rFonts w:eastAsia="Calibri"/>
                <w:lang w:eastAsia="en-GB"/>
              </w:rPr>
              <w:t xml:space="preserve"> Please </w:t>
            </w:r>
            <w:r w:rsidR="00A35C71">
              <w:rPr>
                <w:rFonts w:eastAsia="Calibri"/>
                <w:lang w:eastAsia="en-GB"/>
              </w:rPr>
              <w:t xml:space="preserve">tell us </w:t>
            </w:r>
            <w:r>
              <w:rPr>
                <w:rFonts w:eastAsia="Calibri"/>
                <w:lang w:eastAsia="en-GB"/>
              </w:rPr>
              <w:t xml:space="preserve">details </w:t>
            </w:r>
            <w:r w:rsidR="00A35C71">
              <w:rPr>
                <w:rFonts w:eastAsia="Calibri"/>
                <w:lang w:eastAsia="en-GB"/>
              </w:rPr>
              <w:t>about</w:t>
            </w:r>
            <w:r>
              <w:rPr>
                <w:rFonts w:eastAsia="Calibri"/>
                <w:lang w:eastAsia="en-GB"/>
              </w:rPr>
              <w:t xml:space="preserve"> the location</w:t>
            </w:r>
            <w:r w:rsidR="004D3E7B">
              <w:rPr>
                <w:rFonts w:eastAsia="Calibri"/>
                <w:lang w:eastAsia="en-GB"/>
              </w:rPr>
              <w:t>(</w:t>
            </w:r>
            <w:r>
              <w:rPr>
                <w:rFonts w:eastAsia="Calibri"/>
                <w:lang w:eastAsia="en-GB"/>
              </w:rPr>
              <w:t>s</w:t>
            </w:r>
            <w:r w:rsidR="004D3E7B">
              <w:rPr>
                <w:rFonts w:eastAsia="Calibri"/>
                <w:lang w:eastAsia="en-GB"/>
              </w:rPr>
              <w:t>)</w:t>
            </w:r>
            <w:r>
              <w:rPr>
                <w:rFonts w:eastAsia="Calibri"/>
                <w:lang w:eastAsia="en-GB"/>
              </w:rPr>
              <w:t xml:space="preserve"> you abstract water from (points reaches, or areas) in the tables below.  </w:t>
            </w:r>
          </w:p>
        </w:tc>
      </w:tr>
      <w:tr w:rsidR="00A35C71" w:rsidRPr="007B7529" w14:paraId="3CB958F2" w14:textId="77777777" w:rsidTr="0005709C">
        <w:trPr>
          <w:gridAfter w:val="1"/>
          <w:wAfter w:w="8" w:type="pct"/>
        </w:trPr>
        <w:tc>
          <w:tcPr>
            <w:tcW w:w="4992" w:type="pct"/>
            <w:gridSpan w:val="26"/>
            <w:shd w:val="clear" w:color="auto" w:fill="auto"/>
          </w:tcPr>
          <w:p w14:paraId="2EF9B59F" w14:textId="47E3BBA2" w:rsidR="00DD5855" w:rsidRDefault="00A35C71" w:rsidP="00DD5855">
            <w:pPr>
              <w:pStyle w:val="Questiontext"/>
              <w:rPr>
                <w:rFonts w:eastAsia="Calibri"/>
                <w:lang w:eastAsia="en-GB"/>
              </w:rPr>
            </w:pPr>
            <w:r>
              <w:rPr>
                <w:rFonts w:eastAsia="Calibri"/>
                <w:lang w:eastAsia="en-GB"/>
              </w:rPr>
              <w:t xml:space="preserve">The </w:t>
            </w:r>
            <w:r w:rsidR="00FA510F">
              <w:rPr>
                <w:rFonts w:eastAsia="Calibri"/>
                <w:lang w:eastAsia="en-GB"/>
              </w:rPr>
              <w:t>abstraction location, name, or reference must be the same as those used on the site map, in question 7.1.</w:t>
            </w:r>
            <w:r w:rsidR="007B550C">
              <w:rPr>
                <w:rFonts w:eastAsia="Calibri"/>
                <w:lang w:eastAsia="en-GB"/>
              </w:rPr>
              <w:t xml:space="preserve">  If you need more space, please </w:t>
            </w:r>
            <w:r w:rsidR="00F935A9">
              <w:rPr>
                <w:rFonts w:eastAsia="Calibri"/>
              </w:rPr>
              <w:t>continue</w:t>
            </w:r>
            <w:r w:rsidR="007B550C">
              <w:rPr>
                <w:rFonts w:eastAsia="Calibri"/>
              </w:rPr>
              <w:t xml:space="preserve"> </w:t>
            </w:r>
            <w:r w:rsidR="00095570">
              <w:rPr>
                <w:rFonts w:eastAsia="Calibri"/>
              </w:rPr>
              <w:t xml:space="preserve">on </w:t>
            </w:r>
            <w:r w:rsidR="007B550C">
              <w:rPr>
                <w:rFonts w:eastAsia="Calibri"/>
              </w:rPr>
              <w:t>a separate refe</w:t>
            </w:r>
            <w:r w:rsidR="00707C70">
              <w:rPr>
                <w:rFonts w:eastAsia="Calibri"/>
              </w:rPr>
              <w:t>re</w:t>
            </w:r>
            <w:r w:rsidR="007B550C">
              <w:rPr>
                <w:rFonts w:eastAsia="Calibri"/>
              </w:rPr>
              <w:t>nced sheet if necessary and tell us the reference for this document</w:t>
            </w:r>
          </w:p>
        </w:tc>
      </w:tr>
      <w:tr w:rsidR="007B550C" w14:paraId="14B8E36E" w14:textId="77777777" w:rsidTr="004356BC">
        <w:trPr>
          <w:gridAfter w:val="1"/>
          <w:wAfter w:w="8" w:type="pct"/>
        </w:trPr>
        <w:tc>
          <w:tcPr>
            <w:tcW w:w="1461" w:type="pct"/>
            <w:gridSpan w:val="9"/>
            <w:tcBorders>
              <w:top w:val="nil"/>
              <w:left w:val="nil"/>
              <w:bottom w:val="nil"/>
              <w:right w:val="single" w:sz="4" w:space="0" w:color="auto"/>
            </w:tcBorders>
            <w:hideMark/>
          </w:tcPr>
          <w:p w14:paraId="11639878" w14:textId="7B361ABD" w:rsidR="007B550C" w:rsidRDefault="007B550C" w:rsidP="0005709C">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278955043"/>
            <w:placeholder>
              <w:docPart w:val="214EE726740E4145A767E769FB8D15D4"/>
            </w:placeholder>
          </w:sdtPr>
          <w:sdtContent>
            <w:tc>
              <w:tcPr>
                <w:tcW w:w="2713" w:type="pct"/>
                <w:gridSpan w:val="12"/>
                <w:tcBorders>
                  <w:top w:val="nil"/>
                  <w:left w:val="single" w:sz="4" w:space="0" w:color="auto"/>
                  <w:bottom w:val="single" w:sz="4" w:space="0" w:color="auto"/>
                  <w:right w:val="single" w:sz="4" w:space="0" w:color="auto"/>
                </w:tcBorders>
                <w:vAlign w:val="center"/>
                <w:hideMark/>
              </w:tcPr>
              <w:p w14:paraId="34DCE619" w14:textId="4F41F21F" w:rsidR="007B550C" w:rsidRDefault="009614FA" w:rsidP="00525B98">
                <w:pPr>
                  <w:pStyle w:val="Paragraph"/>
                  <w:spacing w:before="120" w:after="60"/>
                  <w:rPr>
                    <w:rStyle w:val="Responseboxtext"/>
                    <w:rFonts w:eastAsia="Calibri"/>
                  </w:rPr>
                </w:pPr>
                <w:r>
                  <w:rPr>
                    <w:rStyle w:val="Responseboxtext"/>
                    <w:rFonts w:eastAsia="Calibri"/>
                  </w:rPr>
                  <w:t>Site Plan borehole C</w:t>
                </w:r>
              </w:p>
            </w:tc>
          </w:sdtContent>
        </w:sdt>
        <w:tc>
          <w:tcPr>
            <w:tcW w:w="818" w:type="pct"/>
            <w:gridSpan w:val="5"/>
            <w:tcBorders>
              <w:top w:val="nil"/>
              <w:left w:val="single" w:sz="4" w:space="0" w:color="auto"/>
              <w:bottom w:val="nil"/>
              <w:right w:val="nil"/>
            </w:tcBorders>
            <w:vAlign w:val="center"/>
          </w:tcPr>
          <w:p w14:paraId="197410E5" w14:textId="77777777" w:rsidR="007B550C" w:rsidRDefault="007B550C" w:rsidP="0005709C">
            <w:pPr>
              <w:spacing w:before="120" w:after="60"/>
              <w:rPr>
                <w:rFonts w:cs="Arial"/>
                <w:szCs w:val="20"/>
              </w:rPr>
            </w:pPr>
          </w:p>
        </w:tc>
      </w:tr>
    </w:tbl>
    <w:p w14:paraId="74F78C44" w14:textId="77777777" w:rsidR="000E7FE0" w:rsidRDefault="000E7FE0" w:rsidP="0005709C">
      <w:pPr>
        <w:spacing w:before="120" w:after="60"/>
        <w:rPr>
          <w:rFonts w:cs="Arial"/>
          <w:color w:val="000000"/>
          <w:sz w:val="2"/>
          <w:szCs w:val="2"/>
        </w:rPr>
        <w:sectPr w:rsidR="000E7FE0" w:rsidSect="00CD37D2">
          <w:type w:val="continuous"/>
          <w:pgSz w:w="11906" w:h="16838"/>
          <w:pgMar w:top="902" w:right="924" w:bottom="709" w:left="1259" w:header="567" w:footer="340" w:gutter="0"/>
          <w:cols w:space="708"/>
          <w:titlePg/>
          <w:docGrid w:linePitch="360"/>
        </w:sectPr>
      </w:pPr>
    </w:p>
    <w:tbl>
      <w:tblPr>
        <w:tblW w:w="5000" w:type="pct"/>
        <w:tblLook w:val="04A0" w:firstRow="1" w:lastRow="0" w:firstColumn="1" w:lastColumn="0" w:noHBand="0" w:noVBand="1"/>
      </w:tblPr>
      <w:tblGrid>
        <w:gridCol w:w="2554"/>
        <w:gridCol w:w="617"/>
        <w:gridCol w:w="524"/>
        <w:gridCol w:w="746"/>
        <w:gridCol w:w="93"/>
        <w:gridCol w:w="1017"/>
        <w:gridCol w:w="790"/>
        <w:gridCol w:w="462"/>
        <w:gridCol w:w="591"/>
        <w:gridCol w:w="1114"/>
        <w:gridCol w:w="373"/>
        <w:gridCol w:w="630"/>
        <w:gridCol w:w="1194"/>
        <w:gridCol w:w="395"/>
        <w:gridCol w:w="1581"/>
        <w:gridCol w:w="222"/>
        <w:gridCol w:w="417"/>
        <w:gridCol w:w="1479"/>
        <w:gridCol w:w="89"/>
        <w:gridCol w:w="963"/>
        <w:gridCol w:w="799"/>
        <w:gridCol w:w="222"/>
        <w:gridCol w:w="888"/>
        <w:gridCol w:w="737"/>
        <w:gridCol w:w="151"/>
        <w:gridCol w:w="373"/>
        <w:gridCol w:w="1403"/>
        <w:gridCol w:w="1776"/>
      </w:tblGrid>
      <w:tr w:rsidR="002A4C6F" w14:paraId="17FAAFFC" w14:textId="0C3EA105" w:rsidTr="000D6440">
        <w:trPr>
          <w:trHeight w:val="95"/>
        </w:trPr>
        <w:tc>
          <w:tcPr>
            <w:tcW w:w="1000" w:type="pct"/>
            <w:gridSpan w:val="4"/>
          </w:tcPr>
          <w:p w14:paraId="1C1A345C" w14:textId="1B1E5034" w:rsidR="002A4C6F" w:rsidRDefault="002A4C6F" w:rsidP="0005709C">
            <w:pPr>
              <w:spacing w:before="120" w:after="60"/>
              <w:rPr>
                <w:rFonts w:cs="Arial"/>
                <w:color w:val="000000"/>
                <w:sz w:val="2"/>
                <w:szCs w:val="2"/>
              </w:rPr>
            </w:pPr>
          </w:p>
        </w:tc>
        <w:tc>
          <w:tcPr>
            <w:tcW w:w="1000" w:type="pct"/>
            <w:gridSpan w:val="7"/>
            <w:vAlign w:val="center"/>
          </w:tcPr>
          <w:p w14:paraId="34576642" w14:textId="77777777" w:rsidR="002A4C6F" w:rsidRDefault="002A4C6F" w:rsidP="0005709C">
            <w:pPr>
              <w:spacing w:before="120" w:after="60"/>
              <w:rPr>
                <w:rFonts w:cs="Arial"/>
                <w:sz w:val="2"/>
                <w:szCs w:val="2"/>
              </w:rPr>
            </w:pPr>
          </w:p>
        </w:tc>
        <w:tc>
          <w:tcPr>
            <w:tcW w:w="1000" w:type="pct"/>
            <w:gridSpan w:val="6"/>
          </w:tcPr>
          <w:p w14:paraId="0C49D637" w14:textId="77777777" w:rsidR="002A4C6F" w:rsidRDefault="002A4C6F" w:rsidP="0005709C">
            <w:pPr>
              <w:spacing w:before="120" w:after="60"/>
              <w:rPr>
                <w:rFonts w:cs="Arial"/>
                <w:sz w:val="2"/>
                <w:szCs w:val="2"/>
              </w:rPr>
            </w:pPr>
          </w:p>
        </w:tc>
        <w:tc>
          <w:tcPr>
            <w:tcW w:w="1000" w:type="pct"/>
            <w:gridSpan w:val="6"/>
          </w:tcPr>
          <w:p w14:paraId="0D8174D9" w14:textId="77777777" w:rsidR="002A4C6F" w:rsidRDefault="002A4C6F" w:rsidP="0005709C">
            <w:pPr>
              <w:spacing w:before="120" w:after="60"/>
              <w:rPr>
                <w:rFonts w:cs="Arial"/>
                <w:sz w:val="2"/>
                <w:szCs w:val="2"/>
              </w:rPr>
            </w:pPr>
          </w:p>
        </w:tc>
        <w:tc>
          <w:tcPr>
            <w:tcW w:w="1000" w:type="pct"/>
            <w:gridSpan w:val="5"/>
          </w:tcPr>
          <w:p w14:paraId="59B40379" w14:textId="2E4E50E0" w:rsidR="002A4C6F" w:rsidRDefault="002A4C6F" w:rsidP="0005709C">
            <w:pPr>
              <w:spacing w:before="120" w:after="60"/>
              <w:rPr>
                <w:rFonts w:cs="Arial"/>
                <w:sz w:val="2"/>
                <w:szCs w:val="2"/>
              </w:rPr>
            </w:pPr>
          </w:p>
        </w:tc>
      </w:tr>
      <w:tr w:rsidR="008E23BC" w:rsidRPr="00457E45" w14:paraId="62C45312" w14:textId="69F61DCF" w:rsidTr="000D64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5000" w:type="pct"/>
            <w:gridSpan w:val="28"/>
            <w:tcBorders>
              <w:top w:val="single" w:sz="4" w:space="0" w:color="auto"/>
              <w:left w:val="single" w:sz="4" w:space="0" w:color="auto"/>
              <w:bottom w:val="single" w:sz="4" w:space="0" w:color="auto"/>
              <w:right w:val="single" w:sz="4" w:space="0" w:color="auto"/>
            </w:tcBorders>
            <w:hideMark/>
          </w:tcPr>
          <w:p w14:paraId="21E27AC6" w14:textId="76083555" w:rsidR="008E23BC" w:rsidRPr="00457E45" w:rsidRDefault="008E23BC" w:rsidP="007C4FA4">
            <w:pPr>
              <w:pStyle w:val="Questiontext"/>
              <w:rPr>
                <w:b/>
                <w:sz w:val="18"/>
                <w:szCs w:val="18"/>
              </w:rPr>
            </w:pPr>
            <w:r w:rsidRPr="00457E45">
              <w:rPr>
                <w:b/>
                <w:sz w:val="18"/>
                <w:szCs w:val="18"/>
              </w:rPr>
              <w:t>Table 7. 1 - Surface water abstractions</w:t>
            </w:r>
          </w:p>
        </w:tc>
      </w:tr>
      <w:tr w:rsidR="000D6440" w:rsidRPr="002D630A" w14:paraId="326A2A24" w14:textId="4BF5FA70"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A9E77F8" w14:textId="77777777" w:rsidR="002A4C6F" w:rsidRDefault="002A4C6F" w:rsidP="007C4FA4">
            <w:pPr>
              <w:pStyle w:val="SubQuestion"/>
              <w:rPr>
                <w:rFonts w:eastAsia="Calibri"/>
                <w:b w:val="0"/>
                <w:sz w:val="18"/>
                <w:szCs w:val="18"/>
              </w:rPr>
            </w:pPr>
            <w:r w:rsidRPr="002D630A">
              <w:rPr>
                <w:rFonts w:eastAsia="Calibri"/>
                <w:b w:val="0"/>
                <w:sz w:val="18"/>
                <w:szCs w:val="18"/>
              </w:rPr>
              <w:t xml:space="preserve">Abstraction location name or reference </w:t>
            </w:r>
          </w:p>
          <w:p w14:paraId="20B3CCEE" w14:textId="62A80D77" w:rsidR="002A4C6F" w:rsidRPr="002D630A" w:rsidRDefault="002A4C6F" w:rsidP="007C4FA4">
            <w:pPr>
              <w:pStyle w:val="SubQuestion"/>
              <w:rPr>
                <w:rFonts w:eastAsia="Calibri"/>
                <w:b w:val="0"/>
                <w:sz w:val="18"/>
                <w:szCs w:val="18"/>
              </w:rPr>
            </w:pPr>
            <w:r w:rsidRPr="002D630A">
              <w:rPr>
                <w:rFonts w:eastAsia="Calibri"/>
                <w:b w:val="0"/>
                <w:sz w:val="18"/>
                <w:szCs w:val="18"/>
              </w:rPr>
              <w:t>(</w:t>
            </w:r>
            <w:r>
              <w:rPr>
                <w:rFonts w:eastAsia="Calibri"/>
                <w:b w:val="0"/>
                <w:sz w:val="18"/>
                <w:szCs w:val="18"/>
              </w:rPr>
              <w:t>A</w:t>
            </w:r>
            <w:r w:rsidRPr="002D630A">
              <w:rPr>
                <w:rFonts w:eastAsia="Calibri"/>
                <w:b w:val="0"/>
                <w:sz w:val="18"/>
                <w:szCs w:val="18"/>
              </w:rPr>
              <w:t xml:space="preserve">s labelled on </w:t>
            </w:r>
            <w:r>
              <w:rPr>
                <w:rFonts w:eastAsia="Calibri"/>
                <w:b w:val="0"/>
                <w:sz w:val="18"/>
                <w:szCs w:val="18"/>
              </w:rPr>
              <w:t xml:space="preserve">the site </w:t>
            </w:r>
            <w:r w:rsidRPr="002D630A">
              <w:rPr>
                <w:rFonts w:eastAsia="Calibri"/>
                <w:b w:val="0"/>
                <w:sz w:val="18"/>
                <w:szCs w:val="18"/>
              </w:rPr>
              <w:t>map)</w:t>
            </w:r>
          </w:p>
        </w:tc>
        <w:tc>
          <w:tcPr>
            <w:tcW w:w="714" w:type="pct"/>
            <w:gridSpan w:val="5"/>
            <w:tcBorders>
              <w:top w:val="single" w:sz="4" w:space="0" w:color="auto"/>
              <w:left w:val="single" w:sz="4" w:space="0" w:color="auto"/>
              <w:bottom w:val="single" w:sz="4" w:space="0" w:color="auto"/>
              <w:right w:val="single" w:sz="4" w:space="0" w:color="auto"/>
            </w:tcBorders>
          </w:tcPr>
          <w:p w14:paraId="2CC995D0" w14:textId="77777777" w:rsidR="002A4C6F" w:rsidRPr="002D630A" w:rsidRDefault="002A4C6F" w:rsidP="007C4FA4">
            <w:pPr>
              <w:pStyle w:val="SubQuestion"/>
              <w:rPr>
                <w:rFonts w:eastAsia="Calibri"/>
                <w:b w:val="0"/>
                <w:sz w:val="18"/>
                <w:szCs w:val="18"/>
              </w:rPr>
            </w:pPr>
            <w:r w:rsidRPr="002D630A">
              <w:rPr>
                <w:rFonts w:eastAsia="Calibri"/>
                <w:b w:val="0"/>
                <w:sz w:val="18"/>
                <w:szCs w:val="18"/>
              </w:rPr>
              <w:t>Type of location (single point, reach, area)</w:t>
            </w:r>
          </w:p>
        </w:tc>
        <w:tc>
          <w:tcPr>
            <w:tcW w:w="714" w:type="pct"/>
            <w:gridSpan w:val="5"/>
            <w:tcBorders>
              <w:top w:val="single" w:sz="4" w:space="0" w:color="auto"/>
              <w:left w:val="single" w:sz="4" w:space="0" w:color="auto"/>
              <w:bottom w:val="single" w:sz="4" w:space="0" w:color="auto"/>
              <w:right w:val="single" w:sz="4" w:space="0" w:color="auto"/>
            </w:tcBorders>
          </w:tcPr>
          <w:p w14:paraId="4C850DC0" w14:textId="77777777" w:rsidR="002A4C6F" w:rsidRPr="002D630A" w:rsidRDefault="002A4C6F" w:rsidP="007C4FA4">
            <w:pPr>
              <w:pStyle w:val="SubQuestion"/>
              <w:rPr>
                <w:rFonts w:eastAsia="Calibri"/>
                <w:b w:val="0"/>
                <w:sz w:val="18"/>
                <w:szCs w:val="18"/>
              </w:rPr>
            </w:pPr>
            <w:r w:rsidRPr="002D630A">
              <w:rPr>
                <w:rFonts w:eastAsia="Calibri"/>
                <w:b w:val="0"/>
                <w:sz w:val="18"/>
                <w:szCs w:val="18"/>
              </w:rPr>
              <w:t>Source of Supply</w:t>
            </w:r>
          </w:p>
        </w:tc>
        <w:tc>
          <w:tcPr>
            <w:tcW w:w="714" w:type="pct"/>
            <w:gridSpan w:val="3"/>
            <w:tcBorders>
              <w:top w:val="single" w:sz="4" w:space="0" w:color="auto"/>
              <w:left w:val="single" w:sz="4" w:space="0" w:color="auto"/>
              <w:bottom w:val="single" w:sz="4" w:space="0" w:color="auto"/>
              <w:right w:val="single" w:sz="4" w:space="0" w:color="auto"/>
            </w:tcBorders>
          </w:tcPr>
          <w:p w14:paraId="100062D2"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First National Grid Reference  </w:t>
            </w:r>
          </w:p>
          <w:p w14:paraId="276D59A4" w14:textId="09835FD7"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4" w:type="pct"/>
            <w:gridSpan w:val="5"/>
            <w:tcBorders>
              <w:top w:val="single" w:sz="4" w:space="0" w:color="auto"/>
              <w:left w:val="single" w:sz="4" w:space="0" w:color="auto"/>
              <w:bottom w:val="single" w:sz="4" w:space="0" w:color="auto"/>
              <w:right w:val="single" w:sz="4" w:space="0" w:color="auto"/>
            </w:tcBorders>
          </w:tcPr>
          <w:p w14:paraId="7538DDD8"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Second National Grid Reference </w:t>
            </w:r>
          </w:p>
          <w:p w14:paraId="2914A8B8" w14:textId="67CB16DC"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4" w:type="pct"/>
            <w:gridSpan w:val="6"/>
            <w:tcBorders>
              <w:top w:val="single" w:sz="4" w:space="0" w:color="auto"/>
              <w:left w:val="single" w:sz="4" w:space="0" w:color="auto"/>
              <w:right w:val="single" w:sz="4" w:space="0" w:color="auto"/>
            </w:tcBorders>
          </w:tcPr>
          <w:p w14:paraId="400A811C"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Third National Grid Reference </w:t>
            </w:r>
          </w:p>
          <w:p w14:paraId="189960E8" w14:textId="2F17D31B"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6" w:type="pct"/>
            <w:gridSpan w:val="2"/>
            <w:tcBorders>
              <w:top w:val="single" w:sz="4" w:space="0" w:color="auto"/>
              <w:left w:val="single" w:sz="4" w:space="0" w:color="auto"/>
              <w:right w:val="single" w:sz="4" w:space="0" w:color="auto"/>
            </w:tcBorders>
          </w:tcPr>
          <w:p w14:paraId="43224003" w14:textId="77777777" w:rsidR="00DB01AD" w:rsidRDefault="002A4C6F" w:rsidP="007C4FA4">
            <w:pPr>
              <w:pStyle w:val="SubQuestion"/>
              <w:rPr>
                <w:rFonts w:eastAsia="Calibri"/>
                <w:b w:val="0"/>
                <w:sz w:val="18"/>
                <w:szCs w:val="18"/>
              </w:rPr>
            </w:pPr>
            <w:r>
              <w:rPr>
                <w:rFonts w:eastAsia="Calibri"/>
                <w:b w:val="0"/>
                <w:sz w:val="18"/>
                <w:szCs w:val="18"/>
              </w:rPr>
              <w:t xml:space="preserve">Fourth </w:t>
            </w:r>
            <w:r w:rsidRPr="002D630A">
              <w:rPr>
                <w:rFonts w:eastAsia="Calibri"/>
                <w:b w:val="0"/>
                <w:sz w:val="18"/>
                <w:szCs w:val="18"/>
              </w:rPr>
              <w:t xml:space="preserve">National Grid Reference </w:t>
            </w:r>
          </w:p>
          <w:p w14:paraId="4F275163" w14:textId="5E0A105A"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r>
      <w:tr w:rsidR="000D6440" w14:paraId="1E8C28BC" w14:textId="212813BF"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2DDF857D" w14:textId="034A4F62" w:rsidR="002A4C6F" w:rsidRPr="003A61FA" w:rsidRDefault="00795138" w:rsidP="00CF3596">
            <w:pPr>
              <w:pStyle w:val="SubQuestion"/>
              <w:rPr>
                <w:rFonts w:eastAsia="Calibri"/>
                <w:b w:val="0"/>
                <w:sz w:val="18"/>
                <w:szCs w:val="18"/>
              </w:rPr>
            </w:pPr>
            <w:sdt>
              <w:sdtPr>
                <w:rPr>
                  <w:rStyle w:val="Responseboxtext"/>
                  <w:b w:val="0"/>
                  <w:sz w:val="18"/>
                  <w:szCs w:val="18"/>
                </w:rPr>
                <w:id w:val="88288733"/>
                <w:placeholder>
                  <w:docPart w:val="14FC6DDBADA44C1D8AAB0D51A585E79F"/>
                </w:placeholder>
                <w:text/>
              </w:sdtPr>
              <w:sdtContent>
                <w:r w:rsidR="00CF3596">
                  <w:rPr>
                    <w:rStyle w:val="Responseboxtext"/>
                    <w:b w:val="0"/>
                    <w:sz w:val="18"/>
                    <w:szCs w:val="18"/>
                  </w:rPr>
                  <w:t>None</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54471605"/>
              <w:placeholder>
                <w:docPart w:val="3A1C9C540A9C485CBE984FA52584FB7F"/>
              </w:placeholder>
              <w:showingPlcHdr/>
              <w:text/>
            </w:sdtPr>
            <w:sdtContent>
              <w:p w14:paraId="7310E127"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699A7FB7"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186645430"/>
                <w:placeholder>
                  <w:docPart w:val="E9A006764CF64C22BB951F7595D941CE"/>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77416781"/>
              <w:placeholder>
                <w:docPart w:val="5BD16F93163941D98B1EEA722752B22A"/>
              </w:placeholder>
              <w:showingPlcHdr/>
              <w:text/>
            </w:sdtPr>
            <w:sdtContent>
              <w:p w14:paraId="672274B5"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768475607"/>
              <w:placeholder>
                <w:docPart w:val="123FCD1CF7574C1BBF26A98D28D86648"/>
              </w:placeholder>
              <w:showingPlcHdr/>
              <w:text/>
            </w:sdtPr>
            <w:sdtContent>
              <w:p w14:paraId="2FE42CCE"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423180858"/>
              <w:placeholder>
                <w:docPart w:val="8B319958B3A94ABE90AD14365CA8277D"/>
              </w:placeholder>
              <w:showingPlcHdr/>
              <w:text/>
            </w:sdtPr>
            <w:sdtContent>
              <w:p w14:paraId="5F97A7A3" w14:textId="0535B0FE"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825499703"/>
              <w:placeholder>
                <w:docPart w:val="C0FD010822FD4A98AFC7C3EF8DE84432"/>
              </w:placeholder>
              <w:showingPlcHdr/>
              <w:text/>
            </w:sdtPr>
            <w:sdtContent>
              <w:p w14:paraId="5806F905"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673FFC2E" w14:textId="6C2D27A7"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14C1B15B"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1862353128"/>
                <w:placeholder>
                  <w:docPart w:val="5AED93AFF39D4DAC97E3061D23A42A3C"/>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326628241"/>
              <w:placeholder>
                <w:docPart w:val="168896AD873341D088776F90F471833A"/>
              </w:placeholder>
              <w:showingPlcHdr/>
              <w:text/>
            </w:sdtPr>
            <w:sdtContent>
              <w:p w14:paraId="65BDB8AA"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3A622BF9"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784260525"/>
                <w:placeholder>
                  <w:docPart w:val="D848A4CA277C4354A6CCC688DE42286B"/>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5521855"/>
              <w:placeholder>
                <w:docPart w:val="BEA611A109B045EA81D3BE4860FA3D7B"/>
              </w:placeholder>
              <w:showingPlcHdr/>
              <w:text/>
            </w:sdtPr>
            <w:sdtContent>
              <w:p w14:paraId="633DBD9B"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556922649"/>
              <w:placeholder>
                <w:docPart w:val="E0EF4726CBDE450C8A9B96B5BEC25D1A"/>
              </w:placeholder>
              <w:showingPlcHdr/>
              <w:text/>
            </w:sdtPr>
            <w:sdtContent>
              <w:p w14:paraId="529FCE75"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724485098"/>
              <w:placeholder>
                <w:docPart w:val="89F22BF8FB5E4E298354B197D27DEC5A"/>
              </w:placeholder>
              <w:showingPlcHdr/>
              <w:text/>
            </w:sdtPr>
            <w:sdtContent>
              <w:p w14:paraId="57C02E9A" w14:textId="105E7605"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64464317"/>
              <w:placeholder>
                <w:docPart w:val="BB0AA4ECCA8D45FB8F9C6F7B270AA151"/>
              </w:placeholder>
              <w:showingPlcHdr/>
              <w:text/>
            </w:sdtPr>
            <w:sdtContent>
              <w:p w14:paraId="02C8AA75"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5E052B8C" w14:textId="7B888519"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1CBA5AF7"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1159201175"/>
                <w:placeholder>
                  <w:docPart w:val="1E047D90B3CF43B5ACEFFD29CB3EFBC3"/>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130366252"/>
              <w:placeholder>
                <w:docPart w:val="F15929CF6E8B4E85A5978A94CB28D83F"/>
              </w:placeholder>
              <w:showingPlcHdr/>
              <w:text/>
            </w:sdtPr>
            <w:sdtContent>
              <w:p w14:paraId="34406F93"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27053CEF"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1453087512"/>
                <w:placeholder>
                  <w:docPart w:val="81D3BFA4293B4A0CB988E87B867ADA79"/>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18427904"/>
              <w:placeholder>
                <w:docPart w:val="61552BE52F0D46B5AEEA141C1E1EDE92"/>
              </w:placeholder>
              <w:showingPlcHdr/>
              <w:text/>
            </w:sdtPr>
            <w:sdtContent>
              <w:p w14:paraId="0EFF7132"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57027999"/>
              <w:placeholder>
                <w:docPart w:val="73DC84843F2E4EFA919716D862BB62CC"/>
              </w:placeholder>
              <w:showingPlcHdr/>
              <w:text/>
            </w:sdtPr>
            <w:sdtContent>
              <w:p w14:paraId="78A652DE"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11637632"/>
              <w:placeholder>
                <w:docPart w:val="ECE05939BE974395B9CC9278C84011E1"/>
              </w:placeholder>
              <w:showingPlcHdr/>
              <w:text/>
            </w:sdtPr>
            <w:sdtContent>
              <w:p w14:paraId="1FC60856" w14:textId="0F60FB6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23071041"/>
              <w:placeholder>
                <w:docPart w:val="5C318449D8784D3DBBB41209159C9B8E"/>
              </w:placeholder>
              <w:showingPlcHdr/>
              <w:text/>
            </w:sdtPr>
            <w:sdtContent>
              <w:p w14:paraId="0B3A7E1F"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39F510B8" w14:textId="71A61E4B"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7649439"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2015987385"/>
                <w:placeholder>
                  <w:docPart w:val="2DA24F580CDD4B1FB51F2BFF9BA32F7F"/>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430889715"/>
              <w:placeholder>
                <w:docPart w:val="339F23748523498FBCF3B91F9939EEEF"/>
              </w:placeholder>
              <w:showingPlcHdr/>
              <w:text/>
            </w:sdtPr>
            <w:sdtContent>
              <w:p w14:paraId="3896F393"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120B0FF8" w14:textId="77777777" w:rsidR="002A4C6F" w:rsidRPr="003A61FA" w:rsidRDefault="00795138" w:rsidP="0005709C">
            <w:pPr>
              <w:pStyle w:val="SubQuestion"/>
              <w:rPr>
                <w:rFonts w:eastAsia="Calibri"/>
                <w:b w:val="0"/>
                <w:sz w:val="18"/>
                <w:szCs w:val="18"/>
              </w:rPr>
            </w:pPr>
            <w:sdt>
              <w:sdtPr>
                <w:rPr>
                  <w:rStyle w:val="Responseboxtext"/>
                  <w:b w:val="0"/>
                  <w:sz w:val="18"/>
                  <w:szCs w:val="18"/>
                </w:rPr>
                <w:id w:val="-980698227"/>
                <w:placeholder>
                  <w:docPart w:val="6FB87FCFB26F430E995B21A642901F83"/>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112008290"/>
              <w:placeholder>
                <w:docPart w:val="A5982E49598C4799A68262F57935BF43"/>
              </w:placeholder>
              <w:showingPlcHdr/>
              <w:text/>
            </w:sdtPr>
            <w:sdtContent>
              <w:p w14:paraId="4D704E19"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14760118"/>
              <w:placeholder>
                <w:docPart w:val="831182312C2E4F0BB3D69E6F2046A69D"/>
              </w:placeholder>
              <w:showingPlcHdr/>
              <w:text/>
            </w:sdtPr>
            <w:sdtContent>
              <w:p w14:paraId="6870E6FA"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bottom w:val="single" w:sz="4" w:space="0" w:color="auto"/>
              <w:right w:val="single" w:sz="4" w:space="0" w:color="auto"/>
            </w:tcBorders>
          </w:tcPr>
          <w:sdt>
            <w:sdtPr>
              <w:rPr>
                <w:rStyle w:val="Responseboxtext"/>
                <w:b w:val="0"/>
                <w:sz w:val="18"/>
                <w:szCs w:val="18"/>
              </w:rPr>
              <w:id w:val="1158725618"/>
              <w:placeholder>
                <w:docPart w:val="4C65CB9C0D0D4CD4BC793475DEA2907E"/>
              </w:placeholder>
              <w:showingPlcHdr/>
              <w:text/>
            </w:sdtPr>
            <w:sdtContent>
              <w:p w14:paraId="4E59F31D" w14:textId="161DAAE1"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bottom w:val="single" w:sz="4" w:space="0" w:color="auto"/>
              <w:right w:val="single" w:sz="4" w:space="0" w:color="auto"/>
            </w:tcBorders>
          </w:tcPr>
          <w:sdt>
            <w:sdtPr>
              <w:rPr>
                <w:rStyle w:val="Responseboxtext"/>
                <w:b w:val="0"/>
                <w:sz w:val="18"/>
                <w:szCs w:val="18"/>
              </w:rPr>
              <w:id w:val="269901984"/>
              <w:placeholder>
                <w:docPart w:val="40FF513CB42944EFB35F9345DD0540DD"/>
              </w:placeholder>
              <w:showingPlcHdr/>
              <w:text/>
            </w:sdtPr>
            <w:sdtContent>
              <w:p w14:paraId="6BD087C2"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674B40" w14:paraId="34A6F2F3" w14:textId="77777777" w:rsidTr="009516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727E915E" w14:textId="77777777" w:rsidR="00674B40" w:rsidRPr="003A61FA" w:rsidRDefault="00795138" w:rsidP="00951644">
            <w:pPr>
              <w:pStyle w:val="SubQuestion"/>
              <w:rPr>
                <w:rFonts w:eastAsia="Calibri"/>
                <w:b w:val="0"/>
                <w:sz w:val="18"/>
                <w:szCs w:val="18"/>
              </w:rPr>
            </w:pPr>
            <w:sdt>
              <w:sdtPr>
                <w:rPr>
                  <w:rStyle w:val="Responseboxtext"/>
                  <w:b w:val="0"/>
                  <w:sz w:val="18"/>
                  <w:szCs w:val="18"/>
                </w:rPr>
                <w:id w:val="1828403943"/>
                <w:placeholder>
                  <w:docPart w:val="D15D1077015947B9A38795FD49081C9F"/>
                </w:placeholder>
                <w:showingPlcHdr/>
                <w:text/>
              </w:sdtPr>
              <w:sdtContent>
                <w:r w:rsidR="00674B40"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94466351"/>
              <w:placeholder>
                <w:docPart w:val="BDB26348AF484D8E9528941BC77FAEE9"/>
              </w:placeholder>
              <w:showingPlcHdr/>
              <w:text/>
            </w:sdtPr>
            <w:sdtContent>
              <w:p w14:paraId="7C9BCAEA" w14:textId="77777777" w:rsidR="00674B40" w:rsidRPr="003A61FA" w:rsidRDefault="00674B40" w:rsidP="0095164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7FC4784D" w14:textId="77777777" w:rsidR="00674B40" w:rsidRPr="003A61FA" w:rsidRDefault="00795138" w:rsidP="00951644">
            <w:pPr>
              <w:pStyle w:val="SubQuestion"/>
              <w:rPr>
                <w:rFonts w:eastAsia="Calibri"/>
                <w:b w:val="0"/>
                <w:sz w:val="18"/>
                <w:szCs w:val="18"/>
              </w:rPr>
            </w:pPr>
            <w:sdt>
              <w:sdtPr>
                <w:rPr>
                  <w:rStyle w:val="Responseboxtext"/>
                  <w:b w:val="0"/>
                  <w:sz w:val="18"/>
                  <w:szCs w:val="18"/>
                </w:rPr>
                <w:id w:val="-1799295092"/>
                <w:placeholder>
                  <w:docPart w:val="D899C4AB98524E17BA8389987D47BA96"/>
                </w:placeholder>
                <w:showingPlcHdr/>
                <w:text/>
              </w:sdtPr>
              <w:sdtContent>
                <w:r w:rsidR="00674B40"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823169267"/>
              <w:placeholder>
                <w:docPart w:val="B447942F13FF4419BB9B668D03647B69"/>
              </w:placeholder>
              <w:showingPlcHdr/>
              <w:text/>
            </w:sdtPr>
            <w:sdtContent>
              <w:p w14:paraId="2F482792" w14:textId="77777777" w:rsidR="00674B40" w:rsidRPr="003A61FA" w:rsidRDefault="00674B40" w:rsidP="0095164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13191320"/>
              <w:placeholder>
                <w:docPart w:val="F12ACAE269B34A4FB0A85F49D3E183B7"/>
              </w:placeholder>
              <w:showingPlcHdr/>
              <w:text/>
            </w:sdtPr>
            <w:sdtContent>
              <w:p w14:paraId="7E22E0C8"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361439656"/>
              <w:placeholder>
                <w:docPart w:val="9A6C2F4EA7A0442E88C3BF4BCDA317E4"/>
              </w:placeholder>
              <w:showingPlcHdr/>
              <w:text/>
            </w:sdtPr>
            <w:sdtContent>
              <w:p w14:paraId="1B164335"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774982437"/>
              <w:placeholder>
                <w:docPart w:val="4D25BC9AA8804721950440B7E13BA395"/>
              </w:placeholder>
              <w:showingPlcHdr/>
              <w:text/>
            </w:sdtPr>
            <w:sdtContent>
              <w:p w14:paraId="401D071E"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674B40" w14:paraId="4673D6D2" w14:textId="77777777" w:rsidTr="009516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3C32115" w14:textId="77777777" w:rsidR="00674B40" w:rsidRPr="003A61FA" w:rsidRDefault="00795138" w:rsidP="00951644">
            <w:pPr>
              <w:pStyle w:val="SubQuestion"/>
              <w:rPr>
                <w:rFonts w:eastAsia="Calibri"/>
                <w:b w:val="0"/>
                <w:sz w:val="18"/>
                <w:szCs w:val="18"/>
              </w:rPr>
            </w:pPr>
            <w:sdt>
              <w:sdtPr>
                <w:rPr>
                  <w:rStyle w:val="Responseboxtext"/>
                  <w:b w:val="0"/>
                  <w:sz w:val="18"/>
                  <w:szCs w:val="18"/>
                </w:rPr>
                <w:id w:val="544179139"/>
                <w:placeholder>
                  <w:docPart w:val="5FC3824E70D547368078296604BD1092"/>
                </w:placeholder>
                <w:showingPlcHdr/>
                <w:text/>
              </w:sdtPr>
              <w:sdtContent>
                <w:r w:rsidR="00674B40"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026300339"/>
              <w:placeholder>
                <w:docPart w:val="7CC54087941A41699C15D948B7189FBC"/>
              </w:placeholder>
              <w:showingPlcHdr/>
              <w:text/>
            </w:sdtPr>
            <w:sdtContent>
              <w:p w14:paraId="6FD8DD12" w14:textId="77777777" w:rsidR="00674B40" w:rsidRPr="003A61FA" w:rsidRDefault="00674B40" w:rsidP="0095164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6DA5EF73" w14:textId="77777777" w:rsidR="00674B40" w:rsidRPr="003A61FA" w:rsidRDefault="00795138" w:rsidP="00951644">
            <w:pPr>
              <w:pStyle w:val="SubQuestion"/>
              <w:rPr>
                <w:rFonts w:eastAsia="Calibri"/>
                <w:b w:val="0"/>
                <w:sz w:val="18"/>
                <w:szCs w:val="18"/>
              </w:rPr>
            </w:pPr>
            <w:sdt>
              <w:sdtPr>
                <w:rPr>
                  <w:rStyle w:val="Responseboxtext"/>
                  <w:b w:val="0"/>
                  <w:sz w:val="18"/>
                  <w:szCs w:val="18"/>
                </w:rPr>
                <w:id w:val="1194499901"/>
                <w:placeholder>
                  <w:docPart w:val="90C4918A70464589934AACEC06A5A0B3"/>
                </w:placeholder>
                <w:showingPlcHdr/>
                <w:text/>
              </w:sdtPr>
              <w:sdtContent>
                <w:r w:rsidR="00674B40"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30036339"/>
              <w:placeholder>
                <w:docPart w:val="C0C5EA3B412E4E77B7A6218ACBE2CAA9"/>
              </w:placeholder>
              <w:showingPlcHdr/>
              <w:text/>
            </w:sdtPr>
            <w:sdtContent>
              <w:p w14:paraId="11E00EFC" w14:textId="77777777" w:rsidR="00674B40" w:rsidRPr="003A61FA" w:rsidRDefault="00674B40" w:rsidP="0095164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4124713"/>
              <w:placeholder>
                <w:docPart w:val="8B7E1B8A03A540B6A8F7EA2B9B5B453D"/>
              </w:placeholder>
              <w:showingPlcHdr/>
              <w:text/>
            </w:sdtPr>
            <w:sdtContent>
              <w:p w14:paraId="5BAB84EE"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52469944"/>
              <w:placeholder>
                <w:docPart w:val="5D5BDC2D7A6944DCB1DE260B1E89AD0F"/>
              </w:placeholder>
              <w:showingPlcHdr/>
              <w:text/>
            </w:sdtPr>
            <w:sdtContent>
              <w:p w14:paraId="5E177ED1"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276627863"/>
              <w:placeholder>
                <w:docPart w:val="07286556BCD54464B49A1B3D7AF8CE4F"/>
              </w:placeholder>
              <w:showingPlcHdr/>
              <w:text/>
            </w:sdtPr>
            <w:sdtContent>
              <w:p w14:paraId="46690865" w14:textId="77777777" w:rsidR="00674B40" w:rsidRPr="003A61FA" w:rsidRDefault="00674B40" w:rsidP="0095164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52106415" w14:textId="4BD5F863"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20367B4"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228198521"/>
                <w:placeholder>
                  <w:docPart w:val="C0ED2CF42DAE4EFC9A6B7AA84A181D29"/>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445662438"/>
              <w:placeholder>
                <w:docPart w:val="6BA2645AB6CD408CA41376C4017B0E47"/>
              </w:placeholder>
              <w:showingPlcHdr/>
              <w:text/>
            </w:sdtPr>
            <w:sdtContent>
              <w:p w14:paraId="57AE08BB"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4A91CB72"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536360875"/>
                <w:placeholder>
                  <w:docPart w:val="AD07CDF765D544B097655C5EBEBBA505"/>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648365970"/>
              <w:placeholder>
                <w:docPart w:val="00B0AA7C14EB4A98BD576C3915882B9E"/>
              </w:placeholder>
              <w:showingPlcHdr/>
              <w:text/>
            </w:sdtPr>
            <w:sdtContent>
              <w:p w14:paraId="5636B944"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89811902"/>
              <w:placeholder>
                <w:docPart w:val="21BB0DD8AA9D4D18BA1A730AE6FB4974"/>
              </w:placeholder>
              <w:showingPlcHdr/>
              <w:text/>
            </w:sdtPr>
            <w:sdtContent>
              <w:p w14:paraId="0C6E5247"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201126290"/>
              <w:placeholder>
                <w:docPart w:val="2624983AAE99463C9E84A8B8427ADE30"/>
              </w:placeholder>
              <w:showingPlcHdr/>
              <w:text/>
            </w:sdtPr>
            <w:sdtContent>
              <w:p w14:paraId="7F5728D5" w14:textId="7A275710"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009369759"/>
              <w:placeholder>
                <w:docPart w:val="8A09E1EA8258421BB079572392DF0E9C"/>
              </w:placeholder>
              <w:showingPlcHdr/>
              <w:text/>
            </w:sdtPr>
            <w:sdtContent>
              <w:p w14:paraId="4DC678AD"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17755114" w14:textId="26D3EC86"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5A576A36"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350483534"/>
                <w:placeholder>
                  <w:docPart w:val="4038CF82680B4E5497BBA031AB54510C"/>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31336520"/>
              <w:placeholder>
                <w:docPart w:val="A9555D7A77E247F5987589AFA874B8BB"/>
              </w:placeholder>
              <w:showingPlcHdr/>
              <w:text/>
            </w:sdtPr>
            <w:sdtContent>
              <w:p w14:paraId="66927C72"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1CBD11A9"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1405187635"/>
                <w:placeholder>
                  <w:docPart w:val="541BDE13964C42D486F6660633F4394B"/>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54343514"/>
              <w:placeholder>
                <w:docPart w:val="8E85E09501C34A2998B2680DA7E1C962"/>
              </w:placeholder>
              <w:showingPlcHdr/>
              <w:text/>
            </w:sdtPr>
            <w:sdtContent>
              <w:p w14:paraId="1C5B379F"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475523941"/>
              <w:placeholder>
                <w:docPart w:val="D86BBDF4DD714827A9128C2AC0FDEA57"/>
              </w:placeholder>
              <w:showingPlcHdr/>
              <w:text/>
            </w:sdtPr>
            <w:sdtContent>
              <w:p w14:paraId="72717D37"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211425429"/>
              <w:placeholder>
                <w:docPart w:val="BB8A052A69B54286B7D2883335416A7F"/>
              </w:placeholder>
              <w:showingPlcHdr/>
              <w:text/>
            </w:sdtPr>
            <w:sdtContent>
              <w:p w14:paraId="06DD9880" w14:textId="6E132A16"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34632991"/>
              <w:placeholder>
                <w:docPart w:val="C6DEAFF9E6304CF3A1B894DB4F29776B"/>
              </w:placeholder>
              <w:showingPlcHdr/>
              <w:text/>
            </w:sdtPr>
            <w:sdtContent>
              <w:p w14:paraId="7E30212A"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26D73AFA" w14:textId="5CF7B9E9"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AB439D2"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1139534657"/>
                <w:placeholder>
                  <w:docPart w:val="E1575298EA7540BBA8231CDE449403E7"/>
                </w:placeholder>
                <w:showingPlcHdr/>
                <w:text/>
              </w:sdt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088756178"/>
              <w:placeholder>
                <w:docPart w:val="D32D9E9756894D06AACE1BBE4DC14719"/>
              </w:placeholder>
              <w:showingPlcHdr/>
              <w:text/>
            </w:sdtPr>
            <w:sdtContent>
              <w:p w14:paraId="3F1AE0B1"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052AB102" w14:textId="77777777" w:rsidR="002A4C6F" w:rsidRPr="003A61FA" w:rsidRDefault="00795138" w:rsidP="007C4FA4">
            <w:pPr>
              <w:pStyle w:val="SubQuestion"/>
              <w:rPr>
                <w:rFonts w:eastAsia="Calibri"/>
                <w:b w:val="0"/>
                <w:sz w:val="18"/>
                <w:szCs w:val="18"/>
              </w:rPr>
            </w:pPr>
            <w:sdt>
              <w:sdtPr>
                <w:rPr>
                  <w:rStyle w:val="Responseboxtext"/>
                  <w:b w:val="0"/>
                  <w:sz w:val="18"/>
                  <w:szCs w:val="18"/>
                </w:rPr>
                <w:id w:val="1544935852"/>
                <w:placeholder>
                  <w:docPart w:val="495955FDC58840809CF8E3EE3AE2DADB"/>
                </w:placeholder>
                <w:showingPlcHdr/>
                <w:text/>
              </w:sdt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66432820"/>
              <w:placeholder>
                <w:docPart w:val="316E917A86514B9FBA8E6B8CC6C5F55F"/>
              </w:placeholder>
              <w:showingPlcHdr/>
              <w:text/>
            </w:sdtPr>
            <w:sdtContent>
              <w:p w14:paraId="51D550DF"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744608976"/>
              <w:placeholder>
                <w:docPart w:val="816908D98F944209B638ED30F1EBFEE2"/>
              </w:placeholder>
              <w:showingPlcHdr/>
              <w:text/>
            </w:sdtPr>
            <w:sdtContent>
              <w:p w14:paraId="7F8C6F39"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bottom w:val="single" w:sz="4" w:space="0" w:color="auto"/>
              <w:right w:val="single" w:sz="4" w:space="0" w:color="auto"/>
            </w:tcBorders>
          </w:tcPr>
          <w:sdt>
            <w:sdtPr>
              <w:rPr>
                <w:rStyle w:val="Responseboxtext"/>
                <w:b w:val="0"/>
                <w:sz w:val="18"/>
                <w:szCs w:val="18"/>
              </w:rPr>
              <w:id w:val="-882641116"/>
              <w:placeholder>
                <w:docPart w:val="9EB68BC4EA0F482197699135E9B80BD8"/>
              </w:placeholder>
              <w:showingPlcHdr/>
              <w:text/>
            </w:sdtPr>
            <w:sdtContent>
              <w:p w14:paraId="4993D358" w14:textId="436470C6"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bottom w:val="single" w:sz="4" w:space="0" w:color="auto"/>
              <w:right w:val="single" w:sz="4" w:space="0" w:color="auto"/>
            </w:tcBorders>
          </w:tcPr>
          <w:sdt>
            <w:sdtPr>
              <w:rPr>
                <w:rStyle w:val="Responseboxtext"/>
                <w:b w:val="0"/>
                <w:sz w:val="18"/>
                <w:szCs w:val="18"/>
              </w:rPr>
              <w:id w:val="1197281851"/>
              <w:placeholder>
                <w:docPart w:val="B652623A734C45A58C5B1313E785D719"/>
              </w:placeholder>
              <w:showingPlcHdr/>
              <w:text/>
            </w:sdtPr>
            <w:sdtContent>
              <w:p w14:paraId="471FB7B3"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2A4C6F" w:rsidRPr="00943546" w14:paraId="3C8456A4" w14:textId="72C2DAD0" w:rsidTr="000D6440">
        <w:trPr>
          <w:trHeight w:val="95"/>
        </w:trPr>
        <w:tc>
          <w:tcPr>
            <w:tcW w:w="1000" w:type="pct"/>
            <w:gridSpan w:val="4"/>
          </w:tcPr>
          <w:p w14:paraId="29FE4058" w14:textId="484F9C7D" w:rsidR="002A4C6F" w:rsidRPr="00943546" w:rsidRDefault="002A4C6F" w:rsidP="00820189">
            <w:pPr>
              <w:spacing w:before="120" w:after="60"/>
              <w:rPr>
                <w:rFonts w:cs="Arial"/>
                <w:color w:val="000000"/>
                <w:sz w:val="2"/>
                <w:szCs w:val="2"/>
              </w:rPr>
            </w:pPr>
          </w:p>
        </w:tc>
        <w:tc>
          <w:tcPr>
            <w:tcW w:w="1000" w:type="pct"/>
            <w:gridSpan w:val="7"/>
            <w:vAlign w:val="center"/>
          </w:tcPr>
          <w:p w14:paraId="19F73A4D" w14:textId="77777777" w:rsidR="002A4C6F" w:rsidRPr="00943546" w:rsidRDefault="002A4C6F" w:rsidP="007C4FA4">
            <w:pPr>
              <w:spacing w:before="120" w:after="60"/>
              <w:rPr>
                <w:rFonts w:cs="Arial"/>
                <w:sz w:val="2"/>
                <w:szCs w:val="2"/>
              </w:rPr>
            </w:pPr>
          </w:p>
        </w:tc>
        <w:tc>
          <w:tcPr>
            <w:tcW w:w="1000" w:type="pct"/>
            <w:gridSpan w:val="6"/>
          </w:tcPr>
          <w:p w14:paraId="61EC92C4" w14:textId="77777777" w:rsidR="002A4C6F" w:rsidRPr="00943546" w:rsidRDefault="002A4C6F" w:rsidP="007C4FA4">
            <w:pPr>
              <w:spacing w:before="120" w:after="60"/>
              <w:rPr>
                <w:rStyle w:val="CommentReference"/>
                <w:sz w:val="2"/>
                <w:szCs w:val="2"/>
              </w:rPr>
            </w:pPr>
          </w:p>
        </w:tc>
        <w:tc>
          <w:tcPr>
            <w:tcW w:w="1000" w:type="pct"/>
            <w:gridSpan w:val="6"/>
          </w:tcPr>
          <w:p w14:paraId="42946504" w14:textId="77777777" w:rsidR="002A4C6F" w:rsidRPr="00943546" w:rsidRDefault="002A4C6F" w:rsidP="007C4FA4">
            <w:pPr>
              <w:spacing w:before="120" w:after="60"/>
              <w:rPr>
                <w:rStyle w:val="CommentReference"/>
                <w:sz w:val="2"/>
                <w:szCs w:val="2"/>
              </w:rPr>
            </w:pPr>
          </w:p>
        </w:tc>
        <w:tc>
          <w:tcPr>
            <w:tcW w:w="1000" w:type="pct"/>
            <w:gridSpan w:val="5"/>
          </w:tcPr>
          <w:p w14:paraId="38514FAE" w14:textId="009A82B1" w:rsidR="002A4C6F" w:rsidRPr="00943546" w:rsidRDefault="002A4C6F" w:rsidP="007C4FA4">
            <w:pPr>
              <w:spacing w:before="120" w:after="60"/>
              <w:rPr>
                <w:rStyle w:val="CommentReference"/>
                <w:sz w:val="2"/>
                <w:szCs w:val="2"/>
              </w:rPr>
            </w:pPr>
          </w:p>
        </w:tc>
      </w:tr>
      <w:tr w:rsidR="00EC56D2" w:rsidRPr="003A61FA" w14:paraId="14DCD60E" w14:textId="226A9244" w:rsidTr="00EC56D2">
        <w:tc>
          <w:tcPr>
            <w:tcW w:w="5000" w:type="pct"/>
            <w:gridSpan w:val="28"/>
            <w:shd w:val="clear" w:color="auto" w:fill="auto"/>
          </w:tcPr>
          <w:p w14:paraId="6D79FC30" w14:textId="6A9E60A2" w:rsidR="00EC56D2" w:rsidRPr="003A61FA" w:rsidRDefault="00EC56D2" w:rsidP="00863828">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EC56D2" w14:paraId="44091DCC" w14:textId="7BCCB432" w:rsidTr="00674B40">
        <w:tc>
          <w:tcPr>
            <w:tcW w:w="832" w:type="pct"/>
            <w:gridSpan w:val="3"/>
            <w:tcBorders>
              <w:top w:val="nil"/>
              <w:left w:val="nil"/>
              <w:right w:val="single" w:sz="4" w:space="0" w:color="auto"/>
            </w:tcBorders>
            <w:hideMark/>
          </w:tcPr>
          <w:p w14:paraId="770C8F81" w14:textId="77777777" w:rsidR="00EC56D2" w:rsidRDefault="00EC56D2" w:rsidP="00863828">
            <w:pPr>
              <w:spacing w:before="120" w:after="60"/>
              <w:rPr>
                <w:rFonts w:cs="Arial"/>
                <w:color w:val="000000"/>
                <w:sz w:val="20"/>
                <w:szCs w:val="20"/>
              </w:rPr>
            </w:pPr>
            <w:r>
              <w:rPr>
                <w:rFonts w:cs="Arial"/>
                <w:color w:val="000000"/>
                <w:sz w:val="20"/>
                <w:szCs w:val="20"/>
              </w:rPr>
              <w:t>Document reference(s)</w:t>
            </w:r>
          </w:p>
        </w:tc>
        <w:sdt>
          <w:sdtPr>
            <w:rPr>
              <w:rStyle w:val="Responseboxtext"/>
              <w:rFonts w:eastAsia="Calibri"/>
            </w:rPr>
            <w:id w:val="1152175045"/>
            <w:placeholder>
              <w:docPart w:val="7904DD88B0EC4E0DB59BE627718BC6A8"/>
            </w:placeholder>
          </w:sdtPr>
          <w:sdtContent>
            <w:tc>
              <w:tcPr>
                <w:tcW w:w="833" w:type="pct"/>
                <w:gridSpan w:val="6"/>
                <w:tcBorders>
                  <w:top w:val="nil"/>
                  <w:left w:val="single" w:sz="4" w:space="0" w:color="auto"/>
                  <w:bottom w:val="single" w:sz="4" w:space="0" w:color="auto"/>
                  <w:right w:val="single" w:sz="4" w:space="0" w:color="auto"/>
                </w:tcBorders>
                <w:vAlign w:val="center"/>
                <w:hideMark/>
              </w:tcPr>
              <w:p w14:paraId="37EA3F73" w14:textId="01B5529E" w:rsidR="00EC56D2" w:rsidRDefault="00CF3596" w:rsidP="00CF3596">
                <w:pPr>
                  <w:pStyle w:val="Paragraph"/>
                  <w:spacing w:before="120" w:after="60"/>
                  <w:rPr>
                    <w:rStyle w:val="Responseboxtext"/>
                    <w:rFonts w:eastAsia="Calibri"/>
                  </w:rPr>
                </w:pPr>
                <w:r>
                  <w:rPr>
                    <w:rStyle w:val="Responseboxtext"/>
                    <w:rFonts w:eastAsia="Calibri"/>
                  </w:rPr>
                  <w:t>N/A</w:t>
                </w:r>
              </w:p>
            </w:tc>
          </w:sdtContent>
        </w:sdt>
        <w:tc>
          <w:tcPr>
            <w:tcW w:w="3335" w:type="pct"/>
            <w:gridSpan w:val="19"/>
            <w:tcBorders>
              <w:top w:val="nil"/>
              <w:left w:val="single" w:sz="4" w:space="0" w:color="auto"/>
              <w:bottom w:val="nil"/>
            </w:tcBorders>
          </w:tcPr>
          <w:p w14:paraId="7729DE9E" w14:textId="568A0AC1" w:rsidR="00EC56D2" w:rsidRDefault="00EC56D2" w:rsidP="00863828">
            <w:pPr>
              <w:spacing w:before="120" w:after="60"/>
              <w:rPr>
                <w:rFonts w:cs="Arial"/>
                <w:szCs w:val="20"/>
              </w:rPr>
            </w:pPr>
          </w:p>
        </w:tc>
      </w:tr>
      <w:tr w:rsidR="000D6440" w:rsidRPr="00943546" w14:paraId="704B123B" w14:textId="1C4E485D" w:rsidTr="00674B40">
        <w:trPr>
          <w:trHeight w:val="150"/>
        </w:trPr>
        <w:tc>
          <w:tcPr>
            <w:tcW w:w="832" w:type="pct"/>
            <w:gridSpan w:val="3"/>
            <w:tcBorders>
              <w:left w:val="nil"/>
            </w:tcBorders>
          </w:tcPr>
          <w:p w14:paraId="4DE39A4C" w14:textId="77777777" w:rsidR="002A4C6F" w:rsidRPr="00943546" w:rsidRDefault="002A4C6F" w:rsidP="00863828">
            <w:pPr>
              <w:spacing w:before="120" w:after="60"/>
              <w:rPr>
                <w:rFonts w:cs="Arial"/>
                <w:color w:val="000000"/>
                <w:sz w:val="4"/>
                <w:szCs w:val="4"/>
              </w:rPr>
            </w:pPr>
          </w:p>
        </w:tc>
        <w:tc>
          <w:tcPr>
            <w:tcW w:w="833" w:type="pct"/>
            <w:gridSpan w:val="6"/>
            <w:tcBorders>
              <w:top w:val="single" w:sz="4" w:space="0" w:color="auto"/>
            </w:tcBorders>
            <w:vAlign w:val="center"/>
          </w:tcPr>
          <w:p w14:paraId="2FA336F1" w14:textId="77777777" w:rsidR="002A4C6F" w:rsidRPr="00943546" w:rsidRDefault="002A4C6F" w:rsidP="00863828">
            <w:pPr>
              <w:pStyle w:val="Paragraph"/>
              <w:spacing w:before="120" w:after="60"/>
              <w:rPr>
                <w:rStyle w:val="Responseboxtext"/>
                <w:rFonts w:eastAsia="Calibri"/>
                <w:sz w:val="4"/>
                <w:szCs w:val="4"/>
              </w:rPr>
            </w:pPr>
          </w:p>
        </w:tc>
        <w:tc>
          <w:tcPr>
            <w:tcW w:w="835" w:type="pct"/>
            <w:gridSpan w:val="5"/>
            <w:tcBorders>
              <w:top w:val="nil"/>
            </w:tcBorders>
          </w:tcPr>
          <w:p w14:paraId="5E885451" w14:textId="77777777" w:rsidR="002A4C6F" w:rsidRPr="00943546" w:rsidRDefault="002A4C6F" w:rsidP="00863828">
            <w:pPr>
              <w:spacing w:before="120" w:after="60"/>
              <w:rPr>
                <w:rFonts w:cs="Arial"/>
                <w:sz w:val="4"/>
                <w:szCs w:val="4"/>
              </w:rPr>
            </w:pPr>
          </w:p>
        </w:tc>
        <w:tc>
          <w:tcPr>
            <w:tcW w:w="833" w:type="pct"/>
            <w:gridSpan w:val="4"/>
            <w:tcBorders>
              <w:top w:val="nil"/>
              <w:left w:val="nil"/>
              <w:bottom w:val="nil"/>
              <w:right w:val="nil"/>
            </w:tcBorders>
            <w:vAlign w:val="center"/>
          </w:tcPr>
          <w:p w14:paraId="237F9385" w14:textId="1D6C4B10" w:rsidR="002A4C6F" w:rsidRPr="00943546" w:rsidRDefault="002A4C6F" w:rsidP="00863828">
            <w:pPr>
              <w:spacing w:before="120" w:after="60"/>
              <w:rPr>
                <w:rFonts w:cs="Arial"/>
                <w:sz w:val="4"/>
                <w:szCs w:val="4"/>
              </w:rPr>
            </w:pPr>
          </w:p>
        </w:tc>
        <w:tc>
          <w:tcPr>
            <w:tcW w:w="833" w:type="pct"/>
            <w:gridSpan w:val="6"/>
            <w:tcBorders>
              <w:top w:val="nil"/>
              <w:left w:val="nil"/>
              <w:bottom w:val="nil"/>
              <w:right w:val="nil"/>
            </w:tcBorders>
          </w:tcPr>
          <w:p w14:paraId="43EFDFB5" w14:textId="77777777" w:rsidR="002A4C6F" w:rsidRPr="00943546" w:rsidRDefault="002A4C6F" w:rsidP="00863828">
            <w:pPr>
              <w:spacing w:before="120" w:after="60"/>
              <w:rPr>
                <w:rFonts w:cs="Arial"/>
                <w:sz w:val="4"/>
                <w:szCs w:val="4"/>
              </w:rPr>
            </w:pPr>
          </w:p>
        </w:tc>
        <w:tc>
          <w:tcPr>
            <w:tcW w:w="834" w:type="pct"/>
            <w:gridSpan w:val="4"/>
            <w:tcBorders>
              <w:top w:val="nil"/>
              <w:left w:val="nil"/>
              <w:bottom w:val="nil"/>
              <w:right w:val="nil"/>
            </w:tcBorders>
          </w:tcPr>
          <w:p w14:paraId="023AE018" w14:textId="7FFDBAB0" w:rsidR="002A4C6F" w:rsidRPr="00943546" w:rsidRDefault="002A4C6F" w:rsidP="00863828">
            <w:pPr>
              <w:spacing w:before="120" w:after="60"/>
              <w:rPr>
                <w:rFonts w:cs="Arial"/>
                <w:sz w:val="4"/>
                <w:szCs w:val="4"/>
              </w:rPr>
            </w:pPr>
          </w:p>
        </w:tc>
      </w:tr>
      <w:tr w:rsidR="002A4C6F" w:rsidRPr="00446287" w14:paraId="68938AAB" w14:textId="27B3B710" w:rsidTr="000D6440">
        <w:tc>
          <w:tcPr>
            <w:tcW w:w="5000" w:type="pct"/>
            <w:gridSpan w:val="28"/>
            <w:tcBorders>
              <w:top w:val="single" w:sz="4" w:space="0" w:color="auto"/>
              <w:left w:val="single" w:sz="4" w:space="0" w:color="auto"/>
              <w:bottom w:val="single" w:sz="4" w:space="0" w:color="auto"/>
              <w:right w:val="single" w:sz="4" w:space="0" w:color="auto"/>
            </w:tcBorders>
            <w:shd w:val="clear" w:color="auto" w:fill="auto"/>
          </w:tcPr>
          <w:p w14:paraId="34829916" w14:textId="7167EE1A" w:rsidR="002A4C6F" w:rsidRPr="00446287" w:rsidRDefault="002A4C6F" w:rsidP="007C4FA4">
            <w:pPr>
              <w:pStyle w:val="Questiontext"/>
              <w:rPr>
                <w:b/>
                <w:sz w:val="18"/>
                <w:szCs w:val="18"/>
              </w:rPr>
            </w:pPr>
            <w:r w:rsidRPr="00446287">
              <w:rPr>
                <w:b/>
                <w:sz w:val="18"/>
                <w:szCs w:val="18"/>
              </w:rPr>
              <w:t xml:space="preserve">Table 7. </w:t>
            </w:r>
            <w:r>
              <w:rPr>
                <w:b/>
                <w:sz w:val="18"/>
                <w:szCs w:val="18"/>
              </w:rPr>
              <w:t>2</w:t>
            </w:r>
            <w:r w:rsidRPr="00446287">
              <w:rPr>
                <w:b/>
                <w:sz w:val="18"/>
                <w:szCs w:val="18"/>
              </w:rPr>
              <w:t xml:space="preserve"> </w:t>
            </w:r>
            <w:r>
              <w:rPr>
                <w:b/>
                <w:sz w:val="18"/>
                <w:szCs w:val="18"/>
              </w:rPr>
              <w:t>Ground water</w:t>
            </w:r>
            <w:r w:rsidRPr="00446287">
              <w:rPr>
                <w:b/>
                <w:sz w:val="18"/>
                <w:szCs w:val="18"/>
              </w:rPr>
              <w:t xml:space="preserve"> abstractions</w:t>
            </w:r>
          </w:p>
        </w:tc>
      </w:tr>
      <w:tr w:rsidR="00674B40" w:rsidRPr="007B7529" w14:paraId="71BDA987" w14:textId="1137BB49" w:rsidTr="00674B40">
        <w:trPr>
          <w:trHeight w:val="343"/>
        </w:trPr>
        <w:tc>
          <w:tcPr>
            <w:tcW w:w="575" w:type="pct"/>
            <w:tcBorders>
              <w:top w:val="single" w:sz="4" w:space="0" w:color="auto"/>
              <w:left w:val="single" w:sz="4" w:space="0" w:color="auto"/>
              <w:bottom w:val="double" w:sz="4" w:space="0" w:color="auto"/>
              <w:right w:val="single" w:sz="4" w:space="0" w:color="auto"/>
            </w:tcBorders>
            <w:shd w:val="clear" w:color="auto" w:fill="auto"/>
          </w:tcPr>
          <w:p w14:paraId="7F3BB44F" w14:textId="77777777" w:rsidR="002A4C6F" w:rsidRPr="00446287" w:rsidRDefault="002A4C6F" w:rsidP="007C4FA4">
            <w:pPr>
              <w:pStyle w:val="Questiontext"/>
              <w:rPr>
                <w:rFonts w:eastAsia="Calibri"/>
                <w:sz w:val="18"/>
                <w:szCs w:val="18"/>
              </w:rPr>
            </w:pPr>
            <w:r w:rsidRPr="00446287">
              <w:rPr>
                <w:rFonts w:eastAsia="Calibri"/>
                <w:sz w:val="18"/>
                <w:szCs w:val="18"/>
              </w:rPr>
              <w:t>Abstraction location name or reference</w:t>
            </w:r>
          </w:p>
          <w:p w14:paraId="30813402" w14:textId="77777777" w:rsidR="002A4C6F" w:rsidRPr="00446287" w:rsidRDefault="002A4C6F" w:rsidP="007C4FA4">
            <w:pPr>
              <w:pStyle w:val="Questiontext"/>
              <w:rPr>
                <w:rFonts w:eastAsia="Calibri"/>
                <w:sz w:val="18"/>
                <w:szCs w:val="18"/>
              </w:rPr>
            </w:pPr>
            <w:r w:rsidRPr="00446287">
              <w:rPr>
                <w:rFonts w:eastAsia="Calibri"/>
                <w:sz w:val="18"/>
                <w:szCs w:val="18"/>
              </w:rPr>
              <w:t>(as labelled on map)</w:t>
            </w:r>
          </w:p>
        </w:tc>
        <w:tc>
          <w:tcPr>
            <w:tcW w:w="446" w:type="pct"/>
            <w:gridSpan w:val="4"/>
            <w:tcBorders>
              <w:top w:val="single" w:sz="4" w:space="0" w:color="auto"/>
              <w:left w:val="single" w:sz="4" w:space="0" w:color="auto"/>
              <w:bottom w:val="double" w:sz="4" w:space="0" w:color="auto"/>
              <w:right w:val="single" w:sz="4" w:space="0" w:color="auto"/>
            </w:tcBorders>
            <w:shd w:val="clear" w:color="auto" w:fill="auto"/>
          </w:tcPr>
          <w:p w14:paraId="67B50D90" w14:textId="77777777" w:rsidR="002A4C6F" w:rsidRPr="00446287" w:rsidRDefault="002A4C6F" w:rsidP="007C4FA4">
            <w:pPr>
              <w:pStyle w:val="Questiontext"/>
              <w:rPr>
                <w:rFonts w:eastAsia="Calibri"/>
                <w:sz w:val="18"/>
                <w:szCs w:val="18"/>
              </w:rPr>
            </w:pPr>
            <w:r w:rsidRPr="00446287">
              <w:rPr>
                <w:rFonts w:eastAsia="Calibri"/>
                <w:sz w:val="18"/>
                <w:szCs w:val="18"/>
              </w:rPr>
              <w:t>Source of Supply</w:t>
            </w:r>
          </w:p>
        </w:tc>
        <w:tc>
          <w:tcPr>
            <w:tcW w:w="511" w:type="pct"/>
            <w:gridSpan w:val="3"/>
            <w:tcBorders>
              <w:top w:val="single" w:sz="4" w:space="0" w:color="auto"/>
              <w:left w:val="single" w:sz="4" w:space="0" w:color="auto"/>
              <w:bottom w:val="double" w:sz="4" w:space="0" w:color="auto"/>
              <w:right w:val="single" w:sz="4" w:space="0" w:color="auto"/>
            </w:tcBorders>
            <w:shd w:val="clear" w:color="auto" w:fill="auto"/>
          </w:tcPr>
          <w:p w14:paraId="27D6292D" w14:textId="77777777" w:rsidR="002A4C6F" w:rsidRPr="00446287" w:rsidRDefault="002A4C6F" w:rsidP="007C4FA4">
            <w:pPr>
              <w:pStyle w:val="Questiontext"/>
              <w:rPr>
                <w:rFonts w:eastAsia="Calibri"/>
                <w:sz w:val="18"/>
                <w:szCs w:val="18"/>
              </w:rPr>
            </w:pPr>
            <w:r w:rsidRPr="00446287">
              <w:rPr>
                <w:rFonts w:eastAsia="Calibri"/>
                <w:sz w:val="18"/>
                <w:szCs w:val="18"/>
              </w:rPr>
              <w:t>National Grid Reference</w:t>
            </w:r>
          </w:p>
          <w:p w14:paraId="5DF67159" w14:textId="77777777" w:rsidR="002A4C6F" w:rsidRPr="00446287" w:rsidRDefault="002A4C6F" w:rsidP="007C4FA4">
            <w:pPr>
              <w:pStyle w:val="Questiontext"/>
              <w:rPr>
                <w:rFonts w:eastAsia="Calibri"/>
                <w:sz w:val="18"/>
                <w:szCs w:val="18"/>
              </w:rPr>
            </w:pPr>
            <w:r w:rsidRPr="00446287">
              <w:rPr>
                <w:rFonts w:eastAsia="Calibri"/>
                <w:sz w:val="18"/>
                <w:szCs w:val="18"/>
              </w:rPr>
              <w:t>(12 digit)</w:t>
            </w:r>
          </w:p>
        </w:tc>
        <w:tc>
          <w:tcPr>
            <w:tcW w:w="384" w:type="pct"/>
            <w:gridSpan w:val="2"/>
            <w:tcBorders>
              <w:top w:val="single" w:sz="4" w:space="0" w:color="auto"/>
              <w:left w:val="single" w:sz="4" w:space="0" w:color="auto"/>
              <w:bottom w:val="double" w:sz="4" w:space="0" w:color="auto"/>
              <w:right w:val="single" w:sz="4" w:space="0" w:color="auto"/>
            </w:tcBorders>
            <w:shd w:val="clear" w:color="auto" w:fill="auto"/>
          </w:tcPr>
          <w:p w14:paraId="5267408B" w14:textId="77777777" w:rsidR="002A4C6F" w:rsidRPr="00446287" w:rsidRDefault="002A4C6F" w:rsidP="007C4FA4">
            <w:pPr>
              <w:pStyle w:val="Questiontext"/>
              <w:rPr>
                <w:rFonts w:eastAsia="Calibri"/>
                <w:sz w:val="18"/>
                <w:szCs w:val="18"/>
              </w:rPr>
            </w:pPr>
            <w:r w:rsidRPr="00446287">
              <w:rPr>
                <w:rFonts w:eastAsia="Calibri"/>
                <w:sz w:val="18"/>
                <w:szCs w:val="18"/>
              </w:rPr>
              <w:t>Overall depth (metres)</w:t>
            </w:r>
          </w:p>
        </w:tc>
        <w:tc>
          <w:tcPr>
            <w:tcW w:w="495" w:type="pct"/>
            <w:gridSpan w:val="3"/>
            <w:tcBorders>
              <w:top w:val="single" w:sz="4" w:space="0" w:color="auto"/>
              <w:left w:val="single" w:sz="4" w:space="0" w:color="auto"/>
              <w:bottom w:val="double" w:sz="4" w:space="0" w:color="auto"/>
              <w:right w:val="single" w:sz="4" w:space="0" w:color="auto"/>
            </w:tcBorders>
            <w:shd w:val="clear" w:color="auto" w:fill="auto"/>
          </w:tcPr>
          <w:p w14:paraId="5E23ECD6" w14:textId="7EF65166" w:rsidR="002A4C6F" w:rsidRPr="00446287" w:rsidRDefault="002A4C6F" w:rsidP="007C4FA4">
            <w:pPr>
              <w:pStyle w:val="Questiontext"/>
              <w:rPr>
                <w:rFonts w:eastAsia="Calibri"/>
                <w:sz w:val="18"/>
                <w:szCs w:val="18"/>
              </w:rPr>
            </w:pPr>
            <w:r w:rsidRPr="00446287">
              <w:rPr>
                <w:rFonts w:eastAsia="Calibri"/>
                <w:sz w:val="18"/>
                <w:szCs w:val="18"/>
              </w:rPr>
              <w:t>Maximum diameter (millimetres) or area of excavation</w:t>
            </w:r>
            <w:r>
              <w:rPr>
                <w:rFonts w:eastAsia="Calibri"/>
                <w:sz w:val="18"/>
                <w:szCs w:val="18"/>
              </w:rPr>
              <w:t xml:space="preserve"> (square metres)</w:t>
            </w:r>
          </w:p>
        </w:tc>
        <w:tc>
          <w:tcPr>
            <w:tcW w:w="495" w:type="pct"/>
            <w:gridSpan w:val="3"/>
            <w:tcBorders>
              <w:top w:val="single" w:sz="4" w:space="0" w:color="auto"/>
              <w:left w:val="single" w:sz="4" w:space="0" w:color="auto"/>
              <w:bottom w:val="double" w:sz="4" w:space="0" w:color="auto"/>
              <w:right w:val="single" w:sz="4" w:space="0" w:color="auto"/>
            </w:tcBorders>
            <w:shd w:val="clear" w:color="auto" w:fill="auto"/>
          </w:tcPr>
          <w:p w14:paraId="2341AD81" w14:textId="77777777" w:rsidR="002A4C6F" w:rsidRPr="00446287" w:rsidRDefault="002A4C6F" w:rsidP="007C4FA4">
            <w:pPr>
              <w:pStyle w:val="Questiontext"/>
              <w:rPr>
                <w:rFonts w:eastAsia="Calibri"/>
                <w:sz w:val="18"/>
                <w:szCs w:val="18"/>
              </w:rPr>
            </w:pPr>
            <w:r w:rsidRPr="00446287">
              <w:rPr>
                <w:rFonts w:eastAsia="Calibri"/>
                <w:sz w:val="18"/>
                <w:szCs w:val="18"/>
              </w:rPr>
              <w:t>Screened section (metres below ground level)</w:t>
            </w:r>
          </w:p>
        </w:tc>
        <w:tc>
          <w:tcPr>
            <w:tcW w:w="447" w:type="pct"/>
            <w:gridSpan w:val="3"/>
            <w:tcBorders>
              <w:top w:val="single" w:sz="4" w:space="0" w:color="auto"/>
              <w:left w:val="single" w:sz="4" w:space="0" w:color="auto"/>
              <w:bottom w:val="double" w:sz="4" w:space="0" w:color="auto"/>
              <w:right w:val="single" w:sz="4" w:space="0" w:color="auto"/>
            </w:tcBorders>
            <w:shd w:val="clear" w:color="auto" w:fill="auto"/>
          </w:tcPr>
          <w:p w14:paraId="29A9E696" w14:textId="77777777" w:rsidR="002A4C6F" w:rsidRPr="00446287" w:rsidRDefault="002A4C6F" w:rsidP="007C4FA4">
            <w:pPr>
              <w:pStyle w:val="Questiontext"/>
              <w:rPr>
                <w:rFonts w:eastAsia="Calibri"/>
                <w:sz w:val="18"/>
                <w:szCs w:val="18"/>
              </w:rPr>
            </w:pPr>
            <w:r w:rsidRPr="00446287">
              <w:rPr>
                <w:rFonts w:eastAsia="Calibri"/>
                <w:sz w:val="18"/>
                <w:szCs w:val="18"/>
              </w:rPr>
              <w:t>Drift geology</w:t>
            </w:r>
          </w:p>
        </w:tc>
        <w:tc>
          <w:tcPr>
            <w:tcW w:w="447" w:type="pct"/>
            <w:gridSpan w:val="3"/>
            <w:tcBorders>
              <w:top w:val="single" w:sz="4" w:space="0" w:color="auto"/>
              <w:left w:val="single" w:sz="4" w:space="0" w:color="auto"/>
              <w:bottom w:val="double" w:sz="4" w:space="0" w:color="auto"/>
              <w:right w:val="single" w:sz="4" w:space="0" w:color="auto"/>
            </w:tcBorders>
            <w:shd w:val="clear" w:color="auto" w:fill="auto"/>
          </w:tcPr>
          <w:p w14:paraId="75FFCF39" w14:textId="77777777" w:rsidR="002A4C6F" w:rsidRPr="00446287" w:rsidRDefault="002A4C6F" w:rsidP="007C4FA4">
            <w:pPr>
              <w:pStyle w:val="Questiontext"/>
              <w:rPr>
                <w:rFonts w:eastAsia="Calibri"/>
                <w:sz w:val="18"/>
                <w:szCs w:val="18"/>
              </w:rPr>
            </w:pPr>
            <w:r w:rsidRPr="00446287">
              <w:rPr>
                <w:rFonts w:eastAsia="Calibri"/>
                <w:sz w:val="18"/>
                <w:szCs w:val="18"/>
              </w:rPr>
              <w:t>Solid geology</w:t>
            </w:r>
          </w:p>
        </w:tc>
        <w:tc>
          <w:tcPr>
            <w:tcW w:w="400" w:type="pct"/>
            <w:gridSpan w:val="3"/>
            <w:tcBorders>
              <w:top w:val="single" w:sz="4" w:space="0" w:color="auto"/>
              <w:left w:val="single" w:sz="4" w:space="0" w:color="auto"/>
              <w:bottom w:val="double" w:sz="4" w:space="0" w:color="auto"/>
              <w:right w:val="single" w:sz="4" w:space="0" w:color="auto"/>
            </w:tcBorders>
          </w:tcPr>
          <w:p w14:paraId="681D928E" w14:textId="728DFF42" w:rsidR="002A4C6F" w:rsidRPr="00446287" w:rsidRDefault="002A4C6F" w:rsidP="007C4FA4">
            <w:pPr>
              <w:pStyle w:val="Questiontext"/>
              <w:rPr>
                <w:rFonts w:eastAsia="Calibri"/>
                <w:sz w:val="18"/>
                <w:szCs w:val="18"/>
              </w:rPr>
            </w:pPr>
            <w:r>
              <w:rPr>
                <w:rFonts w:eastAsia="Calibri"/>
                <w:sz w:val="18"/>
                <w:szCs w:val="18"/>
              </w:rPr>
              <w:t>Rest pum</w:t>
            </w:r>
            <w:r w:rsidR="00C118EA">
              <w:rPr>
                <w:rFonts w:eastAsia="Calibri"/>
                <w:sz w:val="18"/>
                <w:szCs w:val="18"/>
              </w:rPr>
              <w:t>p</w:t>
            </w:r>
            <w:r>
              <w:rPr>
                <w:rFonts w:eastAsia="Calibri"/>
                <w:sz w:val="18"/>
                <w:szCs w:val="18"/>
              </w:rPr>
              <w:t xml:space="preserve"> water level</w:t>
            </w:r>
            <w:r w:rsidRPr="002A4C6F">
              <w:rPr>
                <w:rFonts w:eastAsia="Calibri"/>
                <w:sz w:val="18"/>
                <w:szCs w:val="18"/>
                <w:highlight w:val="yellow"/>
              </w:rPr>
              <w:t xml:space="preserve"> </w:t>
            </w:r>
          </w:p>
        </w:tc>
        <w:tc>
          <w:tcPr>
            <w:tcW w:w="400" w:type="pct"/>
            <w:gridSpan w:val="2"/>
            <w:tcBorders>
              <w:top w:val="single" w:sz="4" w:space="0" w:color="auto"/>
              <w:left w:val="single" w:sz="4" w:space="0" w:color="auto"/>
              <w:bottom w:val="double" w:sz="4" w:space="0" w:color="auto"/>
              <w:right w:val="single" w:sz="4" w:space="0" w:color="auto"/>
            </w:tcBorders>
          </w:tcPr>
          <w:p w14:paraId="7CE2D584" w14:textId="047975F1" w:rsidR="002A4C6F" w:rsidRPr="00446287" w:rsidRDefault="00C118EA" w:rsidP="007C4FA4">
            <w:pPr>
              <w:pStyle w:val="Questiontext"/>
              <w:rPr>
                <w:rFonts w:eastAsia="Calibri"/>
                <w:sz w:val="18"/>
                <w:szCs w:val="18"/>
              </w:rPr>
            </w:pPr>
            <w:r>
              <w:rPr>
                <w:rFonts w:eastAsia="Calibri"/>
                <w:sz w:val="18"/>
                <w:szCs w:val="18"/>
              </w:rPr>
              <w:t>Pumped water level</w:t>
            </w:r>
          </w:p>
        </w:tc>
        <w:tc>
          <w:tcPr>
            <w:tcW w:w="400" w:type="pct"/>
            <w:tcBorders>
              <w:top w:val="single" w:sz="4" w:space="0" w:color="auto"/>
              <w:left w:val="single" w:sz="4" w:space="0" w:color="auto"/>
              <w:bottom w:val="double" w:sz="4" w:space="0" w:color="auto"/>
              <w:right w:val="single" w:sz="4" w:space="0" w:color="auto"/>
            </w:tcBorders>
          </w:tcPr>
          <w:p w14:paraId="22188E47" w14:textId="7B74F82C" w:rsidR="002A4C6F" w:rsidRPr="00446287" w:rsidRDefault="002A4C6F" w:rsidP="007C4FA4">
            <w:pPr>
              <w:pStyle w:val="Questiontext"/>
              <w:rPr>
                <w:rFonts w:eastAsia="Calibri"/>
                <w:sz w:val="18"/>
                <w:szCs w:val="18"/>
              </w:rPr>
            </w:pPr>
            <w:r>
              <w:rPr>
                <w:rFonts w:eastAsia="Calibri"/>
                <w:sz w:val="18"/>
                <w:szCs w:val="18"/>
              </w:rPr>
              <w:t xml:space="preserve">Pump Depth </w:t>
            </w:r>
          </w:p>
        </w:tc>
      </w:tr>
      <w:tr w:rsidR="00674B40" w:rsidRPr="007B7529" w14:paraId="232CB8DB" w14:textId="2316FA75" w:rsidTr="00674B40">
        <w:trPr>
          <w:trHeight w:val="343"/>
        </w:trPr>
        <w:tc>
          <w:tcPr>
            <w:tcW w:w="575" w:type="pct"/>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77127804"/>
              <w:placeholder>
                <w:docPart w:val="0FB47A561FBA43A99B43634DA34080F0"/>
              </w:placeholder>
              <w:text/>
            </w:sdtPr>
            <w:sdtContent>
              <w:p w14:paraId="141D8892" w14:textId="5FF345CD" w:rsidR="00E72B83" w:rsidRPr="003A61FA" w:rsidRDefault="00CF3596" w:rsidP="00CF3596">
                <w:pPr>
                  <w:pStyle w:val="Questiontext"/>
                  <w:rPr>
                    <w:rFonts w:eastAsia="Calibri"/>
                    <w:sz w:val="18"/>
                    <w:szCs w:val="18"/>
                  </w:rPr>
                </w:pPr>
                <w:r>
                  <w:rPr>
                    <w:rStyle w:val="Responseboxtext"/>
                    <w:sz w:val="18"/>
                    <w:szCs w:val="18"/>
                  </w:rPr>
                  <w:t>Borehole C</w:t>
                </w:r>
              </w:p>
            </w:sdtContent>
          </w:sdt>
        </w:tc>
        <w:tc>
          <w:tcPr>
            <w:tcW w:w="446"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04822959"/>
              <w:placeholder>
                <w:docPart w:val="BC5F6F8B2A464A529E3EF84040DB9ED8"/>
              </w:placeholder>
              <w:text/>
            </w:sdtPr>
            <w:sdtContent>
              <w:p w14:paraId="4C0D0B80" w14:textId="4C428C46" w:rsidR="00E72B83" w:rsidRPr="003A61FA" w:rsidRDefault="00CF3596" w:rsidP="00CF3596">
                <w:pPr>
                  <w:pStyle w:val="Questiontext"/>
                  <w:rPr>
                    <w:rFonts w:eastAsia="Calibri"/>
                    <w:sz w:val="18"/>
                    <w:szCs w:val="18"/>
                  </w:rPr>
                </w:pPr>
                <w:r>
                  <w:rPr>
                    <w:rStyle w:val="Responseboxtext"/>
                    <w:sz w:val="18"/>
                    <w:szCs w:val="18"/>
                  </w:rPr>
                  <w:t>Borehole</w:t>
                </w:r>
              </w:p>
            </w:sdtContent>
          </w:sdt>
        </w:tc>
        <w:tc>
          <w:tcPr>
            <w:tcW w:w="511"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81404314"/>
              <w:placeholder>
                <w:docPart w:val="FD913DEE929B4F638B984BC90018B24A"/>
              </w:placeholder>
              <w:text/>
            </w:sdtPr>
            <w:sdtContent>
              <w:p w14:paraId="2B7F0BC3" w14:textId="61B842E1" w:rsidR="00E72B83" w:rsidRPr="003A61FA" w:rsidRDefault="00CF3596" w:rsidP="00CF3596">
                <w:pPr>
                  <w:pStyle w:val="Questiontext"/>
                  <w:rPr>
                    <w:rFonts w:eastAsia="Calibri"/>
                    <w:sz w:val="18"/>
                    <w:szCs w:val="18"/>
                  </w:rPr>
                </w:pPr>
                <w:r>
                  <w:rPr>
                    <w:rStyle w:val="Responseboxtext"/>
                    <w:sz w:val="18"/>
                    <w:szCs w:val="18"/>
                  </w:rPr>
                  <w:t>SN 51990 57478</w:t>
                </w:r>
              </w:p>
            </w:sdtContent>
          </w:sdt>
        </w:tc>
        <w:tc>
          <w:tcPr>
            <w:tcW w:w="384"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50450446"/>
              <w:placeholder>
                <w:docPart w:val="2BA7836CA7504EE3B0B9C97AE47BD7FE"/>
              </w:placeholder>
              <w:text/>
            </w:sdtPr>
            <w:sdtContent>
              <w:p w14:paraId="43F2FEA6" w14:textId="1EEFEEE0" w:rsidR="00E72B83" w:rsidRPr="003A61FA" w:rsidRDefault="00CF3596" w:rsidP="00CF3596">
                <w:pPr>
                  <w:pStyle w:val="Questiontext"/>
                  <w:rPr>
                    <w:rFonts w:eastAsia="Calibri"/>
                    <w:sz w:val="18"/>
                    <w:szCs w:val="18"/>
                  </w:rPr>
                </w:pPr>
                <w:r>
                  <w:rPr>
                    <w:rStyle w:val="Responseboxtext"/>
                    <w:sz w:val="18"/>
                    <w:szCs w:val="18"/>
                  </w:rPr>
                  <w:t>20.2</w:t>
                </w:r>
              </w:p>
            </w:sdtContent>
          </w:sdt>
        </w:tc>
        <w:tc>
          <w:tcPr>
            <w:tcW w:w="4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74552794"/>
              <w:placeholder>
                <w:docPart w:val="64B2236DFB1F43C199912A358E08D659"/>
              </w:placeholder>
              <w:text/>
            </w:sdtPr>
            <w:sdtContent>
              <w:p w14:paraId="5C1FF2BB" w14:textId="13C154EC" w:rsidR="00E72B83" w:rsidRPr="003A61FA" w:rsidRDefault="00CF3596" w:rsidP="00CF3596">
                <w:pPr>
                  <w:pStyle w:val="Questiontext"/>
                  <w:rPr>
                    <w:rFonts w:eastAsia="Calibri"/>
                    <w:sz w:val="18"/>
                    <w:szCs w:val="18"/>
                  </w:rPr>
                </w:pPr>
                <w:r>
                  <w:rPr>
                    <w:rStyle w:val="Responseboxtext"/>
                    <w:sz w:val="18"/>
                    <w:szCs w:val="18"/>
                  </w:rPr>
                  <w:t>200mm</w:t>
                </w:r>
              </w:p>
            </w:sdtContent>
          </w:sdt>
        </w:tc>
        <w:tc>
          <w:tcPr>
            <w:tcW w:w="4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68284401"/>
              <w:placeholder>
                <w:docPart w:val="06803939584F4EF081BF42AC8E945A04"/>
              </w:placeholder>
              <w:text/>
            </w:sdtPr>
            <w:sdtContent>
              <w:p w14:paraId="50AFD443" w14:textId="684136AB" w:rsidR="00E72B83" w:rsidRPr="003A61FA" w:rsidRDefault="00CF3596" w:rsidP="00CF3596">
                <w:pPr>
                  <w:pStyle w:val="Questiontext"/>
                  <w:rPr>
                    <w:rFonts w:eastAsia="Calibri"/>
                    <w:sz w:val="18"/>
                    <w:szCs w:val="18"/>
                  </w:rPr>
                </w:pPr>
                <w:r>
                  <w:rPr>
                    <w:rStyle w:val="Responseboxtext"/>
                    <w:sz w:val="18"/>
                    <w:szCs w:val="18"/>
                  </w:rPr>
                  <w:t>Unknown</w:t>
                </w:r>
                <w:r w:rsidR="00184FE7">
                  <w:rPr>
                    <w:rStyle w:val="Responseboxtext"/>
                    <w:sz w:val="18"/>
                    <w:szCs w:val="18"/>
                  </w:rPr>
                  <w:t>, borehole C was constructed by Dairycrest (previous site owners) circa 1985. No construction records are available</w:t>
                </w:r>
              </w:p>
            </w:sdtContent>
          </w:sdt>
        </w:tc>
        <w:tc>
          <w:tcPr>
            <w:tcW w:w="447"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96030135"/>
              <w:placeholder>
                <w:docPart w:val="50EACA4EEF3D457C942988C54ED1D416"/>
              </w:placeholder>
              <w:text/>
            </w:sdtPr>
            <w:sdtContent>
              <w:p w14:paraId="046EF080" w14:textId="1DFE62CC" w:rsidR="00E72B83" w:rsidRPr="003A61FA" w:rsidRDefault="00CF3596" w:rsidP="00CF3596">
                <w:pPr>
                  <w:pStyle w:val="Questiontext"/>
                  <w:rPr>
                    <w:rFonts w:eastAsia="Calibri"/>
                    <w:sz w:val="18"/>
                    <w:szCs w:val="18"/>
                  </w:rPr>
                </w:pPr>
                <w:r>
                  <w:rPr>
                    <w:rStyle w:val="Responseboxtext"/>
                    <w:sz w:val="18"/>
                    <w:szCs w:val="18"/>
                  </w:rPr>
                  <w:t>Lake clays &amp; silts over 50m thick beneath post glacial river deposits</w:t>
                </w:r>
              </w:p>
            </w:sdtContent>
          </w:sdt>
        </w:tc>
        <w:tc>
          <w:tcPr>
            <w:tcW w:w="447"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73059361"/>
              <w:placeholder>
                <w:docPart w:val="CE965AAB594641C9AC918267E14CE6A6"/>
              </w:placeholder>
              <w:text/>
            </w:sdtPr>
            <w:sdtContent>
              <w:p w14:paraId="2F0D1007" w14:textId="12781AEB" w:rsidR="00E72B83" w:rsidRPr="003A61FA" w:rsidRDefault="00CF3596" w:rsidP="00CF3596">
                <w:pPr>
                  <w:pStyle w:val="Questiontext"/>
                  <w:rPr>
                    <w:rFonts w:eastAsia="Calibri"/>
                    <w:sz w:val="18"/>
                    <w:szCs w:val="18"/>
                  </w:rPr>
                </w:pPr>
                <w:r>
                  <w:rPr>
                    <w:rStyle w:val="Responseboxtext"/>
                    <w:sz w:val="18"/>
                    <w:szCs w:val="18"/>
                  </w:rPr>
                  <w:t>Late Ordovician (Caradoc-Ashgill series) and early Silurian (Llandovery series) sedimentary rocks</w:t>
                </w:r>
              </w:p>
            </w:sdtContent>
          </w:sdt>
        </w:tc>
        <w:tc>
          <w:tcPr>
            <w:tcW w:w="400" w:type="pct"/>
            <w:gridSpan w:val="3"/>
            <w:tcBorders>
              <w:top w:val="double" w:sz="4" w:space="0" w:color="auto"/>
              <w:left w:val="single" w:sz="4" w:space="0" w:color="auto"/>
              <w:bottom w:val="single" w:sz="4" w:space="0" w:color="auto"/>
              <w:right w:val="single" w:sz="4" w:space="0" w:color="auto"/>
            </w:tcBorders>
          </w:tcPr>
          <w:sdt>
            <w:sdtPr>
              <w:rPr>
                <w:rStyle w:val="Responseboxtext"/>
                <w:sz w:val="18"/>
                <w:szCs w:val="18"/>
              </w:rPr>
              <w:id w:val="-419957370"/>
              <w:placeholder>
                <w:docPart w:val="8D1177F24A3B48CBA8A48CB61E946B21"/>
              </w:placeholder>
              <w:text/>
            </w:sdtPr>
            <w:sdtContent>
              <w:p w14:paraId="0A05FF4A" w14:textId="0EB86375" w:rsidR="00E72B83" w:rsidRDefault="00CF3596" w:rsidP="00CF3596">
                <w:pPr>
                  <w:pStyle w:val="Questiontext"/>
                  <w:rPr>
                    <w:rStyle w:val="Responseboxtext"/>
                    <w:sz w:val="18"/>
                    <w:szCs w:val="18"/>
                  </w:rPr>
                </w:pPr>
                <w:r>
                  <w:rPr>
                    <w:rStyle w:val="Responseboxtext"/>
                    <w:sz w:val="18"/>
                    <w:szCs w:val="18"/>
                  </w:rPr>
                  <w:t>12m</w:t>
                </w:r>
              </w:p>
            </w:sdtContent>
          </w:sdt>
        </w:tc>
        <w:tc>
          <w:tcPr>
            <w:tcW w:w="400" w:type="pct"/>
            <w:gridSpan w:val="2"/>
            <w:tcBorders>
              <w:top w:val="double" w:sz="4" w:space="0" w:color="auto"/>
              <w:left w:val="single" w:sz="4" w:space="0" w:color="auto"/>
              <w:bottom w:val="single" w:sz="4" w:space="0" w:color="auto"/>
              <w:right w:val="single" w:sz="4" w:space="0" w:color="auto"/>
            </w:tcBorders>
          </w:tcPr>
          <w:sdt>
            <w:sdtPr>
              <w:rPr>
                <w:rStyle w:val="Responseboxtext"/>
                <w:sz w:val="18"/>
                <w:szCs w:val="18"/>
              </w:rPr>
              <w:id w:val="-1714873635"/>
              <w:placeholder>
                <w:docPart w:val="6F76E342AA4C4407B96E38ACE36874DA"/>
              </w:placeholder>
              <w:text/>
            </w:sdtPr>
            <w:sdtContent>
              <w:p w14:paraId="42288ABF" w14:textId="263694A0" w:rsidR="00E72B83" w:rsidRDefault="00CF3596" w:rsidP="00CF3596">
                <w:pPr>
                  <w:pStyle w:val="Questiontext"/>
                  <w:rPr>
                    <w:rStyle w:val="Responseboxtext"/>
                    <w:sz w:val="18"/>
                    <w:szCs w:val="18"/>
                  </w:rPr>
                </w:pPr>
                <w:r>
                  <w:rPr>
                    <w:rStyle w:val="Responseboxtext"/>
                    <w:sz w:val="18"/>
                    <w:szCs w:val="18"/>
                  </w:rPr>
                  <w:t>15m</w:t>
                </w:r>
              </w:p>
            </w:sdtContent>
          </w:sdt>
        </w:tc>
        <w:tc>
          <w:tcPr>
            <w:tcW w:w="400" w:type="pct"/>
            <w:tcBorders>
              <w:top w:val="double" w:sz="4" w:space="0" w:color="auto"/>
              <w:left w:val="single" w:sz="4" w:space="0" w:color="auto"/>
              <w:bottom w:val="single" w:sz="4" w:space="0" w:color="auto"/>
              <w:right w:val="single" w:sz="4" w:space="0" w:color="auto"/>
            </w:tcBorders>
          </w:tcPr>
          <w:sdt>
            <w:sdtPr>
              <w:rPr>
                <w:rStyle w:val="Responseboxtext"/>
                <w:sz w:val="18"/>
                <w:szCs w:val="18"/>
              </w:rPr>
              <w:id w:val="1800800730"/>
              <w:placeholder>
                <w:docPart w:val="01D1A87C8A6245A4A3BF796B8C2F53E6"/>
              </w:placeholder>
              <w:text/>
            </w:sdtPr>
            <w:sdtContent>
              <w:p w14:paraId="43932AFA" w14:textId="10123A42" w:rsidR="00E72B83" w:rsidRDefault="00CF3596" w:rsidP="00CF3596">
                <w:pPr>
                  <w:pStyle w:val="Questiontext"/>
                  <w:rPr>
                    <w:rStyle w:val="Responseboxtext"/>
                    <w:sz w:val="18"/>
                    <w:szCs w:val="18"/>
                  </w:rPr>
                </w:pPr>
                <w:r>
                  <w:rPr>
                    <w:rStyle w:val="Responseboxtext"/>
                    <w:sz w:val="18"/>
                    <w:szCs w:val="18"/>
                  </w:rPr>
                  <w:t>17.5m</w:t>
                </w:r>
              </w:p>
            </w:sdtContent>
          </w:sdt>
        </w:tc>
      </w:tr>
      <w:tr w:rsidR="00674B40" w:rsidRPr="007B7529" w14:paraId="54D5C1FF" w14:textId="7FE495CE"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9817052"/>
              <w:placeholder>
                <w:docPart w:val="870D1AD5CD874EFEA6B75BDEC4BAFA64"/>
              </w:placeholder>
              <w:showingPlcHdr/>
              <w:text/>
            </w:sdtPr>
            <w:sdtContent>
              <w:p w14:paraId="05BC7B0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23037420"/>
              <w:placeholder>
                <w:docPart w:val="CD028BCB87614D6BAB4DB58361CC9244"/>
              </w:placeholder>
              <w:showingPlcHdr/>
              <w:text/>
            </w:sdtPr>
            <w:sdtContent>
              <w:p w14:paraId="2AC7C03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73723090"/>
              <w:placeholder>
                <w:docPart w:val="9C5CEF079264444B980FBE7F4ADC45FB"/>
              </w:placeholder>
              <w:showingPlcHdr/>
              <w:text/>
            </w:sdtPr>
            <w:sdtContent>
              <w:p w14:paraId="4C25B23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51258506"/>
              <w:placeholder>
                <w:docPart w:val="9C3054AAC86C4FF4BF9928DA9938CE74"/>
              </w:placeholder>
              <w:showingPlcHdr/>
              <w:text/>
            </w:sdtPr>
            <w:sdtContent>
              <w:p w14:paraId="5D3265E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13740747"/>
              <w:placeholder>
                <w:docPart w:val="C9610A096CEA4CB6B777CE0E033151D2"/>
              </w:placeholder>
              <w:showingPlcHdr/>
              <w:text/>
            </w:sdtPr>
            <w:sdtContent>
              <w:p w14:paraId="717B65A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68775920"/>
              <w:placeholder>
                <w:docPart w:val="89B8D7DB9B84490F982093603796A890"/>
              </w:placeholder>
              <w:showingPlcHdr/>
              <w:text/>
            </w:sdtPr>
            <w:sdtContent>
              <w:p w14:paraId="25F73CEA"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58353994"/>
              <w:placeholder>
                <w:docPart w:val="8C52E53C86EE48E49030AEA8A2FE809A"/>
              </w:placeholder>
              <w:showingPlcHdr/>
              <w:text/>
            </w:sdtPr>
            <w:sdtContent>
              <w:p w14:paraId="18E8AC0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48758936"/>
              <w:placeholder>
                <w:docPart w:val="07CC148330B14EF58883EC2379CF6ED3"/>
              </w:placeholder>
              <w:showingPlcHdr/>
              <w:text/>
            </w:sdtPr>
            <w:sdtContent>
              <w:p w14:paraId="311D872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221645365"/>
              <w:placeholder>
                <w:docPart w:val="1185E45190974951977BAAF873B0B752"/>
              </w:placeholder>
              <w:showingPlcHdr/>
              <w:text/>
            </w:sdtPr>
            <w:sdtContent>
              <w:p w14:paraId="08C727AF" w14:textId="6B4C487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140644709"/>
              <w:placeholder>
                <w:docPart w:val="3170009B92AD4CDC8E1A3557FC07CFC1"/>
              </w:placeholder>
              <w:showingPlcHdr/>
              <w:text/>
            </w:sdtPr>
            <w:sdtContent>
              <w:p w14:paraId="76D5B19C" w14:textId="4F9D11AF"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347979118"/>
              <w:placeholder>
                <w:docPart w:val="7EDCB915720348079EF7F8C90E8B1EC9"/>
              </w:placeholder>
              <w:showingPlcHdr/>
              <w:text/>
            </w:sdtPr>
            <w:sdtContent>
              <w:p w14:paraId="7F53E9A2" w14:textId="6CC9AF5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799A322C" w14:textId="5136D7F9"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5446789"/>
              <w:placeholder>
                <w:docPart w:val="D54B8D6D89324F6AA6B6260A5106A1B2"/>
              </w:placeholder>
              <w:showingPlcHdr/>
              <w:text/>
            </w:sdtPr>
            <w:sdtContent>
              <w:p w14:paraId="6FFCDA2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69822064"/>
              <w:placeholder>
                <w:docPart w:val="6820C231442541D2A9FDC3BF06040C4A"/>
              </w:placeholder>
              <w:showingPlcHdr/>
              <w:text/>
            </w:sdtPr>
            <w:sdtContent>
              <w:p w14:paraId="5249C463"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4369434"/>
              <w:placeholder>
                <w:docPart w:val="FE0269590C7642AFB7CDAFE271571CF4"/>
              </w:placeholder>
              <w:showingPlcHdr/>
              <w:text/>
            </w:sdtPr>
            <w:sdtContent>
              <w:p w14:paraId="72FFE90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287807"/>
              <w:placeholder>
                <w:docPart w:val="6815731239D04F259A7C1831A636D035"/>
              </w:placeholder>
              <w:showingPlcHdr/>
              <w:text/>
            </w:sdtPr>
            <w:sdtContent>
              <w:p w14:paraId="5E9C5E7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06064251"/>
              <w:placeholder>
                <w:docPart w:val="A32943816F044A54934899327600B4E2"/>
              </w:placeholder>
              <w:showingPlcHdr/>
              <w:text/>
            </w:sdtPr>
            <w:sdtContent>
              <w:p w14:paraId="2FE073F7"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94526"/>
              <w:placeholder>
                <w:docPart w:val="8130905827A74FF898696638FE758295"/>
              </w:placeholder>
              <w:showingPlcHdr/>
              <w:text/>
            </w:sdtPr>
            <w:sdtContent>
              <w:p w14:paraId="50CD8CD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6580294"/>
              <w:placeholder>
                <w:docPart w:val="D351D8978D5F4FDDAE4F44BDA738638F"/>
              </w:placeholder>
              <w:showingPlcHdr/>
              <w:text/>
            </w:sdtPr>
            <w:sdtContent>
              <w:p w14:paraId="78A00FB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36348139"/>
              <w:placeholder>
                <w:docPart w:val="4C155FBBAB1246E0899CD7BFD7C9168F"/>
              </w:placeholder>
              <w:showingPlcHdr/>
              <w:text/>
            </w:sdtPr>
            <w:sdtContent>
              <w:p w14:paraId="2F876E2B"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299263869"/>
              <w:placeholder>
                <w:docPart w:val="1DFC5263D8EF4D08A2DC6B30B4AE3085"/>
              </w:placeholder>
              <w:showingPlcHdr/>
              <w:text/>
            </w:sdtPr>
            <w:sdtContent>
              <w:p w14:paraId="42AC51DD" w14:textId="6928343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023906743"/>
              <w:placeholder>
                <w:docPart w:val="CA7C65878742430287EF8BE8794CF15A"/>
              </w:placeholder>
              <w:showingPlcHdr/>
              <w:text/>
            </w:sdtPr>
            <w:sdtContent>
              <w:p w14:paraId="7D6AE415" w14:textId="12454062"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447280866"/>
              <w:placeholder>
                <w:docPart w:val="46E30E8F6E7F4889B26E7F21490C0CD4"/>
              </w:placeholder>
              <w:showingPlcHdr/>
              <w:text/>
            </w:sdtPr>
            <w:sdtContent>
              <w:p w14:paraId="4008497E" w14:textId="5069E3AA"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6B17C243" w14:textId="18F83F0B"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3401170"/>
              <w:placeholder>
                <w:docPart w:val="DBFCA2AA63E44AA8BBE59DF8586A91DB"/>
              </w:placeholder>
              <w:showingPlcHdr/>
              <w:text/>
            </w:sdtPr>
            <w:sdtContent>
              <w:p w14:paraId="2B83B7E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17868719"/>
              <w:placeholder>
                <w:docPart w:val="FF60CB31E52B4DF780ECE6B47DC152F4"/>
              </w:placeholder>
              <w:showingPlcHdr/>
              <w:text/>
            </w:sdtPr>
            <w:sdtContent>
              <w:p w14:paraId="7733AEF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2512076"/>
              <w:placeholder>
                <w:docPart w:val="2CB7AE3678584A91B4CFC70EF0CC8FC0"/>
              </w:placeholder>
              <w:showingPlcHdr/>
              <w:text/>
            </w:sdtPr>
            <w:sdtContent>
              <w:p w14:paraId="14CC894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4380390"/>
              <w:placeholder>
                <w:docPart w:val="EA4DB95B3EE343AE9907179FC9AD107A"/>
              </w:placeholder>
              <w:showingPlcHdr/>
              <w:text/>
            </w:sdtPr>
            <w:sdtContent>
              <w:p w14:paraId="05BB6EB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13391887"/>
              <w:placeholder>
                <w:docPart w:val="A4BF11D98B534EBEBA858FE2A4B051B8"/>
              </w:placeholder>
              <w:showingPlcHdr/>
              <w:text/>
            </w:sdtPr>
            <w:sdtContent>
              <w:p w14:paraId="0292467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19712995"/>
              <w:placeholder>
                <w:docPart w:val="8D0CEC16241C494A852335FB7420F82D"/>
              </w:placeholder>
              <w:showingPlcHdr/>
              <w:text/>
            </w:sdtPr>
            <w:sdtContent>
              <w:p w14:paraId="40A6AFC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85370550"/>
              <w:placeholder>
                <w:docPart w:val="43980753C1F7441ABAFF38D3DA0C57E9"/>
              </w:placeholder>
              <w:showingPlcHdr/>
              <w:text/>
            </w:sdtPr>
            <w:sdtContent>
              <w:p w14:paraId="55B24FF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99947272"/>
              <w:placeholder>
                <w:docPart w:val="EE3C789A3A7049F0A9157F2C3909F941"/>
              </w:placeholder>
              <w:showingPlcHdr/>
              <w:text/>
            </w:sdtPr>
            <w:sdtContent>
              <w:p w14:paraId="34B3A6E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613365677"/>
              <w:placeholder>
                <w:docPart w:val="96540740F9314E7F9F1F94949F92AF2B"/>
              </w:placeholder>
              <w:showingPlcHdr/>
              <w:text/>
            </w:sdtPr>
            <w:sdtContent>
              <w:p w14:paraId="4CA4DA32" w14:textId="0DD97400"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32949266"/>
              <w:placeholder>
                <w:docPart w:val="726136D87CEF498BA6531CF997BA3748"/>
              </w:placeholder>
              <w:showingPlcHdr/>
              <w:text/>
            </w:sdtPr>
            <w:sdtContent>
              <w:p w14:paraId="543F3855" w14:textId="50D21249"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649552915"/>
              <w:placeholder>
                <w:docPart w:val="D25A6DAF5CB44AB380F7924A7CFF8BFC"/>
              </w:placeholder>
              <w:showingPlcHdr/>
              <w:text/>
            </w:sdtPr>
            <w:sdtContent>
              <w:p w14:paraId="06973B6D" w14:textId="6947B2F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7A36386C" w14:textId="72CF8170"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44070190"/>
              <w:placeholder>
                <w:docPart w:val="012537D27A694640A5549CB48B1A3B08"/>
              </w:placeholder>
              <w:showingPlcHdr/>
              <w:text/>
            </w:sdtPr>
            <w:sdtContent>
              <w:p w14:paraId="09848153"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34641476"/>
              <w:placeholder>
                <w:docPart w:val="871E7FFBED8C4DA089AA00A245EF169F"/>
              </w:placeholder>
              <w:showingPlcHdr/>
              <w:text/>
            </w:sdtPr>
            <w:sdtContent>
              <w:p w14:paraId="3B61FFBB"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989404"/>
              <w:placeholder>
                <w:docPart w:val="D86FC9201D8A411BB17B042D1BA39ECA"/>
              </w:placeholder>
              <w:showingPlcHdr/>
              <w:text/>
            </w:sdtPr>
            <w:sdtContent>
              <w:p w14:paraId="399C73B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6052746"/>
              <w:placeholder>
                <w:docPart w:val="326FC40A4FA6435E899372B81D6D79D9"/>
              </w:placeholder>
              <w:showingPlcHdr/>
              <w:text/>
            </w:sdtPr>
            <w:sdtContent>
              <w:p w14:paraId="420FF19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87712735"/>
              <w:placeholder>
                <w:docPart w:val="A9336BEFA3A843FE84B1FDB522BA6149"/>
              </w:placeholder>
              <w:showingPlcHdr/>
              <w:text/>
            </w:sdtPr>
            <w:sdtContent>
              <w:p w14:paraId="78B4444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63351782"/>
              <w:placeholder>
                <w:docPart w:val="5DC11DCB91BE4C5E8D9FE5C2D4A2EE92"/>
              </w:placeholder>
              <w:showingPlcHdr/>
              <w:text/>
            </w:sdtPr>
            <w:sdtContent>
              <w:p w14:paraId="36AD80B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37950352"/>
              <w:placeholder>
                <w:docPart w:val="DB35EEDC0C77480BB3B20E6FC9372EC7"/>
              </w:placeholder>
              <w:showingPlcHdr/>
              <w:text/>
            </w:sdtPr>
            <w:sdtContent>
              <w:p w14:paraId="392FA34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9071867"/>
              <w:placeholder>
                <w:docPart w:val="7DA3202069454AE6832CD37823B0BF49"/>
              </w:placeholder>
              <w:showingPlcHdr/>
              <w:text/>
            </w:sdtPr>
            <w:sdtContent>
              <w:p w14:paraId="7396C5F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721053607"/>
              <w:placeholder>
                <w:docPart w:val="E7C9464B9B9543118EF295237C22BF83"/>
              </w:placeholder>
              <w:showingPlcHdr/>
              <w:text/>
            </w:sdtPr>
            <w:sdtContent>
              <w:p w14:paraId="7E246291" w14:textId="7DB68143"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883012021"/>
              <w:placeholder>
                <w:docPart w:val="1CADFAF232AB4856B414C0DF809595F5"/>
              </w:placeholder>
              <w:showingPlcHdr/>
              <w:text/>
            </w:sdtPr>
            <w:sdtContent>
              <w:p w14:paraId="5B92E4EB" w14:textId="505F7EC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2028781709"/>
              <w:placeholder>
                <w:docPart w:val="7446332810A44B9E84E9E144051CDBEF"/>
              </w:placeholder>
              <w:showingPlcHdr/>
              <w:text/>
            </w:sdtPr>
            <w:sdtContent>
              <w:p w14:paraId="1DA59269" w14:textId="3A1536A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46F24B14" w14:textId="73EE8F32"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8164675"/>
              <w:placeholder>
                <w:docPart w:val="E92EB16611B34AD0950D2CE58741FDC4"/>
              </w:placeholder>
              <w:showingPlcHdr/>
              <w:text/>
            </w:sdtPr>
            <w:sdtContent>
              <w:p w14:paraId="278038A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33597973"/>
              <w:placeholder>
                <w:docPart w:val="331100687CA2479683C6BD5FE3016AD5"/>
              </w:placeholder>
              <w:showingPlcHdr/>
              <w:text/>
            </w:sdtPr>
            <w:sdtContent>
              <w:p w14:paraId="7D09BFB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61975274"/>
              <w:placeholder>
                <w:docPart w:val="D881680C8D8E4BE1A138460F5EEE7A0B"/>
              </w:placeholder>
              <w:showingPlcHdr/>
              <w:text/>
            </w:sdtPr>
            <w:sdtContent>
              <w:p w14:paraId="7A0CF55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77170090"/>
              <w:placeholder>
                <w:docPart w:val="B895D27CA16447E8B9901AC82704B5A6"/>
              </w:placeholder>
              <w:showingPlcHdr/>
              <w:text/>
            </w:sdtPr>
            <w:sdtContent>
              <w:p w14:paraId="5E2E1D5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09683717"/>
              <w:placeholder>
                <w:docPart w:val="929E38BE68B44B34BA7C339EA8795BB5"/>
              </w:placeholder>
              <w:showingPlcHdr/>
              <w:text/>
            </w:sdtPr>
            <w:sdtContent>
              <w:p w14:paraId="2A289F1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63478099"/>
              <w:placeholder>
                <w:docPart w:val="617A8ACBCAB843EB85306EEAE6D77FE1"/>
              </w:placeholder>
              <w:showingPlcHdr/>
              <w:text/>
            </w:sdtPr>
            <w:sdtContent>
              <w:p w14:paraId="736C4BA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6808954"/>
              <w:placeholder>
                <w:docPart w:val="650E6BFF2F5F4C8B8335D504E67FA150"/>
              </w:placeholder>
              <w:showingPlcHdr/>
              <w:text/>
            </w:sdtPr>
            <w:sdtContent>
              <w:p w14:paraId="1C9F7A7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3755390"/>
              <w:placeholder>
                <w:docPart w:val="EDF8F7C48C924C90B5E1C744956E7838"/>
              </w:placeholder>
              <w:showingPlcHdr/>
              <w:text/>
            </w:sdtPr>
            <w:sdtContent>
              <w:p w14:paraId="2D2A32F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011718645"/>
              <w:placeholder>
                <w:docPart w:val="7D6AE6C2D6D2446EB029433EEA0AA03C"/>
              </w:placeholder>
              <w:showingPlcHdr/>
              <w:text/>
            </w:sdtPr>
            <w:sdtContent>
              <w:p w14:paraId="23C60850" w14:textId="5B67756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559559690"/>
              <w:placeholder>
                <w:docPart w:val="15C8D3B3409D4F64A6C3E5CF369991CC"/>
              </w:placeholder>
              <w:showingPlcHdr/>
              <w:text/>
            </w:sdtPr>
            <w:sdtContent>
              <w:p w14:paraId="1301F70F" w14:textId="7D1A033E"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350366976"/>
              <w:placeholder>
                <w:docPart w:val="89DCF70C16D6429D9F555D8A02646E5E"/>
              </w:placeholder>
              <w:showingPlcHdr/>
              <w:text/>
            </w:sdtPr>
            <w:sdtContent>
              <w:p w14:paraId="21F87531" w14:textId="17638D5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3E275F4F" w14:textId="53B48E60"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41586530"/>
              <w:placeholder>
                <w:docPart w:val="1490239761234D3A91075F098C805116"/>
              </w:placeholder>
              <w:showingPlcHdr/>
              <w:text/>
            </w:sdtPr>
            <w:sdtContent>
              <w:p w14:paraId="58372930"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90185538"/>
              <w:placeholder>
                <w:docPart w:val="CD01A7F63FF842F29937DAD06084503B"/>
              </w:placeholder>
              <w:showingPlcHdr/>
              <w:text/>
            </w:sdtPr>
            <w:sdtContent>
              <w:p w14:paraId="5733F7F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06615239"/>
              <w:placeholder>
                <w:docPart w:val="E1B127DE0FCF41B39CCF37F980B9A3F7"/>
              </w:placeholder>
              <w:showingPlcHdr/>
              <w:text/>
            </w:sdtPr>
            <w:sdtContent>
              <w:p w14:paraId="7FBDB82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47579533"/>
              <w:placeholder>
                <w:docPart w:val="A9A96FAF61674090A25E7F4E4A5222D5"/>
              </w:placeholder>
              <w:showingPlcHdr/>
              <w:text/>
            </w:sdtPr>
            <w:sdtContent>
              <w:p w14:paraId="2C4E3A5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93464853"/>
              <w:placeholder>
                <w:docPart w:val="511E2B048F3B4F17A6E2CC631BFD713C"/>
              </w:placeholder>
              <w:showingPlcHdr/>
              <w:text/>
            </w:sdtPr>
            <w:sdtContent>
              <w:p w14:paraId="5021A9D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42471898"/>
              <w:placeholder>
                <w:docPart w:val="73A025D56659475192978640BC348078"/>
              </w:placeholder>
              <w:showingPlcHdr/>
              <w:text/>
            </w:sdtPr>
            <w:sdtContent>
              <w:p w14:paraId="367EB0A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44922285"/>
              <w:placeholder>
                <w:docPart w:val="7FBE37DD0000418096D487E7F70B599D"/>
              </w:placeholder>
              <w:showingPlcHdr/>
              <w:text/>
            </w:sdtPr>
            <w:sdtContent>
              <w:p w14:paraId="354C761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27065738"/>
              <w:placeholder>
                <w:docPart w:val="BD7906D4F35543B3A9C4AA8CE0293F87"/>
              </w:placeholder>
              <w:showingPlcHdr/>
              <w:text/>
            </w:sdtPr>
            <w:sdtContent>
              <w:p w14:paraId="515B7F1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687903968"/>
              <w:placeholder>
                <w:docPart w:val="90E232601DE2471596A9F245B02698FC"/>
              </w:placeholder>
              <w:showingPlcHdr/>
              <w:text/>
            </w:sdtPr>
            <w:sdtContent>
              <w:p w14:paraId="64A29DFE" w14:textId="4CF3437D"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145397787"/>
              <w:placeholder>
                <w:docPart w:val="D1F4CDDD7EE84FDC9F602AEEA7355367"/>
              </w:placeholder>
              <w:showingPlcHdr/>
              <w:text/>
            </w:sdtPr>
            <w:sdtContent>
              <w:p w14:paraId="522DBAB9" w14:textId="07D7E6E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414817875"/>
              <w:placeholder>
                <w:docPart w:val="81A00EC8F77B4299B54CD913E148176D"/>
              </w:placeholder>
              <w:showingPlcHdr/>
              <w:text/>
            </w:sdtPr>
            <w:sdtContent>
              <w:p w14:paraId="50C6CDD8" w14:textId="4F10A0CD"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14A45B74" w14:textId="75D3B08E"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95070335"/>
              <w:placeholder>
                <w:docPart w:val="EA21568A018C4CFCB6E8391F7FDFDE6B"/>
              </w:placeholder>
              <w:showingPlcHdr/>
              <w:text/>
            </w:sdtPr>
            <w:sdtContent>
              <w:p w14:paraId="07803E42"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92716132"/>
              <w:placeholder>
                <w:docPart w:val="09ED492651AD4F1996DD217E59F6C3F0"/>
              </w:placeholder>
              <w:showingPlcHdr/>
              <w:text/>
            </w:sdtPr>
            <w:sdtContent>
              <w:p w14:paraId="5DE1144F"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1992173"/>
              <w:placeholder>
                <w:docPart w:val="258BAFA245D1426F9E7C8392925A8680"/>
              </w:placeholder>
              <w:showingPlcHdr/>
              <w:text/>
            </w:sdtPr>
            <w:sdtContent>
              <w:p w14:paraId="1ED50C98"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2415610"/>
              <w:placeholder>
                <w:docPart w:val="E5A14E4D455142EEB6ABE464718B0F2E"/>
              </w:placeholder>
              <w:showingPlcHdr/>
              <w:text/>
            </w:sdtPr>
            <w:sdtContent>
              <w:p w14:paraId="6E50DA4A"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3603275"/>
              <w:placeholder>
                <w:docPart w:val="4592D38394374AEC9857F7B0137DEE9B"/>
              </w:placeholder>
              <w:showingPlcHdr/>
              <w:text/>
            </w:sdtPr>
            <w:sdtContent>
              <w:p w14:paraId="2ED33621"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15122305"/>
              <w:placeholder>
                <w:docPart w:val="F2C74F2E89D943E89DC647DBA0E48D1C"/>
              </w:placeholder>
              <w:showingPlcHdr/>
              <w:text/>
            </w:sdtPr>
            <w:sdtContent>
              <w:p w14:paraId="77D06388"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50480546"/>
              <w:placeholder>
                <w:docPart w:val="89B0C243AF6B47D2ABDDD43970C76354"/>
              </w:placeholder>
              <w:showingPlcHdr/>
              <w:text/>
            </w:sdtPr>
            <w:sdtContent>
              <w:p w14:paraId="1087468E"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84139867"/>
              <w:placeholder>
                <w:docPart w:val="C9EB613C123A45349E78C8B200F28FDD"/>
              </w:placeholder>
              <w:showingPlcHdr/>
              <w:text/>
            </w:sdtPr>
            <w:sdtContent>
              <w:p w14:paraId="30AA69AA"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594479867"/>
              <w:placeholder>
                <w:docPart w:val="EF58EDAFE5F04415B2A96478758127E1"/>
              </w:placeholder>
              <w:showingPlcHdr/>
              <w:text/>
            </w:sdtPr>
            <w:sdtContent>
              <w:p w14:paraId="4579F0CD" w14:textId="1A21F83F"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786158046"/>
              <w:placeholder>
                <w:docPart w:val="9C346CD2D85D44DEB0D4BFB4445F8E67"/>
              </w:placeholder>
              <w:showingPlcHdr/>
              <w:text/>
            </w:sdtPr>
            <w:sdtContent>
              <w:p w14:paraId="0EC858A9" w14:textId="468BDC6A"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263663096"/>
              <w:placeholder>
                <w:docPart w:val="8926BFE63F6044E98D916D93CEAEEFDB"/>
              </w:placeholder>
              <w:showingPlcHdr/>
              <w:text/>
            </w:sdtPr>
            <w:sdtContent>
              <w:p w14:paraId="552936AA" w14:textId="6B2DC9B4"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r>
      <w:tr w:rsidR="00220BF8" w:rsidRPr="00943546" w14:paraId="528D442E" w14:textId="77777777" w:rsidTr="00220BF8">
        <w:trPr>
          <w:trHeight w:val="95"/>
        </w:trPr>
        <w:tc>
          <w:tcPr>
            <w:tcW w:w="1000" w:type="pct"/>
            <w:gridSpan w:val="4"/>
          </w:tcPr>
          <w:p w14:paraId="32306985" w14:textId="77777777" w:rsidR="00220BF8" w:rsidRPr="00943546" w:rsidRDefault="00220BF8" w:rsidP="00220BF8">
            <w:pPr>
              <w:spacing w:before="120" w:after="60"/>
              <w:rPr>
                <w:rFonts w:cs="Arial"/>
                <w:color w:val="000000"/>
                <w:sz w:val="2"/>
                <w:szCs w:val="2"/>
              </w:rPr>
            </w:pPr>
          </w:p>
        </w:tc>
        <w:tc>
          <w:tcPr>
            <w:tcW w:w="1000" w:type="pct"/>
            <w:gridSpan w:val="7"/>
            <w:vAlign w:val="center"/>
          </w:tcPr>
          <w:p w14:paraId="064CD662" w14:textId="77777777" w:rsidR="00220BF8" w:rsidRPr="00943546" w:rsidRDefault="00220BF8" w:rsidP="00220BF8">
            <w:pPr>
              <w:spacing w:before="120" w:after="60"/>
              <w:rPr>
                <w:rFonts w:cs="Arial"/>
                <w:sz w:val="2"/>
                <w:szCs w:val="2"/>
              </w:rPr>
            </w:pPr>
          </w:p>
        </w:tc>
        <w:tc>
          <w:tcPr>
            <w:tcW w:w="1000" w:type="pct"/>
            <w:gridSpan w:val="6"/>
          </w:tcPr>
          <w:p w14:paraId="4CC91085" w14:textId="77777777" w:rsidR="00220BF8" w:rsidRPr="00943546" w:rsidRDefault="00220BF8" w:rsidP="00220BF8">
            <w:pPr>
              <w:spacing w:before="120" w:after="60"/>
              <w:rPr>
                <w:rStyle w:val="CommentReference"/>
                <w:sz w:val="2"/>
                <w:szCs w:val="2"/>
              </w:rPr>
            </w:pPr>
          </w:p>
        </w:tc>
        <w:tc>
          <w:tcPr>
            <w:tcW w:w="1000" w:type="pct"/>
            <w:gridSpan w:val="6"/>
          </w:tcPr>
          <w:p w14:paraId="588B8A84" w14:textId="77777777" w:rsidR="00220BF8" w:rsidRPr="00943546" w:rsidRDefault="00220BF8" w:rsidP="00220BF8">
            <w:pPr>
              <w:spacing w:before="120" w:after="60"/>
              <w:rPr>
                <w:rStyle w:val="CommentReference"/>
                <w:sz w:val="2"/>
                <w:szCs w:val="2"/>
              </w:rPr>
            </w:pPr>
          </w:p>
        </w:tc>
        <w:tc>
          <w:tcPr>
            <w:tcW w:w="1000" w:type="pct"/>
            <w:gridSpan w:val="5"/>
          </w:tcPr>
          <w:p w14:paraId="7C4DDFBD" w14:textId="77777777" w:rsidR="00220BF8" w:rsidRPr="00943546" w:rsidRDefault="00220BF8" w:rsidP="00220BF8">
            <w:pPr>
              <w:spacing w:before="120" w:after="60"/>
              <w:rPr>
                <w:rStyle w:val="CommentReference"/>
                <w:sz w:val="2"/>
                <w:szCs w:val="2"/>
              </w:rPr>
            </w:pPr>
          </w:p>
        </w:tc>
      </w:tr>
      <w:tr w:rsidR="00EC56D2" w:rsidRPr="003A61FA" w14:paraId="53878DCA" w14:textId="75966F80" w:rsidTr="00EC56D2">
        <w:tc>
          <w:tcPr>
            <w:tcW w:w="5000" w:type="pct"/>
            <w:gridSpan w:val="28"/>
            <w:shd w:val="clear" w:color="auto" w:fill="auto"/>
          </w:tcPr>
          <w:p w14:paraId="27408214" w14:textId="5A3BDCA6" w:rsidR="00EC56D2" w:rsidRPr="003A61FA" w:rsidRDefault="00EC56D2" w:rsidP="00863828">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EC56D2" w14:paraId="74A54676" w14:textId="70CB076A" w:rsidTr="00674B40">
        <w:tc>
          <w:tcPr>
            <w:tcW w:w="832" w:type="pct"/>
            <w:gridSpan w:val="3"/>
            <w:tcBorders>
              <w:top w:val="nil"/>
              <w:left w:val="nil"/>
              <w:right w:val="single" w:sz="4" w:space="0" w:color="auto"/>
            </w:tcBorders>
            <w:hideMark/>
          </w:tcPr>
          <w:p w14:paraId="125761BE" w14:textId="77777777" w:rsidR="00EC56D2" w:rsidRDefault="00EC56D2" w:rsidP="00863828">
            <w:pPr>
              <w:spacing w:before="120" w:after="60"/>
              <w:rPr>
                <w:rFonts w:cs="Arial"/>
                <w:color w:val="000000"/>
                <w:sz w:val="20"/>
                <w:szCs w:val="20"/>
              </w:rPr>
            </w:pPr>
            <w:r>
              <w:rPr>
                <w:rFonts w:cs="Arial"/>
                <w:color w:val="000000"/>
                <w:sz w:val="20"/>
                <w:szCs w:val="20"/>
              </w:rPr>
              <w:t>Document reference(s)</w:t>
            </w:r>
          </w:p>
        </w:tc>
        <w:sdt>
          <w:sdtPr>
            <w:rPr>
              <w:rStyle w:val="Responseboxtext"/>
              <w:rFonts w:eastAsia="Calibri"/>
            </w:rPr>
            <w:id w:val="887460801"/>
            <w:placeholder>
              <w:docPart w:val="1A4AED64DF5445CCBA1CBC60B7FBE26D"/>
            </w:placeholder>
          </w:sdtPr>
          <w:sdtContent>
            <w:tc>
              <w:tcPr>
                <w:tcW w:w="833" w:type="pct"/>
                <w:gridSpan w:val="6"/>
                <w:tcBorders>
                  <w:top w:val="nil"/>
                  <w:left w:val="single" w:sz="4" w:space="0" w:color="auto"/>
                  <w:bottom w:val="single" w:sz="4" w:space="0" w:color="auto"/>
                  <w:right w:val="single" w:sz="4" w:space="0" w:color="auto"/>
                </w:tcBorders>
                <w:vAlign w:val="center"/>
                <w:hideMark/>
              </w:tcPr>
              <w:p w14:paraId="3D4D63F4" w14:textId="4B116123" w:rsidR="00EC56D2" w:rsidRDefault="00CF3596" w:rsidP="00CF3596">
                <w:pPr>
                  <w:pStyle w:val="Paragraph"/>
                  <w:spacing w:before="120" w:after="60"/>
                  <w:rPr>
                    <w:rStyle w:val="Responseboxtext"/>
                    <w:rFonts w:eastAsia="Calibri"/>
                  </w:rPr>
                </w:pPr>
                <w:r>
                  <w:rPr>
                    <w:rStyle w:val="Responseboxtext"/>
                    <w:rFonts w:eastAsia="Calibri"/>
                  </w:rPr>
                  <w:t>N/A</w:t>
                </w:r>
              </w:p>
            </w:tc>
          </w:sdtContent>
        </w:sdt>
        <w:tc>
          <w:tcPr>
            <w:tcW w:w="3335" w:type="pct"/>
            <w:gridSpan w:val="19"/>
            <w:tcBorders>
              <w:top w:val="nil"/>
              <w:left w:val="single" w:sz="4" w:space="0" w:color="auto"/>
              <w:bottom w:val="nil"/>
            </w:tcBorders>
          </w:tcPr>
          <w:p w14:paraId="37E858A8" w14:textId="46AB4123" w:rsidR="00EC56D2" w:rsidRDefault="00EC56D2" w:rsidP="00863828">
            <w:pPr>
              <w:spacing w:before="120" w:after="60"/>
              <w:rPr>
                <w:rFonts w:cs="Arial"/>
                <w:szCs w:val="20"/>
              </w:rPr>
            </w:pPr>
          </w:p>
        </w:tc>
      </w:tr>
      <w:tr w:rsidR="002A4C6F" w:rsidRPr="00E92465" w14:paraId="5E284A89" w14:textId="679DF547" w:rsidTr="000D6440">
        <w:tc>
          <w:tcPr>
            <w:tcW w:w="1250" w:type="pct"/>
            <w:gridSpan w:val="6"/>
            <w:shd w:val="clear" w:color="auto" w:fill="auto"/>
          </w:tcPr>
          <w:p w14:paraId="00552991" w14:textId="77777777" w:rsidR="002A4C6F" w:rsidRPr="00E92465" w:rsidRDefault="002A4C6F" w:rsidP="00E92465">
            <w:pPr>
              <w:pStyle w:val="Sectionheading"/>
              <w:rPr>
                <w:rFonts w:eastAsia="Calibri"/>
              </w:rPr>
            </w:pPr>
            <w:r w:rsidRPr="00E92465">
              <w:rPr>
                <w:rFonts w:eastAsia="Calibri"/>
              </w:rPr>
              <w:t>8. Abstraction history and evidence</w:t>
            </w:r>
          </w:p>
        </w:tc>
        <w:tc>
          <w:tcPr>
            <w:tcW w:w="1250" w:type="pct"/>
            <w:gridSpan w:val="8"/>
          </w:tcPr>
          <w:p w14:paraId="77148C66" w14:textId="77777777" w:rsidR="002A4C6F" w:rsidRPr="00E92465" w:rsidRDefault="002A4C6F" w:rsidP="00E92465">
            <w:pPr>
              <w:pStyle w:val="Sectionheading"/>
              <w:rPr>
                <w:rFonts w:eastAsia="Calibri"/>
              </w:rPr>
            </w:pPr>
          </w:p>
        </w:tc>
        <w:tc>
          <w:tcPr>
            <w:tcW w:w="1250" w:type="pct"/>
            <w:gridSpan w:val="7"/>
          </w:tcPr>
          <w:p w14:paraId="1699B9C9" w14:textId="77777777" w:rsidR="002A4C6F" w:rsidRPr="00E92465" w:rsidRDefault="002A4C6F" w:rsidP="00E92465">
            <w:pPr>
              <w:pStyle w:val="Sectionheading"/>
              <w:rPr>
                <w:rFonts w:eastAsia="Calibri"/>
              </w:rPr>
            </w:pPr>
          </w:p>
        </w:tc>
        <w:tc>
          <w:tcPr>
            <w:tcW w:w="1250" w:type="pct"/>
            <w:gridSpan w:val="7"/>
          </w:tcPr>
          <w:p w14:paraId="31D7933D" w14:textId="0D587C00" w:rsidR="002A4C6F" w:rsidRPr="00E92465" w:rsidRDefault="002A4C6F" w:rsidP="00E92465">
            <w:pPr>
              <w:pStyle w:val="Sectionheading"/>
              <w:rPr>
                <w:rFonts w:eastAsia="Calibri"/>
              </w:rPr>
            </w:pPr>
          </w:p>
        </w:tc>
      </w:tr>
      <w:tr w:rsidR="00925275" w:rsidRPr="007B7529" w14:paraId="4C591E74" w14:textId="36385AF6" w:rsidTr="00925275">
        <w:tc>
          <w:tcPr>
            <w:tcW w:w="5000" w:type="pct"/>
            <w:gridSpan w:val="28"/>
            <w:shd w:val="clear" w:color="auto" w:fill="auto"/>
          </w:tcPr>
          <w:p w14:paraId="2B065401" w14:textId="4401F8EA" w:rsidR="00925275" w:rsidRDefault="00925275" w:rsidP="007C4FA4">
            <w:pPr>
              <w:pStyle w:val="SubQuestion"/>
              <w:rPr>
                <w:rFonts w:eastAsia="Calibri"/>
                <w:lang w:eastAsia="en-GB"/>
              </w:rPr>
            </w:pPr>
            <w:r>
              <w:rPr>
                <w:rFonts w:eastAsia="Calibri"/>
                <w:lang w:eastAsia="en-GB"/>
              </w:rPr>
              <w:t xml:space="preserve">8.1 Please complete table 8.1 to document that the abstraction(s) and transfer(s) has or have been taking place during the qualifying period. </w:t>
            </w:r>
          </w:p>
        </w:tc>
      </w:tr>
      <w:tr w:rsidR="00925275" w:rsidRPr="003A61FA" w14:paraId="13A38E1D" w14:textId="2CD16C87" w:rsidTr="00925275">
        <w:tc>
          <w:tcPr>
            <w:tcW w:w="5000" w:type="pct"/>
            <w:gridSpan w:val="28"/>
            <w:shd w:val="clear" w:color="auto" w:fill="auto"/>
          </w:tcPr>
          <w:p w14:paraId="793D396D" w14:textId="442C30EB" w:rsidR="00925275" w:rsidRPr="003A61FA" w:rsidRDefault="00925275" w:rsidP="007C4FA4">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0D6440" w14:paraId="2AF3DADC" w14:textId="3CD10841" w:rsidTr="00674B40">
        <w:tc>
          <w:tcPr>
            <w:tcW w:w="832" w:type="pct"/>
            <w:gridSpan w:val="3"/>
            <w:tcBorders>
              <w:top w:val="nil"/>
              <w:left w:val="nil"/>
              <w:bottom w:val="nil"/>
              <w:right w:val="single" w:sz="4" w:space="0" w:color="auto"/>
            </w:tcBorders>
            <w:hideMark/>
          </w:tcPr>
          <w:p w14:paraId="048FACCE" w14:textId="560861AC" w:rsidR="002A4C6F" w:rsidRDefault="002A4C6F" w:rsidP="007C4FA4">
            <w:pPr>
              <w:spacing w:before="120" w:after="60"/>
              <w:rPr>
                <w:rFonts w:cs="Arial"/>
                <w:color w:val="000000"/>
                <w:sz w:val="20"/>
                <w:szCs w:val="20"/>
              </w:rPr>
            </w:pPr>
            <w:r>
              <w:rPr>
                <w:rFonts w:cs="Arial"/>
                <w:color w:val="000000"/>
                <w:sz w:val="20"/>
                <w:szCs w:val="20"/>
              </w:rPr>
              <w:t>Document reference(s)</w:t>
            </w:r>
          </w:p>
        </w:tc>
        <w:sdt>
          <w:sdtPr>
            <w:rPr>
              <w:rStyle w:val="Responseboxtext"/>
              <w:rFonts w:eastAsia="Calibri"/>
            </w:rPr>
            <w:id w:val="823169021"/>
            <w:placeholder>
              <w:docPart w:val="25E528AB033441D187D1F1ED9DE2CAC9"/>
            </w:placeholder>
          </w:sdtPr>
          <w:sdtContent>
            <w:tc>
              <w:tcPr>
                <w:tcW w:w="833" w:type="pct"/>
                <w:gridSpan w:val="6"/>
                <w:tcBorders>
                  <w:top w:val="nil"/>
                  <w:left w:val="single" w:sz="4" w:space="0" w:color="auto"/>
                  <w:bottom w:val="single" w:sz="4" w:space="0" w:color="auto"/>
                  <w:right w:val="single" w:sz="4" w:space="0" w:color="auto"/>
                </w:tcBorders>
                <w:vAlign w:val="center"/>
                <w:hideMark/>
              </w:tcPr>
              <w:p w14:paraId="16E50C24" w14:textId="6433E1CF" w:rsidR="002A4C6F" w:rsidRDefault="00CF3596" w:rsidP="00CF3596">
                <w:pPr>
                  <w:pStyle w:val="Paragraph"/>
                  <w:spacing w:before="120" w:after="60"/>
                  <w:rPr>
                    <w:rStyle w:val="Responseboxtext"/>
                    <w:rFonts w:eastAsia="Calibri"/>
                  </w:rPr>
                </w:pPr>
                <w:r>
                  <w:rPr>
                    <w:rStyle w:val="Responseboxtext"/>
                    <w:rFonts w:eastAsia="Calibri"/>
                  </w:rPr>
                  <w:t>N/A</w:t>
                </w:r>
              </w:p>
            </w:tc>
          </w:sdtContent>
        </w:sdt>
        <w:tc>
          <w:tcPr>
            <w:tcW w:w="835" w:type="pct"/>
            <w:gridSpan w:val="5"/>
            <w:tcBorders>
              <w:top w:val="nil"/>
              <w:left w:val="single" w:sz="4" w:space="0" w:color="auto"/>
              <w:bottom w:val="nil"/>
            </w:tcBorders>
          </w:tcPr>
          <w:p w14:paraId="3DB99970" w14:textId="77777777" w:rsidR="002A4C6F" w:rsidRDefault="002A4C6F" w:rsidP="007C4FA4">
            <w:pPr>
              <w:spacing w:before="120" w:after="60"/>
              <w:rPr>
                <w:rFonts w:cs="Arial"/>
                <w:szCs w:val="20"/>
              </w:rPr>
            </w:pPr>
          </w:p>
        </w:tc>
        <w:tc>
          <w:tcPr>
            <w:tcW w:w="833" w:type="pct"/>
            <w:gridSpan w:val="4"/>
            <w:tcBorders>
              <w:top w:val="nil"/>
              <w:bottom w:val="nil"/>
            </w:tcBorders>
            <w:vAlign w:val="center"/>
          </w:tcPr>
          <w:p w14:paraId="6C0F887C" w14:textId="2B6ADD54" w:rsidR="002A4C6F" w:rsidRDefault="002A4C6F" w:rsidP="007C4FA4">
            <w:pPr>
              <w:spacing w:before="120" w:after="60"/>
              <w:rPr>
                <w:rFonts w:cs="Arial"/>
                <w:szCs w:val="20"/>
              </w:rPr>
            </w:pPr>
          </w:p>
        </w:tc>
        <w:tc>
          <w:tcPr>
            <w:tcW w:w="833" w:type="pct"/>
            <w:gridSpan w:val="6"/>
            <w:tcBorders>
              <w:top w:val="nil"/>
              <w:bottom w:val="nil"/>
            </w:tcBorders>
          </w:tcPr>
          <w:p w14:paraId="74A5AF4A" w14:textId="77777777" w:rsidR="002A4C6F" w:rsidRDefault="002A4C6F" w:rsidP="007C4FA4">
            <w:pPr>
              <w:spacing w:before="120" w:after="60"/>
              <w:rPr>
                <w:rFonts w:cs="Arial"/>
                <w:szCs w:val="20"/>
              </w:rPr>
            </w:pPr>
          </w:p>
        </w:tc>
        <w:tc>
          <w:tcPr>
            <w:tcW w:w="834" w:type="pct"/>
            <w:gridSpan w:val="4"/>
            <w:tcBorders>
              <w:top w:val="nil"/>
              <w:bottom w:val="nil"/>
              <w:right w:val="nil"/>
            </w:tcBorders>
          </w:tcPr>
          <w:p w14:paraId="3A36709E" w14:textId="52DFF422" w:rsidR="002A4C6F" w:rsidRDefault="002A4C6F" w:rsidP="007C4FA4">
            <w:pPr>
              <w:spacing w:before="120" w:after="60"/>
              <w:rPr>
                <w:rFonts w:cs="Arial"/>
                <w:szCs w:val="20"/>
              </w:rPr>
            </w:pPr>
          </w:p>
        </w:tc>
      </w:tr>
    </w:tbl>
    <w:p w14:paraId="1CB760C8" w14:textId="7C781509" w:rsidR="007F23CC" w:rsidRPr="00026E3F" w:rsidRDefault="007F23CC" w:rsidP="00422A67">
      <w:pPr>
        <w:tabs>
          <w:tab w:val="left" w:pos="300"/>
          <w:tab w:val="left" w:pos="1256"/>
        </w:tabs>
        <w:rPr>
          <w:b/>
          <w:sz w:val="20"/>
          <w:szCs w:val="20"/>
        </w:rPr>
      </w:pPr>
    </w:p>
    <w:tbl>
      <w:tblPr>
        <w:tblStyle w:val="TableGrid"/>
        <w:tblpPr w:leftFromText="180" w:rightFromText="180" w:horzAnchor="margin" w:tblpY="421"/>
        <w:tblW w:w="22190" w:type="dxa"/>
        <w:tblLook w:val="04A0" w:firstRow="1" w:lastRow="0" w:firstColumn="1" w:lastColumn="0" w:noHBand="0" w:noVBand="1"/>
      </w:tblPr>
      <w:tblGrid>
        <w:gridCol w:w="1413"/>
        <w:gridCol w:w="2268"/>
        <w:gridCol w:w="2268"/>
        <w:gridCol w:w="2256"/>
        <w:gridCol w:w="1019"/>
        <w:gridCol w:w="1017"/>
        <w:gridCol w:w="1020"/>
        <w:gridCol w:w="1849"/>
        <w:gridCol w:w="2194"/>
        <w:gridCol w:w="2300"/>
        <w:gridCol w:w="2675"/>
        <w:gridCol w:w="1911"/>
      </w:tblGrid>
      <w:tr w:rsidR="000E7FE0" w:rsidRPr="004620FE" w14:paraId="1C817D62" w14:textId="77777777" w:rsidTr="0005709C">
        <w:tc>
          <w:tcPr>
            <w:tcW w:w="22190" w:type="dxa"/>
            <w:gridSpan w:val="12"/>
          </w:tcPr>
          <w:p w14:paraId="76830C73" w14:textId="3E75036D" w:rsidR="000E7FE0" w:rsidRPr="0005709C" w:rsidRDefault="000E7FE0" w:rsidP="00BB345D">
            <w:pPr>
              <w:rPr>
                <w:rFonts w:cs="Arial"/>
                <w:b/>
                <w:sz w:val="18"/>
                <w:szCs w:val="18"/>
              </w:rPr>
            </w:pPr>
            <w:r w:rsidRPr="0005709C">
              <w:rPr>
                <w:rFonts w:cs="Arial"/>
                <w:b/>
                <w:sz w:val="18"/>
                <w:szCs w:val="18"/>
              </w:rPr>
              <w:lastRenderedPageBreak/>
              <w:t>Table 8.1</w:t>
            </w:r>
          </w:p>
        </w:tc>
      </w:tr>
      <w:tr w:rsidR="000E7FE0" w:rsidRPr="004620FE" w14:paraId="0F354298" w14:textId="77777777" w:rsidTr="00D275AE">
        <w:tc>
          <w:tcPr>
            <w:tcW w:w="1413" w:type="dxa"/>
            <w:vMerge w:val="restart"/>
          </w:tcPr>
          <w:p w14:paraId="4208A994" w14:textId="77777777" w:rsidR="006C053D" w:rsidRPr="004620FE" w:rsidRDefault="006C053D" w:rsidP="00BB345D">
            <w:pPr>
              <w:rPr>
                <w:rFonts w:cs="Arial"/>
                <w:sz w:val="18"/>
                <w:szCs w:val="18"/>
              </w:rPr>
            </w:pPr>
            <w:r w:rsidRPr="004620FE">
              <w:rPr>
                <w:rFonts w:cs="Arial"/>
                <w:sz w:val="18"/>
                <w:szCs w:val="18"/>
              </w:rPr>
              <w:t>Year</w:t>
            </w:r>
          </w:p>
        </w:tc>
        <w:tc>
          <w:tcPr>
            <w:tcW w:w="2268" w:type="dxa"/>
            <w:vMerge w:val="restart"/>
          </w:tcPr>
          <w:p w14:paraId="7F763C99" w14:textId="67D30385" w:rsidR="006C053D" w:rsidRPr="004620FE" w:rsidRDefault="006C053D" w:rsidP="009C0354">
            <w:pPr>
              <w:rPr>
                <w:rFonts w:cs="Arial"/>
                <w:sz w:val="18"/>
                <w:szCs w:val="18"/>
              </w:rPr>
            </w:pPr>
            <w:r w:rsidRPr="004620FE">
              <w:rPr>
                <w:rFonts w:cs="Arial"/>
                <w:sz w:val="18"/>
                <w:szCs w:val="18"/>
              </w:rPr>
              <w:t>Abstraction location name or reference (as labelled on map)</w:t>
            </w:r>
          </w:p>
        </w:tc>
        <w:tc>
          <w:tcPr>
            <w:tcW w:w="2268" w:type="dxa"/>
            <w:vMerge w:val="restart"/>
          </w:tcPr>
          <w:p w14:paraId="75FFA7F3" w14:textId="77777777" w:rsidR="006C053D" w:rsidRPr="004620FE" w:rsidRDefault="006C053D" w:rsidP="00BB345D">
            <w:pPr>
              <w:rPr>
                <w:rFonts w:cs="Arial"/>
                <w:sz w:val="18"/>
                <w:szCs w:val="18"/>
              </w:rPr>
            </w:pPr>
            <w:r w:rsidRPr="004620FE">
              <w:rPr>
                <w:rFonts w:cs="Arial"/>
                <w:sz w:val="18"/>
                <w:szCs w:val="18"/>
              </w:rPr>
              <w:t>Purpose(s) water used for</w:t>
            </w:r>
          </w:p>
        </w:tc>
        <w:tc>
          <w:tcPr>
            <w:tcW w:w="2256" w:type="dxa"/>
          </w:tcPr>
          <w:p w14:paraId="6BDB048B" w14:textId="20D2DA16" w:rsidR="006C053D" w:rsidRPr="004620FE" w:rsidRDefault="006C053D" w:rsidP="00BB345D">
            <w:pPr>
              <w:rPr>
                <w:rFonts w:cs="Arial"/>
                <w:sz w:val="18"/>
                <w:szCs w:val="18"/>
              </w:rPr>
            </w:pPr>
            <w:r w:rsidRPr="004620FE">
              <w:rPr>
                <w:rFonts w:cs="Arial"/>
                <w:sz w:val="18"/>
                <w:szCs w:val="18"/>
              </w:rPr>
              <w:t xml:space="preserve">Period of abstraction </w:t>
            </w:r>
          </w:p>
          <w:p w14:paraId="4C4A3EA8" w14:textId="0B925C1D" w:rsidR="006C053D" w:rsidRPr="004620FE" w:rsidRDefault="006C053D" w:rsidP="00642678">
            <w:pPr>
              <w:rPr>
                <w:rFonts w:cs="Arial"/>
                <w:sz w:val="18"/>
                <w:szCs w:val="18"/>
              </w:rPr>
            </w:pPr>
          </w:p>
        </w:tc>
        <w:tc>
          <w:tcPr>
            <w:tcW w:w="9399" w:type="dxa"/>
            <w:gridSpan w:val="6"/>
          </w:tcPr>
          <w:p w14:paraId="57529E1A" w14:textId="7F9E790C" w:rsidR="006C053D" w:rsidRPr="004620FE" w:rsidRDefault="006C053D" w:rsidP="00C56AD0">
            <w:pPr>
              <w:jc w:val="center"/>
              <w:rPr>
                <w:rFonts w:cs="Arial"/>
                <w:sz w:val="18"/>
                <w:szCs w:val="18"/>
              </w:rPr>
            </w:pPr>
            <w:r w:rsidRPr="004620FE">
              <w:rPr>
                <w:rFonts w:cs="Arial"/>
                <w:sz w:val="18"/>
                <w:szCs w:val="18"/>
              </w:rPr>
              <w:t xml:space="preserve">Maximum quantities abstracted </w:t>
            </w:r>
          </w:p>
        </w:tc>
        <w:tc>
          <w:tcPr>
            <w:tcW w:w="2675" w:type="dxa"/>
            <w:vMerge w:val="restart"/>
          </w:tcPr>
          <w:p w14:paraId="17883AF1" w14:textId="10395BCD" w:rsidR="006C053D" w:rsidRPr="004620FE" w:rsidRDefault="006C053D" w:rsidP="00BB345D">
            <w:pPr>
              <w:rPr>
                <w:rFonts w:cs="Arial"/>
                <w:sz w:val="18"/>
                <w:szCs w:val="18"/>
              </w:rPr>
            </w:pPr>
            <w:r w:rsidRPr="004620FE">
              <w:rPr>
                <w:rFonts w:cs="Arial"/>
                <w:sz w:val="18"/>
                <w:szCs w:val="18"/>
              </w:rPr>
              <w:t>Means of measuremen</w:t>
            </w:r>
            <w:r w:rsidR="00354A42" w:rsidRPr="004620FE">
              <w:rPr>
                <w:rFonts w:cs="Arial"/>
                <w:sz w:val="18"/>
                <w:szCs w:val="18"/>
              </w:rPr>
              <w:t xml:space="preserve">t, or assessment of abstracted </w:t>
            </w:r>
            <w:r w:rsidRPr="004620FE">
              <w:rPr>
                <w:rFonts w:cs="Arial"/>
                <w:sz w:val="18"/>
                <w:szCs w:val="18"/>
              </w:rPr>
              <w:t>quantities</w:t>
            </w:r>
          </w:p>
        </w:tc>
        <w:tc>
          <w:tcPr>
            <w:tcW w:w="1911" w:type="dxa"/>
            <w:vMerge w:val="restart"/>
          </w:tcPr>
          <w:p w14:paraId="6049EDD1" w14:textId="3095EB04" w:rsidR="006C053D" w:rsidRPr="004620FE" w:rsidRDefault="00354A42" w:rsidP="00BB345D">
            <w:pPr>
              <w:rPr>
                <w:rFonts w:cs="Arial"/>
                <w:sz w:val="18"/>
                <w:szCs w:val="18"/>
              </w:rPr>
            </w:pPr>
            <w:r w:rsidRPr="004620FE">
              <w:rPr>
                <w:rFonts w:cs="Arial"/>
                <w:sz w:val="18"/>
                <w:szCs w:val="18"/>
              </w:rPr>
              <w:t>Are these</w:t>
            </w:r>
            <w:r w:rsidR="006C053D" w:rsidRPr="004620FE">
              <w:rPr>
                <w:rFonts w:cs="Arial"/>
                <w:sz w:val="18"/>
                <w:szCs w:val="18"/>
              </w:rPr>
              <w:t xml:space="preserve"> the maximum quantit</w:t>
            </w:r>
            <w:r w:rsidR="00216732" w:rsidRPr="004620FE">
              <w:rPr>
                <w:rFonts w:cs="Arial"/>
                <w:sz w:val="18"/>
                <w:szCs w:val="18"/>
              </w:rPr>
              <w:t>ies</w:t>
            </w:r>
            <w:r w:rsidR="006C053D" w:rsidRPr="004620FE">
              <w:rPr>
                <w:rFonts w:cs="Arial"/>
                <w:sz w:val="18"/>
                <w:szCs w:val="18"/>
              </w:rPr>
              <w:t xml:space="preserve"> of water you wish to have licensed? (Yes or No)</w:t>
            </w:r>
          </w:p>
        </w:tc>
      </w:tr>
      <w:tr w:rsidR="000E7FE0" w:rsidRPr="004620FE" w14:paraId="0211657F" w14:textId="77777777" w:rsidTr="00F935A9">
        <w:trPr>
          <w:trHeight w:val="777"/>
        </w:trPr>
        <w:tc>
          <w:tcPr>
            <w:tcW w:w="1413" w:type="dxa"/>
            <w:vMerge/>
            <w:tcBorders>
              <w:bottom w:val="double" w:sz="4" w:space="0" w:color="auto"/>
            </w:tcBorders>
          </w:tcPr>
          <w:p w14:paraId="38C96A26" w14:textId="77777777" w:rsidR="000E7FE0" w:rsidRPr="004620FE" w:rsidRDefault="000E7FE0" w:rsidP="000E7FE0">
            <w:pPr>
              <w:rPr>
                <w:rFonts w:cs="Arial"/>
                <w:sz w:val="18"/>
                <w:szCs w:val="18"/>
              </w:rPr>
            </w:pPr>
          </w:p>
        </w:tc>
        <w:tc>
          <w:tcPr>
            <w:tcW w:w="2268" w:type="dxa"/>
            <w:vMerge/>
            <w:tcBorders>
              <w:bottom w:val="double" w:sz="4" w:space="0" w:color="auto"/>
            </w:tcBorders>
          </w:tcPr>
          <w:p w14:paraId="21FA034E" w14:textId="77777777" w:rsidR="000E7FE0" w:rsidRPr="004620FE" w:rsidRDefault="000E7FE0" w:rsidP="000E7FE0">
            <w:pPr>
              <w:rPr>
                <w:rFonts w:cs="Arial"/>
                <w:sz w:val="18"/>
                <w:szCs w:val="18"/>
              </w:rPr>
            </w:pPr>
          </w:p>
        </w:tc>
        <w:tc>
          <w:tcPr>
            <w:tcW w:w="2268" w:type="dxa"/>
            <w:vMerge/>
            <w:tcBorders>
              <w:bottom w:val="double" w:sz="4" w:space="0" w:color="auto"/>
            </w:tcBorders>
          </w:tcPr>
          <w:p w14:paraId="0F5D9677" w14:textId="77777777" w:rsidR="000E7FE0" w:rsidRPr="004620FE" w:rsidRDefault="000E7FE0" w:rsidP="000E7FE0">
            <w:pPr>
              <w:rPr>
                <w:rFonts w:cs="Arial"/>
                <w:sz w:val="18"/>
                <w:szCs w:val="18"/>
              </w:rPr>
            </w:pPr>
          </w:p>
        </w:tc>
        <w:tc>
          <w:tcPr>
            <w:tcW w:w="2256" w:type="dxa"/>
            <w:tcBorders>
              <w:bottom w:val="double" w:sz="4" w:space="0" w:color="auto"/>
            </w:tcBorders>
          </w:tcPr>
          <w:p w14:paraId="1461FF84" w14:textId="26A4533D" w:rsidR="000E7FE0" w:rsidRPr="004620FE" w:rsidRDefault="000E7FE0" w:rsidP="000E7FE0">
            <w:pPr>
              <w:rPr>
                <w:rFonts w:cs="Arial"/>
                <w:sz w:val="18"/>
                <w:szCs w:val="18"/>
              </w:rPr>
            </w:pPr>
            <w:r w:rsidRPr="004620FE">
              <w:rPr>
                <w:rFonts w:cs="Arial"/>
                <w:sz w:val="18"/>
                <w:szCs w:val="18"/>
              </w:rPr>
              <w:t>All year, or months, or days (provide specific dates)</w:t>
            </w:r>
          </w:p>
        </w:tc>
        <w:tc>
          <w:tcPr>
            <w:tcW w:w="1019" w:type="dxa"/>
            <w:tcBorders>
              <w:bottom w:val="double" w:sz="4" w:space="0" w:color="auto"/>
            </w:tcBorders>
          </w:tcPr>
          <w:p w14:paraId="0E942BD8" w14:textId="0919FF9D" w:rsidR="000E7FE0" w:rsidRPr="004620FE" w:rsidRDefault="000E7FE0" w:rsidP="000E7FE0">
            <w:pPr>
              <w:jc w:val="center"/>
              <w:rPr>
                <w:rFonts w:cs="Arial"/>
                <w:sz w:val="18"/>
                <w:szCs w:val="18"/>
              </w:rPr>
            </w:pPr>
            <w:r w:rsidRPr="004620FE">
              <w:rPr>
                <w:rFonts w:cs="Arial"/>
                <w:sz w:val="18"/>
                <w:szCs w:val="18"/>
              </w:rPr>
              <w:t>Year (cubic metres)</w:t>
            </w:r>
          </w:p>
        </w:tc>
        <w:tc>
          <w:tcPr>
            <w:tcW w:w="1017" w:type="dxa"/>
            <w:tcBorders>
              <w:bottom w:val="double" w:sz="4" w:space="0" w:color="auto"/>
            </w:tcBorders>
          </w:tcPr>
          <w:p w14:paraId="456FE335" w14:textId="77777777" w:rsidR="000E7FE0" w:rsidRPr="004620FE" w:rsidRDefault="000E7FE0" w:rsidP="000E7FE0">
            <w:pPr>
              <w:jc w:val="center"/>
              <w:rPr>
                <w:rFonts w:cs="Arial"/>
                <w:sz w:val="18"/>
                <w:szCs w:val="18"/>
              </w:rPr>
            </w:pPr>
            <w:r w:rsidRPr="004620FE">
              <w:rPr>
                <w:rFonts w:cs="Arial"/>
                <w:sz w:val="18"/>
                <w:szCs w:val="18"/>
              </w:rPr>
              <w:t>Day</w:t>
            </w:r>
          </w:p>
          <w:p w14:paraId="6562BC7B" w14:textId="706C326E" w:rsidR="000E7FE0" w:rsidRPr="004620FE" w:rsidRDefault="000E7FE0" w:rsidP="000E7FE0">
            <w:pPr>
              <w:jc w:val="center"/>
              <w:rPr>
                <w:rFonts w:cs="Arial"/>
                <w:sz w:val="18"/>
                <w:szCs w:val="18"/>
              </w:rPr>
            </w:pPr>
            <w:r w:rsidRPr="004620FE">
              <w:rPr>
                <w:rFonts w:cs="Arial"/>
                <w:sz w:val="18"/>
                <w:szCs w:val="18"/>
              </w:rPr>
              <w:t>(cubic metres)</w:t>
            </w:r>
          </w:p>
        </w:tc>
        <w:tc>
          <w:tcPr>
            <w:tcW w:w="1020" w:type="dxa"/>
            <w:tcBorders>
              <w:bottom w:val="double" w:sz="4" w:space="0" w:color="auto"/>
            </w:tcBorders>
          </w:tcPr>
          <w:p w14:paraId="01D79F6C" w14:textId="77777777" w:rsidR="000E7FE0" w:rsidRPr="004620FE" w:rsidRDefault="000E7FE0" w:rsidP="000E7FE0">
            <w:pPr>
              <w:jc w:val="center"/>
              <w:rPr>
                <w:rFonts w:cs="Arial"/>
                <w:sz w:val="18"/>
                <w:szCs w:val="18"/>
              </w:rPr>
            </w:pPr>
            <w:r w:rsidRPr="004620FE">
              <w:rPr>
                <w:rFonts w:cs="Arial"/>
                <w:sz w:val="18"/>
                <w:szCs w:val="18"/>
              </w:rPr>
              <w:t>Hour</w:t>
            </w:r>
          </w:p>
          <w:p w14:paraId="17E5B1AC" w14:textId="480BB6A5" w:rsidR="000E7FE0" w:rsidRPr="004620FE" w:rsidRDefault="000E7FE0" w:rsidP="000E7FE0">
            <w:pPr>
              <w:jc w:val="center"/>
              <w:rPr>
                <w:rFonts w:cs="Arial"/>
                <w:sz w:val="18"/>
                <w:szCs w:val="18"/>
              </w:rPr>
            </w:pPr>
            <w:r w:rsidRPr="004620FE">
              <w:rPr>
                <w:rFonts w:cs="Arial"/>
                <w:sz w:val="18"/>
                <w:szCs w:val="18"/>
              </w:rPr>
              <w:t>(cubic metres)</w:t>
            </w:r>
          </w:p>
        </w:tc>
        <w:tc>
          <w:tcPr>
            <w:tcW w:w="1849" w:type="dxa"/>
            <w:tcBorders>
              <w:bottom w:val="double" w:sz="4" w:space="0" w:color="auto"/>
            </w:tcBorders>
          </w:tcPr>
          <w:p w14:paraId="61DDD80B" w14:textId="046AAB91" w:rsidR="000E7FE0" w:rsidRPr="004620FE" w:rsidRDefault="000E7FE0" w:rsidP="000E7FE0">
            <w:pPr>
              <w:rPr>
                <w:rFonts w:cs="Arial"/>
                <w:sz w:val="18"/>
                <w:szCs w:val="18"/>
              </w:rPr>
            </w:pPr>
            <w:r w:rsidRPr="004620FE">
              <w:rPr>
                <w:rFonts w:cs="Arial"/>
                <w:sz w:val="18"/>
                <w:szCs w:val="18"/>
              </w:rPr>
              <w:t>Peak instantaneous flow rate (litres per second)</w:t>
            </w:r>
          </w:p>
        </w:tc>
        <w:tc>
          <w:tcPr>
            <w:tcW w:w="2194" w:type="dxa"/>
            <w:tcBorders>
              <w:bottom w:val="double" w:sz="4" w:space="0" w:color="auto"/>
            </w:tcBorders>
          </w:tcPr>
          <w:p w14:paraId="16B5FF8E" w14:textId="0B449912" w:rsidR="000E7FE0" w:rsidRPr="004620FE" w:rsidRDefault="000E7FE0" w:rsidP="000E7FE0">
            <w:pPr>
              <w:rPr>
                <w:rFonts w:cs="Arial"/>
                <w:sz w:val="18"/>
                <w:szCs w:val="18"/>
              </w:rPr>
            </w:pPr>
            <w:r w:rsidRPr="004620FE">
              <w:rPr>
                <w:rFonts w:cs="Arial"/>
                <w:sz w:val="18"/>
                <w:szCs w:val="18"/>
              </w:rPr>
              <w:t>Maximum number of hours of abstraction per day</w:t>
            </w:r>
          </w:p>
        </w:tc>
        <w:tc>
          <w:tcPr>
            <w:tcW w:w="2300" w:type="dxa"/>
            <w:tcBorders>
              <w:bottom w:val="double" w:sz="4" w:space="0" w:color="auto"/>
            </w:tcBorders>
          </w:tcPr>
          <w:p w14:paraId="5F19B118" w14:textId="12EF83D1" w:rsidR="000E7FE0" w:rsidRPr="004620FE" w:rsidRDefault="00F935A9" w:rsidP="000E7FE0">
            <w:pPr>
              <w:rPr>
                <w:rFonts w:cs="Arial"/>
                <w:sz w:val="18"/>
                <w:szCs w:val="18"/>
              </w:rPr>
            </w:pPr>
            <w:r>
              <w:rPr>
                <w:rFonts w:cs="Arial"/>
                <w:sz w:val="18"/>
                <w:szCs w:val="18"/>
              </w:rPr>
              <w:t xml:space="preserve">Please indicate whether volume is </w:t>
            </w:r>
            <w:r w:rsidR="000E7FE0" w:rsidRPr="004620FE">
              <w:rPr>
                <w:rFonts w:cs="Arial"/>
                <w:sz w:val="18"/>
                <w:szCs w:val="18"/>
              </w:rPr>
              <w:t xml:space="preserve">actual (A) or </w:t>
            </w:r>
            <w:r w:rsidR="009D76A6" w:rsidRPr="004620FE">
              <w:rPr>
                <w:rFonts w:cs="Arial"/>
                <w:sz w:val="18"/>
                <w:szCs w:val="18"/>
              </w:rPr>
              <w:t>estimated (</w:t>
            </w:r>
            <w:r w:rsidR="000E7FE0" w:rsidRPr="004620FE">
              <w:rPr>
                <w:rFonts w:cs="Arial"/>
                <w:sz w:val="18"/>
                <w:szCs w:val="18"/>
              </w:rPr>
              <w:t>E)</w:t>
            </w:r>
          </w:p>
        </w:tc>
        <w:tc>
          <w:tcPr>
            <w:tcW w:w="2675" w:type="dxa"/>
            <w:vMerge/>
            <w:tcBorders>
              <w:bottom w:val="double" w:sz="4" w:space="0" w:color="auto"/>
            </w:tcBorders>
          </w:tcPr>
          <w:p w14:paraId="77ABBCA2" w14:textId="77777777" w:rsidR="000E7FE0" w:rsidRPr="004620FE" w:rsidRDefault="000E7FE0" w:rsidP="000E7FE0">
            <w:pPr>
              <w:rPr>
                <w:rFonts w:cs="Arial"/>
                <w:sz w:val="18"/>
                <w:szCs w:val="18"/>
              </w:rPr>
            </w:pPr>
          </w:p>
        </w:tc>
        <w:tc>
          <w:tcPr>
            <w:tcW w:w="1911" w:type="dxa"/>
            <w:vMerge/>
            <w:tcBorders>
              <w:bottom w:val="double" w:sz="4" w:space="0" w:color="auto"/>
            </w:tcBorders>
          </w:tcPr>
          <w:p w14:paraId="127087AB" w14:textId="77777777" w:rsidR="000E7FE0" w:rsidRPr="004620FE" w:rsidRDefault="000E7FE0" w:rsidP="000E7FE0">
            <w:pPr>
              <w:rPr>
                <w:rFonts w:cs="Arial"/>
                <w:sz w:val="18"/>
                <w:szCs w:val="18"/>
              </w:rPr>
            </w:pPr>
          </w:p>
        </w:tc>
      </w:tr>
      <w:tr w:rsidR="00783581" w:rsidRPr="004620FE" w14:paraId="0BA77A39" w14:textId="77777777" w:rsidTr="00F935A9">
        <w:trPr>
          <w:trHeight w:val="176"/>
        </w:trPr>
        <w:tc>
          <w:tcPr>
            <w:tcW w:w="1413" w:type="dxa"/>
            <w:vMerge w:val="restart"/>
            <w:tcBorders>
              <w:top w:val="double" w:sz="4" w:space="0" w:color="auto"/>
            </w:tcBorders>
          </w:tcPr>
          <w:p w14:paraId="19FBA22F" w14:textId="53DE9E21" w:rsidR="00783581" w:rsidRPr="00824810" w:rsidRDefault="00783581" w:rsidP="00783581">
            <w:pPr>
              <w:spacing w:before="60"/>
              <w:rPr>
                <w:rFonts w:cs="Arial"/>
                <w:sz w:val="18"/>
                <w:szCs w:val="18"/>
              </w:rPr>
            </w:pPr>
            <w:r w:rsidRPr="00824810">
              <w:rPr>
                <w:rFonts w:cs="Arial"/>
                <w:sz w:val="18"/>
                <w:szCs w:val="18"/>
              </w:rPr>
              <w:t>01</w:t>
            </w:r>
            <w:r>
              <w:rPr>
                <w:rFonts w:cs="Arial"/>
                <w:sz w:val="18"/>
                <w:szCs w:val="18"/>
              </w:rPr>
              <w:t xml:space="preserve"> January </w:t>
            </w:r>
            <w:r w:rsidRPr="00824810">
              <w:rPr>
                <w:rFonts w:cs="Arial"/>
                <w:sz w:val="18"/>
                <w:szCs w:val="18"/>
              </w:rPr>
              <w:t xml:space="preserve">2011 </w:t>
            </w:r>
          </w:p>
          <w:p w14:paraId="40B42004" w14:textId="28DFCBAF" w:rsidR="00783581" w:rsidRPr="00824810" w:rsidRDefault="00783581" w:rsidP="00783581">
            <w:pPr>
              <w:spacing w:before="60"/>
              <w:rPr>
                <w:rFonts w:cs="Arial"/>
                <w:sz w:val="18"/>
                <w:szCs w:val="18"/>
              </w:rPr>
            </w:pPr>
            <w:r w:rsidRPr="00824810">
              <w:rPr>
                <w:rFonts w:cs="Arial"/>
                <w:sz w:val="18"/>
                <w:szCs w:val="18"/>
              </w:rPr>
              <w:t>to</w:t>
            </w:r>
          </w:p>
          <w:p w14:paraId="6589AE21" w14:textId="1D4C07CB" w:rsidR="00783581" w:rsidRPr="00824810" w:rsidRDefault="00783581" w:rsidP="00783581">
            <w:pPr>
              <w:spacing w:before="60"/>
              <w:rPr>
                <w:rFonts w:cs="Arial"/>
                <w:sz w:val="18"/>
                <w:szCs w:val="18"/>
              </w:rPr>
            </w:pPr>
            <w:r w:rsidRPr="00824810">
              <w:rPr>
                <w:rFonts w:cs="Arial"/>
                <w:sz w:val="18"/>
                <w:szCs w:val="18"/>
              </w:rPr>
              <w:t>31</w:t>
            </w:r>
            <w:r>
              <w:rPr>
                <w:rFonts w:cs="Arial"/>
                <w:sz w:val="18"/>
                <w:szCs w:val="18"/>
              </w:rPr>
              <w:t xml:space="preserve"> December 2011</w:t>
            </w:r>
          </w:p>
        </w:tc>
        <w:tc>
          <w:tcPr>
            <w:tcW w:w="2268" w:type="dxa"/>
            <w:tcBorders>
              <w:top w:val="double" w:sz="4" w:space="0" w:color="auto"/>
            </w:tcBorders>
          </w:tcPr>
          <w:p w14:paraId="6DEA05A5" w14:textId="472E64E7" w:rsidR="00783581" w:rsidRPr="004620FE" w:rsidRDefault="00795138" w:rsidP="00184FE7">
            <w:pPr>
              <w:pStyle w:val="Questiontext"/>
              <w:spacing w:before="60" w:after="0"/>
              <w:rPr>
                <w:rStyle w:val="Responseboxtext"/>
                <w:sz w:val="18"/>
                <w:szCs w:val="18"/>
              </w:rPr>
            </w:pPr>
            <w:sdt>
              <w:sdtPr>
                <w:rPr>
                  <w:rStyle w:val="Responseboxtext"/>
                  <w:sz w:val="18"/>
                  <w:szCs w:val="18"/>
                </w:rPr>
                <w:id w:val="747544872"/>
                <w:placeholder>
                  <w:docPart w:val="15A15AA78CA84F499A4E1FD15F82E008"/>
                </w:placeholder>
                <w:text/>
              </w:sdtPr>
              <w:sdtContent>
                <w:r w:rsidR="00184FE7">
                  <w:rPr>
                    <w:rStyle w:val="Responseboxtext"/>
                    <w:sz w:val="18"/>
                    <w:szCs w:val="18"/>
                  </w:rPr>
                  <w:t>Borehole C</w:t>
                </w:r>
              </w:sdtContent>
            </w:sdt>
          </w:p>
        </w:tc>
        <w:tc>
          <w:tcPr>
            <w:tcW w:w="2268" w:type="dxa"/>
            <w:tcBorders>
              <w:top w:val="double" w:sz="4" w:space="0" w:color="auto"/>
            </w:tcBorders>
          </w:tcPr>
          <w:p w14:paraId="45E78D18" w14:textId="35A54060" w:rsidR="00783581" w:rsidRPr="004620FE" w:rsidRDefault="00795138" w:rsidP="00184FE7">
            <w:pPr>
              <w:pStyle w:val="Questiontext"/>
              <w:spacing w:before="60" w:after="0"/>
              <w:rPr>
                <w:rStyle w:val="Responseboxtext"/>
                <w:sz w:val="18"/>
                <w:szCs w:val="18"/>
              </w:rPr>
            </w:pPr>
            <w:sdt>
              <w:sdtPr>
                <w:rPr>
                  <w:rStyle w:val="Responseboxtext"/>
                  <w:sz w:val="18"/>
                  <w:szCs w:val="18"/>
                </w:rPr>
                <w:id w:val="-476925582"/>
                <w:placeholder>
                  <w:docPart w:val="1C43DD046A75495CA967417A7EA9FDB1"/>
                </w:placeholder>
                <w:text/>
              </w:sdtPr>
              <w:sdtContent>
                <w:r w:rsidR="00184FE7">
                  <w:rPr>
                    <w:rStyle w:val="Responseboxtext"/>
                    <w:sz w:val="18"/>
                    <w:szCs w:val="18"/>
                  </w:rPr>
                  <w:t>Manufacture of food flavourings</w:t>
                </w:r>
              </w:sdtContent>
            </w:sdt>
          </w:p>
        </w:tc>
        <w:tc>
          <w:tcPr>
            <w:tcW w:w="2256" w:type="dxa"/>
          </w:tcPr>
          <w:p w14:paraId="5F1C98D3" w14:textId="665AE16B" w:rsidR="00783581" w:rsidRPr="004620FE" w:rsidRDefault="00795138" w:rsidP="00184FE7">
            <w:pPr>
              <w:spacing w:before="60"/>
              <w:rPr>
                <w:rFonts w:cs="Arial"/>
                <w:sz w:val="18"/>
                <w:szCs w:val="18"/>
              </w:rPr>
            </w:pPr>
            <w:sdt>
              <w:sdtPr>
                <w:rPr>
                  <w:rStyle w:val="Responseboxtext"/>
                  <w:rFonts w:cs="Arial"/>
                  <w:sz w:val="18"/>
                  <w:szCs w:val="18"/>
                </w:rPr>
                <w:id w:val="1814137401"/>
                <w:placeholder>
                  <w:docPart w:val="B63F9CAA4BED41FB989AA19AC48D8913"/>
                </w:placeholder>
                <w:text/>
              </w:sdtPr>
              <w:sdtContent>
                <w:r w:rsidR="00184FE7">
                  <w:rPr>
                    <w:rStyle w:val="Responseboxtext"/>
                    <w:rFonts w:cs="Arial"/>
                    <w:sz w:val="18"/>
                    <w:szCs w:val="18"/>
                  </w:rPr>
                  <w:t>All year</w:t>
                </w:r>
              </w:sdtContent>
            </w:sdt>
          </w:p>
        </w:tc>
        <w:tc>
          <w:tcPr>
            <w:tcW w:w="1019" w:type="dxa"/>
          </w:tcPr>
          <w:p w14:paraId="671FBEF3" w14:textId="16D23344" w:rsidR="00783581" w:rsidRPr="004620FE" w:rsidRDefault="00795138" w:rsidP="00051CD7">
            <w:pPr>
              <w:spacing w:before="60"/>
              <w:rPr>
                <w:rFonts w:cs="Arial"/>
                <w:sz w:val="18"/>
                <w:szCs w:val="18"/>
              </w:rPr>
            </w:pPr>
            <w:sdt>
              <w:sdtPr>
                <w:rPr>
                  <w:rStyle w:val="Responseboxtext"/>
                  <w:rFonts w:cs="Arial"/>
                  <w:sz w:val="18"/>
                  <w:szCs w:val="18"/>
                </w:rPr>
                <w:id w:val="1213691178"/>
                <w:placeholder>
                  <w:docPart w:val="08718BEF045B4D428280FFEFC4E3654C"/>
                </w:placeholder>
                <w:text/>
              </w:sdtPr>
              <w:sdtContent>
                <w:r w:rsidR="00051CD7">
                  <w:rPr>
                    <w:rStyle w:val="Responseboxtext"/>
                    <w:rFonts w:cs="Arial"/>
                    <w:sz w:val="18"/>
                    <w:szCs w:val="18"/>
                  </w:rPr>
                  <w:t>166901</w:t>
                </w:r>
              </w:sdtContent>
            </w:sdt>
          </w:p>
        </w:tc>
        <w:tc>
          <w:tcPr>
            <w:tcW w:w="1017" w:type="dxa"/>
          </w:tcPr>
          <w:p w14:paraId="47ED6A7C" w14:textId="054179F6" w:rsidR="00783581" w:rsidRPr="004620FE" w:rsidRDefault="00795138" w:rsidP="00051CD7">
            <w:pPr>
              <w:spacing w:before="60"/>
              <w:rPr>
                <w:rFonts w:cs="Arial"/>
                <w:sz w:val="18"/>
                <w:szCs w:val="18"/>
              </w:rPr>
            </w:pPr>
            <w:sdt>
              <w:sdtPr>
                <w:rPr>
                  <w:rStyle w:val="Responseboxtext"/>
                  <w:rFonts w:cs="Arial"/>
                  <w:sz w:val="18"/>
                  <w:szCs w:val="18"/>
                </w:rPr>
                <w:id w:val="-1340161938"/>
                <w:placeholder>
                  <w:docPart w:val="7CA2FC894D7044A0B03CD52DFB041B78"/>
                </w:placeholder>
                <w:text/>
              </w:sdtPr>
              <w:sdtContent>
                <w:r w:rsidR="00051CD7">
                  <w:rPr>
                    <w:rStyle w:val="Responseboxtext"/>
                    <w:rFonts w:cs="Arial"/>
                    <w:sz w:val="18"/>
                    <w:szCs w:val="18"/>
                  </w:rPr>
                  <w:t>556</w:t>
                </w:r>
              </w:sdtContent>
            </w:sdt>
          </w:p>
        </w:tc>
        <w:tc>
          <w:tcPr>
            <w:tcW w:w="1020" w:type="dxa"/>
          </w:tcPr>
          <w:p w14:paraId="7A1AFAB3" w14:textId="3AF7FBC4" w:rsidR="00783581" w:rsidRPr="004620FE" w:rsidRDefault="00795138" w:rsidP="00361509">
            <w:pPr>
              <w:spacing w:before="60"/>
              <w:rPr>
                <w:rFonts w:cs="Arial"/>
                <w:sz w:val="18"/>
                <w:szCs w:val="18"/>
              </w:rPr>
            </w:pPr>
            <w:sdt>
              <w:sdtPr>
                <w:rPr>
                  <w:rStyle w:val="Responseboxtext"/>
                  <w:rFonts w:cs="Arial"/>
                  <w:sz w:val="18"/>
                  <w:szCs w:val="18"/>
                </w:rPr>
                <w:id w:val="-1752036714"/>
                <w:placeholder>
                  <w:docPart w:val="185F0A03A2AF43EAB29E6E4A05638634"/>
                </w:placeholder>
                <w:text/>
              </w:sdtPr>
              <w:sdtContent>
                <w:r w:rsidR="00361509">
                  <w:rPr>
                    <w:rStyle w:val="Responseboxtext"/>
                    <w:rFonts w:cs="Arial"/>
                    <w:sz w:val="18"/>
                    <w:szCs w:val="18"/>
                  </w:rPr>
                  <w:t>Meter is read on a daily basis</w:t>
                </w:r>
              </w:sdtContent>
            </w:sdt>
          </w:p>
        </w:tc>
        <w:tc>
          <w:tcPr>
            <w:tcW w:w="1849" w:type="dxa"/>
          </w:tcPr>
          <w:p w14:paraId="78109531" w14:textId="2FA8F414" w:rsidR="00783581" w:rsidRPr="004620FE" w:rsidRDefault="00795138" w:rsidP="00361509">
            <w:pPr>
              <w:tabs>
                <w:tab w:val="left" w:pos="1642"/>
              </w:tabs>
              <w:spacing w:before="60"/>
              <w:rPr>
                <w:rFonts w:cs="Arial"/>
                <w:sz w:val="18"/>
                <w:szCs w:val="18"/>
              </w:rPr>
            </w:pPr>
            <w:sdt>
              <w:sdtPr>
                <w:rPr>
                  <w:rStyle w:val="Responseboxtext"/>
                  <w:rFonts w:cs="Arial"/>
                  <w:sz w:val="18"/>
                  <w:szCs w:val="18"/>
                </w:rPr>
                <w:id w:val="-552692440"/>
                <w:placeholder>
                  <w:docPart w:val="42D3FD3E92D74302828309E16AB0038C"/>
                </w:placeholder>
                <w:text/>
              </w:sdtPr>
              <w:sdtContent>
                <w:r w:rsidR="00361509">
                  <w:rPr>
                    <w:rStyle w:val="Responseboxtext"/>
                    <w:rFonts w:cs="Arial"/>
                    <w:sz w:val="18"/>
                    <w:szCs w:val="18"/>
                  </w:rPr>
                  <w:t>Not recorded</w:t>
                </w:r>
              </w:sdtContent>
            </w:sdt>
          </w:p>
        </w:tc>
        <w:tc>
          <w:tcPr>
            <w:tcW w:w="2194" w:type="dxa"/>
          </w:tcPr>
          <w:p w14:paraId="2F3875DC" w14:textId="5E5141B8" w:rsidR="00783581" w:rsidRPr="004620FE" w:rsidRDefault="00795138" w:rsidP="00361509">
            <w:pPr>
              <w:spacing w:before="60"/>
              <w:rPr>
                <w:rFonts w:cs="Arial"/>
                <w:sz w:val="18"/>
                <w:szCs w:val="18"/>
              </w:rPr>
            </w:pPr>
            <w:sdt>
              <w:sdtPr>
                <w:rPr>
                  <w:rStyle w:val="Responseboxtext"/>
                  <w:rFonts w:cs="Arial"/>
                  <w:sz w:val="18"/>
                  <w:szCs w:val="18"/>
                </w:rPr>
                <w:id w:val="828092382"/>
                <w:placeholder>
                  <w:docPart w:val="59D71738324F40DDAB7D6882383FC40C"/>
                </w:placeholder>
                <w:text/>
              </w:sdtPr>
              <w:sdtContent>
                <w:r w:rsidR="00361509">
                  <w:rPr>
                    <w:rStyle w:val="Responseboxtext"/>
                    <w:rFonts w:cs="Arial"/>
                    <w:sz w:val="18"/>
                    <w:szCs w:val="18"/>
                  </w:rPr>
                  <w:t>Continuous</w:t>
                </w:r>
              </w:sdtContent>
            </w:sdt>
          </w:p>
        </w:tc>
        <w:tc>
          <w:tcPr>
            <w:tcW w:w="2300" w:type="dxa"/>
          </w:tcPr>
          <w:p w14:paraId="240E328B" w14:textId="5428B2E1" w:rsidR="00783581" w:rsidRPr="004620FE" w:rsidRDefault="00795138" w:rsidP="00361509">
            <w:pPr>
              <w:spacing w:before="60"/>
              <w:rPr>
                <w:rFonts w:cs="Arial"/>
                <w:sz w:val="18"/>
                <w:szCs w:val="18"/>
              </w:rPr>
            </w:pPr>
            <w:sdt>
              <w:sdtPr>
                <w:rPr>
                  <w:rStyle w:val="Responseboxtext"/>
                  <w:rFonts w:cs="Arial"/>
                  <w:sz w:val="18"/>
                  <w:szCs w:val="18"/>
                </w:rPr>
                <w:id w:val="1166511630"/>
                <w:placeholder>
                  <w:docPart w:val="8FC8E3A18D3F432CAF434726648AD876"/>
                </w:placeholder>
                <w:text/>
              </w:sdtPr>
              <w:sdtContent>
                <w:r w:rsidR="00361509">
                  <w:rPr>
                    <w:rStyle w:val="Responseboxtext"/>
                    <w:rFonts w:cs="Arial"/>
                    <w:sz w:val="18"/>
                    <w:szCs w:val="18"/>
                  </w:rPr>
                  <w:t>Actual</w:t>
                </w:r>
              </w:sdtContent>
            </w:sdt>
          </w:p>
        </w:tc>
        <w:tc>
          <w:tcPr>
            <w:tcW w:w="2675" w:type="dxa"/>
            <w:tcBorders>
              <w:top w:val="double" w:sz="4" w:space="0" w:color="auto"/>
            </w:tcBorders>
          </w:tcPr>
          <w:p w14:paraId="4FB5CC1F" w14:textId="62013AFD" w:rsidR="00783581" w:rsidRPr="004620FE" w:rsidRDefault="00795138" w:rsidP="007D66BF">
            <w:pPr>
              <w:spacing w:before="60"/>
              <w:rPr>
                <w:rStyle w:val="Responseboxtext"/>
                <w:rFonts w:cs="Arial"/>
                <w:sz w:val="18"/>
                <w:szCs w:val="18"/>
              </w:rPr>
            </w:pPr>
            <w:sdt>
              <w:sdtPr>
                <w:rPr>
                  <w:rStyle w:val="Responseboxtext"/>
                  <w:rFonts w:cs="Arial"/>
                  <w:sz w:val="18"/>
                  <w:szCs w:val="18"/>
                </w:rPr>
                <w:id w:val="-828287874"/>
                <w:placeholder>
                  <w:docPart w:val="A11A560CEB2D487DA6A85A15A57536FA"/>
                </w:placeholder>
                <w:text/>
              </w:sdtPr>
              <w:sdtContent>
                <w:r w:rsidR="007D66BF">
                  <w:rPr>
                    <w:rStyle w:val="Responseboxtext"/>
                    <w:rFonts w:cs="Arial"/>
                    <w:sz w:val="18"/>
                    <w:szCs w:val="18"/>
                  </w:rPr>
                  <w:t xml:space="preserve">Meter calibrated </w:t>
                </w:r>
                <w:r w:rsidR="009614FA">
                  <w:rPr>
                    <w:rStyle w:val="Responseboxtext"/>
                    <w:rFonts w:cs="Arial"/>
                    <w:sz w:val="18"/>
                    <w:szCs w:val="18"/>
                  </w:rPr>
                  <w:t>to UKAS s</w:t>
                </w:r>
                <w:r w:rsidR="007D66BF">
                  <w:rPr>
                    <w:rStyle w:val="Responseboxtext"/>
                    <w:rFonts w:cs="Arial"/>
                    <w:sz w:val="18"/>
                    <w:szCs w:val="18"/>
                  </w:rPr>
                  <w:t>tandard</w:t>
                </w:r>
              </w:sdtContent>
            </w:sdt>
          </w:p>
        </w:tc>
        <w:tc>
          <w:tcPr>
            <w:tcW w:w="1911" w:type="dxa"/>
            <w:tcBorders>
              <w:top w:val="double" w:sz="4" w:space="0" w:color="auto"/>
            </w:tcBorders>
          </w:tcPr>
          <w:p w14:paraId="0C64A1F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72567414"/>
                <w:placeholder>
                  <w:docPart w:val="19CA026861B24D6186E395925EAD6489"/>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12DECA12" w14:textId="77777777" w:rsidTr="00F935A9">
        <w:tc>
          <w:tcPr>
            <w:tcW w:w="1413" w:type="dxa"/>
            <w:vMerge/>
          </w:tcPr>
          <w:p w14:paraId="3308943B" w14:textId="77777777" w:rsidR="00783581" w:rsidRPr="00824810" w:rsidRDefault="00783581" w:rsidP="00783581">
            <w:pPr>
              <w:rPr>
                <w:rFonts w:cs="Arial"/>
                <w:sz w:val="18"/>
                <w:szCs w:val="18"/>
              </w:rPr>
            </w:pPr>
          </w:p>
        </w:tc>
        <w:tc>
          <w:tcPr>
            <w:tcW w:w="2268" w:type="dxa"/>
          </w:tcPr>
          <w:p w14:paraId="6B2B65C3" w14:textId="77777777" w:rsidR="00783581" w:rsidRPr="004620FE" w:rsidRDefault="00795138" w:rsidP="00783581">
            <w:pPr>
              <w:spacing w:before="60"/>
              <w:rPr>
                <w:rFonts w:cs="Arial"/>
                <w:sz w:val="18"/>
                <w:szCs w:val="18"/>
              </w:rPr>
            </w:pPr>
            <w:sdt>
              <w:sdtPr>
                <w:rPr>
                  <w:rStyle w:val="Responseboxtext"/>
                  <w:rFonts w:cs="Arial"/>
                  <w:sz w:val="18"/>
                  <w:szCs w:val="18"/>
                </w:rPr>
                <w:id w:val="-1967112751"/>
                <w:placeholder>
                  <w:docPart w:val="E8FA71D2BCB9499CA4605C0C1ADC075C"/>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7AEBCADE" w14:textId="77777777" w:rsidR="00783581" w:rsidRPr="004620FE" w:rsidRDefault="00795138" w:rsidP="00783581">
            <w:pPr>
              <w:spacing w:before="60"/>
              <w:rPr>
                <w:rFonts w:cs="Arial"/>
                <w:sz w:val="18"/>
                <w:szCs w:val="18"/>
              </w:rPr>
            </w:pPr>
            <w:sdt>
              <w:sdtPr>
                <w:rPr>
                  <w:rStyle w:val="Responseboxtext"/>
                  <w:rFonts w:cs="Arial"/>
                  <w:sz w:val="18"/>
                  <w:szCs w:val="18"/>
                </w:rPr>
                <w:id w:val="-882939385"/>
                <w:placeholder>
                  <w:docPart w:val="A2D974AF8F7647C6966D7D43225179E0"/>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42D2AF8B" w14:textId="45EE7CC8" w:rsidR="00783581" w:rsidRPr="004620FE" w:rsidRDefault="00795138" w:rsidP="00783581">
            <w:pPr>
              <w:spacing w:before="60"/>
              <w:rPr>
                <w:rFonts w:cs="Arial"/>
                <w:sz w:val="18"/>
                <w:szCs w:val="18"/>
              </w:rPr>
            </w:pPr>
            <w:sdt>
              <w:sdtPr>
                <w:rPr>
                  <w:rStyle w:val="Responseboxtext"/>
                  <w:rFonts w:cs="Arial"/>
                  <w:sz w:val="18"/>
                  <w:szCs w:val="18"/>
                </w:rPr>
                <w:id w:val="-867450030"/>
                <w:placeholder>
                  <w:docPart w:val="28AD329C88F948C9A58AD8662E031949"/>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27A53BF1" w14:textId="40998009" w:rsidR="00783581" w:rsidRPr="004620FE" w:rsidRDefault="00795138" w:rsidP="00783581">
            <w:pPr>
              <w:spacing w:before="60"/>
              <w:rPr>
                <w:rFonts w:cs="Arial"/>
                <w:sz w:val="18"/>
                <w:szCs w:val="18"/>
              </w:rPr>
            </w:pPr>
            <w:sdt>
              <w:sdtPr>
                <w:rPr>
                  <w:rStyle w:val="Responseboxtext"/>
                  <w:rFonts w:cs="Arial"/>
                  <w:sz w:val="18"/>
                  <w:szCs w:val="18"/>
                </w:rPr>
                <w:id w:val="-870146168"/>
                <w:placeholder>
                  <w:docPart w:val="38E32A21A1DC428094286AB2D6DD0F13"/>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8F95B3B" w14:textId="5EABDC08" w:rsidR="00783581" w:rsidRPr="004620FE" w:rsidRDefault="00795138" w:rsidP="00783581">
            <w:pPr>
              <w:spacing w:before="60"/>
              <w:rPr>
                <w:rFonts w:cs="Arial"/>
                <w:sz w:val="18"/>
                <w:szCs w:val="18"/>
              </w:rPr>
            </w:pPr>
            <w:sdt>
              <w:sdtPr>
                <w:rPr>
                  <w:rStyle w:val="Responseboxtext"/>
                  <w:rFonts w:cs="Arial"/>
                  <w:sz w:val="18"/>
                  <w:szCs w:val="18"/>
                </w:rPr>
                <w:id w:val="1803343337"/>
                <w:placeholder>
                  <w:docPart w:val="B57886F8BEEE4FE8B27AF647B4F9CBB7"/>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12D8F45" w14:textId="79D6C849" w:rsidR="00783581" w:rsidRPr="004620FE" w:rsidRDefault="00795138" w:rsidP="00783581">
            <w:pPr>
              <w:spacing w:before="60"/>
              <w:rPr>
                <w:rFonts w:cs="Arial"/>
                <w:sz w:val="18"/>
                <w:szCs w:val="18"/>
              </w:rPr>
            </w:pPr>
            <w:sdt>
              <w:sdtPr>
                <w:rPr>
                  <w:rStyle w:val="Responseboxtext"/>
                  <w:rFonts w:cs="Arial"/>
                  <w:sz w:val="18"/>
                  <w:szCs w:val="18"/>
                </w:rPr>
                <w:id w:val="679852984"/>
                <w:placeholder>
                  <w:docPart w:val="5640AC91797048B6A712A9FB1ADE4796"/>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2BDE23AF" w14:textId="5984A189" w:rsidR="00783581" w:rsidRPr="004620FE" w:rsidRDefault="00795138" w:rsidP="00783581">
            <w:pPr>
              <w:spacing w:before="60"/>
              <w:rPr>
                <w:rFonts w:cs="Arial"/>
                <w:sz w:val="18"/>
                <w:szCs w:val="18"/>
              </w:rPr>
            </w:pPr>
            <w:sdt>
              <w:sdtPr>
                <w:rPr>
                  <w:rStyle w:val="Responseboxtext"/>
                  <w:rFonts w:cs="Arial"/>
                  <w:sz w:val="18"/>
                  <w:szCs w:val="18"/>
                </w:rPr>
                <w:id w:val="829033813"/>
                <w:placeholder>
                  <w:docPart w:val="2A533B44F3934D6187EFBA28463C5240"/>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40BAD58" w14:textId="1A1D5E44" w:rsidR="00783581" w:rsidRPr="004620FE" w:rsidRDefault="00795138" w:rsidP="00783581">
            <w:pPr>
              <w:spacing w:before="60"/>
              <w:rPr>
                <w:rFonts w:cs="Arial"/>
                <w:sz w:val="18"/>
                <w:szCs w:val="18"/>
              </w:rPr>
            </w:pPr>
            <w:sdt>
              <w:sdtPr>
                <w:rPr>
                  <w:rStyle w:val="Responseboxtext"/>
                  <w:rFonts w:cs="Arial"/>
                  <w:sz w:val="18"/>
                  <w:szCs w:val="18"/>
                </w:rPr>
                <w:id w:val="-1131083331"/>
                <w:placeholder>
                  <w:docPart w:val="DD6F9A6CE639474A9CFB502B82BE486D"/>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F05C85C" w14:textId="7D4E332E" w:rsidR="00783581" w:rsidRPr="004620FE" w:rsidRDefault="00795138" w:rsidP="00783581">
            <w:pPr>
              <w:spacing w:before="60"/>
              <w:rPr>
                <w:rFonts w:cs="Arial"/>
                <w:sz w:val="18"/>
                <w:szCs w:val="18"/>
              </w:rPr>
            </w:pPr>
            <w:sdt>
              <w:sdtPr>
                <w:rPr>
                  <w:rStyle w:val="Responseboxtext"/>
                  <w:rFonts w:cs="Arial"/>
                  <w:sz w:val="18"/>
                  <w:szCs w:val="18"/>
                </w:rPr>
                <w:id w:val="-1960948929"/>
                <w:placeholder>
                  <w:docPart w:val="002509B734414D008BDB7A76D271D23C"/>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2BE43E8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740861493"/>
                <w:placeholder>
                  <w:docPart w:val="F4BD41A24CAD4948AC90B489B9EFDA47"/>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E3F70F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67590495"/>
                <w:placeholder>
                  <w:docPart w:val="6E5BF2ED124F4268BE5ADC841458346B"/>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F7FE782" w14:textId="77777777" w:rsidTr="00F935A9">
        <w:tc>
          <w:tcPr>
            <w:tcW w:w="1413" w:type="dxa"/>
            <w:vMerge/>
          </w:tcPr>
          <w:p w14:paraId="07FAC984" w14:textId="77777777" w:rsidR="00783581" w:rsidRPr="00824810" w:rsidRDefault="00783581" w:rsidP="00783581">
            <w:pPr>
              <w:rPr>
                <w:rFonts w:cs="Arial"/>
                <w:sz w:val="18"/>
                <w:szCs w:val="18"/>
              </w:rPr>
            </w:pPr>
          </w:p>
        </w:tc>
        <w:tc>
          <w:tcPr>
            <w:tcW w:w="2268" w:type="dxa"/>
          </w:tcPr>
          <w:p w14:paraId="3B11908A" w14:textId="77777777" w:rsidR="00783581" w:rsidRPr="004620FE" w:rsidRDefault="00795138" w:rsidP="00783581">
            <w:pPr>
              <w:spacing w:before="60"/>
              <w:rPr>
                <w:rFonts w:cs="Arial"/>
                <w:sz w:val="18"/>
                <w:szCs w:val="18"/>
              </w:rPr>
            </w:pPr>
            <w:sdt>
              <w:sdtPr>
                <w:rPr>
                  <w:rStyle w:val="Responseboxtext"/>
                  <w:rFonts w:cs="Arial"/>
                  <w:sz w:val="18"/>
                  <w:szCs w:val="18"/>
                </w:rPr>
                <w:id w:val="315231825"/>
                <w:placeholder>
                  <w:docPart w:val="44DF58D43725408480B2A1FA7D70F6E4"/>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2BE2D1D4" w14:textId="77777777" w:rsidR="00783581" w:rsidRPr="004620FE" w:rsidRDefault="00795138" w:rsidP="00783581">
            <w:pPr>
              <w:spacing w:before="60"/>
              <w:rPr>
                <w:rFonts w:cs="Arial"/>
                <w:sz w:val="18"/>
                <w:szCs w:val="18"/>
              </w:rPr>
            </w:pPr>
            <w:sdt>
              <w:sdtPr>
                <w:rPr>
                  <w:rStyle w:val="Responseboxtext"/>
                  <w:rFonts w:cs="Arial"/>
                  <w:sz w:val="18"/>
                  <w:szCs w:val="18"/>
                </w:rPr>
                <w:id w:val="133848272"/>
                <w:placeholder>
                  <w:docPart w:val="7E389950E3844531BA556D8E83E285EA"/>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379887BC" w14:textId="03A42B23" w:rsidR="00783581" w:rsidRPr="004620FE" w:rsidRDefault="00795138" w:rsidP="00783581">
            <w:pPr>
              <w:spacing w:before="60"/>
              <w:rPr>
                <w:rFonts w:cs="Arial"/>
                <w:sz w:val="18"/>
                <w:szCs w:val="18"/>
              </w:rPr>
            </w:pPr>
            <w:sdt>
              <w:sdtPr>
                <w:rPr>
                  <w:rStyle w:val="Responseboxtext"/>
                  <w:rFonts w:cs="Arial"/>
                  <w:sz w:val="18"/>
                  <w:szCs w:val="18"/>
                </w:rPr>
                <w:id w:val="700984805"/>
                <w:placeholder>
                  <w:docPart w:val="22D8475E6EDD4152809ED2D95E37FD3B"/>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19C0957" w14:textId="345B353C" w:rsidR="00783581" w:rsidRPr="004620FE" w:rsidRDefault="00795138" w:rsidP="00783581">
            <w:pPr>
              <w:spacing w:before="60"/>
              <w:rPr>
                <w:rFonts w:cs="Arial"/>
                <w:sz w:val="18"/>
                <w:szCs w:val="18"/>
              </w:rPr>
            </w:pPr>
            <w:sdt>
              <w:sdtPr>
                <w:rPr>
                  <w:rStyle w:val="Responseboxtext"/>
                  <w:rFonts w:cs="Arial"/>
                  <w:sz w:val="18"/>
                  <w:szCs w:val="18"/>
                </w:rPr>
                <w:id w:val="1665661087"/>
                <w:placeholder>
                  <w:docPart w:val="1886E6253BD04199AA2EF6EEBD6DBCF2"/>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A1F4AD7" w14:textId="72A76FF6" w:rsidR="00783581" w:rsidRPr="004620FE" w:rsidRDefault="00795138" w:rsidP="00783581">
            <w:pPr>
              <w:spacing w:before="60"/>
              <w:rPr>
                <w:rFonts w:cs="Arial"/>
                <w:sz w:val="18"/>
                <w:szCs w:val="18"/>
              </w:rPr>
            </w:pPr>
            <w:sdt>
              <w:sdtPr>
                <w:rPr>
                  <w:rStyle w:val="Responseboxtext"/>
                  <w:rFonts w:cs="Arial"/>
                  <w:sz w:val="18"/>
                  <w:szCs w:val="18"/>
                </w:rPr>
                <w:id w:val="-662693128"/>
                <w:placeholder>
                  <w:docPart w:val="65F98FDC56D241C2BB8705B6FE5CE00D"/>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D86D3DF" w14:textId="09D4935C" w:rsidR="00783581" w:rsidRPr="004620FE" w:rsidRDefault="00795138" w:rsidP="00783581">
            <w:pPr>
              <w:spacing w:before="60"/>
              <w:rPr>
                <w:rFonts w:cs="Arial"/>
                <w:sz w:val="18"/>
                <w:szCs w:val="18"/>
              </w:rPr>
            </w:pPr>
            <w:sdt>
              <w:sdtPr>
                <w:rPr>
                  <w:rStyle w:val="Responseboxtext"/>
                  <w:rFonts w:cs="Arial"/>
                  <w:sz w:val="18"/>
                  <w:szCs w:val="18"/>
                </w:rPr>
                <w:id w:val="576410732"/>
                <w:placeholder>
                  <w:docPart w:val="169758D77BB049588DA6C0B647F5F286"/>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687B13EF" w14:textId="45B9C161" w:rsidR="00783581" w:rsidRPr="004620FE" w:rsidRDefault="00795138" w:rsidP="00783581">
            <w:pPr>
              <w:spacing w:before="60"/>
              <w:rPr>
                <w:rFonts w:cs="Arial"/>
                <w:sz w:val="18"/>
                <w:szCs w:val="18"/>
              </w:rPr>
            </w:pPr>
            <w:sdt>
              <w:sdtPr>
                <w:rPr>
                  <w:rStyle w:val="Responseboxtext"/>
                  <w:rFonts w:cs="Arial"/>
                  <w:sz w:val="18"/>
                  <w:szCs w:val="18"/>
                </w:rPr>
                <w:id w:val="760648707"/>
                <w:placeholder>
                  <w:docPart w:val="910459C89946426D90D9D831130F7B7E"/>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54B8B6D4" w14:textId="47521408" w:rsidR="00783581" w:rsidRPr="004620FE" w:rsidRDefault="00795138" w:rsidP="00783581">
            <w:pPr>
              <w:spacing w:before="60"/>
              <w:rPr>
                <w:rFonts w:cs="Arial"/>
                <w:sz w:val="18"/>
                <w:szCs w:val="18"/>
              </w:rPr>
            </w:pPr>
            <w:sdt>
              <w:sdtPr>
                <w:rPr>
                  <w:rStyle w:val="Responseboxtext"/>
                  <w:rFonts w:cs="Arial"/>
                  <w:sz w:val="18"/>
                  <w:szCs w:val="18"/>
                </w:rPr>
                <w:id w:val="-218363374"/>
                <w:placeholder>
                  <w:docPart w:val="D9D1DB2CBCF84A5DA6049677637082D1"/>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D4AB849" w14:textId="296DA2AA" w:rsidR="00783581" w:rsidRPr="004620FE" w:rsidRDefault="00795138" w:rsidP="00783581">
            <w:pPr>
              <w:spacing w:before="60"/>
              <w:rPr>
                <w:rFonts w:cs="Arial"/>
                <w:sz w:val="18"/>
                <w:szCs w:val="18"/>
              </w:rPr>
            </w:pPr>
            <w:sdt>
              <w:sdtPr>
                <w:rPr>
                  <w:rStyle w:val="Responseboxtext"/>
                  <w:rFonts w:cs="Arial"/>
                  <w:sz w:val="18"/>
                  <w:szCs w:val="18"/>
                </w:rPr>
                <w:id w:val="-1645653276"/>
                <w:placeholder>
                  <w:docPart w:val="8EA0DE8A699D46C0A221CE6269CFE21E"/>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68C971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50817292"/>
                <w:placeholder>
                  <w:docPart w:val="E7F869293BF74712B7156EF979A7F2D4"/>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1A8E487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02072512"/>
                <w:placeholder>
                  <w:docPart w:val="DAE772F2C0754EC9A41585BF53088582"/>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2F03E0EF" w14:textId="77777777" w:rsidTr="00F935A9">
        <w:tc>
          <w:tcPr>
            <w:tcW w:w="1413" w:type="dxa"/>
            <w:vMerge/>
          </w:tcPr>
          <w:p w14:paraId="48E148FB" w14:textId="77777777" w:rsidR="00783581" w:rsidRPr="00824810" w:rsidRDefault="00783581" w:rsidP="00783581">
            <w:pPr>
              <w:rPr>
                <w:rFonts w:cs="Arial"/>
                <w:sz w:val="18"/>
                <w:szCs w:val="18"/>
              </w:rPr>
            </w:pPr>
          </w:p>
        </w:tc>
        <w:tc>
          <w:tcPr>
            <w:tcW w:w="2268" w:type="dxa"/>
          </w:tcPr>
          <w:p w14:paraId="05B9AE76" w14:textId="77777777" w:rsidR="00783581" w:rsidRPr="004620FE" w:rsidRDefault="00795138" w:rsidP="00783581">
            <w:pPr>
              <w:spacing w:before="60"/>
              <w:rPr>
                <w:rFonts w:cs="Arial"/>
                <w:sz w:val="18"/>
                <w:szCs w:val="18"/>
              </w:rPr>
            </w:pPr>
            <w:sdt>
              <w:sdtPr>
                <w:rPr>
                  <w:rStyle w:val="Responseboxtext"/>
                  <w:rFonts w:cs="Arial"/>
                  <w:sz w:val="18"/>
                  <w:szCs w:val="18"/>
                </w:rPr>
                <w:id w:val="1787690021"/>
                <w:placeholder>
                  <w:docPart w:val="3FFA1748CDD8497591A851151E663BAE"/>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F66A036" w14:textId="77777777" w:rsidR="00783581" w:rsidRPr="004620FE" w:rsidRDefault="00795138" w:rsidP="00783581">
            <w:pPr>
              <w:spacing w:before="60"/>
              <w:rPr>
                <w:rFonts w:cs="Arial"/>
                <w:sz w:val="18"/>
                <w:szCs w:val="18"/>
              </w:rPr>
            </w:pPr>
            <w:sdt>
              <w:sdtPr>
                <w:rPr>
                  <w:rStyle w:val="Responseboxtext"/>
                  <w:rFonts w:cs="Arial"/>
                  <w:sz w:val="18"/>
                  <w:szCs w:val="18"/>
                </w:rPr>
                <w:id w:val="896395994"/>
                <w:placeholder>
                  <w:docPart w:val="101D359D12274EBD85DF2DA5D80B30E8"/>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5F1D0C0F" w14:textId="3DB56433" w:rsidR="00783581" w:rsidRPr="004620FE" w:rsidRDefault="00795138" w:rsidP="00783581">
            <w:pPr>
              <w:spacing w:before="60"/>
              <w:rPr>
                <w:rFonts w:cs="Arial"/>
                <w:sz w:val="18"/>
                <w:szCs w:val="18"/>
              </w:rPr>
            </w:pPr>
            <w:sdt>
              <w:sdtPr>
                <w:rPr>
                  <w:rStyle w:val="Responseboxtext"/>
                  <w:rFonts w:cs="Arial"/>
                  <w:sz w:val="18"/>
                  <w:szCs w:val="18"/>
                </w:rPr>
                <w:id w:val="-979379973"/>
                <w:placeholder>
                  <w:docPart w:val="802A9A1E7B1943BF8584FAB627327EC2"/>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864907C" w14:textId="6BA1ED4C" w:rsidR="00783581" w:rsidRPr="004620FE" w:rsidRDefault="00795138" w:rsidP="00783581">
            <w:pPr>
              <w:spacing w:before="60"/>
              <w:rPr>
                <w:rFonts w:cs="Arial"/>
                <w:sz w:val="18"/>
                <w:szCs w:val="18"/>
              </w:rPr>
            </w:pPr>
            <w:sdt>
              <w:sdtPr>
                <w:rPr>
                  <w:rStyle w:val="Responseboxtext"/>
                  <w:rFonts w:cs="Arial"/>
                  <w:sz w:val="18"/>
                  <w:szCs w:val="18"/>
                </w:rPr>
                <w:id w:val="152186941"/>
                <w:placeholder>
                  <w:docPart w:val="3B50F046C8FD471997B862FE0D67C552"/>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507DA9C" w14:textId="77C661AC" w:rsidR="00783581" w:rsidRPr="004620FE" w:rsidRDefault="00795138" w:rsidP="00783581">
            <w:pPr>
              <w:spacing w:before="60"/>
              <w:rPr>
                <w:rFonts w:cs="Arial"/>
                <w:sz w:val="18"/>
                <w:szCs w:val="18"/>
              </w:rPr>
            </w:pPr>
            <w:sdt>
              <w:sdtPr>
                <w:rPr>
                  <w:rStyle w:val="Responseboxtext"/>
                  <w:rFonts w:cs="Arial"/>
                  <w:sz w:val="18"/>
                  <w:szCs w:val="18"/>
                </w:rPr>
                <w:id w:val="1085499231"/>
                <w:placeholder>
                  <w:docPart w:val="458BA981F7E4448CB212486F9EE13E47"/>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95A6C5C" w14:textId="7CC25184" w:rsidR="00783581" w:rsidRPr="004620FE" w:rsidRDefault="00795138" w:rsidP="00783581">
            <w:pPr>
              <w:spacing w:before="60"/>
              <w:rPr>
                <w:rFonts w:cs="Arial"/>
                <w:sz w:val="18"/>
                <w:szCs w:val="18"/>
              </w:rPr>
            </w:pPr>
            <w:sdt>
              <w:sdtPr>
                <w:rPr>
                  <w:rStyle w:val="Responseboxtext"/>
                  <w:rFonts w:cs="Arial"/>
                  <w:sz w:val="18"/>
                  <w:szCs w:val="18"/>
                </w:rPr>
                <w:id w:val="-1512597475"/>
                <w:placeholder>
                  <w:docPart w:val="EC39D43F976C472A8ED4BBE6671A6219"/>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CFBEF84" w14:textId="14A65978" w:rsidR="00783581" w:rsidRPr="004620FE" w:rsidRDefault="00795138" w:rsidP="00783581">
            <w:pPr>
              <w:spacing w:before="60"/>
              <w:rPr>
                <w:rFonts w:cs="Arial"/>
                <w:sz w:val="18"/>
                <w:szCs w:val="18"/>
              </w:rPr>
            </w:pPr>
            <w:sdt>
              <w:sdtPr>
                <w:rPr>
                  <w:rStyle w:val="Responseboxtext"/>
                  <w:rFonts w:cs="Arial"/>
                  <w:sz w:val="18"/>
                  <w:szCs w:val="18"/>
                </w:rPr>
                <w:id w:val="-97410721"/>
                <w:placeholder>
                  <w:docPart w:val="DCFF4ED15AA9455A8156F7FCB3D8AABA"/>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820A2F2" w14:textId="15B8B11C" w:rsidR="00783581" w:rsidRPr="004620FE" w:rsidRDefault="00795138" w:rsidP="00783581">
            <w:pPr>
              <w:spacing w:before="60"/>
              <w:rPr>
                <w:rFonts w:cs="Arial"/>
                <w:sz w:val="18"/>
                <w:szCs w:val="18"/>
              </w:rPr>
            </w:pPr>
            <w:sdt>
              <w:sdtPr>
                <w:rPr>
                  <w:rStyle w:val="Responseboxtext"/>
                  <w:rFonts w:cs="Arial"/>
                  <w:sz w:val="18"/>
                  <w:szCs w:val="18"/>
                </w:rPr>
                <w:id w:val="-855726255"/>
                <w:placeholder>
                  <w:docPart w:val="8C2D22C3199440AFA14DF2147C8804FF"/>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71811D4" w14:textId="05E08715" w:rsidR="00783581" w:rsidRPr="004620FE" w:rsidRDefault="00795138" w:rsidP="00783581">
            <w:pPr>
              <w:spacing w:before="60"/>
              <w:rPr>
                <w:rFonts w:cs="Arial"/>
                <w:sz w:val="18"/>
                <w:szCs w:val="18"/>
              </w:rPr>
            </w:pPr>
            <w:sdt>
              <w:sdtPr>
                <w:rPr>
                  <w:rStyle w:val="Responseboxtext"/>
                  <w:rFonts w:cs="Arial"/>
                  <w:sz w:val="18"/>
                  <w:szCs w:val="18"/>
                </w:rPr>
                <w:id w:val="-1730375824"/>
                <w:placeholder>
                  <w:docPart w:val="C7A793CC964E40B9AFF45E1B2829B273"/>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170CBC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305477083"/>
                <w:placeholder>
                  <w:docPart w:val="31E6AC2DC7444443B8AAB82B9BA50336"/>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5F46825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17132770"/>
                <w:placeholder>
                  <w:docPart w:val="392565141341414388FC5EC8415BB0C4"/>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3D20FCA" w14:textId="77777777" w:rsidTr="00F935A9">
        <w:tc>
          <w:tcPr>
            <w:tcW w:w="1413" w:type="dxa"/>
            <w:vMerge/>
          </w:tcPr>
          <w:p w14:paraId="42D90A24" w14:textId="77777777" w:rsidR="00783581" w:rsidRPr="00824810" w:rsidRDefault="00783581" w:rsidP="00783581">
            <w:pPr>
              <w:rPr>
                <w:rFonts w:cs="Arial"/>
                <w:sz w:val="18"/>
                <w:szCs w:val="18"/>
              </w:rPr>
            </w:pPr>
          </w:p>
        </w:tc>
        <w:tc>
          <w:tcPr>
            <w:tcW w:w="2268" w:type="dxa"/>
          </w:tcPr>
          <w:p w14:paraId="1B66CE5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99086365"/>
                <w:placeholder>
                  <w:docPart w:val="24B6FE968E0A4B6FAE7B610FD2E0F845"/>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5206891D"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63010335"/>
                <w:placeholder>
                  <w:docPart w:val="81FC4EF92A78420DA563DB12AAB41E01"/>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5FC70F80" w14:textId="54C2B338" w:rsidR="00783581" w:rsidRPr="004620FE" w:rsidRDefault="00795138" w:rsidP="00783581">
            <w:pPr>
              <w:spacing w:before="60"/>
              <w:rPr>
                <w:rStyle w:val="Responseboxtext"/>
                <w:rFonts w:cs="Arial"/>
                <w:sz w:val="18"/>
                <w:szCs w:val="18"/>
              </w:rPr>
            </w:pPr>
            <w:sdt>
              <w:sdtPr>
                <w:rPr>
                  <w:rStyle w:val="Responseboxtext"/>
                  <w:rFonts w:cs="Arial"/>
                  <w:sz w:val="18"/>
                  <w:szCs w:val="18"/>
                </w:rPr>
                <w:id w:val="1411430223"/>
                <w:placeholder>
                  <w:docPart w:val="F87BA23FA56341E8925B318C68B4070F"/>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2AA85E7" w14:textId="06D8DBBF" w:rsidR="00783581" w:rsidRPr="004620FE" w:rsidRDefault="00795138" w:rsidP="00783581">
            <w:pPr>
              <w:spacing w:before="60"/>
              <w:rPr>
                <w:rStyle w:val="Responseboxtext"/>
                <w:rFonts w:cs="Arial"/>
                <w:sz w:val="18"/>
                <w:szCs w:val="18"/>
              </w:rPr>
            </w:pPr>
            <w:sdt>
              <w:sdtPr>
                <w:rPr>
                  <w:rStyle w:val="Responseboxtext"/>
                  <w:rFonts w:cs="Arial"/>
                  <w:sz w:val="18"/>
                  <w:szCs w:val="18"/>
                </w:rPr>
                <w:id w:val="330188397"/>
                <w:placeholder>
                  <w:docPart w:val="5C409B44AFB6466ABE3AEBA5B86A9FB7"/>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12DFD80C" w14:textId="3E7C326B" w:rsidR="00783581" w:rsidRPr="004620FE" w:rsidRDefault="00795138" w:rsidP="00783581">
            <w:pPr>
              <w:spacing w:before="60"/>
              <w:rPr>
                <w:rStyle w:val="Responseboxtext"/>
                <w:rFonts w:cs="Arial"/>
                <w:sz w:val="18"/>
                <w:szCs w:val="18"/>
              </w:rPr>
            </w:pPr>
            <w:sdt>
              <w:sdtPr>
                <w:rPr>
                  <w:rStyle w:val="Responseboxtext"/>
                  <w:rFonts w:cs="Arial"/>
                  <w:sz w:val="18"/>
                  <w:szCs w:val="18"/>
                </w:rPr>
                <w:id w:val="-567962001"/>
                <w:placeholder>
                  <w:docPart w:val="85704BE31DE94CCDAD0F9C965B62AB34"/>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06FF1D8" w14:textId="51F1D530" w:rsidR="00783581" w:rsidRPr="004620FE" w:rsidRDefault="00795138" w:rsidP="00783581">
            <w:pPr>
              <w:spacing w:before="60"/>
              <w:rPr>
                <w:rStyle w:val="Responseboxtext"/>
                <w:rFonts w:cs="Arial"/>
                <w:sz w:val="18"/>
                <w:szCs w:val="18"/>
              </w:rPr>
            </w:pPr>
            <w:sdt>
              <w:sdtPr>
                <w:rPr>
                  <w:rStyle w:val="Responseboxtext"/>
                  <w:rFonts w:cs="Arial"/>
                  <w:sz w:val="18"/>
                  <w:szCs w:val="18"/>
                </w:rPr>
                <w:id w:val="-1004211763"/>
                <w:placeholder>
                  <w:docPart w:val="010D5295F622488B850C0474AE4D0FB4"/>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19DA8C2" w14:textId="48458E9B" w:rsidR="00783581" w:rsidRPr="004620FE" w:rsidRDefault="00795138" w:rsidP="00783581">
            <w:pPr>
              <w:spacing w:before="60"/>
              <w:rPr>
                <w:rStyle w:val="Responseboxtext"/>
                <w:rFonts w:cs="Arial"/>
                <w:sz w:val="18"/>
                <w:szCs w:val="18"/>
              </w:rPr>
            </w:pPr>
            <w:sdt>
              <w:sdtPr>
                <w:rPr>
                  <w:rStyle w:val="Responseboxtext"/>
                  <w:rFonts w:cs="Arial"/>
                  <w:sz w:val="18"/>
                  <w:szCs w:val="18"/>
                </w:rPr>
                <w:id w:val="1673981044"/>
                <w:placeholder>
                  <w:docPart w:val="0BD499873E2E4A31A3DB38A12E573716"/>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28600AA5" w14:textId="508E77AA" w:rsidR="00783581" w:rsidRPr="004620FE" w:rsidRDefault="00795138" w:rsidP="00783581">
            <w:pPr>
              <w:spacing w:before="60"/>
              <w:rPr>
                <w:rStyle w:val="Responseboxtext"/>
                <w:rFonts w:cs="Arial"/>
                <w:sz w:val="18"/>
                <w:szCs w:val="18"/>
              </w:rPr>
            </w:pPr>
            <w:sdt>
              <w:sdtPr>
                <w:rPr>
                  <w:rStyle w:val="Responseboxtext"/>
                  <w:rFonts w:cs="Arial"/>
                  <w:sz w:val="18"/>
                  <w:szCs w:val="18"/>
                </w:rPr>
                <w:id w:val="790325825"/>
                <w:placeholder>
                  <w:docPart w:val="E4584ADFD32C4F7381C9ED1CFA5BF4AF"/>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7853290" w14:textId="68DC65AF" w:rsidR="00783581" w:rsidRPr="004620FE" w:rsidRDefault="00795138" w:rsidP="00783581">
            <w:pPr>
              <w:spacing w:before="60"/>
              <w:rPr>
                <w:rStyle w:val="Responseboxtext"/>
                <w:rFonts w:cs="Arial"/>
                <w:sz w:val="18"/>
                <w:szCs w:val="18"/>
              </w:rPr>
            </w:pPr>
            <w:sdt>
              <w:sdtPr>
                <w:rPr>
                  <w:rStyle w:val="Responseboxtext"/>
                  <w:rFonts w:cs="Arial"/>
                  <w:sz w:val="18"/>
                  <w:szCs w:val="18"/>
                </w:rPr>
                <w:id w:val="-1122768568"/>
                <w:placeholder>
                  <w:docPart w:val="32C19479D3DF4B68A7D9C4C2AEED6CCA"/>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1BF170E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060135512"/>
                <w:placeholder>
                  <w:docPart w:val="285DEAD0DB75411CAA808882F6184B10"/>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1884A59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847090002"/>
                <w:placeholder>
                  <w:docPart w:val="EAB28818471348318839249952732DCA"/>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79029D2" w14:textId="77777777" w:rsidTr="00F935A9">
        <w:tc>
          <w:tcPr>
            <w:tcW w:w="1413" w:type="dxa"/>
            <w:vMerge/>
          </w:tcPr>
          <w:p w14:paraId="1CB4821D" w14:textId="77777777" w:rsidR="00783581" w:rsidRPr="00824810" w:rsidRDefault="00783581" w:rsidP="00783581">
            <w:pPr>
              <w:rPr>
                <w:rFonts w:cs="Arial"/>
                <w:sz w:val="18"/>
                <w:szCs w:val="18"/>
              </w:rPr>
            </w:pPr>
          </w:p>
        </w:tc>
        <w:tc>
          <w:tcPr>
            <w:tcW w:w="2268" w:type="dxa"/>
          </w:tcPr>
          <w:p w14:paraId="53F0622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2642816"/>
                <w:placeholder>
                  <w:docPart w:val="501E2AEC385D42079999487F992DAA17"/>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7F3822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356929901"/>
                <w:placeholder>
                  <w:docPart w:val="6227A93CE10949A59DFE7BA11BDF8688"/>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63D4431E" w14:textId="4E18BF94" w:rsidR="00783581" w:rsidRPr="004620FE" w:rsidRDefault="00795138" w:rsidP="00783581">
            <w:pPr>
              <w:spacing w:before="60"/>
              <w:rPr>
                <w:rStyle w:val="Responseboxtext"/>
                <w:rFonts w:cs="Arial"/>
                <w:sz w:val="18"/>
                <w:szCs w:val="18"/>
              </w:rPr>
            </w:pPr>
            <w:sdt>
              <w:sdtPr>
                <w:rPr>
                  <w:rStyle w:val="Responseboxtext"/>
                  <w:rFonts w:cs="Arial"/>
                  <w:sz w:val="18"/>
                  <w:szCs w:val="18"/>
                </w:rPr>
                <w:id w:val="-1385863078"/>
                <w:placeholder>
                  <w:docPart w:val="5E1E72D54CA745EF8CFCD83D589347AB"/>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611FBDE6" w14:textId="471D319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41440716"/>
                <w:placeholder>
                  <w:docPart w:val="218CD200566A4BA9AC394B6095651594"/>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19C4FEE4" w14:textId="210BBAA6" w:rsidR="00783581" w:rsidRPr="004620FE" w:rsidRDefault="00795138" w:rsidP="00783581">
            <w:pPr>
              <w:spacing w:before="60"/>
              <w:rPr>
                <w:rStyle w:val="Responseboxtext"/>
                <w:rFonts w:cs="Arial"/>
                <w:sz w:val="18"/>
                <w:szCs w:val="18"/>
              </w:rPr>
            </w:pPr>
            <w:sdt>
              <w:sdtPr>
                <w:rPr>
                  <w:rStyle w:val="Responseboxtext"/>
                  <w:rFonts w:cs="Arial"/>
                  <w:sz w:val="18"/>
                  <w:szCs w:val="18"/>
                </w:rPr>
                <w:id w:val="-1977979286"/>
                <w:placeholder>
                  <w:docPart w:val="FF0FEF43569A4C8987131F9010AA829B"/>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5733E9B" w14:textId="268EFBB0" w:rsidR="00783581" w:rsidRPr="004620FE" w:rsidRDefault="00795138" w:rsidP="00783581">
            <w:pPr>
              <w:spacing w:before="60"/>
              <w:rPr>
                <w:rStyle w:val="Responseboxtext"/>
                <w:rFonts w:cs="Arial"/>
                <w:sz w:val="18"/>
                <w:szCs w:val="18"/>
              </w:rPr>
            </w:pPr>
            <w:sdt>
              <w:sdtPr>
                <w:rPr>
                  <w:rStyle w:val="Responseboxtext"/>
                  <w:rFonts w:cs="Arial"/>
                  <w:sz w:val="18"/>
                  <w:szCs w:val="18"/>
                </w:rPr>
                <w:id w:val="1782443436"/>
                <w:placeholder>
                  <w:docPart w:val="7841827F1F194E07860C0CB4B5035107"/>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2135889E" w14:textId="372B4CE6" w:rsidR="00783581" w:rsidRPr="004620FE" w:rsidRDefault="00795138" w:rsidP="00783581">
            <w:pPr>
              <w:spacing w:before="60"/>
              <w:rPr>
                <w:rStyle w:val="Responseboxtext"/>
                <w:rFonts w:cs="Arial"/>
                <w:sz w:val="18"/>
                <w:szCs w:val="18"/>
              </w:rPr>
            </w:pPr>
            <w:sdt>
              <w:sdtPr>
                <w:rPr>
                  <w:rStyle w:val="Responseboxtext"/>
                  <w:rFonts w:cs="Arial"/>
                  <w:sz w:val="18"/>
                  <w:szCs w:val="18"/>
                </w:rPr>
                <w:id w:val="1296259460"/>
                <w:placeholder>
                  <w:docPart w:val="FC7930708924440588CAECD97FFCF1CE"/>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1DC6D3BE" w14:textId="397DB955" w:rsidR="00783581" w:rsidRPr="004620FE" w:rsidRDefault="00795138" w:rsidP="00783581">
            <w:pPr>
              <w:spacing w:before="60"/>
              <w:rPr>
                <w:rStyle w:val="Responseboxtext"/>
                <w:rFonts w:cs="Arial"/>
                <w:sz w:val="18"/>
                <w:szCs w:val="18"/>
              </w:rPr>
            </w:pPr>
            <w:sdt>
              <w:sdtPr>
                <w:rPr>
                  <w:rStyle w:val="Responseboxtext"/>
                  <w:rFonts w:cs="Arial"/>
                  <w:sz w:val="18"/>
                  <w:szCs w:val="18"/>
                </w:rPr>
                <w:id w:val="646634704"/>
                <w:placeholder>
                  <w:docPart w:val="08C57EE901CE412191A9324EE883EFDE"/>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FB5D84B" w14:textId="2B105E64" w:rsidR="00783581" w:rsidRPr="004620FE" w:rsidRDefault="00795138" w:rsidP="00783581">
            <w:pPr>
              <w:spacing w:before="60"/>
              <w:rPr>
                <w:rStyle w:val="Responseboxtext"/>
                <w:rFonts w:cs="Arial"/>
                <w:sz w:val="18"/>
                <w:szCs w:val="18"/>
              </w:rPr>
            </w:pPr>
            <w:sdt>
              <w:sdtPr>
                <w:rPr>
                  <w:rStyle w:val="Responseboxtext"/>
                  <w:rFonts w:cs="Arial"/>
                  <w:sz w:val="18"/>
                  <w:szCs w:val="18"/>
                </w:rPr>
                <w:id w:val="3639246"/>
                <w:placeholder>
                  <w:docPart w:val="B67E20DF77D644169C2DCE3F3EF17FC4"/>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2E379EE5"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567796492"/>
                <w:placeholder>
                  <w:docPart w:val="FD2447996C8D4B1ABDCEE653400A98CF"/>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26D7958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55330997"/>
                <w:placeholder>
                  <w:docPart w:val="6343000EF9854F4087A851222CD33280"/>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7A99851" w14:textId="77777777" w:rsidTr="00F935A9">
        <w:tc>
          <w:tcPr>
            <w:tcW w:w="1413" w:type="dxa"/>
            <w:vMerge w:val="restart"/>
          </w:tcPr>
          <w:p w14:paraId="5D0CDEFC" w14:textId="77777777"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2</w:t>
            </w:r>
          </w:p>
          <w:p w14:paraId="7C62277F" w14:textId="73F76D51" w:rsidR="00783581" w:rsidRPr="00824810" w:rsidRDefault="00783581" w:rsidP="00783581">
            <w:pPr>
              <w:spacing w:before="60"/>
              <w:rPr>
                <w:rFonts w:cs="Arial"/>
                <w:sz w:val="18"/>
                <w:szCs w:val="18"/>
              </w:rPr>
            </w:pPr>
            <w:r w:rsidRPr="006E4D8E">
              <w:rPr>
                <w:rFonts w:cs="Arial"/>
                <w:sz w:val="18"/>
                <w:szCs w:val="18"/>
              </w:rPr>
              <w:t>to</w:t>
            </w:r>
          </w:p>
          <w:p w14:paraId="30A12599" w14:textId="2753DBA0"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2</w:t>
            </w:r>
            <w:r w:rsidRPr="006E4D8E">
              <w:rPr>
                <w:rFonts w:cs="Arial"/>
                <w:sz w:val="18"/>
                <w:szCs w:val="18"/>
              </w:rPr>
              <w:t xml:space="preserve"> </w:t>
            </w:r>
          </w:p>
        </w:tc>
        <w:tc>
          <w:tcPr>
            <w:tcW w:w="2268" w:type="dxa"/>
          </w:tcPr>
          <w:p w14:paraId="312C1CEC" w14:textId="080AE1B7" w:rsidR="00783581" w:rsidRPr="004620FE" w:rsidRDefault="00795138" w:rsidP="00184FE7">
            <w:pPr>
              <w:spacing w:before="60"/>
              <w:rPr>
                <w:rFonts w:cs="Arial"/>
                <w:sz w:val="18"/>
                <w:szCs w:val="18"/>
              </w:rPr>
            </w:pPr>
            <w:sdt>
              <w:sdtPr>
                <w:rPr>
                  <w:rStyle w:val="Responseboxtext"/>
                  <w:rFonts w:cs="Arial"/>
                  <w:sz w:val="18"/>
                  <w:szCs w:val="18"/>
                </w:rPr>
                <w:id w:val="966090079"/>
                <w:placeholder>
                  <w:docPart w:val="6B961529B28A4840900B8DFC89C3CDF8"/>
                </w:placeholder>
                <w:text/>
              </w:sdtPr>
              <w:sdtContent>
                <w:r w:rsidR="00184FE7">
                  <w:rPr>
                    <w:rStyle w:val="Responseboxtext"/>
                    <w:rFonts w:cs="Arial"/>
                    <w:sz w:val="18"/>
                    <w:szCs w:val="18"/>
                  </w:rPr>
                  <w:t>Borehole C</w:t>
                </w:r>
              </w:sdtContent>
            </w:sdt>
          </w:p>
        </w:tc>
        <w:tc>
          <w:tcPr>
            <w:tcW w:w="2268" w:type="dxa"/>
          </w:tcPr>
          <w:p w14:paraId="045E685F" w14:textId="4B1D74FC" w:rsidR="00783581" w:rsidRPr="004620FE" w:rsidRDefault="00795138" w:rsidP="00184FE7">
            <w:pPr>
              <w:spacing w:before="60"/>
              <w:rPr>
                <w:rFonts w:cs="Arial"/>
                <w:sz w:val="18"/>
                <w:szCs w:val="18"/>
              </w:rPr>
            </w:pPr>
            <w:sdt>
              <w:sdtPr>
                <w:rPr>
                  <w:rStyle w:val="Responseboxtext"/>
                  <w:rFonts w:cs="Arial"/>
                  <w:sz w:val="18"/>
                  <w:szCs w:val="18"/>
                </w:rPr>
                <w:id w:val="-833990284"/>
                <w:placeholder>
                  <w:docPart w:val="31F31F375C5849A98D8F88E0907D5665"/>
                </w:placeholder>
                <w:text/>
              </w:sdtPr>
              <w:sdtContent>
                <w:r w:rsidR="00184FE7">
                  <w:rPr>
                    <w:rStyle w:val="Responseboxtext"/>
                    <w:rFonts w:cs="Arial"/>
                    <w:sz w:val="18"/>
                    <w:szCs w:val="18"/>
                  </w:rPr>
                  <w:t>Manufacture of food flavourings</w:t>
                </w:r>
              </w:sdtContent>
            </w:sdt>
          </w:p>
        </w:tc>
        <w:tc>
          <w:tcPr>
            <w:tcW w:w="2256" w:type="dxa"/>
          </w:tcPr>
          <w:p w14:paraId="34D6C7CC" w14:textId="6B66BDDB" w:rsidR="00783581" w:rsidRPr="004620FE" w:rsidRDefault="00795138" w:rsidP="00184FE7">
            <w:pPr>
              <w:spacing w:before="60"/>
              <w:rPr>
                <w:rFonts w:cs="Arial"/>
                <w:sz w:val="18"/>
                <w:szCs w:val="18"/>
              </w:rPr>
            </w:pPr>
            <w:sdt>
              <w:sdtPr>
                <w:rPr>
                  <w:rStyle w:val="Responseboxtext"/>
                  <w:rFonts w:cs="Arial"/>
                  <w:sz w:val="18"/>
                  <w:szCs w:val="18"/>
                </w:rPr>
                <w:id w:val="420378708"/>
                <w:placeholder>
                  <w:docPart w:val="0FFB65648BE94A4795089149A10B1335"/>
                </w:placeholder>
                <w:text/>
              </w:sdtPr>
              <w:sdtContent>
                <w:r w:rsidR="00184FE7">
                  <w:rPr>
                    <w:rStyle w:val="Responseboxtext"/>
                    <w:rFonts w:cs="Arial"/>
                    <w:sz w:val="18"/>
                    <w:szCs w:val="18"/>
                  </w:rPr>
                  <w:t>All year</w:t>
                </w:r>
              </w:sdtContent>
            </w:sdt>
          </w:p>
        </w:tc>
        <w:tc>
          <w:tcPr>
            <w:tcW w:w="1019" w:type="dxa"/>
          </w:tcPr>
          <w:p w14:paraId="2EBBBB4C" w14:textId="3B9F54D1" w:rsidR="00783581" w:rsidRPr="004620FE" w:rsidRDefault="00795138" w:rsidP="00051CD7">
            <w:pPr>
              <w:spacing w:before="60"/>
              <w:rPr>
                <w:rFonts w:cs="Arial"/>
                <w:sz w:val="18"/>
                <w:szCs w:val="18"/>
              </w:rPr>
            </w:pPr>
            <w:sdt>
              <w:sdtPr>
                <w:rPr>
                  <w:rStyle w:val="Responseboxtext"/>
                  <w:rFonts w:cs="Arial"/>
                  <w:sz w:val="18"/>
                  <w:szCs w:val="18"/>
                </w:rPr>
                <w:id w:val="571316973"/>
                <w:placeholder>
                  <w:docPart w:val="AE2C24BECB304BDFA3A91C85C3815A4E"/>
                </w:placeholder>
                <w:text/>
              </w:sdtPr>
              <w:sdtContent>
                <w:r w:rsidR="00051CD7">
                  <w:rPr>
                    <w:rStyle w:val="Responseboxtext"/>
                    <w:rFonts w:cs="Arial"/>
                    <w:sz w:val="18"/>
                    <w:szCs w:val="18"/>
                  </w:rPr>
                  <w:t>99664</w:t>
                </w:r>
              </w:sdtContent>
            </w:sdt>
          </w:p>
        </w:tc>
        <w:tc>
          <w:tcPr>
            <w:tcW w:w="1017" w:type="dxa"/>
          </w:tcPr>
          <w:p w14:paraId="730D1272" w14:textId="4A528B68" w:rsidR="00783581" w:rsidRPr="004620FE" w:rsidRDefault="00795138" w:rsidP="00051CD7">
            <w:pPr>
              <w:spacing w:before="60"/>
              <w:rPr>
                <w:rFonts w:cs="Arial"/>
                <w:sz w:val="18"/>
                <w:szCs w:val="18"/>
              </w:rPr>
            </w:pPr>
            <w:sdt>
              <w:sdtPr>
                <w:rPr>
                  <w:rStyle w:val="Responseboxtext"/>
                  <w:rFonts w:cs="Arial"/>
                  <w:sz w:val="18"/>
                  <w:szCs w:val="18"/>
                </w:rPr>
                <w:id w:val="1972009761"/>
                <w:placeholder>
                  <w:docPart w:val="89604B8889AC4683AA04169F112A755B"/>
                </w:placeholder>
                <w:text/>
              </w:sdtPr>
              <w:sdtContent>
                <w:r w:rsidR="00051CD7">
                  <w:rPr>
                    <w:rStyle w:val="Responseboxtext"/>
                    <w:rFonts w:cs="Arial"/>
                    <w:sz w:val="18"/>
                    <w:szCs w:val="18"/>
                  </w:rPr>
                  <w:t>516</w:t>
                </w:r>
              </w:sdtContent>
            </w:sdt>
          </w:p>
        </w:tc>
        <w:tc>
          <w:tcPr>
            <w:tcW w:w="1020" w:type="dxa"/>
          </w:tcPr>
          <w:p w14:paraId="57899653" w14:textId="6C50C407" w:rsidR="00783581" w:rsidRPr="004620FE" w:rsidRDefault="00795138" w:rsidP="00361509">
            <w:pPr>
              <w:spacing w:before="60"/>
              <w:rPr>
                <w:rFonts w:cs="Arial"/>
                <w:sz w:val="18"/>
                <w:szCs w:val="18"/>
              </w:rPr>
            </w:pPr>
            <w:sdt>
              <w:sdtPr>
                <w:rPr>
                  <w:rStyle w:val="Responseboxtext"/>
                  <w:rFonts w:cs="Arial"/>
                  <w:sz w:val="18"/>
                  <w:szCs w:val="18"/>
                </w:rPr>
                <w:id w:val="-263224488"/>
                <w:placeholder>
                  <w:docPart w:val="47F95BD607AC45CEBFF850DE4FE3A069"/>
                </w:placeholder>
                <w:text/>
              </w:sdtPr>
              <w:sdtContent>
                <w:r w:rsidR="00361509">
                  <w:rPr>
                    <w:rStyle w:val="Responseboxtext"/>
                    <w:rFonts w:cs="Arial"/>
                    <w:sz w:val="18"/>
                    <w:szCs w:val="18"/>
                  </w:rPr>
                  <w:t>As above</w:t>
                </w:r>
              </w:sdtContent>
            </w:sdt>
          </w:p>
        </w:tc>
        <w:tc>
          <w:tcPr>
            <w:tcW w:w="1849" w:type="dxa"/>
          </w:tcPr>
          <w:p w14:paraId="5458D22E" w14:textId="0E899F97" w:rsidR="00783581" w:rsidRPr="004620FE" w:rsidRDefault="00795138" w:rsidP="00361509">
            <w:pPr>
              <w:spacing w:before="60"/>
              <w:rPr>
                <w:rFonts w:cs="Arial"/>
                <w:sz w:val="18"/>
                <w:szCs w:val="18"/>
              </w:rPr>
            </w:pPr>
            <w:sdt>
              <w:sdtPr>
                <w:rPr>
                  <w:rStyle w:val="Responseboxtext"/>
                  <w:rFonts w:cs="Arial"/>
                  <w:sz w:val="18"/>
                  <w:szCs w:val="18"/>
                </w:rPr>
                <w:id w:val="1143462919"/>
                <w:placeholder>
                  <w:docPart w:val="A1632A466D3D4CB79EFC9ABE4BF5DE40"/>
                </w:placeholder>
                <w:text/>
              </w:sdtPr>
              <w:sdtContent>
                <w:r w:rsidR="00361509">
                  <w:rPr>
                    <w:rStyle w:val="Responseboxtext"/>
                    <w:rFonts w:cs="Arial"/>
                    <w:sz w:val="18"/>
                    <w:szCs w:val="18"/>
                  </w:rPr>
                  <w:t>Not recorde</w:t>
                </w:r>
                <w:r w:rsidR="00B359F5">
                  <w:rPr>
                    <w:rStyle w:val="Responseboxtext"/>
                    <w:rFonts w:cs="Arial"/>
                    <w:sz w:val="18"/>
                    <w:szCs w:val="18"/>
                  </w:rPr>
                  <w:t>d</w:t>
                </w:r>
              </w:sdtContent>
            </w:sdt>
          </w:p>
        </w:tc>
        <w:tc>
          <w:tcPr>
            <w:tcW w:w="2194" w:type="dxa"/>
          </w:tcPr>
          <w:p w14:paraId="6E841B5B" w14:textId="21C54855" w:rsidR="00783581" w:rsidRPr="004620FE" w:rsidRDefault="00795138" w:rsidP="00B359F5">
            <w:pPr>
              <w:spacing w:before="60"/>
              <w:rPr>
                <w:rFonts w:cs="Arial"/>
                <w:sz w:val="18"/>
                <w:szCs w:val="18"/>
              </w:rPr>
            </w:pPr>
            <w:sdt>
              <w:sdtPr>
                <w:rPr>
                  <w:rStyle w:val="Responseboxtext"/>
                  <w:rFonts w:cs="Arial"/>
                  <w:sz w:val="18"/>
                  <w:szCs w:val="18"/>
                </w:rPr>
                <w:id w:val="-1890727482"/>
                <w:placeholder>
                  <w:docPart w:val="8BC3CFB1F90447989E74DDE14E822531"/>
                </w:placeholder>
                <w:text/>
              </w:sdtPr>
              <w:sdtContent>
                <w:r w:rsidR="00B359F5">
                  <w:rPr>
                    <w:rStyle w:val="Responseboxtext"/>
                    <w:rFonts w:cs="Arial"/>
                    <w:sz w:val="18"/>
                    <w:szCs w:val="18"/>
                  </w:rPr>
                  <w:t>Continuo</w:t>
                </w:r>
                <w:r w:rsidR="009614FA">
                  <w:rPr>
                    <w:rStyle w:val="Responseboxtext"/>
                    <w:rFonts w:cs="Arial"/>
                    <w:sz w:val="18"/>
                    <w:szCs w:val="18"/>
                  </w:rPr>
                  <w:t>u</w:t>
                </w:r>
                <w:r w:rsidR="00B359F5">
                  <w:rPr>
                    <w:rStyle w:val="Responseboxtext"/>
                    <w:rFonts w:cs="Arial"/>
                    <w:sz w:val="18"/>
                    <w:szCs w:val="18"/>
                  </w:rPr>
                  <w:t>s</w:t>
                </w:r>
              </w:sdtContent>
            </w:sdt>
          </w:p>
        </w:tc>
        <w:tc>
          <w:tcPr>
            <w:tcW w:w="2300" w:type="dxa"/>
          </w:tcPr>
          <w:p w14:paraId="5D1A5A6F" w14:textId="655CBD90" w:rsidR="00783581" w:rsidRPr="004620FE" w:rsidRDefault="00795138" w:rsidP="00B359F5">
            <w:pPr>
              <w:spacing w:before="60"/>
              <w:rPr>
                <w:rFonts w:cs="Arial"/>
                <w:sz w:val="18"/>
                <w:szCs w:val="18"/>
              </w:rPr>
            </w:pPr>
            <w:sdt>
              <w:sdtPr>
                <w:rPr>
                  <w:rStyle w:val="Responseboxtext"/>
                  <w:rFonts w:cs="Arial"/>
                  <w:sz w:val="18"/>
                  <w:szCs w:val="18"/>
                </w:rPr>
                <w:id w:val="342055145"/>
                <w:placeholder>
                  <w:docPart w:val="880A9D19E1044475B3D9FC5AA43D8A16"/>
                </w:placeholder>
                <w:text/>
              </w:sdtPr>
              <w:sdtContent>
                <w:r w:rsidR="00B359F5">
                  <w:rPr>
                    <w:rStyle w:val="Responseboxtext"/>
                    <w:rFonts w:cs="Arial"/>
                    <w:sz w:val="18"/>
                    <w:szCs w:val="18"/>
                  </w:rPr>
                  <w:t>Actual</w:t>
                </w:r>
              </w:sdtContent>
            </w:sdt>
          </w:p>
        </w:tc>
        <w:tc>
          <w:tcPr>
            <w:tcW w:w="2675" w:type="dxa"/>
          </w:tcPr>
          <w:p w14:paraId="570C2F36" w14:textId="7D71C420" w:rsidR="00783581" w:rsidRPr="004620FE" w:rsidRDefault="00795138" w:rsidP="007D66BF">
            <w:pPr>
              <w:spacing w:before="60"/>
              <w:rPr>
                <w:rStyle w:val="Responseboxtext"/>
                <w:rFonts w:cs="Arial"/>
                <w:sz w:val="18"/>
                <w:szCs w:val="18"/>
              </w:rPr>
            </w:pPr>
            <w:sdt>
              <w:sdtPr>
                <w:rPr>
                  <w:rStyle w:val="Responseboxtext"/>
                  <w:rFonts w:cs="Arial"/>
                  <w:sz w:val="18"/>
                  <w:szCs w:val="18"/>
                </w:rPr>
                <w:id w:val="-1113584143"/>
                <w:placeholder>
                  <w:docPart w:val="5EEABDF60E4F4379A957E7C1DF3F47B4"/>
                </w:placeholder>
                <w:text/>
              </w:sdtPr>
              <w:sdtContent>
                <w:r w:rsidR="007D66BF">
                  <w:rPr>
                    <w:rStyle w:val="Responseboxtext"/>
                    <w:rFonts w:cs="Arial"/>
                    <w:sz w:val="18"/>
                    <w:szCs w:val="18"/>
                  </w:rPr>
                  <w:t>As above</w:t>
                </w:r>
              </w:sdtContent>
            </w:sdt>
          </w:p>
        </w:tc>
        <w:tc>
          <w:tcPr>
            <w:tcW w:w="1911" w:type="dxa"/>
          </w:tcPr>
          <w:p w14:paraId="097C111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16787467"/>
                <w:placeholder>
                  <w:docPart w:val="79CCE02CD9D849D285776FD2D9F0E12C"/>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44AED7A" w14:textId="77777777" w:rsidTr="00F935A9">
        <w:tc>
          <w:tcPr>
            <w:tcW w:w="1413" w:type="dxa"/>
            <w:vMerge/>
          </w:tcPr>
          <w:p w14:paraId="40455542" w14:textId="77777777" w:rsidR="00783581" w:rsidRPr="00824810" w:rsidRDefault="00783581" w:rsidP="00783581">
            <w:pPr>
              <w:spacing w:before="60"/>
              <w:rPr>
                <w:rFonts w:cs="Arial"/>
                <w:sz w:val="18"/>
                <w:szCs w:val="18"/>
              </w:rPr>
            </w:pPr>
          </w:p>
        </w:tc>
        <w:tc>
          <w:tcPr>
            <w:tcW w:w="2268" w:type="dxa"/>
          </w:tcPr>
          <w:p w14:paraId="3EE4AC4E" w14:textId="77777777" w:rsidR="00783581" w:rsidRPr="004620FE" w:rsidRDefault="00795138" w:rsidP="00783581">
            <w:pPr>
              <w:spacing w:before="60"/>
              <w:rPr>
                <w:rFonts w:cs="Arial"/>
                <w:sz w:val="18"/>
                <w:szCs w:val="18"/>
              </w:rPr>
            </w:pPr>
            <w:sdt>
              <w:sdtPr>
                <w:rPr>
                  <w:rStyle w:val="Responseboxtext"/>
                  <w:rFonts w:cs="Arial"/>
                  <w:sz w:val="18"/>
                  <w:szCs w:val="18"/>
                </w:rPr>
                <w:id w:val="-1680812232"/>
                <w:placeholder>
                  <w:docPart w:val="574E4EC3E15443DA964BA8EF0C51D44E"/>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65B2F251" w14:textId="77777777" w:rsidR="00783581" w:rsidRPr="004620FE" w:rsidRDefault="00795138" w:rsidP="00783581">
            <w:pPr>
              <w:spacing w:before="60"/>
              <w:rPr>
                <w:rFonts w:cs="Arial"/>
                <w:sz w:val="18"/>
                <w:szCs w:val="18"/>
              </w:rPr>
            </w:pPr>
            <w:sdt>
              <w:sdtPr>
                <w:rPr>
                  <w:rStyle w:val="Responseboxtext"/>
                  <w:rFonts w:cs="Arial"/>
                  <w:sz w:val="18"/>
                  <w:szCs w:val="18"/>
                </w:rPr>
                <w:id w:val="1893920124"/>
                <w:placeholder>
                  <w:docPart w:val="E63280F00EAE4D579F00A008CC61E3AC"/>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D07004B" w14:textId="2368E4C1" w:rsidR="00783581" w:rsidRPr="004620FE" w:rsidRDefault="00795138" w:rsidP="00783581">
            <w:pPr>
              <w:spacing w:before="60"/>
              <w:rPr>
                <w:rFonts w:cs="Arial"/>
                <w:sz w:val="18"/>
                <w:szCs w:val="18"/>
              </w:rPr>
            </w:pPr>
            <w:sdt>
              <w:sdtPr>
                <w:rPr>
                  <w:rStyle w:val="Responseboxtext"/>
                  <w:rFonts w:cs="Arial"/>
                  <w:sz w:val="18"/>
                  <w:szCs w:val="18"/>
                </w:rPr>
                <w:id w:val="849456324"/>
                <w:placeholder>
                  <w:docPart w:val="5929C9A7516D4DAFB4E7547BC6958BA1"/>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0A3022E" w14:textId="6D0792E2" w:rsidR="00783581" w:rsidRPr="004620FE" w:rsidRDefault="00795138" w:rsidP="00783581">
            <w:pPr>
              <w:spacing w:before="60"/>
              <w:rPr>
                <w:rFonts w:cs="Arial"/>
                <w:sz w:val="18"/>
                <w:szCs w:val="18"/>
              </w:rPr>
            </w:pPr>
            <w:sdt>
              <w:sdtPr>
                <w:rPr>
                  <w:rStyle w:val="Responseboxtext"/>
                  <w:rFonts w:cs="Arial"/>
                  <w:sz w:val="18"/>
                  <w:szCs w:val="18"/>
                </w:rPr>
                <w:id w:val="748157844"/>
                <w:placeholder>
                  <w:docPart w:val="5AB8B887DDA54726AFD091AFB7D260B0"/>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78977CBE" w14:textId="16E6EF59" w:rsidR="00783581" w:rsidRPr="004620FE" w:rsidRDefault="00795138" w:rsidP="00783581">
            <w:pPr>
              <w:spacing w:before="60"/>
              <w:rPr>
                <w:rFonts w:cs="Arial"/>
                <w:sz w:val="18"/>
                <w:szCs w:val="18"/>
              </w:rPr>
            </w:pPr>
            <w:sdt>
              <w:sdtPr>
                <w:rPr>
                  <w:rStyle w:val="Responseboxtext"/>
                  <w:rFonts w:cs="Arial"/>
                  <w:sz w:val="18"/>
                  <w:szCs w:val="18"/>
                </w:rPr>
                <w:id w:val="1332403786"/>
                <w:placeholder>
                  <w:docPart w:val="B7DE4710F17A41279BBD8A1C3DFAE4FB"/>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69983A6" w14:textId="5798CF81" w:rsidR="00783581" w:rsidRPr="004620FE" w:rsidRDefault="00795138" w:rsidP="00783581">
            <w:pPr>
              <w:spacing w:before="60"/>
              <w:rPr>
                <w:rFonts w:cs="Arial"/>
                <w:sz w:val="18"/>
                <w:szCs w:val="18"/>
              </w:rPr>
            </w:pPr>
            <w:sdt>
              <w:sdtPr>
                <w:rPr>
                  <w:rStyle w:val="Responseboxtext"/>
                  <w:rFonts w:cs="Arial"/>
                  <w:sz w:val="18"/>
                  <w:szCs w:val="18"/>
                </w:rPr>
                <w:id w:val="1414203455"/>
                <w:placeholder>
                  <w:docPart w:val="7D775D5C493C42D0A032B4C038EE5256"/>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2A5C769C" w14:textId="088EF280" w:rsidR="00783581" w:rsidRPr="004620FE" w:rsidRDefault="00795138" w:rsidP="00783581">
            <w:pPr>
              <w:spacing w:before="60"/>
              <w:rPr>
                <w:rFonts w:cs="Arial"/>
                <w:sz w:val="18"/>
                <w:szCs w:val="18"/>
              </w:rPr>
            </w:pPr>
            <w:sdt>
              <w:sdtPr>
                <w:rPr>
                  <w:rStyle w:val="Responseboxtext"/>
                  <w:rFonts w:cs="Arial"/>
                  <w:sz w:val="18"/>
                  <w:szCs w:val="18"/>
                </w:rPr>
                <w:id w:val="-1217820456"/>
                <w:placeholder>
                  <w:docPart w:val="A0117B24E450481BA0DE5FBBAAB241E8"/>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383F0973" w14:textId="786DADC8" w:rsidR="00783581" w:rsidRPr="004620FE" w:rsidRDefault="00795138" w:rsidP="00783581">
            <w:pPr>
              <w:spacing w:before="60"/>
              <w:rPr>
                <w:rFonts w:cs="Arial"/>
                <w:sz w:val="18"/>
                <w:szCs w:val="18"/>
              </w:rPr>
            </w:pPr>
            <w:sdt>
              <w:sdtPr>
                <w:rPr>
                  <w:rStyle w:val="Responseboxtext"/>
                  <w:rFonts w:cs="Arial"/>
                  <w:sz w:val="18"/>
                  <w:szCs w:val="18"/>
                </w:rPr>
                <w:id w:val="1289631652"/>
                <w:placeholder>
                  <w:docPart w:val="5DF7A11FA16A428F8E8C04E82DE3A0CF"/>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55A6541" w14:textId="2D0B8C98" w:rsidR="00783581" w:rsidRPr="004620FE" w:rsidRDefault="00795138" w:rsidP="00783581">
            <w:pPr>
              <w:spacing w:before="60"/>
              <w:rPr>
                <w:rFonts w:cs="Arial"/>
                <w:sz w:val="18"/>
                <w:szCs w:val="18"/>
              </w:rPr>
            </w:pPr>
            <w:sdt>
              <w:sdtPr>
                <w:rPr>
                  <w:rStyle w:val="Responseboxtext"/>
                  <w:rFonts w:cs="Arial"/>
                  <w:sz w:val="18"/>
                  <w:szCs w:val="18"/>
                </w:rPr>
                <w:id w:val="1425374868"/>
                <w:placeholder>
                  <w:docPart w:val="7A5F4F5237F642299F406B1DC7DA2F44"/>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57EB5EB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10773559"/>
                <w:placeholder>
                  <w:docPart w:val="8D3E9EF300F3427D8A076F1B4C4519C2"/>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B9D156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2166511"/>
                <w:placeholder>
                  <w:docPart w:val="0584DBF8C5B84439901671BB7C44D7EE"/>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759CAAB" w14:textId="77777777" w:rsidTr="00F935A9">
        <w:tc>
          <w:tcPr>
            <w:tcW w:w="1413" w:type="dxa"/>
            <w:vMerge/>
          </w:tcPr>
          <w:p w14:paraId="5985523C" w14:textId="77777777" w:rsidR="00783581" w:rsidRPr="00824810" w:rsidRDefault="00783581" w:rsidP="00783581">
            <w:pPr>
              <w:spacing w:before="60"/>
              <w:rPr>
                <w:rFonts w:cs="Arial"/>
                <w:sz w:val="18"/>
                <w:szCs w:val="18"/>
              </w:rPr>
            </w:pPr>
          </w:p>
        </w:tc>
        <w:tc>
          <w:tcPr>
            <w:tcW w:w="2268" w:type="dxa"/>
          </w:tcPr>
          <w:p w14:paraId="6AB0BDBB" w14:textId="77777777" w:rsidR="00783581" w:rsidRPr="004620FE" w:rsidRDefault="00795138" w:rsidP="00783581">
            <w:pPr>
              <w:spacing w:before="60"/>
              <w:rPr>
                <w:rFonts w:cs="Arial"/>
                <w:sz w:val="18"/>
                <w:szCs w:val="18"/>
              </w:rPr>
            </w:pPr>
            <w:sdt>
              <w:sdtPr>
                <w:rPr>
                  <w:rStyle w:val="Responseboxtext"/>
                  <w:rFonts w:cs="Arial"/>
                  <w:sz w:val="18"/>
                  <w:szCs w:val="18"/>
                </w:rPr>
                <w:id w:val="-1448381045"/>
                <w:placeholder>
                  <w:docPart w:val="267EA461740F40D8A71EC4D3C1D55E39"/>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196BAB64" w14:textId="77777777" w:rsidR="00783581" w:rsidRPr="004620FE" w:rsidRDefault="00795138" w:rsidP="00783581">
            <w:pPr>
              <w:spacing w:before="60"/>
              <w:rPr>
                <w:rFonts w:cs="Arial"/>
                <w:sz w:val="18"/>
                <w:szCs w:val="18"/>
              </w:rPr>
            </w:pPr>
            <w:sdt>
              <w:sdtPr>
                <w:rPr>
                  <w:rStyle w:val="Responseboxtext"/>
                  <w:rFonts w:cs="Arial"/>
                  <w:sz w:val="18"/>
                  <w:szCs w:val="18"/>
                </w:rPr>
                <w:id w:val="1590123972"/>
                <w:placeholder>
                  <w:docPart w:val="5462F522193D4A668654105A17371F92"/>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529AE9DA" w14:textId="3841F5D2" w:rsidR="00783581" w:rsidRPr="004620FE" w:rsidRDefault="00795138" w:rsidP="00783581">
            <w:pPr>
              <w:spacing w:before="60"/>
              <w:rPr>
                <w:rFonts w:cs="Arial"/>
                <w:sz w:val="18"/>
                <w:szCs w:val="18"/>
              </w:rPr>
            </w:pPr>
            <w:sdt>
              <w:sdtPr>
                <w:rPr>
                  <w:rStyle w:val="Responseboxtext"/>
                  <w:rFonts w:cs="Arial"/>
                  <w:sz w:val="18"/>
                  <w:szCs w:val="18"/>
                </w:rPr>
                <w:id w:val="-1439761552"/>
                <w:placeholder>
                  <w:docPart w:val="CF93902F26B247F980E333593337E84E"/>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1C0A37D3" w14:textId="2826FDFA" w:rsidR="00783581" w:rsidRPr="004620FE" w:rsidRDefault="00795138" w:rsidP="00783581">
            <w:pPr>
              <w:spacing w:before="60"/>
              <w:rPr>
                <w:rFonts w:cs="Arial"/>
                <w:sz w:val="18"/>
                <w:szCs w:val="18"/>
              </w:rPr>
            </w:pPr>
            <w:sdt>
              <w:sdtPr>
                <w:rPr>
                  <w:rStyle w:val="Responseboxtext"/>
                  <w:rFonts w:cs="Arial"/>
                  <w:sz w:val="18"/>
                  <w:szCs w:val="18"/>
                </w:rPr>
                <w:id w:val="-311717810"/>
                <w:placeholder>
                  <w:docPart w:val="30ED645F8E8F4EAA945119A0D8E10F4B"/>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F0C5525" w14:textId="7F4CB851" w:rsidR="00783581" w:rsidRPr="004620FE" w:rsidRDefault="00795138" w:rsidP="00783581">
            <w:pPr>
              <w:spacing w:before="60"/>
              <w:rPr>
                <w:rFonts w:cs="Arial"/>
                <w:sz w:val="18"/>
                <w:szCs w:val="18"/>
              </w:rPr>
            </w:pPr>
            <w:sdt>
              <w:sdtPr>
                <w:rPr>
                  <w:rStyle w:val="Responseboxtext"/>
                  <w:rFonts w:cs="Arial"/>
                  <w:sz w:val="18"/>
                  <w:szCs w:val="18"/>
                </w:rPr>
                <w:id w:val="1725564646"/>
                <w:placeholder>
                  <w:docPart w:val="BEC5EB31BAD74C2F8A26F6FBC56C4CA4"/>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272B4ED3" w14:textId="358AAC2E" w:rsidR="00783581" w:rsidRPr="004620FE" w:rsidRDefault="00795138" w:rsidP="00783581">
            <w:pPr>
              <w:spacing w:before="60"/>
              <w:rPr>
                <w:rFonts w:cs="Arial"/>
                <w:sz w:val="18"/>
                <w:szCs w:val="18"/>
              </w:rPr>
            </w:pPr>
            <w:sdt>
              <w:sdtPr>
                <w:rPr>
                  <w:rStyle w:val="Responseboxtext"/>
                  <w:rFonts w:cs="Arial"/>
                  <w:sz w:val="18"/>
                  <w:szCs w:val="18"/>
                </w:rPr>
                <w:id w:val="608621114"/>
                <w:placeholder>
                  <w:docPart w:val="A4391D423CAD449A82CFDCB9856D37B5"/>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437BBB16" w14:textId="2938308C" w:rsidR="00783581" w:rsidRPr="004620FE" w:rsidRDefault="00795138" w:rsidP="00783581">
            <w:pPr>
              <w:spacing w:before="60"/>
              <w:rPr>
                <w:rFonts w:cs="Arial"/>
                <w:sz w:val="18"/>
                <w:szCs w:val="18"/>
              </w:rPr>
            </w:pPr>
            <w:sdt>
              <w:sdtPr>
                <w:rPr>
                  <w:rStyle w:val="Responseboxtext"/>
                  <w:rFonts w:cs="Arial"/>
                  <w:sz w:val="18"/>
                  <w:szCs w:val="18"/>
                </w:rPr>
                <w:id w:val="138164022"/>
                <w:placeholder>
                  <w:docPart w:val="06FDFA8037784EBD89AEC8EAFDF8C36D"/>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7CC50AF0" w14:textId="5584AADE" w:rsidR="00783581" w:rsidRPr="004620FE" w:rsidRDefault="00795138" w:rsidP="00783581">
            <w:pPr>
              <w:spacing w:before="60"/>
              <w:rPr>
                <w:rFonts w:cs="Arial"/>
                <w:sz w:val="18"/>
                <w:szCs w:val="18"/>
              </w:rPr>
            </w:pPr>
            <w:sdt>
              <w:sdtPr>
                <w:rPr>
                  <w:rStyle w:val="Responseboxtext"/>
                  <w:rFonts w:cs="Arial"/>
                  <w:sz w:val="18"/>
                  <w:szCs w:val="18"/>
                </w:rPr>
                <w:id w:val="-1040595607"/>
                <w:placeholder>
                  <w:docPart w:val="0DBD640028154120BA627A1D90EBD37A"/>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2E419220" w14:textId="63F9D719" w:rsidR="00783581" w:rsidRPr="004620FE" w:rsidRDefault="00795138" w:rsidP="00783581">
            <w:pPr>
              <w:spacing w:before="60"/>
              <w:rPr>
                <w:rFonts w:cs="Arial"/>
                <w:sz w:val="18"/>
                <w:szCs w:val="18"/>
              </w:rPr>
            </w:pPr>
            <w:sdt>
              <w:sdtPr>
                <w:rPr>
                  <w:rStyle w:val="Responseboxtext"/>
                  <w:rFonts w:cs="Arial"/>
                  <w:sz w:val="18"/>
                  <w:szCs w:val="18"/>
                </w:rPr>
                <w:id w:val="-1291891786"/>
                <w:placeholder>
                  <w:docPart w:val="6DD2DBAFA5964589A8104FB048ADA073"/>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248F8FB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59574015"/>
                <w:placeholder>
                  <w:docPart w:val="5AE4420264B74A3EA2700072BE87D07B"/>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328870BD"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9337487"/>
                <w:placeholder>
                  <w:docPart w:val="6E4724B43D524223ADCC05F409BD869B"/>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6AFC65CA" w14:textId="77777777" w:rsidTr="00F935A9">
        <w:tc>
          <w:tcPr>
            <w:tcW w:w="1413" w:type="dxa"/>
            <w:vMerge/>
          </w:tcPr>
          <w:p w14:paraId="0AC0CAF4" w14:textId="77777777" w:rsidR="00783581" w:rsidRPr="00824810" w:rsidRDefault="00783581" w:rsidP="00783581">
            <w:pPr>
              <w:spacing w:before="60"/>
              <w:rPr>
                <w:rFonts w:cs="Arial"/>
                <w:sz w:val="18"/>
                <w:szCs w:val="18"/>
              </w:rPr>
            </w:pPr>
          </w:p>
        </w:tc>
        <w:tc>
          <w:tcPr>
            <w:tcW w:w="2268" w:type="dxa"/>
          </w:tcPr>
          <w:p w14:paraId="2136BB66" w14:textId="77777777" w:rsidR="00783581" w:rsidRPr="004620FE" w:rsidRDefault="00795138" w:rsidP="00783581">
            <w:pPr>
              <w:spacing w:before="60"/>
              <w:rPr>
                <w:rFonts w:cs="Arial"/>
                <w:sz w:val="18"/>
                <w:szCs w:val="18"/>
              </w:rPr>
            </w:pPr>
            <w:sdt>
              <w:sdtPr>
                <w:rPr>
                  <w:rStyle w:val="Responseboxtext"/>
                  <w:rFonts w:cs="Arial"/>
                  <w:sz w:val="18"/>
                  <w:szCs w:val="18"/>
                </w:rPr>
                <w:id w:val="-2978714"/>
                <w:placeholder>
                  <w:docPart w:val="A2A713310DEF4938956D28969A68B5B5"/>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BBFF9D7" w14:textId="77777777" w:rsidR="00783581" w:rsidRPr="004620FE" w:rsidRDefault="00795138" w:rsidP="00783581">
            <w:pPr>
              <w:spacing w:before="60"/>
              <w:rPr>
                <w:rFonts w:cs="Arial"/>
                <w:sz w:val="18"/>
                <w:szCs w:val="18"/>
              </w:rPr>
            </w:pPr>
            <w:sdt>
              <w:sdtPr>
                <w:rPr>
                  <w:rStyle w:val="Responseboxtext"/>
                  <w:rFonts w:cs="Arial"/>
                  <w:sz w:val="18"/>
                  <w:szCs w:val="18"/>
                </w:rPr>
                <w:id w:val="1913110039"/>
                <w:placeholder>
                  <w:docPart w:val="129C72304E114B1ABE8977C310C03073"/>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EE09961" w14:textId="2DD7B094" w:rsidR="00783581" w:rsidRPr="004620FE" w:rsidRDefault="00795138" w:rsidP="00783581">
            <w:pPr>
              <w:spacing w:before="60"/>
              <w:rPr>
                <w:rFonts w:cs="Arial"/>
                <w:sz w:val="18"/>
                <w:szCs w:val="18"/>
              </w:rPr>
            </w:pPr>
            <w:sdt>
              <w:sdtPr>
                <w:rPr>
                  <w:rStyle w:val="Responseboxtext"/>
                  <w:rFonts w:cs="Arial"/>
                  <w:sz w:val="18"/>
                  <w:szCs w:val="18"/>
                </w:rPr>
                <w:id w:val="-1757362861"/>
                <w:placeholder>
                  <w:docPart w:val="7BC6CCB8EAC14F75A9F4906C4F68F5CB"/>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2968E3C6" w14:textId="2BE9613D" w:rsidR="00783581" w:rsidRPr="004620FE" w:rsidRDefault="00795138" w:rsidP="00783581">
            <w:pPr>
              <w:spacing w:before="60"/>
              <w:rPr>
                <w:rFonts w:cs="Arial"/>
                <w:sz w:val="18"/>
                <w:szCs w:val="18"/>
              </w:rPr>
            </w:pPr>
            <w:sdt>
              <w:sdtPr>
                <w:rPr>
                  <w:rStyle w:val="Responseboxtext"/>
                  <w:rFonts w:cs="Arial"/>
                  <w:sz w:val="18"/>
                  <w:szCs w:val="18"/>
                </w:rPr>
                <w:id w:val="535171320"/>
                <w:placeholder>
                  <w:docPart w:val="DD3646EB27B74550B8962FF6CB90A3B9"/>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37F6EBFC" w14:textId="3C84C213" w:rsidR="00783581" w:rsidRPr="004620FE" w:rsidRDefault="00795138" w:rsidP="00783581">
            <w:pPr>
              <w:spacing w:before="60"/>
              <w:rPr>
                <w:rFonts w:cs="Arial"/>
                <w:sz w:val="18"/>
                <w:szCs w:val="18"/>
              </w:rPr>
            </w:pPr>
            <w:sdt>
              <w:sdtPr>
                <w:rPr>
                  <w:rStyle w:val="Responseboxtext"/>
                  <w:rFonts w:cs="Arial"/>
                  <w:sz w:val="18"/>
                  <w:szCs w:val="18"/>
                </w:rPr>
                <w:id w:val="1459841680"/>
                <w:placeholder>
                  <w:docPart w:val="90E640CDAD3E451A98D95DAD6ED7DB4F"/>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16C80036" w14:textId="71248E55" w:rsidR="00783581" w:rsidRPr="004620FE" w:rsidRDefault="00795138" w:rsidP="00783581">
            <w:pPr>
              <w:spacing w:before="60"/>
              <w:rPr>
                <w:rFonts w:cs="Arial"/>
                <w:sz w:val="18"/>
                <w:szCs w:val="18"/>
              </w:rPr>
            </w:pPr>
            <w:sdt>
              <w:sdtPr>
                <w:rPr>
                  <w:rStyle w:val="Responseboxtext"/>
                  <w:rFonts w:cs="Arial"/>
                  <w:sz w:val="18"/>
                  <w:szCs w:val="18"/>
                </w:rPr>
                <w:id w:val="1807433410"/>
                <w:placeholder>
                  <w:docPart w:val="B2E556C4AEFD414C92AD77C69511EF29"/>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11BCCD0B" w14:textId="3EEF815F" w:rsidR="00783581" w:rsidRPr="004620FE" w:rsidRDefault="00795138" w:rsidP="00783581">
            <w:pPr>
              <w:spacing w:before="60"/>
              <w:rPr>
                <w:rFonts w:cs="Arial"/>
                <w:sz w:val="18"/>
                <w:szCs w:val="18"/>
              </w:rPr>
            </w:pPr>
            <w:sdt>
              <w:sdtPr>
                <w:rPr>
                  <w:rStyle w:val="Responseboxtext"/>
                  <w:rFonts w:cs="Arial"/>
                  <w:sz w:val="18"/>
                  <w:szCs w:val="18"/>
                </w:rPr>
                <w:id w:val="-886331018"/>
                <w:placeholder>
                  <w:docPart w:val="75428599E7C94DB4853DC303F9DE9870"/>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1312E608" w14:textId="6A62789C" w:rsidR="00783581" w:rsidRPr="004620FE" w:rsidRDefault="00795138" w:rsidP="00783581">
            <w:pPr>
              <w:spacing w:before="60"/>
              <w:rPr>
                <w:rFonts w:cs="Arial"/>
                <w:sz w:val="18"/>
                <w:szCs w:val="18"/>
              </w:rPr>
            </w:pPr>
            <w:sdt>
              <w:sdtPr>
                <w:rPr>
                  <w:rStyle w:val="Responseboxtext"/>
                  <w:rFonts w:cs="Arial"/>
                  <w:sz w:val="18"/>
                  <w:szCs w:val="18"/>
                </w:rPr>
                <w:id w:val="394782461"/>
                <w:placeholder>
                  <w:docPart w:val="8462FEA8001D49A781A7F33B9934079A"/>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70F7BE0" w14:textId="157DDFAA" w:rsidR="00783581" w:rsidRPr="004620FE" w:rsidRDefault="00795138" w:rsidP="00783581">
            <w:pPr>
              <w:spacing w:before="60"/>
              <w:rPr>
                <w:rFonts w:cs="Arial"/>
                <w:sz w:val="18"/>
                <w:szCs w:val="18"/>
              </w:rPr>
            </w:pPr>
            <w:sdt>
              <w:sdtPr>
                <w:rPr>
                  <w:rStyle w:val="Responseboxtext"/>
                  <w:rFonts w:cs="Arial"/>
                  <w:sz w:val="18"/>
                  <w:szCs w:val="18"/>
                </w:rPr>
                <w:id w:val="-442313176"/>
                <w:placeholder>
                  <w:docPart w:val="3BD8D0EAB83344C9A09F72B1A898790B"/>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810185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61759212"/>
                <w:placeholder>
                  <w:docPart w:val="03D2964B105249A18494EC89AD3F0D81"/>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C82A4E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41649492"/>
                <w:placeholder>
                  <w:docPart w:val="EC34ACF9AF204C5E953190122854869A"/>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1F272D5" w14:textId="77777777" w:rsidTr="00F935A9">
        <w:tc>
          <w:tcPr>
            <w:tcW w:w="1413" w:type="dxa"/>
            <w:vMerge/>
          </w:tcPr>
          <w:p w14:paraId="6FD9E19A" w14:textId="77777777" w:rsidR="00783581" w:rsidRPr="00824810" w:rsidRDefault="00783581" w:rsidP="00783581">
            <w:pPr>
              <w:spacing w:before="60"/>
              <w:rPr>
                <w:rFonts w:cs="Arial"/>
                <w:sz w:val="18"/>
                <w:szCs w:val="18"/>
              </w:rPr>
            </w:pPr>
          </w:p>
        </w:tc>
        <w:tc>
          <w:tcPr>
            <w:tcW w:w="2268" w:type="dxa"/>
          </w:tcPr>
          <w:p w14:paraId="14B0CE7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752356247"/>
                <w:placeholder>
                  <w:docPart w:val="5F6D85A105984DA59661C0A7A0A0178B"/>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5DECF535"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74191314"/>
                <w:placeholder>
                  <w:docPart w:val="5315EC0217914B6D85717F57882140F3"/>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6687CD84" w14:textId="5F169E6A" w:rsidR="00783581" w:rsidRPr="004620FE" w:rsidRDefault="00795138" w:rsidP="00783581">
            <w:pPr>
              <w:spacing w:before="60"/>
              <w:rPr>
                <w:rStyle w:val="Responseboxtext"/>
                <w:rFonts w:cs="Arial"/>
                <w:sz w:val="18"/>
                <w:szCs w:val="18"/>
              </w:rPr>
            </w:pPr>
            <w:sdt>
              <w:sdtPr>
                <w:rPr>
                  <w:rStyle w:val="Responseboxtext"/>
                  <w:rFonts w:cs="Arial"/>
                  <w:sz w:val="18"/>
                  <w:szCs w:val="18"/>
                </w:rPr>
                <w:id w:val="1007175635"/>
                <w:placeholder>
                  <w:docPart w:val="2C4920C0CCBF438097455C4681596F33"/>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02E423F0" w14:textId="14BD651A" w:rsidR="00783581" w:rsidRPr="004620FE" w:rsidRDefault="00795138" w:rsidP="00783581">
            <w:pPr>
              <w:spacing w:before="60"/>
              <w:rPr>
                <w:rStyle w:val="Responseboxtext"/>
                <w:rFonts w:cs="Arial"/>
                <w:sz w:val="18"/>
                <w:szCs w:val="18"/>
              </w:rPr>
            </w:pPr>
            <w:sdt>
              <w:sdtPr>
                <w:rPr>
                  <w:rStyle w:val="Responseboxtext"/>
                  <w:rFonts w:cs="Arial"/>
                  <w:sz w:val="18"/>
                  <w:szCs w:val="18"/>
                </w:rPr>
                <w:id w:val="958381366"/>
                <w:placeholder>
                  <w:docPart w:val="CD741ABEDAF141C281AF5472D991BA36"/>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5435FA5" w14:textId="103EC66D" w:rsidR="00783581" w:rsidRPr="004620FE" w:rsidRDefault="00795138" w:rsidP="00783581">
            <w:pPr>
              <w:spacing w:before="60"/>
              <w:rPr>
                <w:rStyle w:val="Responseboxtext"/>
                <w:rFonts w:cs="Arial"/>
                <w:sz w:val="18"/>
                <w:szCs w:val="18"/>
              </w:rPr>
            </w:pPr>
            <w:sdt>
              <w:sdtPr>
                <w:rPr>
                  <w:rStyle w:val="Responseboxtext"/>
                  <w:rFonts w:cs="Arial"/>
                  <w:sz w:val="18"/>
                  <w:szCs w:val="18"/>
                </w:rPr>
                <w:id w:val="280542104"/>
                <w:placeholder>
                  <w:docPart w:val="49AF6830CFA940548C09C2E2003E6E18"/>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04B8EBEE" w14:textId="2FEA4FE1" w:rsidR="00783581" w:rsidRPr="004620FE" w:rsidRDefault="00795138" w:rsidP="00783581">
            <w:pPr>
              <w:spacing w:before="60"/>
              <w:rPr>
                <w:rStyle w:val="Responseboxtext"/>
                <w:rFonts w:cs="Arial"/>
                <w:sz w:val="18"/>
                <w:szCs w:val="18"/>
              </w:rPr>
            </w:pPr>
            <w:sdt>
              <w:sdtPr>
                <w:rPr>
                  <w:rStyle w:val="Responseboxtext"/>
                  <w:rFonts w:cs="Arial"/>
                  <w:sz w:val="18"/>
                  <w:szCs w:val="18"/>
                </w:rPr>
                <w:id w:val="935337900"/>
                <w:placeholder>
                  <w:docPart w:val="DB312C4421764FA3B1B68386BD276B7D"/>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453FA94C" w14:textId="708148BC" w:rsidR="00783581" w:rsidRPr="004620FE" w:rsidRDefault="00795138" w:rsidP="00783581">
            <w:pPr>
              <w:spacing w:before="60"/>
              <w:rPr>
                <w:rStyle w:val="Responseboxtext"/>
                <w:rFonts w:cs="Arial"/>
                <w:sz w:val="18"/>
                <w:szCs w:val="18"/>
              </w:rPr>
            </w:pPr>
            <w:sdt>
              <w:sdtPr>
                <w:rPr>
                  <w:rStyle w:val="Responseboxtext"/>
                  <w:rFonts w:cs="Arial"/>
                  <w:sz w:val="18"/>
                  <w:szCs w:val="18"/>
                </w:rPr>
                <w:id w:val="-87542079"/>
                <w:placeholder>
                  <w:docPart w:val="4F387B4FCCD349CD93EA28099763EAAE"/>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364E9AC3" w14:textId="7AAA754F" w:rsidR="00783581" w:rsidRPr="004620FE" w:rsidRDefault="00795138" w:rsidP="00783581">
            <w:pPr>
              <w:spacing w:before="60"/>
              <w:rPr>
                <w:rStyle w:val="Responseboxtext"/>
                <w:rFonts w:cs="Arial"/>
                <w:sz w:val="18"/>
                <w:szCs w:val="18"/>
              </w:rPr>
            </w:pPr>
            <w:sdt>
              <w:sdtPr>
                <w:rPr>
                  <w:rStyle w:val="Responseboxtext"/>
                  <w:rFonts w:cs="Arial"/>
                  <w:sz w:val="18"/>
                  <w:szCs w:val="18"/>
                </w:rPr>
                <w:id w:val="-1948686511"/>
                <w:placeholder>
                  <w:docPart w:val="122F975FFFF64E9FBB51230326B85C9E"/>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093E8BC" w14:textId="26F5610F" w:rsidR="00783581" w:rsidRPr="004620FE" w:rsidRDefault="00795138" w:rsidP="00783581">
            <w:pPr>
              <w:spacing w:before="60"/>
              <w:rPr>
                <w:rStyle w:val="Responseboxtext"/>
                <w:rFonts w:cs="Arial"/>
                <w:sz w:val="18"/>
                <w:szCs w:val="18"/>
              </w:rPr>
            </w:pPr>
            <w:sdt>
              <w:sdtPr>
                <w:rPr>
                  <w:rStyle w:val="Responseboxtext"/>
                  <w:rFonts w:cs="Arial"/>
                  <w:sz w:val="18"/>
                  <w:szCs w:val="18"/>
                </w:rPr>
                <w:id w:val="568930815"/>
                <w:placeholder>
                  <w:docPart w:val="C6EA31C2A37D452982ED65DD971AA61A"/>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554291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7881094"/>
                <w:placeholder>
                  <w:docPart w:val="8816E4CA8D524E6484A7C3885A0B95F9"/>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48BA664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33722223"/>
                <w:placeholder>
                  <w:docPart w:val="55875803E0FF44AEB22ABF4927700AA5"/>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CEC1270" w14:textId="77777777" w:rsidTr="00F935A9">
        <w:tc>
          <w:tcPr>
            <w:tcW w:w="1413" w:type="dxa"/>
            <w:vMerge/>
          </w:tcPr>
          <w:p w14:paraId="3D2C2255" w14:textId="77777777" w:rsidR="00783581" w:rsidRPr="00824810" w:rsidRDefault="00783581" w:rsidP="00783581">
            <w:pPr>
              <w:spacing w:before="60"/>
              <w:rPr>
                <w:rFonts w:cs="Arial"/>
                <w:sz w:val="18"/>
                <w:szCs w:val="18"/>
              </w:rPr>
            </w:pPr>
          </w:p>
        </w:tc>
        <w:tc>
          <w:tcPr>
            <w:tcW w:w="2268" w:type="dxa"/>
          </w:tcPr>
          <w:p w14:paraId="612DDF4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247075722"/>
                <w:placeholder>
                  <w:docPart w:val="E752AA3F1F8A4EAD84CEE85A9C0C71AC"/>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7DAD2A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10245306"/>
                <w:placeholder>
                  <w:docPart w:val="E34EA4B19F95437081AAB35C66E9F6E4"/>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60D004D1" w14:textId="480E6FB1" w:rsidR="00783581" w:rsidRPr="004620FE" w:rsidRDefault="00795138" w:rsidP="00783581">
            <w:pPr>
              <w:spacing w:before="60"/>
              <w:rPr>
                <w:rStyle w:val="Responseboxtext"/>
                <w:rFonts w:cs="Arial"/>
                <w:sz w:val="18"/>
                <w:szCs w:val="18"/>
              </w:rPr>
            </w:pPr>
            <w:sdt>
              <w:sdtPr>
                <w:rPr>
                  <w:rStyle w:val="Responseboxtext"/>
                  <w:rFonts w:cs="Arial"/>
                  <w:sz w:val="18"/>
                  <w:szCs w:val="18"/>
                </w:rPr>
                <w:id w:val="-383633882"/>
                <w:placeholder>
                  <w:docPart w:val="17B9BF11BBF1458C8A9562C5A9A5647B"/>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2755AFF3" w14:textId="7150E6F3" w:rsidR="00783581" w:rsidRPr="004620FE" w:rsidRDefault="00795138" w:rsidP="00783581">
            <w:pPr>
              <w:spacing w:before="60"/>
              <w:rPr>
                <w:rStyle w:val="Responseboxtext"/>
                <w:rFonts w:cs="Arial"/>
                <w:sz w:val="18"/>
                <w:szCs w:val="18"/>
              </w:rPr>
            </w:pPr>
            <w:sdt>
              <w:sdtPr>
                <w:rPr>
                  <w:rStyle w:val="Responseboxtext"/>
                  <w:rFonts w:cs="Arial"/>
                  <w:sz w:val="18"/>
                  <w:szCs w:val="18"/>
                </w:rPr>
                <w:id w:val="-888798074"/>
                <w:placeholder>
                  <w:docPart w:val="8F9A82FEC5FA4835BF3B203AC9168795"/>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1D4BD7F1" w14:textId="097588F9" w:rsidR="00783581" w:rsidRPr="004620FE" w:rsidRDefault="00795138" w:rsidP="00783581">
            <w:pPr>
              <w:spacing w:before="60"/>
              <w:rPr>
                <w:rStyle w:val="Responseboxtext"/>
                <w:rFonts w:cs="Arial"/>
                <w:sz w:val="18"/>
                <w:szCs w:val="18"/>
              </w:rPr>
            </w:pPr>
            <w:sdt>
              <w:sdtPr>
                <w:rPr>
                  <w:rStyle w:val="Responseboxtext"/>
                  <w:rFonts w:cs="Arial"/>
                  <w:sz w:val="18"/>
                  <w:szCs w:val="18"/>
                </w:rPr>
                <w:id w:val="1419899904"/>
                <w:placeholder>
                  <w:docPart w:val="50B04A82498D4A459B1F0D7F09591CB9"/>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01A80A27" w14:textId="4C58AD0D" w:rsidR="00783581" w:rsidRPr="004620FE" w:rsidRDefault="00795138" w:rsidP="00783581">
            <w:pPr>
              <w:spacing w:before="60"/>
              <w:rPr>
                <w:rStyle w:val="Responseboxtext"/>
                <w:rFonts w:cs="Arial"/>
                <w:sz w:val="18"/>
                <w:szCs w:val="18"/>
              </w:rPr>
            </w:pPr>
            <w:sdt>
              <w:sdtPr>
                <w:rPr>
                  <w:rStyle w:val="Responseboxtext"/>
                  <w:rFonts w:cs="Arial"/>
                  <w:sz w:val="18"/>
                  <w:szCs w:val="18"/>
                </w:rPr>
                <w:id w:val="-180278177"/>
                <w:placeholder>
                  <w:docPart w:val="0CC0C256B0A74FAABFA5699624ACF620"/>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269A263A" w14:textId="52C8D12B" w:rsidR="00783581" w:rsidRPr="004620FE" w:rsidRDefault="00795138" w:rsidP="00783581">
            <w:pPr>
              <w:spacing w:before="60"/>
              <w:rPr>
                <w:rStyle w:val="Responseboxtext"/>
                <w:rFonts w:cs="Arial"/>
                <w:sz w:val="18"/>
                <w:szCs w:val="18"/>
              </w:rPr>
            </w:pPr>
            <w:sdt>
              <w:sdtPr>
                <w:rPr>
                  <w:rStyle w:val="Responseboxtext"/>
                  <w:rFonts w:cs="Arial"/>
                  <w:sz w:val="18"/>
                  <w:szCs w:val="18"/>
                </w:rPr>
                <w:id w:val="905027585"/>
                <w:placeholder>
                  <w:docPart w:val="E5257D5555D744DFAFF8DA2046D855AD"/>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2B9516C" w14:textId="5C460F68" w:rsidR="00783581" w:rsidRPr="004620FE" w:rsidRDefault="00795138" w:rsidP="00783581">
            <w:pPr>
              <w:spacing w:before="60"/>
              <w:rPr>
                <w:rStyle w:val="Responseboxtext"/>
                <w:rFonts w:cs="Arial"/>
                <w:sz w:val="18"/>
                <w:szCs w:val="18"/>
              </w:rPr>
            </w:pPr>
            <w:sdt>
              <w:sdtPr>
                <w:rPr>
                  <w:rStyle w:val="Responseboxtext"/>
                  <w:rFonts w:cs="Arial"/>
                  <w:sz w:val="18"/>
                  <w:szCs w:val="18"/>
                </w:rPr>
                <w:id w:val="1542022098"/>
                <w:placeholder>
                  <w:docPart w:val="32DD159B39B34042B10D40FF3071744C"/>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1A754CC1" w14:textId="5D466436" w:rsidR="00783581" w:rsidRPr="004620FE" w:rsidRDefault="00795138" w:rsidP="00783581">
            <w:pPr>
              <w:spacing w:before="60"/>
              <w:rPr>
                <w:rStyle w:val="Responseboxtext"/>
                <w:rFonts w:cs="Arial"/>
                <w:sz w:val="18"/>
                <w:szCs w:val="18"/>
              </w:rPr>
            </w:pPr>
            <w:sdt>
              <w:sdtPr>
                <w:rPr>
                  <w:rStyle w:val="Responseboxtext"/>
                  <w:rFonts w:cs="Arial"/>
                  <w:sz w:val="18"/>
                  <w:szCs w:val="18"/>
                </w:rPr>
                <w:id w:val="-290973284"/>
                <w:placeholder>
                  <w:docPart w:val="9B4AFEB4E0A74234863B94F8CAFA8D60"/>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210E3FE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314800366"/>
                <w:placeholder>
                  <w:docPart w:val="8CBACAC1D46A4085AA663BDB72E8251A"/>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3AB6411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821189753"/>
                <w:placeholder>
                  <w:docPart w:val="9536F705193740D5A85DA4A42D6854A8"/>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EEDF549" w14:textId="77777777" w:rsidTr="00F935A9">
        <w:tc>
          <w:tcPr>
            <w:tcW w:w="1413" w:type="dxa"/>
            <w:vMerge w:val="restart"/>
          </w:tcPr>
          <w:p w14:paraId="168165CE" w14:textId="74FB5F69"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3</w:t>
            </w:r>
          </w:p>
          <w:p w14:paraId="0376BB10" w14:textId="77777777" w:rsidR="00783581" w:rsidRPr="00824810" w:rsidRDefault="00783581" w:rsidP="00783581">
            <w:pPr>
              <w:spacing w:before="60"/>
              <w:rPr>
                <w:rFonts w:cs="Arial"/>
                <w:sz w:val="18"/>
                <w:szCs w:val="18"/>
              </w:rPr>
            </w:pPr>
            <w:r w:rsidRPr="006E4D8E">
              <w:rPr>
                <w:rFonts w:cs="Arial"/>
                <w:sz w:val="18"/>
                <w:szCs w:val="18"/>
              </w:rPr>
              <w:t>to</w:t>
            </w:r>
          </w:p>
          <w:p w14:paraId="078C5D9C" w14:textId="67FCF5CA"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 xml:space="preserve">December </w:t>
            </w:r>
            <w:r w:rsidRPr="006E4D8E">
              <w:rPr>
                <w:rFonts w:cs="Arial"/>
                <w:sz w:val="18"/>
                <w:szCs w:val="18"/>
              </w:rPr>
              <w:t>201</w:t>
            </w:r>
            <w:r>
              <w:rPr>
                <w:rFonts w:cs="Arial"/>
                <w:sz w:val="18"/>
                <w:szCs w:val="18"/>
              </w:rPr>
              <w:t>3</w:t>
            </w:r>
            <w:r w:rsidRPr="006E4D8E">
              <w:rPr>
                <w:rFonts w:cs="Arial"/>
                <w:sz w:val="18"/>
                <w:szCs w:val="18"/>
              </w:rPr>
              <w:t xml:space="preserve"> </w:t>
            </w:r>
          </w:p>
        </w:tc>
        <w:tc>
          <w:tcPr>
            <w:tcW w:w="2268" w:type="dxa"/>
          </w:tcPr>
          <w:p w14:paraId="2EEFD428" w14:textId="655BE81D" w:rsidR="00783581" w:rsidRPr="004620FE" w:rsidRDefault="00795138" w:rsidP="00184FE7">
            <w:pPr>
              <w:spacing w:before="60"/>
              <w:rPr>
                <w:rFonts w:cs="Arial"/>
                <w:sz w:val="18"/>
                <w:szCs w:val="18"/>
              </w:rPr>
            </w:pPr>
            <w:sdt>
              <w:sdtPr>
                <w:rPr>
                  <w:rStyle w:val="Responseboxtext"/>
                  <w:rFonts w:cs="Arial"/>
                  <w:sz w:val="18"/>
                  <w:szCs w:val="18"/>
                </w:rPr>
                <w:id w:val="1341740543"/>
                <w:placeholder>
                  <w:docPart w:val="0A07D8DCF60046CA87C0849C328CD5AC"/>
                </w:placeholder>
                <w:text/>
              </w:sdtPr>
              <w:sdtContent>
                <w:r w:rsidR="00184FE7">
                  <w:rPr>
                    <w:rStyle w:val="Responseboxtext"/>
                    <w:rFonts w:cs="Arial"/>
                    <w:sz w:val="18"/>
                    <w:szCs w:val="18"/>
                  </w:rPr>
                  <w:t>Borehole C</w:t>
                </w:r>
              </w:sdtContent>
            </w:sdt>
          </w:p>
        </w:tc>
        <w:tc>
          <w:tcPr>
            <w:tcW w:w="2268" w:type="dxa"/>
          </w:tcPr>
          <w:p w14:paraId="41AADBFF" w14:textId="1A550CD1" w:rsidR="00783581" w:rsidRPr="004620FE" w:rsidRDefault="00795138" w:rsidP="00184FE7">
            <w:pPr>
              <w:spacing w:before="60"/>
              <w:rPr>
                <w:rFonts w:cs="Arial"/>
                <w:sz w:val="18"/>
                <w:szCs w:val="18"/>
              </w:rPr>
            </w:pPr>
            <w:sdt>
              <w:sdtPr>
                <w:rPr>
                  <w:rStyle w:val="Responseboxtext"/>
                  <w:rFonts w:cs="Arial"/>
                  <w:sz w:val="18"/>
                  <w:szCs w:val="18"/>
                </w:rPr>
                <w:id w:val="639536123"/>
                <w:placeholder>
                  <w:docPart w:val="78A4F657C5EB45F29D7563301E6FFD27"/>
                </w:placeholder>
                <w:text/>
              </w:sdtPr>
              <w:sdtContent>
                <w:r w:rsidR="00184FE7">
                  <w:rPr>
                    <w:rStyle w:val="Responseboxtext"/>
                    <w:rFonts w:cs="Arial"/>
                    <w:sz w:val="18"/>
                    <w:szCs w:val="18"/>
                  </w:rPr>
                  <w:t>Man</w:t>
                </w:r>
                <w:r w:rsidR="009614FA">
                  <w:rPr>
                    <w:rStyle w:val="Responseboxtext"/>
                    <w:rFonts w:cs="Arial"/>
                    <w:sz w:val="18"/>
                    <w:szCs w:val="18"/>
                  </w:rPr>
                  <w:t xml:space="preserve">ufacture </w:t>
                </w:r>
                <w:r w:rsidR="00184FE7">
                  <w:rPr>
                    <w:rStyle w:val="Responseboxtext"/>
                    <w:rFonts w:cs="Arial"/>
                    <w:sz w:val="18"/>
                    <w:szCs w:val="18"/>
                  </w:rPr>
                  <w:t>of food flavourings</w:t>
                </w:r>
              </w:sdtContent>
            </w:sdt>
          </w:p>
        </w:tc>
        <w:tc>
          <w:tcPr>
            <w:tcW w:w="2256" w:type="dxa"/>
          </w:tcPr>
          <w:p w14:paraId="52C69AD4" w14:textId="0E6C928B" w:rsidR="00783581" w:rsidRPr="004620FE" w:rsidRDefault="00795138" w:rsidP="00184FE7">
            <w:pPr>
              <w:spacing w:before="60"/>
              <w:rPr>
                <w:rFonts w:cs="Arial"/>
                <w:sz w:val="18"/>
                <w:szCs w:val="18"/>
              </w:rPr>
            </w:pPr>
            <w:sdt>
              <w:sdtPr>
                <w:rPr>
                  <w:rStyle w:val="Responseboxtext"/>
                  <w:rFonts w:cs="Arial"/>
                  <w:sz w:val="18"/>
                  <w:szCs w:val="18"/>
                </w:rPr>
                <w:id w:val="2139379399"/>
                <w:placeholder>
                  <w:docPart w:val="4B13AB276CAB416AAB3AE8A50FE8ADA6"/>
                </w:placeholder>
                <w:text/>
              </w:sdtPr>
              <w:sdtContent>
                <w:r w:rsidR="00184FE7">
                  <w:rPr>
                    <w:rStyle w:val="Responseboxtext"/>
                    <w:rFonts w:cs="Arial"/>
                    <w:sz w:val="18"/>
                    <w:szCs w:val="18"/>
                  </w:rPr>
                  <w:t>All year</w:t>
                </w:r>
              </w:sdtContent>
            </w:sdt>
          </w:p>
        </w:tc>
        <w:tc>
          <w:tcPr>
            <w:tcW w:w="1019" w:type="dxa"/>
          </w:tcPr>
          <w:p w14:paraId="282EA503" w14:textId="0190D1BA" w:rsidR="00783581" w:rsidRPr="004620FE" w:rsidRDefault="00795138" w:rsidP="00051CD7">
            <w:pPr>
              <w:spacing w:before="60"/>
              <w:rPr>
                <w:rFonts w:cs="Arial"/>
                <w:sz w:val="18"/>
                <w:szCs w:val="18"/>
              </w:rPr>
            </w:pPr>
            <w:sdt>
              <w:sdtPr>
                <w:rPr>
                  <w:rStyle w:val="Responseboxtext"/>
                  <w:rFonts w:cs="Arial"/>
                  <w:sz w:val="18"/>
                  <w:szCs w:val="18"/>
                </w:rPr>
                <w:id w:val="-1152905212"/>
                <w:placeholder>
                  <w:docPart w:val="04CB6D2E325249DEA99A40BE075112A5"/>
                </w:placeholder>
                <w:text/>
              </w:sdtPr>
              <w:sdtContent>
                <w:r w:rsidR="00051CD7">
                  <w:rPr>
                    <w:rStyle w:val="Responseboxtext"/>
                    <w:rFonts w:cs="Arial"/>
                    <w:sz w:val="18"/>
                    <w:szCs w:val="18"/>
                  </w:rPr>
                  <w:t>114683</w:t>
                </w:r>
              </w:sdtContent>
            </w:sdt>
          </w:p>
        </w:tc>
        <w:tc>
          <w:tcPr>
            <w:tcW w:w="1017" w:type="dxa"/>
          </w:tcPr>
          <w:p w14:paraId="207D3072" w14:textId="46A8B08B" w:rsidR="00783581" w:rsidRPr="004620FE" w:rsidRDefault="00795138" w:rsidP="00051CD7">
            <w:pPr>
              <w:spacing w:before="60"/>
              <w:rPr>
                <w:rFonts w:cs="Arial"/>
                <w:sz w:val="18"/>
                <w:szCs w:val="18"/>
              </w:rPr>
            </w:pPr>
            <w:sdt>
              <w:sdtPr>
                <w:rPr>
                  <w:rStyle w:val="Responseboxtext"/>
                  <w:rFonts w:cs="Arial"/>
                  <w:sz w:val="18"/>
                  <w:szCs w:val="18"/>
                </w:rPr>
                <w:id w:val="1337259588"/>
                <w:placeholder>
                  <w:docPart w:val="423E421A7F964B259F5E64AF019EDCB1"/>
                </w:placeholder>
                <w:text/>
              </w:sdtPr>
              <w:sdtContent>
                <w:r w:rsidR="00051CD7">
                  <w:rPr>
                    <w:rStyle w:val="Responseboxtext"/>
                    <w:rFonts w:cs="Arial"/>
                    <w:sz w:val="18"/>
                    <w:szCs w:val="18"/>
                  </w:rPr>
                  <w:t>571</w:t>
                </w:r>
              </w:sdtContent>
            </w:sdt>
          </w:p>
        </w:tc>
        <w:tc>
          <w:tcPr>
            <w:tcW w:w="1020" w:type="dxa"/>
          </w:tcPr>
          <w:p w14:paraId="7DB83C68" w14:textId="43006870" w:rsidR="00783581" w:rsidRPr="004620FE" w:rsidRDefault="00795138" w:rsidP="00361509">
            <w:pPr>
              <w:spacing w:before="60"/>
              <w:rPr>
                <w:rFonts w:cs="Arial"/>
                <w:sz w:val="18"/>
                <w:szCs w:val="18"/>
              </w:rPr>
            </w:pPr>
            <w:sdt>
              <w:sdtPr>
                <w:rPr>
                  <w:rStyle w:val="Responseboxtext"/>
                  <w:rFonts w:cs="Arial"/>
                  <w:sz w:val="18"/>
                  <w:szCs w:val="18"/>
                </w:rPr>
                <w:id w:val="1627191031"/>
                <w:placeholder>
                  <w:docPart w:val="5895DB806C874A7BA8C979F2FA5EDF38"/>
                </w:placeholder>
                <w:text/>
              </w:sdtPr>
              <w:sdtContent>
                <w:r w:rsidR="00361509">
                  <w:rPr>
                    <w:rStyle w:val="Responseboxtext"/>
                    <w:rFonts w:cs="Arial"/>
                    <w:sz w:val="18"/>
                    <w:szCs w:val="18"/>
                  </w:rPr>
                  <w:t>As above</w:t>
                </w:r>
              </w:sdtContent>
            </w:sdt>
          </w:p>
        </w:tc>
        <w:tc>
          <w:tcPr>
            <w:tcW w:w="1849" w:type="dxa"/>
          </w:tcPr>
          <w:p w14:paraId="1FF26E6D" w14:textId="340FF308" w:rsidR="00783581" w:rsidRPr="004620FE" w:rsidRDefault="00795138" w:rsidP="00361509">
            <w:pPr>
              <w:spacing w:before="60"/>
              <w:rPr>
                <w:rFonts w:cs="Arial"/>
                <w:sz w:val="18"/>
                <w:szCs w:val="18"/>
              </w:rPr>
            </w:pPr>
            <w:sdt>
              <w:sdtPr>
                <w:rPr>
                  <w:rStyle w:val="Responseboxtext"/>
                  <w:rFonts w:cs="Arial"/>
                  <w:sz w:val="18"/>
                  <w:szCs w:val="18"/>
                </w:rPr>
                <w:id w:val="-2106635909"/>
                <w:placeholder>
                  <w:docPart w:val="FBFB62087D944FFB933AAC234D4FC2CC"/>
                </w:placeholder>
                <w:text/>
              </w:sdtPr>
              <w:sdtContent>
                <w:r w:rsidR="00361509">
                  <w:rPr>
                    <w:rStyle w:val="Responseboxtext"/>
                    <w:rFonts w:cs="Arial"/>
                    <w:sz w:val="18"/>
                    <w:szCs w:val="18"/>
                  </w:rPr>
                  <w:t>Not recorded</w:t>
                </w:r>
              </w:sdtContent>
            </w:sdt>
          </w:p>
        </w:tc>
        <w:tc>
          <w:tcPr>
            <w:tcW w:w="2194" w:type="dxa"/>
          </w:tcPr>
          <w:p w14:paraId="3282FCD4" w14:textId="6234AD99" w:rsidR="00783581" w:rsidRPr="004620FE" w:rsidRDefault="00795138" w:rsidP="00B359F5">
            <w:pPr>
              <w:spacing w:before="60"/>
              <w:rPr>
                <w:rFonts w:cs="Arial"/>
                <w:sz w:val="18"/>
                <w:szCs w:val="18"/>
              </w:rPr>
            </w:pPr>
            <w:sdt>
              <w:sdtPr>
                <w:rPr>
                  <w:rStyle w:val="Responseboxtext"/>
                  <w:rFonts w:cs="Arial"/>
                  <w:sz w:val="18"/>
                  <w:szCs w:val="18"/>
                </w:rPr>
                <w:id w:val="-417635193"/>
                <w:placeholder>
                  <w:docPart w:val="F4E0A1D1172B43A18BF17F9D968E8A12"/>
                </w:placeholder>
                <w:text/>
              </w:sdtPr>
              <w:sdtContent>
                <w:r w:rsidR="00B359F5">
                  <w:rPr>
                    <w:rStyle w:val="Responseboxtext"/>
                    <w:rFonts w:cs="Arial"/>
                    <w:sz w:val="18"/>
                    <w:szCs w:val="18"/>
                  </w:rPr>
                  <w:t>Continuous</w:t>
                </w:r>
              </w:sdtContent>
            </w:sdt>
          </w:p>
        </w:tc>
        <w:tc>
          <w:tcPr>
            <w:tcW w:w="2300" w:type="dxa"/>
          </w:tcPr>
          <w:p w14:paraId="662A1174" w14:textId="2FCAC69A" w:rsidR="00783581" w:rsidRPr="004620FE" w:rsidRDefault="00795138" w:rsidP="00B359F5">
            <w:pPr>
              <w:spacing w:before="60"/>
              <w:rPr>
                <w:rFonts w:cs="Arial"/>
                <w:sz w:val="18"/>
                <w:szCs w:val="18"/>
              </w:rPr>
            </w:pPr>
            <w:sdt>
              <w:sdtPr>
                <w:rPr>
                  <w:rStyle w:val="Responseboxtext"/>
                  <w:rFonts w:cs="Arial"/>
                  <w:sz w:val="18"/>
                  <w:szCs w:val="18"/>
                </w:rPr>
                <w:id w:val="415604147"/>
                <w:placeholder>
                  <w:docPart w:val="38844D62FFA045C6BBDCB35075E999A3"/>
                </w:placeholder>
                <w:text/>
              </w:sdtPr>
              <w:sdtContent>
                <w:r w:rsidR="00B359F5">
                  <w:rPr>
                    <w:rStyle w:val="Responseboxtext"/>
                    <w:rFonts w:cs="Arial"/>
                    <w:sz w:val="18"/>
                    <w:szCs w:val="18"/>
                  </w:rPr>
                  <w:t>Actual</w:t>
                </w:r>
              </w:sdtContent>
            </w:sdt>
          </w:p>
        </w:tc>
        <w:tc>
          <w:tcPr>
            <w:tcW w:w="2675" w:type="dxa"/>
          </w:tcPr>
          <w:p w14:paraId="76EC7112" w14:textId="33E544DA" w:rsidR="00783581" w:rsidRPr="004620FE" w:rsidRDefault="00795138" w:rsidP="007D66BF">
            <w:pPr>
              <w:spacing w:before="60"/>
              <w:rPr>
                <w:rStyle w:val="Responseboxtext"/>
                <w:rFonts w:cs="Arial"/>
                <w:sz w:val="18"/>
                <w:szCs w:val="18"/>
              </w:rPr>
            </w:pPr>
            <w:sdt>
              <w:sdtPr>
                <w:rPr>
                  <w:rStyle w:val="Responseboxtext"/>
                  <w:rFonts w:cs="Arial"/>
                  <w:sz w:val="18"/>
                  <w:szCs w:val="18"/>
                </w:rPr>
                <w:id w:val="1097831496"/>
                <w:placeholder>
                  <w:docPart w:val="A0E9B431CC3146B2B3348A2810EED2EC"/>
                </w:placeholder>
                <w:text/>
              </w:sdtPr>
              <w:sdtContent>
                <w:r w:rsidR="007D66BF">
                  <w:rPr>
                    <w:rStyle w:val="Responseboxtext"/>
                    <w:rFonts w:cs="Arial"/>
                    <w:sz w:val="18"/>
                    <w:szCs w:val="18"/>
                  </w:rPr>
                  <w:t>As above</w:t>
                </w:r>
              </w:sdtContent>
            </w:sdt>
          </w:p>
        </w:tc>
        <w:tc>
          <w:tcPr>
            <w:tcW w:w="1911" w:type="dxa"/>
          </w:tcPr>
          <w:p w14:paraId="67BAA8E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792022235"/>
                <w:placeholder>
                  <w:docPart w:val="8503E608F1264A729EED8D754AAD06BD"/>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D466548" w14:textId="77777777" w:rsidTr="00F935A9">
        <w:tc>
          <w:tcPr>
            <w:tcW w:w="1413" w:type="dxa"/>
            <w:vMerge/>
          </w:tcPr>
          <w:p w14:paraId="09E7F625" w14:textId="77777777" w:rsidR="00783581" w:rsidRPr="00824810" w:rsidRDefault="00783581" w:rsidP="00783581">
            <w:pPr>
              <w:spacing w:before="60"/>
              <w:rPr>
                <w:rFonts w:cs="Arial"/>
                <w:sz w:val="18"/>
                <w:szCs w:val="18"/>
              </w:rPr>
            </w:pPr>
          </w:p>
        </w:tc>
        <w:tc>
          <w:tcPr>
            <w:tcW w:w="2268" w:type="dxa"/>
          </w:tcPr>
          <w:p w14:paraId="22DAB067" w14:textId="77777777" w:rsidR="00783581" w:rsidRPr="004620FE" w:rsidRDefault="00795138" w:rsidP="00783581">
            <w:pPr>
              <w:spacing w:before="60"/>
              <w:rPr>
                <w:rFonts w:cs="Arial"/>
                <w:sz w:val="18"/>
                <w:szCs w:val="18"/>
              </w:rPr>
            </w:pPr>
            <w:sdt>
              <w:sdtPr>
                <w:rPr>
                  <w:rStyle w:val="Responseboxtext"/>
                  <w:rFonts w:cs="Arial"/>
                  <w:sz w:val="18"/>
                  <w:szCs w:val="18"/>
                </w:rPr>
                <w:id w:val="1051116730"/>
                <w:placeholder>
                  <w:docPart w:val="953B32A3AF554A7C816DC479843A6CCE"/>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AAE136B" w14:textId="77777777" w:rsidR="00783581" w:rsidRPr="004620FE" w:rsidRDefault="00795138" w:rsidP="00783581">
            <w:pPr>
              <w:spacing w:before="60"/>
              <w:rPr>
                <w:rFonts w:cs="Arial"/>
                <w:sz w:val="18"/>
                <w:szCs w:val="18"/>
              </w:rPr>
            </w:pPr>
            <w:sdt>
              <w:sdtPr>
                <w:rPr>
                  <w:rStyle w:val="Responseboxtext"/>
                  <w:rFonts w:cs="Arial"/>
                  <w:sz w:val="18"/>
                  <w:szCs w:val="18"/>
                </w:rPr>
                <w:id w:val="-203570080"/>
                <w:placeholder>
                  <w:docPart w:val="C40FF3EB9DF447FA823E75B1523A707C"/>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432BCBF5" w14:textId="2A12D904" w:rsidR="00783581" w:rsidRPr="004620FE" w:rsidRDefault="00795138" w:rsidP="00783581">
            <w:pPr>
              <w:spacing w:before="60"/>
              <w:rPr>
                <w:rFonts w:cs="Arial"/>
                <w:sz w:val="18"/>
                <w:szCs w:val="18"/>
              </w:rPr>
            </w:pPr>
            <w:sdt>
              <w:sdtPr>
                <w:rPr>
                  <w:rStyle w:val="Responseboxtext"/>
                  <w:rFonts w:cs="Arial"/>
                  <w:sz w:val="18"/>
                  <w:szCs w:val="18"/>
                </w:rPr>
                <w:id w:val="1937330990"/>
                <w:placeholder>
                  <w:docPart w:val="20953B4E312A47DFA50EA3D0F3CA928D"/>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023C58EA" w14:textId="2E097D2E" w:rsidR="00783581" w:rsidRPr="004620FE" w:rsidRDefault="00795138" w:rsidP="00783581">
            <w:pPr>
              <w:spacing w:before="60"/>
              <w:rPr>
                <w:rFonts w:cs="Arial"/>
                <w:sz w:val="18"/>
                <w:szCs w:val="18"/>
              </w:rPr>
            </w:pPr>
            <w:sdt>
              <w:sdtPr>
                <w:rPr>
                  <w:rStyle w:val="Responseboxtext"/>
                  <w:rFonts w:cs="Arial"/>
                  <w:sz w:val="18"/>
                  <w:szCs w:val="18"/>
                </w:rPr>
                <w:id w:val="-809858741"/>
                <w:placeholder>
                  <w:docPart w:val="64BA4D3AD3334D68ABF8D46861BFC5A0"/>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602BB37E" w14:textId="5241E1B1" w:rsidR="00783581" w:rsidRPr="004620FE" w:rsidRDefault="00795138" w:rsidP="00783581">
            <w:pPr>
              <w:spacing w:before="60"/>
              <w:rPr>
                <w:rFonts w:cs="Arial"/>
                <w:sz w:val="18"/>
                <w:szCs w:val="18"/>
              </w:rPr>
            </w:pPr>
            <w:sdt>
              <w:sdtPr>
                <w:rPr>
                  <w:rStyle w:val="Responseboxtext"/>
                  <w:rFonts w:cs="Arial"/>
                  <w:sz w:val="18"/>
                  <w:szCs w:val="18"/>
                </w:rPr>
                <w:id w:val="564149418"/>
                <w:placeholder>
                  <w:docPart w:val="ADD210E25DEA437BAF5114B63C3FA444"/>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0791C23E" w14:textId="314CB4A8" w:rsidR="00783581" w:rsidRPr="004620FE" w:rsidRDefault="00795138" w:rsidP="00783581">
            <w:pPr>
              <w:spacing w:before="60"/>
              <w:rPr>
                <w:rFonts w:cs="Arial"/>
                <w:sz w:val="18"/>
                <w:szCs w:val="18"/>
              </w:rPr>
            </w:pPr>
            <w:sdt>
              <w:sdtPr>
                <w:rPr>
                  <w:rStyle w:val="Responseboxtext"/>
                  <w:rFonts w:cs="Arial"/>
                  <w:sz w:val="18"/>
                  <w:szCs w:val="18"/>
                </w:rPr>
                <w:id w:val="906026438"/>
                <w:placeholder>
                  <w:docPart w:val="44F89080F1E949CA8CE6EE37FA039D29"/>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DD58A5A" w14:textId="1DE1BCB3" w:rsidR="00783581" w:rsidRPr="004620FE" w:rsidRDefault="00795138" w:rsidP="00783581">
            <w:pPr>
              <w:spacing w:before="60"/>
              <w:rPr>
                <w:rFonts w:cs="Arial"/>
                <w:sz w:val="18"/>
                <w:szCs w:val="18"/>
              </w:rPr>
            </w:pPr>
            <w:sdt>
              <w:sdtPr>
                <w:rPr>
                  <w:rStyle w:val="Responseboxtext"/>
                  <w:rFonts w:cs="Arial"/>
                  <w:sz w:val="18"/>
                  <w:szCs w:val="18"/>
                </w:rPr>
                <w:id w:val="498774209"/>
                <w:placeholder>
                  <w:docPart w:val="B3B253DB078A4704BAAA4B95E32D45EF"/>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429A9FE" w14:textId="6EB4FE23" w:rsidR="00783581" w:rsidRPr="004620FE" w:rsidRDefault="00795138" w:rsidP="00783581">
            <w:pPr>
              <w:spacing w:before="60"/>
              <w:rPr>
                <w:rFonts w:cs="Arial"/>
                <w:sz w:val="18"/>
                <w:szCs w:val="18"/>
              </w:rPr>
            </w:pPr>
            <w:sdt>
              <w:sdtPr>
                <w:rPr>
                  <w:rStyle w:val="Responseboxtext"/>
                  <w:rFonts w:cs="Arial"/>
                  <w:sz w:val="18"/>
                  <w:szCs w:val="18"/>
                </w:rPr>
                <w:id w:val="-1608184544"/>
                <w:placeholder>
                  <w:docPart w:val="35B6B0CFB2BF49C8897606A8ADFF690B"/>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D6B1C29" w14:textId="38C17FD2" w:rsidR="00783581" w:rsidRPr="004620FE" w:rsidRDefault="00795138" w:rsidP="00783581">
            <w:pPr>
              <w:spacing w:before="60"/>
              <w:rPr>
                <w:rFonts w:cs="Arial"/>
                <w:sz w:val="18"/>
                <w:szCs w:val="18"/>
              </w:rPr>
            </w:pPr>
            <w:sdt>
              <w:sdtPr>
                <w:rPr>
                  <w:rStyle w:val="Responseboxtext"/>
                  <w:rFonts w:cs="Arial"/>
                  <w:sz w:val="18"/>
                  <w:szCs w:val="18"/>
                </w:rPr>
                <w:id w:val="571623911"/>
                <w:placeholder>
                  <w:docPart w:val="70D86CA3AF8742F0B4085EA995DAC12A"/>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2124352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50593862"/>
                <w:placeholder>
                  <w:docPart w:val="62EAA7CF9C3B47D1A850FD7F1D7C497A"/>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0517CDF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768359633"/>
                <w:placeholder>
                  <w:docPart w:val="7E24733D8B5444D9B98A002C29C559CB"/>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0E5FAAEC" w14:textId="77777777" w:rsidTr="00F935A9">
        <w:tc>
          <w:tcPr>
            <w:tcW w:w="1413" w:type="dxa"/>
            <w:vMerge/>
          </w:tcPr>
          <w:p w14:paraId="10A87D76" w14:textId="77777777" w:rsidR="00783581" w:rsidRPr="00824810" w:rsidRDefault="00783581" w:rsidP="00783581">
            <w:pPr>
              <w:spacing w:before="60"/>
              <w:rPr>
                <w:rFonts w:cs="Arial"/>
                <w:sz w:val="18"/>
                <w:szCs w:val="18"/>
              </w:rPr>
            </w:pPr>
          </w:p>
        </w:tc>
        <w:tc>
          <w:tcPr>
            <w:tcW w:w="2268" w:type="dxa"/>
          </w:tcPr>
          <w:p w14:paraId="2AE1C68D" w14:textId="77777777" w:rsidR="00783581" w:rsidRPr="004620FE" w:rsidRDefault="00795138" w:rsidP="00783581">
            <w:pPr>
              <w:spacing w:before="60"/>
              <w:rPr>
                <w:rFonts w:cs="Arial"/>
                <w:sz w:val="18"/>
                <w:szCs w:val="18"/>
              </w:rPr>
            </w:pPr>
            <w:sdt>
              <w:sdtPr>
                <w:rPr>
                  <w:rStyle w:val="Responseboxtext"/>
                  <w:rFonts w:cs="Arial"/>
                  <w:sz w:val="18"/>
                  <w:szCs w:val="18"/>
                </w:rPr>
                <w:id w:val="1756855837"/>
                <w:placeholder>
                  <w:docPart w:val="C564275D76F241D7A8695F3E56E75350"/>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28AC8EB" w14:textId="77777777" w:rsidR="00783581" w:rsidRPr="004620FE" w:rsidRDefault="00795138" w:rsidP="00783581">
            <w:pPr>
              <w:spacing w:before="60"/>
              <w:rPr>
                <w:rFonts w:cs="Arial"/>
                <w:sz w:val="18"/>
                <w:szCs w:val="18"/>
              </w:rPr>
            </w:pPr>
            <w:sdt>
              <w:sdtPr>
                <w:rPr>
                  <w:rStyle w:val="Responseboxtext"/>
                  <w:rFonts w:cs="Arial"/>
                  <w:sz w:val="18"/>
                  <w:szCs w:val="18"/>
                </w:rPr>
                <w:id w:val="648790788"/>
                <w:placeholder>
                  <w:docPart w:val="AD1E3A62B0A445EA8E170FA2B8888C27"/>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14AB3F8" w14:textId="73EC3752" w:rsidR="00783581" w:rsidRPr="004620FE" w:rsidRDefault="00795138" w:rsidP="00783581">
            <w:pPr>
              <w:spacing w:before="60"/>
              <w:rPr>
                <w:rFonts w:cs="Arial"/>
                <w:sz w:val="18"/>
                <w:szCs w:val="18"/>
              </w:rPr>
            </w:pPr>
            <w:sdt>
              <w:sdtPr>
                <w:rPr>
                  <w:rStyle w:val="Responseboxtext"/>
                  <w:rFonts w:cs="Arial"/>
                  <w:sz w:val="18"/>
                  <w:szCs w:val="18"/>
                </w:rPr>
                <w:id w:val="212547873"/>
                <w:placeholder>
                  <w:docPart w:val="FD5EA7ABB83446FAA42CDDC69239BECC"/>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9E6E757" w14:textId="356B2846" w:rsidR="00783581" w:rsidRPr="004620FE" w:rsidRDefault="00795138" w:rsidP="00783581">
            <w:pPr>
              <w:spacing w:before="60"/>
              <w:rPr>
                <w:rFonts w:cs="Arial"/>
                <w:sz w:val="18"/>
                <w:szCs w:val="18"/>
              </w:rPr>
            </w:pPr>
            <w:sdt>
              <w:sdtPr>
                <w:rPr>
                  <w:rStyle w:val="Responseboxtext"/>
                  <w:rFonts w:cs="Arial"/>
                  <w:sz w:val="18"/>
                  <w:szCs w:val="18"/>
                </w:rPr>
                <w:id w:val="-1375307399"/>
                <w:placeholder>
                  <w:docPart w:val="D0A84D40E9D54461A6EC8B81D274130D"/>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2A45E1ED" w14:textId="4AB14C71" w:rsidR="00783581" w:rsidRPr="004620FE" w:rsidRDefault="00795138" w:rsidP="00783581">
            <w:pPr>
              <w:spacing w:before="60"/>
              <w:rPr>
                <w:rFonts w:cs="Arial"/>
                <w:sz w:val="18"/>
                <w:szCs w:val="18"/>
              </w:rPr>
            </w:pPr>
            <w:sdt>
              <w:sdtPr>
                <w:rPr>
                  <w:rStyle w:val="Responseboxtext"/>
                  <w:rFonts w:cs="Arial"/>
                  <w:sz w:val="18"/>
                  <w:szCs w:val="18"/>
                </w:rPr>
                <w:id w:val="-208806550"/>
                <w:placeholder>
                  <w:docPart w:val="8A8C42AD9CF7493880C25C4B627E6807"/>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5F91B89" w14:textId="3AE1212C" w:rsidR="00783581" w:rsidRPr="004620FE" w:rsidRDefault="00795138" w:rsidP="00783581">
            <w:pPr>
              <w:spacing w:before="60"/>
              <w:rPr>
                <w:rFonts w:cs="Arial"/>
                <w:sz w:val="18"/>
                <w:szCs w:val="18"/>
              </w:rPr>
            </w:pPr>
            <w:sdt>
              <w:sdtPr>
                <w:rPr>
                  <w:rStyle w:val="Responseboxtext"/>
                  <w:rFonts w:cs="Arial"/>
                  <w:sz w:val="18"/>
                  <w:szCs w:val="18"/>
                </w:rPr>
                <w:id w:val="-2030625352"/>
                <w:placeholder>
                  <w:docPart w:val="103BE84ACA074A1F8049D67D16D993AB"/>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0A239D3" w14:textId="1390A55F" w:rsidR="00783581" w:rsidRPr="004620FE" w:rsidRDefault="00795138" w:rsidP="00783581">
            <w:pPr>
              <w:spacing w:before="60"/>
              <w:rPr>
                <w:rFonts w:cs="Arial"/>
                <w:sz w:val="18"/>
                <w:szCs w:val="18"/>
              </w:rPr>
            </w:pPr>
            <w:sdt>
              <w:sdtPr>
                <w:rPr>
                  <w:rStyle w:val="Responseboxtext"/>
                  <w:rFonts w:cs="Arial"/>
                  <w:sz w:val="18"/>
                  <w:szCs w:val="18"/>
                </w:rPr>
                <w:id w:val="831268506"/>
                <w:placeholder>
                  <w:docPart w:val="E131F1E6E6A04D6C9FCDA9C84C300F75"/>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7A91326F" w14:textId="66535F37" w:rsidR="00783581" w:rsidRPr="004620FE" w:rsidRDefault="00795138" w:rsidP="00783581">
            <w:pPr>
              <w:spacing w:before="60"/>
              <w:rPr>
                <w:rFonts w:cs="Arial"/>
                <w:sz w:val="18"/>
                <w:szCs w:val="18"/>
              </w:rPr>
            </w:pPr>
            <w:sdt>
              <w:sdtPr>
                <w:rPr>
                  <w:rStyle w:val="Responseboxtext"/>
                  <w:rFonts w:cs="Arial"/>
                  <w:sz w:val="18"/>
                  <w:szCs w:val="18"/>
                </w:rPr>
                <w:id w:val="-1867361988"/>
                <w:placeholder>
                  <w:docPart w:val="A9C4E237D2F8468F87CA5DA64B0B1F3A"/>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2F48C3E9" w14:textId="43481CD2" w:rsidR="00783581" w:rsidRPr="004620FE" w:rsidRDefault="00795138" w:rsidP="00783581">
            <w:pPr>
              <w:spacing w:before="60"/>
              <w:rPr>
                <w:rFonts w:cs="Arial"/>
                <w:sz w:val="18"/>
                <w:szCs w:val="18"/>
              </w:rPr>
            </w:pPr>
            <w:sdt>
              <w:sdtPr>
                <w:rPr>
                  <w:rStyle w:val="Responseboxtext"/>
                  <w:rFonts w:cs="Arial"/>
                  <w:sz w:val="18"/>
                  <w:szCs w:val="18"/>
                </w:rPr>
                <w:id w:val="915517468"/>
                <w:placeholder>
                  <w:docPart w:val="3E20B816A00442EC89F12CE21ADC0510"/>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1590979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970940231"/>
                <w:placeholder>
                  <w:docPart w:val="CC8D421823AE4806A87259E5EF33E213"/>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7143C71"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22776959"/>
                <w:placeholder>
                  <w:docPart w:val="B2A8CF5920544BA6A6F1631EEBA537AE"/>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D992A28" w14:textId="77777777" w:rsidTr="00F935A9">
        <w:tc>
          <w:tcPr>
            <w:tcW w:w="1413" w:type="dxa"/>
            <w:vMerge/>
          </w:tcPr>
          <w:p w14:paraId="072CDA7B" w14:textId="77777777" w:rsidR="00783581" w:rsidRPr="00824810" w:rsidRDefault="00783581" w:rsidP="00783581">
            <w:pPr>
              <w:spacing w:before="60"/>
              <w:rPr>
                <w:rFonts w:cs="Arial"/>
                <w:sz w:val="18"/>
                <w:szCs w:val="18"/>
              </w:rPr>
            </w:pPr>
          </w:p>
        </w:tc>
        <w:tc>
          <w:tcPr>
            <w:tcW w:w="2268" w:type="dxa"/>
          </w:tcPr>
          <w:p w14:paraId="5EC663BE" w14:textId="77777777" w:rsidR="00783581" w:rsidRPr="004620FE" w:rsidRDefault="00795138" w:rsidP="00783581">
            <w:pPr>
              <w:spacing w:before="60"/>
              <w:rPr>
                <w:rFonts w:cs="Arial"/>
                <w:sz w:val="18"/>
                <w:szCs w:val="18"/>
              </w:rPr>
            </w:pPr>
            <w:sdt>
              <w:sdtPr>
                <w:rPr>
                  <w:rStyle w:val="Responseboxtext"/>
                  <w:rFonts w:cs="Arial"/>
                  <w:sz w:val="18"/>
                  <w:szCs w:val="18"/>
                </w:rPr>
                <w:id w:val="121975690"/>
                <w:placeholder>
                  <w:docPart w:val="FCCE5DF8A1B8454EBD763283D60B466A"/>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7BED5FAA" w14:textId="77777777" w:rsidR="00783581" w:rsidRPr="004620FE" w:rsidRDefault="00795138" w:rsidP="00783581">
            <w:pPr>
              <w:spacing w:before="60"/>
              <w:rPr>
                <w:rFonts w:cs="Arial"/>
                <w:sz w:val="18"/>
                <w:szCs w:val="18"/>
              </w:rPr>
            </w:pPr>
            <w:sdt>
              <w:sdtPr>
                <w:rPr>
                  <w:rStyle w:val="Responseboxtext"/>
                  <w:rFonts w:cs="Arial"/>
                  <w:sz w:val="18"/>
                  <w:szCs w:val="18"/>
                </w:rPr>
                <w:id w:val="1540854046"/>
                <w:placeholder>
                  <w:docPart w:val="39754332B89A424082260EB05EBA5482"/>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5C7BEF52" w14:textId="165B82B2" w:rsidR="00783581" w:rsidRPr="004620FE" w:rsidRDefault="00795138" w:rsidP="00783581">
            <w:pPr>
              <w:spacing w:before="60"/>
              <w:rPr>
                <w:rFonts w:cs="Arial"/>
                <w:sz w:val="18"/>
                <w:szCs w:val="18"/>
              </w:rPr>
            </w:pPr>
            <w:sdt>
              <w:sdtPr>
                <w:rPr>
                  <w:rStyle w:val="Responseboxtext"/>
                  <w:rFonts w:cs="Arial"/>
                  <w:sz w:val="18"/>
                  <w:szCs w:val="18"/>
                </w:rPr>
                <w:id w:val="-1626999974"/>
                <w:placeholder>
                  <w:docPart w:val="04149C3513A14DBFB3E977676B65042E"/>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199912A7" w14:textId="2E93DC17" w:rsidR="00783581" w:rsidRPr="004620FE" w:rsidRDefault="00795138" w:rsidP="00783581">
            <w:pPr>
              <w:spacing w:before="60"/>
              <w:rPr>
                <w:rFonts w:cs="Arial"/>
                <w:sz w:val="18"/>
                <w:szCs w:val="18"/>
              </w:rPr>
            </w:pPr>
            <w:sdt>
              <w:sdtPr>
                <w:rPr>
                  <w:rStyle w:val="Responseboxtext"/>
                  <w:rFonts w:cs="Arial"/>
                  <w:sz w:val="18"/>
                  <w:szCs w:val="18"/>
                </w:rPr>
                <w:id w:val="-133019529"/>
                <w:placeholder>
                  <w:docPart w:val="3087521EAC874237B8BF646D54A2F84E"/>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206D5FCB" w14:textId="73BB0442" w:rsidR="00783581" w:rsidRPr="004620FE" w:rsidRDefault="00795138" w:rsidP="00783581">
            <w:pPr>
              <w:spacing w:before="60"/>
              <w:rPr>
                <w:rFonts w:cs="Arial"/>
                <w:sz w:val="18"/>
                <w:szCs w:val="18"/>
              </w:rPr>
            </w:pPr>
            <w:sdt>
              <w:sdtPr>
                <w:rPr>
                  <w:rStyle w:val="Responseboxtext"/>
                  <w:rFonts w:cs="Arial"/>
                  <w:sz w:val="18"/>
                  <w:szCs w:val="18"/>
                </w:rPr>
                <w:id w:val="1489130970"/>
                <w:placeholder>
                  <w:docPart w:val="1A9B3B25E0464D3188A0E034B572A292"/>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1F00C165" w14:textId="27EB7FAD" w:rsidR="00783581" w:rsidRPr="004620FE" w:rsidRDefault="00795138" w:rsidP="00783581">
            <w:pPr>
              <w:spacing w:before="60"/>
              <w:rPr>
                <w:rFonts w:cs="Arial"/>
                <w:sz w:val="18"/>
                <w:szCs w:val="18"/>
              </w:rPr>
            </w:pPr>
            <w:sdt>
              <w:sdtPr>
                <w:rPr>
                  <w:rStyle w:val="Responseboxtext"/>
                  <w:rFonts w:cs="Arial"/>
                  <w:sz w:val="18"/>
                  <w:szCs w:val="18"/>
                </w:rPr>
                <w:id w:val="-719521493"/>
                <w:placeholder>
                  <w:docPart w:val="651B604EBD75467AAC9E869A63C67296"/>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B080093" w14:textId="5A35B820" w:rsidR="00783581" w:rsidRPr="004620FE" w:rsidRDefault="00795138" w:rsidP="00783581">
            <w:pPr>
              <w:spacing w:before="60"/>
              <w:rPr>
                <w:rFonts w:cs="Arial"/>
                <w:sz w:val="18"/>
                <w:szCs w:val="18"/>
              </w:rPr>
            </w:pPr>
            <w:sdt>
              <w:sdtPr>
                <w:rPr>
                  <w:rStyle w:val="Responseboxtext"/>
                  <w:rFonts w:cs="Arial"/>
                  <w:sz w:val="18"/>
                  <w:szCs w:val="18"/>
                </w:rPr>
                <w:id w:val="-217672874"/>
                <w:placeholder>
                  <w:docPart w:val="0E1388E858C24A0CB55457CF43224702"/>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7D0B1324" w14:textId="60C8F0AF" w:rsidR="00783581" w:rsidRPr="004620FE" w:rsidRDefault="00795138" w:rsidP="00783581">
            <w:pPr>
              <w:spacing w:before="60"/>
              <w:rPr>
                <w:rFonts w:cs="Arial"/>
                <w:sz w:val="18"/>
                <w:szCs w:val="18"/>
              </w:rPr>
            </w:pPr>
            <w:sdt>
              <w:sdtPr>
                <w:rPr>
                  <w:rStyle w:val="Responseboxtext"/>
                  <w:rFonts w:cs="Arial"/>
                  <w:sz w:val="18"/>
                  <w:szCs w:val="18"/>
                </w:rPr>
                <w:id w:val="281075979"/>
                <w:placeholder>
                  <w:docPart w:val="0E668743EF2C4D9A897028B291EA6FEF"/>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2CEA4324" w14:textId="21EFEB0E" w:rsidR="00783581" w:rsidRPr="004620FE" w:rsidRDefault="00795138" w:rsidP="00783581">
            <w:pPr>
              <w:spacing w:before="60"/>
              <w:rPr>
                <w:rFonts w:cs="Arial"/>
                <w:sz w:val="18"/>
                <w:szCs w:val="18"/>
              </w:rPr>
            </w:pPr>
            <w:sdt>
              <w:sdtPr>
                <w:rPr>
                  <w:rStyle w:val="Responseboxtext"/>
                  <w:rFonts w:cs="Arial"/>
                  <w:sz w:val="18"/>
                  <w:szCs w:val="18"/>
                </w:rPr>
                <w:id w:val="-1927881034"/>
                <w:placeholder>
                  <w:docPart w:val="E7616791B11E4F449B7A95930288F895"/>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321E87A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3388819"/>
                <w:placeholder>
                  <w:docPart w:val="D56F390033D648EF9CA8C592FA35E2E5"/>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5848029D"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59829744"/>
                <w:placeholder>
                  <w:docPart w:val="80067B3AB9694B6CAA25C2266D6257E0"/>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2F55DF86" w14:textId="77777777" w:rsidTr="00F935A9">
        <w:tc>
          <w:tcPr>
            <w:tcW w:w="1413" w:type="dxa"/>
            <w:vMerge/>
          </w:tcPr>
          <w:p w14:paraId="57F33AAA" w14:textId="77777777" w:rsidR="00783581" w:rsidRPr="00824810" w:rsidRDefault="00783581" w:rsidP="00783581">
            <w:pPr>
              <w:spacing w:before="60"/>
              <w:rPr>
                <w:rFonts w:cs="Arial"/>
                <w:sz w:val="18"/>
                <w:szCs w:val="18"/>
              </w:rPr>
            </w:pPr>
          </w:p>
        </w:tc>
        <w:tc>
          <w:tcPr>
            <w:tcW w:w="2268" w:type="dxa"/>
          </w:tcPr>
          <w:p w14:paraId="291E687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322502457"/>
                <w:placeholder>
                  <w:docPart w:val="4389DF034D65445FA9624BDB217A16ED"/>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0E99AB5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074045128"/>
                <w:placeholder>
                  <w:docPart w:val="B4B277B0C65B461694E10DD9672AB861"/>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384EFED9" w14:textId="2B0AB59B" w:rsidR="00783581" w:rsidRPr="004620FE" w:rsidRDefault="00795138" w:rsidP="00783581">
            <w:pPr>
              <w:spacing w:before="60"/>
              <w:rPr>
                <w:rStyle w:val="Responseboxtext"/>
                <w:rFonts w:cs="Arial"/>
                <w:sz w:val="18"/>
                <w:szCs w:val="18"/>
              </w:rPr>
            </w:pPr>
            <w:sdt>
              <w:sdtPr>
                <w:rPr>
                  <w:rStyle w:val="Responseboxtext"/>
                  <w:rFonts w:cs="Arial"/>
                  <w:sz w:val="18"/>
                  <w:szCs w:val="18"/>
                </w:rPr>
                <w:id w:val="744690880"/>
                <w:placeholder>
                  <w:docPart w:val="0DB8BCC3D3E84F288BC772F1E9399CE9"/>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4993A74B" w14:textId="0863850F" w:rsidR="00783581" w:rsidRPr="004620FE" w:rsidRDefault="00795138" w:rsidP="00783581">
            <w:pPr>
              <w:spacing w:before="60"/>
              <w:rPr>
                <w:rStyle w:val="Responseboxtext"/>
                <w:rFonts w:cs="Arial"/>
                <w:sz w:val="18"/>
                <w:szCs w:val="18"/>
              </w:rPr>
            </w:pPr>
            <w:sdt>
              <w:sdtPr>
                <w:rPr>
                  <w:rStyle w:val="Responseboxtext"/>
                  <w:rFonts w:cs="Arial"/>
                  <w:sz w:val="18"/>
                  <w:szCs w:val="18"/>
                </w:rPr>
                <w:id w:val="959389343"/>
                <w:placeholder>
                  <w:docPart w:val="20E665E2A2504FA7B8AEB87836B498D3"/>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085C7A1" w14:textId="5EEAC2FD" w:rsidR="00783581" w:rsidRPr="004620FE" w:rsidRDefault="00795138" w:rsidP="00783581">
            <w:pPr>
              <w:spacing w:before="60"/>
              <w:rPr>
                <w:rStyle w:val="Responseboxtext"/>
                <w:rFonts w:cs="Arial"/>
                <w:sz w:val="18"/>
                <w:szCs w:val="18"/>
              </w:rPr>
            </w:pPr>
            <w:sdt>
              <w:sdtPr>
                <w:rPr>
                  <w:rStyle w:val="Responseboxtext"/>
                  <w:rFonts w:cs="Arial"/>
                  <w:sz w:val="18"/>
                  <w:szCs w:val="18"/>
                </w:rPr>
                <w:id w:val="-99023572"/>
                <w:placeholder>
                  <w:docPart w:val="009DD10DDD9E4B77A75607675280D7C6"/>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7484E18" w14:textId="41B875FE" w:rsidR="00783581" w:rsidRPr="004620FE" w:rsidRDefault="00795138" w:rsidP="00783581">
            <w:pPr>
              <w:spacing w:before="60"/>
              <w:rPr>
                <w:rStyle w:val="Responseboxtext"/>
                <w:rFonts w:cs="Arial"/>
                <w:sz w:val="18"/>
                <w:szCs w:val="18"/>
              </w:rPr>
            </w:pPr>
            <w:sdt>
              <w:sdtPr>
                <w:rPr>
                  <w:rStyle w:val="Responseboxtext"/>
                  <w:rFonts w:cs="Arial"/>
                  <w:sz w:val="18"/>
                  <w:szCs w:val="18"/>
                </w:rPr>
                <w:id w:val="1894154571"/>
                <w:placeholder>
                  <w:docPart w:val="4A897D0798214B1B8101013F832ED659"/>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BE8CA0E" w14:textId="247AADD8" w:rsidR="00783581" w:rsidRPr="004620FE" w:rsidRDefault="00795138" w:rsidP="00783581">
            <w:pPr>
              <w:spacing w:before="60"/>
              <w:rPr>
                <w:rStyle w:val="Responseboxtext"/>
                <w:rFonts w:cs="Arial"/>
                <w:sz w:val="18"/>
                <w:szCs w:val="18"/>
              </w:rPr>
            </w:pPr>
            <w:sdt>
              <w:sdtPr>
                <w:rPr>
                  <w:rStyle w:val="Responseboxtext"/>
                  <w:rFonts w:cs="Arial"/>
                  <w:sz w:val="18"/>
                  <w:szCs w:val="18"/>
                </w:rPr>
                <w:id w:val="639077957"/>
                <w:placeholder>
                  <w:docPart w:val="B0E2E4059B2F459583959A1B44247207"/>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C9C650A" w14:textId="7B7F3769" w:rsidR="00783581" w:rsidRPr="004620FE" w:rsidRDefault="00795138" w:rsidP="00783581">
            <w:pPr>
              <w:spacing w:before="60"/>
              <w:rPr>
                <w:rStyle w:val="Responseboxtext"/>
                <w:rFonts w:cs="Arial"/>
                <w:sz w:val="18"/>
                <w:szCs w:val="18"/>
              </w:rPr>
            </w:pPr>
            <w:sdt>
              <w:sdtPr>
                <w:rPr>
                  <w:rStyle w:val="Responseboxtext"/>
                  <w:rFonts w:cs="Arial"/>
                  <w:sz w:val="18"/>
                  <w:szCs w:val="18"/>
                </w:rPr>
                <w:id w:val="-840544479"/>
                <w:placeholder>
                  <w:docPart w:val="837CA1D93F20493F93C8BBA13471233C"/>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6DCDDF6" w14:textId="794411D0" w:rsidR="00783581" w:rsidRPr="004620FE" w:rsidRDefault="00795138" w:rsidP="00783581">
            <w:pPr>
              <w:spacing w:before="60"/>
              <w:rPr>
                <w:rStyle w:val="Responseboxtext"/>
                <w:rFonts w:cs="Arial"/>
                <w:sz w:val="18"/>
                <w:szCs w:val="18"/>
              </w:rPr>
            </w:pPr>
            <w:sdt>
              <w:sdtPr>
                <w:rPr>
                  <w:rStyle w:val="Responseboxtext"/>
                  <w:rFonts w:cs="Arial"/>
                  <w:sz w:val="18"/>
                  <w:szCs w:val="18"/>
                </w:rPr>
                <w:id w:val="1969165481"/>
                <w:placeholder>
                  <w:docPart w:val="01446AE5C9F54B949C89BEA2ADD12C6C"/>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23C227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02527365"/>
                <w:placeholder>
                  <w:docPart w:val="F258062F1C734A109E3BCCE0588DDBE5"/>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180267D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8495017"/>
                <w:placeholder>
                  <w:docPart w:val="2CCF3D4AA7B54F85AECBE00F2F698B24"/>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E13179F" w14:textId="77777777" w:rsidTr="00F935A9">
        <w:tc>
          <w:tcPr>
            <w:tcW w:w="1413" w:type="dxa"/>
            <w:vMerge/>
          </w:tcPr>
          <w:p w14:paraId="0C6CD14E" w14:textId="77777777" w:rsidR="00783581" w:rsidRPr="00824810" w:rsidRDefault="00783581" w:rsidP="00783581">
            <w:pPr>
              <w:spacing w:before="60"/>
              <w:rPr>
                <w:rFonts w:cs="Arial"/>
                <w:sz w:val="18"/>
                <w:szCs w:val="18"/>
              </w:rPr>
            </w:pPr>
          </w:p>
        </w:tc>
        <w:tc>
          <w:tcPr>
            <w:tcW w:w="2268" w:type="dxa"/>
          </w:tcPr>
          <w:p w14:paraId="45A6449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47785132"/>
                <w:placeholder>
                  <w:docPart w:val="E4D9437BB10E4FF1865DEA02236BABF3"/>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16A28251"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13825749"/>
                <w:placeholder>
                  <w:docPart w:val="872560EA6ED449569BB34F453FFE5C9B"/>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736E2401" w14:textId="192DF24B" w:rsidR="00783581" w:rsidRPr="004620FE" w:rsidRDefault="00795138" w:rsidP="00783581">
            <w:pPr>
              <w:spacing w:before="60"/>
              <w:rPr>
                <w:rStyle w:val="Responseboxtext"/>
                <w:rFonts w:cs="Arial"/>
                <w:sz w:val="18"/>
                <w:szCs w:val="18"/>
              </w:rPr>
            </w:pPr>
            <w:sdt>
              <w:sdtPr>
                <w:rPr>
                  <w:rStyle w:val="Responseboxtext"/>
                  <w:rFonts w:cs="Arial"/>
                  <w:sz w:val="18"/>
                  <w:szCs w:val="18"/>
                </w:rPr>
                <w:id w:val="-1028795874"/>
                <w:placeholder>
                  <w:docPart w:val="715F2DFF98644656A89F594B78C41DC1"/>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63683E9C" w14:textId="70907361" w:rsidR="00783581" w:rsidRPr="004620FE" w:rsidRDefault="00795138" w:rsidP="00783581">
            <w:pPr>
              <w:spacing w:before="60"/>
              <w:rPr>
                <w:rStyle w:val="Responseboxtext"/>
                <w:rFonts w:cs="Arial"/>
                <w:sz w:val="18"/>
                <w:szCs w:val="18"/>
              </w:rPr>
            </w:pPr>
            <w:sdt>
              <w:sdtPr>
                <w:rPr>
                  <w:rStyle w:val="Responseboxtext"/>
                  <w:rFonts w:cs="Arial"/>
                  <w:sz w:val="18"/>
                  <w:szCs w:val="18"/>
                </w:rPr>
                <w:id w:val="1312836207"/>
                <w:placeholder>
                  <w:docPart w:val="6E6C6221E0AB49C3BC49996EF9BD2E14"/>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3136D771" w14:textId="764C4E4D" w:rsidR="00783581" w:rsidRPr="004620FE" w:rsidRDefault="00795138" w:rsidP="00783581">
            <w:pPr>
              <w:spacing w:before="60"/>
              <w:rPr>
                <w:rStyle w:val="Responseboxtext"/>
                <w:rFonts w:cs="Arial"/>
                <w:sz w:val="18"/>
                <w:szCs w:val="18"/>
              </w:rPr>
            </w:pPr>
            <w:sdt>
              <w:sdtPr>
                <w:rPr>
                  <w:rStyle w:val="Responseboxtext"/>
                  <w:rFonts w:cs="Arial"/>
                  <w:sz w:val="18"/>
                  <w:szCs w:val="18"/>
                </w:rPr>
                <w:id w:val="-90088754"/>
                <w:placeholder>
                  <w:docPart w:val="06DF261768B9472FAA170E28FFDD53C5"/>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1FF3CBB1" w14:textId="18B1A364" w:rsidR="00783581" w:rsidRPr="004620FE" w:rsidRDefault="00795138" w:rsidP="00783581">
            <w:pPr>
              <w:spacing w:before="60"/>
              <w:rPr>
                <w:rStyle w:val="Responseboxtext"/>
                <w:rFonts w:cs="Arial"/>
                <w:sz w:val="18"/>
                <w:szCs w:val="18"/>
              </w:rPr>
            </w:pPr>
            <w:sdt>
              <w:sdtPr>
                <w:rPr>
                  <w:rStyle w:val="Responseboxtext"/>
                  <w:rFonts w:cs="Arial"/>
                  <w:sz w:val="18"/>
                  <w:szCs w:val="18"/>
                </w:rPr>
                <w:id w:val="241381826"/>
                <w:placeholder>
                  <w:docPart w:val="6503932ECF6B41E99E09308DF6C19EE1"/>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66D9FD45" w14:textId="6BE7EF1B" w:rsidR="00783581" w:rsidRPr="004620FE" w:rsidRDefault="00795138" w:rsidP="00783581">
            <w:pPr>
              <w:spacing w:before="60"/>
              <w:rPr>
                <w:rStyle w:val="Responseboxtext"/>
                <w:rFonts w:cs="Arial"/>
                <w:sz w:val="18"/>
                <w:szCs w:val="18"/>
              </w:rPr>
            </w:pPr>
            <w:sdt>
              <w:sdtPr>
                <w:rPr>
                  <w:rStyle w:val="Responseboxtext"/>
                  <w:rFonts w:cs="Arial"/>
                  <w:sz w:val="18"/>
                  <w:szCs w:val="18"/>
                </w:rPr>
                <w:id w:val="1964222714"/>
                <w:placeholder>
                  <w:docPart w:val="C3F23F4AC2D74B429C126C3F1F4646FA"/>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53D63434" w14:textId="57A2F152" w:rsidR="00783581" w:rsidRPr="004620FE" w:rsidRDefault="00795138" w:rsidP="00783581">
            <w:pPr>
              <w:spacing w:before="60"/>
              <w:rPr>
                <w:rStyle w:val="Responseboxtext"/>
                <w:rFonts w:cs="Arial"/>
                <w:sz w:val="18"/>
                <w:szCs w:val="18"/>
              </w:rPr>
            </w:pPr>
            <w:sdt>
              <w:sdtPr>
                <w:rPr>
                  <w:rStyle w:val="Responseboxtext"/>
                  <w:rFonts w:cs="Arial"/>
                  <w:sz w:val="18"/>
                  <w:szCs w:val="18"/>
                </w:rPr>
                <w:id w:val="-1191218008"/>
                <w:placeholder>
                  <w:docPart w:val="17516FA728384C3BBE8258CEDC37F139"/>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B9D9D8F" w14:textId="4E45E4DD" w:rsidR="00783581" w:rsidRPr="004620FE" w:rsidRDefault="00795138" w:rsidP="00783581">
            <w:pPr>
              <w:spacing w:before="60"/>
              <w:rPr>
                <w:rStyle w:val="Responseboxtext"/>
                <w:rFonts w:cs="Arial"/>
                <w:sz w:val="18"/>
                <w:szCs w:val="18"/>
              </w:rPr>
            </w:pPr>
            <w:sdt>
              <w:sdtPr>
                <w:rPr>
                  <w:rStyle w:val="Responseboxtext"/>
                  <w:rFonts w:cs="Arial"/>
                  <w:sz w:val="18"/>
                  <w:szCs w:val="18"/>
                </w:rPr>
                <w:id w:val="-1828980328"/>
                <w:placeholder>
                  <w:docPart w:val="0B14A63203F14FB1A8304D08060228E2"/>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8B25BA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914853802"/>
                <w:placeholder>
                  <w:docPart w:val="AAFBEE3174CE4E71BD5151586876323D"/>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D72F44D"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94948091"/>
                <w:placeholder>
                  <w:docPart w:val="B6513DAE62E24AB9B2968FA6D5E2D286"/>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4267889B" w14:textId="77777777" w:rsidTr="00F935A9">
        <w:tc>
          <w:tcPr>
            <w:tcW w:w="1413" w:type="dxa"/>
            <w:vMerge w:val="restart"/>
          </w:tcPr>
          <w:p w14:paraId="2F8B2C3C" w14:textId="4626A165"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4</w:t>
            </w:r>
          </w:p>
          <w:p w14:paraId="13A0F55A" w14:textId="77777777" w:rsidR="00783581" w:rsidRPr="00824810" w:rsidRDefault="00783581" w:rsidP="00783581">
            <w:pPr>
              <w:spacing w:before="60"/>
              <w:rPr>
                <w:rFonts w:cs="Arial"/>
                <w:sz w:val="18"/>
                <w:szCs w:val="18"/>
              </w:rPr>
            </w:pPr>
            <w:r w:rsidRPr="006E4D8E">
              <w:rPr>
                <w:rFonts w:cs="Arial"/>
                <w:sz w:val="18"/>
                <w:szCs w:val="18"/>
              </w:rPr>
              <w:t>to</w:t>
            </w:r>
          </w:p>
          <w:p w14:paraId="7D7E0D18" w14:textId="18BBD5E1"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4</w:t>
            </w:r>
          </w:p>
        </w:tc>
        <w:tc>
          <w:tcPr>
            <w:tcW w:w="2268" w:type="dxa"/>
          </w:tcPr>
          <w:p w14:paraId="67C945DB" w14:textId="5B24256F" w:rsidR="00783581" w:rsidRPr="004620FE" w:rsidRDefault="00795138" w:rsidP="00184FE7">
            <w:pPr>
              <w:spacing w:before="60"/>
              <w:rPr>
                <w:rFonts w:cs="Arial"/>
                <w:sz w:val="18"/>
                <w:szCs w:val="18"/>
              </w:rPr>
            </w:pPr>
            <w:sdt>
              <w:sdtPr>
                <w:rPr>
                  <w:rStyle w:val="Responseboxtext"/>
                  <w:rFonts w:cs="Arial"/>
                  <w:sz w:val="18"/>
                  <w:szCs w:val="18"/>
                </w:rPr>
                <w:id w:val="1626265948"/>
                <w:placeholder>
                  <w:docPart w:val="613EA7E825B1429C82003F0A2A917C6E"/>
                </w:placeholder>
                <w:text/>
              </w:sdtPr>
              <w:sdtContent>
                <w:r w:rsidR="00184FE7">
                  <w:rPr>
                    <w:rStyle w:val="Responseboxtext"/>
                    <w:rFonts w:cs="Arial"/>
                    <w:sz w:val="18"/>
                    <w:szCs w:val="18"/>
                  </w:rPr>
                  <w:t>Borehole C</w:t>
                </w:r>
              </w:sdtContent>
            </w:sdt>
          </w:p>
        </w:tc>
        <w:tc>
          <w:tcPr>
            <w:tcW w:w="2268" w:type="dxa"/>
          </w:tcPr>
          <w:p w14:paraId="2F89D161" w14:textId="6ED0FF1D" w:rsidR="00783581" w:rsidRPr="004620FE" w:rsidRDefault="00795138" w:rsidP="00184FE7">
            <w:pPr>
              <w:spacing w:before="60"/>
              <w:rPr>
                <w:rFonts w:cs="Arial"/>
                <w:sz w:val="18"/>
                <w:szCs w:val="18"/>
              </w:rPr>
            </w:pPr>
            <w:sdt>
              <w:sdtPr>
                <w:rPr>
                  <w:rStyle w:val="Responseboxtext"/>
                  <w:rFonts w:cs="Arial"/>
                  <w:sz w:val="18"/>
                  <w:szCs w:val="18"/>
                </w:rPr>
                <w:id w:val="1170758826"/>
                <w:placeholder>
                  <w:docPart w:val="9AFB782A7135431CA77385FC3C5316C8"/>
                </w:placeholder>
                <w:text/>
              </w:sdtPr>
              <w:sdtContent>
                <w:r w:rsidR="00184FE7">
                  <w:rPr>
                    <w:rStyle w:val="Responseboxtext"/>
                    <w:rFonts w:cs="Arial"/>
                    <w:sz w:val="18"/>
                    <w:szCs w:val="18"/>
                  </w:rPr>
                  <w:t>Manufacture of food flaourings</w:t>
                </w:r>
              </w:sdtContent>
            </w:sdt>
          </w:p>
        </w:tc>
        <w:tc>
          <w:tcPr>
            <w:tcW w:w="2256" w:type="dxa"/>
          </w:tcPr>
          <w:p w14:paraId="55324284" w14:textId="20D2E364" w:rsidR="00783581" w:rsidRPr="004620FE" w:rsidRDefault="00795138" w:rsidP="00184FE7">
            <w:pPr>
              <w:spacing w:before="60"/>
              <w:rPr>
                <w:rFonts w:cs="Arial"/>
                <w:sz w:val="18"/>
                <w:szCs w:val="18"/>
              </w:rPr>
            </w:pPr>
            <w:sdt>
              <w:sdtPr>
                <w:rPr>
                  <w:rStyle w:val="Responseboxtext"/>
                  <w:rFonts w:cs="Arial"/>
                  <w:sz w:val="18"/>
                  <w:szCs w:val="18"/>
                </w:rPr>
                <w:id w:val="-1647660858"/>
                <w:placeholder>
                  <w:docPart w:val="C374978DF50E4D64BAE731B2F465C606"/>
                </w:placeholder>
                <w:text/>
              </w:sdtPr>
              <w:sdtContent>
                <w:r w:rsidR="00184FE7">
                  <w:rPr>
                    <w:rStyle w:val="Responseboxtext"/>
                    <w:rFonts w:cs="Arial"/>
                    <w:sz w:val="18"/>
                    <w:szCs w:val="18"/>
                  </w:rPr>
                  <w:t>All year</w:t>
                </w:r>
              </w:sdtContent>
            </w:sdt>
          </w:p>
        </w:tc>
        <w:tc>
          <w:tcPr>
            <w:tcW w:w="1019" w:type="dxa"/>
          </w:tcPr>
          <w:p w14:paraId="042E9859" w14:textId="30BFED0B" w:rsidR="00783581" w:rsidRPr="004620FE" w:rsidRDefault="00795138" w:rsidP="00051CD7">
            <w:pPr>
              <w:spacing w:before="60"/>
              <w:rPr>
                <w:rFonts w:cs="Arial"/>
                <w:sz w:val="18"/>
                <w:szCs w:val="18"/>
              </w:rPr>
            </w:pPr>
            <w:sdt>
              <w:sdtPr>
                <w:rPr>
                  <w:rStyle w:val="Responseboxtext"/>
                  <w:rFonts w:cs="Arial"/>
                  <w:sz w:val="18"/>
                  <w:szCs w:val="18"/>
                </w:rPr>
                <w:id w:val="838660821"/>
                <w:placeholder>
                  <w:docPart w:val="2B796D5A0F4E4ED7AF1FDEE82A8F6E46"/>
                </w:placeholder>
                <w:text/>
              </w:sdtPr>
              <w:sdtContent>
                <w:r w:rsidR="00051CD7">
                  <w:rPr>
                    <w:rStyle w:val="Responseboxtext"/>
                    <w:rFonts w:cs="Arial"/>
                    <w:sz w:val="18"/>
                    <w:szCs w:val="18"/>
                  </w:rPr>
                  <w:t>154738</w:t>
                </w:r>
              </w:sdtContent>
            </w:sdt>
          </w:p>
        </w:tc>
        <w:tc>
          <w:tcPr>
            <w:tcW w:w="1017" w:type="dxa"/>
          </w:tcPr>
          <w:p w14:paraId="0A97525F" w14:textId="7CACB0F2" w:rsidR="00783581" w:rsidRPr="004620FE" w:rsidRDefault="00795138" w:rsidP="00051CD7">
            <w:pPr>
              <w:spacing w:before="60"/>
              <w:rPr>
                <w:rFonts w:cs="Arial"/>
                <w:sz w:val="18"/>
                <w:szCs w:val="18"/>
              </w:rPr>
            </w:pPr>
            <w:sdt>
              <w:sdtPr>
                <w:rPr>
                  <w:rStyle w:val="Responseboxtext"/>
                  <w:rFonts w:cs="Arial"/>
                  <w:sz w:val="18"/>
                  <w:szCs w:val="18"/>
                </w:rPr>
                <w:id w:val="-1582206743"/>
                <w:placeholder>
                  <w:docPart w:val="E9CA5649899B4EE7853AB25CA9D592BE"/>
                </w:placeholder>
                <w:text/>
              </w:sdtPr>
              <w:sdtContent>
                <w:r w:rsidR="00051CD7">
                  <w:rPr>
                    <w:rStyle w:val="Responseboxtext"/>
                    <w:rFonts w:cs="Arial"/>
                    <w:sz w:val="18"/>
                    <w:szCs w:val="18"/>
                  </w:rPr>
                  <w:t>539</w:t>
                </w:r>
              </w:sdtContent>
            </w:sdt>
          </w:p>
        </w:tc>
        <w:tc>
          <w:tcPr>
            <w:tcW w:w="1020" w:type="dxa"/>
          </w:tcPr>
          <w:p w14:paraId="6A3FB74A" w14:textId="09D49931" w:rsidR="00783581" w:rsidRPr="004620FE" w:rsidRDefault="00795138" w:rsidP="00361509">
            <w:pPr>
              <w:spacing w:before="60"/>
              <w:rPr>
                <w:rFonts w:cs="Arial"/>
                <w:sz w:val="18"/>
                <w:szCs w:val="18"/>
              </w:rPr>
            </w:pPr>
            <w:sdt>
              <w:sdtPr>
                <w:rPr>
                  <w:rStyle w:val="Responseboxtext"/>
                  <w:rFonts w:cs="Arial"/>
                  <w:sz w:val="18"/>
                  <w:szCs w:val="18"/>
                </w:rPr>
                <w:id w:val="-709415343"/>
                <w:placeholder>
                  <w:docPart w:val="4817B3F4A12B4791AD880EA649DA36F4"/>
                </w:placeholder>
                <w:text/>
              </w:sdtPr>
              <w:sdtContent>
                <w:r w:rsidR="00361509">
                  <w:rPr>
                    <w:rStyle w:val="Responseboxtext"/>
                    <w:rFonts w:cs="Arial"/>
                    <w:sz w:val="18"/>
                    <w:szCs w:val="18"/>
                  </w:rPr>
                  <w:t>As above</w:t>
                </w:r>
              </w:sdtContent>
            </w:sdt>
          </w:p>
        </w:tc>
        <w:tc>
          <w:tcPr>
            <w:tcW w:w="1849" w:type="dxa"/>
          </w:tcPr>
          <w:p w14:paraId="2967753D" w14:textId="4EA8CAEC" w:rsidR="00783581" w:rsidRPr="004620FE" w:rsidRDefault="00795138" w:rsidP="00361509">
            <w:pPr>
              <w:spacing w:before="60"/>
              <w:rPr>
                <w:rFonts w:cs="Arial"/>
                <w:sz w:val="18"/>
                <w:szCs w:val="18"/>
              </w:rPr>
            </w:pPr>
            <w:sdt>
              <w:sdtPr>
                <w:rPr>
                  <w:rStyle w:val="Responseboxtext"/>
                  <w:rFonts w:cs="Arial"/>
                  <w:sz w:val="18"/>
                  <w:szCs w:val="18"/>
                </w:rPr>
                <w:id w:val="787481551"/>
                <w:placeholder>
                  <w:docPart w:val="9D9160931E7947A08A2EBBF8364117E8"/>
                </w:placeholder>
                <w:text/>
              </w:sdtPr>
              <w:sdtContent>
                <w:r w:rsidR="00361509">
                  <w:rPr>
                    <w:rStyle w:val="Responseboxtext"/>
                    <w:rFonts w:cs="Arial"/>
                    <w:sz w:val="18"/>
                    <w:szCs w:val="18"/>
                  </w:rPr>
                  <w:t>Not recorded</w:t>
                </w:r>
              </w:sdtContent>
            </w:sdt>
          </w:p>
        </w:tc>
        <w:tc>
          <w:tcPr>
            <w:tcW w:w="2194" w:type="dxa"/>
          </w:tcPr>
          <w:p w14:paraId="01097975" w14:textId="24ECD499" w:rsidR="00783581" w:rsidRPr="004620FE" w:rsidRDefault="00795138" w:rsidP="00B359F5">
            <w:pPr>
              <w:spacing w:before="60"/>
              <w:rPr>
                <w:rFonts w:cs="Arial"/>
                <w:sz w:val="18"/>
                <w:szCs w:val="18"/>
              </w:rPr>
            </w:pPr>
            <w:sdt>
              <w:sdtPr>
                <w:rPr>
                  <w:rStyle w:val="Responseboxtext"/>
                  <w:rFonts w:cs="Arial"/>
                  <w:sz w:val="18"/>
                  <w:szCs w:val="18"/>
                </w:rPr>
                <w:id w:val="180009366"/>
                <w:placeholder>
                  <w:docPart w:val="9B79DE2C7BDC4B6CACEF8576F0A235AC"/>
                </w:placeholder>
                <w:text/>
              </w:sdtPr>
              <w:sdtContent>
                <w:r w:rsidR="00B359F5">
                  <w:rPr>
                    <w:rStyle w:val="Responseboxtext"/>
                    <w:rFonts w:cs="Arial"/>
                    <w:sz w:val="18"/>
                    <w:szCs w:val="18"/>
                  </w:rPr>
                  <w:t>Continuous</w:t>
                </w:r>
              </w:sdtContent>
            </w:sdt>
          </w:p>
        </w:tc>
        <w:tc>
          <w:tcPr>
            <w:tcW w:w="2300" w:type="dxa"/>
          </w:tcPr>
          <w:p w14:paraId="63853E3D" w14:textId="5B1607CA" w:rsidR="00783581" w:rsidRPr="004620FE" w:rsidRDefault="00795138" w:rsidP="00B359F5">
            <w:pPr>
              <w:spacing w:before="60"/>
              <w:rPr>
                <w:rFonts w:cs="Arial"/>
                <w:sz w:val="18"/>
                <w:szCs w:val="18"/>
              </w:rPr>
            </w:pPr>
            <w:sdt>
              <w:sdtPr>
                <w:rPr>
                  <w:rStyle w:val="Responseboxtext"/>
                  <w:rFonts w:cs="Arial"/>
                  <w:sz w:val="18"/>
                  <w:szCs w:val="18"/>
                </w:rPr>
                <w:id w:val="2100213390"/>
                <w:placeholder>
                  <w:docPart w:val="006870CD4C7147EDA21E2B45395C4441"/>
                </w:placeholder>
                <w:text/>
              </w:sdtPr>
              <w:sdtContent>
                <w:r w:rsidR="00B359F5">
                  <w:rPr>
                    <w:rStyle w:val="Responseboxtext"/>
                    <w:rFonts w:cs="Arial"/>
                    <w:sz w:val="18"/>
                    <w:szCs w:val="18"/>
                  </w:rPr>
                  <w:t>Actual</w:t>
                </w:r>
              </w:sdtContent>
            </w:sdt>
          </w:p>
        </w:tc>
        <w:tc>
          <w:tcPr>
            <w:tcW w:w="2675" w:type="dxa"/>
          </w:tcPr>
          <w:p w14:paraId="09B1A7F8" w14:textId="4689129E" w:rsidR="00783581" w:rsidRPr="004620FE" w:rsidRDefault="00795138" w:rsidP="007D66BF">
            <w:pPr>
              <w:spacing w:before="60"/>
              <w:rPr>
                <w:rStyle w:val="Responseboxtext"/>
                <w:rFonts w:cs="Arial"/>
                <w:sz w:val="18"/>
                <w:szCs w:val="18"/>
              </w:rPr>
            </w:pPr>
            <w:sdt>
              <w:sdtPr>
                <w:rPr>
                  <w:rStyle w:val="Responseboxtext"/>
                  <w:rFonts w:cs="Arial"/>
                  <w:sz w:val="18"/>
                  <w:szCs w:val="18"/>
                </w:rPr>
                <w:id w:val="-245191993"/>
                <w:placeholder>
                  <w:docPart w:val="5CE5CAEB07364747A3356570636C5B0C"/>
                </w:placeholder>
                <w:text/>
              </w:sdtPr>
              <w:sdtContent>
                <w:r w:rsidR="007D66BF">
                  <w:rPr>
                    <w:rStyle w:val="Responseboxtext"/>
                    <w:rFonts w:cs="Arial"/>
                    <w:sz w:val="18"/>
                    <w:szCs w:val="18"/>
                  </w:rPr>
                  <w:t>As above</w:t>
                </w:r>
              </w:sdtContent>
            </w:sdt>
          </w:p>
        </w:tc>
        <w:tc>
          <w:tcPr>
            <w:tcW w:w="1911" w:type="dxa"/>
          </w:tcPr>
          <w:p w14:paraId="7F85930E"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55383864"/>
                <w:placeholder>
                  <w:docPart w:val="9C3D4C9262E5486EB346C80CBA5488F5"/>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1512144E" w14:textId="77777777" w:rsidTr="00F935A9">
        <w:tc>
          <w:tcPr>
            <w:tcW w:w="1413" w:type="dxa"/>
            <w:vMerge/>
          </w:tcPr>
          <w:p w14:paraId="18F07A5A" w14:textId="77777777" w:rsidR="00783581" w:rsidRPr="00824810" w:rsidRDefault="00783581" w:rsidP="00783581">
            <w:pPr>
              <w:spacing w:before="60"/>
              <w:rPr>
                <w:rFonts w:cs="Arial"/>
                <w:sz w:val="18"/>
                <w:szCs w:val="18"/>
              </w:rPr>
            </w:pPr>
          </w:p>
        </w:tc>
        <w:tc>
          <w:tcPr>
            <w:tcW w:w="2268" w:type="dxa"/>
          </w:tcPr>
          <w:p w14:paraId="5C929294" w14:textId="77777777" w:rsidR="00783581" w:rsidRPr="004620FE" w:rsidRDefault="00795138" w:rsidP="00783581">
            <w:pPr>
              <w:spacing w:before="60"/>
              <w:rPr>
                <w:rFonts w:cs="Arial"/>
                <w:sz w:val="18"/>
                <w:szCs w:val="18"/>
              </w:rPr>
            </w:pPr>
            <w:sdt>
              <w:sdtPr>
                <w:rPr>
                  <w:rStyle w:val="Responseboxtext"/>
                  <w:rFonts w:cs="Arial"/>
                  <w:sz w:val="18"/>
                  <w:szCs w:val="18"/>
                </w:rPr>
                <w:id w:val="1632951"/>
                <w:placeholder>
                  <w:docPart w:val="5C5D6535040E48298726D64CDD5AE6A2"/>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7E0E2755" w14:textId="77777777" w:rsidR="00783581" w:rsidRPr="004620FE" w:rsidRDefault="00795138" w:rsidP="00783581">
            <w:pPr>
              <w:spacing w:before="60"/>
              <w:rPr>
                <w:rFonts w:cs="Arial"/>
                <w:sz w:val="18"/>
                <w:szCs w:val="18"/>
              </w:rPr>
            </w:pPr>
            <w:sdt>
              <w:sdtPr>
                <w:rPr>
                  <w:rStyle w:val="Responseboxtext"/>
                  <w:rFonts w:cs="Arial"/>
                  <w:sz w:val="18"/>
                  <w:szCs w:val="18"/>
                </w:rPr>
                <w:id w:val="208381206"/>
                <w:placeholder>
                  <w:docPart w:val="3BC3404F8CA243AEB16766C663D5587D"/>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0007D37B" w14:textId="0EF970B5" w:rsidR="00783581" w:rsidRPr="004620FE" w:rsidRDefault="00795138" w:rsidP="00783581">
            <w:pPr>
              <w:spacing w:before="60"/>
              <w:rPr>
                <w:rFonts w:cs="Arial"/>
                <w:sz w:val="18"/>
                <w:szCs w:val="18"/>
              </w:rPr>
            </w:pPr>
            <w:sdt>
              <w:sdtPr>
                <w:rPr>
                  <w:rStyle w:val="Responseboxtext"/>
                  <w:rFonts w:cs="Arial"/>
                  <w:sz w:val="18"/>
                  <w:szCs w:val="18"/>
                </w:rPr>
                <w:id w:val="933634917"/>
                <w:placeholder>
                  <w:docPart w:val="48B170EDD70B4BB68E5C0BD6E6E248DA"/>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4748C2DE" w14:textId="2AD7BBBF" w:rsidR="00783581" w:rsidRPr="004620FE" w:rsidRDefault="00795138" w:rsidP="00783581">
            <w:pPr>
              <w:spacing w:before="60"/>
              <w:rPr>
                <w:rFonts w:cs="Arial"/>
                <w:sz w:val="18"/>
                <w:szCs w:val="18"/>
              </w:rPr>
            </w:pPr>
            <w:sdt>
              <w:sdtPr>
                <w:rPr>
                  <w:rStyle w:val="Responseboxtext"/>
                  <w:rFonts w:cs="Arial"/>
                  <w:sz w:val="18"/>
                  <w:szCs w:val="18"/>
                </w:rPr>
                <w:id w:val="-1557468019"/>
                <w:placeholder>
                  <w:docPart w:val="E4FA271146604DB88285268987FCF58E"/>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D68866E" w14:textId="68CFEFF2" w:rsidR="00783581" w:rsidRPr="004620FE" w:rsidRDefault="00795138" w:rsidP="00783581">
            <w:pPr>
              <w:spacing w:before="60"/>
              <w:rPr>
                <w:rFonts w:cs="Arial"/>
                <w:sz w:val="18"/>
                <w:szCs w:val="18"/>
              </w:rPr>
            </w:pPr>
            <w:sdt>
              <w:sdtPr>
                <w:rPr>
                  <w:rStyle w:val="Responseboxtext"/>
                  <w:rFonts w:cs="Arial"/>
                  <w:sz w:val="18"/>
                  <w:szCs w:val="18"/>
                </w:rPr>
                <w:id w:val="1302035225"/>
                <w:placeholder>
                  <w:docPart w:val="2F273C8564EF430ABB2294A3CA83C466"/>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DFA11E3" w14:textId="367949BD" w:rsidR="00783581" w:rsidRPr="004620FE" w:rsidRDefault="00795138" w:rsidP="00783581">
            <w:pPr>
              <w:spacing w:before="60"/>
              <w:rPr>
                <w:rFonts w:cs="Arial"/>
                <w:sz w:val="18"/>
                <w:szCs w:val="18"/>
              </w:rPr>
            </w:pPr>
            <w:sdt>
              <w:sdtPr>
                <w:rPr>
                  <w:rStyle w:val="Responseboxtext"/>
                  <w:rFonts w:cs="Arial"/>
                  <w:sz w:val="18"/>
                  <w:szCs w:val="18"/>
                </w:rPr>
                <w:id w:val="774601835"/>
                <w:placeholder>
                  <w:docPart w:val="F3F3A33029084C948406363D7B796382"/>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3D8D08D5" w14:textId="0BFF3F09" w:rsidR="00783581" w:rsidRPr="004620FE" w:rsidRDefault="00795138" w:rsidP="00783581">
            <w:pPr>
              <w:spacing w:before="60"/>
              <w:rPr>
                <w:rFonts w:cs="Arial"/>
                <w:sz w:val="18"/>
                <w:szCs w:val="18"/>
              </w:rPr>
            </w:pPr>
            <w:sdt>
              <w:sdtPr>
                <w:rPr>
                  <w:rStyle w:val="Responseboxtext"/>
                  <w:rFonts w:cs="Arial"/>
                  <w:sz w:val="18"/>
                  <w:szCs w:val="18"/>
                </w:rPr>
                <w:id w:val="-1976671923"/>
                <w:placeholder>
                  <w:docPart w:val="2164D3670D66490B86E415C87E72396B"/>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698A546" w14:textId="48D316B9" w:rsidR="00783581" w:rsidRPr="004620FE" w:rsidRDefault="00795138" w:rsidP="00783581">
            <w:pPr>
              <w:spacing w:before="60"/>
              <w:rPr>
                <w:rFonts w:cs="Arial"/>
                <w:sz w:val="18"/>
                <w:szCs w:val="18"/>
              </w:rPr>
            </w:pPr>
            <w:sdt>
              <w:sdtPr>
                <w:rPr>
                  <w:rStyle w:val="Responseboxtext"/>
                  <w:rFonts w:cs="Arial"/>
                  <w:sz w:val="18"/>
                  <w:szCs w:val="18"/>
                </w:rPr>
                <w:id w:val="213776378"/>
                <w:placeholder>
                  <w:docPart w:val="FB943715DAB9443688C1A10F68955215"/>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9095CBA" w14:textId="319BB224" w:rsidR="00783581" w:rsidRPr="004620FE" w:rsidRDefault="00795138" w:rsidP="00783581">
            <w:pPr>
              <w:spacing w:before="60"/>
              <w:rPr>
                <w:rFonts w:cs="Arial"/>
                <w:sz w:val="18"/>
                <w:szCs w:val="18"/>
              </w:rPr>
            </w:pPr>
            <w:sdt>
              <w:sdtPr>
                <w:rPr>
                  <w:rStyle w:val="Responseboxtext"/>
                  <w:rFonts w:cs="Arial"/>
                  <w:sz w:val="18"/>
                  <w:szCs w:val="18"/>
                </w:rPr>
                <w:id w:val="1539710645"/>
                <w:placeholder>
                  <w:docPart w:val="19C37AF845674AF99321058457620285"/>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7370D6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57417218"/>
                <w:placeholder>
                  <w:docPart w:val="6187A7C56E45453E8ED59960DDC3DA7E"/>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260B283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009906651"/>
                <w:placeholder>
                  <w:docPart w:val="0226D0E015A14040AF086365C2BA9976"/>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E1C3D28" w14:textId="77777777" w:rsidTr="00F935A9">
        <w:tc>
          <w:tcPr>
            <w:tcW w:w="1413" w:type="dxa"/>
            <w:vMerge/>
          </w:tcPr>
          <w:p w14:paraId="71A1BDC3" w14:textId="77777777" w:rsidR="00783581" w:rsidRPr="00824810" w:rsidRDefault="00783581" w:rsidP="00783581">
            <w:pPr>
              <w:spacing w:before="60"/>
              <w:rPr>
                <w:rFonts w:cs="Arial"/>
                <w:sz w:val="18"/>
                <w:szCs w:val="18"/>
              </w:rPr>
            </w:pPr>
          </w:p>
        </w:tc>
        <w:tc>
          <w:tcPr>
            <w:tcW w:w="2268" w:type="dxa"/>
          </w:tcPr>
          <w:p w14:paraId="64F9E257" w14:textId="77777777" w:rsidR="00783581" w:rsidRPr="004620FE" w:rsidRDefault="00795138" w:rsidP="00783581">
            <w:pPr>
              <w:spacing w:before="60"/>
              <w:rPr>
                <w:rFonts w:cs="Arial"/>
                <w:sz w:val="18"/>
                <w:szCs w:val="18"/>
              </w:rPr>
            </w:pPr>
            <w:sdt>
              <w:sdtPr>
                <w:rPr>
                  <w:rStyle w:val="Responseboxtext"/>
                  <w:rFonts w:cs="Arial"/>
                  <w:sz w:val="18"/>
                  <w:szCs w:val="18"/>
                </w:rPr>
                <w:id w:val="504332814"/>
                <w:placeholder>
                  <w:docPart w:val="3E74650250584C7EACA61A5792E908E3"/>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616D1139" w14:textId="77777777" w:rsidR="00783581" w:rsidRPr="004620FE" w:rsidRDefault="00795138" w:rsidP="00783581">
            <w:pPr>
              <w:spacing w:before="60"/>
              <w:rPr>
                <w:rFonts w:cs="Arial"/>
                <w:sz w:val="18"/>
                <w:szCs w:val="18"/>
              </w:rPr>
            </w:pPr>
            <w:sdt>
              <w:sdtPr>
                <w:rPr>
                  <w:rStyle w:val="Responseboxtext"/>
                  <w:rFonts w:cs="Arial"/>
                  <w:sz w:val="18"/>
                  <w:szCs w:val="18"/>
                </w:rPr>
                <w:id w:val="328646552"/>
                <w:placeholder>
                  <w:docPart w:val="8EDF33826371441C9C9540BE21581024"/>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303AADF2" w14:textId="4FF0128F" w:rsidR="00783581" w:rsidRPr="004620FE" w:rsidRDefault="00795138" w:rsidP="00783581">
            <w:pPr>
              <w:spacing w:before="60"/>
              <w:rPr>
                <w:rFonts w:cs="Arial"/>
                <w:sz w:val="18"/>
                <w:szCs w:val="18"/>
              </w:rPr>
            </w:pPr>
            <w:sdt>
              <w:sdtPr>
                <w:rPr>
                  <w:rStyle w:val="Responseboxtext"/>
                  <w:rFonts w:cs="Arial"/>
                  <w:sz w:val="18"/>
                  <w:szCs w:val="18"/>
                </w:rPr>
                <w:id w:val="170226055"/>
                <w:placeholder>
                  <w:docPart w:val="BEDE7D0975CF4169B180A52F436EA4E4"/>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562FE884" w14:textId="2A6B43F0" w:rsidR="00783581" w:rsidRPr="004620FE" w:rsidRDefault="00795138" w:rsidP="00783581">
            <w:pPr>
              <w:spacing w:before="60"/>
              <w:rPr>
                <w:rFonts w:cs="Arial"/>
                <w:sz w:val="18"/>
                <w:szCs w:val="18"/>
              </w:rPr>
            </w:pPr>
            <w:sdt>
              <w:sdtPr>
                <w:rPr>
                  <w:rStyle w:val="Responseboxtext"/>
                  <w:rFonts w:cs="Arial"/>
                  <w:sz w:val="18"/>
                  <w:szCs w:val="18"/>
                </w:rPr>
                <w:id w:val="-1222523852"/>
                <w:placeholder>
                  <w:docPart w:val="BBD4A01C0933499C9DC27039533A7B7C"/>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6F7F45C" w14:textId="6A548406" w:rsidR="00783581" w:rsidRPr="004620FE" w:rsidRDefault="00795138" w:rsidP="00783581">
            <w:pPr>
              <w:spacing w:before="60"/>
              <w:rPr>
                <w:rFonts w:cs="Arial"/>
                <w:sz w:val="18"/>
                <w:szCs w:val="18"/>
              </w:rPr>
            </w:pPr>
            <w:sdt>
              <w:sdtPr>
                <w:rPr>
                  <w:rStyle w:val="Responseboxtext"/>
                  <w:rFonts w:cs="Arial"/>
                  <w:sz w:val="18"/>
                  <w:szCs w:val="18"/>
                </w:rPr>
                <w:id w:val="-560486424"/>
                <w:placeholder>
                  <w:docPart w:val="4FF0A7127BC64E048690E3467250D65B"/>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7166302E" w14:textId="514D8668" w:rsidR="00783581" w:rsidRPr="004620FE" w:rsidRDefault="00795138" w:rsidP="00783581">
            <w:pPr>
              <w:spacing w:before="60"/>
              <w:rPr>
                <w:rFonts w:cs="Arial"/>
                <w:sz w:val="18"/>
                <w:szCs w:val="18"/>
              </w:rPr>
            </w:pPr>
            <w:sdt>
              <w:sdtPr>
                <w:rPr>
                  <w:rStyle w:val="Responseboxtext"/>
                  <w:rFonts w:cs="Arial"/>
                  <w:sz w:val="18"/>
                  <w:szCs w:val="18"/>
                </w:rPr>
                <w:id w:val="789405665"/>
                <w:placeholder>
                  <w:docPart w:val="2F428B7F73334060BC87D8320FD9CF53"/>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8534ED7" w14:textId="67027140" w:rsidR="00783581" w:rsidRPr="004620FE" w:rsidRDefault="00795138" w:rsidP="00783581">
            <w:pPr>
              <w:spacing w:before="60"/>
              <w:rPr>
                <w:rFonts w:cs="Arial"/>
                <w:sz w:val="18"/>
                <w:szCs w:val="18"/>
              </w:rPr>
            </w:pPr>
            <w:sdt>
              <w:sdtPr>
                <w:rPr>
                  <w:rStyle w:val="Responseboxtext"/>
                  <w:rFonts w:cs="Arial"/>
                  <w:sz w:val="18"/>
                  <w:szCs w:val="18"/>
                </w:rPr>
                <w:id w:val="-519161495"/>
                <w:placeholder>
                  <w:docPart w:val="5326109B624E424894ECA3EC915AF2E8"/>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2F04914E" w14:textId="56EF489A" w:rsidR="00783581" w:rsidRPr="004620FE" w:rsidRDefault="00795138" w:rsidP="00783581">
            <w:pPr>
              <w:spacing w:before="60"/>
              <w:rPr>
                <w:rFonts w:cs="Arial"/>
                <w:sz w:val="18"/>
                <w:szCs w:val="18"/>
              </w:rPr>
            </w:pPr>
            <w:sdt>
              <w:sdtPr>
                <w:rPr>
                  <w:rStyle w:val="Responseboxtext"/>
                  <w:rFonts w:cs="Arial"/>
                  <w:sz w:val="18"/>
                  <w:szCs w:val="18"/>
                </w:rPr>
                <w:id w:val="-1863275655"/>
                <w:placeholder>
                  <w:docPart w:val="75188744607940C3BDC129A331A8515E"/>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D473946" w14:textId="48F8E2C1" w:rsidR="00783581" w:rsidRPr="004620FE" w:rsidRDefault="00795138" w:rsidP="00783581">
            <w:pPr>
              <w:spacing w:before="60"/>
              <w:rPr>
                <w:rFonts w:cs="Arial"/>
                <w:sz w:val="18"/>
                <w:szCs w:val="18"/>
              </w:rPr>
            </w:pPr>
            <w:sdt>
              <w:sdtPr>
                <w:rPr>
                  <w:rStyle w:val="Responseboxtext"/>
                  <w:rFonts w:cs="Arial"/>
                  <w:sz w:val="18"/>
                  <w:szCs w:val="18"/>
                </w:rPr>
                <w:id w:val="1177233693"/>
                <w:placeholder>
                  <w:docPart w:val="69FCE1D56BF24FB4BC9C67E13DCC3B6E"/>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106D076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28201611"/>
                <w:placeholder>
                  <w:docPart w:val="E96CB5B72B00464082947757AEF9E452"/>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41C1AD25"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93604403"/>
                <w:placeholder>
                  <w:docPart w:val="E9EB492409AE4687B604AB0F91D10FC5"/>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D9BE627" w14:textId="77777777" w:rsidTr="00F935A9">
        <w:tc>
          <w:tcPr>
            <w:tcW w:w="1413" w:type="dxa"/>
            <w:vMerge/>
          </w:tcPr>
          <w:p w14:paraId="5C6303C4" w14:textId="77777777" w:rsidR="00783581" w:rsidRPr="00824810" w:rsidRDefault="00783581" w:rsidP="00783581">
            <w:pPr>
              <w:spacing w:before="60"/>
              <w:rPr>
                <w:rFonts w:cs="Arial"/>
                <w:sz w:val="18"/>
                <w:szCs w:val="18"/>
              </w:rPr>
            </w:pPr>
          </w:p>
        </w:tc>
        <w:tc>
          <w:tcPr>
            <w:tcW w:w="2268" w:type="dxa"/>
          </w:tcPr>
          <w:p w14:paraId="5D94670B" w14:textId="77777777" w:rsidR="00783581" w:rsidRPr="004620FE" w:rsidRDefault="00795138" w:rsidP="00783581">
            <w:pPr>
              <w:spacing w:before="60"/>
              <w:rPr>
                <w:rFonts w:cs="Arial"/>
                <w:sz w:val="18"/>
                <w:szCs w:val="18"/>
              </w:rPr>
            </w:pPr>
            <w:sdt>
              <w:sdtPr>
                <w:rPr>
                  <w:rStyle w:val="Responseboxtext"/>
                  <w:rFonts w:cs="Arial"/>
                  <w:sz w:val="18"/>
                  <w:szCs w:val="18"/>
                </w:rPr>
                <w:id w:val="1776669052"/>
                <w:placeholder>
                  <w:docPart w:val="E635EC190A3346FEBF610A65C0EDA847"/>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2141FFF8" w14:textId="77777777" w:rsidR="00783581" w:rsidRPr="004620FE" w:rsidRDefault="00795138" w:rsidP="00783581">
            <w:pPr>
              <w:spacing w:before="60"/>
              <w:rPr>
                <w:rFonts w:cs="Arial"/>
                <w:sz w:val="18"/>
                <w:szCs w:val="18"/>
              </w:rPr>
            </w:pPr>
            <w:sdt>
              <w:sdtPr>
                <w:rPr>
                  <w:rStyle w:val="Responseboxtext"/>
                  <w:rFonts w:cs="Arial"/>
                  <w:sz w:val="18"/>
                  <w:szCs w:val="18"/>
                </w:rPr>
                <w:id w:val="-881943152"/>
                <w:placeholder>
                  <w:docPart w:val="F57BE6EC51304CB4A0288F68DC09E52A"/>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7C0580F1" w14:textId="28F2A91E" w:rsidR="00783581" w:rsidRPr="004620FE" w:rsidRDefault="00795138" w:rsidP="00783581">
            <w:pPr>
              <w:spacing w:before="60"/>
              <w:rPr>
                <w:rFonts w:cs="Arial"/>
                <w:sz w:val="18"/>
                <w:szCs w:val="18"/>
              </w:rPr>
            </w:pPr>
            <w:sdt>
              <w:sdtPr>
                <w:rPr>
                  <w:rStyle w:val="Responseboxtext"/>
                  <w:rFonts w:cs="Arial"/>
                  <w:sz w:val="18"/>
                  <w:szCs w:val="18"/>
                </w:rPr>
                <w:id w:val="-424574873"/>
                <w:placeholder>
                  <w:docPart w:val="E9FB6A13310F4EE9A3D1E732CE45C1FA"/>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A309210" w14:textId="5091543E" w:rsidR="00783581" w:rsidRPr="004620FE" w:rsidRDefault="00795138" w:rsidP="00783581">
            <w:pPr>
              <w:spacing w:before="60"/>
              <w:rPr>
                <w:rFonts w:cs="Arial"/>
                <w:sz w:val="18"/>
                <w:szCs w:val="18"/>
              </w:rPr>
            </w:pPr>
            <w:sdt>
              <w:sdtPr>
                <w:rPr>
                  <w:rStyle w:val="Responseboxtext"/>
                  <w:rFonts w:cs="Arial"/>
                  <w:sz w:val="18"/>
                  <w:szCs w:val="18"/>
                </w:rPr>
                <w:id w:val="-1884545039"/>
                <w:placeholder>
                  <w:docPart w:val="FE51A7BCBE6C4822B9E95FF90B339E3C"/>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34605B09" w14:textId="1F8879D9" w:rsidR="00783581" w:rsidRPr="004620FE" w:rsidRDefault="00795138" w:rsidP="00783581">
            <w:pPr>
              <w:spacing w:before="60"/>
              <w:rPr>
                <w:rFonts w:cs="Arial"/>
                <w:sz w:val="18"/>
                <w:szCs w:val="18"/>
              </w:rPr>
            </w:pPr>
            <w:sdt>
              <w:sdtPr>
                <w:rPr>
                  <w:rStyle w:val="Responseboxtext"/>
                  <w:rFonts w:cs="Arial"/>
                  <w:sz w:val="18"/>
                  <w:szCs w:val="18"/>
                </w:rPr>
                <w:id w:val="-879398337"/>
                <w:placeholder>
                  <w:docPart w:val="F49F63B121784FAF9E7BFD8568BF34F4"/>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F913F69" w14:textId="40B2F5AF" w:rsidR="00783581" w:rsidRPr="004620FE" w:rsidRDefault="00795138" w:rsidP="00783581">
            <w:pPr>
              <w:spacing w:before="60"/>
              <w:rPr>
                <w:rFonts w:cs="Arial"/>
                <w:sz w:val="18"/>
                <w:szCs w:val="18"/>
              </w:rPr>
            </w:pPr>
            <w:sdt>
              <w:sdtPr>
                <w:rPr>
                  <w:rStyle w:val="Responseboxtext"/>
                  <w:rFonts w:cs="Arial"/>
                  <w:sz w:val="18"/>
                  <w:szCs w:val="18"/>
                </w:rPr>
                <w:id w:val="1958682821"/>
                <w:placeholder>
                  <w:docPart w:val="B0BFC948138042EA9E9667FA3853237E"/>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323A8280" w14:textId="5177A305" w:rsidR="00783581" w:rsidRPr="004620FE" w:rsidRDefault="00795138" w:rsidP="00783581">
            <w:pPr>
              <w:spacing w:before="60"/>
              <w:rPr>
                <w:rFonts w:cs="Arial"/>
                <w:sz w:val="18"/>
                <w:szCs w:val="18"/>
              </w:rPr>
            </w:pPr>
            <w:sdt>
              <w:sdtPr>
                <w:rPr>
                  <w:rStyle w:val="Responseboxtext"/>
                  <w:rFonts w:cs="Arial"/>
                  <w:sz w:val="18"/>
                  <w:szCs w:val="18"/>
                </w:rPr>
                <w:id w:val="-157465596"/>
                <w:placeholder>
                  <w:docPart w:val="E9A18B1495364F5C94884A102669575D"/>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9AD3CF3" w14:textId="37860FB7" w:rsidR="00783581" w:rsidRPr="004620FE" w:rsidRDefault="00795138" w:rsidP="00783581">
            <w:pPr>
              <w:spacing w:before="60"/>
              <w:rPr>
                <w:rFonts w:cs="Arial"/>
                <w:sz w:val="18"/>
                <w:szCs w:val="18"/>
              </w:rPr>
            </w:pPr>
            <w:sdt>
              <w:sdtPr>
                <w:rPr>
                  <w:rStyle w:val="Responseboxtext"/>
                  <w:rFonts w:cs="Arial"/>
                  <w:sz w:val="18"/>
                  <w:szCs w:val="18"/>
                </w:rPr>
                <w:id w:val="850689171"/>
                <w:placeholder>
                  <w:docPart w:val="7E09ABA5726048C1BB98A4C455C06726"/>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607DE96" w14:textId="250E6ECF" w:rsidR="00783581" w:rsidRPr="004620FE" w:rsidRDefault="00795138" w:rsidP="00783581">
            <w:pPr>
              <w:spacing w:before="60"/>
              <w:rPr>
                <w:rFonts w:cs="Arial"/>
                <w:sz w:val="18"/>
                <w:szCs w:val="18"/>
              </w:rPr>
            </w:pPr>
            <w:sdt>
              <w:sdtPr>
                <w:rPr>
                  <w:rStyle w:val="Responseboxtext"/>
                  <w:rFonts w:cs="Arial"/>
                  <w:sz w:val="18"/>
                  <w:szCs w:val="18"/>
                </w:rPr>
                <w:id w:val="-1145514048"/>
                <w:placeholder>
                  <w:docPart w:val="5A71A34F94AF4ABE95A15A82D851ADF0"/>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6F3160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72877735"/>
                <w:placeholder>
                  <w:docPart w:val="63ECAE3E14774F0995AB5BBBF43EC432"/>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36A1F0B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28695307"/>
                <w:placeholder>
                  <w:docPart w:val="4E788C89BD2C4FC3A563BD68800FF463"/>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19FA1B59" w14:textId="77777777" w:rsidTr="00F935A9">
        <w:tc>
          <w:tcPr>
            <w:tcW w:w="1413" w:type="dxa"/>
            <w:vMerge/>
          </w:tcPr>
          <w:p w14:paraId="60D97248" w14:textId="77777777" w:rsidR="00783581" w:rsidRPr="00824810" w:rsidRDefault="00783581" w:rsidP="00783581">
            <w:pPr>
              <w:spacing w:before="60"/>
              <w:rPr>
                <w:rFonts w:cs="Arial"/>
                <w:sz w:val="18"/>
                <w:szCs w:val="18"/>
              </w:rPr>
            </w:pPr>
          </w:p>
        </w:tc>
        <w:tc>
          <w:tcPr>
            <w:tcW w:w="2268" w:type="dxa"/>
          </w:tcPr>
          <w:p w14:paraId="110227C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319384319"/>
                <w:placeholder>
                  <w:docPart w:val="9448CE5B5E4F48B28C3979494880EF04"/>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1ABC94D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73229090"/>
                <w:placeholder>
                  <w:docPart w:val="E43AEC511E9145C084E4C43A7BCE3555"/>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4FA6177A" w14:textId="59C5D236" w:rsidR="00783581" w:rsidRPr="004620FE" w:rsidRDefault="00795138" w:rsidP="00783581">
            <w:pPr>
              <w:spacing w:before="60"/>
              <w:rPr>
                <w:rStyle w:val="Responseboxtext"/>
                <w:rFonts w:cs="Arial"/>
                <w:sz w:val="18"/>
                <w:szCs w:val="18"/>
              </w:rPr>
            </w:pPr>
            <w:sdt>
              <w:sdtPr>
                <w:rPr>
                  <w:rStyle w:val="Responseboxtext"/>
                  <w:rFonts w:cs="Arial"/>
                  <w:sz w:val="18"/>
                  <w:szCs w:val="18"/>
                </w:rPr>
                <w:id w:val="-1826200162"/>
                <w:placeholder>
                  <w:docPart w:val="118F8C6AC6C046B8A7A90405A8A69E6B"/>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1DF7F55" w14:textId="0D6CC05F" w:rsidR="00783581" w:rsidRPr="004620FE" w:rsidRDefault="00795138" w:rsidP="00783581">
            <w:pPr>
              <w:spacing w:before="60"/>
              <w:rPr>
                <w:rStyle w:val="Responseboxtext"/>
                <w:rFonts w:cs="Arial"/>
                <w:sz w:val="18"/>
                <w:szCs w:val="18"/>
              </w:rPr>
            </w:pPr>
            <w:sdt>
              <w:sdtPr>
                <w:rPr>
                  <w:rStyle w:val="Responseboxtext"/>
                  <w:rFonts w:cs="Arial"/>
                  <w:sz w:val="18"/>
                  <w:szCs w:val="18"/>
                </w:rPr>
                <w:id w:val="-1780944646"/>
                <w:placeholder>
                  <w:docPart w:val="43EF240B54A9424BB9FEF89007DC6ECE"/>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6624BBD0" w14:textId="0AF9521F" w:rsidR="00783581" w:rsidRPr="004620FE" w:rsidRDefault="00795138" w:rsidP="00783581">
            <w:pPr>
              <w:spacing w:before="60"/>
              <w:rPr>
                <w:rStyle w:val="Responseboxtext"/>
                <w:rFonts w:cs="Arial"/>
                <w:sz w:val="18"/>
                <w:szCs w:val="18"/>
              </w:rPr>
            </w:pPr>
            <w:sdt>
              <w:sdtPr>
                <w:rPr>
                  <w:rStyle w:val="Responseboxtext"/>
                  <w:rFonts w:cs="Arial"/>
                  <w:sz w:val="18"/>
                  <w:szCs w:val="18"/>
                </w:rPr>
                <w:id w:val="1351683876"/>
                <w:placeholder>
                  <w:docPart w:val="6B61FB9B9C294595B07267357FC02FDC"/>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2A4615E5" w14:textId="606A1BA2" w:rsidR="00783581" w:rsidRPr="004620FE" w:rsidRDefault="00795138" w:rsidP="00783581">
            <w:pPr>
              <w:spacing w:before="60"/>
              <w:rPr>
                <w:rStyle w:val="Responseboxtext"/>
                <w:rFonts w:cs="Arial"/>
                <w:sz w:val="18"/>
                <w:szCs w:val="18"/>
              </w:rPr>
            </w:pPr>
            <w:sdt>
              <w:sdtPr>
                <w:rPr>
                  <w:rStyle w:val="Responseboxtext"/>
                  <w:rFonts w:cs="Arial"/>
                  <w:sz w:val="18"/>
                  <w:szCs w:val="18"/>
                </w:rPr>
                <w:id w:val="1813596362"/>
                <w:placeholder>
                  <w:docPart w:val="53F75D5E9D9B4D8C9429E59D66D849B2"/>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DC2CB48" w14:textId="5EBC7024" w:rsidR="00783581" w:rsidRPr="004620FE" w:rsidRDefault="00795138" w:rsidP="00783581">
            <w:pPr>
              <w:spacing w:before="60"/>
              <w:rPr>
                <w:rStyle w:val="Responseboxtext"/>
                <w:rFonts w:cs="Arial"/>
                <w:sz w:val="18"/>
                <w:szCs w:val="18"/>
              </w:rPr>
            </w:pPr>
            <w:sdt>
              <w:sdtPr>
                <w:rPr>
                  <w:rStyle w:val="Responseboxtext"/>
                  <w:rFonts w:cs="Arial"/>
                  <w:sz w:val="18"/>
                  <w:szCs w:val="18"/>
                </w:rPr>
                <w:id w:val="-823426706"/>
                <w:placeholder>
                  <w:docPart w:val="766937542A5945F7A5E70F37D3E4DFEE"/>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14FD61E0" w14:textId="278ABAD4" w:rsidR="00783581" w:rsidRPr="004620FE" w:rsidRDefault="00795138" w:rsidP="00783581">
            <w:pPr>
              <w:spacing w:before="60"/>
              <w:rPr>
                <w:rStyle w:val="Responseboxtext"/>
                <w:rFonts w:cs="Arial"/>
                <w:sz w:val="18"/>
                <w:szCs w:val="18"/>
              </w:rPr>
            </w:pPr>
            <w:sdt>
              <w:sdtPr>
                <w:rPr>
                  <w:rStyle w:val="Responseboxtext"/>
                  <w:rFonts w:cs="Arial"/>
                  <w:sz w:val="18"/>
                  <w:szCs w:val="18"/>
                </w:rPr>
                <w:id w:val="-17691850"/>
                <w:placeholder>
                  <w:docPart w:val="1E9D3E9811AE4C61B465311C60382F0C"/>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7A0843F" w14:textId="275DA1DB" w:rsidR="00783581" w:rsidRPr="004620FE" w:rsidRDefault="00795138" w:rsidP="00783581">
            <w:pPr>
              <w:spacing w:before="60"/>
              <w:rPr>
                <w:rStyle w:val="Responseboxtext"/>
                <w:rFonts w:cs="Arial"/>
                <w:sz w:val="18"/>
                <w:szCs w:val="18"/>
              </w:rPr>
            </w:pPr>
            <w:sdt>
              <w:sdtPr>
                <w:rPr>
                  <w:rStyle w:val="Responseboxtext"/>
                  <w:rFonts w:cs="Arial"/>
                  <w:sz w:val="18"/>
                  <w:szCs w:val="18"/>
                </w:rPr>
                <w:id w:val="-1311935689"/>
                <w:placeholder>
                  <w:docPart w:val="C513358FF739466EAE5FF31FCB506CD4"/>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3FE55B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7701376"/>
                <w:placeholder>
                  <w:docPart w:val="1D39628E8FDC4FF3AA43D041852AB4DE"/>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0F2BAF8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65060486"/>
                <w:placeholder>
                  <w:docPart w:val="7752E95A0381404D82E855F8F5A1978B"/>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0B2C4403" w14:textId="77777777" w:rsidTr="00F935A9">
        <w:tc>
          <w:tcPr>
            <w:tcW w:w="1413" w:type="dxa"/>
            <w:vMerge/>
          </w:tcPr>
          <w:p w14:paraId="2AF7F37C" w14:textId="77777777" w:rsidR="00783581" w:rsidRPr="00824810" w:rsidRDefault="00783581" w:rsidP="00783581">
            <w:pPr>
              <w:spacing w:before="60"/>
              <w:rPr>
                <w:rFonts w:cs="Arial"/>
                <w:sz w:val="18"/>
                <w:szCs w:val="18"/>
              </w:rPr>
            </w:pPr>
          </w:p>
        </w:tc>
        <w:tc>
          <w:tcPr>
            <w:tcW w:w="2268" w:type="dxa"/>
          </w:tcPr>
          <w:p w14:paraId="0544A0D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28714295"/>
                <w:placeholder>
                  <w:docPart w:val="8ED80080EC4A4B5999A0AD06AC612CA5"/>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4DADB7A"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5559798"/>
                <w:placeholder>
                  <w:docPart w:val="F113C724F9E44E2FB37766169304BCC8"/>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4B22B7D4" w14:textId="4648025E" w:rsidR="00783581" w:rsidRPr="004620FE" w:rsidRDefault="00795138" w:rsidP="00783581">
            <w:pPr>
              <w:spacing w:before="60"/>
              <w:rPr>
                <w:rStyle w:val="Responseboxtext"/>
                <w:rFonts w:cs="Arial"/>
                <w:sz w:val="18"/>
                <w:szCs w:val="18"/>
              </w:rPr>
            </w:pPr>
            <w:sdt>
              <w:sdtPr>
                <w:rPr>
                  <w:rStyle w:val="Responseboxtext"/>
                  <w:rFonts w:cs="Arial"/>
                  <w:sz w:val="18"/>
                  <w:szCs w:val="18"/>
                </w:rPr>
                <w:id w:val="-832841944"/>
                <w:placeholder>
                  <w:docPart w:val="3BD20238F2A7482C8C269210F9BF3D5E"/>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0DF3180F" w14:textId="2C5256D0" w:rsidR="00783581" w:rsidRPr="004620FE" w:rsidRDefault="00795138" w:rsidP="00783581">
            <w:pPr>
              <w:spacing w:before="60"/>
              <w:rPr>
                <w:rStyle w:val="Responseboxtext"/>
                <w:rFonts w:cs="Arial"/>
                <w:sz w:val="18"/>
                <w:szCs w:val="18"/>
              </w:rPr>
            </w:pPr>
            <w:sdt>
              <w:sdtPr>
                <w:rPr>
                  <w:rStyle w:val="Responseboxtext"/>
                  <w:rFonts w:cs="Arial"/>
                  <w:sz w:val="18"/>
                  <w:szCs w:val="18"/>
                </w:rPr>
                <w:id w:val="-777640133"/>
                <w:placeholder>
                  <w:docPart w:val="6B00CD3DA6204FF9A538F8B131F7B5D2"/>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1EEBB56" w14:textId="7EC4F941" w:rsidR="00783581" w:rsidRPr="004620FE" w:rsidRDefault="00795138" w:rsidP="00783581">
            <w:pPr>
              <w:spacing w:before="60"/>
              <w:rPr>
                <w:rStyle w:val="Responseboxtext"/>
                <w:rFonts w:cs="Arial"/>
                <w:sz w:val="18"/>
                <w:szCs w:val="18"/>
              </w:rPr>
            </w:pPr>
            <w:sdt>
              <w:sdtPr>
                <w:rPr>
                  <w:rStyle w:val="Responseboxtext"/>
                  <w:rFonts w:cs="Arial"/>
                  <w:sz w:val="18"/>
                  <w:szCs w:val="18"/>
                </w:rPr>
                <w:id w:val="-1515447006"/>
                <w:placeholder>
                  <w:docPart w:val="827EE0F54F2A4CF5A5766B288A055210"/>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7E959B72" w14:textId="23C61BCC" w:rsidR="00783581" w:rsidRPr="004620FE" w:rsidRDefault="00795138" w:rsidP="00783581">
            <w:pPr>
              <w:spacing w:before="60"/>
              <w:rPr>
                <w:rStyle w:val="Responseboxtext"/>
                <w:rFonts w:cs="Arial"/>
                <w:sz w:val="18"/>
                <w:szCs w:val="18"/>
              </w:rPr>
            </w:pPr>
            <w:sdt>
              <w:sdtPr>
                <w:rPr>
                  <w:rStyle w:val="Responseboxtext"/>
                  <w:rFonts w:cs="Arial"/>
                  <w:sz w:val="18"/>
                  <w:szCs w:val="18"/>
                </w:rPr>
                <w:id w:val="-1943907719"/>
                <w:placeholder>
                  <w:docPart w:val="C9F8AC0E26E944F58F1DB67396EB6899"/>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4C795003" w14:textId="7CB47533" w:rsidR="00783581" w:rsidRPr="004620FE" w:rsidRDefault="00795138" w:rsidP="00783581">
            <w:pPr>
              <w:spacing w:before="60"/>
              <w:rPr>
                <w:rStyle w:val="Responseboxtext"/>
                <w:rFonts w:cs="Arial"/>
                <w:sz w:val="18"/>
                <w:szCs w:val="18"/>
              </w:rPr>
            </w:pPr>
            <w:sdt>
              <w:sdtPr>
                <w:rPr>
                  <w:rStyle w:val="Responseboxtext"/>
                  <w:rFonts w:cs="Arial"/>
                  <w:sz w:val="18"/>
                  <w:szCs w:val="18"/>
                </w:rPr>
                <w:id w:val="985583015"/>
                <w:placeholder>
                  <w:docPart w:val="30DD7E7DA2FA496AA8CA9F8EEDB548A3"/>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4FF56A2" w14:textId="2DDF7285" w:rsidR="00783581" w:rsidRPr="004620FE" w:rsidRDefault="00795138" w:rsidP="00783581">
            <w:pPr>
              <w:spacing w:before="60"/>
              <w:rPr>
                <w:rStyle w:val="Responseboxtext"/>
                <w:rFonts w:cs="Arial"/>
                <w:sz w:val="18"/>
                <w:szCs w:val="18"/>
              </w:rPr>
            </w:pPr>
            <w:sdt>
              <w:sdtPr>
                <w:rPr>
                  <w:rStyle w:val="Responseboxtext"/>
                  <w:rFonts w:cs="Arial"/>
                  <w:sz w:val="18"/>
                  <w:szCs w:val="18"/>
                </w:rPr>
                <w:id w:val="-415634224"/>
                <w:placeholder>
                  <w:docPart w:val="223A6E029D2145AC812BBC9E93A2233D"/>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32AB72FF" w14:textId="79CCA33A" w:rsidR="00783581" w:rsidRPr="004620FE" w:rsidRDefault="00795138" w:rsidP="00783581">
            <w:pPr>
              <w:spacing w:before="60"/>
              <w:rPr>
                <w:rStyle w:val="Responseboxtext"/>
                <w:rFonts w:cs="Arial"/>
                <w:sz w:val="18"/>
                <w:szCs w:val="18"/>
              </w:rPr>
            </w:pPr>
            <w:sdt>
              <w:sdtPr>
                <w:rPr>
                  <w:rStyle w:val="Responseboxtext"/>
                  <w:rFonts w:cs="Arial"/>
                  <w:sz w:val="18"/>
                  <w:szCs w:val="18"/>
                </w:rPr>
                <w:id w:val="-1566019705"/>
                <w:placeholder>
                  <w:docPart w:val="4DDDF4CD959542B7AA4BEA274B862615"/>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76677AE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64692996"/>
                <w:placeholder>
                  <w:docPart w:val="465E43E28AE54164A62EEBC921290D31"/>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AE3AB3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05444264"/>
                <w:placeholder>
                  <w:docPart w:val="615D59AF0936451D938ACD26EF0C70C1"/>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42792228" w14:textId="77777777" w:rsidTr="00F935A9">
        <w:tc>
          <w:tcPr>
            <w:tcW w:w="1413" w:type="dxa"/>
            <w:vMerge w:val="restart"/>
          </w:tcPr>
          <w:p w14:paraId="5E4C64C6" w14:textId="146667A7"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5</w:t>
            </w:r>
          </w:p>
          <w:p w14:paraId="59D4F670" w14:textId="77777777" w:rsidR="00783581" w:rsidRPr="00824810" w:rsidRDefault="00783581" w:rsidP="00783581">
            <w:pPr>
              <w:spacing w:before="60"/>
              <w:rPr>
                <w:rFonts w:cs="Arial"/>
                <w:sz w:val="18"/>
                <w:szCs w:val="18"/>
              </w:rPr>
            </w:pPr>
            <w:r w:rsidRPr="006E4D8E">
              <w:rPr>
                <w:rFonts w:cs="Arial"/>
                <w:sz w:val="18"/>
                <w:szCs w:val="18"/>
              </w:rPr>
              <w:t>to</w:t>
            </w:r>
          </w:p>
          <w:p w14:paraId="3C39D146" w14:textId="1F591355"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1</w:t>
            </w:r>
            <w:r>
              <w:rPr>
                <w:rFonts w:cs="Arial"/>
                <w:sz w:val="18"/>
                <w:szCs w:val="18"/>
              </w:rPr>
              <w:t xml:space="preserve"> December</w:t>
            </w:r>
            <w:r w:rsidRPr="006E4D8E">
              <w:rPr>
                <w:rFonts w:cs="Arial"/>
                <w:sz w:val="18"/>
                <w:szCs w:val="18"/>
              </w:rPr>
              <w:t xml:space="preserve"> 201</w:t>
            </w:r>
            <w:r>
              <w:rPr>
                <w:rFonts w:cs="Arial"/>
                <w:sz w:val="18"/>
                <w:szCs w:val="18"/>
              </w:rPr>
              <w:t>5</w:t>
            </w:r>
            <w:r w:rsidRPr="006E4D8E">
              <w:rPr>
                <w:rFonts w:cs="Arial"/>
                <w:sz w:val="18"/>
                <w:szCs w:val="18"/>
              </w:rPr>
              <w:t xml:space="preserve"> </w:t>
            </w:r>
          </w:p>
        </w:tc>
        <w:tc>
          <w:tcPr>
            <w:tcW w:w="2268" w:type="dxa"/>
          </w:tcPr>
          <w:p w14:paraId="111E4E63" w14:textId="2F7C9B7B" w:rsidR="00783581" w:rsidRPr="004620FE" w:rsidRDefault="00795138" w:rsidP="00184FE7">
            <w:pPr>
              <w:spacing w:before="60"/>
              <w:rPr>
                <w:rFonts w:cs="Arial"/>
                <w:sz w:val="18"/>
                <w:szCs w:val="18"/>
              </w:rPr>
            </w:pPr>
            <w:sdt>
              <w:sdtPr>
                <w:rPr>
                  <w:rStyle w:val="Responseboxtext"/>
                  <w:rFonts w:cs="Arial"/>
                  <w:sz w:val="18"/>
                  <w:szCs w:val="18"/>
                </w:rPr>
                <w:id w:val="1123339803"/>
                <w:placeholder>
                  <w:docPart w:val="56127F3287084B9888609BBAE9B52E67"/>
                </w:placeholder>
                <w:text/>
              </w:sdtPr>
              <w:sdtContent>
                <w:r w:rsidR="00051CD7">
                  <w:rPr>
                    <w:rStyle w:val="Responseboxtext"/>
                    <w:rFonts w:cs="Arial"/>
                    <w:sz w:val="18"/>
                    <w:szCs w:val="18"/>
                  </w:rPr>
                  <w:t>Bo</w:t>
                </w:r>
                <w:r w:rsidR="00184FE7">
                  <w:rPr>
                    <w:rStyle w:val="Responseboxtext"/>
                    <w:rFonts w:cs="Arial"/>
                    <w:sz w:val="18"/>
                    <w:szCs w:val="18"/>
                  </w:rPr>
                  <w:t>r</w:t>
                </w:r>
                <w:r w:rsidR="00051CD7">
                  <w:rPr>
                    <w:rStyle w:val="Responseboxtext"/>
                    <w:rFonts w:cs="Arial"/>
                    <w:sz w:val="18"/>
                    <w:szCs w:val="18"/>
                  </w:rPr>
                  <w:t>e</w:t>
                </w:r>
                <w:r w:rsidR="00184FE7">
                  <w:rPr>
                    <w:rStyle w:val="Responseboxtext"/>
                    <w:rFonts w:cs="Arial"/>
                    <w:sz w:val="18"/>
                    <w:szCs w:val="18"/>
                  </w:rPr>
                  <w:t>hole C</w:t>
                </w:r>
              </w:sdtContent>
            </w:sdt>
          </w:p>
        </w:tc>
        <w:tc>
          <w:tcPr>
            <w:tcW w:w="2268" w:type="dxa"/>
          </w:tcPr>
          <w:p w14:paraId="52B1EB47" w14:textId="677EF323" w:rsidR="00783581" w:rsidRPr="004620FE" w:rsidRDefault="00795138" w:rsidP="00184FE7">
            <w:pPr>
              <w:spacing w:before="60"/>
              <w:rPr>
                <w:rFonts w:cs="Arial"/>
                <w:sz w:val="18"/>
                <w:szCs w:val="18"/>
              </w:rPr>
            </w:pPr>
            <w:sdt>
              <w:sdtPr>
                <w:rPr>
                  <w:rStyle w:val="Responseboxtext"/>
                  <w:rFonts w:cs="Arial"/>
                  <w:sz w:val="18"/>
                  <w:szCs w:val="18"/>
                </w:rPr>
                <w:id w:val="419459941"/>
                <w:placeholder>
                  <w:docPart w:val="7227B016B54E44638A585DD59EAF78B1"/>
                </w:placeholder>
                <w:text/>
              </w:sdtPr>
              <w:sdtContent>
                <w:r w:rsidR="00184FE7">
                  <w:rPr>
                    <w:rStyle w:val="Responseboxtext"/>
                    <w:rFonts w:cs="Arial"/>
                    <w:sz w:val="18"/>
                    <w:szCs w:val="18"/>
                  </w:rPr>
                  <w:t>Manufacture of food flavourings</w:t>
                </w:r>
              </w:sdtContent>
            </w:sdt>
          </w:p>
        </w:tc>
        <w:tc>
          <w:tcPr>
            <w:tcW w:w="2256" w:type="dxa"/>
          </w:tcPr>
          <w:p w14:paraId="0E9BEF4B" w14:textId="3E5C7737" w:rsidR="00783581" w:rsidRPr="004620FE" w:rsidRDefault="00795138" w:rsidP="00051CD7">
            <w:pPr>
              <w:spacing w:before="60"/>
              <w:rPr>
                <w:rFonts w:cs="Arial"/>
                <w:sz w:val="18"/>
                <w:szCs w:val="18"/>
              </w:rPr>
            </w:pPr>
            <w:sdt>
              <w:sdtPr>
                <w:rPr>
                  <w:rStyle w:val="Responseboxtext"/>
                  <w:rFonts w:cs="Arial"/>
                  <w:sz w:val="18"/>
                  <w:szCs w:val="18"/>
                </w:rPr>
                <w:id w:val="-1143655810"/>
                <w:placeholder>
                  <w:docPart w:val="6CD9E6A61F9B4BF5ADC305CD3EDD8A1E"/>
                </w:placeholder>
                <w:text/>
              </w:sdtPr>
              <w:sdtContent>
                <w:r w:rsidR="00051CD7">
                  <w:rPr>
                    <w:rStyle w:val="Responseboxtext"/>
                    <w:rFonts w:cs="Arial"/>
                    <w:sz w:val="18"/>
                    <w:szCs w:val="18"/>
                  </w:rPr>
                  <w:t>All year</w:t>
                </w:r>
              </w:sdtContent>
            </w:sdt>
          </w:p>
        </w:tc>
        <w:tc>
          <w:tcPr>
            <w:tcW w:w="1019" w:type="dxa"/>
          </w:tcPr>
          <w:p w14:paraId="0F37C453" w14:textId="7160A201" w:rsidR="00783581" w:rsidRPr="004620FE" w:rsidRDefault="00795138" w:rsidP="00051CD7">
            <w:pPr>
              <w:spacing w:before="60"/>
              <w:rPr>
                <w:rFonts w:cs="Arial"/>
                <w:sz w:val="18"/>
                <w:szCs w:val="18"/>
              </w:rPr>
            </w:pPr>
            <w:sdt>
              <w:sdtPr>
                <w:rPr>
                  <w:rStyle w:val="Responseboxtext"/>
                  <w:rFonts w:cs="Arial"/>
                  <w:sz w:val="18"/>
                  <w:szCs w:val="18"/>
                </w:rPr>
                <w:id w:val="-986772579"/>
                <w:placeholder>
                  <w:docPart w:val="9AE42C8276F74ECBBBC3AB3EBA6B370F"/>
                </w:placeholder>
                <w:text/>
              </w:sdtPr>
              <w:sdtContent>
                <w:r w:rsidR="00051CD7">
                  <w:rPr>
                    <w:rStyle w:val="Responseboxtext"/>
                    <w:rFonts w:cs="Arial"/>
                    <w:sz w:val="18"/>
                    <w:szCs w:val="18"/>
                  </w:rPr>
                  <w:t>199399</w:t>
                </w:r>
              </w:sdtContent>
            </w:sdt>
          </w:p>
        </w:tc>
        <w:tc>
          <w:tcPr>
            <w:tcW w:w="1017" w:type="dxa"/>
          </w:tcPr>
          <w:p w14:paraId="697360D8" w14:textId="20913532" w:rsidR="00783581" w:rsidRPr="004620FE" w:rsidRDefault="00795138" w:rsidP="00051CD7">
            <w:pPr>
              <w:spacing w:before="60"/>
              <w:rPr>
                <w:rFonts w:cs="Arial"/>
                <w:sz w:val="18"/>
                <w:szCs w:val="18"/>
              </w:rPr>
            </w:pPr>
            <w:sdt>
              <w:sdtPr>
                <w:rPr>
                  <w:rStyle w:val="Responseboxtext"/>
                  <w:rFonts w:cs="Arial"/>
                  <w:sz w:val="18"/>
                  <w:szCs w:val="18"/>
                </w:rPr>
                <w:id w:val="-1122307879"/>
                <w:placeholder>
                  <w:docPart w:val="5692B42F9BC743ADA06FECE12B1D77D2"/>
                </w:placeholder>
                <w:text/>
              </w:sdtPr>
              <w:sdtContent>
                <w:r w:rsidR="00051CD7">
                  <w:rPr>
                    <w:rStyle w:val="Responseboxtext"/>
                    <w:rFonts w:cs="Arial"/>
                    <w:sz w:val="18"/>
                    <w:szCs w:val="18"/>
                  </w:rPr>
                  <w:t>737</w:t>
                </w:r>
              </w:sdtContent>
            </w:sdt>
          </w:p>
        </w:tc>
        <w:tc>
          <w:tcPr>
            <w:tcW w:w="1020" w:type="dxa"/>
          </w:tcPr>
          <w:p w14:paraId="0A571D42" w14:textId="66133D2A" w:rsidR="00783581" w:rsidRPr="004620FE" w:rsidRDefault="00795138" w:rsidP="00361509">
            <w:pPr>
              <w:spacing w:before="60"/>
              <w:rPr>
                <w:rFonts w:cs="Arial"/>
                <w:sz w:val="18"/>
                <w:szCs w:val="18"/>
              </w:rPr>
            </w:pPr>
            <w:sdt>
              <w:sdtPr>
                <w:rPr>
                  <w:rStyle w:val="Responseboxtext"/>
                  <w:rFonts w:cs="Arial"/>
                  <w:sz w:val="18"/>
                  <w:szCs w:val="18"/>
                </w:rPr>
                <w:id w:val="1386220070"/>
                <w:placeholder>
                  <w:docPart w:val="2CB743916C2A49DBBE646C167425DC72"/>
                </w:placeholder>
                <w:text/>
              </w:sdtPr>
              <w:sdtContent>
                <w:r w:rsidR="00361509">
                  <w:rPr>
                    <w:rStyle w:val="Responseboxtext"/>
                    <w:rFonts w:cs="Arial"/>
                    <w:sz w:val="18"/>
                    <w:szCs w:val="18"/>
                  </w:rPr>
                  <w:t>As above</w:t>
                </w:r>
              </w:sdtContent>
            </w:sdt>
          </w:p>
        </w:tc>
        <w:tc>
          <w:tcPr>
            <w:tcW w:w="1849" w:type="dxa"/>
          </w:tcPr>
          <w:p w14:paraId="4B0A17D6" w14:textId="489EEAD1" w:rsidR="00783581" w:rsidRPr="004620FE" w:rsidRDefault="00795138" w:rsidP="00B359F5">
            <w:pPr>
              <w:spacing w:before="60"/>
              <w:rPr>
                <w:rFonts w:cs="Arial"/>
                <w:sz w:val="18"/>
                <w:szCs w:val="18"/>
              </w:rPr>
            </w:pPr>
            <w:sdt>
              <w:sdtPr>
                <w:rPr>
                  <w:rStyle w:val="Responseboxtext"/>
                  <w:rFonts w:cs="Arial"/>
                  <w:sz w:val="18"/>
                  <w:szCs w:val="18"/>
                </w:rPr>
                <w:id w:val="-1615052984"/>
                <w:placeholder>
                  <w:docPart w:val="D84485B974E5470FB5F01363AD89D1EA"/>
                </w:placeholder>
                <w:text/>
              </w:sdtPr>
              <w:sdtContent>
                <w:r w:rsidR="00B359F5">
                  <w:rPr>
                    <w:rStyle w:val="Responseboxtext"/>
                    <w:rFonts w:cs="Arial"/>
                    <w:sz w:val="18"/>
                    <w:szCs w:val="18"/>
                  </w:rPr>
                  <w:t>Not recorded</w:t>
                </w:r>
              </w:sdtContent>
            </w:sdt>
          </w:p>
        </w:tc>
        <w:tc>
          <w:tcPr>
            <w:tcW w:w="2194" w:type="dxa"/>
          </w:tcPr>
          <w:p w14:paraId="5D4142AF" w14:textId="7267108D" w:rsidR="00783581" w:rsidRPr="004620FE" w:rsidRDefault="00795138" w:rsidP="00B359F5">
            <w:pPr>
              <w:spacing w:before="60"/>
              <w:rPr>
                <w:rFonts w:cs="Arial"/>
                <w:sz w:val="18"/>
                <w:szCs w:val="18"/>
              </w:rPr>
            </w:pPr>
            <w:sdt>
              <w:sdtPr>
                <w:rPr>
                  <w:rStyle w:val="Responseboxtext"/>
                  <w:rFonts w:cs="Arial"/>
                  <w:sz w:val="18"/>
                  <w:szCs w:val="18"/>
                </w:rPr>
                <w:id w:val="-1679878779"/>
                <w:placeholder>
                  <w:docPart w:val="FE70655EB1644DC1971CBED64938B31E"/>
                </w:placeholder>
                <w:text/>
              </w:sdtPr>
              <w:sdtContent>
                <w:r w:rsidR="00B359F5">
                  <w:rPr>
                    <w:rStyle w:val="Responseboxtext"/>
                    <w:rFonts w:cs="Arial"/>
                    <w:sz w:val="18"/>
                    <w:szCs w:val="18"/>
                  </w:rPr>
                  <w:t>Continuous</w:t>
                </w:r>
              </w:sdtContent>
            </w:sdt>
          </w:p>
        </w:tc>
        <w:tc>
          <w:tcPr>
            <w:tcW w:w="2300" w:type="dxa"/>
          </w:tcPr>
          <w:p w14:paraId="2BA81A87" w14:textId="28885CC7" w:rsidR="00783581" w:rsidRPr="004620FE" w:rsidRDefault="00795138" w:rsidP="00B359F5">
            <w:pPr>
              <w:spacing w:before="60"/>
              <w:rPr>
                <w:rFonts w:cs="Arial"/>
                <w:sz w:val="18"/>
                <w:szCs w:val="18"/>
              </w:rPr>
            </w:pPr>
            <w:sdt>
              <w:sdtPr>
                <w:rPr>
                  <w:rStyle w:val="Responseboxtext"/>
                  <w:rFonts w:cs="Arial"/>
                  <w:sz w:val="18"/>
                  <w:szCs w:val="18"/>
                </w:rPr>
                <w:id w:val="433408700"/>
                <w:placeholder>
                  <w:docPart w:val="D89DB1DF9CDE4D838BEBCE49E235287A"/>
                </w:placeholder>
                <w:text/>
              </w:sdtPr>
              <w:sdtContent>
                <w:r w:rsidR="00B359F5">
                  <w:rPr>
                    <w:rStyle w:val="Responseboxtext"/>
                    <w:rFonts w:cs="Arial"/>
                    <w:sz w:val="18"/>
                    <w:szCs w:val="18"/>
                  </w:rPr>
                  <w:t>Actual</w:t>
                </w:r>
              </w:sdtContent>
            </w:sdt>
          </w:p>
        </w:tc>
        <w:tc>
          <w:tcPr>
            <w:tcW w:w="2675" w:type="dxa"/>
          </w:tcPr>
          <w:p w14:paraId="6B0E768C" w14:textId="198389B5" w:rsidR="00783581" w:rsidRPr="004620FE" w:rsidRDefault="00795138" w:rsidP="007D66BF">
            <w:pPr>
              <w:spacing w:before="60"/>
              <w:rPr>
                <w:rStyle w:val="Responseboxtext"/>
                <w:rFonts w:cs="Arial"/>
                <w:sz w:val="18"/>
                <w:szCs w:val="18"/>
              </w:rPr>
            </w:pPr>
            <w:sdt>
              <w:sdtPr>
                <w:rPr>
                  <w:rStyle w:val="Responseboxtext"/>
                  <w:rFonts w:cs="Arial"/>
                  <w:sz w:val="18"/>
                  <w:szCs w:val="18"/>
                </w:rPr>
                <w:id w:val="-1807769206"/>
                <w:placeholder>
                  <w:docPart w:val="1279B3880B0E4F96985DCF26032A2987"/>
                </w:placeholder>
                <w:text/>
              </w:sdtPr>
              <w:sdtContent>
                <w:r w:rsidR="007D66BF">
                  <w:rPr>
                    <w:rStyle w:val="Responseboxtext"/>
                    <w:rFonts w:cs="Arial"/>
                    <w:sz w:val="18"/>
                    <w:szCs w:val="18"/>
                  </w:rPr>
                  <w:t>As above</w:t>
                </w:r>
              </w:sdtContent>
            </w:sdt>
          </w:p>
        </w:tc>
        <w:tc>
          <w:tcPr>
            <w:tcW w:w="1911" w:type="dxa"/>
          </w:tcPr>
          <w:p w14:paraId="24E6B9F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152257942"/>
                <w:placeholder>
                  <w:docPart w:val="1EE4BA8555A74797ACA77C1462870115"/>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811117E" w14:textId="77777777" w:rsidTr="00F935A9">
        <w:tc>
          <w:tcPr>
            <w:tcW w:w="1413" w:type="dxa"/>
            <w:vMerge/>
          </w:tcPr>
          <w:p w14:paraId="3C2021D0" w14:textId="77777777" w:rsidR="00783581" w:rsidRPr="00824810" w:rsidRDefault="00783581" w:rsidP="00783581">
            <w:pPr>
              <w:spacing w:before="60"/>
              <w:rPr>
                <w:rFonts w:cs="Arial"/>
                <w:sz w:val="18"/>
                <w:szCs w:val="18"/>
              </w:rPr>
            </w:pPr>
          </w:p>
        </w:tc>
        <w:tc>
          <w:tcPr>
            <w:tcW w:w="2268" w:type="dxa"/>
          </w:tcPr>
          <w:p w14:paraId="37BDF4C4" w14:textId="77777777" w:rsidR="00783581" w:rsidRPr="004620FE" w:rsidRDefault="00795138" w:rsidP="00783581">
            <w:pPr>
              <w:spacing w:before="60"/>
              <w:rPr>
                <w:rFonts w:cs="Arial"/>
                <w:sz w:val="18"/>
                <w:szCs w:val="18"/>
              </w:rPr>
            </w:pPr>
            <w:sdt>
              <w:sdtPr>
                <w:rPr>
                  <w:rStyle w:val="Responseboxtext"/>
                  <w:rFonts w:cs="Arial"/>
                  <w:sz w:val="18"/>
                  <w:szCs w:val="18"/>
                </w:rPr>
                <w:id w:val="868496948"/>
                <w:placeholder>
                  <w:docPart w:val="4CDAFEBA778D466CABBA2C0789258C75"/>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0D63D2A1" w14:textId="77777777" w:rsidR="00783581" w:rsidRPr="004620FE" w:rsidRDefault="00795138" w:rsidP="00783581">
            <w:pPr>
              <w:spacing w:before="60"/>
              <w:rPr>
                <w:rFonts w:cs="Arial"/>
                <w:sz w:val="18"/>
                <w:szCs w:val="18"/>
              </w:rPr>
            </w:pPr>
            <w:sdt>
              <w:sdtPr>
                <w:rPr>
                  <w:rStyle w:val="Responseboxtext"/>
                  <w:rFonts w:cs="Arial"/>
                  <w:sz w:val="18"/>
                  <w:szCs w:val="18"/>
                </w:rPr>
                <w:id w:val="-1664772367"/>
                <w:placeholder>
                  <w:docPart w:val="C9FD925F3A974D5E8C23744AE6C2089E"/>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499432A5" w14:textId="426602F7" w:rsidR="00783581" w:rsidRPr="004620FE" w:rsidRDefault="00795138" w:rsidP="00783581">
            <w:pPr>
              <w:spacing w:before="60"/>
              <w:rPr>
                <w:rFonts w:cs="Arial"/>
                <w:sz w:val="18"/>
                <w:szCs w:val="18"/>
              </w:rPr>
            </w:pPr>
            <w:sdt>
              <w:sdtPr>
                <w:rPr>
                  <w:rStyle w:val="Responseboxtext"/>
                  <w:rFonts w:cs="Arial"/>
                  <w:sz w:val="18"/>
                  <w:szCs w:val="18"/>
                </w:rPr>
                <w:id w:val="-1418330859"/>
                <w:placeholder>
                  <w:docPart w:val="676C4F5B6FDE4C229F03A3680C8B2E4F"/>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5567BAB5" w14:textId="49F73599" w:rsidR="00783581" w:rsidRPr="004620FE" w:rsidRDefault="00795138" w:rsidP="00783581">
            <w:pPr>
              <w:spacing w:before="60"/>
              <w:rPr>
                <w:rFonts w:cs="Arial"/>
                <w:sz w:val="18"/>
                <w:szCs w:val="18"/>
              </w:rPr>
            </w:pPr>
            <w:sdt>
              <w:sdtPr>
                <w:rPr>
                  <w:rStyle w:val="Responseboxtext"/>
                  <w:rFonts w:cs="Arial"/>
                  <w:sz w:val="18"/>
                  <w:szCs w:val="18"/>
                </w:rPr>
                <w:id w:val="1145934691"/>
                <w:placeholder>
                  <w:docPart w:val="6DB6B1C60C9941E9B06962FE250D8FCD"/>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77298A2" w14:textId="1287EE6F" w:rsidR="00783581" w:rsidRPr="004620FE" w:rsidRDefault="00795138" w:rsidP="00783581">
            <w:pPr>
              <w:spacing w:before="60"/>
              <w:rPr>
                <w:rFonts w:cs="Arial"/>
                <w:sz w:val="18"/>
                <w:szCs w:val="18"/>
              </w:rPr>
            </w:pPr>
            <w:sdt>
              <w:sdtPr>
                <w:rPr>
                  <w:rStyle w:val="Responseboxtext"/>
                  <w:rFonts w:cs="Arial"/>
                  <w:sz w:val="18"/>
                  <w:szCs w:val="18"/>
                </w:rPr>
                <w:id w:val="-1197848518"/>
                <w:placeholder>
                  <w:docPart w:val="099EE5B0BB214007A53EBBDE8D6CB7DC"/>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2564163" w14:textId="73EEC2CC" w:rsidR="00783581" w:rsidRPr="004620FE" w:rsidRDefault="00795138" w:rsidP="00783581">
            <w:pPr>
              <w:spacing w:before="60"/>
              <w:rPr>
                <w:rFonts w:cs="Arial"/>
                <w:sz w:val="18"/>
                <w:szCs w:val="18"/>
              </w:rPr>
            </w:pPr>
            <w:sdt>
              <w:sdtPr>
                <w:rPr>
                  <w:rStyle w:val="Responseboxtext"/>
                  <w:rFonts w:cs="Arial"/>
                  <w:sz w:val="18"/>
                  <w:szCs w:val="18"/>
                </w:rPr>
                <w:id w:val="-1131480278"/>
                <w:placeholder>
                  <w:docPart w:val="9946EC20FEAF45FFB5DB11A1EB5E19AC"/>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2175831" w14:textId="2A71D2D1" w:rsidR="00783581" w:rsidRPr="004620FE" w:rsidRDefault="00795138" w:rsidP="00783581">
            <w:pPr>
              <w:spacing w:before="60"/>
              <w:rPr>
                <w:rFonts w:cs="Arial"/>
                <w:sz w:val="18"/>
                <w:szCs w:val="18"/>
              </w:rPr>
            </w:pPr>
            <w:sdt>
              <w:sdtPr>
                <w:rPr>
                  <w:rStyle w:val="Responseboxtext"/>
                  <w:rFonts w:cs="Arial"/>
                  <w:sz w:val="18"/>
                  <w:szCs w:val="18"/>
                </w:rPr>
                <w:id w:val="-638729972"/>
                <w:placeholder>
                  <w:docPart w:val="0AB6E365D156468F875B4E89ACE9266D"/>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49F38D9" w14:textId="51C79536" w:rsidR="00783581" w:rsidRPr="004620FE" w:rsidRDefault="00795138" w:rsidP="00783581">
            <w:pPr>
              <w:spacing w:before="60"/>
              <w:rPr>
                <w:rFonts w:cs="Arial"/>
                <w:sz w:val="18"/>
                <w:szCs w:val="18"/>
              </w:rPr>
            </w:pPr>
            <w:sdt>
              <w:sdtPr>
                <w:rPr>
                  <w:rStyle w:val="Responseboxtext"/>
                  <w:rFonts w:cs="Arial"/>
                  <w:sz w:val="18"/>
                  <w:szCs w:val="18"/>
                </w:rPr>
                <w:id w:val="1083335373"/>
                <w:placeholder>
                  <w:docPart w:val="5F0407A1009941D9B29123CEEBA8EA57"/>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B54CFFF" w14:textId="3E5E8975" w:rsidR="00783581" w:rsidRPr="004620FE" w:rsidRDefault="00795138" w:rsidP="00783581">
            <w:pPr>
              <w:spacing w:before="60"/>
              <w:rPr>
                <w:rFonts w:cs="Arial"/>
                <w:sz w:val="18"/>
                <w:szCs w:val="18"/>
              </w:rPr>
            </w:pPr>
            <w:sdt>
              <w:sdtPr>
                <w:rPr>
                  <w:rStyle w:val="Responseboxtext"/>
                  <w:rFonts w:cs="Arial"/>
                  <w:sz w:val="18"/>
                  <w:szCs w:val="18"/>
                </w:rPr>
                <w:id w:val="405727104"/>
                <w:placeholder>
                  <w:docPart w:val="5266A7E72BFB4530B62AAE9635787FBD"/>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FBC4A7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35520497"/>
                <w:placeholder>
                  <w:docPart w:val="DDD6547BA291498F8A954B0E373599CE"/>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4580C4F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776143683"/>
                <w:placeholder>
                  <w:docPart w:val="E44892F07151427687E0D36C1A7B6CB5"/>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DE53231" w14:textId="77777777" w:rsidTr="00F935A9">
        <w:tc>
          <w:tcPr>
            <w:tcW w:w="1413" w:type="dxa"/>
            <w:vMerge/>
          </w:tcPr>
          <w:p w14:paraId="41D8FFD7" w14:textId="77777777" w:rsidR="00783581" w:rsidRPr="00824810" w:rsidRDefault="00783581" w:rsidP="00783581">
            <w:pPr>
              <w:spacing w:before="60"/>
              <w:rPr>
                <w:rFonts w:cs="Arial"/>
                <w:sz w:val="18"/>
                <w:szCs w:val="18"/>
              </w:rPr>
            </w:pPr>
          </w:p>
        </w:tc>
        <w:tc>
          <w:tcPr>
            <w:tcW w:w="2268" w:type="dxa"/>
          </w:tcPr>
          <w:p w14:paraId="3CDBB8B1" w14:textId="77777777" w:rsidR="00783581" w:rsidRPr="004620FE" w:rsidRDefault="00795138" w:rsidP="00783581">
            <w:pPr>
              <w:spacing w:before="60"/>
              <w:rPr>
                <w:rFonts w:cs="Arial"/>
                <w:sz w:val="18"/>
                <w:szCs w:val="18"/>
              </w:rPr>
            </w:pPr>
            <w:sdt>
              <w:sdtPr>
                <w:rPr>
                  <w:rStyle w:val="Responseboxtext"/>
                  <w:rFonts w:cs="Arial"/>
                  <w:sz w:val="18"/>
                  <w:szCs w:val="18"/>
                </w:rPr>
                <w:id w:val="-1908524772"/>
                <w:placeholder>
                  <w:docPart w:val="32047088C8D143A5B34E3EDAD358C0C0"/>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5449331E" w14:textId="77777777" w:rsidR="00783581" w:rsidRPr="004620FE" w:rsidRDefault="00795138" w:rsidP="00783581">
            <w:pPr>
              <w:spacing w:before="60"/>
              <w:rPr>
                <w:rFonts w:cs="Arial"/>
                <w:sz w:val="18"/>
                <w:szCs w:val="18"/>
              </w:rPr>
            </w:pPr>
            <w:sdt>
              <w:sdtPr>
                <w:rPr>
                  <w:rStyle w:val="Responseboxtext"/>
                  <w:rFonts w:cs="Arial"/>
                  <w:sz w:val="18"/>
                  <w:szCs w:val="18"/>
                </w:rPr>
                <w:id w:val="865024406"/>
                <w:placeholder>
                  <w:docPart w:val="7F9F188B026E488DACCCED12A6DE7DD5"/>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73AF76B" w14:textId="3458A089" w:rsidR="00783581" w:rsidRPr="004620FE" w:rsidRDefault="00795138" w:rsidP="00783581">
            <w:pPr>
              <w:spacing w:before="60"/>
              <w:rPr>
                <w:rFonts w:cs="Arial"/>
                <w:sz w:val="18"/>
                <w:szCs w:val="18"/>
              </w:rPr>
            </w:pPr>
            <w:sdt>
              <w:sdtPr>
                <w:rPr>
                  <w:rStyle w:val="Responseboxtext"/>
                  <w:rFonts w:cs="Arial"/>
                  <w:sz w:val="18"/>
                  <w:szCs w:val="18"/>
                </w:rPr>
                <w:id w:val="942966308"/>
                <w:placeholder>
                  <w:docPart w:val="7566BF0949F248B38E977006F995EA50"/>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4C327E77" w14:textId="09BB3A90" w:rsidR="00783581" w:rsidRPr="004620FE" w:rsidRDefault="00795138" w:rsidP="00783581">
            <w:pPr>
              <w:spacing w:before="60"/>
              <w:rPr>
                <w:rFonts w:cs="Arial"/>
                <w:sz w:val="18"/>
                <w:szCs w:val="18"/>
              </w:rPr>
            </w:pPr>
            <w:sdt>
              <w:sdtPr>
                <w:rPr>
                  <w:rStyle w:val="Responseboxtext"/>
                  <w:rFonts w:cs="Arial"/>
                  <w:sz w:val="18"/>
                  <w:szCs w:val="18"/>
                </w:rPr>
                <w:id w:val="75562131"/>
                <w:placeholder>
                  <w:docPart w:val="6B3AD3AFE28B46F3A9582571F325BC3D"/>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82A76B8" w14:textId="6EA248D0" w:rsidR="00783581" w:rsidRPr="004620FE" w:rsidRDefault="00795138" w:rsidP="00783581">
            <w:pPr>
              <w:spacing w:before="60"/>
              <w:rPr>
                <w:rFonts w:cs="Arial"/>
                <w:sz w:val="18"/>
                <w:szCs w:val="18"/>
              </w:rPr>
            </w:pPr>
            <w:sdt>
              <w:sdtPr>
                <w:rPr>
                  <w:rStyle w:val="Responseboxtext"/>
                  <w:rFonts w:cs="Arial"/>
                  <w:sz w:val="18"/>
                  <w:szCs w:val="18"/>
                </w:rPr>
                <w:id w:val="-1709185897"/>
                <w:placeholder>
                  <w:docPart w:val="ABD1FFD40610400CB223296B2A628308"/>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2019425E" w14:textId="69CD8E51" w:rsidR="00783581" w:rsidRPr="004620FE" w:rsidRDefault="00795138" w:rsidP="00783581">
            <w:pPr>
              <w:spacing w:before="60"/>
              <w:rPr>
                <w:rFonts w:cs="Arial"/>
                <w:sz w:val="18"/>
                <w:szCs w:val="18"/>
              </w:rPr>
            </w:pPr>
            <w:sdt>
              <w:sdtPr>
                <w:rPr>
                  <w:rStyle w:val="Responseboxtext"/>
                  <w:rFonts w:cs="Arial"/>
                  <w:sz w:val="18"/>
                  <w:szCs w:val="18"/>
                </w:rPr>
                <w:id w:val="-1653755494"/>
                <w:placeholder>
                  <w:docPart w:val="90A9F7C6A22E4D23869460FBC7E049AB"/>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0413DB9B" w14:textId="35AD1401" w:rsidR="00783581" w:rsidRPr="004620FE" w:rsidRDefault="00795138" w:rsidP="00783581">
            <w:pPr>
              <w:spacing w:before="60"/>
              <w:rPr>
                <w:rFonts w:cs="Arial"/>
                <w:sz w:val="18"/>
                <w:szCs w:val="18"/>
              </w:rPr>
            </w:pPr>
            <w:sdt>
              <w:sdtPr>
                <w:rPr>
                  <w:rStyle w:val="Responseboxtext"/>
                  <w:rFonts w:cs="Arial"/>
                  <w:sz w:val="18"/>
                  <w:szCs w:val="18"/>
                </w:rPr>
                <w:id w:val="-1126462076"/>
                <w:placeholder>
                  <w:docPart w:val="B344D9F6A8AE4E5C97E65DB530B25A64"/>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8DC796B" w14:textId="05DB8826" w:rsidR="00783581" w:rsidRPr="004620FE" w:rsidRDefault="00795138" w:rsidP="00783581">
            <w:pPr>
              <w:spacing w:before="60"/>
              <w:rPr>
                <w:rFonts w:cs="Arial"/>
                <w:sz w:val="18"/>
                <w:szCs w:val="18"/>
              </w:rPr>
            </w:pPr>
            <w:sdt>
              <w:sdtPr>
                <w:rPr>
                  <w:rStyle w:val="Responseboxtext"/>
                  <w:rFonts w:cs="Arial"/>
                  <w:sz w:val="18"/>
                  <w:szCs w:val="18"/>
                </w:rPr>
                <w:id w:val="1588185822"/>
                <w:placeholder>
                  <w:docPart w:val="C3BD355F2FDA44008B860E02797EF0BF"/>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D2AA284" w14:textId="3935FD71" w:rsidR="00783581" w:rsidRPr="004620FE" w:rsidRDefault="00795138" w:rsidP="00783581">
            <w:pPr>
              <w:spacing w:before="60"/>
              <w:rPr>
                <w:rFonts w:cs="Arial"/>
                <w:sz w:val="18"/>
                <w:szCs w:val="18"/>
              </w:rPr>
            </w:pPr>
            <w:sdt>
              <w:sdtPr>
                <w:rPr>
                  <w:rStyle w:val="Responseboxtext"/>
                  <w:rFonts w:cs="Arial"/>
                  <w:sz w:val="18"/>
                  <w:szCs w:val="18"/>
                </w:rPr>
                <w:id w:val="795880042"/>
                <w:placeholder>
                  <w:docPart w:val="4F97B055C1164985BE924929591284A8"/>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37A94E9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103063996"/>
                <w:placeholder>
                  <w:docPart w:val="B94A8F02851D40BDBB6EDA0D836CDB06"/>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5399A66"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827322662"/>
                <w:placeholder>
                  <w:docPart w:val="61017D5A7E6048C6A9D679A7D18269D6"/>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98771E8" w14:textId="77777777" w:rsidTr="00F935A9">
        <w:tc>
          <w:tcPr>
            <w:tcW w:w="1413" w:type="dxa"/>
            <w:vMerge/>
          </w:tcPr>
          <w:p w14:paraId="1CC35473" w14:textId="77777777" w:rsidR="00783581" w:rsidRPr="00824810" w:rsidRDefault="00783581" w:rsidP="00783581">
            <w:pPr>
              <w:spacing w:before="60"/>
              <w:rPr>
                <w:rFonts w:cs="Arial"/>
                <w:sz w:val="18"/>
                <w:szCs w:val="18"/>
              </w:rPr>
            </w:pPr>
          </w:p>
        </w:tc>
        <w:tc>
          <w:tcPr>
            <w:tcW w:w="2268" w:type="dxa"/>
          </w:tcPr>
          <w:p w14:paraId="0C8B80AB" w14:textId="77777777" w:rsidR="00783581" w:rsidRPr="004620FE" w:rsidRDefault="00795138" w:rsidP="00783581">
            <w:pPr>
              <w:spacing w:before="60"/>
              <w:rPr>
                <w:rFonts w:cs="Arial"/>
                <w:sz w:val="18"/>
                <w:szCs w:val="18"/>
              </w:rPr>
            </w:pPr>
            <w:sdt>
              <w:sdtPr>
                <w:rPr>
                  <w:rStyle w:val="Responseboxtext"/>
                  <w:rFonts w:cs="Arial"/>
                  <w:sz w:val="18"/>
                  <w:szCs w:val="18"/>
                </w:rPr>
                <w:id w:val="-1580585552"/>
                <w:placeholder>
                  <w:docPart w:val="FBCF408C762543B3BFB08F592132D699"/>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5ED3DF22" w14:textId="77777777" w:rsidR="00783581" w:rsidRPr="004620FE" w:rsidRDefault="00795138" w:rsidP="00783581">
            <w:pPr>
              <w:spacing w:before="60"/>
              <w:rPr>
                <w:rFonts w:cs="Arial"/>
                <w:sz w:val="18"/>
                <w:szCs w:val="18"/>
              </w:rPr>
            </w:pPr>
            <w:sdt>
              <w:sdtPr>
                <w:rPr>
                  <w:rStyle w:val="Responseboxtext"/>
                  <w:rFonts w:cs="Arial"/>
                  <w:sz w:val="18"/>
                  <w:szCs w:val="18"/>
                </w:rPr>
                <w:id w:val="-1171020207"/>
                <w:placeholder>
                  <w:docPart w:val="CB847756777B4301866CFE1C7AB44B24"/>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01241258" w14:textId="1D3515AA" w:rsidR="00783581" w:rsidRPr="004620FE" w:rsidRDefault="00795138" w:rsidP="00783581">
            <w:pPr>
              <w:spacing w:before="60"/>
              <w:rPr>
                <w:rFonts w:cs="Arial"/>
                <w:sz w:val="18"/>
                <w:szCs w:val="18"/>
              </w:rPr>
            </w:pPr>
            <w:sdt>
              <w:sdtPr>
                <w:rPr>
                  <w:rStyle w:val="Responseboxtext"/>
                  <w:rFonts w:cs="Arial"/>
                  <w:sz w:val="18"/>
                  <w:szCs w:val="18"/>
                </w:rPr>
                <w:id w:val="1989898782"/>
                <w:placeholder>
                  <w:docPart w:val="4B2FC15FC8E7461BA9861DA41697BED4"/>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5FE0582A" w14:textId="60B14300" w:rsidR="00783581" w:rsidRPr="004620FE" w:rsidRDefault="00795138" w:rsidP="00783581">
            <w:pPr>
              <w:spacing w:before="60"/>
              <w:rPr>
                <w:rFonts w:cs="Arial"/>
                <w:sz w:val="18"/>
                <w:szCs w:val="18"/>
              </w:rPr>
            </w:pPr>
            <w:sdt>
              <w:sdtPr>
                <w:rPr>
                  <w:rStyle w:val="Responseboxtext"/>
                  <w:rFonts w:cs="Arial"/>
                  <w:sz w:val="18"/>
                  <w:szCs w:val="18"/>
                </w:rPr>
                <w:id w:val="-875626888"/>
                <w:placeholder>
                  <w:docPart w:val="6A6D79F41F6041C6A71E5516CE619784"/>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3CA324D1" w14:textId="67031A97" w:rsidR="00783581" w:rsidRPr="004620FE" w:rsidRDefault="00795138" w:rsidP="00783581">
            <w:pPr>
              <w:spacing w:before="60"/>
              <w:rPr>
                <w:rFonts w:cs="Arial"/>
                <w:sz w:val="18"/>
                <w:szCs w:val="18"/>
              </w:rPr>
            </w:pPr>
            <w:sdt>
              <w:sdtPr>
                <w:rPr>
                  <w:rStyle w:val="Responseboxtext"/>
                  <w:rFonts w:cs="Arial"/>
                  <w:sz w:val="18"/>
                  <w:szCs w:val="18"/>
                </w:rPr>
                <w:id w:val="246310463"/>
                <w:placeholder>
                  <w:docPart w:val="2B34AC0000FA4C8A8A2CD1B47DE05D4B"/>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9C837E5" w14:textId="708E9B19" w:rsidR="00783581" w:rsidRPr="004620FE" w:rsidRDefault="00795138" w:rsidP="00783581">
            <w:pPr>
              <w:spacing w:before="60"/>
              <w:rPr>
                <w:rFonts w:cs="Arial"/>
                <w:sz w:val="18"/>
                <w:szCs w:val="18"/>
              </w:rPr>
            </w:pPr>
            <w:sdt>
              <w:sdtPr>
                <w:rPr>
                  <w:rStyle w:val="Responseboxtext"/>
                  <w:rFonts w:cs="Arial"/>
                  <w:sz w:val="18"/>
                  <w:szCs w:val="18"/>
                </w:rPr>
                <w:id w:val="-665481248"/>
                <w:placeholder>
                  <w:docPart w:val="B892AD4DA5B44CEAB6A13EA2F6D32A03"/>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1154174" w14:textId="093FD463" w:rsidR="00783581" w:rsidRPr="004620FE" w:rsidRDefault="00795138" w:rsidP="00783581">
            <w:pPr>
              <w:spacing w:before="60"/>
              <w:rPr>
                <w:rFonts w:cs="Arial"/>
                <w:sz w:val="18"/>
                <w:szCs w:val="18"/>
              </w:rPr>
            </w:pPr>
            <w:sdt>
              <w:sdtPr>
                <w:rPr>
                  <w:rStyle w:val="Responseboxtext"/>
                  <w:rFonts w:cs="Arial"/>
                  <w:sz w:val="18"/>
                  <w:szCs w:val="18"/>
                </w:rPr>
                <w:id w:val="883301407"/>
                <w:placeholder>
                  <w:docPart w:val="A4E7BE1B1A3F485591624B130EFFD6D7"/>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577CE33E" w14:textId="0421627A" w:rsidR="00783581" w:rsidRPr="004620FE" w:rsidRDefault="00795138" w:rsidP="00783581">
            <w:pPr>
              <w:spacing w:before="60"/>
              <w:rPr>
                <w:rFonts w:cs="Arial"/>
                <w:sz w:val="18"/>
                <w:szCs w:val="18"/>
              </w:rPr>
            </w:pPr>
            <w:sdt>
              <w:sdtPr>
                <w:rPr>
                  <w:rStyle w:val="Responseboxtext"/>
                  <w:rFonts w:cs="Arial"/>
                  <w:sz w:val="18"/>
                  <w:szCs w:val="18"/>
                </w:rPr>
                <w:id w:val="-740553732"/>
                <w:placeholder>
                  <w:docPart w:val="B4AC75B8338446DD858DB529502402AA"/>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D26B523" w14:textId="386F528E" w:rsidR="00783581" w:rsidRPr="004620FE" w:rsidRDefault="00795138" w:rsidP="00783581">
            <w:pPr>
              <w:spacing w:before="60"/>
              <w:rPr>
                <w:rFonts w:cs="Arial"/>
                <w:sz w:val="18"/>
                <w:szCs w:val="18"/>
              </w:rPr>
            </w:pPr>
            <w:sdt>
              <w:sdtPr>
                <w:rPr>
                  <w:rStyle w:val="Responseboxtext"/>
                  <w:rFonts w:cs="Arial"/>
                  <w:sz w:val="18"/>
                  <w:szCs w:val="18"/>
                </w:rPr>
                <w:id w:val="-697006503"/>
                <w:placeholder>
                  <w:docPart w:val="AA852CD93D244C288C5D03EE201E52D1"/>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0FFE3F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41892256"/>
                <w:placeholder>
                  <w:docPart w:val="083C0611714A49D5870DD89D8809DA45"/>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3D97C6E"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755182285"/>
                <w:placeholder>
                  <w:docPart w:val="DE59F4FCCD4447388FD472763A872982"/>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14C729A" w14:textId="77777777" w:rsidTr="00F935A9">
        <w:tc>
          <w:tcPr>
            <w:tcW w:w="1413" w:type="dxa"/>
            <w:vMerge/>
          </w:tcPr>
          <w:p w14:paraId="5C29D6E1" w14:textId="77777777" w:rsidR="00783581" w:rsidRPr="00824810" w:rsidRDefault="00783581" w:rsidP="00783581">
            <w:pPr>
              <w:spacing w:before="60"/>
              <w:rPr>
                <w:rFonts w:cs="Arial"/>
                <w:sz w:val="18"/>
                <w:szCs w:val="18"/>
              </w:rPr>
            </w:pPr>
          </w:p>
        </w:tc>
        <w:tc>
          <w:tcPr>
            <w:tcW w:w="2268" w:type="dxa"/>
          </w:tcPr>
          <w:p w14:paraId="4C254A7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133287538"/>
                <w:placeholder>
                  <w:docPart w:val="F1D0BA7077F947C1AD315DEC3958F3F6"/>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DA73B3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17362387"/>
                <w:placeholder>
                  <w:docPart w:val="341BBC9542C54737B10B896F0CE758CE"/>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23982B84" w14:textId="55B08EB8" w:rsidR="00783581" w:rsidRPr="004620FE" w:rsidRDefault="00795138" w:rsidP="00783581">
            <w:pPr>
              <w:spacing w:before="60"/>
              <w:rPr>
                <w:rStyle w:val="Responseboxtext"/>
                <w:rFonts w:cs="Arial"/>
                <w:sz w:val="18"/>
                <w:szCs w:val="18"/>
              </w:rPr>
            </w:pPr>
            <w:sdt>
              <w:sdtPr>
                <w:rPr>
                  <w:rStyle w:val="Responseboxtext"/>
                  <w:rFonts w:cs="Arial"/>
                  <w:sz w:val="18"/>
                  <w:szCs w:val="18"/>
                </w:rPr>
                <w:id w:val="-543986280"/>
                <w:placeholder>
                  <w:docPart w:val="366B5A65C65447B8A3841B10B7196F1E"/>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1FCA1BB4" w14:textId="72898444" w:rsidR="00783581" w:rsidRPr="004620FE" w:rsidRDefault="00795138" w:rsidP="00783581">
            <w:pPr>
              <w:spacing w:before="60"/>
              <w:rPr>
                <w:rStyle w:val="Responseboxtext"/>
                <w:rFonts w:cs="Arial"/>
                <w:sz w:val="18"/>
                <w:szCs w:val="18"/>
              </w:rPr>
            </w:pPr>
            <w:sdt>
              <w:sdtPr>
                <w:rPr>
                  <w:rStyle w:val="Responseboxtext"/>
                  <w:rFonts w:cs="Arial"/>
                  <w:sz w:val="18"/>
                  <w:szCs w:val="18"/>
                </w:rPr>
                <w:id w:val="-273253826"/>
                <w:placeholder>
                  <w:docPart w:val="02DC964D36A64A678DC374D48D0CBF02"/>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27959D70" w14:textId="21BB5CC4" w:rsidR="00783581" w:rsidRPr="004620FE" w:rsidRDefault="00795138" w:rsidP="00783581">
            <w:pPr>
              <w:spacing w:before="60"/>
              <w:rPr>
                <w:rStyle w:val="Responseboxtext"/>
                <w:rFonts w:cs="Arial"/>
                <w:sz w:val="18"/>
                <w:szCs w:val="18"/>
              </w:rPr>
            </w:pPr>
            <w:sdt>
              <w:sdtPr>
                <w:rPr>
                  <w:rStyle w:val="Responseboxtext"/>
                  <w:rFonts w:cs="Arial"/>
                  <w:sz w:val="18"/>
                  <w:szCs w:val="18"/>
                </w:rPr>
                <w:id w:val="1769577667"/>
                <w:placeholder>
                  <w:docPart w:val="9F1D8357EC884230AEAC6ED81B5E25A6"/>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1C58B62" w14:textId="52B4887D" w:rsidR="00783581" w:rsidRPr="004620FE" w:rsidRDefault="00795138" w:rsidP="00783581">
            <w:pPr>
              <w:spacing w:before="60"/>
              <w:rPr>
                <w:rStyle w:val="Responseboxtext"/>
                <w:rFonts w:cs="Arial"/>
                <w:sz w:val="18"/>
                <w:szCs w:val="18"/>
              </w:rPr>
            </w:pPr>
            <w:sdt>
              <w:sdtPr>
                <w:rPr>
                  <w:rStyle w:val="Responseboxtext"/>
                  <w:rFonts w:cs="Arial"/>
                  <w:sz w:val="18"/>
                  <w:szCs w:val="18"/>
                </w:rPr>
                <w:id w:val="-727447469"/>
                <w:placeholder>
                  <w:docPart w:val="18C37004EB2F47B08BE34C96AF1C8856"/>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02810333" w14:textId="3A558F14" w:rsidR="00783581" w:rsidRPr="004620FE" w:rsidRDefault="00795138" w:rsidP="00783581">
            <w:pPr>
              <w:spacing w:before="60"/>
              <w:rPr>
                <w:rStyle w:val="Responseboxtext"/>
                <w:rFonts w:cs="Arial"/>
                <w:sz w:val="18"/>
                <w:szCs w:val="18"/>
              </w:rPr>
            </w:pPr>
            <w:sdt>
              <w:sdtPr>
                <w:rPr>
                  <w:rStyle w:val="Responseboxtext"/>
                  <w:rFonts w:cs="Arial"/>
                  <w:sz w:val="18"/>
                  <w:szCs w:val="18"/>
                </w:rPr>
                <w:id w:val="-2130394507"/>
                <w:placeholder>
                  <w:docPart w:val="1C923DEE4BFB4B1B808E0CF41172974F"/>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2A6471C7" w14:textId="32749637" w:rsidR="00783581" w:rsidRPr="004620FE" w:rsidRDefault="00795138" w:rsidP="00783581">
            <w:pPr>
              <w:spacing w:before="60"/>
              <w:rPr>
                <w:rStyle w:val="Responseboxtext"/>
                <w:rFonts w:cs="Arial"/>
                <w:sz w:val="18"/>
                <w:szCs w:val="18"/>
              </w:rPr>
            </w:pPr>
            <w:sdt>
              <w:sdtPr>
                <w:rPr>
                  <w:rStyle w:val="Responseboxtext"/>
                  <w:rFonts w:cs="Arial"/>
                  <w:sz w:val="18"/>
                  <w:szCs w:val="18"/>
                </w:rPr>
                <w:id w:val="254644029"/>
                <w:placeholder>
                  <w:docPart w:val="649026E4D006481FB15E3B5D9CC2E934"/>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A6DA640" w14:textId="212D56DA" w:rsidR="00783581" w:rsidRPr="004620FE" w:rsidRDefault="00795138" w:rsidP="00783581">
            <w:pPr>
              <w:spacing w:before="60"/>
              <w:rPr>
                <w:rStyle w:val="Responseboxtext"/>
                <w:rFonts w:cs="Arial"/>
                <w:sz w:val="18"/>
                <w:szCs w:val="18"/>
              </w:rPr>
            </w:pPr>
            <w:sdt>
              <w:sdtPr>
                <w:rPr>
                  <w:rStyle w:val="Responseboxtext"/>
                  <w:rFonts w:cs="Arial"/>
                  <w:sz w:val="18"/>
                  <w:szCs w:val="18"/>
                </w:rPr>
                <w:id w:val="-1049459012"/>
                <w:placeholder>
                  <w:docPart w:val="4FAEBD0D810344CAA807C26728F68FE2"/>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B8FD69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873857204"/>
                <w:placeholder>
                  <w:docPart w:val="C4F661CC74DA4C4CB74E3659CFB97267"/>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28293E6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511822766"/>
                <w:placeholder>
                  <w:docPart w:val="84A6440317AF4E1B8E8FA46650F7091C"/>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D2BBB8F" w14:textId="77777777" w:rsidTr="00F935A9">
        <w:tc>
          <w:tcPr>
            <w:tcW w:w="1413" w:type="dxa"/>
            <w:vMerge/>
          </w:tcPr>
          <w:p w14:paraId="7CD54EB7" w14:textId="77777777" w:rsidR="00783581" w:rsidRPr="00824810" w:rsidRDefault="00783581" w:rsidP="00783581">
            <w:pPr>
              <w:spacing w:before="60"/>
              <w:rPr>
                <w:rFonts w:cs="Arial"/>
                <w:sz w:val="18"/>
                <w:szCs w:val="18"/>
              </w:rPr>
            </w:pPr>
          </w:p>
        </w:tc>
        <w:tc>
          <w:tcPr>
            <w:tcW w:w="2268" w:type="dxa"/>
          </w:tcPr>
          <w:p w14:paraId="1E39BB5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595126581"/>
                <w:placeholder>
                  <w:docPart w:val="A485FE2C59C84AF1AB71CD097196DF86"/>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27D4D1F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055511588"/>
                <w:placeholder>
                  <w:docPart w:val="6F5AF3A5A18B4B0BBFC19E6BD430150A"/>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2A88F1DD" w14:textId="68DED2E7" w:rsidR="00783581" w:rsidRPr="004620FE" w:rsidRDefault="00795138" w:rsidP="00783581">
            <w:pPr>
              <w:spacing w:before="60"/>
              <w:rPr>
                <w:rStyle w:val="Responseboxtext"/>
                <w:rFonts w:cs="Arial"/>
                <w:sz w:val="18"/>
                <w:szCs w:val="18"/>
              </w:rPr>
            </w:pPr>
            <w:sdt>
              <w:sdtPr>
                <w:rPr>
                  <w:rStyle w:val="Responseboxtext"/>
                  <w:rFonts w:cs="Arial"/>
                  <w:sz w:val="18"/>
                  <w:szCs w:val="18"/>
                </w:rPr>
                <w:id w:val="1191337915"/>
                <w:placeholder>
                  <w:docPart w:val="ECFFD5531EE743B092E526ADAE93E858"/>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62B37709" w14:textId="6D1F780B" w:rsidR="00783581" w:rsidRPr="004620FE" w:rsidRDefault="00795138" w:rsidP="00783581">
            <w:pPr>
              <w:spacing w:before="60"/>
              <w:rPr>
                <w:rStyle w:val="Responseboxtext"/>
                <w:rFonts w:cs="Arial"/>
                <w:sz w:val="18"/>
                <w:szCs w:val="18"/>
              </w:rPr>
            </w:pPr>
            <w:sdt>
              <w:sdtPr>
                <w:rPr>
                  <w:rStyle w:val="Responseboxtext"/>
                  <w:rFonts w:cs="Arial"/>
                  <w:sz w:val="18"/>
                  <w:szCs w:val="18"/>
                </w:rPr>
                <w:id w:val="1217627146"/>
                <w:placeholder>
                  <w:docPart w:val="53B32850D19642F490495D832D520E18"/>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19EA869D" w14:textId="610618EB" w:rsidR="00783581" w:rsidRPr="004620FE" w:rsidRDefault="00795138" w:rsidP="00783581">
            <w:pPr>
              <w:spacing w:before="60"/>
              <w:rPr>
                <w:rStyle w:val="Responseboxtext"/>
                <w:rFonts w:cs="Arial"/>
                <w:sz w:val="18"/>
                <w:szCs w:val="18"/>
              </w:rPr>
            </w:pPr>
            <w:sdt>
              <w:sdtPr>
                <w:rPr>
                  <w:rStyle w:val="Responseboxtext"/>
                  <w:rFonts w:cs="Arial"/>
                  <w:sz w:val="18"/>
                  <w:szCs w:val="18"/>
                </w:rPr>
                <w:id w:val="-500738352"/>
                <w:placeholder>
                  <w:docPart w:val="830F71FFDB0E4892BC3CEA2724CBDE47"/>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53AEF8E" w14:textId="0C332464" w:rsidR="00783581" w:rsidRPr="004620FE" w:rsidRDefault="00795138" w:rsidP="00783581">
            <w:pPr>
              <w:spacing w:before="60"/>
              <w:rPr>
                <w:rStyle w:val="Responseboxtext"/>
                <w:rFonts w:cs="Arial"/>
                <w:sz w:val="18"/>
                <w:szCs w:val="18"/>
              </w:rPr>
            </w:pPr>
            <w:sdt>
              <w:sdtPr>
                <w:rPr>
                  <w:rStyle w:val="Responseboxtext"/>
                  <w:rFonts w:cs="Arial"/>
                  <w:sz w:val="18"/>
                  <w:szCs w:val="18"/>
                </w:rPr>
                <w:id w:val="1519888629"/>
                <w:placeholder>
                  <w:docPart w:val="E95EF40AEA1946519311ECF429082222"/>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5104EF1B" w14:textId="0C323E87" w:rsidR="00783581" w:rsidRPr="004620FE" w:rsidRDefault="00795138" w:rsidP="00783581">
            <w:pPr>
              <w:spacing w:before="60"/>
              <w:rPr>
                <w:rStyle w:val="Responseboxtext"/>
                <w:rFonts w:cs="Arial"/>
                <w:sz w:val="18"/>
                <w:szCs w:val="18"/>
              </w:rPr>
            </w:pPr>
            <w:sdt>
              <w:sdtPr>
                <w:rPr>
                  <w:rStyle w:val="Responseboxtext"/>
                  <w:rFonts w:cs="Arial"/>
                  <w:sz w:val="18"/>
                  <w:szCs w:val="18"/>
                </w:rPr>
                <w:id w:val="1773513309"/>
                <w:placeholder>
                  <w:docPart w:val="6C64EAE23F524DE093EEC1407135C110"/>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4555B474" w14:textId="466BCBD3" w:rsidR="00783581" w:rsidRPr="004620FE" w:rsidRDefault="00795138" w:rsidP="00783581">
            <w:pPr>
              <w:spacing w:before="60"/>
              <w:rPr>
                <w:rStyle w:val="Responseboxtext"/>
                <w:rFonts w:cs="Arial"/>
                <w:sz w:val="18"/>
                <w:szCs w:val="18"/>
              </w:rPr>
            </w:pPr>
            <w:sdt>
              <w:sdtPr>
                <w:rPr>
                  <w:rStyle w:val="Responseboxtext"/>
                  <w:rFonts w:cs="Arial"/>
                  <w:sz w:val="18"/>
                  <w:szCs w:val="18"/>
                </w:rPr>
                <w:id w:val="51427684"/>
                <w:placeholder>
                  <w:docPart w:val="753E5B7CFDDB42F994C1736612324470"/>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3F89139" w14:textId="5BB00491" w:rsidR="00783581" w:rsidRPr="004620FE" w:rsidRDefault="00795138" w:rsidP="00783581">
            <w:pPr>
              <w:spacing w:before="60"/>
              <w:rPr>
                <w:rStyle w:val="Responseboxtext"/>
                <w:rFonts w:cs="Arial"/>
                <w:sz w:val="18"/>
                <w:szCs w:val="18"/>
              </w:rPr>
            </w:pPr>
            <w:sdt>
              <w:sdtPr>
                <w:rPr>
                  <w:rStyle w:val="Responseboxtext"/>
                  <w:rFonts w:cs="Arial"/>
                  <w:sz w:val="18"/>
                  <w:szCs w:val="18"/>
                </w:rPr>
                <w:id w:val="-923105020"/>
                <w:placeholder>
                  <w:docPart w:val="AA8051BF94D548D69E9353C10C8AB493"/>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71E7EB5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227675040"/>
                <w:placeholder>
                  <w:docPart w:val="6AE5DFAC52B945548D3857A7E144E503"/>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93BFB7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867167455"/>
                <w:placeholder>
                  <w:docPart w:val="6D1E1CEFADBB4792B5E9F8F47865C36D"/>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0A0684AE" w14:textId="77777777" w:rsidTr="00F935A9">
        <w:tc>
          <w:tcPr>
            <w:tcW w:w="1413" w:type="dxa"/>
            <w:vMerge w:val="restart"/>
          </w:tcPr>
          <w:p w14:paraId="1A2EC058" w14:textId="05C8144B"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6</w:t>
            </w:r>
          </w:p>
          <w:p w14:paraId="1E47571B" w14:textId="77777777" w:rsidR="00783581" w:rsidRPr="00824810" w:rsidRDefault="00783581" w:rsidP="00783581">
            <w:pPr>
              <w:spacing w:before="60"/>
              <w:rPr>
                <w:rFonts w:cs="Arial"/>
                <w:sz w:val="18"/>
                <w:szCs w:val="18"/>
              </w:rPr>
            </w:pPr>
            <w:r w:rsidRPr="006E4D8E">
              <w:rPr>
                <w:rFonts w:cs="Arial"/>
                <w:sz w:val="18"/>
                <w:szCs w:val="18"/>
              </w:rPr>
              <w:t>to</w:t>
            </w:r>
          </w:p>
          <w:p w14:paraId="51C72BEC" w14:textId="4A521C0E"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6</w:t>
            </w:r>
            <w:r w:rsidRPr="006E4D8E">
              <w:rPr>
                <w:rFonts w:cs="Arial"/>
                <w:sz w:val="18"/>
                <w:szCs w:val="18"/>
              </w:rPr>
              <w:t xml:space="preserve"> </w:t>
            </w:r>
          </w:p>
        </w:tc>
        <w:tc>
          <w:tcPr>
            <w:tcW w:w="2268" w:type="dxa"/>
          </w:tcPr>
          <w:p w14:paraId="60ECE7CE" w14:textId="6EBC9E3A" w:rsidR="00783581" w:rsidRPr="004620FE" w:rsidRDefault="00795138" w:rsidP="00184FE7">
            <w:pPr>
              <w:spacing w:before="60"/>
              <w:rPr>
                <w:rFonts w:cs="Arial"/>
                <w:sz w:val="18"/>
                <w:szCs w:val="18"/>
              </w:rPr>
            </w:pPr>
            <w:sdt>
              <w:sdtPr>
                <w:rPr>
                  <w:rStyle w:val="Responseboxtext"/>
                  <w:rFonts w:cs="Arial"/>
                  <w:sz w:val="18"/>
                  <w:szCs w:val="18"/>
                </w:rPr>
                <w:id w:val="1847586753"/>
                <w:placeholder>
                  <w:docPart w:val="035F87D400794737845C99F314BCCACD"/>
                </w:placeholder>
                <w:text/>
              </w:sdtPr>
              <w:sdtContent>
                <w:r w:rsidR="00184FE7">
                  <w:rPr>
                    <w:rStyle w:val="Responseboxtext"/>
                    <w:rFonts w:cs="Arial"/>
                    <w:sz w:val="18"/>
                    <w:szCs w:val="18"/>
                  </w:rPr>
                  <w:t>Boerehole C</w:t>
                </w:r>
              </w:sdtContent>
            </w:sdt>
          </w:p>
        </w:tc>
        <w:tc>
          <w:tcPr>
            <w:tcW w:w="2268" w:type="dxa"/>
          </w:tcPr>
          <w:p w14:paraId="7B85B953" w14:textId="19478A1C" w:rsidR="00783581" w:rsidRPr="004620FE" w:rsidRDefault="00795138" w:rsidP="00184FE7">
            <w:pPr>
              <w:spacing w:before="60"/>
              <w:rPr>
                <w:rFonts w:cs="Arial"/>
                <w:sz w:val="18"/>
                <w:szCs w:val="18"/>
              </w:rPr>
            </w:pPr>
            <w:sdt>
              <w:sdtPr>
                <w:rPr>
                  <w:rStyle w:val="Responseboxtext"/>
                  <w:rFonts w:cs="Arial"/>
                  <w:sz w:val="18"/>
                  <w:szCs w:val="18"/>
                </w:rPr>
                <w:id w:val="-1115979487"/>
                <w:placeholder>
                  <w:docPart w:val="8BC400F101B645719B20378086A4F749"/>
                </w:placeholder>
                <w:text/>
              </w:sdtPr>
              <w:sdtContent>
                <w:r w:rsidR="00184FE7">
                  <w:rPr>
                    <w:rStyle w:val="Responseboxtext"/>
                    <w:rFonts w:cs="Arial"/>
                    <w:sz w:val="18"/>
                    <w:szCs w:val="18"/>
                  </w:rPr>
                  <w:t>Manufacture of food flavourings</w:t>
                </w:r>
              </w:sdtContent>
            </w:sdt>
          </w:p>
        </w:tc>
        <w:tc>
          <w:tcPr>
            <w:tcW w:w="2256" w:type="dxa"/>
          </w:tcPr>
          <w:p w14:paraId="5423B025" w14:textId="3353DAD1" w:rsidR="00783581" w:rsidRPr="004620FE" w:rsidRDefault="00795138" w:rsidP="00051CD7">
            <w:pPr>
              <w:spacing w:before="60"/>
              <w:rPr>
                <w:rFonts w:cs="Arial"/>
                <w:sz w:val="18"/>
                <w:szCs w:val="18"/>
              </w:rPr>
            </w:pPr>
            <w:sdt>
              <w:sdtPr>
                <w:rPr>
                  <w:rStyle w:val="Responseboxtext"/>
                  <w:rFonts w:cs="Arial"/>
                  <w:sz w:val="18"/>
                  <w:szCs w:val="18"/>
                </w:rPr>
                <w:id w:val="424073326"/>
                <w:placeholder>
                  <w:docPart w:val="053714759FEB401CA21DAEF2853309FD"/>
                </w:placeholder>
                <w:text/>
              </w:sdtPr>
              <w:sdtContent>
                <w:r w:rsidR="00051CD7">
                  <w:rPr>
                    <w:rStyle w:val="Responseboxtext"/>
                    <w:rFonts w:cs="Arial"/>
                    <w:sz w:val="18"/>
                    <w:szCs w:val="18"/>
                  </w:rPr>
                  <w:t>All year</w:t>
                </w:r>
              </w:sdtContent>
            </w:sdt>
          </w:p>
        </w:tc>
        <w:tc>
          <w:tcPr>
            <w:tcW w:w="1019" w:type="dxa"/>
          </w:tcPr>
          <w:p w14:paraId="7829532E" w14:textId="0E02FD88" w:rsidR="00783581" w:rsidRPr="004620FE" w:rsidRDefault="00795138" w:rsidP="00051CD7">
            <w:pPr>
              <w:spacing w:before="60"/>
              <w:rPr>
                <w:rFonts w:cs="Arial"/>
                <w:sz w:val="18"/>
                <w:szCs w:val="18"/>
              </w:rPr>
            </w:pPr>
            <w:sdt>
              <w:sdtPr>
                <w:rPr>
                  <w:rStyle w:val="Responseboxtext"/>
                  <w:rFonts w:cs="Arial"/>
                  <w:sz w:val="18"/>
                  <w:szCs w:val="18"/>
                </w:rPr>
                <w:id w:val="776611671"/>
                <w:placeholder>
                  <w:docPart w:val="A6AFD60A0F35452C9E22F7CD1D3AD5E8"/>
                </w:placeholder>
                <w:text/>
              </w:sdtPr>
              <w:sdtContent>
                <w:r w:rsidR="00051CD7">
                  <w:rPr>
                    <w:rStyle w:val="Responseboxtext"/>
                    <w:rFonts w:cs="Arial"/>
                    <w:sz w:val="18"/>
                    <w:szCs w:val="18"/>
                  </w:rPr>
                  <w:t>221655</w:t>
                </w:r>
              </w:sdtContent>
            </w:sdt>
          </w:p>
        </w:tc>
        <w:tc>
          <w:tcPr>
            <w:tcW w:w="1017" w:type="dxa"/>
          </w:tcPr>
          <w:p w14:paraId="64690073" w14:textId="7C16330F" w:rsidR="00783581" w:rsidRPr="004620FE" w:rsidRDefault="00795138" w:rsidP="00051CD7">
            <w:pPr>
              <w:spacing w:before="60"/>
              <w:rPr>
                <w:rFonts w:cs="Arial"/>
                <w:sz w:val="18"/>
                <w:szCs w:val="18"/>
              </w:rPr>
            </w:pPr>
            <w:sdt>
              <w:sdtPr>
                <w:rPr>
                  <w:rStyle w:val="Responseboxtext"/>
                  <w:rFonts w:cs="Arial"/>
                  <w:sz w:val="18"/>
                  <w:szCs w:val="18"/>
                </w:rPr>
                <w:id w:val="-1171870735"/>
                <w:placeholder>
                  <w:docPart w:val="72973EADB8184CB08139359552F3B7E4"/>
                </w:placeholder>
                <w:text/>
              </w:sdtPr>
              <w:sdtContent>
                <w:r w:rsidR="00051CD7">
                  <w:rPr>
                    <w:rStyle w:val="Responseboxtext"/>
                    <w:rFonts w:cs="Arial"/>
                    <w:sz w:val="18"/>
                    <w:szCs w:val="18"/>
                  </w:rPr>
                  <w:t>901</w:t>
                </w:r>
              </w:sdtContent>
            </w:sdt>
          </w:p>
        </w:tc>
        <w:tc>
          <w:tcPr>
            <w:tcW w:w="1020" w:type="dxa"/>
          </w:tcPr>
          <w:p w14:paraId="2B43159E" w14:textId="0B59B7AA" w:rsidR="00783581" w:rsidRPr="004620FE" w:rsidRDefault="00795138" w:rsidP="00361509">
            <w:pPr>
              <w:spacing w:before="60"/>
              <w:rPr>
                <w:rFonts w:cs="Arial"/>
                <w:sz w:val="18"/>
                <w:szCs w:val="18"/>
              </w:rPr>
            </w:pPr>
            <w:sdt>
              <w:sdtPr>
                <w:rPr>
                  <w:rStyle w:val="Responseboxtext"/>
                  <w:rFonts w:cs="Arial"/>
                  <w:sz w:val="18"/>
                  <w:szCs w:val="18"/>
                </w:rPr>
                <w:id w:val="997003756"/>
                <w:placeholder>
                  <w:docPart w:val="454E5F397FCA47649A0094209A2B3ED0"/>
                </w:placeholder>
                <w:text/>
              </w:sdtPr>
              <w:sdtContent>
                <w:r w:rsidR="00361509">
                  <w:rPr>
                    <w:rStyle w:val="Responseboxtext"/>
                    <w:rFonts w:cs="Arial"/>
                    <w:sz w:val="18"/>
                    <w:szCs w:val="18"/>
                  </w:rPr>
                  <w:t>As above</w:t>
                </w:r>
              </w:sdtContent>
            </w:sdt>
          </w:p>
        </w:tc>
        <w:tc>
          <w:tcPr>
            <w:tcW w:w="1849" w:type="dxa"/>
          </w:tcPr>
          <w:p w14:paraId="47A12012" w14:textId="56383D2D" w:rsidR="00783581" w:rsidRPr="004620FE" w:rsidRDefault="00795138" w:rsidP="00B359F5">
            <w:pPr>
              <w:spacing w:before="60"/>
              <w:rPr>
                <w:rFonts w:cs="Arial"/>
                <w:sz w:val="18"/>
                <w:szCs w:val="18"/>
              </w:rPr>
            </w:pPr>
            <w:sdt>
              <w:sdtPr>
                <w:rPr>
                  <w:rStyle w:val="Responseboxtext"/>
                  <w:rFonts w:cs="Arial"/>
                  <w:sz w:val="18"/>
                  <w:szCs w:val="18"/>
                </w:rPr>
                <w:id w:val="-207958887"/>
                <w:placeholder>
                  <w:docPart w:val="2D0F6520CE7F4EF5846E1C4CDB20BC0A"/>
                </w:placeholder>
                <w:text/>
              </w:sdtPr>
              <w:sdtContent>
                <w:r w:rsidR="00B359F5">
                  <w:rPr>
                    <w:rStyle w:val="Responseboxtext"/>
                    <w:rFonts w:cs="Arial"/>
                    <w:sz w:val="18"/>
                    <w:szCs w:val="18"/>
                  </w:rPr>
                  <w:t>Not recorded</w:t>
                </w:r>
              </w:sdtContent>
            </w:sdt>
          </w:p>
        </w:tc>
        <w:tc>
          <w:tcPr>
            <w:tcW w:w="2194" w:type="dxa"/>
          </w:tcPr>
          <w:p w14:paraId="0B582BEF" w14:textId="178F6C31" w:rsidR="00783581" w:rsidRPr="004620FE" w:rsidRDefault="00795138" w:rsidP="00B359F5">
            <w:pPr>
              <w:spacing w:before="60"/>
              <w:rPr>
                <w:rFonts w:cs="Arial"/>
                <w:sz w:val="18"/>
                <w:szCs w:val="18"/>
              </w:rPr>
            </w:pPr>
            <w:sdt>
              <w:sdtPr>
                <w:rPr>
                  <w:rStyle w:val="Responseboxtext"/>
                  <w:rFonts w:cs="Arial"/>
                  <w:sz w:val="18"/>
                  <w:szCs w:val="18"/>
                </w:rPr>
                <w:id w:val="1064295084"/>
                <w:placeholder>
                  <w:docPart w:val="D8B711FD44934F79936F08DEEF208F8C"/>
                </w:placeholder>
                <w:text/>
              </w:sdtPr>
              <w:sdtContent>
                <w:r w:rsidR="00B359F5">
                  <w:rPr>
                    <w:rStyle w:val="Responseboxtext"/>
                    <w:rFonts w:cs="Arial"/>
                    <w:sz w:val="18"/>
                    <w:szCs w:val="18"/>
                  </w:rPr>
                  <w:t>Continuous</w:t>
                </w:r>
              </w:sdtContent>
            </w:sdt>
          </w:p>
        </w:tc>
        <w:tc>
          <w:tcPr>
            <w:tcW w:w="2300" w:type="dxa"/>
          </w:tcPr>
          <w:p w14:paraId="509A17AF" w14:textId="08F1F1CB" w:rsidR="00783581" w:rsidRPr="004620FE" w:rsidRDefault="00795138" w:rsidP="00B359F5">
            <w:pPr>
              <w:spacing w:before="60"/>
              <w:rPr>
                <w:rFonts w:cs="Arial"/>
                <w:sz w:val="18"/>
                <w:szCs w:val="18"/>
              </w:rPr>
            </w:pPr>
            <w:sdt>
              <w:sdtPr>
                <w:rPr>
                  <w:rStyle w:val="Responseboxtext"/>
                  <w:rFonts w:cs="Arial"/>
                  <w:sz w:val="18"/>
                  <w:szCs w:val="18"/>
                </w:rPr>
                <w:id w:val="1676071819"/>
                <w:placeholder>
                  <w:docPart w:val="D67AEE209FF6494CBDF8187EAD708BC1"/>
                </w:placeholder>
                <w:text/>
              </w:sdtPr>
              <w:sdtContent>
                <w:r w:rsidR="00B359F5">
                  <w:rPr>
                    <w:rStyle w:val="Responseboxtext"/>
                    <w:rFonts w:cs="Arial"/>
                    <w:sz w:val="18"/>
                    <w:szCs w:val="18"/>
                  </w:rPr>
                  <w:t>Actual</w:t>
                </w:r>
              </w:sdtContent>
            </w:sdt>
          </w:p>
        </w:tc>
        <w:tc>
          <w:tcPr>
            <w:tcW w:w="2675" w:type="dxa"/>
          </w:tcPr>
          <w:p w14:paraId="428B86B1" w14:textId="458CE4E4" w:rsidR="00783581" w:rsidRPr="004620FE" w:rsidRDefault="00795138" w:rsidP="007D66BF">
            <w:pPr>
              <w:spacing w:before="60"/>
              <w:rPr>
                <w:rStyle w:val="Responseboxtext"/>
                <w:rFonts w:cs="Arial"/>
                <w:sz w:val="18"/>
                <w:szCs w:val="18"/>
              </w:rPr>
            </w:pPr>
            <w:sdt>
              <w:sdtPr>
                <w:rPr>
                  <w:rStyle w:val="Responseboxtext"/>
                  <w:rFonts w:cs="Arial"/>
                  <w:sz w:val="18"/>
                  <w:szCs w:val="18"/>
                </w:rPr>
                <w:id w:val="732201447"/>
                <w:placeholder>
                  <w:docPart w:val="25BDC3F0319B498AA21533D6061ACBB8"/>
                </w:placeholder>
                <w:text/>
              </w:sdtPr>
              <w:sdtContent>
                <w:r w:rsidR="007D66BF">
                  <w:rPr>
                    <w:rStyle w:val="Responseboxtext"/>
                    <w:rFonts w:cs="Arial"/>
                    <w:sz w:val="18"/>
                    <w:szCs w:val="18"/>
                  </w:rPr>
                  <w:t>As above</w:t>
                </w:r>
              </w:sdtContent>
            </w:sdt>
          </w:p>
        </w:tc>
        <w:tc>
          <w:tcPr>
            <w:tcW w:w="1911" w:type="dxa"/>
          </w:tcPr>
          <w:p w14:paraId="7DBB0046" w14:textId="201F03F6" w:rsidR="00783581" w:rsidRPr="004620FE" w:rsidRDefault="00795138" w:rsidP="007D66BF">
            <w:pPr>
              <w:spacing w:before="60"/>
              <w:rPr>
                <w:rStyle w:val="Responseboxtext"/>
                <w:rFonts w:cs="Arial"/>
                <w:sz w:val="18"/>
                <w:szCs w:val="18"/>
              </w:rPr>
            </w:pPr>
            <w:sdt>
              <w:sdtPr>
                <w:rPr>
                  <w:rStyle w:val="Responseboxtext"/>
                  <w:rFonts w:cs="Arial"/>
                  <w:sz w:val="18"/>
                  <w:szCs w:val="18"/>
                </w:rPr>
                <w:id w:val="64151430"/>
                <w:placeholder>
                  <w:docPart w:val="6F4DECAA938547CE8ECD1ED768E15E42"/>
                </w:placeholder>
                <w:text/>
              </w:sdtPr>
              <w:sdtContent>
                <w:r w:rsidR="007D66BF">
                  <w:rPr>
                    <w:rStyle w:val="Responseboxtext"/>
                    <w:rFonts w:cs="Arial"/>
                    <w:sz w:val="18"/>
                    <w:szCs w:val="18"/>
                  </w:rPr>
                  <w:t>Yes</w:t>
                </w:r>
              </w:sdtContent>
            </w:sdt>
          </w:p>
        </w:tc>
      </w:tr>
      <w:tr w:rsidR="00783581" w:rsidRPr="004620FE" w14:paraId="4C291CC8" w14:textId="77777777" w:rsidTr="00F935A9">
        <w:tc>
          <w:tcPr>
            <w:tcW w:w="1413" w:type="dxa"/>
            <w:vMerge/>
          </w:tcPr>
          <w:p w14:paraId="371CB571" w14:textId="77777777" w:rsidR="00783581" w:rsidRPr="00824810" w:rsidRDefault="00783581" w:rsidP="00783581">
            <w:pPr>
              <w:spacing w:before="60"/>
              <w:rPr>
                <w:rFonts w:cs="Arial"/>
                <w:sz w:val="18"/>
                <w:szCs w:val="18"/>
              </w:rPr>
            </w:pPr>
          </w:p>
        </w:tc>
        <w:tc>
          <w:tcPr>
            <w:tcW w:w="2268" w:type="dxa"/>
          </w:tcPr>
          <w:p w14:paraId="63698CA9" w14:textId="77777777" w:rsidR="00783581" w:rsidRPr="004620FE" w:rsidRDefault="00795138" w:rsidP="00783581">
            <w:pPr>
              <w:spacing w:before="60"/>
              <w:rPr>
                <w:rFonts w:cs="Arial"/>
                <w:sz w:val="18"/>
                <w:szCs w:val="18"/>
              </w:rPr>
            </w:pPr>
            <w:sdt>
              <w:sdtPr>
                <w:rPr>
                  <w:rStyle w:val="Responseboxtext"/>
                  <w:rFonts w:cs="Arial"/>
                  <w:sz w:val="18"/>
                  <w:szCs w:val="18"/>
                </w:rPr>
                <w:id w:val="-1594700177"/>
                <w:placeholder>
                  <w:docPart w:val="2F30FBF442A44D1D9DF27F584567BCA3"/>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63461CB7" w14:textId="77777777" w:rsidR="00783581" w:rsidRPr="004620FE" w:rsidRDefault="00795138" w:rsidP="00783581">
            <w:pPr>
              <w:spacing w:before="60"/>
              <w:rPr>
                <w:rFonts w:cs="Arial"/>
                <w:sz w:val="18"/>
                <w:szCs w:val="18"/>
              </w:rPr>
            </w:pPr>
            <w:sdt>
              <w:sdtPr>
                <w:rPr>
                  <w:rStyle w:val="Responseboxtext"/>
                  <w:rFonts w:cs="Arial"/>
                  <w:sz w:val="18"/>
                  <w:szCs w:val="18"/>
                </w:rPr>
                <w:id w:val="-1002960283"/>
                <w:placeholder>
                  <w:docPart w:val="A78967B1C4BC4368B475D21C0CC364E6"/>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3C872D9" w14:textId="256654AE" w:rsidR="00783581" w:rsidRPr="004620FE" w:rsidRDefault="00795138" w:rsidP="00783581">
            <w:pPr>
              <w:spacing w:before="60"/>
              <w:rPr>
                <w:rFonts w:cs="Arial"/>
                <w:sz w:val="18"/>
                <w:szCs w:val="18"/>
              </w:rPr>
            </w:pPr>
            <w:sdt>
              <w:sdtPr>
                <w:rPr>
                  <w:rStyle w:val="Responseboxtext"/>
                  <w:rFonts w:cs="Arial"/>
                  <w:sz w:val="18"/>
                  <w:szCs w:val="18"/>
                </w:rPr>
                <w:id w:val="796716673"/>
                <w:placeholder>
                  <w:docPart w:val="D90BB9464EF14F34970A260C20460228"/>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0BEAA48F" w14:textId="13BD6754" w:rsidR="00783581" w:rsidRPr="004620FE" w:rsidRDefault="00795138" w:rsidP="00783581">
            <w:pPr>
              <w:spacing w:before="60"/>
              <w:rPr>
                <w:rFonts w:cs="Arial"/>
                <w:sz w:val="18"/>
                <w:szCs w:val="18"/>
              </w:rPr>
            </w:pPr>
            <w:sdt>
              <w:sdtPr>
                <w:rPr>
                  <w:rStyle w:val="Responseboxtext"/>
                  <w:rFonts w:cs="Arial"/>
                  <w:sz w:val="18"/>
                  <w:szCs w:val="18"/>
                </w:rPr>
                <w:id w:val="1786002786"/>
                <w:placeholder>
                  <w:docPart w:val="DCFC92A7CCD142CFA6B634E2310A010F"/>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3B7BE7E" w14:textId="7935942F" w:rsidR="00783581" w:rsidRPr="004620FE" w:rsidRDefault="00795138" w:rsidP="00783581">
            <w:pPr>
              <w:spacing w:before="60"/>
              <w:rPr>
                <w:rFonts w:cs="Arial"/>
                <w:sz w:val="18"/>
                <w:szCs w:val="18"/>
              </w:rPr>
            </w:pPr>
            <w:sdt>
              <w:sdtPr>
                <w:rPr>
                  <w:rStyle w:val="Responseboxtext"/>
                  <w:rFonts w:cs="Arial"/>
                  <w:sz w:val="18"/>
                  <w:szCs w:val="18"/>
                </w:rPr>
                <w:id w:val="1286389358"/>
                <w:placeholder>
                  <w:docPart w:val="8A758745F8A3455A96FC07246A80D29E"/>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7B13B89E" w14:textId="5B8EFCFD" w:rsidR="00783581" w:rsidRPr="004620FE" w:rsidRDefault="00795138" w:rsidP="00783581">
            <w:pPr>
              <w:spacing w:before="60"/>
              <w:rPr>
                <w:rFonts w:cs="Arial"/>
                <w:sz w:val="18"/>
                <w:szCs w:val="18"/>
              </w:rPr>
            </w:pPr>
            <w:sdt>
              <w:sdtPr>
                <w:rPr>
                  <w:rStyle w:val="Responseboxtext"/>
                  <w:rFonts w:cs="Arial"/>
                  <w:sz w:val="18"/>
                  <w:szCs w:val="18"/>
                </w:rPr>
                <w:id w:val="1620802696"/>
                <w:placeholder>
                  <w:docPart w:val="2BD61E0B391B4009A098BD1F10E4B653"/>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3E9E853A" w14:textId="7D683B6D" w:rsidR="00783581" w:rsidRPr="004620FE" w:rsidRDefault="00795138" w:rsidP="00783581">
            <w:pPr>
              <w:spacing w:before="60"/>
              <w:rPr>
                <w:rFonts w:cs="Arial"/>
                <w:sz w:val="18"/>
                <w:szCs w:val="18"/>
              </w:rPr>
            </w:pPr>
            <w:sdt>
              <w:sdtPr>
                <w:rPr>
                  <w:rStyle w:val="Responseboxtext"/>
                  <w:rFonts w:cs="Arial"/>
                  <w:sz w:val="18"/>
                  <w:szCs w:val="18"/>
                </w:rPr>
                <w:id w:val="718707418"/>
                <w:placeholder>
                  <w:docPart w:val="8C9F29F379EA4EBFB93DDB25B46D523B"/>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269D769" w14:textId="1DA87ED3" w:rsidR="00783581" w:rsidRPr="004620FE" w:rsidRDefault="00795138" w:rsidP="00783581">
            <w:pPr>
              <w:spacing w:before="60"/>
              <w:rPr>
                <w:rFonts w:cs="Arial"/>
                <w:sz w:val="18"/>
                <w:szCs w:val="18"/>
              </w:rPr>
            </w:pPr>
            <w:sdt>
              <w:sdtPr>
                <w:rPr>
                  <w:rStyle w:val="Responseboxtext"/>
                  <w:rFonts w:cs="Arial"/>
                  <w:sz w:val="18"/>
                  <w:szCs w:val="18"/>
                </w:rPr>
                <w:id w:val="-1995866450"/>
                <w:placeholder>
                  <w:docPart w:val="D401267FF33C4B6980BEE7569F55CCFC"/>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1179D314" w14:textId="6F04B512" w:rsidR="00783581" w:rsidRPr="004620FE" w:rsidRDefault="00795138" w:rsidP="00783581">
            <w:pPr>
              <w:spacing w:before="60"/>
              <w:rPr>
                <w:rFonts w:cs="Arial"/>
                <w:sz w:val="18"/>
                <w:szCs w:val="18"/>
              </w:rPr>
            </w:pPr>
            <w:sdt>
              <w:sdtPr>
                <w:rPr>
                  <w:rStyle w:val="Responseboxtext"/>
                  <w:rFonts w:cs="Arial"/>
                  <w:sz w:val="18"/>
                  <w:szCs w:val="18"/>
                </w:rPr>
                <w:id w:val="138854919"/>
                <w:placeholder>
                  <w:docPart w:val="295684F51C6F475FBE07EF795C9E41BA"/>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9A36A61"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523827077"/>
                <w:placeholder>
                  <w:docPart w:val="CE59931D5C774404ACB43C23A4738F41"/>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5D34C2F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044745484"/>
                <w:placeholder>
                  <w:docPart w:val="BDA7F338B77C4F80A1BCA25E5EE3BADF"/>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23243AA" w14:textId="77777777" w:rsidTr="00F935A9">
        <w:tc>
          <w:tcPr>
            <w:tcW w:w="1413" w:type="dxa"/>
            <w:vMerge/>
          </w:tcPr>
          <w:p w14:paraId="6041F953" w14:textId="77777777" w:rsidR="00783581" w:rsidRPr="00824810" w:rsidRDefault="00783581" w:rsidP="00783581">
            <w:pPr>
              <w:spacing w:before="60"/>
              <w:rPr>
                <w:rFonts w:cs="Arial"/>
                <w:sz w:val="18"/>
                <w:szCs w:val="18"/>
              </w:rPr>
            </w:pPr>
          </w:p>
        </w:tc>
        <w:tc>
          <w:tcPr>
            <w:tcW w:w="2268" w:type="dxa"/>
          </w:tcPr>
          <w:p w14:paraId="5E06C8BB" w14:textId="77777777" w:rsidR="00783581" w:rsidRPr="004620FE" w:rsidRDefault="00795138" w:rsidP="00783581">
            <w:pPr>
              <w:spacing w:before="60"/>
              <w:rPr>
                <w:rFonts w:cs="Arial"/>
                <w:sz w:val="18"/>
                <w:szCs w:val="18"/>
              </w:rPr>
            </w:pPr>
            <w:sdt>
              <w:sdtPr>
                <w:rPr>
                  <w:rStyle w:val="Responseboxtext"/>
                  <w:rFonts w:cs="Arial"/>
                  <w:sz w:val="18"/>
                  <w:szCs w:val="18"/>
                </w:rPr>
                <w:id w:val="22596716"/>
                <w:placeholder>
                  <w:docPart w:val="6571959408AF46B08709C9668E97F3EB"/>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54F9722" w14:textId="77777777" w:rsidR="00783581" w:rsidRPr="004620FE" w:rsidRDefault="00795138" w:rsidP="00783581">
            <w:pPr>
              <w:spacing w:before="60"/>
              <w:rPr>
                <w:rFonts w:cs="Arial"/>
                <w:sz w:val="18"/>
                <w:szCs w:val="18"/>
              </w:rPr>
            </w:pPr>
            <w:sdt>
              <w:sdtPr>
                <w:rPr>
                  <w:rStyle w:val="Responseboxtext"/>
                  <w:rFonts w:cs="Arial"/>
                  <w:sz w:val="18"/>
                  <w:szCs w:val="18"/>
                </w:rPr>
                <w:id w:val="-1919153734"/>
                <w:placeholder>
                  <w:docPart w:val="B7409006347A4038B5E0DC5619AE5F4B"/>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965CE18" w14:textId="5DF37DDA" w:rsidR="00783581" w:rsidRPr="004620FE" w:rsidRDefault="00795138" w:rsidP="00783581">
            <w:pPr>
              <w:spacing w:before="60"/>
              <w:rPr>
                <w:rFonts w:cs="Arial"/>
                <w:sz w:val="18"/>
                <w:szCs w:val="18"/>
              </w:rPr>
            </w:pPr>
            <w:sdt>
              <w:sdtPr>
                <w:rPr>
                  <w:rStyle w:val="Responseboxtext"/>
                  <w:rFonts w:cs="Arial"/>
                  <w:sz w:val="18"/>
                  <w:szCs w:val="18"/>
                </w:rPr>
                <w:id w:val="752937114"/>
                <w:placeholder>
                  <w:docPart w:val="C2CD587279B347758F994B2494DFBB3E"/>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71A020EB" w14:textId="2162B9B7" w:rsidR="00783581" w:rsidRPr="004620FE" w:rsidRDefault="00795138" w:rsidP="00783581">
            <w:pPr>
              <w:spacing w:before="60"/>
              <w:rPr>
                <w:rFonts w:cs="Arial"/>
                <w:sz w:val="18"/>
                <w:szCs w:val="18"/>
              </w:rPr>
            </w:pPr>
            <w:sdt>
              <w:sdtPr>
                <w:rPr>
                  <w:rStyle w:val="Responseboxtext"/>
                  <w:rFonts w:cs="Arial"/>
                  <w:sz w:val="18"/>
                  <w:szCs w:val="18"/>
                </w:rPr>
                <w:id w:val="10799833"/>
                <w:placeholder>
                  <w:docPart w:val="5AC8098BB4E144179E02C33C3365A033"/>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271BCC09" w14:textId="12FDB0BB" w:rsidR="00783581" w:rsidRPr="004620FE" w:rsidRDefault="00795138" w:rsidP="00783581">
            <w:pPr>
              <w:spacing w:before="60"/>
              <w:rPr>
                <w:rFonts w:cs="Arial"/>
                <w:sz w:val="18"/>
                <w:szCs w:val="18"/>
              </w:rPr>
            </w:pPr>
            <w:sdt>
              <w:sdtPr>
                <w:rPr>
                  <w:rStyle w:val="Responseboxtext"/>
                  <w:rFonts w:cs="Arial"/>
                  <w:sz w:val="18"/>
                  <w:szCs w:val="18"/>
                </w:rPr>
                <w:id w:val="-1250193378"/>
                <w:placeholder>
                  <w:docPart w:val="FC414FAEF51E459A87CC0C1C44BDAD18"/>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706F4810" w14:textId="12C907EA" w:rsidR="00783581" w:rsidRPr="004620FE" w:rsidRDefault="00795138" w:rsidP="00783581">
            <w:pPr>
              <w:spacing w:before="60"/>
              <w:rPr>
                <w:rFonts w:cs="Arial"/>
                <w:sz w:val="18"/>
                <w:szCs w:val="18"/>
              </w:rPr>
            </w:pPr>
            <w:sdt>
              <w:sdtPr>
                <w:rPr>
                  <w:rStyle w:val="Responseboxtext"/>
                  <w:rFonts w:cs="Arial"/>
                  <w:sz w:val="18"/>
                  <w:szCs w:val="18"/>
                </w:rPr>
                <w:id w:val="-1847389841"/>
                <w:placeholder>
                  <w:docPart w:val="C94F13F1C0A749789744375DC2510B65"/>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782C82FF" w14:textId="5A02E8FE" w:rsidR="00783581" w:rsidRPr="004620FE" w:rsidRDefault="00795138" w:rsidP="00783581">
            <w:pPr>
              <w:spacing w:before="60"/>
              <w:rPr>
                <w:rFonts w:cs="Arial"/>
                <w:sz w:val="18"/>
                <w:szCs w:val="18"/>
              </w:rPr>
            </w:pPr>
            <w:sdt>
              <w:sdtPr>
                <w:rPr>
                  <w:rStyle w:val="Responseboxtext"/>
                  <w:rFonts w:cs="Arial"/>
                  <w:sz w:val="18"/>
                  <w:szCs w:val="18"/>
                </w:rPr>
                <w:id w:val="370505666"/>
                <w:placeholder>
                  <w:docPart w:val="43544A3CDEB14103A1B1330A4DBF2E7B"/>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5EAA7422" w14:textId="39252993" w:rsidR="00783581" w:rsidRPr="004620FE" w:rsidRDefault="00795138" w:rsidP="00783581">
            <w:pPr>
              <w:spacing w:before="60"/>
              <w:rPr>
                <w:rFonts w:cs="Arial"/>
                <w:sz w:val="18"/>
                <w:szCs w:val="18"/>
              </w:rPr>
            </w:pPr>
            <w:sdt>
              <w:sdtPr>
                <w:rPr>
                  <w:rStyle w:val="Responseboxtext"/>
                  <w:rFonts w:cs="Arial"/>
                  <w:sz w:val="18"/>
                  <w:szCs w:val="18"/>
                </w:rPr>
                <w:id w:val="1066840078"/>
                <w:placeholder>
                  <w:docPart w:val="7F963D559AF84EA3BA0938D8DCE00250"/>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4C363429" w14:textId="4E18A619" w:rsidR="00783581" w:rsidRPr="004620FE" w:rsidRDefault="00795138" w:rsidP="00783581">
            <w:pPr>
              <w:spacing w:before="60"/>
              <w:rPr>
                <w:rFonts w:cs="Arial"/>
                <w:sz w:val="18"/>
                <w:szCs w:val="18"/>
              </w:rPr>
            </w:pPr>
            <w:sdt>
              <w:sdtPr>
                <w:rPr>
                  <w:rStyle w:val="Responseboxtext"/>
                  <w:rFonts w:cs="Arial"/>
                  <w:sz w:val="18"/>
                  <w:szCs w:val="18"/>
                </w:rPr>
                <w:id w:val="-1821188224"/>
                <w:placeholder>
                  <w:docPart w:val="33267FE11B0244A39B7B885CDD276AD1"/>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567BF3BE"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197284112"/>
                <w:placeholder>
                  <w:docPart w:val="5EC3FF9903404E88B111FD04CBB39E4A"/>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C429A9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89285498"/>
                <w:placeholder>
                  <w:docPart w:val="39A8EC5ED0C04925BC9B883E58DF2834"/>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2BE4AB6" w14:textId="77777777" w:rsidTr="00F935A9">
        <w:tc>
          <w:tcPr>
            <w:tcW w:w="1413" w:type="dxa"/>
            <w:vMerge/>
          </w:tcPr>
          <w:p w14:paraId="6D5AA74C" w14:textId="77777777" w:rsidR="00783581" w:rsidRPr="00824810" w:rsidRDefault="00783581" w:rsidP="00783581">
            <w:pPr>
              <w:spacing w:before="60"/>
              <w:rPr>
                <w:rFonts w:cs="Arial"/>
                <w:sz w:val="18"/>
                <w:szCs w:val="18"/>
              </w:rPr>
            </w:pPr>
          </w:p>
        </w:tc>
        <w:tc>
          <w:tcPr>
            <w:tcW w:w="2268" w:type="dxa"/>
          </w:tcPr>
          <w:p w14:paraId="49D106F2" w14:textId="77777777" w:rsidR="00783581" w:rsidRPr="004620FE" w:rsidRDefault="00795138" w:rsidP="00783581">
            <w:pPr>
              <w:spacing w:before="60"/>
              <w:rPr>
                <w:rFonts w:cs="Arial"/>
                <w:sz w:val="18"/>
                <w:szCs w:val="18"/>
              </w:rPr>
            </w:pPr>
            <w:sdt>
              <w:sdtPr>
                <w:rPr>
                  <w:rStyle w:val="Responseboxtext"/>
                  <w:rFonts w:cs="Arial"/>
                  <w:sz w:val="18"/>
                  <w:szCs w:val="18"/>
                </w:rPr>
                <w:id w:val="-1146969920"/>
                <w:placeholder>
                  <w:docPart w:val="2FB1FFF72EC74F869A523410DCB9289F"/>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730440F6" w14:textId="77777777" w:rsidR="00783581" w:rsidRPr="004620FE" w:rsidRDefault="00795138" w:rsidP="00783581">
            <w:pPr>
              <w:spacing w:before="60"/>
              <w:rPr>
                <w:rFonts w:cs="Arial"/>
                <w:sz w:val="18"/>
                <w:szCs w:val="18"/>
              </w:rPr>
            </w:pPr>
            <w:sdt>
              <w:sdtPr>
                <w:rPr>
                  <w:rStyle w:val="Responseboxtext"/>
                  <w:rFonts w:cs="Arial"/>
                  <w:sz w:val="18"/>
                  <w:szCs w:val="18"/>
                </w:rPr>
                <w:id w:val="-257520791"/>
                <w:placeholder>
                  <w:docPart w:val="8264BB1709D54A38B88B7AE41ECE817C"/>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053D0F69" w14:textId="59D9114D" w:rsidR="00783581" w:rsidRPr="004620FE" w:rsidRDefault="00795138" w:rsidP="00783581">
            <w:pPr>
              <w:spacing w:before="60"/>
              <w:rPr>
                <w:rFonts w:cs="Arial"/>
                <w:sz w:val="18"/>
                <w:szCs w:val="18"/>
              </w:rPr>
            </w:pPr>
            <w:sdt>
              <w:sdtPr>
                <w:rPr>
                  <w:rStyle w:val="Responseboxtext"/>
                  <w:rFonts w:cs="Arial"/>
                  <w:sz w:val="18"/>
                  <w:szCs w:val="18"/>
                </w:rPr>
                <w:id w:val="152959064"/>
                <w:placeholder>
                  <w:docPart w:val="AB2D29AE49444CA6B1A617BA8B178D92"/>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1284F44E" w14:textId="13E31F80" w:rsidR="00783581" w:rsidRPr="004620FE" w:rsidRDefault="00795138" w:rsidP="00783581">
            <w:pPr>
              <w:spacing w:before="60"/>
              <w:rPr>
                <w:rFonts w:cs="Arial"/>
                <w:sz w:val="18"/>
                <w:szCs w:val="18"/>
              </w:rPr>
            </w:pPr>
            <w:sdt>
              <w:sdtPr>
                <w:rPr>
                  <w:rStyle w:val="Responseboxtext"/>
                  <w:rFonts w:cs="Arial"/>
                  <w:sz w:val="18"/>
                  <w:szCs w:val="18"/>
                </w:rPr>
                <w:id w:val="370271011"/>
                <w:placeholder>
                  <w:docPart w:val="D19A35E854434720ACB61CE1D6763299"/>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119D20EA" w14:textId="664DEB66" w:rsidR="00783581" w:rsidRPr="004620FE" w:rsidRDefault="00795138" w:rsidP="00783581">
            <w:pPr>
              <w:spacing w:before="60"/>
              <w:rPr>
                <w:rFonts w:cs="Arial"/>
                <w:sz w:val="18"/>
                <w:szCs w:val="18"/>
              </w:rPr>
            </w:pPr>
            <w:sdt>
              <w:sdtPr>
                <w:rPr>
                  <w:rStyle w:val="Responseboxtext"/>
                  <w:rFonts w:cs="Arial"/>
                  <w:sz w:val="18"/>
                  <w:szCs w:val="18"/>
                </w:rPr>
                <w:id w:val="-1103570884"/>
                <w:placeholder>
                  <w:docPart w:val="9ED28749E50944718D77721E678F48A3"/>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54047CE9" w14:textId="6845DBD3" w:rsidR="00783581" w:rsidRPr="004620FE" w:rsidRDefault="00795138" w:rsidP="00783581">
            <w:pPr>
              <w:spacing w:before="60"/>
              <w:rPr>
                <w:rFonts w:cs="Arial"/>
                <w:sz w:val="18"/>
                <w:szCs w:val="18"/>
              </w:rPr>
            </w:pPr>
            <w:sdt>
              <w:sdtPr>
                <w:rPr>
                  <w:rStyle w:val="Responseboxtext"/>
                  <w:rFonts w:cs="Arial"/>
                  <w:sz w:val="18"/>
                  <w:szCs w:val="18"/>
                </w:rPr>
                <w:id w:val="652805267"/>
                <w:placeholder>
                  <w:docPart w:val="33932347E5BD437B9DD00DBAB009CA6D"/>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4B38D08F" w14:textId="304C8E4D" w:rsidR="00783581" w:rsidRPr="004620FE" w:rsidRDefault="00795138" w:rsidP="00783581">
            <w:pPr>
              <w:spacing w:before="60"/>
              <w:rPr>
                <w:rFonts w:cs="Arial"/>
                <w:sz w:val="18"/>
                <w:szCs w:val="18"/>
              </w:rPr>
            </w:pPr>
            <w:sdt>
              <w:sdtPr>
                <w:rPr>
                  <w:rStyle w:val="Responseboxtext"/>
                  <w:rFonts w:cs="Arial"/>
                  <w:sz w:val="18"/>
                  <w:szCs w:val="18"/>
                </w:rPr>
                <w:id w:val="-1564252992"/>
                <w:placeholder>
                  <w:docPart w:val="65C44794A2B04CB1970A49C750C80DB6"/>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5DA5D697" w14:textId="45F7F696" w:rsidR="00783581" w:rsidRPr="004620FE" w:rsidRDefault="00795138" w:rsidP="00783581">
            <w:pPr>
              <w:spacing w:before="60"/>
              <w:rPr>
                <w:rFonts w:cs="Arial"/>
                <w:sz w:val="18"/>
                <w:szCs w:val="18"/>
              </w:rPr>
            </w:pPr>
            <w:sdt>
              <w:sdtPr>
                <w:rPr>
                  <w:rStyle w:val="Responseboxtext"/>
                  <w:rFonts w:cs="Arial"/>
                  <w:sz w:val="18"/>
                  <w:szCs w:val="18"/>
                </w:rPr>
                <w:id w:val="1478495371"/>
                <w:placeholder>
                  <w:docPart w:val="44F5FAFF6079497EA0184E2DCE8F7A5B"/>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3E263420" w14:textId="291DFCDD" w:rsidR="00783581" w:rsidRPr="004620FE" w:rsidRDefault="00795138" w:rsidP="00783581">
            <w:pPr>
              <w:spacing w:before="60"/>
              <w:rPr>
                <w:rFonts w:cs="Arial"/>
                <w:sz w:val="18"/>
                <w:szCs w:val="18"/>
              </w:rPr>
            </w:pPr>
            <w:sdt>
              <w:sdtPr>
                <w:rPr>
                  <w:rStyle w:val="Responseboxtext"/>
                  <w:rFonts w:cs="Arial"/>
                  <w:sz w:val="18"/>
                  <w:szCs w:val="18"/>
                </w:rPr>
                <w:id w:val="-1279637205"/>
                <w:placeholder>
                  <w:docPart w:val="161D0BD38D6E4B8EBE603D04450EA40D"/>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5AAA7E3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13286119"/>
                <w:placeholder>
                  <w:docPart w:val="5E2E3EAED7B7453CA4EE2C6DD29D5637"/>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59B93F4D"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965039586"/>
                <w:placeholder>
                  <w:docPart w:val="C75EA6303B604F6A848C02A5B82E7177"/>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29F3E52B" w14:textId="77777777" w:rsidTr="00F935A9">
        <w:tc>
          <w:tcPr>
            <w:tcW w:w="1413" w:type="dxa"/>
            <w:vMerge/>
          </w:tcPr>
          <w:p w14:paraId="4944E482" w14:textId="77777777" w:rsidR="00783581" w:rsidRPr="00824810" w:rsidRDefault="00783581" w:rsidP="00783581">
            <w:pPr>
              <w:spacing w:before="60"/>
              <w:rPr>
                <w:rFonts w:cs="Arial"/>
                <w:sz w:val="18"/>
                <w:szCs w:val="18"/>
              </w:rPr>
            </w:pPr>
          </w:p>
        </w:tc>
        <w:tc>
          <w:tcPr>
            <w:tcW w:w="2268" w:type="dxa"/>
          </w:tcPr>
          <w:p w14:paraId="72FF387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53577421"/>
                <w:placeholder>
                  <w:docPart w:val="2943A79F6CCC49F99CD3835700E839E1"/>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4276835"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86936464"/>
                <w:placeholder>
                  <w:docPart w:val="592415A98B874D97BEDF0B078F939250"/>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36D58DB3" w14:textId="451D46AA" w:rsidR="00783581" w:rsidRPr="004620FE" w:rsidRDefault="00795138" w:rsidP="00783581">
            <w:pPr>
              <w:spacing w:before="60"/>
              <w:rPr>
                <w:rStyle w:val="Responseboxtext"/>
                <w:rFonts w:cs="Arial"/>
                <w:sz w:val="18"/>
                <w:szCs w:val="18"/>
              </w:rPr>
            </w:pPr>
            <w:sdt>
              <w:sdtPr>
                <w:rPr>
                  <w:rStyle w:val="Responseboxtext"/>
                  <w:rFonts w:cs="Arial"/>
                  <w:sz w:val="18"/>
                  <w:szCs w:val="18"/>
                </w:rPr>
                <w:id w:val="-1883005895"/>
                <w:placeholder>
                  <w:docPart w:val="A06073BF18C346DCA2D42612274799F3"/>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9A9DAB4" w14:textId="279FF1FF" w:rsidR="00783581" w:rsidRPr="004620FE" w:rsidRDefault="00795138" w:rsidP="00783581">
            <w:pPr>
              <w:spacing w:before="60"/>
              <w:rPr>
                <w:rStyle w:val="Responseboxtext"/>
                <w:rFonts w:cs="Arial"/>
                <w:sz w:val="18"/>
                <w:szCs w:val="18"/>
              </w:rPr>
            </w:pPr>
            <w:sdt>
              <w:sdtPr>
                <w:rPr>
                  <w:rStyle w:val="Responseboxtext"/>
                  <w:rFonts w:cs="Arial"/>
                  <w:sz w:val="18"/>
                  <w:szCs w:val="18"/>
                </w:rPr>
                <w:id w:val="1949970829"/>
                <w:placeholder>
                  <w:docPart w:val="F035B16B824C486EB87D2A80457F7C3B"/>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437FA97" w14:textId="793EA7DA" w:rsidR="00783581" w:rsidRPr="004620FE" w:rsidRDefault="00795138" w:rsidP="00783581">
            <w:pPr>
              <w:spacing w:before="60"/>
              <w:rPr>
                <w:rStyle w:val="Responseboxtext"/>
                <w:rFonts w:cs="Arial"/>
                <w:sz w:val="18"/>
                <w:szCs w:val="18"/>
              </w:rPr>
            </w:pPr>
            <w:sdt>
              <w:sdtPr>
                <w:rPr>
                  <w:rStyle w:val="Responseboxtext"/>
                  <w:rFonts w:cs="Arial"/>
                  <w:sz w:val="18"/>
                  <w:szCs w:val="18"/>
                </w:rPr>
                <w:id w:val="1079797352"/>
                <w:placeholder>
                  <w:docPart w:val="E4395F9D3D624349B32F6F943AAEADCD"/>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2954C79" w14:textId="588FB14A" w:rsidR="00783581" w:rsidRPr="004620FE" w:rsidRDefault="00795138" w:rsidP="00783581">
            <w:pPr>
              <w:spacing w:before="60"/>
              <w:rPr>
                <w:rStyle w:val="Responseboxtext"/>
                <w:rFonts w:cs="Arial"/>
                <w:sz w:val="18"/>
                <w:szCs w:val="18"/>
              </w:rPr>
            </w:pPr>
            <w:sdt>
              <w:sdtPr>
                <w:rPr>
                  <w:rStyle w:val="Responseboxtext"/>
                  <w:rFonts w:cs="Arial"/>
                  <w:sz w:val="18"/>
                  <w:szCs w:val="18"/>
                </w:rPr>
                <w:id w:val="1286548583"/>
                <w:placeholder>
                  <w:docPart w:val="13696AB3E3C7489B82589F2B91ACA224"/>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24A37ABA" w14:textId="16632DA3" w:rsidR="00783581" w:rsidRPr="004620FE" w:rsidRDefault="00795138" w:rsidP="00783581">
            <w:pPr>
              <w:spacing w:before="60"/>
              <w:rPr>
                <w:rStyle w:val="Responseboxtext"/>
                <w:rFonts w:cs="Arial"/>
                <w:sz w:val="18"/>
                <w:szCs w:val="18"/>
              </w:rPr>
            </w:pPr>
            <w:sdt>
              <w:sdtPr>
                <w:rPr>
                  <w:rStyle w:val="Responseboxtext"/>
                  <w:rFonts w:cs="Arial"/>
                  <w:sz w:val="18"/>
                  <w:szCs w:val="18"/>
                </w:rPr>
                <w:id w:val="-1044675291"/>
                <w:placeholder>
                  <w:docPart w:val="ED284DA51B4C4185BFCD20969E8BD3E7"/>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2EA7F0F6" w14:textId="208A2BEA" w:rsidR="00783581" w:rsidRPr="004620FE" w:rsidRDefault="00795138" w:rsidP="00783581">
            <w:pPr>
              <w:spacing w:before="60"/>
              <w:rPr>
                <w:rStyle w:val="Responseboxtext"/>
                <w:rFonts w:cs="Arial"/>
                <w:sz w:val="18"/>
                <w:szCs w:val="18"/>
              </w:rPr>
            </w:pPr>
            <w:sdt>
              <w:sdtPr>
                <w:rPr>
                  <w:rStyle w:val="Responseboxtext"/>
                  <w:rFonts w:cs="Arial"/>
                  <w:sz w:val="18"/>
                  <w:szCs w:val="18"/>
                </w:rPr>
                <w:id w:val="-183442339"/>
                <w:placeholder>
                  <w:docPart w:val="A069F1586A9049349692D828A9D82BD0"/>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7BD3DA77" w14:textId="7FEFC2D8" w:rsidR="00783581" w:rsidRPr="004620FE" w:rsidRDefault="00795138" w:rsidP="00783581">
            <w:pPr>
              <w:spacing w:before="60"/>
              <w:rPr>
                <w:rStyle w:val="Responseboxtext"/>
                <w:rFonts w:cs="Arial"/>
                <w:sz w:val="18"/>
                <w:szCs w:val="18"/>
              </w:rPr>
            </w:pPr>
            <w:sdt>
              <w:sdtPr>
                <w:rPr>
                  <w:rStyle w:val="Responseboxtext"/>
                  <w:rFonts w:cs="Arial"/>
                  <w:sz w:val="18"/>
                  <w:szCs w:val="18"/>
                </w:rPr>
                <w:id w:val="-2042504982"/>
                <w:placeholder>
                  <w:docPart w:val="3DA2C58C10C94F91B78BDB15A6F594F0"/>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97103EA"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56745104"/>
                <w:placeholder>
                  <w:docPart w:val="FA9F6E4B301F496D978E34BB61BE125C"/>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4FAFE51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266038354"/>
                <w:placeholder>
                  <w:docPart w:val="25630F5E27394B7AB563938672F716F6"/>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148D386" w14:textId="77777777" w:rsidTr="00F935A9">
        <w:tc>
          <w:tcPr>
            <w:tcW w:w="1413" w:type="dxa"/>
            <w:vMerge/>
          </w:tcPr>
          <w:p w14:paraId="0CAB5F3E" w14:textId="77777777" w:rsidR="00783581" w:rsidRPr="00824810" w:rsidRDefault="00783581" w:rsidP="00783581">
            <w:pPr>
              <w:spacing w:before="60"/>
              <w:rPr>
                <w:rFonts w:cs="Arial"/>
                <w:sz w:val="18"/>
                <w:szCs w:val="18"/>
              </w:rPr>
            </w:pPr>
          </w:p>
        </w:tc>
        <w:tc>
          <w:tcPr>
            <w:tcW w:w="2268" w:type="dxa"/>
          </w:tcPr>
          <w:p w14:paraId="25717EFA"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24679639"/>
                <w:placeholder>
                  <w:docPart w:val="FAE7717B3A12483F93252EF81357799F"/>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0E21122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19135266"/>
                <w:placeholder>
                  <w:docPart w:val="436A4DD3BDDE45858C1174E6DA552821"/>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25C2AAD4" w14:textId="260434CE" w:rsidR="00783581" w:rsidRPr="004620FE" w:rsidRDefault="00795138" w:rsidP="00783581">
            <w:pPr>
              <w:spacing w:before="60"/>
              <w:rPr>
                <w:rStyle w:val="Responseboxtext"/>
                <w:rFonts w:cs="Arial"/>
                <w:sz w:val="18"/>
                <w:szCs w:val="18"/>
              </w:rPr>
            </w:pPr>
            <w:sdt>
              <w:sdtPr>
                <w:rPr>
                  <w:rStyle w:val="Responseboxtext"/>
                  <w:rFonts w:cs="Arial"/>
                  <w:sz w:val="18"/>
                  <w:szCs w:val="18"/>
                </w:rPr>
                <w:id w:val="-465736452"/>
                <w:placeholder>
                  <w:docPart w:val="8CBA0B13A4D1466784C4722566BBDA41"/>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8204B20" w14:textId="14A8E946" w:rsidR="00783581" w:rsidRPr="004620FE" w:rsidRDefault="00795138" w:rsidP="00783581">
            <w:pPr>
              <w:spacing w:before="60"/>
              <w:rPr>
                <w:rStyle w:val="Responseboxtext"/>
                <w:rFonts w:cs="Arial"/>
                <w:sz w:val="18"/>
                <w:szCs w:val="18"/>
              </w:rPr>
            </w:pPr>
            <w:sdt>
              <w:sdtPr>
                <w:rPr>
                  <w:rStyle w:val="Responseboxtext"/>
                  <w:rFonts w:cs="Arial"/>
                  <w:sz w:val="18"/>
                  <w:szCs w:val="18"/>
                </w:rPr>
                <w:id w:val="-425965664"/>
                <w:placeholder>
                  <w:docPart w:val="B9568DF38EFA41AC89AB5F8A180CDA21"/>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49EEE8BC" w14:textId="3594AD2D" w:rsidR="00783581" w:rsidRPr="004620FE" w:rsidRDefault="00795138" w:rsidP="00783581">
            <w:pPr>
              <w:spacing w:before="60"/>
              <w:rPr>
                <w:rStyle w:val="Responseboxtext"/>
                <w:rFonts w:cs="Arial"/>
                <w:sz w:val="18"/>
                <w:szCs w:val="18"/>
              </w:rPr>
            </w:pPr>
            <w:sdt>
              <w:sdtPr>
                <w:rPr>
                  <w:rStyle w:val="Responseboxtext"/>
                  <w:rFonts w:cs="Arial"/>
                  <w:sz w:val="18"/>
                  <w:szCs w:val="18"/>
                </w:rPr>
                <w:id w:val="-528717855"/>
                <w:placeholder>
                  <w:docPart w:val="059438277122407D84CC7F82FEF1AD56"/>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D635387" w14:textId="3156862F" w:rsidR="00783581" w:rsidRPr="004620FE" w:rsidRDefault="00795138" w:rsidP="00783581">
            <w:pPr>
              <w:spacing w:before="60"/>
              <w:rPr>
                <w:rStyle w:val="Responseboxtext"/>
                <w:rFonts w:cs="Arial"/>
                <w:sz w:val="18"/>
                <w:szCs w:val="18"/>
              </w:rPr>
            </w:pPr>
            <w:sdt>
              <w:sdtPr>
                <w:rPr>
                  <w:rStyle w:val="Responseboxtext"/>
                  <w:rFonts w:cs="Arial"/>
                  <w:sz w:val="18"/>
                  <w:szCs w:val="18"/>
                </w:rPr>
                <w:id w:val="-696765379"/>
                <w:placeholder>
                  <w:docPart w:val="10E125424F184E699EA34D03DF340E3A"/>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16885D14" w14:textId="7ADEF610" w:rsidR="00783581" w:rsidRPr="004620FE" w:rsidRDefault="00795138" w:rsidP="00783581">
            <w:pPr>
              <w:spacing w:before="60"/>
              <w:rPr>
                <w:rStyle w:val="Responseboxtext"/>
                <w:rFonts w:cs="Arial"/>
                <w:sz w:val="18"/>
                <w:szCs w:val="18"/>
              </w:rPr>
            </w:pPr>
            <w:sdt>
              <w:sdtPr>
                <w:rPr>
                  <w:rStyle w:val="Responseboxtext"/>
                  <w:rFonts w:cs="Arial"/>
                  <w:sz w:val="18"/>
                  <w:szCs w:val="18"/>
                </w:rPr>
                <w:id w:val="-1575966970"/>
                <w:placeholder>
                  <w:docPart w:val="6008A1CDA1FE43F8B56EB1B76F2951BF"/>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86785A3" w14:textId="41C9CCBA" w:rsidR="00783581" w:rsidRPr="004620FE" w:rsidRDefault="00795138" w:rsidP="00783581">
            <w:pPr>
              <w:spacing w:before="60"/>
              <w:rPr>
                <w:rStyle w:val="Responseboxtext"/>
                <w:rFonts w:cs="Arial"/>
                <w:sz w:val="18"/>
                <w:szCs w:val="18"/>
              </w:rPr>
            </w:pPr>
            <w:sdt>
              <w:sdtPr>
                <w:rPr>
                  <w:rStyle w:val="Responseboxtext"/>
                  <w:rFonts w:cs="Arial"/>
                  <w:sz w:val="18"/>
                  <w:szCs w:val="18"/>
                </w:rPr>
                <w:id w:val="929470957"/>
                <w:placeholder>
                  <w:docPart w:val="4A60513C52D24993B3548E85219F3CEA"/>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67E68A1" w14:textId="4DE958DF" w:rsidR="00783581" w:rsidRPr="004620FE" w:rsidRDefault="00795138" w:rsidP="00783581">
            <w:pPr>
              <w:spacing w:before="60"/>
              <w:rPr>
                <w:rStyle w:val="Responseboxtext"/>
                <w:rFonts w:cs="Arial"/>
                <w:sz w:val="18"/>
                <w:szCs w:val="18"/>
              </w:rPr>
            </w:pPr>
            <w:sdt>
              <w:sdtPr>
                <w:rPr>
                  <w:rStyle w:val="Responseboxtext"/>
                  <w:rFonts w:cs="Arial"/>
                  <w:sz w:val="18"/>
                  <w:szCs w:val="18"/>
                </w:rPr>
                <w:id w:val="1249082009"/>
                <w:placeholder>
                  <w:docPart w:val="B8BF4B62D4BC4276908D84CBBA83FEBE"/>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3A80949F"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370341515"/>
                <w:placeholder>
                  <w:docPart w:val="138F102EFCFC46D4967E83865E7510AA"/>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1D2711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603447346"/>
                <w:placeholder>
                  <w:docPart w:val="35844F6489AB417B842CE75D4CC70390"/>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546048B7" w14:textId="77777777" w:rsidTr="00F935A9">
        <w:tc>
          <w:tcPr>
            <w:tcW w:w="1413" w:type="dxa"/>
            <w:vMerge w:val="restart"/>
          </w:tcPr>
          <w:p w14:paraId="2BC66527" w14:textId="70E0893A"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7</w:t>
            </w:r>
          </w:p>
          <w:p w14:paraId="64BD6D65" w14:textId="77777777" w:rsidR="00783581" w:rsidRPr="00824810" w:rsidRDefault="00783581" w:rsidP="00783581">
            <w:pPr>
              <w:spacing w:before="60"/>
              <w:rPr>
                <w:rFonts w:cs="Arial"/>
                <w:sz w:val="18"/>
                <w:szCs w:val="18"/>
              </w:rPr>
            </w:pPr>
            <w:r w:rsidRPr="006E4D8E">
              <w:rPr>
                <w:rFonts w:cs="Arial"/>
                <w:sz w:val="18"/>
                <w:szCs w:val="18"/>
              </w:rPr>
              <w:t>to</w:t>
            </w:r>
          </w:p>
          <w:p w14:paraId="51E78BA1" w14:textId="77E4AF56"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7</w:t>
            </w:r>
          </w:p>
        </w:tc>
        <w:tc>
          <w:tcPr>
            <w:tcW w:w="2268" w:type="dxa"/>
          </w:tcPr>
          <w:p w14:paraId="3AE4720F" w14:textId="7B79C7A0" w:rsidR="00783581" w:rsidRPr="004620FE" w:rsidRDefault="00795138" w:rsidP="00184FE7">
            <w:pPr>
              <w:spacing w:before="60"/>
              <w:rPr>
                <w:rFonts w:cs="Arial"/>
                <w:sz w:val="18"/>
                <w:szCs w:val="18"/>
              </w:rPr>
            </w:pPr>
            <w:sdt>
              <w:sdtPr>
                <w:rPr>
                  <w:rStyle w:val="Responseboxtext"/>
                  <w:rFonts w:cs="Arial"/>
                  <w:sz w:val="18"/>
                  <w:szCs w:val="18"/>
                </w:rPr>
                <w:id w:val="1434790931"/>
                <w:placeholder>
                  <w:docPart w:val="385F22A21741424D9DDA8F81BDB4FC64"/>
                </w:placeholder>
                <w:text/>
              </w:sdtPr>
              <w:sdtContent>
                <w:r w:rsidR="00184FE7">
                  <w:rPr>
                    <w:rStyle w:val="Responseboxtext"/>
                    <w:rFonts w:cs="Arial"/>
                    <w:sz w:val="18"/>
                    <w:szCs w:val="18"/>
                  </w:rPr>
                  <w:t>Borehole C</w:t>
                </w:r>
              </w:sdtContent>
            </w:sdt>
          </w:p>
        </w:tc>
        <w:tc>
          <w:tcPr>
            <w:tcW w:w="2268" w:type="dxa"/>
          </w:tcPr>
          <w:p w14:paraId="68F889BB" w14:textId="38A65FDE" w:rsidR="00783581" w:rsidRPr="004620FE" w:rsidRDefault="00795138" w:rsidP="00184FE7">
            <w:pPr>
              <w:spacing w:before="60"/>
              <w:rPr>
                <w:rFonts w:cs="Arial"/>
                <w:sz w:val="18"/>
                <w:szCs w:val="18"/>
              </w:rPr>
            </w:pPr>
            <w:sdt>
              <w:sdtPr>
                <w:rPr>
                  <w:rStyle w:val="Responseboxtext"/>
                  <w:rFonts w:cs="Arial"/>
                  <w:sz w:val="18"/>
                  <w:szCs w:val="18"/>
                </w:rPr>
                <w:id w:val="1382753243"/>
                <w:placeholder>
                  <w:docPart w:val="610A74C7FCE2447D98349814F14AD297"/>
                </w:placeholder>
                <w:text/>
              </w:sdtPr>
              <w:sdtContent>
                <w:r w:rsidR="00184FE7">
                  <w:rPr>
                    <w:rStyle w:val="Responseboxtext"/>
                    <w:rFonts w:cs="Arial"/>
                    <w:sz w:val="18"/>
                    <w:szCs w:val="18"/>
                  </w:rPr>
                  <w:t>Manfacture of food flavourings</w:t>
                </w:r>
              </w:sdtContent>
            </w:sdt>
          </w:p>
        </w:tc>
        <w:tc>
          <w:tcPr>
            <w:tcW w:w="2256" w:type="dxa"/>
          </w:tcPr>
          <w:p w14:paraId="21C8B46F" w14:textId="0D6B4998" w:rsidR="00783581" w:rsidRPr="004620FE" w:rsidRDefault="00795138" w:rsidP="00051CD7">
            <w:pPr>
              <w:spacing w:before="60"/>
              <w:rPr>
                <w:rFonts w:cs="Arial"/>
                <w:sz w:val="18"/>
                <w:szCs w:val="18"/>
              </w:rPr>
            </w:pPr>
            <w:sdt>
              <w:sdtPr>
                <w:rPr>
                  <w:rStyle w:val="Responseboxtext"/>
                  <w:rFonts w:cs="Arial"/>
                  <w:sz w:val="18"/>
                  <w:szCs w:val="18"/>
                </w:rPr>
                <w:id w:val="-1602102376"/>
                <w:placeholder>
                  <w:docPart w:val="48BB39D58D1F40608E84BDD2E7FF224F"/>
                </w:placeholder>
                <w:text/>
              </w:sdtPr>
              <w:sdtContent>
                <w:r w:rsidR="00051CD7">
                  <w:rPr>
                    <w:rStyle w:val="Responseboxtext"/>
                    <w:rFonts w:cs="Arial"/>
                    <w:sz w:val="18"/>
                    <w:szCs w:val="18"/>
                  </w:rPr>
                  <w:t>All year</w:t>
                </w:r>
              </w:sdtContent>
            </w:sdt>
          </w:p>
        </w:tc>
        <w:tc>
          <w:tcPr>
            <w:tcW w:w="1019" w:type="dxa"/>
          </w:tcPr>
          <w:p w14:paraId="2BBED693" w14:textId="0D1022AF" w:rsidR="00783581" w:rsidRPr="004620FE" w:rsidRDefault="00795138" w:rsidP="00051CD7">
            <w:pPr>
              <w:spacing w:before="60"/>
              <w:rPr>
                <w:rFonts w:cs="Arial"/>
                <w:sz w:val="18"/>
                <w:szCs w:val="18"/>
              </w:rPr>
            </w:pPr>
            <w:sdt>
              <w:sdtPr>
                <w:rPr>
                  <w:rStyle w:val="Responseboxtext"/>
                  <w:rFonts w:cs="Arial"/>
                  <w:sz w:val="18"/>
                  <w:szCs w:val="18"/>
                </w:rPr>
                <w:id w:val="1483740125"/>
                <w:placeholder>
                  <w:docPart w:val="5170C4A7F42D4DC4A081123DC884C972"/>
                </w:placeholder>
                <w:text/>
              </w:sdtPr>
              <w:sdtContent>
                <w:r w:rsidR="00051CD7">
                  <w:rPr>
                    <w:rStyle w:val="Responseboxtext"/>
                    <w:rFonts w:cs="Arial"/>
                    <w:sz w:val="18"/>
                    <w:szCs w:val="18"/>
                  </w:rPr>
                  <w:t>188025</w:t>
                </w:r>
              </w:sdtContent>
            </w:sdt>
          </w:p>
        </w:tc>
        <w:tc>
          <w:tcPr>
            <w:tcW w:w="1017" w:type="dxa"/>
          </w:tcPr>
          <w:p w14:paraId="533A8D7C" w14:textId="7779A570" w:rsidR="00783581" w:rsidRPr="004620FE" w:rsidRDefault="00795138" w:rsidP="00051CD7">
            <w:pPr>
              <w:spacing w:before="60"/>
              <w:rPr>
                <w:rFonts w:cs="Arial"/>
                <w:sz w:val="18"/>
                <w:szCs w:val="18"/>
              </w:rPr>
            </w:pPr>
            <w:sdt>
              <w:sdtPr>
                <w:rPr>
                  <w:rStyle w:val="Responseboxtext"/>
                  <w:rFonts w:cs="Arial"/>
                  <w:sz w:val="18"/>
                  <w:szCs w:val="18"/>
                </w:rPr>
                <w:id w:val="984969916"/>
                <w:placeholder>
                  <w:docPart w:val="BB85021133E241EF9A66B696B7B8CE61"/>
                </w:placeholder>
                <w:text/>
              </w:sdtPr>
              <w:sdtContent>
                <w:r w:rsidR="00051CD7">
                  <w:rPr>
                    <w:rStyle w:val="Responseboxtext"/>
                    <w:rFonts w:cs="Arial"/>
                    <w:sz w:val="18"/>
                    <w:szCs w:val="18"/>
                  </w:rPr>
                  <w:t>718</w:t>
                </w:r>
              </w:sdtContent>
            </w:sdt>
          </w:p>
        </w:tc>
        <w:tc>
          <w:tcPr>
            <w:tcW w:w="1020" w:type="dxa"/>
          </w:tcPr>
          <w:p w14:paraId="08529DD9" w14:textId="752F5A9C" w:rsidR="00783581" w:rsidRPr="004620FE" w:rsidRDefault="00795138" w:rsidP="00361509">
            <w:pPr>
              <w:spacing w:before="60"/>
              <w:rPr>
                <w:rFonts w:cs="Arial"/>
                <w:sz w:val="18"/>
                <w:szCs w:val="18"/>
              </w:rPr>
            </w:pPr>
            <w:sdt>
              <w:sdtPr>
                <w:rPr>
                  <w:rStyle w:val="Responseboxtext"/>
                  <w:rFonts w:cs="Arial"/>
                  <w:sz w:val="18"/>
                  <w:szCs w:val="18"/>
                </w:rPr>
                <w:id w:val="1947037773"/>
                <w:placeholder>
                  <w:docPart w:val="ADBCEE2C2F4148BDB7123B096530B05D"/>
                </w:placeholder>
                <w:text/>
              </w:sdtPr>
              <w:sdtContent>
                <w:r w:rsidR="00361509">
                  <w:rPr>
                    <w:rStyle w:val="Responseboxtext"/>
                    <w:rFonts w:cs="Arial"/>
                    <w:sz w:val="18"/>
                    <w:szCs w:val="18"/>
                  </w:rPr>
                  <w:t>As above</w:t>
                </w:r>
              </w:sdtContent>
            </w:sdt>
          </w:p>
        </w:tc>
        <w:tc>
          <w:tcPr>
            <w:tcW w:w="1849" w:type="dxa"/>
          </w:tcPr>
          <w:p w14:paraId="647E5277" w14:textId="38DF4C5B" w:rsidR="00783581" w:rsidRPr="004620FE" w:rsidRDefault="00795138" w:rsidP="00B359F5">
            <w:pPr>
              <w:spacing w:before="60"/>
              <w:rPr>
                <w:rFonts w:cs="Arial"/>
                <w:sz w:val="18"/>
                <w:szCs w:val="18"/>
              </w:rPr>
            </w:pPr>
            <w:sdt>
              <w:sdtPr>
                <w:rPr>
                  <w:rStyle w:val="Responseboxtext"/>
                  <w:rFonts w:cs="Arial"/>
                  <w:sz w:val="18"/>
                  <w:szCs w:val="18"/>
                </w:rPr>
                <w:id w:val="1261727977"/>
                <w:placeholder>
                  <w:docPart w:val="BE9EB468D9ED427AB21786D6436B851F"/>
                </w:placeholder>
                <w:text/>
              </w:sdtPr>
              <w:sdtContent>
                <w:r w:rsidR="00B359F5">
                  <w:rPr>
                    <w:rStyle w:val="Responseboxtext"/>
                    <w:rFonts w:cs="Arial"/>
                    <w:sz w:val="18"/>
                    <w:szCs w:val="18"/>
                  </w:rPr>
                  <w:t>Not recorded</w:t>
                </w:r>
              </w:sdtContent>
            </w:sdt>
          </w:p>
        </w:tc>
        <w:tc>
          <w:tcPr>
            <w:tcW w:w="2194" w:type="dxa"/>
          </w:tcPr>
          <w:p w14:paraId="5D2E87C1" w14:textId="3218BA94" w:rsidR="00783581" w:rsidRPr="004620FE" w:rsidRDefault="00795138" w:rsidP="00B359F5">
            <w:pPr>
              <w:spacing w:before="60"/>
              <w:rPr>
                <w:rFonts w:cs="Arial"/>
                <w:sz w:val="18"/>
                <w:szCs w:val="18"/>
              </w:rPr>
            </w:pPr>
            <w:sdt>
              <w:sdtPr>
                <w:rPr>
                  <w:rStyle w:val="Responseboxtext"/>
                  <w:rFonts w:cs="Arial"/>
                  <w:sz w:val="18"/>
                  <w:szCs w:val="18"/>
                </w:rPr>
                <w:id w:val="-548525387"/>
                <w:placeholder>
                  <w:docPart w:val="07E1098BB6F14EA784B47EDAB9D29C8D"/>
                </w:placeholder>
                <w:text/>
              </w:sdtPr>
              <w:sdtContent>
                <w:r w:rsidR="00B359F5">
                  <w:rPr>
                    <w:rStyle w:val="Responseboxtext"/>
                    <w:rFonts w:cs="Arial"/>
                    <w:sz w:val="18"/>
                    <w:szCs w:val="18"/>
                  </w:rPr>
                  <w:t>Continuous</w:t>
                </w:r>
              </w:sdtContent>
            </w:sdt>
          </w:p>
        </w:tc>
        <w:tc>
          <w:tcPr>
            <w:tcW w:w="2300" w:type="dxa"/>
          </w:tcPr>
          <w:p w14:paraId="5D1ADFDD" w14:textId="61C81E73" w:rsidR="00783581" w:rsidRPr="004620FE" w:rsidRDefault="00795138" w:rsidP="00B359F5">
            <w:pPr>
              <w:spacing w:before="60"/>
              <w:rPr>
                <w:rFonts w:cs="Arial"/>
                <w:sz w:val="18"/>
                <w:szCs w:val="18"/>
              </w:rPr>
            </w:pPr>
            <w:sdt>
              <w:sdtPr>
                <w:rPr>
                  <w:rStyle w:val="Responseboxtext"/>
                  <w:rFonts w:cs="Arial"/>
                  <w:sz w:val="18"/>
                  <w:szCs w:val="18"/>
                </w:rPr>
                <w:id w:val="-2116121316"/>
                <w:placeholder>
                  <w:docPart w:val="4B7DA86C209A43FF910C330D73317DCF"/>
                </w:placeholder>
                <w:text/>
              </w:sdtPr>
              <w:sdtContent>
                <w:r w:rsidR="00B359F5">
                  <w:rPr>
                    <w:rStyle w:val="Responseboxtext"/>
                    <w:rFonts w:cs="Arial"/>
                    <w:sz w:val="18"/>
                    <w:szCs w:val="18"/>
                  </w:rPr>
                  <w:t>Actual</w:t>
                </w:r>
              </w:sdtContent>
            </w:sdt>
          </w:p>
        </w:tc>
        <w:tc>
          <w:tcPr>
            <w:tcW w:w="2675" w:type="dxa"/>
          </w:tcPr>
          <w:p w14:paraId="6B0AF893" w14:textId="62F2D7AE" w:rsidR="00783581" w:rsidRPr="004620FE" w:rsidRDefault="00795138" w:rsidP="007D66BF">
            <w:pPr>
              <w:spacing w:before="60"/>
              <w:rPr>
                <w:rStyle w:val="Responseboxtext"/>
                <w:rFonts w:cs="Arial"/>
                <w:sz w:val="18"/>
                <w:szCs w:val="18"/>
              </w:rPr>
            </w:pPr>
            <w:sdt>
              <w:sdtPr>
                <w:rPr>
                  <w:rStyle w:val="Responseboxtext"/>
                  <w:rFonts w:cs="Arial"/>
                  <w:sz w:val="18"/>
                  <w:szCs w:val="18"/>
                </w:rPr>
                <w:id w:val="1618716839"/>
                <w:placeholder>
                  <w:docPart w:val="6E012A04FBB94A038BFCAF2D6DD32AF3"/>
                </w:placeholder>
                <w:text/>
              </w:sdtPr>
              <w:sdtContent>
                <w:r w:rsidR="007D66BF">
                  <w:rPr>
                    <w:rStyle w:val="Responseboxtext"/>
                    <w:rFonts w:cs="Arial"/>
                    <w:sz w:val="18"/>
                    <w:szCs w:val="18"/>
                  </w:rPr>
                  <w:t>As above</w:t>
                </w:r>
              </w:sdtContent>
            </w:sdt>
          </w:p>
        </w:tc>
        <w:tc>
          <w:tcPr>
            <w:tcW w:w="1911" w:type="dxa"/>
          </w:tcPr>
          <w:p w14:paraId="1EEF10B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14285136"/>
                <w:placeholder>
                  <w:docPart w:val="CC7D3B41C5FB4019AAAD47562CD16C0E"/>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779B7136" w14:textId="77777777" w:rsidTr="00F935A9">
        <w:tc>
          <w:tcPr>
            <w:tcW w:w="1413" w:type="dxa"/>
            <w:vMerge/>
          </w:tcPr>
          <w:p w14:paraId="0CD27C56" w14:textId="77777777" w:rsidR="00783581" w:rsidRPr="004620FE" w:rsidRDefault="00783581" w:rsidP="00783581">
            <w:pPr>
              <w:rPr>
                <w:rFonts w:cs="Arial"/>
                <w:sz w:val="18"/>
                <w:szCs w:val="18"/>
              </w:rPr>
            </w:pPr>
          </w:p>
        </w:tc>
        <w:tc>
          <w:tcPr>
            <w:tcW w:w="2268" w:type="dxa"/>
          </w:tcPr>
          <w:p w14:paraId="01F89948" w14:textId="77777777" w:rsidR="00783581" w:rsidRPr="004620FE" w:rsidRDefault="00795138" w:rsidP="00783581">
            <w:pPr>
              <w:spacing w:before="60"/>
              <w:rPr>
                <w:rFonts w:cs="Arial"/>
                <w:sz w:val="18"/>
                <w:szCs w:val="18"/>
              </w:rPr>
            </w:pPr>
            <w:sdt>
              <w:sdtPr>
                <w:rPr>
                  <w:rStyle w:val="Responseboxtext"/>
                  <w:rFonts w:cs="Arial"/>
                  <w:sz w:val="18"/>
                  <w:szCs w:val="18"/>
                </w:rPr>
                <w:id w:val="-657534187"/>
                <w:placeholder>
                  <w:docPart w:val="1ACB7968F19E4F9B974D5C7FBFAF36C9"/>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91D0ED0" w14:textId="77777777" w:rsidR="00783581" w:rsidRPr="004620FE" w:rsidRDefault="00795138" w:rsidP="00783581">
            <w:pPr>
              <w:spacing w:before="60"/>
              <w:rPr>
                <w:rFonts w:cs="Arial"/>
                <w:sz w:val="18"/>
                <w:szCs w:val="18"/>
              </w:rPr>
            </w:pPr>
            <w:sdt>
              <w:sdtPr>
                <w:rPr>
                  <w:rStyle w:val="Responseboxtext"/>
                  <w:rFonts w:cs="Arial"/>
                  <w:sz w:val="18"/>
                  <w:szCs w:val="18"/>
                </w:rPr>
                <w:id w:val="1807974020"/>
                <w:placeholder>
                  <w:docPart w:val="F886A670D0B443B1A717F8C74742F40A"/>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2ACE091F" w14:textId="41421721" w:rsidR="00783581" w:rsidRPr="004620FE" w:rsidRDefault="00795138" w:rsidP="00783581">
            <w:pPr>
              <w:spacing w:before="60"/>
              <w:rPr>
                <w:rFonts w:cs="Arial"/>
                <w:sz w:val="18"/>
                <w:szCs w:val="18"/>
              </w:rPr>
            </w:pPr>
            <w:sdt>
              <w:sdtPr>
                <w:rPr>
                  <w:rStyle w:val="Responseboxtext"/>
                  <w:rFonts w:cs="Arial"/>
                  <w:sz w:val="18"/>
                  <w:szCs w:val="18"/>
                </w:rPr>
                <w:id w:val="-212651820"/>
                <w:placeholder>
                  <w:docPart w:val="33F410E5FB8145C8B9FCCB178A192352"/>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D40C6A6" w14:textId="20D5F931" w:rsidR="00783581" w:rsidRPr="004620FE" w:rsidRDefault="00795138" w:rsidP="00783581">
            <w:pPr>
              <w:spacing w:before="60"/>
              <w:rPr>
                <w:rFonts w:cs="Arial"/>
                <w:sz w:val="18"/>
                <w:szCs w:val="18"/>
              </w:rPr>
            </w:pPr>
            <w:sdt>
              <w:sdtPr>
                <w:rPr>
                  <w:rStyle w:val="Responseboxtext"/>
                  <w:rFonts w:cs="Arial"/>
                  <w:sz w:val="18"/>
                  <w:szCs w:val="18"/>
                </w:rPr>
                <w:id w:val="-737097486"/>
                <w:placeholder>
                  <w:docPart w:val="8EB6234600414BE4B5DFDC561F7CAF69"/>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7911A6B8" w14:textId="67E30CFB" w:rsidR="00783581" w:rsidRPr="004620FE" w:rsidRDefault="00795138" w:rsidP="00783581">
            <w:pPr>
              <w:spacing w:before="60"/>
              <w:rPr>
                <w:rFonts w:cs="Arial"/>
                <w:sz w:val="18"/>
                <w:szCs w:val="18"/>
              </w:rPr>
            </w:pPr>
            <w:sdt>
              <w:sdtPr>
                <w:rPr>
                  <w:rStyle w:val="Responseboxtext"/>
                  <w:rFonts w:cs="Arial"/>
                  <w:sz w:val="18"/>
                  <w:szCs w:val="18"/>
                </w:rPr>
                <w:id w:val="-517549794"/>
                <w:placeholder>
                  <w:docPart w:val="D308E930AE5E4C16A75D0C30C526267F"/>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3535C792" w14:textId="1AD27975" w:rsidR="00783581" w:rsidRPr="004620FE" w:rsidRDefault="00795138" w:rsidP="00783581">
            <w:pPr>
              <w:spacing w:before="60"/>
              <w:rPr>
                <w:rFonts w:cs="Arial"/>
                <w:sz w:val="18"/>
                <w:szCs w:val="18"/>
              </w:rPr>
            </w:pPr>
            <w:sdt>
              <w:sdtPr>
                <w:rPr>
                  <w:rStyle w:val="Responseboxtext"/>
                  <w:rFonts w:cs="Arial"/>
                  <w:sz w:val="18"/>
                  <w:szCs w:val="18"/>
                </w:rPr>
                <w:id w:val="-1473522062"/>
                <w:placeholder>
                  <w:docPart w:val="C5E40846C48141A89F2ACA6233A0971D"/>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6B360713" w14:textId="07399356" w:rsidR="00783581" w:rsidRPr="004620FE" w:rsidRDefault="00795138" w:rsidP="00783581">
            <w:pPr>
              <w:spacing w:before="60"/>
              <w:rPr>
                <w:rFonts w:cs="Arial"/>
                <w:sz w:val="18"/>
                <w:szCs w:val="18"/>
              </w:rPr>
            </w:pPr>
            <w:sdt>
              <w:sdtPr>
                <w:rPr>
                  <w:rStyle w:val="Responseboxtext"/>
                  <w:rFonts w:cs="Arial"/>
                  <w:sz w:val="18"/>
                  <w:szCs w:val="18"/>
                </w:rPr>
                <w:id w:val="204067657"/>
                <w:placeholder>
                  <w:docPart w:val="BE014BDF24DC4E35A7A3B0F7A5EDCB87"/>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12BA5858" w14:textId="045557E4" w:rsidR="00783581" w:rsidRPr="004620FE" w:rsidRDefault="00795138" w:rsidP="00783581">
            <w:pPr>
              <w:spacing w:before="60"/>
              <w:rPr>
                <w:rFonts w:cs="Arial"/>
                <w:sz w:val="18"/>
                <w:szCs w:val="18"/>
              </w:rPr>
            </w:pPr>
            <w:sdt>
              <w:sdtPr>
                <w:rPr>
                  <w:rStyle w:val="Responseboxtext"/>
                  <w:rFonts w:cs="Arial"/>
                  <w:sz w:val="18"/>
                  <w:szCs w:val="18"/>
                </w:rPr>
                <w:id w:val="-1705715731"/>
                <w:placeholder>
                  <w:docPart w:val="F45794945DFF436DAFF68A484A467784"/>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11DBE5F0" w14:textId="71E70A4C" w:rsidR="00783581" w:rsidRPr="004620FE" w:rsidRDefault="00795138" w:rsidP="00783581">
            <w:pPr>
              <w:spacing w:before="60"/>
              <w:rPr>
                <w:rFonts w:cs="Arial"/>
                <w:sz w:val="18"/>
                <w:szCs w:val="18"/>
              </w:rPr>
            </w:pPr>
            <w:sdt>
              <w:sdtPr>
                <w:rPr>
                  <w:rStyle w:val="Responseboxtext"/>
                  <w:rFonts w:cs="Arial"/>
                  <w:sz w:val="18"/>
                  <w:szCs w:val="18"/>
                </w:rPr>
                <w:id w:val="-41294844"/>
                <w:placeholder>
                  <w:docPart w:val="C7BBE293649B4577B09D2CF810DBF984"/>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3C10E3FB"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845898810"/>
                <w:placeholder>
                  <w:docPart w:val="7E37EAEA11554E4BAB9B6D8BF6288D39"/>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6F06EC12"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471592454"/>
                <w:placeholder>
                  <w:docPart w:val="E8E15666CE5542D9B09B3621C2286971"/>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042ED2C" w14:textId="77777777" w:rsidTr="00F935A9">
        <w:tc>
          <w:tcPr>
            <w:tcW w:w="1413" w:type="dxa"/>
            <w:vMerge/>
          </w:tcPr>
          <w:p w14:paraId="21531C6E" w14:textId="77777777" w:rsidR="00783581" w:rsidRPr="004620FE" w:rsidRDefault="00783581" w:rsidP="00783581">
            <w:pPr>
              <w:rPr>
                <w:rFonts w:cs="Arial"/>
                <w:sz w:val="18"/>
                <w:szCs w:val="18"/>
              </w:rPr>
            </w:pPr>
          </w:p>
        </w:tc>
        <w:tc>
          <w:tcPr>
            <w:tcW w:w="2268" w:type="dxa"/>
          </w:tcPr>
          <w:p w14:paraId="0C766C86" w14:textId="77777777" w:rsidR="00783581" w:rsidRPr="004620FE" w:rsidRDefault="00795138" w:rsidP="00783581">
            <w:pPr>
              <w:spacing w:before="60"/>
              <w:rPr>
                <w:rFonts w:cs="Arial"/>
                <w:sz w:val="18"/>
                <w:szCs w:val="18"/>
              </w:rPr>
            </w:pPr>
            <w:sdt>
              <w:sdtPr>
                <w:rPr>
                  <w:rStyle w:val="Responseboxtext"/>
                  <w:rFonts w:cs="Arial"/>
                  <w:sz w:val="18"/>
                  <w:szCs w:val="18"/>
                </w:rPr>
                <w:id w:val="1667745343"/>
                <w:placeholder>
                  <w:docPart w:val="B8372ACA7BBB4ECEA24A11FBB72B698D"/>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362E0BE0" w14:textId="77777777" w:rsidR="00783581" w:rsidRPr="004620FE" w:rsidRDefault="00795138" w:rsidP="00783581">
            <w:pPr>
              <w:spacing w:before="60"/>
              <w:rPr>
                <w:rFonts w:cs="Arial"/>
                <w:sz w:val="18"/>
                <w:szCs w:val="18"/>
              </w:rPr>
            </w:pPr>
            <w:sdt>
              <w:sdtPr>
                <w:rPr>
                  <w:rStyle w:val="Responseboxtext"/>
                  <w:rFonts w:cs="Arial"/>
                  <w:sz w:val="18"/>
                  <w:szCs w:val="18"/>
                </w:rPr>
                <w:id w:val="2143529118"/>
                <w:placeholder>
                  <w:docPart w:val="50C3DC7451BD4EEEB0F4C96955B1B8F5"/>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F8A56E3" w14:textId="01ACED1B" w:rsidR="00783581" w:rsidRPr="004620FE" w:rsidRDefault="00795138" w:rsidP="00783581">
            <w:pPr>
              <w:spacing w:before="60"/>
              <w:rPr>
                <w:rFonts w:cs="Arial"/>
                <w:sz w:val="18"/>
                <w:szCs w:val="18"/>
              </w:rPr>
            </w:pPr>
            <w:sdt>
              <w:sdtPr>
                <w:rPr>
                  <w:rStyle w:val="Responseboxtext"/>
                  <w:rFonts w:cs="Arial"/>
                  <w:sz w:val="18"/>
                  <w:szCs w:val="18"/>
                </w:rPr>
                <w:id w:val="-380937314"/>
                <w:placeholder>
                  <w:docPart w:val="6F2A34F683A04C2A8C16427671B3EBD6"/>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1933F305" w14:textId="1A9FAA3E" w:rsidR="00783581" w:rsidRPr="004620FE" w:rsidRDefault="00795138" w:rsidP="00783581">
            <w:pPr>
              <w:spacing w:before="60"/>
              <w:rPr>
                <w:rFonts w:cs="Arial"/>
                <w:sz w:val="18"/>
                <w:szCs w:val="18"/>
              </w:rPr>
            </w:pPr>
            <w:sdt>
              <w:sdtPr>
                <w:rPr>
                  <w:rStyle w:val="Responseboxtext"/>
                  <w:rFonts w:cs="Arial"/>
                  <w:sz w:val="18"/>
                  <w:szCs w:val="18"/>
                </w:rPr>
                <w:id w:val="138539572"/>
                <w:placeholder>
                  <w:docPart w:val="10F5C38DD4664616895680D01DB979EE"/>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78FED543" w14:textId="4D0591AC" w:rsidR="00783581" w:rsidRPr="004620FE" w:rsidRDefault="00795138" w:rsidP="00783581">
            <w:pPr>
              <w:spacing w:before="60"/>
              <w:rPr>
                <w:rFonts w:cs="Arial"/>
                <w:sz w:val="18"/>
                <w:szCs w:val="18"/>
              </w:rPr>
            </w:pPr>
            <w:sdt>
              <w:sdtPr>
                <w:rPr>
                  <w:rStyle w:val="Responseboxtext"/>
                  <w:rFonts w:cs="Arial"/>
                  <w:sz w:val="18"/>
                  <w:szCs w:val="18"/>
                </w:rPr>
                <w:id w:val="-1007521355"/>
                <w:placeholder>
                  <w:docPart w:val="0D9D50740AE74E8A974C238D2272B6A6"/>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348725C" w14:textId="5D802A08" w:rsidR="00783581" w:rsidRPr="004620FE" w:rsidRDefault="00795138" w:rsidP="00783581">
            <w:pPr>
              <w:spacing w:before="60"/>
              <w:rPr>
                <w:rFonts w:cs="Arial"/>
                <w:sz w:val="18"/>
                <w:szCs w:val="18"/>
              </w:rPr>
            </w:pPr>
            <w:sdt>
              <w:sdtPr>
                <w:rPr>
                  <w:rStyle w:val="Responseboxtext"/>
                  <w:rFonts w:cs="Arial"/>
                  <w:sz w:val="18"/>
                  <w:szCs w:val="18"/>
                </w:rPr>
                <w:id w:val="-74593052"/>
                <w:placeholder>
                  <w:docPart w:val="30690FE18A8646E9AEBF2DF1B759A643"/>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6D58198C" w14:textId="6F2B26DF" w:rsidR="00783581" w:rsidRPr="004620FE" w:rsidRDefault="00795138" w:rsidP="00783581">
            <w:pPr>
              <w:spacing w:before="60"/>
              <w:rPr>
                <w:rFonts w:cs="Arial"/>
                <w:sz w:val="18"/>
                <w:szCs w:val="18"/>
              </w:rPr>
            </w:pPr>
            <w:sdt>
              <w:sdtPr>
                <w:rPr>
                  <w:rStyle w:val="Responseboxtext"/>
                  <w:rFonts w:cs="Arial"/>
                  <w:sz w:val="18"/>
                  <w:szCs w:val="18"/>
                </w:rPr>
                <w:id w:val="-124855886"/>
                <w:placeholder>
                  <w:docPart w:val="483F281E8C784FDFA3CED4C1A182843C"/>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67D8FFCD" w14:textId="618D17C3" w:rsidR="00783581" w:rsidRPr="004620FE" w:rsidRDefault="00795138" w:rsidP="00783581">
            <w:pPr>
              <w:spacing w:before="60"/>
              <w:rPr>
                <w:rFonts w:cs="Arial"/>
                <w:sz w:val="18"/>
                <w:szCs w:val="18"/>
              </w:rPr>
            </w:pPr>
            <w:sdt>
              <w:sdtPr>
                <w:rPr>
                  <w:rStyle w:val="Responseboxtext"/>
                  <w:rFonts w:cs="Arial"/>
                  <w:sz w:val="18"/>
                  <w:szCs w:val="18"/>
                </w:rPr>
                <w:id w:val="1509099163"/>
                <w:placeholder>
                  <w:docPart w:val="30AA200169034A5A9601A6BDF383EE5B"/>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0ADA43B4" w14:textId="5FD23171" w:rsidR="00783581" w:rsidRPr="004620FE" w:rsidRDefault="00795138" w:rsidP="00783581">
            <w:pPr>
              <w:spacing w:before="60"/>
              <w:rPr>
                <w:rFonts w:cs="Arial"/>
                <w:sz w:val="18"/>
                <w:szCs w:val="18"/>
              </w:rPr>
            </w:pPr>
            <w:sdt>
              <w:sdtPr>
                <w:rPr>
                  <w:rStyle w:val="Responseboxtext"/>
                  <w:rFonts w:cs="Arial"/>
                  <w:sz w:val="18"/>
                  <w:szCs w:val="18"/>
                </w:rPr>
                <w:id w:val="480503648"/>
                <w:placeholder>
                  <w:docPart w:val="ACBA3684E2E64735AACFDF043885BB57"/>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7263F6E7"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966846749"/>
                <w:placeholder>
                  <w:docPart w:val="102094BDC7154EF3B774E7F71CC189BC"/>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0003E3B3"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501850600"/>
                <w:placeholder>
                  <w:docPart w:val="676AF37AC8F644848D0D66301A10C337"/>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101EC06C" w14:textId="77777777" w:rsidTr="00F935A9">
        <w:trPr>
          <w:trHeight w:val="349"/>
        </w:trPr>
        <w:tc>
          <w:tcPr>
            <w:tcW w:w="1413" w:type="dxa"/>
            <w:vMerge/>
          </w:tcPr>
          <w:p w14:paraId="12916BBC" w14:textId="77777777" w:rsidR="00783581" w:rsidRPr="004620FE" w:rsidRDefault="00783581" w:rsidP="00783581">
            <w:pPr>
              <w:rPr>
                <w:rFonts w:cs="Arial"/>
                <w:sz w:val="18"/>
                <w:szCs w:val="18"/>
              </w:rPr>
            </w:pPr>
          </w:p>
        </w:tc>
        <w:tc>
          <w:tcPr>
            <w:tcW w:w="2268" w:type="dxa"/>
          </w:tcPr>
          <w:p w14:paraId="6FDEB5D1" w14:textId="77777777" w:rsidR="00783581" w:rsidRPr="004620FE" w:rsidRDefault="00795138" w:rsidP="00783581">
            <w:pPr>
              <w:spacing w:before="60"/>
              <w:rPr>
                <w:rFonts w:cs="Arial"/>
                <w:sz w:val="18"/>
                <w:szCs w:val="18"/>
              </w:rPr>
            </w:pPr>
            <w:sdt>
              <w:sdtPr>
                <w:rPr>
                  <w:rStyle w:val="Responseboxtext"/>
                  <w:rFonts w:cs="Arial"/>
                  <w:sz w:val="18"/>
                  <w:szCs w:val="18"/>
                </w:rPr>
                <w:id w:val="-1770465938"/>
                <w:placeholder>
                  <w:docPart w:val="84177928A98441D88DE313E9A4481FDF"/>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DF2030E" w14:textId="77777777" w:rsidR="00783581" w:rsidRPr="004620FE" w:rsidRDefault="00795138" w:rsidP="00783581">
            <w:pPr>
              <w:spacing w:before="60"/>
              <w:rPr>
                <w:rFonts w:cs="Arial"/>
                <w:sz w:val="18"/>
                <w:szCs w:val="18"/>
              </w:rPr>
            </w:pPr>
            <w:sdt>
              <w:sdtPr>
                <w:rPr>
                  <w:rStyle w:val="Responseboxtext"/>
                  <w:rFonts w:cs="Arial"/>
                  <w:sz w:val="18"/>
                  <w:szCs w:val="18"/>
                </w:rPr>
                <w:id w:val="-2082512553"/>
                <w:placeholder>
                  <w:docPart w:val="7201D875F4F34CDBB438395D0813AF77"/>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586C1683" w14:textId="393761BE" w:rsidR="00783581" w:rsidRPr="004620FE" w:rsidRDefault="00795138" w:rsidP="00783581">
            <w:pPr>
              <w:spacing w:before="60"/>
              <w:rPr>
                <w:rFonts w:cs="Arial"/>
                <w:sz w:val="18"/>
                <w:szCs w:val="18"/>
              </w:rPr>
            </w:pPr>
            <w:sdt>
              <w:sdtPr>
                <w:rPr>
                  <w:rStyle w:val="Responseboxtext"/>
                  <w:rFonts w:cs="Arial"/>
                  <w:sz w:val="18"/>
                  <w:szCs w:val="18"/>
                </w:rPr>
                <w:id w:val="1767104436"/>
                <w:placeholder>
                  <w:docPart w:val="45D63EC6EEC44A01AB35737E2C506673"/>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45A8850B" w14:textId="7A1A9F49" w:rsidR="00783581" w:rsidRPr="004620FE" w:rsidRDefault="00795138" w:rsidP="00783581">
            <w:pPr>
              <w:spacing w:before="60"/>
              <w:rPr>
                <w:rFonts w:cs="Arial"/>
                <w:sz w:val="18"/>
                <w:szCs w:val="18"/>
              </w:rPr>
            </w:pPr>
            <w:sdt>
              <w:sdtPr>
                <w:rPr>
                  <w:rStyle w:val="Responseboxtext"/>
                  <w:rFonts w:cs="Arial"/>
                  <w:sz w:val="18"/>
                  <w:szCs w:val="18"/>
                </w:rPr>
                <w:id w:val="-282349050"/>
                <w:placeholder>
                  <w:docPart w:val="95E14AE6966F456BAE7E8524F25C4BA5"/>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6D04CE96" w14:textId="3454333B" w:rsidR="00783581" w:rsidRPr="004620FE" w:rsidRDefault="00795138" w:rsidP="00783581">
            <w:pPr>
              <w:spacing w:before="60"/>
              <w:rPr>
                <w:rFonts w:cs="Arial"/>
                <w:sz w:val="18"/>
                <w:szCs w:val="18"/>
              </w:rPr>
            </w:pPr>
            <w:sdt>
              <w:sdtPr>
                <w:rPr>
                  <w:rStyle w:val="Responseboxtext"/>
                  <w:rFonts w:cs="Arial"/>
                  <w:sz w:val="18"/>
                  <w:szCs w:val="18"/>
                </w:rPr>
                <w:id w:val="1889837803"/>
                <w:placeholder>
                  <w:docPart w:val="2F8AEA27BC91451E870113A01E38D37A"/>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C76374B" w14:textId="0C1C1BDD" w:rsidR="00783581" w:rsidRPr="004620FE" w:rsidRDefault="00795138" w:rsidP="00783581">
            <w:pPr>
              <w:spacing w:before="60"/>
              <w:rPr>
                <w:rFonts w:cs="Arial"/>
                <w:sz w:val="18"/>
                <w:szCs w:val="18"/>
              </w:rPr>
            </w:pPr>
            <w:sdt>
              <w:sdtPr>
                <w:rPr>
                  <w:rStyle w:val="Responseboxtext"/>
                  <w:rFonts w:cs="Arial"/>
                  <w:sz w:val="18"/>
                  <w:szCs w:val="18"/>
                </w:rPr>
                <w:id w:val="952821062"/>
                <w:placeholder>
                  <w:docPart w:val="77953FA5046C4D9B9E9E20E80CFF245D"/>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0E341A2E" w14:textId="0B6CE7F6" w:rsidR="00783581" w:rsidRPr="004620FE" w:rsidRDefault="00795138" w:rsidP="00783581">
            <w:pPr>
              <w:spacing w:before="60"/>
              <w:rPr>
                <w:rFonts w:cs="Arial"/>
                <w:sz w:val="18"/>
                <w:szCs w:val="18"/>
              </w:rPr>
            </w:pPr>
            <w:sdt>
              <w:sdtPr>
                <w:rPr>
                  <w:rStyle w:val="Responseboxtext"/>
                  <w:rFonts w:cs="Arial"/>
                  <w:sz w:val="18"/>
                  <w:szCs w:val="18"/>
                </w:rPr>
                <w:id w:val="-566801567"/>
                <w:placeholder>
                  <w:docPart w:val="9AB8EE385824487E94E234BCC87EB7BF"/>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7FDD19C5" w14:textId="57B1A0D9" w:rsidR="00783581" w:rsidRPr="004620FE" w:rsidRDefault="00795138" w:rsidP="00783581">
            <w:pPr>
              <w:spacing w:before="60"/>
              <w:rPr>
                <w:rFonts w:cs="Arial"/>
                <w:sz w:val="18"/>
                <w:szCs w:val="18"/>
              </w:rPr>
            </w:pPr>
            <w:sdt>
              <w:sdtPr>
                <w:rPr>
                  <w:rStyle w:val="Responseboxtext"/>
                  <w:rFonts w:cs="Arial"/>
                  <w:sz w:val="18"/>
                  <w:szCs w:val="18"/>
                </w:rPr>
                <w:id w:val="86740011"/>
                <w:placeholder>
                  <w:docPart w:val="0C8077B2B928491B94E6AC94425A3BCB"/>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60328A35" w14:textId="63AF847C" w:rsidR="00783581" w:rsidRPr="004620FE" w:rsidRDefault="00795138" w:rsidP="00783581">
            <w:pPr>
              <w:spacing w:before="60"/>
              <w:rPr>
                <w:rFonts w:cs="Arial"/>
                <w:sz w:val="18"/>
                <w:szCs w:val="18"/>
              </w:rPr>
            </w:pPr>
            <w:sdt>
              <w:sdtPr>
                <w:rPr>
                  <w:rStyle w:val="Responseboxtext"/>
                  <w:rFonts w:cs="Arial"/>
                  <w:sz w:val="18"/>
                  <w:szCs w:val="18"/>
                </w:rPr>
                <w:id w:val="1912117710"/>
                <w:placeholder>
                  <w:docPart w:val="C2DF45B0B1C44A2BA983E04228B4C486"/>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0DED05F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47485659"/>
                <w:placeholder>
                  <w:docPart w:val="83C028448E564BDDBC76611B3D2CF870"/>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590AD874"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189721112"/>
                <w:placeholder>
                  <w:docPart w:val="D0596D949A094D64988FBE3D4C6AC531"/>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3C56DDC1" w14:textId="77777777" w:rsidTr="00F935A9">
        <w:trPr>
          <w:trHeight w:val="245"/>
        </w:trPr>
        <w:tc>
          <w:tcPr>
            <w:tcW w:w="1413" w:type="dxa"/>
            <w:vMerge/>
          </w:tcPr>
          <w:p w14:paraId="06C8A064" w14:textId="77777777" w:rsidR="00783581" w:rsidRPr="004620FE" w:rsidRDefault="00783581" w:rsidP="00783581">
            <w:pPr>
              <w:rPr>
                <w:rFonts w:cs="Arial"/>
                <w:sz w:val="18"/>
                <w:szCs w:val="18"/>
              </w:rPr>
            </w:pPr>
          </w:p>
        </w:tc>
        <w:tc>
          <w:tcPr>
            <w:tcW w:w="2268" w:type="dxa"/>
          </w:tcPr>
          <w:p w14:paraId="59BDD5CC"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869521625"/>
                <w:placeholder>
                  <w:docPart w:val="7CF8449DA68A4D6BAF67CDCCAC93F33B"/>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62BFD929"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979036094"/>
                <w:placeholder>
                  <w:docPart w:val="CF31C2A140AE4C8E86C324E7E409FF85"/>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74FAE2DE" w14:textId="713154EA" w:rsidR="00783581" w:rsidRPr="004620FE" w:rsidRDefault="00795138" w:rsidP="00783581">
            <w:pPr>
              <w:spacing w:before="60"/>
              <w:rPr>
                <w:rStyle w:val="Responseboxtext"/>
                <w:rFonts w:cs="Arial"/>
                <w:sz w:val="18"/>
                <w:szCs w:val="18"/>
              </w:rPr>
            </w:pPr>
            <w:sdt>
              <w:sdtPr>
                <w:rPr>
                  <w:rStyle w:val="Responseboxtext"/>
                  <w:rFonts w:cs="Arial"/>
                  <w:sz w:val="18"/>
                  <w:szCs w:val="18"/>
                </w:rPr>
                <w:id w:val="1025138532"/>
                <w:placeholder>
                  <w:docPart w:val="FA89C5C3F7F9419084ED56B5BEF167A0"/>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57DE4AD8" w14:textId="6EB319C6" w:rsidR="00783581" w:rsidRPr="004620FE" w:rsidRDefault="00795138" w:rsidP="00783581">
            <w:pPr>
              <w:spacing w:before="60"/>
              <w:rPr>
                <w:rStyle w:val="Responseboxtext"/>
                <w:rFonts w:cs="Arial"/>
                <w:sz w:val="18"/>
                <w:szCs w:val="18"/>
              </w:rPr>
            </w:pPr>
            <w:sdt>
              <w:sdtPr>
                <w:rPr>
                  <w:rStyle w:val="Responseboxtext"/>
                  <w:rFonts w:cs="Arial"/>
                  <w:sz w:val="18"/>
                  <w:szCs w:val="18"/>
                </w:rPr>
                <w:id w:val="-2072879350"/>
                <w:placeholder>
                  <w:docPart w:val="B7A9F8607F524F99A090180FD76B12FE"/>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05EA2567" w14:textId="602A1971" w:rsidR="00783581" w:rsidRPr="004620FE" w:rsidRDefault="00795138" w:rsidP="00783581">
            <w:pPr>
              <w:spacing w:before="60"/>
              <w:rPr>
                <w:rStyle w:val="Responseboxtext"/>
                <w:rFonts w:cs="Arial"/>
                <w:sz w:val="18"/>
                <w:szCs w:val="18"/>
              </w:rPr>
            </w:pPr>
            <w:sdt>
              <w:sdtPr>
                <w:rPr>
                  <w:rStyle w:val="Responseboxtext"/>
                  <w:rFonts w:cs="Arial"/>
                  <w:sz w:val="18"/>
                  <w:szCs w:val="18"/>
                </w:rPr>
                <w:id w:val="-336454748"/>
                <w:placeholder>
                  <w:docPart w:val="B77CCE61B01346CA887F0E5E7D924692"/>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02A9873C" w14:textId="311C40E2" w:rsidR="00783581" w:rsidRPr="004620FE" w:rsidRDefault="00795138" w:rsidP="00783581">
            <w:pPr>
              <w:spacing w:before="60"/>
              <w:rPr>
                <w:rStyle w:val="Responseboxtext"/>
                <w:rFonts w:cs="Arial"/>
                <w:sz w:val="18"/>
                <w:szCs w:val="18"/>
              </w:rPr>
            </w:pPr>
            <w:sdt>
              <w:sdtPr>
                <w:rPr>
                  <w:rStyle w:val="Responseboxtext"/>
                  <w:rFonts w:cs="Arial"/>
                  <w:sz w:val="18"/>
                  <w:szCs w:val="18"/>
                </w:rPr>
                <w:id w:val="-478153783"/>
                <w:placeholder>
                  <w:docPart w:val="DBC7ED9F79864D36B26C13EB70585151"/>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3CB5BFB8" w14:textId="06B513BA" w:rsidR="00783581" w:rsidRPr="004620FE" w:rsidRDefault="00795138" w:rsidP="00783581">
            <w:pPr>
              <w:spacing w:before="60"/>
              <w:rPr>
                <w:rStyle w:val="Responseboxtext"/>
                <w:rFonts w:cs="Arial"/>
                <w:sz w:val="18"/>
                <w:szCs w:val="18"/>
              </w:rPr>
            </w:pPr>
            <w:sdt>
              <w:sdtPr>
                <w:rPr>
                  <w:rStyle w:val="Responseboxtext"/>
                  <w:rFonts w:cs="Arial"/>
                  <w:sz w:val="18"/>
                  <w:szCs w:val="18"/>
                </w:rPr>
                <w:id w:val="876751184"/>
                <w:placeholder>
                  <w:docPart w:val="60FADB7D0F36407AA767460202EB5585"/>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2388D528" w14:textId="5FFDD495" w:rsidR="00783581" w:rsidRPr="004620FE" w:rsidRDefault="00795138" w:rsidP="00783581">
            <w:pPr>
              <w:spacing w:before="60"/>
              <w:rPr>
                <w:rStyle w:val="Responseboxtext"/>
                <w:rFonts w:cs="Arial"/>
                <w:sz w:val="18"/>
                <w:szCs w:val="18"/>
              </w:rPr>
            </w:pPr>
            <w:sdt>
              <w:sdtPr>
                <w:rPr>
                  <w:rStyle w:val="Responseboxtext"/>
                  <w:rFonts w:cs="Arial"/>
                  <w:sz w:val="18"/>
                  <w:szCs w:val="18"/>
                </w:rPr>
                <w:id w:val="-1896036841"/>
                <w:placeholder>
                  <w:docPart w:val="9C5173DDAFA0430696A9DFDCD27345AB"/>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53662BCF" w14:textId="660A8EA2" w:rsidR="00783581" w:rsidRPr="004620FE" w:rsidRDefault="00795138" w:rsidP="00783581">
            <w:pPr>
              <w:spacing w:before="60"/>
              <w:rPr>
                <w:rStyle w:val="Responseboxtext"/>
                <w:rFonts w:cs="Arial"/>
                <w:sz w:val="18"/>
                <w:szCs w:val="18"/>
              </w:rPr>
            </w:pPr>
            <w:sdt>
              <w:sdtPr>
                <w:rPr>
                  <w:rStyle w:val="Responseboxtext"/>
                  <w:rFonts w:cs="Arial"/>
                  <w:sz w:val="18"/>
                  <w:szCs w:val="18"/>
                </w:rPr>
                <w:id w:val="1499471716"/>
                <w:placeholder>
                  <w:docPart w:val="EF624F9D3E6F4760B10E062A2198DAD2"/>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11AB7A98"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651263699"/>
                <w:placeholder>
                  <w:docPart w:val="BCC81BF642C54C95B02ABD8101F77E74"/>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A8ADD40" w14:textId="7777777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70335969"/>
                <w:placeholder>
                  <w:docPart w:val="C84F044B721141739B3F14AED3B38607"/>
                </w:placeholder>
                <w:showingPlcHdr/>
                <w:text/>
              </w:sdtPr>
              <w:sdtContent>
                <w:r w:rsidR="00783581" w:rsidRPr="004620FE">
                  <w:rPr>
                    <w:rStyle w:val="Responseboxtext"/>
                    <w:rFonts w:eastAsia="Calibri" w:cs="Arial"/>
                    <w:sz w:val="18"/>
                    <w:szCs w:val="18"/>
                  </w:rPr>
                  <w:t xml:space="preserve">                     </w:t>
                </w:r>
              </w:sdtContent>
            </w:sdt>
          </w:p>
        </w:tc>
      </w:tr>
      <w:tr w:rsidR="00783581" w:rsidRPr="004620FE" w14:paraId="006BFAB2" w14:textId="77777777" w:rsidTr="00F935A9">
        <w:trPr>
          <w:trHeight w:val="349"/>
        </w:trPr>
        <w:tc>
          <w:tcPr>
            <w:tcW w:w="1413" w:type="dxa"/>
            <w:vMerge/>
          </w:tcPr>
          <w:p w14:paraId="6B86188A" w14:textId="77777777" w:rsidR="00783581" w:rsidRPr="004620FE" w:rsidRDefault="00783581" w:rsidP="00783581">
            <w:pPr>
              <w:rPr>
                <w:rFonts w:cs="Arial"/>
                <w:sz w:val="18"/>
                <w:szCs w:val="18"/>
              </w:rPr>
            </w:pPr>
          </w:p>
        </w:tc>
        <w:tc>
          <w:tcPr>
            <w:tcW w:w="2268" w:type="dxa"/>
          </w:tcPr>
          <w:p w14:paraId="126867C3" w14:textId="25BE678D" w:rsidR="00783581" w:rsidRPr="004620FE" w:rsidRDefault="00795138" w:rsidP="00783581">
            <w:pPr>
              <w:spacing w:before="60"/>
              <w:rPr>
                <w:rStyle w:val="Responseboxtext"/>
                <w:rFonts w:cs="Arial"/>
                <w:sz w:val="18"/>
                <w:szCs w:val="18"/>
              </w:rPr>
            </w:pPr>
            <w:sdt>
              <w:sdtPr>
                <w:rPr>
                  <w:rStyle w:val="Responseboxtext"/>
                  <w:rFonts w:cs="Arial"/>
                  <w:sz w:val="18"/>
                  <w:szCs w:val="18"/>
                </w:rPr>
                <w:id w:val="270057436"/>
                <w:placeholder>
                  <w:docPart w:val="80964A3DA3C64085867B1ACDC894FF96"/>
                </w:placeholder>
                <w:showingPlcHdr/>
                <w:text/>
              </w:sdtPr>
              <w:sdtContent>
                <w:r w:rsidR="00783581" w:rsidRPr="004620FE">
                  <w:rPr>
                    <w:rStyle w:val="Responseboxtext"/>
                    <w:rFonts w:eastAsia="Calibri" w:cs="Arial"/>
                    <w:sz w:val="18"/>
                    <w:szCs w:val="18"/>
                  </w:rPr>
                  <w:t xml:space="preserve">                           </w:t>
                </w:r>
              </w:sdtContent>
            </w:sdt>
          </w:p>
        </w:tc>
        <w:tc>
          <w:tcPr>
            <w:tcW w:w="2268" w:type="dxa"/>
          </w:tcPr>
          <w:p w14:paraId="4A61609B" w14:textId="41A5DE7A" w:rsidR="00783581" w:rsidRPr="004620FE" w:rsidRDefault="00795138" w:rsidP="00783581">
            <w:pPr>
              <w:spacing w:before="60"/>
              <w:rPr>
                <w:rStyle w:val="Responseboxtext"/>
                <w:rFonts w:cs="Arial"/>
                <w:sz w:val="18"/>
                <w:szCs w:val="18"/>
              </w:rPr>
            </w:pPr>
            <w:sdt>
              <w:sdtPr>
                <w:rPr>
                  <w:rStyle w:val="Responseboxtext"/>
                  <w:rFonts w:cs="Arial"/>
                  <w:sz w:val="18"/>
                  <w:szCs w:val="18"/>
                </w:rPr>
                <w:id w:val="-1168716337"/>
                <w:placeholder>
                  <w:docPart w:val="3BE2B4FF7C3C408C85EEF252B9522818"/>
                </w:placeholder>
                <w:showingPlcHdr/>
                <w:text/>
              </w:sdtPr>
              <w:sdtContent>
                <w:r w:rsidR="00783581" w:rsidRPr="004620FE">
                  <w:rPr>
                    <w:rStyle w:val="Responseboxtext"/>
                    <w:rFonts w:eastAsia="Calibri" w:cs="Arial"/>
                    <w:sz w:val="18"/>
                    <w:szCs w:val="18"/>
                  </w:rPr>
                  <w:t xml:space="preserve">                            </w:t>
                </w:r>
              </w:sdtContent>
            </w:sdt>
          </w:p>
        </w:tc>
        <w:tc>
          <w:tcPr>
            <w:tcW w:w="2256" w:type="dxa"/>
          </w:tcPr>
          <w:p w14:paraId="14C40010" w14:textId="17DD28AE" w:rsidR="00783581" w:rsidRPr="004620FE" w:rsidRDefault="00795138" w:rsidP="00783581">
            <w:pPr>
              <w:spacing w:before="60"/>
              <w:rPr>
                <w:rStyle w:val="Responseboxtext"/>
                <w:rFonts w:cs="Arial"/>
                <w:sz w:val="18"/>
                <w:szCs w:val="18"/>
              </w:rPr>
            </w:pPr>
            <w:sdt>
              <w:sdtPr>
                <w:rPr>
                  <w:rStyle w:val="Responseboxtext"/>
                  <w:rFonts w:cs="Arial"/>
                  <w:sz w:val="18"/>
                  <w:szCs w:val="18"/>
                </w:rPr>
                <w:id w:val="475734325"/>
                <w:placeholder>
                  <w:docPart w:val="DB715D08DE224DBCB68D764A92782986"/>
                </w:placeholder>
                <w:showingPlcHdr/>
                <w:text/>
              </w:sdtPr>
              <w:sdtContent>
                <w:r w:rsidR="00783581" w:rsidRPr="006361B1">
                  <w:rPr>
                    <w:rStyle w:val="Responseboxtext"/>
                    <w:rFonts w:eastAsia="Calibri" w:cs="Arial"/>
                    <w:sz w:val="18"/>
                    <w:szCs w:val="18"/>
                  </w:rPr>
                  <w:t xml:space="preserve">                      </w:t>
                </w:r>
              </w:sdtContent>
            </w:sdt>
          </w:p>
        </w:tc>
        <w:tc>
          <w:tcPr>
            <w:tcW w:w="1019" w:type="dxa"/>
          </w:tcPr>
          <w:p w14:paraId="3E4332EA" w14:textId="1C2B11D7" w:rsidR="00783581" w:rsidRPr="004620FE" w:rsidRDefault="00795138" w:rsidP="00783581">
            <w:pPr>
              <w:spacing w:before="60"/>
              <w:rPr>
                <w:rStyle w:val="Responseboxtext"/>
                <w:rFonts w:cs="Arial"/>
                <w:sz w:val="18"/>
                <w:szCs w:val="18"/>
              </w:rPr>
            </w:pPr>
            <w:sdt>
              <w:sdtPr>
                <w:rPr>
                  <w:rStyle w:val="Responseboxtext"/>
                  <w:rFonts w:cs="Arial"/>
                  <w:sz w:val="18"/>
                  <w:szCs w:val="18"/>
                </w:rPr>
                <w:id w:val="-981308193"/>
                <w:placeholder>
                  <w:docPart w:val="400D22AEB1714DDAA6A0A72DF397DAF2"/>
                </w:placeholder>
                <w:showingPlcHdr/>
                <w:text/>
              </w:sdtPr>
              <w:sdtContent>
                <w:r w:rsidR="00783581" w:rsidRPr="004620FE">
                  <w:rPr>
                    <w:rStyle w:val="Responseboxtext"/>
                    <w:rFonts w:eastAsia="Calibri" w:cs="Arial"/>
                    <w:sz w:val="18"/>
                    <w:szCs w:val="18"/>
                  </w:rPr>
                  <w:t xml:space="preserve">    </w:t>
                </w:r>
              </w:sdtContent>
            </w:sdt>
          </w:p>
        </w:tc>
        <w:tc>
          <w:tcPr>
            <w:tcW w:w="1017" w:type="dxa"/>
          </w:tcPr>
          <w:p w14:paraId="33051154" w14:textId="4E79FD0B" w:rsidR="00783581" w:rsidRPr="004620FE" w:rsidRDefault="00795138" w:rsidP="00783581">
            <w:pPr>
              <w:spacing w:before="60"/>
              <w:rPr>
                <w:rStyle w:val="Responseboxtext"/>
                <w:rFonts w:cs="Arial"/>
                <w:sz w:val="18"/>
                <w:szCs w:val="18"/>
              </w:rPr>
            </w:pPr>
            <w:sdt>
              <w:sdtPr>
                <w:rPr>
                  <w:rStyle w:val="Responseboxtext"/>
                  <w:rFonts w:cs="Arial"/>
                  <w:sz w:val="18"/>
                  <w:szCs w:val="18"/>
                </w:rPr>
                <w:id w:val="-16693298"/>
                <w:placeholder>
                  <w:docPart w:val="0BDCB7CAF51946039D418E4B7B979E63"/>
                </w:placeholder>
                <w:showingPlcHdr/>
                <w:text/>
              </w:sdtPr>
              <w:sdtContent>
                <w:r w:rsidR="00783581" w:rsidRPr="004620FE">
                  <w:rPr>
                    <w:rStyle w:val="Responseboxtext"/>
                    <w:rFonts w:eastAsia="Calibri" w:cs="Arial"/>
                    <w:sz w:val="18"/>
                    <w:szCs w:val="18"/>
                  </w:rPr>
                  <w:t xml:space="preserve">    </w:t>
                </w:r>
              </w:sdtContent>
            </w:sdt>
          </w:p>
        </w:tc>
        <w:tc>
          <w:tcPr>
            <w:tcW w:w="1020" w:type="dxa"/>
          </w:tcPr>
          <w:p w14:paraId="64768095" w14:textId="057658C7" w:rsidR="00783581" w:rsidRPr="004620FE" w:rsidRDefault="00795138" w:rsidP="00783581">
            <w:pPr>
              <w:spacing w:before="60"/>
              <w:rPr>
                <w:rStyle w:val="Responseboxtext"/>
                <w:rFonts w:cs="Arial"/>
                <w:sz w:val="18"/>
                <w:szCs w:val="18"/>
              </w:rPr>
            </w:pPr>
            <w:sdt>
              <w:sdtPr>
                <w:rPr>
                  <w:rStyle w:val="Responseboxtext"/>
                  <w:rFonts w:cs="Arial"/>
                  <w:sz w:val="18"/>
                  <w:szCs w:val="18"/>
                </w:rPr>
                <w:id w:val="-225376237"/>
                <w:placeholder>
                  <w:docPart w:val="3B402A3BD3BB412B8AF50A28E4477328"/>
                </w:placeholder>
                <w:showingPlcHdr/>
                <w:text/>
              </w:sdtPr>
              <w:sdtContent>
                <w:r w:rsidR="00783581" w:rsidRPr="004620FE">
                  <w:rPr>
                    <w:rStyle w:val="Responseboxtext"/>
                    <w:rFonts w:eastAsia="Calibri" w:cs="Arial"/>
                    <w:sz w:val="18"/>
                    <w:szCs w:val="18"/>
                  </w:rPr>
                  <w:t xml:space="preserve">    </w:t>
                </w:r>
              </w:sdtContent>
            </w:sdt>
          </w:p>
        </w:tc>
        <w:tc>
          <w:tcPr>
            <w:tcW w:w="1849" w:type="dxa"/>
          </w:tcPr>
          <w:p w14:paraId="312FAF65" w14:textId="34653D45" w:rsidR="00783581" w:rsidRPr="004620FE" w:rsidRDefault="00795138" w:rsidP="00783581">
            <w:pPr>
              <w:spacing w:before="60"/>
              <w:rPr>
                <w:rStyle w:val="Responseboxtext"/>
                <w:rFonts w:cs="Arial"/>
                <w:sz w:val="18"/>
                <w:szCs w:val="18"/>
              </w:rPr>
            </w:pPr>
            <w:sdt>
              <w:sdtPr>
                <w:rPr>
                  <w:rStyle w:val="Responseboxtext"/>
                  <w:rFonts w:cs="Arial"/>
                  <w:sz w:val="18"/>
                  <w:szCs w:val="18"/>
                </w:rPr>
                <w:id w:val="116883317"/>
                <w:placeholder>
                  <w:docPart w:val="0F0B87874E9B46D68D1C30BCE77D1596"/>
                </w:placeholder>
                <w:showingPlcHdr/>
                <w:text/>
              </w:sdtPr>
              <w:sdtContent>
                <w:r w:rsidR="00783581" w:rsidRPr="004620FE">
                  <w:rPr>
                    <w:rStyle w:val="Responseboxtext"/>
                    <w:rFonts w:eastAsia="Calibri" w:cs="Arial"/>
                    <w:sz w:val="18"/>
                    <w:szCs w:val="18"/>
                  </w:rPr>
                  <w:t xml:space="preserve">                    </w:t>
                </w:r>
              </w:sdtContent>
            </w:sdt>
          </w:p>
        </w:tc>
        <w:tc>
          <w:tcPr>
            <w:tcW w:w="2194" w:type="dxa"/>
          </w:tcPr>
          <w:p w14:paraId="0D687250" w14:textId="588533AD" w:rsidR="00783581" w:rsidRPr="004620FE" w:rsidRDefault="00795138" w:rsidP="00783581">
            <w:pPr>
              <w:spacing w:before="60"/>
              <w:rPr>
                <w:rStyle w:val="Responseboxtext"/>
                <w:rFonts w:cs="Arial"/>
                <w:sz w:val="18"/>
                <w:szCs w:val="18"/>
              </w:rPr>
            </w:pPr>
            <w:sdt>
              <w:sdtPr>
                <w:rPr>
                  <w:rStyle w:val="Responseboxtext"/>
                  <w:rFonts w:cs="Arial"/>
                  <w:sz w:val="18"/>
                  <w:szCs w:val="18"/>
                </w:rPr>
                <w:id w:val="1864938282"/>
                <w:placeholder>
                  <w:docPart w:val="69E58EF5BB724CBDBF1620F446559DC0"/>
                </w:placeholder>
                <w:showingPlcHdr/>
                <w:text/>
              </w:sdtPr>
              <w:sdtContent>
                <w:r w:rsidR="00783581" w:rsidRPr="00AE26CC">
                  <w:rPr>
                    <w:rStyle w:val="Responseboxtext"/>
                    <w:rFonts w:eastAsia="Calibri" w:cs="Arial"/>
                    <w:sz w:val="18"/>
                    <w:szCs w:val="18"/>
                  </w:rPr>
                  <w:t xml:space="preserve">                      </w:t>
                </w:r>
              </w:sdtContent>
            </w:sdt>
          </w:p>
        </w:tc>
        <w:tc>
          <w:tcPr>
            <w:tcW w:w="2300" w:type="dxa"/>
          </w:tcPr>
          <w:p w14:paraId="7AF61883" w14:textId="1B6B2149" w:rsidR="00783581" w:rsidRPr="004620FE" w:rsidRDefault="00795138" w:rsidP="00783581">
            <w:pPr>
              <w:spacing w:before="60"/>
              <w:rPr>
                <w:rStyle w:val="Responseboxtext"/>
                <w:rFonts w:cs="Arial"/>
                <w:sz w:val="18"/>
                <w:szCs w:val="18"/>
              </w:rPr>
            </w:pPr>
            <w:sdt>
              <w:sdtPr>
                <w:rPr>
                  <w:rStyle w:val="Responseboxtext"/>
                  <w:rFonts w:cs="Arial"/>
                  <w:sz w:val="18"/>
                  <w:szCs w:val="18"/>
                </w:rPr>
                <w:id w:val="1402874621"/>
                <w:placeholder>
                  <w:docPart w:val="4A3B1B72BDCB48E9B7CD97A6C4F869F8"/>
                </w:placeholder>
                <w:showingPlcHdr/>
                <w:text/>
              </w:sdtPr>
              <w:sdtContent>
                <w:r w:rsidR="00783581" w:rsidRPr="004620FE">
                  <w:rPr>
                    <w:rStyle w:val="Responseboxtext"/>
                    <w:rFonts w:eastAsia="Calibri" w:cs="Arial"/>
                    <w:sz w:val="18"/>
                    <w:szCs w:val="18"/>
                  </w:rPr>
                  <w:t xml:space="preserve">                    </w:t>
                </w:r>
              </w:sdtContent>
            </w:sdt>
          </w:p>
        </w:tc>
        <w:tc>
          <w:tcPr>
            <w:tcW w:w="2675" w:type="dxa"/>
          </w:tcPr>
          <w:p w14:paraId="4E17554C" w14:textId="3F141CE7" w:rsidR="00783581" w:rsidRPr="004620FE" w:rsidRDefault="00795138" w:rsidP="00783581">
            <w:pPr>
              <w:spacing w:before="60"/>
              <w:rPr>
                <w:rStyle w:val="Responseboxtext"/>
                <w:rFonts w:cs="Arial"/>
                <w:sz w:val="18"/>
                <w:szCs w:val="18"/>
              </w:rPr>
            </w:pPr>
            <w:sdt>
              <w:sdtPr>
                <w:rPr>
                  <w:rStyle w:val="Responseboxtext"/>
                  <w:rFonts w:cs="Arial"/>
                  <w:sz w:val="18"/>
                  <w:szCs w:val="18"/>
                </w:rPr>
                <w:id w:val="-2044041025"/>
                <w:placeholder>
                  <w:docPart w:val="183B9D04D7BC4610A95BEA921104D2BA"/>
                </w:placeholder>
                <w:showingPlcHdr/>
                <w:text/>
              </w:sdtPr>
              <w:sdtContent>
                <w:r w:rsidR="00783581" w:rsidRPr="004620FE">
                  <w:rPr>
                    <w:rStyle w:val="Responseboxtext"/>
                    <w:rFonts w:eastAsia="Calibri" w:cs="Arial"/>
                    <w:sz w:val="18"/>
                    <w:szCs w:val="18"/>
                  </w:rPr>
                  <w:t xml:space="preserve">                              </w:t>
                </w:r>
              </w:sdtContent>
            </w:sdt>
          </w:p>
        </w:tc>
        <w:tc>
          <w:tcPr>
            <w:tcW w:w="1911" w:type="dxa"/>
          </w:tcPr>
          <w:p w14:paraId="70301A40" w14:textId="433E9509" w:rsidR="00783581" w:rsidRPr="004620FE" w:rsidRDefault="00795138" w:rsidP="007D66BF">
            <w:pPr>
              <w:spacing w:before="60"/>
              <w:rPr>
                <w:rStyle w:val="Responseboxtext"/>
                <w:rFonts w:cs="Arial"/>
                <w:sz w:val="18"/>
                <w:szCs w:val="18"/>
              </w:rPr>
            </w:pPr>
            <w:sdt>
              <w:sdtPr>
                <w:rPr>
                  <w:rStyle w:val="Responseboxtext"/>
                  <w:rFonts w:cs="Arial"/>
                  <w:sz w:val="18"/>
                  <w:szCs w:val="18"/>
                </w:rPr>
                <w:id w:val="-1133323753"/>
                <w:placeholder>
                  <w:docPart w:val="7D58762FFD9F47B5AA88326E25830527"/>
                </w:placeholder>
                <w:showingPlcHdr/>
                <w:text/>
              </w:sdtPr>
              <w:sdtContent>
                <w:r w:rsidR="007D66BF" w:rsidRPr="004620FE">
                  <w:rPr>
                    <w:rStyle w:val="Responseboxtext"/>
                    <w:rFonts w:eastAsia="Calibri" w:cs="Arial"/>
                    <w:sz w:val="18"/>
                    <w:szCs w:val="18"/>
                  </w:rPr>
                  <w:t xml:space="preserve">                     </w:t>
                </w:r>
              </w:sdtContent>
            </w:sdt>
          </w:p>
        </w:tc>
      </w:tr>
    </w:tbl>
    <w:p w14:paraId="62F3BD8C" w14:textId="77777777" w:rsidR="0005709C" w:rsidRDefault="0005709C" w:rsidP="005B00CB">
      <w:pPr>
        <w:rPr>
          <w:sz w:val="20"/>
          <w:szCs w:val="20"/>
        </w:rPr>
        <w:sectPr w:rsidR="0005709C" w:rsidSect="0005709C">
          <w:headerReference w:type="first" r:id="rId18"/>
          <w:pgSz w:w="23811" w:h="16838" w:orient="landscape" w:code="8"/>
          <w:pgMar w:top="1259" w:right="902" w:bottom="709" w:left="709" w:header="567" w:footer="340" w:gutter="0"/>
          <w:cols w:space="708"/>
          <w:titlePg/>
          <w:docGrid w:linePitch="360"/>
        </w:sectPr>
      </w:pPr>
    </w:p>
    <w:p w14:paraId="77C452B7" w14:textId="77777777" w:rsidR="0005709C" w:rsidRDefault="0005709C" w:rsidP="005B00CB">
      <w:pPr>
        <w:rPr>
          <w:sz w:val="20"/>
          <w:szCs w:val="20"/>
        </w:rPr>
        <w:sectPr w:rsidR="0005709C" w:rsidSect="004620FE">
          <w:headerReference w:type="first" r:id="rId19"/>
          <w:pgSz w:w="11906" w:h="16838"/>
          <w:pgMar w:top="902" w:right="924" w:bottom="709" w:left="1259" w:header="567" w:footer="340" w:gutter="0"/>
          <w:cols w:space="708"/>
          <w:titlePg/>
          <w:docGrid w:linePitch="360"/>
        </w:sectPr>
      </w:pPr>
    </w:p>
    <w:tbl>
      <w:tblPr>
        <w:tblW w:w="9878" w:type="dxa"/>
        <w:tblInd w:w="-155" w:type="dxa"/>
        <w:tblLook w:val="04A0" w:firstRow="1" w:lastRow="0" w:firstColumn="1" w:lastColumn="0" w:noHBand="0" w:noVBand="1"/>
      </w:tblPr>
      <w:tblGrid>
        <w:gridCol w:w="1305"/>
        <w:gridCol w:w="149"/>
        <w:gridCol w:w="357"/>
        <w:gridCol w:w="25"/>
        <w:gridCol w:w="294"/>
        <w:gridCol w:w="200"/>
        <w:gridCol w:w="63"/>
        <w:gridCol w:w="1118"/>
        <w:gridCol w:w="200"/>
        <w:gridCol w:w="279"/>
        <w:gridCol w:w="425"/>
        <w:gridCol w:w="338"/>
        <w:gridCol w:w="318"/>
        <w:gridCol w:w="202"/>
        <w:gridCol w:w="484"/>
        <w:gridCol w:w="508"/>
        <w:gridCol w:w="281"/>
        <w:gridCol w:w="587"/>
        <w:gridCol w:w="533"/>
        <w:gridCol w:w="152"/>
        <w:gridCol w:w="425"/>
        <w:gridCol w:w="26"/>
        <w:gridCol w:w="352"/>
        <w:gridCol w:w="146"/>
        <w:gridCol w:w="1094"/>
        <w:gridCol w:w="17"/>
      </w:tblGrid>
      <w:tr w:rsidR="006C053D" w:rsidRPr="00642678" w14:paraId="27606354" w14:textId="77777777" w:rsidTr="00674B40">
        <w:tc>
          <w:tcPr>
            <w:tcW w:w="5000" w:type="pct"/>
            <w:gridSpan w:val="26"/>
            <w:shd w:val="clear" w:color="auto" w:fill="auto"/>
          </w:tcPr>
          <w:p w14:paraId="4D1B322A" w14:textId="3FAFC457" w:rsidR="006C053D" w:rsidRPr="00642678" w:rsidRDefault="006C053D" w:rsidP="00642678">
            <w:pPr>
              <w:pStyle w:val="SubQuestion"/>
              <w:rPr>
                <w:rFonts w:eastAsia="Calibri"/>
              </w:rPr>
            </w:pPr>
            <w:r w:rsidRPr="00642678">
              <w:rPr>
                <w:rFonts w:eastAsia="Calibri"/>
              </w:rPr>
              <w:t xml:space="preserve">8.2 </w:t>
            </w:r>
            <w:r w:rsidR="00D26538">
              <w:rPr>
                <w:rFonts w:eastAsia="Calibri"/>
              </w:rPr>
              <w:t>Please c</w:t>
            </w:r>
            <w:r w:rsidRPr="00642678">
              <w:rPr>
                <w:rFonts w:eastAsia="Calibri"/>
              </w:rPr>
              <w:t xml:space="preserve">omplete the table below if you wish a lesser quantity of water to be licensed than that </w:t>
            </w:r>
            <w:r w:rsidR="00D26538">
              <w:rPr>
                <w:rFonts w:eastAsia="Calibri"/>
              </w:rPr>
              <w:t>detailed</w:t>
            </w:r>
            <w:r w:rsidRPr="00642678">
              <w:rPr>
                <w:rFonts w:eastAsia="Calibri"/>
              </w:rPr>
              <w:t xml:space="preserve"> in table 8.1</w:t>
            </w:r>
            <w:r w:rsidR="00642678" w:rsidRPr="00642678">
              <w:rPr>
                <w:rFonts w:eastAsia="Calibri"/>
              </w:rPr>
              <w:t>.</w:t>
            </w:r>
            <w:r w:rsidR="00D26538">
              <w:rPr>
                <w:rFonts w:eastAsia="Calibri"/>
              </w:rPr>
              <w:t xml:space="preserve">  </w:t>
            </w:r>
          </w:p>
        </w:tc>
      </w:tr>
      <w:tr w:rsidR="006C053D" w:rsidRPr="003A61FA" w14:paraId="29C2CAFC" w14:textId="77777777" w:rsidTr="00674B40">
        <w:tc>
          <w:tcPr>
            <w:tcW w:w="5000" w:type="pct"/>
            <w:gridSpan w:val="26"/>
            <w:shd w:val="clear" w:color="auto" w:fill="auto"/>
          </w:tcPr>
          <w:p w14:paraId="37CF60D6" w14:textId="07D134DF" w:rsidR="006C053D" w:rsidRPr="003A61FA" w:rsidRDefault="006C053D" w:rsidP="00642678">
            <w:pPr>
              <w:pStyle w:val="Questiontext"/>
              <w:rPr>
                <w:rFonts w:eastAsia="Calibri"/>
              </w:rPr>
            </w:pPr>
            <w:r w:rsidRPr="003A61FA">
              <w:rPr>
                <w:rFonts w:eastAsia="Calibri"/>
              </w:rPr>
              <w:t xml:space="preserve">If necessary, </w:t>
            </w:r>
            <w:r w:rsidR="009D76A6" w:rsidRPr="003A61FA">
              <w:rPr>
                <w:rFonts w:eastAsia="Calibri"/>
              </w:rPr>
              <w:t>continue</w:t>
            </w:r>
            <w:r w:rsidRPr="003A61FA">
              <w:rPr>
                <w:rFonts w:eastAsia="Calibri"/>
              </w:rPr>
              <w:t xml:space="preserve"> </w:t>
            </w:r>
            <w:r w:rsidR="00095570">
              <w:rPr>
                <w:rFonts w:eastAsia="Calibri"/>
              </w:rPr>
              <w:t xml:space="preserve">on </w:t>
            </w:r>
            <w:r w:rsidRPr="003A61FA">
              <w:rPr>
                <w:rFonts w:eastAsia="Calibri"/>
              </w:rPr>
              <w:t xml:space="preserve">a separate sheet and provide a reference for this document. </w:t>
            </w:r>
          </w:p>
        </w:tc>
      </w:tr>
      <w:tr w:rsidR="00A34A98" w14:paraId="74FE4E04" w14:textId="77777777" w:rsidTr="00F653B1">
        <w:tc>
          <w:tcPr>
            <w:tcW w:w="1181" w:type="pct"/>
            <w:gridSpan w:val="6"/>
            <w:tcBorders>
              <w:top w:val="nil"/>
              <w:left w:val="nil"/>
              <w:bottom w:val="nil"/>
              <w:right w:val="single" w:sz="4" w:space="0" w:color="auto"/>
            </w:tcBorders>
            <w:hideMark/>
          </w:tcPr>
          <w:p w14:paraId="3E12A166" w14:textId="77777777" w:rsidR="004620FE" w:rsidRDefault="004620FE" w:rsidP="004620FE">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837699315"/>
            <w:placeholder>
              <w:docPart w:val="B5A88E21E0FA466DB384CA769FFA9DD6"/>
            </w:placeholder>
          </w:sdtPr>
          <w:sdtContent>
            <w:tc>
              <w:tcPr>
                <w:tcW w:w="3005" w:type="pct"/>
                <w:gridSpan w:val="16"/>
                <w:tcBorders>
                  <w:top w:val="nil"/>
                  <w:left w:val="single" w:sz="4" w:space="0" w:color="auto"/>
                  <w:bottom w:val="single" w:sz="4" w:space="0" w:color="auto"/>
                  <w:right w:val="single" w:sz="4" w:space="0" w:color="auto"/>
                </w:tcBorders>
                <w:vAlign w:val="center"/>
                <w:hideMark/>
              </w:tcPr>
              <w:p w14:paraId="6BC6ACC7" w14:textId="49A1D91E" w:rsidR="004620FE" w:rsidRDefault="007D66BF" w:rsidP="007D66BF">
                <w:pPr>
                  <w:pStyle w:val="Paragraph"/>
                  <w:spacing w:before="120" w:after="60"/>
                  <w:rPr>
                    <w:rStyle w:val="Responseboxtext"/>
                    <w:rFonts w:eastAsia="Calibri"/>
                  </w:rPr>
                </w:pPr>
                <w:r>
                  <w:rPr>
                    <w:rStyle w:val="Responseboxtext"/>
                    <w:rFonts w:eastAsia="Calibri"/>
                  </w:rPr>
                  <w:t>N/A</w:t>
                </w:r>
              </w:p>
            </w:tc>
          </w:sdtContent>
        </w:sdt>
        <w:tc>
          <w:tcPr>
            <w:tcW w:w="814" w:type="pct"/>
            <w:gridSpan w:val="4"/>
            <w:tcBorders>
              <w:top w:val="nil"/>
              <w:left w:val="single" w:sz="4" w:space="0" w:color="auto"/>
              <w:bottom w:val="nil"/>
              <w:right w:val="nil"/>
            </w:tcBorders>
            <w:vAlign w:val="center"/>
          </w:tcPr>
          <w:p w14:paraId="3FDF4F9F" w14:textId="77777777" w:rsidR="004620FE" w:rsidRDefault="004620FE" w:rsidP="004620FE">
            <w:pPr>
              <w:spacing w:before="120" w:after="60"/>
              <w:rPr>
                <w:rFonts w:cs="Arial"/>
                <w:szCs w:val="20"/>
              </w:rPr>
            </w:pPr>
          </w:p>
        </w:tc>
      </w:tr>
      <w:tr w:rsidR="003364C3" w14:paraId="32C0743F" w14:textId="77777777" w:rsidTr="00F653B1">
        <w:trPr>
          <w:trHeight w:val="95"/>
        </w:trPr>
        <w:tc>
          <w:tcPr>
            <w:tcW w:w="2568" w:type="pct"/>
            <w:gridSpan w:val="13"/>
          </w:tcPr>
          <w:p w14:paraId="0547C2B3" w14:textId="77777777" w:rsidR="008426FD" w:rsidRDefault="008426FD" w:rsidP="00397D3E">
            <w:pPr>
              <w:spacing w:before="120" w:after="60"/>
              <w:rPr>
                <w:rFonts w:cs="Arial"/>
                <w:color w:val="000000"/>
                <w:sz w:val="2"/>
                <w:szCs w:val="2"/>
              </w:rPr>
            </w:pPr>
          </w:p>
        </w:tc>
        <w:tc>
          <w:tcPr>
            <w:tcW w:w="2432" w:type="pct"/>
            <w:gridSpan w:val="13"/>
            <w:vAlign w:val="center"/>
          </w:tcPr>
          <w:p w14:paraId="2D04F890" w14:textId="77777777" w:rsidR="008426FD" w:rsidRDefault="008426FD" w:rsidP="00397D3E">
            <w:pPr>
              <w:spacing w:before="120" w:after="60"/>
              <w:rPr>
                <w:rFonts w:cs="Arial"/>
                <w:sz w:val="2"/>
                <w:szCs w:val="2"/>
              </w:rPr>
            </w:pPr>
          </w:p>
        </w:tc>
      </w:tr>
      <w:tr w:rsidR="00642678" w:rsidRPr="00446287" w14:paraId="3864D0A1" w14:textId="77777777" w:rsidTr="00674B40">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1C3856C0" w14:textId="06AD7B6F" w:rsidR="00642678" w:rsidRPr="00446287" w:rsidRDefault="00642678" w:rsidP="00642678">
            <w:pPr>
              <w:pStyle w:val="Questiontext"/>
              <w:rPr>
                <w:rFonts w:eastAsia="Calibri"/>
                <w:b/>
                <w:sz w:val="18"/>
                <w:szCs w:val="18"/>
                <w:lang w:eastAsia="en-GB"/>
              </w:rPr>
            </w:pPr>
            <w:r w:rsidRPr="00446287">
              <w:rPr>
                <w:b/>
                <w:sz w:val="18"/>
                <w:szCs w:val="18"/>
              </w:rPr>
              <w:t xml:space="preserve">Table </w:t>
            </w:r>
            <w:r w:rsidR="00D26538">
              <w:rPr>
                <w:b/>
                <w:sz w:val="18"/>
                <w:szCs w:val="18"/>
              </w:rPr>
              <w:t>8.2</w:t>
            </w:r>
          </w:p>
        </w:tc>
      </w:tr>
      <w:tr w:rsidR="00A34A98" w:rsidRPr="007B7529" w14:paraId="3870515D" w14:textId="77777777" w:rsidTr="00F653B1">
        <w:trPr>
          <w:trHeight w:val="343"/>
        </w:trPr>
        <w:tc>
          <w:tcPr>
            <w:tcW w:w="737" w:type="pct"/>
            <w:gridSpan w:val="2"/>
            <w:tcBorders>
              <w:top w:val="single" w:sz="4" w:space="0" w:color="auto"/>
              <w:left w:val="single" w:sz="4" w:space="0" w:color="auto"/>
              <w:bottom w:val="double" w:sz="4" w:space="0" w:color="auto"/>
              <w:right w:val="single" w:sz="4" w:space="0" w:color="auto"/>
            </w:tcBorders>
            <w:shd w:val="clear" w:color="auto" w:fill="auto"/>
          </w:tcPr>
          <w:p w14:paraId="0EA471E7" w14:textId="77777777" w:rsidR="00642678" w:rsidRPr="00446287" w:rsidRDefault="00642678" w:rsidP="00642678">
            <w:pPr>
              <w:pStyle w:val="Questiontext"/>
              <w:rPr>
                <w:rFonts w:eastAsia="Calibri"/>
                <w:sz w:val="18"/>
                <w:szCs w:val="18"/>
              </w:rPr>
            </w:pPr>
            <w:r>
              <w:rPr>
                <w:rFonts w:eastAsia="Calibri"/>
                <w:sz w:val="18"/>
                <w:szCs w:val="18"/>
              </w:rPr>
              <w:t>Abstraction location name or reference (as labelled on map)</w:t>
            </w:r>
          </w:p>
        </w:tc>
        <w:tc>
          <w:tcPr>
            <w:tcW w:w="476" w:type="pct"/>
            <w:gridSpan w:val="5"/>
            <w:tcBorders>
              <w:top w:val="single" w:sz="4" w:space="0" w:color="auto"/>
              <w:left w:val="single" w:sz="4" w:space="0" w:color="auto"/>
              <w:bottom w:val="double" w:sz="4" w:space="0" w:color="auto"/>
              <w:right w:val="single" w:sz="4" w:space="0" w:color="auto"/>
            </w:tcBorders>
            <w:shd w:val="clear" w:color="auto" w:fill="auto"/>
          </w:tcPr>
          <w:p w14:paraId="55B27459" w14:textId="77777777" w:rsidR="00642678" w:rsidRPr="00446287" w:rsidRDefault="00642678" w:rsidP="00642678">
            <w:pPr>
              <w:pStyle w:val="Questiontext"/>
              <w:rPr>
                <w:rFonts w:eastAsia="Calibri"/>
                <w:sz w:val="18"/>
                <w:szCs w:val="18"/>
              </w:rPr>
            </w:pPr>
            <w:r>
              <w:rPr>
                <w:rFonts w:eastAsia="Calibri"/>
                <w:sz w:val="18"/>
                <w:szCs w:val="18"/>
              </w:rPr>
              <w:t>Purpose water is used for</w:t>
            </w:r>
          </w:p>
        </w:tc>
        <w:tc>
          <w:tcPr>
            <w:tcW w:w="566" w:type="pct"/>
            <w:tcBorders>
              <w:top w:val="single" w:sz="4" w:space="0" w:color="auto"/>
              <w:left w:val="single" w:sz="4" w:space="0" w:color="auto"/>
              <w:bottom w:val="double" w:sz="4" w:space="0" w:color="auto"/>
              <w:right w:val="single" w:sz="4" w:space="0" w:color="auto"/>
            </w:tcBorders>
            <w:shd w:val="clear" w:color="auto" w:fill="auto"/>
          </w:tcPr>
          <w:p w14:paraId="3A265479" w14:textId="77777777" w:rsidR="00642678" w:rsidRPr="00446287" w:rsidRDefault="00642678" w:rsidP="00642678">
            <w:pPr>
              <w:pStyle w:val="Questiontext"/>
              <w:rPr>
                <w:rFonts w:eastAsia="Calibri"/>
                <w:sz w:val="18"/>
                <w:szCs w:val="18"/>
              </w:rPr>
            </w:pPr>
            <w:r>
              <w:rPr>
                <w:rFonts w:eastAsia="Calibri"/>
                <w:sz w:val="18"/>
                <w:szCs w:val="18"/>
              </w:rPr>
              <w:t>Abstraction period</w:t>
            </w:r>
          </w:p>
        </w:tc>
        <w:tc>
          <w:tcPr>
            <w:tcW w:w="628" w:type="pct"/>
            <w:gridSpan w:val="4"/>
            <w:tcBorders>
              <w:top w:val="single" w:sz="4" w:space="0" w:color="auto"/>
              <w:left w:val="single" w:sz="4" w:space="0" w:color="auto"/>
              <w:bottom w:val="double" w:sz="4" w:space="0" w:color="auto"/>
              <w:right w:val="single" w:sz="4" w:space="0" w:color="auto"/>
            </w:tcBorders>
            <w:shd w:val="clear" w:color="auto" w:fill="auto"/>
          </w:tcPr>
          <w:p w14:paraId="6B836D23" w14:textId="77777777" w:rsidR="00642678" w:rsidRPr="00446287" w:rsidRDefault="00642678" w:rsidP="00642678">
            <w:pPr>
              <w:pStyle w:val="Questiontext"/>
              <w:rPr>
                <w:rFonts w:eastAsia="Calibri"/>
                <w:sz w:val="18"/>
                <w:szCs w:val="18"/>
              </w:rPr>
            </w:pPr>
            <w:r>
              <w:rPr>
                <w:rFonts w:eastAsia="Calibri"/>
                <w:sz w:val="18"/>
                <w:szCs w:val="18"/>
              </w:rPr>
              <w:t>Maximum annual abstraction volume (cubic metres)</w:t>
            </w:r>
          </w:p>
        </w:tc>
        <w:tc>
          <w:tcPr>
            <w:tcW w:w="765" w:type="pct"/>
            <w:gridSpan w:val="4"/>
            <w:tcBorders>
              <w:top w:val="single" w:sz="4" w:space="0" w:color="auto"/>
              <w:left w:val="single" w:sz="4" w:space="0" w:color="auto"/>
              <w:bottom w:val="double" w:sz="4" w:space="0" w:color="auto"/>
              <w:right w:val="single" w:sz="4" w:space="0" w:color="auto"/>
            </w:tcBorders>
            <w:shd w:val="clear" w:color="auto" w:fill="auto"/>
          </w:tcPr>
          <w:p w14:paraId="2BFEC6FC" w14:textId="77777777" w:rsidR="00642678" w:rsidRPr="00446287" w:rsidRDefault="00642678" w:rsidP="00642678">
            <w:pPr>
              <w:pStyle w:val="Questiontext"/>
              <w:rPr>
                <w:rFonts w:eastAsia="Calibri"/>
                <w:sz w:val="18"/>
                <w:szCs w:val="18"/>
              </w:rPr>
            </w:pPr>
            <w:r>
              <w:rPr>
                <w:rFonts w:eastAsia="Calibri"/>
                <w:sz w:val="18"/>
                <w:szCs w:val="18"/>
              </w:rPr>
              <w:t>Maximum daily abstraction volume (cubic metres)</w:t>
            </w:r>
          </w:p>
        </w:tc>
        <w:tc>
          <w:tcPr>
            <w:tcW w:w="709" w:type="pct"/>
            <w:gridSpan w:val="3"/>
            <w:tcBorders>
              <w:top w:val="single" w:sz="4" w:space="0" w:color="auto"/>
              <w:left w:val="single" w:sz="4" w:space="0" w:color="auto"/>
              <w:bottom w:val="double" w:sz="4" w:space="0" w:color="auto"/>
              <w:right w:val="single" w:sz="4" w:space="0" w:color="auto"/>
            </w:tcBorders>
            <w:shd w:val="clear" w:color="auto" w:fill="auto"/>
          </w:tcPr>
          <w:p w14:paraId="68248158" w14:textId="77777777" w:rsidR="00642678" w:rsidRPr="00446287" w:rsidRDefault="00642678" w:rsidP="00642678">
            <w:pPr>
              <w:pStyle w:val="Questiontext"/>
              <w:rPr>
                <w:rFonts w:eastAsia="Calibri"/>
                <w:sz w:val="18"/>
                <w:szCs w:val="18"/>
              </w:rPr>
            </w:pPr>
            <w:r>
              <w:rPr>
                <w:rFonts w:eastAsia="Calibri"/>
                <w:sz w:val="18"/>
                <w:szCs w:val="18"/>
              </w:rPr>
              <w:t>Maximum hourly abstraction volume (cubic metres)</w:t>
            </w:r>
          </w:p>
        </w:tc>
        <w:tc>
          <w:tcPr>
            <w:tcW w:w="557" w:type="pct"/>
            <w:gridSpan w:val="5"/>
            <w:tcBorders>
              <w:top w:val="single" w:sz="4" w:space="0" w:color="auto"/>
              <w:left w:val="single" w:sz="4" w:space="0" w:color="auto"/>
              <w:bottom w:val="double" w:sz="4" w:space="0" w:color="auto"/>
              <w:right w:val="single" w:sz="4" w:space="0" w:color="auto"/>
            </w:tcBorders>
            <w:shd w:val="clear" w:color="auto" w:fill="auto"/>
          </w:tcPr>
          <w:p w14:paraId="5B82F7F7" w14:textId="77777777" w:rsidR="00642678" w:rsidRPr="00446287" w:rsidRDefault="00642678" w:rsidP="00642678">
            <w:pPr>
              <w:pStyle w:val="Questiontext"/>
              <w:rPr>
                <w:rFonts w:eastAsia="Calibri"/>
                <w:sz w:val="18"/>
                <w:szCs w:val="18"/>
              </w:rPr>
            </w:pPr>
            <w:r>
              <w:rPr>
                <w:rFonts w:eastAsia="Calibri"/>
                <w:sz w:val="18"/>
                <w:szCs w:val="18"/>
              </w:rPr>
              <w:t>Maximum number of hours of abstraction per day</w:t>
            </w:r>
          </w:p>
        </w:tc>
        <w:tc>
          <w:tcPr>
            <w:tcW w:w="562" w:type="pct"/>
            <w:gridSpan w:val="2"/>
            <w:tcBorders>
              <w:top w:val="single" w:sz="4" w:space="0" w:color="auto"/>
              <w:left w:val="single" w:sz="4" w:space="0" w:color="auto"/>
              <w:bottom w:val="double" w:sz="4" w:space="0" w:color="auto"/>
              <w:right w:val="single" w:sz="4" w:space="0" w:color="auto"/>
            </w:tcBorders>
            <w:shd w:val="clear" w:color="auto" w:fill="auto"/>
          </w:tcPr>
          <w:p w14:paraId="4A6FA741" w14:textId="77777777" w:rsidR="00642678" w:rsidRPr="00446287" w:rsidRDefault="00642678" w:rsidP="00642678">
            <w:pPr>
              <w:pStyle w:val="Questiontext"/>
              <w:rPr>
                <w:rFonts w:eastAsia="Calibri"/>
                <w:sz w:val="18"/>
                <w:szCs w:val="18"/>
              </w:rPr>
            </w:pPr>
            <w:r>
              <w:rPr>
                <w:rFonts w:eastAsia="Calibri"/>
                <w:sz w:val="18"/>
                <w:szCs w:val="18"/>
              </w:rPr>
              <w:t>Peak abstraction rate (litres per second)</w:t>
            </w:r>
          </w:p>
        </w:tc>
      </w:tr>
      <w:tr w:rsidR="00F653B1" w:rsidRPr="007B7529" w14:paraId="3BCE5404" w14:textId="77777777" w:rsidTr="00F653B1">
        <w:trPr>
          <w:trHeight w:val="343"/>
        </w:trPr>
        <w:tc>
          <w:tcPr>
            <w:tcW w:w="737"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42007347"/>
              <w:placeholder>
                <w:docPart w:val="631F849B50AB47CE83734C01F8BEDA4E"/>
              </w:placeholder>
              <w:showingPlcHdr/>
              <w:text/>
            </w:sdtPr>
            <w:sdtContent>
              <w:p w14:paraId="47EE341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34957417"/>
              <w:placeholder>
                <w:docPart w:val="1BD36315172F439BAF5B3D7531A19597"/>
              </w:placeholder>
              <w:showingPlcHdr/>
              <w:text/>
            </w:sdtPr>
            <w:sdtContent>
              <w:p w14:paraId="1850AE32" w14:textId="55316481"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c>
          <w:tcPr>
            <w:tcW w:w="566" w:type="pct"/>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75206156"/>
              <w:placeholder>
                <w:docPart w:val="1716A94F43A44A3CB0A773B82332512B"/>
              </w:placeholder>
              <w:showingPlcHdr/>
              <w:text/>
            </w:sdtPr>
            <w:sdtContent>
              <w:p w14:paraId="6A37803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33073299"/>
              <w:placeholder>
                <w:docPart w:val="CFBD151A54BB472DB15E4D35029406E4"/>
              </w:placeholder>
              <w:showingPlcHdr/>
              <w:text/>
            </w:sdtPr>
            <w:sdtContent>
              <w:p w14:paraId="6E3EA5D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62050886"/>
              <w:placeholder>
                <w:docPart w:val="3F0CDB43D39B42948DE8D0ABB0B857AC"/>
              </w:placeholder>
              <w:showingPlcHdr/>
              <w:text/>
            </w:sdtPr>
            <w:sdtContent>
              <w:p w14:paraId="746CACC6"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84297501"/>
              <w:placeholder>
                <w:docPart w:val="6CA6D30D463E41A48B369CB131D21776"/>
              </w:placeholder>
              <w:showingPlcHdr/>
              <w:text/>
            </w:sdtPr>
            <w:sdtContent>
              <w:p w14:paraId="082D246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51919934"/>
              <w:placeholder>
                <w:docPart w:val="F9FE3D67AE72406BA62F54CBAC2B18A2"/>
              </w:placeholder>
              <w:showingPlcHdr/>
              <w:text/>
            </w:sdtPr>
            <w:sdtContent>
              <w:p w14:paraId="46D9B891" w14:textId="50FFCF79"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c>
          <w:tcPr>
            <w:tcW w:w="562"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52476287"/>
              <w:placeholder>
                <w:docPart w:val="4B7C5F1F84264942B13FB339F3CE734B"/>
              </w:placeholder>
              <w:showingPlcHdr/>
              <w:text/>
            </w:sdtPr>
            <w:sdtContent>
              <w:p w14:paraId="298A5AE9" w14:textId="4815F8B4"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r>
      <w:tr w:rsidR="00F653B1" w:rsidRPr="007B7529" w14:paraId="14C00490"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2131455"/>
              <w:placeholder>
                <w:docPart w:val="1F69B4BAFD77475DAECB05DB18145BF0"/>
              </w:placeholder>
              <w:showingPlcHdr/>
              <w:text/>
            </w:sdtPr>
            <w:sdtContent>
              <w:p w14:paraId="757A0035"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23101700"/>
              <w:placeholder>
                <w:docPart w:val="C745C8BC4CCE4FC88B1A7ABD3FAEEC30"/>
              </w:placeholder>
              <w:showingPlcHdr/>
              <w:text/>
            </w:sdtPr>
            <w:sdtContent>
              <w:p w14:paraId="6466DA87" w14:textId="3817447E"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54910044"/>
              <w:placeholder>
                <w:docPart w:val="21211D86EF964314B7C1C85D788C5C0B"/>
              </w:placeholder>
              <w:showingPlcHdr/>
              <w:text/>
            </w:sdtPr>
            <w:sdtContent>
              <w:p w14:paraId="58DA4ED3"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29426565"/>
              <w:placeholder>
                <w:docPart w:val="38D899D8D9E04C30B11EA6E4072D7E62"/>
              </w:placeholder>
              <w:showingPlcHdr/>
              <w:text/>
            </w:sdtPr>
            <w:sdtContent>
              <w:p w14:paraId="4A0ED011"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00994417"/>
              <w:placeholder>
                <w:docPart w:val="2A2469FE51744E5C8DDA61BB6F409561"/>
              </w:placeholder>
              <w:showingPlcHdr/>
              <w:text/>
            </w:sdtPr>
            <w:sdtContent>
              <w:p w14:paraId="3550E6B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30021760"/>
              <w:placeholder>
                <w:docPart w:val="FDF29A1176D24D4898831F2F0BB7B5B6"/>
              </w:placeholder>
              <w:showingPlcHdr/>
              <w:text/>
            </w:sdtPr>
            <w:sdtContent>
              <w:p w14:paraId="7BB06381"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681749"/>
              <w:placeholder>
                <w:docPart w:val="F51F138AEE314E1CBD2BE6AD5D7607E2"/>
              </w:placeholder>
              <w:showingPlcHdr/>
              <w:text/>
            </w:sdtPr>
            <w:sdtContent>
              <w:p w14:paraId="38E64852" w14:textId="329E5258"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93878195"/>
              <w:placeholder>
                <w:docPart w:val="21575845BDD84CAF96B5115F5355522F"/>
              </w:placeholder>
              <w:showingPlcHdr/>
              <w:text/>
            </w:sdtPr>
            <w:sdtContent>
              <w:p w14:paraId="75714063" w14:textId="6F9FEE8F"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1966FBF4"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88855422"/>
              <w:placeholder>
                <w:docPart w:val="5AF9DB444992481181652941036B5A73"/>
              </w:placeholder>
              <w:showingPlcHdr/>
              <w:text/>
            </w:sdtPr>
            <w:sdtContent>
              <w:p w14:paraId="257BBFB0"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34337941"/>
              <w:placeholder>
                <w:docPart w:val="071BCBE201A44645A7904A37761C6B08"/>
              </w:placeholder>
              <w:showingPlcHdr/>
              <w:text/>
            </w:sdtPr>
            <w:sdtContent>
              <w:p w14:paraId="17757F55" w14:textId="20231630"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0973052"/>
              <w:placeholder>
                <w:docPart w:val="979FE53BBB604EE9AEE83F4AAE0902AA"/>
              </w:placeholder>
              <w:showingPlcHdr/>
              <w:text/>
            </w:sdtPr>
            <w:sdtContent>
              <w:p w14:paraId="11A2A2C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93952465"/>
              <w:placeholder>
                <w:docPart w:val="2E604DBC680B4D8E9F3EB90A9EC5E084"/>
              </w:placeholder>
              <w:showingPlcHdr/>
              <w:text/>
            </w:sdtPr>
            <w:sdtContent>
              <w:p w14:paraId="274C011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37559251"/>
              <w:placeholder>
                <w:docPart w:val="EBB72ECF08E34EED8F30034F4D520542"/>
              </w:placeholder>
              <w:showingPlcHdr/>
              <w:text/>
            </w:sdtPr>
            <w:sdtContent>
              <w:p w14:paraId="29D2A3CD"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63371088"/>
              <w:placeholder>
                <w:docPart w:val="D1E0372FDE484DC9991BD9C6F64F0390"/>
              </w:placeholder>
              <w:showingPlcHdr/>
              <w:text/>
            </w:sdtPr>
            <w:sdtContent>
              <w:p w14:paraId="10E2BE2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64200837"/>
              <w:placeholder>
                <w:docPart w:val="FD1784E4FD3C48208B9AAAE3728344F7"/>
              </w:placeholder>
              <w:showingPlcHdr/>
              <w:text/>
            </w:sdtPr>
            <w:sdtContent>
              <w:p w14:paraId="65A58700" w14:textId="1B0FDF72"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76453552"/>
              <w:placeholder>
                <w:docPart w:val="4E5550C6D9B04774A4F289F2AD3F5FAE"/>
              </w:placeholder>
              <w:showingPlcHdr/>
              <w:text/>
            </w:sdtPr>
            <w:sdtContent>
              <w:p w14:paraId="1A390AFB" w14:textId="2C5DF670"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09067D6C"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26211208"/>
              <w:placeholder>
                <w:docPart w:val="32893B26BD20418EA4B2CD766E050018"/>
              </w:placeholder>
              <w:showingPlcHdr/>
              <w:text/>
            </w:sdtPr>
            <w:sdtContent>
              <w:p w14:paraId="1EDC7F08"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329497"/>
              <w:placeholder>
                <w:docPart w:val="7DBCB3275F6747DC833792D4574AA0EA"/>
              </w:placeholder>
              <w:showingPlcHdr/>
              <w:text/>
            </w:sdtPr>
            <w:sdtContent>
              <w:p w14:paraId="0C022303" w14:textId="533B91BA"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33931639"/>
              <w:placeholder>
                <w:docPart w:val="D45D2D288F4E41A091A4995D0E65D237"/>
              </w:placeholder>
              <w:showingPlcHdr/>
              <w:text/>
            </w:sdtPr>
            <w:sdtContent>
              <w:p w14:paraId="4905DA0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22123389"/>
              <w:placeholder>
                <w:docPart w:val="8FC1F23900794ABD9B78380B35043264"/>
              </w:placeholder>
              <w:showingPlcHdr/>
              <w:text/>
            </w:sdtPr>
            <w:sdtContent>
              <w:p w14:paraId="008ABB6E"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442283"/>
              <w:placeholder>
                <w:docPart w:val="1476E9EE273247DF910992523FFFADC1"/>
              </w:placeholder>
              <w:showingPlcHdr/>
              <w:text/>
            </w:sdtPr>
            <w:sdtContent>
              <w:p w14:paraId="65451FDC"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83891071"/>
              <w:placeholder>
                <w:docPart w:val="CCDA4A2124F743A280077566F160A033"/>
              </w:placeholder>
              <w:showingPlcHdr/>
              <w:text/>
            </w:sdtPr>
            <w:sdtContent>
              <w:p w14:paraId="27E41DE8"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96059196"/>
              <w:placeholder>
                <w:docPart w:val="DD0B73A765A04352B552B997634093CA"/>
              </w:placeholder>
              <w:showingPlcHdr/>
              <w:text/>
            </w:sdtPr>
            <w:sdtContent>
              <w:p w14:paraId="755C0A32" w14:textId="0C4FBBBD"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5763833"/>
              <w:placeholder>
                <w:docPart w:val="A11D9B18BD5D40FF9796DDC9E66B310A"/>
              </w:placeholder>
              <w:showingPlcHdr/>
              <w:text/>
            </w:sdtPr>
            <w:sdtContent>
              <w:p w14:paraId="670013DA" w14:textId="626611EE"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1BA7E304"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29440524"/>
              <w:placeholder>
                <w:docPart w:val="025BF095E66B401CA0AA6D06FDA1631C"/>
              </w:placeholder>
              <w:showingPlcHdr/>
              <w:text/>
            </w:sdtPr>
            <w:sdtContent>
              <w:p w14:paraId="590648F0"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75583036"/>
              <w:placeholder>
                <w:docPart w:val="9088C06322314D2DBACC11AE7268B621"/>
              </w:placeholder>
              <w:showingPlcHdr/>
              <w:text/>
            </w:sdtPr>
            <w:sdtContent>
              <w:p w14:paraId="6128FB93" w14:textId="2A5B7662" w:rsidR="00F653B1" w:rsidRPr="00642678" w:rsidRDefault="00F653B1" w:rsidP="00F653B1">
                <w:pPr>
                  <w:pStyle w:val="Questiontext"/>
                  <w:rPr>
                    <w:rFonts w:eastAsia="Calibri"/>
                    <w:lang w:eastAsia="en-GB"/>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66700387"/>
              <w:placeholder>
                <w:docPart w:val="90DDF6CB37104A98B425B7E71790A087"/>
              </w:placeholder>
              <w:showingPlcHdr/>
              <w:text/>
            </w:sdtPr>
            <w:sdtContent>
              <w:p w14:paraId="7C480ED0"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45816245"/>
              <w:placeholder>
                <w:docPart w:val="46A2A187663444529F21B22C90ADD153"/>
              </w:placeholder>
              <w:showingPlcHdr/>
              <w:text/>
            </w:sdtPr>
            <w:sdtContent>
              <w:p w14:paraId="736D4EA6"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78911428"/>
              <w:placeholder>
                <w:docPart w:val="2F2A197FEB614A72B486EF3B0D0F80BF"/>
              </w:placeholder>
              <w:showingPlcHdr/>
              <w:text/>
            </w:sdtPr>
            <w:sdtContent>
              <w:p w14:paraId="436F37B5"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90401529"/>
              <w:placeholder>
                <w:docPart w:val="B6022B35673A493FB35D94E81FC510C0"/>
              </w:placeholder>
              <w:showingPlcHdr/>
              <w:text/>
            </w:sdtPr>
            <w:sdtContent>
              <w:p w14:paraId="1CB8E8E8"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0975711"/>
              <w:placeholder>
                <w:docPart w:val="F66F7B8146984B72A9E7ECA3AEB9D9F9"/>
              </w:placeholder>
              <w:showingPlcHdr/>
              <w:text/>
            </w:sdtPr>
            <w:sdtContent>
              <w:p w14:paraId="7CCBD110" w14:textId="4F7A58BC" w:rsidR="00F653B1" w:rsidRPr="00642678" w:rsidRDefault="00F653B1" w:rsidP="00F653B1">
                <w:pPr>
                  <w:pStyle w:val="Questiontext"/>
                  <w:rPr>
                    <w:rFonts w:eastAsia="Calibri"/>
                    <w:lang w:eastAsia="en-GB"/>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40114404"/>
              <w:placeholder>
                <w:docPart w:val="4AD28867D4B04513A16B828F612632A5"/>
              </w:placeholder>
              <w:showingPlcHdr/>
              <w:text/>
            </w:sdtPr>
            <w:sdtContent>
              <w:p w14:paraId="32204946" w14:textId="36BBBA36"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r>
      <w:tr w:rsidR="00642678" w:rsidRPr="00642678" w14:paraId="6F7BAA35" w14:textId="77777777" w:rsidTr="00674B40">
        <w:tc>
          <w:tcPr>
            <w:tcW w:w="5000" w:type="pct"/>
            <w:gridSpan w:val="26"/>
            <w:shd w:val="clear" w:color="auto" w:fill="auto"/>
          </w:tcPr>
          <w:p w14:paraId="12BCC91A" w14:textId="6CF3A592" w:rsidR="00642678" w:rsidRPr="00642678" w:rsidRDefault="003909BC" w:rsidP="00642678">
            <w:pPr>
              <w:pStyle w:val="SubQuestion"/>
              <w:rPr>
                <w:rFonts w:eastAsia="Calibri"/>
              </w:rPr>
            </w:pPr>
            <w:r>
              <w:rPr>
                <w:rFonts w:eastAsia="Calibri"/>
                <w:lang w:eastAsia="en-GB"/>
              </w:rPr>
              <w:t xml:space="preserve">8.3 </w:t>
            </w:r>
            <w:r w:rsidR="00812473">
              <w:rPr>
                <w:rFonts w:eastAsia="Calibri"/>
                <w:lang w:eastAsia="en-GB"/>
              </w:rPr>
              <w:t xml:space="preserve">Do </w:t>
            </w:r>
            <w:r w:rsidR="009D76A6">
              <w:rPr>
                <w:rFonts w:eastAsia="Calibri"/>
                <w:lang w:eastAsia="en-GB"/>
              </w:rPr>
              <w:t xml:space="preserve">you </w:t>
            </w:r>
            <w:r w:rsidR="009D76A6" w:rsidRPr="00D9363F">
              <w:rPr>
                <w:rFonts w:eastAsia="Calibri"/>
                <w:lang w:eastAsia="en-GB"/>
              </w:rPr>
              <w:t>wish</w:t>
            </w:r>
            <w:r w:rsidRPr="00D9363F">
              <w:rPr>
                <w:rFonts w:eastAsia="Calibri"/>
                <w:lang w:eastAsia="en-GB"/>
              </w:rPr>
              <w:t xml:space="preserve"> your abstracted quantities to be aggregated</w:t>
            </w:r>
            <w:r w:rsidR="00812473">
              <w:rPr>
                <w:rFonts w:eastAsia="Calibri"/>
                <w:lang w:eastAsia="en-GB"/>
              </w:rPr>
              <w:t>?</w:t>
            </w:r>
          </w:p>
        </w:tc>
      </w:tr>
      <w:tr w:rsidR="00642678" w:rsidRPr="003A61FA" w14:paraId="70D4EE44" w14:textId="77777777" w:rsidTr="00674B40">
        <w:tc>
          <w:tcPr>
            <w:tcW w:w="5000" w:type="pct"/>
            <w:gridSpan w:val="26"/>
            <w:shd w:val="clear" w:color="auto" w:fill="auto"/>
          </w:tcPr>
          <w:p w14:paraId="763DA332" w14:textId="77777777" w:rsidR="003909BC" w:rsidRDefault="003909BC" w:rsidP="00642678">
            <w:pPr>
              <w:pStyle w:val="Questiontext"/>
              <w:rPr>
                <w:rFonts w:eastAsia="Calibri"/>
              </w:rPr>
            </w:pPr>
            <w:r>
              <w:rPr>
                <w:rFonts w:eastAsia="Calibri"/>
              </w:rPr>
              <w:t>You can aggregate:</w:t>
            </w:r>
          </w:p>
          <w:p w14:paraId="35AA9D64" w14:textId="627A710F" w:rsidR="00642678" w:rsidRDefault="003909BC" w:rsidP="003909BC">
            <w:pPr>
              <w:pStyle w:val="Questiontext"/>
              <w:numPr>
                <w:ilvl w:val="0"/>
                <w:numId w:val="23"/>
              </w:numPr>
              <w:rPr>
                <w:rFonts w:eastAsia="Calibri"/>
                <w:lang w:eastAsia="en-GB"/>
              </w:rPr>
            </w:pPr>
            <w:r>
              <w:rPr>
                <w:rFonts w:eastAsia="Calibri"/>
                <w:lang w:eastAsia="en-GB"/>
              </w:rPr>
              <w:t>across some or all of the abstraction points, or reaches, or areas listed above</w:t>
            </w:r>
            <w:r w:rsidR="009D76A6">
              <w:rPr>
                <w:rFonts w:eastAsia="Calibri"/>
                <w:lang w:eastAsia="en-GB"/>
              </w:rPr>
              <w:t>.</w:t>
            </w:r>
          </w:p>
          <w:p w14:paraId="6D64D247" w14:textId="0630CA7A" w:rsidR="003909BC" w:rsidRDefault="003909BC" w:rsidP="003909BC">
            <w:pPr>
              <w:pStyle w:val="Questiontext"/>
              <w:numPr>
                <w:ilvl w:val="0"/>
                <w:numId w:val="23"/>
              </w:numPr>
              <w:rPr>
                <w:rFonts w:eastAsia="Calibri"/>
              </w:rPr>
            </w:pPr>
            <w:r>
              <w:rPr>
                <w:rFonts w:eastAsia="Calibri"/>
                <w:lang w:eastAsia="en-GB"/>
              </w:rPr>
              <w:t xml:space="preserve">with </w:t>
            </w:r>
            <w:r w:rsidRPr="00D9363F">
              <w:rPr>
                <w:rFonts w:eastAsia="Calibri"/>
                <w:lang w:eastAsia="en-GB"/>
              </w:rPr>
              <w:t>other abstraction</w:t>
            </w:r>
            <w:r>
              <w:rPr>
                <w:rFonts w:eastAsia="Calibri"/>
                <w:lang w:eastAsia="en-GB"/>
              </w:rPr>
              <w:t>s</w:t>
            </w:r>
            <w:r w:rsidRPr="00D9363F">
              <w:rPr>
                <w:rFonts w:eastAsia="Calibri"/>
                <w:lang w:eastAsia="en-GB"/>
              </w:rPr>
              <w:t xml:space="preserve"> you wish to have licensed through the transitional process</w:t>
            </w:r>
            <w:r w:rsidR="009D76A6">
              <w:rPr>
                <w:rFonts w:eastAsia="Calibri"/>
                <w:lang w:eastAsia="en-GB"/>
              </w:rPr>
              <w:t>.</w:t>
            </w:r>
          </w:p>
          <w:p w14:paraId="4FE3DC89" w14:textId="04A33681" w:rsidR="003909BC" w:rsidRDefault="003909BC" w:rsidP="003909BC">
            <w:pPr>
              <w:pStyle w:val="Questiontext"/>
              <w:numPr>
                <w:ilvl w:val="0"/>
                <w:numId w:val="23"/>
              </w:numPr>
              <w:rPr>
                <w:rFonts w:eastAsia="Calibri"/>
              </w:rPr>
            </w:pPr>
            <w:r>
              <w:rPr>
                <w:rFonts w:eastAsia="Calibri"/>
                <w:lang w:eastAsia="en-GB"/>
              </w:rPr>
              <w:t>abstractions you need to have licensed through the standard licensing process</w:t>
            </w:r>
            <w:r w:rsidR="009D76A6">
              <w:rPr>
                <w:rFonts w:eastAsia="Calibri"/>
                <w:lang w:eastAsia="en-GB"/>
              </w:rPr>
              <w:t>.</w:t>
            </w:r>
          </w:p>
          <w:p w14:paraId="04B00C4F" w14:textId="670ABDEF" w:rsidR="00812473" w:rsidRPr="005A7DE7" w:rsidRDefault="003909BC" w:rsidP="00286148">
            <w:pPr>
              <w:pStyle w:val="Questiontext"/>
              <w:numPr>
                <w:ilvl w:val="0"/>
                <w:numId w:val="23"/>
              </w:numPr>
              <w:rPr>
                <w:rFonts w:eastAsia="Calibri"/>
              </w:rPr>
            </w:pPr>
            <w:r>
              <w:rPr>
                <w:rFonts w:eastAsia="Calibri"/>
                <w:lang w:eastAsia="en-GB"/>
              </w:rPr>
              <w:t>with existing licences you hold</w:t>
            </w:r>
            <w:r w:rsidR="004B5F2D">
              <w:rPr>
                <w:rFonts w:eastAsia="Calibri"/>
                <w:lang w:eastAsia="en-GB"/>
              </w:rPr>
              <w:t>.</w:t>
            </w:r>
          </w:p>
        </w:tc>
      </w:tr>
      <w:tr w:rsidR="00A34A98" w14:paraId="07D463A4"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4FAFF1E8" w14:textId="77777777" w:rsidR="00674B40" w:rsidRPr="00BA4455" w:rsidRDefault="00674B40" w:rsidP="00951644">
            <w:pPr>
              <w:pStyle w:val="BodyText"/>
              <w:rPr>
                <w:rFonts w:cs="Arial"/>
                <w:noProof/>
                <w:sz w:val="20"/>
                <w:szCs w:val="20"/>
                <w:lang w:eastAsia="en-GB"/>
              </w:rPr>
            </w:pPr>
            <w:r w:rsidRPr="00BA4455">
              <w:rPr>
                <w:rFonts w:cs="Arial"/>
                <w:noProof/>
                <w:sz w:val="20"/>
                <w:szCs w:val="20"/>
                <w:lang w:eastAsia="en-GB"/>
              </w:rPr>
              <w:lastRenderedPageBreak/>
              <w:t>No</w:t>
            </w:r>
          </w:p>
        </w:tc>
        <w:sdt>
          <w:sdtPr>
            <w:rPr>
              <w:rFonts w:eastAsia="Calibri"/>
            </w:rPr>
            <w:id w:val="-394504899"/>
            <w14:checkbox>
              <w14:checked w14:val="1"/>
              <w14:checkedState w14:val="2612" w14:font="MS Gothic"/>
              <w14:uncheckedState w14:val="2610" w14:font="MS Gothic"/>
            </w14:checkbox>
          </w:sdtPr>
          <w:sdtContent>
            <w:tc>
              <w:tcPr>
                <w:tcW w:w="257" w:type="pct"/>
                <w:gridSpan w:val="2"/>
                <w:tcBorders>
                  <w:top w:val="nil"/>
                  <w:left w:val="nil"/>
                  <w:bottom w:val="nil"/>
                  <w:right w:val="nil"/>
                </w:tcBorders>
                <w:shd w:val="clear" w:color="auto" w:fill="auto"/>
              </w:tcPr>
              <w:p w14:paraId="2BE02EF1" w14:textId="1BCC59F0" w:rsidR="00674B40" w:rsidRPr="00BA4455" w:rsidRDefault="007D66BF" w:rsidP="00951644">
                <w:pPr>
                  <w:pStyle w:val="BodyText"/>
                  <w:rPr>
                    <w:rFonts w:cs="Arial"/>
                    <w:noProof/>
                    <w:sz w:val="20"/>
                    <w:szCs w:val="20"/>
                    <w:lang w:eastAsia="en-GB"/>
                  </w:rPr>
                </w:pPr>
                <w:r>
                  <w:rPr>
                    <w:rFonts w:ascii="MS Gothic" w:eastAsia="MS Gothic" w:hAnsi="MS Gothic" w:hint="eastAsia"/>
                  </w:rPr>
                  <w:t>☒</w:t>
                </w:r>
              </w:p>
            </w:tc>
          </w:sdtContent>
        </w:sdt>
        <w:tc>
          <w:tcPr>
            <w:tcW w:w="4074" w:type="pct"/>
            <w:gridSpan w:val="22"/>
            <w:tcBorders>
              <w:top w:val="nil"/>
              <w:left w:val="nil"/>
              <w:bottom w:val="nil"/>
              <w:right w:val="nil"/>
            </w:tcBorders>
            <w:shd w:val="clear" w:color="auto" w:fill="auto"/>
          </w:tcPr>
          <w:p w14:paraId="5275AF56" w14:textId="77777777" w:rsidR="00674B40" w:rsidRPr="00BA4455" w:rsidRDefault="00674B40" w:rsidP="00951644">
            <w:pPr>
              <w:pStyle w:val="BodyText"/>
              <w:rPr>
                <w:rFonts w:cs="Arial"/>
                <w:noProof/>
                <w:sz w:val="20"/>
                <w:szCs w:val="20"/>
                <w:lang w:eastAsia="en-GB"/>
              </w:rPr>
            </w:pPr>
          </w:p>
        </w:tc>
      </w:tr>
      <w:tr w:rsidR="00A34A98" w14:paraId="380375E4"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79FF458B" w14:textId="77777777" w:rsidR="00674B40" w:rsidRPr="00BA4455" w:rsidRDefault="00674B40" w:rsidP="00951644">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753778364"/>
            <w14:checkbox>
              <w14:checked w14:val="0"/>
              <w14:checkedState w14:val="2612" w14:font="MS Gothic"/>
              <w14:uncheckedState w14:val="2610" w14:font="MS Gothic"/>
            </w14:checkbox>
          </w:sdtPr>
          <w:sdtContent>
            <w:tc>
              <w:tcPr>
                <w:tcW w:w="257" w:type="pct"/>
                <w:gridSpan w:val="2"/>
                <w:tcBorders>
                  <w:top w:val="nil"/>
                  <w:left w:val="nil"/>
                  <w:bottom w:val="nil"/>
                  <w:right w:val="nil"/>
                </w:tcBorders>
                <w:shd w:val="clear" w:color="auto" w:fill="auto"/>
              </w:tcPr>
              <w:p w14:paraId="511BE3D3" w14:textId="77777777" w:rsidR="00674B40" w:rsidRPr="00BA4455" w:rsidRDefault="00674B40" w:rsidP="00951644">
                <w:pPr>
                  <w:pStyle w:val="BodyText"/>
                  <w:rPr>
                    <w:rFonts w:cs="Arial"/>
                    <w:noProof/>
                    <w:sz w:val="20"/>
                    <w:szCs w:val="20"/>
                    <w:lang w:eastAsia="en-GB"/>
                  </w:rPr>
                </w:pPr>
                <w:r w:rsidRPr="00BA4455">
                  <w:rPr>
                    <w:rFonts w:eastAsia="MS Gothic" w:hint="eastAsia"/>
                  </w:rPr>
                  <w:t>☐</w:t>
                </w:r>
              </w:p>
            </w:tc>
          </w:sdtContent>
        </w:sdt>
        <w:tc>
          <w:tcPr>
            <w:tcW w:w="4074" w:type="pct"/>
            <w:gridSpan w:val="22"/>
            <w:tcBorders>
              <w:top w:val="nil"/>
              <w:left w:val="nil"/>
              <w:bottom w:val="nil"/>
              <w:right w:val="nil"/>
            </w:tcBorders>
            <w:shd w:val="clear" w:color="auto" w:fill="auto"/>
          </w:tcPr>
          <w:p w14:paraId="35FFF915" w14:textId="1B824EC3" w:rsidR="00674B40" w:rsidRPr="00BA4455" w:rsidRDefault="00674B40" w:rsidP="00674B40">
            <w:pPr>
              <w:pStyle w:val="Questiontext"/>
              <w:rPr>
                <w:noProof/>
                <w:lang w:eastAsia="en-GB"/>
              </w:rPr>
            </w:pPr>
            <w:r>
              <w:rPr>
                <w:rFonts w:eastAsia="Calibri"/>
                <w:lang w:eastAsia="en-GB"/>
              </w:rPr>
              <w:t xml:space="preserve">Provide details of any proposed aggregation in the box below. </w:t>
            </w:r>
            <w:r w:rsidRPr="003A61FA">
              <w:rPr>
                <w:rFonts w:eastAsia="Calibri"/>
              </w:rPr>
              <w:t xml:space="preserve">If necessary, continue </w:t>
            </w:r>
            <w:r>
              <w:rPr>
                <w:rFonts w:eastAsia="Calibri"/>
              </w:rPr>
              <w:t xml:space="preserve">on </w:t>
            </w:r>
            <w:r w:rsidRPr="003A61FA">
              <w:rPr>
                <w:rFonts w:eastAsia="Calibri"/>
              </w:rPr>
              <w:t>a separate sheet and provide a reference for this document.</w:t>
            </w:r>
          </w:p>
        </w:tc>
      </w:tr>
      <w:tr w:rsidR="00A34A98" w14:paraId="433DDF79" w14:textId="77777777" w:rsidTr="00F653B1">
        <w:trPr>
          <w:gridAfter w:val="1"/>
          <w:wAfter w:w="9" w:type="pct"/>
        </w:trPr>
        <w:tc>
          <w:tcPr>
            <w:tcW w:w="930" w:type="pct"/>
            <w:gridSpan w:val="4"/>
            <w:tcBorders>
              <w:top w:val="nil"/>
              <w:left w:val="nil"/>
              <w:bottom w:val="nil"/>
            </w:tcBorders>
            <w:hideMark/>
          </w:tcPr>
          <w:p w14:paraId="77CE8ECE" w14:textId="77777777" w:rsidR="00674B40" w:rsidRDefault="00674B40" w:rsidP="00951644">
            <w:pPr>
              <w:pStyle w:val="Questiontext"/>
              <w:rPr>
                <w:color w:val="000000"/>
              </w:rPr>
            </w:pPr>
          </w:p>
        </w:tc>
        <w:tc>
          <w:tcPr>
            <w:tcW w:w="1090" w:type="pct"/>
            <w:gridSpan w:val="6"/>
            <w:tcBorders>
              <w:top w:val="nil"/>
              <w:bottom w:val="nil"/>
              <w:right w:val="single" w:sz="4" w:space="0" w:color="auto"/>
            </w:tcBorders>
          </w:tcPr>
          <w:p w14:paraId="4A497304" w14:textId="77777777" w:rsidR="00674B40" w:rsidRDefault="00674B40" w:rsidP="00951644">
            <w:pPr>
              <w:pStyle w:val="Questiontext"/>
              <w:rPr>
                <w:color w:val="000000"/>
              </w:rPr>
            </w:pPr>
            <w:r>
              <w:t>Document reference</w:t>
            </w:r>
          </w:p>
        </w:tc>
        <w:sdt>
          <w:sdtPr>
            <w:rPr>
              <w:rStyle w:val="Responseboxtext"/>
              <w:rFonts w:eastAsia="Calibri"/>
            </w:rPr>
            <w:id w:val="-377249785"/>
            <w:placeholder>
              <w:docPart w:val="4BE0D186474848F989AA09DB5EDDED2E"/>
            </w:placeholder>
            <w:showingPlcHdr/>
          </w:sdtPr>
          <w:sdtContent>
            <w:tc>
              <w:tcPr>
                <w:tcW w:w="2152" w:type="pct"/>
                <w:gridSpan w:val="11"/>
                <w:tcBorders>
                  <w:top w:val="nil"/>
                  <w:left w:val="single" w:sz="4" w:space="0" w:color="auto"/>
                  <w:bottom w:val="single" w:sz="4" w:space="0" w:color="auto"/>
                  <w:right w:val="single" w:sz="4" w:space="0" w:color="auto"/>
                </w:tcBorders>
                <w:vAlign w:val="center"/>
                <w:hideMark/>
              </w:tcPr>
              <w:p w14:paraId="7ECE35CB" w14:textId="77777777" w:rsidR="00674B40" w:rsidRDefault="00674B40" w:rsidP="00951644">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47F2A8AD" w14:textId="77777777" w:rsidR="00674B40" w:rsidRDefault="00674B40" w:rsidP="00951644">
            <w:pPr>
              <w:spacing w:before="120" w:after="60"/>
              <w:rPr>
                <w:rFonts w:cs="Arial"/>
                <w:szCs w:val="20"/>
              </w:rPr>
            </w:pPr>
          </w:p>
        </w:tc>
      </w:tr>
      <w:tr w:rsidR="00A34A98" w14:paraId="5E521EC1" w14:textId="77777777" w:rsidTr="00F653B1">
        <w:trPr>
          <w:trHeight w:val="95"/>
        </w:trPr>
        <w:tc>
          <w:tcPr>
            <w:tcW w:w="930" w:type="pct"/>
            <w:gridSpan w:val="4"/>
          </w:tcPr>
          <w:p w14:paraId="13ADFB80" w14:textId="77777777" w:rsidR="005A7DE7" w:rsidRDefault="005A7DE7" w:rsidP="008B4C7D">
            <w:pPr>
              <w:spacing w:before="120" w:after="60"/>
              <w:rPr>
                <w:rFonts w:cs="Arial"/>
                <w:color w:val="000000"/>
                <w:sz w:val="2"/>
                <w:szCs w:val="2"/>
              </w:rPr>
            </w:pPr>
          </w:p>
        </w:tc>
        <w:tc>
          <w:tcPr>
            <w:tcW w:w="4070" w:type="pct"/>
            <w:gridSpan w:val="22"/>
            <w:vAlign w:val="center"/>
          </w:tcPr>
          <w:p w14:paraId="14961FE4" w14:textId="77777777" w:rsidR="005A7DE7" w:rsidRDefault="005A7DE7" w:rsidP="008B4C7D">
            <w:pPr>
              <w:spacing w:before="120" w:after="60"/>
              <w:rPr>
                <w:rFonts w:cs="Arial"/>
                <w:sz w:val="2"/>
                <w:szCs w:val="2"/>
              </w:rPr>
            </w:pPr>
          </w:p>
        </w:tc>
      </w:tr>
      <w:tr w:rsidR="005A7DE7" w14:paraId="40BF38D5" w14:textId="77777777" w:rsidTr="00674B40">
        <w:trPr>
          <w:trHeight w:val="1750"/>
        </w:trPr>
        <w:sdt>
          <w:sdtPr>
            <w:rPr>
              <w:rStyle w:val="Responseboxtext"/>
              <w:rFonts w:eastAsia="Calibri"/>
            </w:rPr>
            <w:id w:val="-1149821493"/>
            <w:placeholder>
              <w:docPart w:val="F7D0385F538B47C09AFD6B02E46E7F20"/>
            </w:placeholder>
            <w:showingPlcHd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0F72C368" w14:textId="77777777" w:rsidR="005A7DE7" w:rsidRDefault="005A7DE7" w:rsidP="008B4C7D">
                <w:pPr>
                  <w:pStyle w:val="Questiontext"/>
                  <w:rPr>
                    <w:rStyle w:val="Responseboxtext"/>
                    <w:rFonts w:eastAsia="Calibri"/>
                  </w:rPr>
                </w:pPr>
                <w:r>
                  <w:rPr>
                    <w:rStyle w:val="Responseboxtext"/>
                  </w:rPr>
                  <w:t xml:space="preserve">                                            </w:t>
                </w:r>
              </w:p>
            </w:tc>
          </w:sdtContent>
        </w:sdt>
      </w:tr>
      <w:tr w:rsidR="008426FD" w:rsidRPr="008426FD" w14:paraId="55586B9B" w14:textId="77777777" w:rsidTr="00674B40">
        <w:tc>
          <w:tcPr>
            <w:tcW w:w="5000" w:type="pct"/>
            <w:gridSpan w:val="26"/>
            <w:tcBorders>
              <w:top w:val="single" w:sz="4" w:space="0" w:color="auto"/>
            </w:tcBorders>
            <w:shd w:val="clear" w:color="auto" w:fill="auto"/>
          </w:tcPr>
          <w:p w14:paraId="1705D210" w14:textId="7685CB4C" w:rsidR="008426FD" w:rsidRPr="008426FD" w:rsidRDefault="008426FD" w:rsidP="008426FD">
            <w:pPr>
              <w:pStyle w:val="SubQuestion"/>
              <w:rPr>
                <w:rFonts w:eastAsia="Calibri"/>
              </w:rPr>
            </w:pPr>
            <w:r w:rsidRPr="008426FD">
              <w:rPr>
                <w:rFonts w:eastAsia="Calibri"/>
              </w:rPr>
              <w:t xml:space="preserve">8.4 Please provide a detailed description of how the abstraction(s) </w:t>
            </w:r>
            <w:r w:rsidR="00903B0A">
              <w:rPr>
                <w:rFonts w:eastAsia="Calibri"/>
              </w:rPr>
              <w:t>has/</w:t>
            </w:r>
            <w:r w:rsidRPr="008426FD">
              <w:rPr>
                <w:rFonts w:eastAsia="Calibri"/>
              </w:rPr>
              <w:t>have taken place</w:t>
            </w:r>
          </w:p>
        </w:tc>
      </w:tr>
      <w:tr w:rsidR="008426FD" w:rsidRPr="008426FD" w14:paraId="2BD89582" w14:textId="77777777" w:rsidTr="00674B40">
        <w:tc>
          <w:tcPr>
            <w:tcW w:w="5000" w:type="pct"/>
            <w:gridSpan w:val="26"/>
            <w:shd w:val="clear" w:color="auto" w:fill="auto"/>
          </w:tcPr>
          <w:p w14:paraId="3C24F133" w14:textId="69DFB63E" w:rsidR="008426FD" w:rsidRPr="008426FD" w:rsidRDefault="0030546C" w:rsidP="008426FD">
            <w:pPr>
              <w:pStyle w:val="Questiontext"/>
              <w:rPr>
                <w:rFonts w:eastAsia="Calibri"/>
              </w:rPr>
            </w:pPr>
            <w:r>
              <w:rPr>
                <w:rFonts w:eastAsia="Calibri"/>
              </w:rPr>
              <w:t>Use the box below</w:t>
            </w:r>
            <w:r w:rsidR="00597B1E">
              <w:rPr>
                <w:rFonts w:eastAsia="Calibri"/>
              </w:rPr>
              <w:t xml:space="preserve"> to tell us about your abstraction</w:t>
            </w:r>
            <w:r w:rsidR="00E90C96">
              <w:rPr>
                <w:rFonts w:eastAsia="Calibri"/>
              </w:rPr>
              <w:t>(</w:t>
            </w:r>
            <w:r w:rsidR="00597B1E">
              <w:rPr>
                <w:rFonts w:eastAsia="Calibri"/>
              </w:rPr>
              <w:t>s</w:t>
            </w:r>
            <w:r w:rsidR="00E90C96">
              <w:rPr>
                <w:rFonts w:eastAsia="Calibri"/>
              </w:rPr>
              <w:t>)</w:t>
            </w:r>
            <w:r w:rsidR="00597B1E">
              <w:rPr>
                <w:rFonts w:eastAsia="Calibri"/>
              </w:rPr>
              <w:t>.  T</w:t>
            </w:r>
            <w:r w:rsidR="008426FD" w:rsidRPr="008426FD">
              <w:rPr>
                <w:rFonts w:eastAsia="Calibri"/>
              </w:rPr>
              <w:t>h</w:t>
            </w:r>
            <w:r>
              <w:rPr>
                <w:rFonts w:eastAsia="Calibri"/>
              </w:rPr>
              <w:t xml:space="preserve">e description </w:t>
            </w:r>
            <w:r w:rsidR="008426FD" w:rsidRPr="008426FD">
              <w:rPr>
                <w:rFonts w:eastAsia="Calibri"/>
              </w:rPr>
              <w:t>should include the following:</w:t>
            </w:r>
          </w:p>
          <w:p w14:paraId="70460DD6" w14:textId="77777777" w:rsidR="008426FD" w:rsidRPr="008426FD" w:rsidRDefault="008426FD" w:rsidP="008426FD">
            <w:pPr>
              <w:pStyle w:val="Questiontext"/>
              <w:numPr>
                <w:ilvl w:val="0"/>
                <w:numId w:val="26"/>
              </w:numPr>
              <w:rPr>
                <w:rFonts w:eastAsia="Calibri"/>
              </w:rPr>
            </w:pPr>
            <w:r w:rsidRPr="008426FD">
              <w:rPr>
                <w:rFonts w:eastAsia="Calibri"/>
              </w:rPr>
              <w:t>A diagram or schematic of how the activity has been undertaken, using your abstraction point references and including any discharge points</w:t>
            </w:r>
          </w:p>
          <w:p w14:paraId="4A8DC28D" w14:textId="577368FE" w:rsidR="008426FD" w:rsidRPr="008426FD" w:rsidRDefault="008426FD" w:rsidP="008426FD">
            <w:pPr>
              <w:pStyle w:val="Questiontext"/>
              <w:numPr>
                <w:ilvl w:val="0"/>
                <w:numId w:val="26"/>
              </w:numPr>
              <w:rPr>
                <w:rFonts w:eastAsia="Calibri"/>
              </w:rPr>
            </w:pPr>
            <w:r w:rsidRPr="008426FD">
              <w:rPr>
                <w:rFonts w:eastAsia="Calibri"/>
              </w:rPr>
              <w:t>Details of the structure and equipment involved in the abstraction</w:t>
            </w:r>
            <w:r w:rsidR="00E90C96">
              <w:rPr>
                <w:rFonts w:eastAsia="Calibri"/>
              </w:rPr>
              <w:t>.  This should include dimensions.</w:t>
            </w:r>
          </w:p>
          <w:p w14:paraId="3B6D8625" w14:textId="77777777" w:rsidR="008426FD" w:rsidRPr="008426FD" w:rsidRDefault="008426FD" w:rsidP="008426FD">
            <w:pPr>
              <w:pStyle w:val="Questiontext"/>
              <w:numPr>
                <w:ilvl w:val="0"/>
                <w:numId w:val="26"/>
              </w:numPr>
              <w:rPr>
                <w:rFonts w:eastAsia="Calibri"/>
              </w:rPr>
            </w:pPr>
            <w:r w:rsidRPr="008426FD">
              <w:rPr>
                <w:rFonts w:eastAsia="Calibri"/>
              </w:rPr>
              <w:t>Details of your means of measurement or assessment of abstraction quantities method</w:t>
            </w:r>
          </w:p>
          <w:p w14:paraId="73C01AFF" w14:textId="508838E7" w:rsidR="008426FD" w:rsidRPr="008426FD" w:rsidRDefault="008426FD" w:rsidP="008426FD">
            <w:pPr>
              <w:pStyle w:val="Questiontext"/>
              <w:rPr>
                <w:rFonts w:eastAsia="Calibri"/>
              </w:rPr>
            </w:pPr>
            <w:r w:rsidRPr="008426FD">
              <w:rPr>
                <w:rFonts w:eastAsia="Calibri"/>
              </w:rPr>
              <w:t xml:space="preserve">If necessary, </w:t>
            </w:r>
            <w:r w:rsidR="009D76A6" w:rsidRPr="008426FD">
              <w:rPr>
                <w:rFonts w:eastAsia="Calibri"/>
              </w:rPr>
              <w:t>continue</w:t>
            </w:r>
            <w:r w:rsidRPr="008426FD">
              <w:rPr>
                <w:rFonts w:eastAsia="Calibri"/>
              </w:rPr>
              <w:t xml:space="preserve"> </w:t>
            </w:r>
            <w:r w:rsidR="001C6426">
              <w:rPr>
                <w:rFonts w:eastAsia="Calibri"/>
              </w:rPr>
              <w:t xml:space="preserve">on </w:t>
            </w:r>
            <w:r w:rsidRPr="008426FD">
              <w:rPr>
                <w:rFonts w:eastAsia="Calibri"/>
              </w:rPr>
              <w:t xml:space="preserve">a separate sheet and </w:t>
            </w:r>
            <w:r w:rsidR="00597B1E">
              <w:rPr>
                <w:rFonts w:eastAsia="Calibri"/>
              </w:rPr>
              <w:t>tell us the</w:t>
            </w:r>
            <w:r w:rsidRPr="008426FD">
              <w:rPr>
                <w:rFonts w:eastAsia="Calibri"/>
              </w:rPr>
              <w:t xml:space="preserve"> reference for this document.</w:t>
            </w:r>
          </w:p>
        </w:tc>
      </w:tr>
      <w:tr w:rsidR="00A34A98" w14:paraId="5EB6C32F" w14:textId="77777777" w:rsidTr="00F653B1">
        <w:tc>
          <w:tcPr>
            <w:tcW w:w="1181" w:type="pct"/>
            <w:gridSpan w:val="6"/>
            <w:tcBorders>
              <w:top w:val="nil"/>
              <w:left w:val="nil"/>
              <w:bottom w:val="nil"/>
              <w:right w:val="single" w:sz="4" w:space="0" w:color="auto"/>
            </w:tcBorders>
            <w:hideMark/>
          </w:tcPr>
          <w:p w14:paraId="729A63C7"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743676898"/>
            <w:placeholder>
              <w:docPart w:val="1E6296ED14B44C7D83F1D4C2C52A0E26"/>
            </w:placeholder>
          </w:sdtPr>
          <w:sdtContent>
            <w:tc>
              <w:tcPr>
                <w:tcW w:w="3005" w:type="pct"/>
                <w:gridSpan w:val="16"/>
                <w:tcBorders>
                  <w:top w:val="nil"/>
                  <w:left w:val="single" w:sz="4" w:space="0" w:color="auto"/>
                  <w:bottom w:val="single" w:sz="4" w:space="0" w:color="auto"/>
                  <w:right w:val="single" w:sz="4" w:space="0" w:color="auto"/>
                </w:tcBorders>
                <w:vAlign w:val="center"/>
                <w:hideMark/>
              </w:tcPr>
              <w:p w14:paraId="27F2C36E" w14:textId="5E8B26CC" w:rsidR="00E92465" w:rsidRDefault="007D66BF" w:rsidP="007D66BF">
                <w:pPr>
                  <w:pStyle w:val="Paragraph"/>
                  <w:spacing w:before="120" w:after="60"/>
                  <w:rPr>
                    <w:rStyle w:val="Responseboxtext"/>
                    <w:rFonts w:eastAsia="Calibri"/>
                  </w:rPr>
                </w:pPr>
                <w:r>
                  <w:rPr>
                    <w:rStyle w:val="Responseboxtext"/>
                    <w:rFonts w:eastAsia="Calibri"/>
                  </w:rPr>
                  <w:t>Borehole C P&amp;ID 2019</w:t>
                </w:r>
              </w:p>
            </w:tc>
          </w:sdtContent>
        </w:sdt>
        <w:tc>
          <w:tcPr>
            <w:tcW w:w="814" w:type="pct"/>
            <w:gridSpan w:val="4"/>
            <w:tcBorders>
              <w:top w:val="nil"/>
              <w:left w:val="single" w:sz="4" w:space="0" w:color="auto"/>
              <w:bottom w:val="nil"/>
              <w:right w:val="nil"/>
            </w:tcBorders>
            <w:vAlign w:val="center"/>
          </w:tcPr>
          <w:p w14:paraId="27400970" w14:textId="77777777" w:rsidR="00E92465" w:rsidRDefault="00E92465" w:rsidP="008B4C7D">
            <w:pPr>
              <w:spacing w:before="120" w:after="60"/>
              <w:rPr>
                <w:rFonts w:cs="Arial"/>
                <w:szCs w:val="20"/>
              </w:rPr>
            </w:pPr>
          </w:p>
        </w:tc>
      </w:tr>
      <w:tr w:rsidR="003364C3" w14:paraId="7E98DA08" w14:textId="77777777" w:rsidTr="00F653B1">
        <w:trPr>
          <w:trHeight w:val="95"/>
        </w:trPr>
        <w:tc>
          <w:tcPr>
            <w:tcW w:w="2568" w:type="pct"/>
            <w:gridSpan w:val="13"/>
          </w:tcPr>
          <w:p w14:paraId="79A1918D" w14:textId="77777777" w:rsidR="0030546C" w:rsidRDefault="0030546C" w:rsidP="00397D3E">
            <w:pPr>
              <w:spacing w:before="120" w:after="60"/>
              <w:rPr>
                <w:rFonts w:cs="Arial"/>
                <w:color w:val="000000"/>
                <w:sz w:val="2"/>
                <w:szCs w:val="2"/>
              </w:rPr>
            </w:pPr>
          </w:p>
        </w:tc>
        <w:tc>
          <w:tcPr>
            <w:tcW w:w="2432" w:type="pct"/>
            <w:gridSpan w:val="13"/>
            <w:vAlign w:val="center"/>
          </w:tcPr>
          <w:p w14:paraId="4659D04C" w14:textId="77777777" w:rsidR="0030546C" w:rsidRDefault="0030546C" w:rsidP="00397D3E">
            <w:pPr>
              <w:spacing w:before="120" w:after="60"/>
              <w:rPr>
                <w:rFonts w:cs="Arial"/>
                <w:sz w:val="2"/>
                <w:szCs w:val="2"/>
              </w:rPr>
            </w:pPr>
          </w:p>
        </w:tc>
      </w:tr>
      <w:tr w:rsidR="0030546C" w14:paraId="717E40F2" w14:textId="77777777" w:rsidTr="00674B40">
        <w:trPr>
          <w:trHeight w:val="1750"/>
        </w:trPr>
        <w:sdt>
          <w:sdtPr>
            <w:rPr>
              <w:rStyle w:val="Responseboxtext"/>
              <w:rFonts w:eastAsia="Calibri"/>
            </w:rPr>
            <w:id w:val="1265115711"/>
            <w:placeholder>
              <w:docPart w:val="40BF64BCC09D434EA6FB1FD2B227A9A7"/>
            </w:placeholde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712D7CE0" w14:textId="60EAD5AF" w:rsidR="00A27A15" w:rsidRDefault="007D66BF" w:rsidP="007D66BF">
                <w:pPr>
                  <w:pStyle w:val="Questiontext"/>
                  <w:rPr>
                    <w:rStyle w:val="Responseboxtext"/>
                    <w:rFonts w:eastAsia="Calibri"/>
                  </w:rPr>
                </w:pPr>
                <w:r>
                  <w:rPr>
                    <w:rStyle w:val="Responseboxtext"/>
                    <w:rFonts w:eastAsia="Calibri"/>
                  </w:rPr>
                  <w:t>A</w:t>
                </w:r>
                <w:r w:rsidR="00A27A15">
                  <w:rPr>
                    <w:rStyle w:val="Responseboxtext"/>
                    <w:rFonts w:eastAsia="Calibri"/>
                  </w:rPr>
                  <w:t>bstra</w:t>
                </w:r>
                <w:r>
                  <w:rPr>
                    <w:rStyle w:val="Responseboxtext"/>
                    <w:rFonts w:eastAsia="Calibri"/>
                  </w:rPr>
                  <w:t>ction from borehole C has been more or less continuous from around 1985. The borehole was constructed to provide water to the Dairy that was then at the site. When the site was purchased by Sensient use of the borehole to provide water for the facility continued. There are several boreholes in the vicinity</w:t>
                </w:r>
                <w:r w:rsidR="00502EB7">
                  <w:rPr>
                    <w:rStyle w:val="Responseboxtext"/>
                    <w:rFonts w:eastAsia="Calibri"/>
                  </w:rPr>
                  <w:t>,</w:t>
                </w:r>
                <w:r>
                  <w:rPr>
                    <w:rStyle w:val="Responseboxtext"/>
                    <w:rFonts w:eastAsia="Calibri"/>
                  </w:rPr>
                  <w:t xml:space="preserve"> </w:t>
                </w:r>
                <w:r w:rsidR="00A27A15">
                  <w:rPr>
                    <w:rStyle w:val="Responseboxtext"/>
                    <w:rFonts w:eastAsia="Calibri"/>
                  </w:rPr>
                  <w:t xml:space="preserve">water from which is pooled between Sensient and Volac (the other occupier of the site) into a shared water storage and treatment system. Water is then used within the processes and for cleaning in the manufacture of food </w:t>
                </w:r>
                <w:r w:rsidR="00502EB7">
                  <w:rPr>
                    <w:rStyle w:val="Responseboxtext"/>
                    <w:rFonts w:eastAsia="Calibri"/>
                  </w:rPr>
                  <w:t>flavourings.</w:t>
                </w:r>
              </w:p>
              <w:p w14:paraId="48F170B9" w14:textId="19AC45E3" w:rsidR="0030546C" w:rsidRDefault="00502EB7" w:rsidP="007D66BF">
                <w:pPr>
                  <w:pStyle w:val="Questiontext"/>
                  <w:rPr>
                    <w:rStyle w:val="Responseboxtext"/>
                    <w:rFonts w:eastAsia="Calibri"/>
                  </w:rPr>
                </w:pPr>
                <w:r>
                  <w:rPr>
                    <w:rStyle w:val="Responseboxtext"/>
                    <w:rFonts w:eastAsia="Calibri"/>
                  </w:rPr>
                  <w:t>The meter used to record the quantities abstracted</w:t>
                </w:r>
                <w:r w:rsidR="00A27A15">
                  <w:rPr>
                    <w:rStyle w:val="Responseboxtext"/>
                    <w:rFonts w:eastAsia="Calibri"/>
                  </w:rPr>
                  <w:t xml:space="preserve"> is a 3” paddle meter calibrated to UKAS standard. M</w:t>
                </w:r>
                <w:r>
                  <w:rPr>
                    <w:rStyle w:val="Responseboxtext"/>
                    <w:rFonts w:eastAsia="Calibri"/>
                  </w:rPr>
                  <w:t>eter readings are manually recorded regularly</w:t>
                </w:r>
                <w:r w:rsidR="00A27A15">
                  <w:rPr>
                    <w:rStyle w:val="Responseboxtext"/>
                    <w:rFonts w:eastAsia="Calibri"/>
                  </w:rPr>
                  <w:t>.</w:t>
                </w:r>
              </w:p>
            </w:tc>
          </w:sdtContent>
        </w:sdt>
      </w:tr>
      <w:tr w:rsidR="0030546C" w:rsidRPr="0030546C" w14:paraId="5BB77881" w14:textId="77777777" w:rsidTr="00674B40">
        <w:trPr>
          <w:trHeight w:val="139"/>
        </w:trPr>
        <w:tc>
          <w:tcPr>
            <w:tcW w:w="5000" w:type="pct"/>
            <w:gridSpan w:val="26"/>
            <w:shd w:val="clear" w:color="auto" w:fill="auto"/>
          </w:tcPr>
          <w:p w14:paraId="138E78A8" w14:textId="511E5794" w:rsidR="0030546C" w:rsidRPr="0030546C" w:rsidRDefault="0030546C" w:rsidP="0030546C">
            <w:pPr>
              <w:pStyle w:val="SubQuestion"/>
              <w:rPr>
                <w:rFonts w:eastAsia="Calibri"/>
              </w:rPr>
            </w:pPr>
            <w:r w:rsidRPr="0030546C">
              <w:rPr>
                <w:rFonts w:eastAsia="Calibri"/>
              </w:rPr>
              <w:t xml:space="preserve">8.5 </w:t>
            </w:r>
            <w:r w:rsidR="008673CE">
              <w:rPr>
                <w:rFonts w:eastAsia="Calibri"/>
              </w:rPr>
              <w:t xml:space="preserve">Please list the </w:t>
            </w:r>
            <w:r w:rsidR="009D76A6">
              <w:rPr>
                <w:rFonts w:eastAsia="Calibri"/>
              </w:rPr>
              <w:t xml:space="preserve">evidence </w:t>
            </w:r>
            <w:r w:rsidR="009D76A6" w:rsidRPr="0030546C">
              <w:rPr>
                <w:rFonts w:eastAsia="Calibri"/>
              </w:rPr>
              <w:t>you</w:t>
            </w:r>
            <w:r w:rsidRPr="0030546C">
              <w:rPr>
                <w:rFonts w:eastAsia="Calibri"/>
              </w:rPr>
              <w:t xml:space="preserve"> are providing to support your application</w:t>
            </w:r>
          </w:p>
        </w:tc>
      </w:tr>
      <w:tr w:rsidR="0030546C" w:rsidRPr="008426FD" w14:paraId="3FD824F2" w14:textId="77777777" w:rsidTr="00674B40">
        <w:tc>
          <w:tcPr>
            <w:tcW w:w="5000" w:type="pct"/>
            <w:gridSpan w:val="26"/>
            <w:shd w:val="clear" w:color="auto" w:fill="auto"/>
          </w:tcPr>
          <w:p w14:paraId="4B153FBF" w14:textId="4A8BEB07" w:rsidR="0030546C" w:rsidRDefault="009D76A6" w:rsidP="0030546C">
            <w:pPr>
              <w:pStyle w:val="Questiontext"/>
              <w:rPr>
                <w:rFonts w:eastAsia="Calibri"/>
              </w:rPr>
            </w:pPr>
            <w:r>
              <w:rPr>
                <w:rFonts w:eastAsia="Calibri"/>
              </w:rPr>
              <w:t>Use the</w:t>
            </w:r>
            <w:r w:rsidR="008673CE">
              <w:rPr>
                <w:rFonts w:eastAsia="Calibri"/>
              </w:rPr>
              <w:t xml:space="preserve"> box below</w:t>
            </w:r>
            <w:r>
              <w:rPr>
                <w:rFonts w:eastAsia="Calibri"/>
              </w:rPr>
              <w:t>. T</w:t>
            </w:r>
            <w:r w:rsidR="008673CE">
              <w:rPr>
                <w:rFonts w:eastAsia="Calibri"/>
              </w:rPr>
              <w:t>he evidence should demonstrate the following:</w:t>
            </w:r>
          </w:p>
          <w:p w14:paraId="05676645" w14:textId="77777777" w:rsidR="008673CE" w:rsidRPr="00935EDD" w:rsidRDefault="008673CE" w:rsidP="008673CE">
            <w:pPr>
              <w:pStyle w:val="SubQuestion"/>
              <w:numPr>
                <w:ilvl w:val="0"/>
                <w:numId w:val="20"/>
              </w:numPr>
              <w:rPr>
                <w:rFonts w:eastAsia="Calibri"/>
                <w:b w:val="0"/>
              </w:rPr>
            </w:pPr>
            <w:r w:rsidRPr="00935EDD">
              <w:rPr>
                <w:rFonts w:eastAsia="Calibri"/>
                <w:b w:val="0"/>
              </w:rPr>
              <w:t>T</w:t>
            </w:r>
            <w:r>
              <w:rPr>
                <w:rFonts w:eastAsia="Calibri"/>
                <w:b w:val="0"/>
              </w:rPr>
              <w:t>hat</w:t>
            </w:r>
            <w:r w:rsidRPr="00935EDD">
              <w:rPr>
                <w:rFonts w:eastAsia="Calibri"/>
                <w:b w:val="0"/>
              </w:rPr>
              <w:t xml:space="preserve"> abstraction has taken place a</w:t>
            </w:r>
            <w:r>
              <w:rPr>
                <w:rFonts w:eastAsia="Calibri"/>
                <w:b w:val="0"/>
              </w:rPr>
              <w:t xml:space="preserve">t some time during the seven year qualifying </w:t>
            </w:r>
            <w:r w:rsidRPr="00935EDD">
              <w:rPr>
                <w:rFonts w:eastAsia="Calibri"/>
                <w:b w:val="0"/>
              </w:rPr>
              <w:t>period</w:t>
            </w:r>
            <w:r>
              <w:rPr>
                <w:rFonts w:eastAsia="Calibri"/>
                <w:b w:val="0"/>
              </w:rPr>
              <w:t xml:space="preserve">.  </w:t>
            </w:r>
          </w:p>
          <w:p w14:paraId="6ACB0B47" w14:textId="7459C585" w:rsidR="008673CE" w:rsidRPr="00935EDD" w:rsidRDefault="008673CE" w:rsidP="008673CE">
            <w:pPr>
              <w:pStyle w:val="SubQuestion"/>
              <w:numPr>
                <w:ilvl w:val="0"/>
                <w:numId w:val="20"/>
              </w:numPr>
              <w:rPr>
                <w:rFonts w:eastAsia="Calibri"/>
                <w:b w:val="0"/>
              </w:rPr>
            </w:pPr>
            <w:r w:rsidRPr="00935EDD">
              <w:rPr>
                <w:rFonts w:eastAsia="Calibri"/>
                <w:b w:val="0"/>
              </w:rPr>
              <w:t xml:space="preserve">The quantities of </w:t>
            </w:r>
            <w:r w:rsidR="009D76A6" w:rsidRPr="00935EDD">
              <w:rPr>
                <w:rFonts w:eastAsia="Calibri"/>
                <w:b w:val="0"/>
              </w:rPr>
              <w:t>water you</w:t>
            </w:r>
            <w:r w:rsidRPr="00935EDD">
              <w:rPr>
                <w:rFonts w:eastAsia="Calibri"/>
                <w:b w:val="0"/>
              </w:rPr>
              <w:t xml:space="preserve"> have abstracted during the qualifying period. For example, records of meter readings, or cropping plans.  </w:t>
            </w:r>
          </w:p>
          <w:p w14:paraId="2896E4E6" w14:textId="1025B720" w:rsidR="008673CE" w:rsidRPr="008426FD" w:rsidRDefault="008673CE" w:rsidP="0030546C">
            <w:pPr>
              <w:pStyle w:val="Questiontext"/>
              <w:rPr>
                <w:rFonts w:eastAsia="Calibri"/>
              </w:rPr>
            </w:pPr>
            <w:r w:rsidRPr="008426FD">
              <w:rPr>
                <w:rFonts w:eastAsia="Calibri"/>
              </w:rPr>
              <w:t xml:space="preserve">If necessary, </w:t>
            </w:r>
            <w:r w:rsidR="009D76A6" w:rsidRPr="008426FD">
              <w:rPr>
                <w:rFonts w:eastAsia="Calibri"/>
              </w:rPr>
              <w:t>continue</w:t>
            </w:r>
            <w:r w:rsidR="001C6426">
              <w:rPr>
                <w:rFonts w:eastAsia="Calibri"/>
              </w:rPr>
              <w:t xml:space="preserve"> on</w:t>
            </w:r>
            <w:r w:rsidRPr="008426FD">
              <w:rPr>
                <w:rFonts w:eastAsia="Calibri"/>
              </w:rPr>
              <w:t xml:space="preserve"> a separate sheet and provide a reference for this document.  </w:t>
            </w:r>
          </w:p>
        </w:tc>
      </w:tr>
      <w:tr w:rsidR="00A34A98" w14:paraId="22CABE40" w14:textId="77777777" w:rsidTr="00F653B1">
        <w:tc>
          <w:tcPr>
            <w:tcW w:w="1181" w:type="pct"/>
            <w:gridSpan w:val="6"/>
            <w:tcBorders>
              <w:top w:val="nil"/>
              <w:left w:val="nil"/>
              <w:bottom w:val="nil"/>
              <w:right w:val="single" w:sz="4" w:space="0" w:color="auto"/>
            </w:tcBorders>
            <w:hideMark/>
          </w:tcPr>
          <w:p w14:paraId="24DCBBEA"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094594183"/>
            <w:placeholder>
              <w:docPart w:val="C615220B333847F6A47505DC1A2436D1"/>
            </w:placeholder>
          </w:sdtPr>
          <w:sdtContent>
            <w:tc>
              <w:tcPr>
                <w:tcW w:w="3005" w:type="pct"/>
                <w:gridSpan w:val="16"/>
                <w:tcBorders>
                  <w:top w:val="nil"/>
                  <w:left w:val="single" w:sz="4" w:space="0" w:color="auto"/>
                  <w:bottom w:val="single" w:sz="4" w:space="0" w:color="auto"/>
                  <w:right w:val="single" w:sz="4" w:space="0" w:color="auto"/>
                </w:tcBorders>
                <w:vAlign w:val="center"/>
                <w:hideMark/>
              </w:tcPr>
              <w:p w14:paraId="4321B428" w14:textId="586E8246" w:rsidR="00E92465" w:rsidRPr="006C5DB3" w:rsidRDefault="00502EB7" w:rsidP="006C5DB3">
                <w:pPr>
                  <w:pStyle w:val="Paragraph"/>
                  <w:spacing w:before="120" w:after="60"/>
                  <w:rPr>
                    <w:rFonts w:eastAsia="Calibri"/>
                    <w:color w:val="auto"/>
                    <w:sz w:val="20"/>
                  </w:rPr>
                </w:pPr>
                <w:r>
                  <w:rPr>
                    <w:rStyle w:val="Responseboxtext"/>
                    <w:rFonts w:eastAsia="Calibri"/>
                  </w:rPr>
                  <w:t xml:space="preserve">“Covering letter and document list”, “Examples of meter readings”, </w:t>
                </w:r>
                <w:r w:rsidR="006C5DB3">
                  <w:rPr>
                    <w:rStyle w:val="Responseboxtext"/>
                    <w:rFonts w:eastAsia="Calibri"/>
                  </w:rPr>
                  <w:t>“</w:t>
                </w:r>
                <w:r w:rsidR="00A27A15">
                  <w:rPr>
                    <w:rStyle w:val="Responseboxtext"/>
                    <w:rFonts w:eastAsia="Calibri"/>
                  </w:rPr>
                  <w:t>Bore hole C meter readings</w:t>
                </w:r>
                <w:r w:rsidR="006C5DB3">
                  <w:rPr>
                    <w:rStyle w:val="Responseboxtext"/>
                    <w:rFonts w:eastAsia="Calibri"/>
                  </w:rPr>
                  <w:t>” and “Calibration examples borehole C”</w:t>
                </w:r>
              </w:p>
            </w:tc>
          </w:sdtContent>
        </w:sdt>
        <w:tc>
          <w:tcPr>
            <w:tcW w:w="814" w:type="pct"/>
            <w:gridSpan w:val="4"/>
            <w:tcBorders>
              <w:top w:val="nil"/>
              <w:left w:val="single" w:sz="4" w:space="0" w:color="auto"/>
              <w:bottom w:val="nil"/>
              <w:right w:val="nil"/>
            </w:tcBorders>
            <w:vAlign w:val="center"/>
          </w:tcPr>
          <w:p w14:paraId="7F094C8D" w14:textId="77777777" w:rsidR="00E92465" w:rsidRDefault="00E92465" w:rsidP="008B4C7D">
            <w:pPr>
              <w:spacing w:before="120" w:after="60"/>
              <w:rPr>
                <w:rFonts w:cs="Arial"/>
                <w:szCs w:val="20"/>
              </w:rPr>
            </w:pPr>
          </w:p>
        </w:tc>
      </w:tr>
      <w:tr w:rsidR="003364C3" w14:paraId="559DC60B" w14:textId="77777777" w:rsidTr="00F653B1">
        <w:trPr>
          <w:trHeight w:val="95"/>
        </w:trPr>
        <w:tc>
          <w:tcPr>
            <w:tcW w:w="2568" w:type="pct"/>
            <w:gridSpan w:val="13"/>
          </w:tcPr>
          <w:p w14:paraId="112D2E26" w14:textId="77777777" w:rsidR="0030546C" w:rsidRDefault="0030546C" w:rsidP="00397D3E">
            <w:pPr>
              <w:spacing w:before="120" w:after="60"/>
              <w:rPr>
                <w:rFonts w:cs="Arial"/>
                <w:color w:val="000000"/>
                <w:sz w:val="2"/>
                <w:szCs w:val="2"/>
              </w:rPr>
            </w:pPr>
          </w:p>
        </w:tc>
        <w:tc>
          <w:tcPr>
            <w:tcW w:w="2432" w:type="pct"/>
            <w:gridSpan w:val="13"/>
            <w:vAlign w:val="center"/>
          </w:tcPr>
          <w:p w14:paraId="0D501E0E" w14:textId="77777777" w:rsidR="0030546C" w:rsidRDefault="0030546C" w:rsidP="00397D3E">
            <w:pPr>
              <w:spacing w:before="120" w:after="60"/>
              <w:rPr>
                <w:rFonts w:cs="Arial"/>
                <w:sz w:val="2"/>
                <w:szCs w:val="2"/>
              </w:rPr>
            </w:pPr>
          </w:p>
        </w:tc>
      </w:tr>
      <w:tr w:rsidR="0030546C" w14:paraId="046D9B83" w14:textId="77777777" w:rsidTr="00674B40">
        <w:trPr>
          <w:trHeight w:val="1750"/>
        </w:trPr>
        <w:sdt>
          <w:sdtPr>
            <w:rPr>
              <w:rStyle w:val="Responseboxtext"/>
              <w:rFonts w:eastAsia="Calibri"/>
            </w:rPr>
            <w:id w:val="-423727297"/>
            <w:placeholder>
              <w:docPart w:val="2A6D252CD0D54B58A4990E820D3B3336"/>
            </w:placeholde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20C36E5D" w14:textId="76168F58" w:rsidR="0030546C" w:rsidRDefault="00A27A15" w:rsidP="00A27A15">
                <w:pPr>
                  <w:pStyle w:val="Questiontext"/>
                  <w:rPr>
                    <w:rStyle w:val="Responseboxtext"/>
                    <w:rFonts w:eastAsia="Calibri"/>
                  </w:rPr>
                </w:pPr>
                <w:r>
                  <w:rPr>
                    <w:rStyle w:val="Responseboxtext"/>
                    <w:rFonts w:eastAsia="Calibri"/>
                  </w:rPr>
                  <w:t>Meter reading</w:t>
                </w:r>
                <w:r w:rsidR="00502EB7">
                  <w:rPr>
                    <w:rStyle w:val="Responseboxtext"/>
                    <w:rFonts w:eastAsia="Calibri"/>
                  </w:rPr>
                  <w:t>s (in M3) are taken on a regular</w:t>
                </w:r>
                <w:r>
                  <w:rPr>
                    <w:rStyle w:val="Responseboxtext"/>
                    <w:rFonts w:eastAsia="Calibri"/>
                  </w:rPr>
                  <w:t xml:space="preserve"> basis and recorded on an Excel spreadsheet. The complete data set Jan 2011 to Dec 2017 has been provided.</w:t>
                </w:r>
              </w:p>
            </w:tc>
          </w:sdtContent>
        </w:sdt>
      </w:tr>
      <w:tr w:rsidR="0030546C" w:rsidRPr="0030546C" w14:paraId="4E45C233" w14:textId="77777777" w:rsidTr="00674B40">
        <w:tc>
          <w:tcPr>
            <w:tcW w:w="5000" w:type="pct"/>
            <w:gridSpan w:val="26"/>
            <w:shd w:val="clear" w:color="auto" w:fill="auto"/>
          </w:tcPr>
          <w:p w14:paraId="7BF3AD21" w14:textId="77777777" w:rsidR="0030546C" w:rsidRPr="0030546C" w:rsidRDefault="0030546C" w:rsidP="0030546C">
            <w:pPr>
              <w:pStyle w:val="Sectionheading"/>
              <w:rPr>
                <w:rFonts w:eastAsia="Calibri"/>
              </w:rPr>
            </w:pPr>
            <w:r w:rsidRPr="0030546C">
              <w:rPr>
                <w:rFonts w:eastAsia="Calibri"/>
              </w:rPr>
              <w:t xml:space="preserve">9. </w:t>
            </w:r>
            <w:bookmarkStart w:id="4" w:name="section9"/>
            <w:r w:rsidRPr="0030546C">
              <w:rPr>
                <w:rFonts w:eastAsia="Calibri"/>
              </w:rPr>
              <w:t>Discharge details</w:t>
            </w:r>
            <w:bookmarkEnd w:id="4"/>
          </w:p>
        </w:tc>
      </w:tr>
      <w:tr w:rsidR="0030546C" w:rsidRPr="008426FD" w14:paraId="2F348057" w14:textId="77777777" w:rsidTr="00674B40">
        <w:tc>
          <w:tcPr>
            <w:tcW w:w="5000" w:type="pct"/>
            <w:gridSpan w:val="26"/>
            <w:shd w:val="clear" w:color="auto" w:fill="auto"/>
          </w:tcPr>
          <w:p w14:paraId="6537F811" w14:textId="77777777" w:rsidR="0030546C" w:rsidRPr="008426FD" w:rsidRDefault="0030546C" w:rsidP="0030546C">
            <w:pPr>
              <w:pStyle w:val="SubQuestion"/>
              <w:rPr>
                <w:rFonts w:eastAsia="Calibri"/>
              </w:rPr>
            </w:pPr>
            <w:r>
              <w:rPr>
                <w:rFonts w:eastAsia="Calibri"/>
              </w:rPr>
              <w:t xml:space="preserve">9.1 Please provide details on any discharge of abstracted water in table 9.1 below and on the map used to show abstraction locations.  </w:t>
            </w:r>
          </w:p>
        </w:tc>
      </w:tr>
      <w:tr w:rsidR="0030546C" w:rsidRPr="008426FD" w14:paraId="1A9744A1" w14:textId="77777777" w:rsidTr="00674B40">
        <w:tc>
          <w:tcPr>
            <w:tcW w:w="5000" w:type="pct"/>
            <w:gridSpan w:val="26"/>
            <w:shd w:val="clear" w:color="auto" w:fill="auto"/>
          </w:tcPr>
          <w:p w14:paraId="0C2C4D1F" w14:textId="007FF847" w:rsidR="0030546C" w:rsidRDefault="00A042A2" w:rsidP="00A042A2">
            <w:pPr>
              <w:pStyle w:val="Questiontext"/>
              <w:rPr>
                <w:rFonts w:eastAsia="Calibri"/>
              </w:rPr>
            </w:pPr>
            <w:r w:rsidRPr="008426FD">
              <w:rPr>
                <w:rFonts w:eastAsia="Calibri"/>
              </w:rPr>
              <w:lastRenderedPageBreak/>
              <w:t xml:space="preserve">If necessary, </w:t>
            </w:r>
            <w:r w:rsidR="009D76A6" w:rsidRPr="008426FD">
              <w:rPr>
                <w:rFonts w:eastAsia="Calibri"/>
              </w:rPr>
              <w:t>continue</w:t>
            </w:r>
            <w:r w:rsidRPr="008426FD">
              <w:rPr>
                <w:rFonts w:eastAsia="Calibri"/>
              </w:rPr>
              <w:t xml:space="preserve"> a separate sheet and provide a reference for this document.  </w:t>
            </w:r>
          </w:p>
        </w:tc>
      </w:tr>
      <w:tr w:rsidR="00A34A98" w14:paraId="59C07060" w14:textId="77777777" w:rsidTr="00F653B1">
        <w:tc>
          <w:tcPr>
            <w:tcW w:w="1181" w:type="pct"/>
            <w:gridSpan w:val="6"/>
            <w:tcBorders>
              <w:top w:val="nil"/>
              <w:left w:val="nil"/>
              <w:bottom w:val="nil"/>
              <w:right w:val="single" w:sz="4" w:space="0" w:color="auto"/>
            </w:tcBorders>
            <w:hideMark/>
          </w:tcPr>
          <w:p w14:paraId="706D403A"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574735522"/>
            <w:placeholder>
              <w:docPart w:val="F38BF689A1954044BB054F43743E053B"/>
            </w:placeholder>
          </w:sdtPr>
          <w:sdtContent>
            <w:tc>
              <w:tcPr>
                <w:tcW w:w="3005" w:type="pct"/>
                <w:gridSpan w:val="16"/>
                <w:tcBorders>
                  <w:top w:val="nil"/>
                  <w:left w:val="single" w:sz="4" w:space="0" w:color="auto"/>
                  <w:bottom w:val="single" w:sz="4" w:space="0" w:color="auto"/>
                  <w:right w:val="single" w:sz="4" w:space="0" w:color="auto"/>
                </w:tcBorders>
                <w:vAlign w:val="center"/>
                <w:hideMark/>
              </w:tcPr>
              <w:p w14:paraId="2A45F6E5" w14:textId="345C8D75" w:rsidR="00E92465" w:rsidRDefault="00A27A15" w:rsidP="00A27A15">
                <w:pPr>
                  <w:pStyle w:val="Paragraph"/>
                  <w:spacing w:before="120" w:after="60"/>
                  <w:rPr>
                    <w:rStyle w:val="Responseboxtext"/>
                    <w:rFonts w:eastAsia="Calibri"/>
                  </w:rPr>
                </w:pPr>
                <w:r>
                  <w:rPr>
                    <w:rStyle w:val="Responseboxtext"/>
                    <w:rFonts w:eastAsia="Calibri"/>
                  </w:rPr>
                  <w:t>N/A</w:t>
                </w:r>
              </w:p>
            </w:tc>
          </w:sdtContent>
        </w:sdt>
        <w:tc>
          <w:tcPr>
            <w:tcW w:w="814" w:type="pct"/>
            <w:gridSpan w:val="4"/>
            <w:tcBorders>
              <w:top w:val="nil"/>
              <w:left w:val="single" w:sz="4" w:space="0" w:color="auto"/>
              <w:bottom w:val="nil"/>
              <w:right w:val="nil"/>
            </w:tcBorders>
            <w:vAlign w:val="center"/>
          </w:tcPr>
          <w:p w14:paraId="591D728D" w14:textId="77777777" w:rsidR="00E92465" w:rsidRDefault="00E92465" w:rsidP="008B4C7D">
            <w:pPr>
              <w:spacing w:before="120" w:after="60"/>
              <w:rPr>
                <w:rFonts w:cs="Arial"/>
                <w:szCs w:val="20"/>
              </w:rPr>
            </w:pPr>
          </w:p>
        </w:tc>
      </w:tr>
      <w:tr w:rsidR="003364C3" w14:paraId="0E5EDF3E" w14:textId="77777777" w:rsidTr="00F653B1">
        <w:trPr>
          <w:trHeight w:val="95"/>
        </w:trPr>
        <w:tc>
          <w:tcPr>
            <w:tcW w:w="2568" w:type="pct"/>
            <w:gridSpan w:val="13"/>
          </w:tcPr>
          <w:p w14:paraId="2907B05A" w14:textId="77777777" w:rsidR="00A042A2" w:rsidRDefault="00A042A2" w:rsidP="00397D3E">
            <w:pPr>
              <w:spacing w:before="120" w:after="60"/>
              <w:rPr>
                <w:rFonts w:cs="Arial"/>
                <w:color w:val="000000"/>
                <w:sz w:val="2"/>
                <w:szCs w:val="2"/>
              </w:rPr>
            </w:pPr>
          </w:p>
        </w:tc>
        <w:tc>
          <w:tcPr>
            <w:tcW w:w="2432" w:type="pct"/>
            <w:gridSpan w:val="13"/>
            <w:vAlign w:val="center"/>
          </w:tcPr>
          <w:p w14:paraId="270538C0" w14:textId="77777777" w:rsidR="00A042A2" w:rsidRDefault="00A042A2" w:rsidP="00397D3E">
            <w:pPr>
              <w:spacing w:before="120" w:after="60"/>
              <w:rPr>
                <w:rFonts w:cs="Arial"/>
                <w:sz w:val="2"/>
                <w:szCs w:val="2"/>
              </w:rPr>
            </w:pPr>
          </w:p>
        </w:tc>
      </w:tr>
      <w:tr w:rsidR="0030546C" w:rsidRPr="008426FD" w14:paraId="6873FEF7" w14:textId="77777777" w:rsidTr="00674B40">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68A6F78E" w14:textId="77777777" w:rsidR="0030546C" w:rsidRDefault="00A042A2" w:rsidP="0030546C">
            <w:pPr>
              <w:pStyle w:val="SubQuestion"/>
              <w:rPr>
                <w:rFonts w:eastAsia="Calibri"/>
              </w:rPr>
            </w:pPr>
            <w:r>
              <w:rPr>
                <w:rFonts w:eastAsia="Calibri"/>
              </w:rPr>
              <w:t>Table 9.1 - Details of any discharge of abstracted water</w:t>
            </w:r>
          </w:p>
        </w:tc>
      </w:tr>
      <w:tr w:rsidR="00A34A98" w:rsidRPr="008426FD" w14:paraId="05BB8DCA" w14:textId="77777777" w:rsidTr="00F653B1">
        <w:trPr>
          <w:trHeight w:val="318"/>
        </w:trPr>
        <w:tc>
          <w:tcPr>
            <w:tcW w:w="1779" w:type="pct"/>
            <w:gridSpan w:val="8"/>
            <w:tcBorders>
              <w:top w:val="single" w:sz="4" w:space="0" w:color="auto"/>
              <w:left w:val="single" w:sz="4" w:space="0" w:color="auto"/>
              <w:bottom w:val="double" w:sz="4" w:space="0" w:color="auto"/>
              <w:right w:val="single" w:sz="4" w:space="0" w:color="auto"/>
            </w:tcBorders>
            <w:shd w:val="clear" w:color="auto" w:fill="auto"/>
          </w:tcPr>
          <w:p w14:paraId="450937A6" w14:textId="77777777" w:rsidR="00A042A2" w:rsidRPr="00A042A2" w:rsidRDefault="00A042A2" w:rsidP="00A042A2">
            <w:pPr>
              <w:pStyle w:val="Questiontext"/>
              <w:rPr>
                <w:rFonts w:eastAsia="Calibri"/>
                <w:sz w:val="18"/>
                <w:szCs w:val="18"/>
              </w:rPr>
            </w:pPr>
            <w:r>
              <w:rPr>
                <w:rFonts w:eastAsia="Calibri"/>
                <w:sz w:val="18"/>
                <w:szCs w:val="18"/>
              </w:rPr>
              <w:t xml:space="preserve">Discharge location name or </w:t>
            </w:r>
            <w:r w:rsidRPr="00A042A2">
              <w:rPr>
                <w:rFonts w:eastAsia="Calibri"/>
                <w:sz w:val="18"/>
                <w:szCs w:val="18"/>
              </w:rPr>
              <w:t>reference (as labelled on map)</w:t>
            </w:r>
          </w:p>
        </w:tc>
        <w:tc>
          <w:tcPr>
            <w:tcW w:w="1136" w:type="pct"/>
            <w:gridSpan w:val="7"/>
            <w:tcBorders>
              <w:top w:val="single" w:sz="4" w:space="0" w:color="auto"/>
              <w:left w:val="single" w:sz="4" w:space="0" w:color="auto"/>
              <w:bottom w:val="double" w:sz="4" w:space="0" w:color="auto"/>
              <w:right w:val="single" w:sz="4" w:space="0" w:color="auto"/>
            </w:tcBorders>
            <w:shd w:val="clear" w:color="auto" w:fill="auto"/>
          </w:tcPr>
          <w:p w14:paraId="0DA8C70E" w14:textId="77777777" w:rsidR="00A042A2" w:rsidRPr="00A042A2" w:rsidRDefault="00A042A2" w:rsidP="00A042A2">
            <w:pPr>
              <w:pStyle w:val="Questiontext"/>
              <w:rPr>
                <w:rFonts w:eastAsia="Calibri"/>
                <w:sz w:val="18"/>
                <w:szCs w:val="18"/>
              </w:rPr>
            </w:pPr>
            <w:r w:rsidRPr="00A042A2">
              <w:rPr>
                <w:rFonts w:eastAsia="Calibri"/>
                <w:sz w:val="18"/>
                <w:szCs w:val="18"/>
              </w:rPr>
              <w:t>National Grid Reference of discharge point</w:t>
            </w:r>
            <w:r>
              <w:rPr>
                <w:rFonts w:eastAsia="Calibri"/>
                <w:sz w:val="18"/>
                <w:szCs w:val="18"/>
              </w:rPr>
              <w:t xml:space="preserve"> </w:t>
            </w:r>
            <w:r w:rsidRPr="00A042A2">
              <w:rPr>
                <w:rFonts w:eastAsia="Calibri"/>
                <w:sz w:val="18"/>
                <w:szCs w:val="18"/>
              </w:rPr>
              <w:t>(12 digit)</w:t>
            </w:r>
          </w:p>
        </w:tc>
        <w:tc>
          <w:tcPr>
            <w:tcW w:w="695" w:type="pct"/>
            <w:gridSpan w:val="3"/>
            <w:tcBorders>
              <w:top w:val="single" w:sz="4" w:space="0" w:color="auto"/>
              <w:left w:val="single" w:sz="4" w:space="0" w:color="auto"/>
              <w:bottom w:val="double" w:sz="4" w:space="0" w:color="auto"/>
              <w:right w:val="single" w:sz="4" w:space="0" w:color="auto"/>
            </w:tcBorders>
            <w:shd w:val="clear" w:color="auto" w:fill="auto"/>
          </w:tcPr>
          <w:p w14:paraId="1EE91F35" w14:textId="77777777" w:rsidR="00A042A2" w:rsidRPr="00A042A2" w:rsidRDefault="00A042A2" w:rsidP="00A042A2">
            <w:pPr>
              <w:pStyle w:val="Questiontext"/>
              <w:rPr>
                <w:rFonts w:eastAsia="Calibri"/>
                <w:sz w:val="18"/>
                <w:szCs w:val="18"/>
              </w:rPr>
            </w:pPr>
            <w:r w:rsidRPr="00A042A2">
              <w:rPr>
                <w:rFonts w:eastAsia="Calibri"/>
                <w:sz w:val="18"/>
                <w:szCs w:val="18"/>
              </w:rPr>
              <w:t>Total volume discharged (cubic metres)</w:t>
            </w:r>
          </w:p>
        </w:tc>
        <w:tc>
          <w:tcPr>
            <w:tcW w:w="1390" w:type="pct"/>
            <w:gridSpan w:val="8"/>
            <w:tcBorders>
              <w:top w:val="single" w:sz="4" w:space="0" w:color="auto"/>
              <w:left w:val="single" w:sz="4" w:space="0" w:color="auto"/>
              <w:bottom w:val="double" w:sz="4" w:space="0" w:color="auto"/>
              <w:right w:val="single" w:sz="4" w:space="0" w:color="auto"/>
            </w:tcBorders>
            <w:shd w:val="clear" w:color="auto" w:fill="auto"/>
          </w:tcPr>
          <w:p w14:paraId="705EF3CA" w14:textId="77777777" w:rsidR="00A042A2" w:rsidRPr="00A042A2" w:rsidRDefault="00A042A2" w:rsidP="00A042A2">
            <w:pPr>
              <w:pStyle w:val="Questiontext"/>
              <w:rPr>
                <w:rFonts w:eastAsia="Calibri"/>
                <w:sz w:val="18"/>
                <w:szCs w:val="18"/>
              </w:rPr>
            </w:pPr>
            <w:r w:rsidRPr="00A042A2">
              <w:rPr>
                <w:rFonts w:eastAsia="Calibri"/>
                <w:sz w:val="18"/>
                <w:szCs w:val="18"/>
              </w:rPr>
              <w:t>Environmental Permit number for Water Discharge Activity number (if applicable)</w:t>
            </w:r>
          </w:p>
        </w:tc>
      </w:tr>
      <w:tr w:rsidR="00A34A98" w:rsidRPr="008426FD" w14:paraId="183460BE" w14:textId="77777777" w:rsidTr="00F653B1">
        <w:trPr>
          <w:trHeight w:val="315"/>
        </w:trPr>
        <w:tc>
          <w:tcPr>
            <w:tcW w:w="1779" w:type="pct"/>
            <w:gridSpan w:val="8"/>
            <w:tcBorders>
              <w:top w:val="double" w:sz="4" w:space="0" w:color="auto"/>
              <w:left w:val="single" w:sz="4" w:space="0" w:color="auto"/>
              <w:bottom w:val="single" w:sz="4" w:space="0" w:color="auto"/>
              <w:right w:val="single" w:sz="4" w:space="0" w:color="auto"/>
            </w:tcBorders>
            <w:shd w:val="clear" w:color="auto" w:fill="auto"/>
          </w:tcPr>
          <w:p w14:paraId="073B262C" w14:textId="77777777" w:rsidR="00A042A2" w:rsidRPr="00A042A2" w:rsidRDefault="00795138" w:rsidP="00A042A2">
            <w:pPr>
              <w:pStyle w:val="Questiontext"/>
              <w:rPr>
                <w:rFonts w:eastAsia="Calibri"/>
                <w:sz w:val="18"/>
                <w:szCs w:val="18"/>
              </w:rPr>
            </w:pPr>
            <w:sdt>
              <w:sdtPr>
                <w:rPr>
                  <w:rStyle w:val="Responseboxtext"/>
                  <w:sz w:val="18"/>
                  <w:szCs w:val="18"/>
                </w:rPr>
                <w:id w:val="793483399"/>
                <w:placeholder>
                  <w:docPart w:val="AE8A72F30A9347D1AF65A8B335C799A8"/>
                </w:placeholder>
                <w:showingPlcHdr/>
                <w:text/>
              </w:sdtPr>
              <w:sdtContent>
                <w:r w:rsidR="00A042A2" w:rsidRPr="00A042A2">
                  <w:rPr>
                    <w:rStyle w:val="Responseboxtext"/>
                    <w:rFonts w:eastAsia="Calibri"/>
                    <w:sz w:val="18"/>
                    <w:szCs w:val="18"/>
                  </w:rPr>
                  <w:t xml:space="preserve">                               </w:t>
                </w:r>
              </w:sdtContent>
            </w:sdt>
          </w:p>
        </w:tc>
        <w:tc>
          <w:tcPr>
            <w:tcW w:w="1136" w:type="pct"/>
            <w:gridSpan w:val="7"/>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7802424"/>
              <w:placeholder>
                <w:docPart w:val="CD88552A60B1488D881049A74DACC915"/>
              </w:placeholder>
              <w:showingPlcHdr/>
              <w:text/>
            </w:sdtPr>
            <w:sdtContent>
              <w:p w14:paraId="03342AC6" w14:textId="77777777" w:rsidR="00A042A2" w:rsidRPr="00A042A2" w:rsidRDefault="00A042A2" w:rsidP="00A042A2">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51037431"/>
              <w:placeholder>
                <w:docPart w:val="44353ED08FBF46038CAED678291C6469"/>
              </w:placeholder>
              <w:showingPlcHdr/>
              <w:text/>
            </w:sdtPr>
            <w:sdtContent>
              <w:p w14:paraId="035997AB" w14:textId="31071F7F" w:rsidR="00A042A2" w:rsidRPr="00A042A2" w:rsidRDefault="00A042A2" w:rsidP="00A042A2">
                <w:pPr>
                  <w:pStyle w:val="Questiontext"/>
                  <w:rPr>
                    <w:rFonts w:eastAsia="Calibri"/>
                    <w:sz w:val="18"/>
                    <w:szCs w:val="18"/>
                  </w:rPr>
                </w:pPr>
                <w:r w:rsidRPr="00A042A2">
                  <w:rPr>
                    <w:rStyle w:val="Responseboxtext"/>
                    <w:rFonts w:eastAsia="Calibri"/>
                    <w:sz w:val="18"/>
                    <w:szCs w:val="18"/>
                  </w:rPr>
                  <w:t xml:space="preserve">      </w:t>
                </w:r>
                <w:r w:rsidR="00783581">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462252"/>
              <w:placeholder>
                <w:docPart w:val="D75395C8F0C54A0382E8755A6ABC54B1"/>
              </w:placeholder>
              <w:showingPlcHdr/>
              <w:text/>
            </w:sdtPr>
            <w:sdtContent>
              <w:p w14:paraId="1F1C3545" w14:textId="77777777" w:rsidR="00A042A2" w:rsidRPr="00A042A2" w:rsidRDefault="00A042A2" w:rsidP="00A042A2">
                <w:pPr>
                  <w:pStyle w:val="Questiontext"/>
                  <w:rPr>
                    <w:rFonts w:eastAsia="Calibri"/>
                    <w:sz w:val="18"/>
                    <w:szCs w:val="18"/>
                  </w:rPr>
                </w:pPr>
                <w:r w:rsidRPr="00A042A2">
                  <w:rPr>
                    <w:rStyle w:val="Responseboxtext"/>
                    <w:rFonts w:eastAsia="Calibri"/>
                    <w:sz w:val="18"/>
                    <w:szCs w:val="18"/>
                  </w:rPr>
                  <w:t xml:space="preserve">                     </w:t>
                </w:r>
              </w:p>
            </w:sdtContent>
          </w:sdt>
        </w:tc>
      </w:tr>
      <w:tr w:rsidR="00A34A98" w:rsidRPr="008426FD" w14:paraId="118BD1D6"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2C700499" w14:textId="77777777" w:rsidR="00824D24" w:rsidRPr="00A042A2" w:rsidRDefault="00795138" w:rsidP="00824D24">
            <w:pPr>
              <w:pStyle w:val="Questiontext"/>
              <w:rPr>
                <w:rFonts w:eastAsia="Calibri"/>
                <w:sz w:val="18"/>
                <w:szCs w:val="18"/>
              </w:rPr>
            </w:pPr>
            <w:sdt>
              <w:sdtPr>
                <w:rPr>
                  <w:rStyle w:val="Responseboxtext"/>
                  <w:sz w:val="18"/>
                  <w:szCs w:val="18"/>
                </w:rPr>
                <w:id w:val="1782075749"/>
                <w:placeholder>
                  <w:docPart w:val="6C26C7F3FF4E477BA587C4B88A97EED2"/>
                </w:placeholder>
                <w:showingPlcHdr/>
                <w:text/>
              </w:sdt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6300605"/>
              <w:placeholder>
                <w:docPart w:val="7EB8C87BD3AE4E7C9253BD1CBF65167C"/>
              </w:placeholder>
              <w:showingPlcHdr/>
              <w:text/>
            </w:sdtPr>
            <w:sdtContent>
              <w:p w14:paraId="606D19D0"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1166294"/>
              <w:placeholder>
                <w:docPart w:val="04CECEB7F6E84CBBA5B0DEBC2854DC28"/>
              </w:placeholder>
              <w:showingPlcHdr/>
              <w:text/>
            </w:sdtPr>
            <w:sdtContent>
              <w:p w14:paraId="548439E8" w14:textId="5734380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r w:rsidR="00783581">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33125333"/>
              <w:placeholder>
                <w:docPart w:val="FD25F5A378D94A40887685C1D6676781"/>
              </w:placeholder>
              <w:showingPlcHdr/>
              <w:text/>
            </w:sdtPr>
            <w:sdtContent>
              <w:p w14:paraId="6FAE6CAB"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4A98" w:rsidRPr="008426FD" w14:paraId="13C22251"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3BFDC001" w14:textId="77777777" w:rsidR="00824D24" w:rsidRPr="00A042A2" w:rsidRDefault="00795138" w:rsidP="00824D24">
            <w:pPr>
              <w:pStyle w:val="Questiontext"/>
              <w:rPr>
                <w:rFonts w:eastAsia="Calibri"/>
                <w:sz w:val="18"/>
                <w:szCs w:val="18"/>
              </w:rPr>
            </w:pPr>
            <w:sdt>
              <w:sdtPr>
                <w:rPr>
                  <w:rStyle w:val="Responseboxtext"/>
                  <w:sz w:val="18"/>
                  <w:szCs w:val="18"/>
                </w:rPr>
                <w:id w:val="49806743"/>
                <w:placeholder>
                  <w:docPart w:val="74D088809FA64A0DA6A29B5CD66D7E87"/>
                </w:placeholder>
                <w:showingPlcHdr/>
                <w:text/>
              </w:sdt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7474176"/>
              <w:placeholder>
                <w:docPart w:val="B26652AAB2F64D3DB01558B7AC4F3B0A"/>
              </w:placeholder>
              <w:showingPlcHdr/>
              <w:text/>
            </w:sdtPr>
            <w:sdtContent>
              <w:p w14:paraId="10BBC839"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20793255"/>
              <w:placeholder>
                <w:docPart w:val="74C986B9E3584C3EAD04971EC2E2CB2B"/>
              </w:placeholder>
              <w:showingPlcHdr/>
              <w:text/>
            </w:sdtPr>
            <w:sdtContent>
              <w:p w14:paraId="0EFCEEBA" w14:textId="258A2B3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r w:rsidR="00783581">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21422956"/>
              <w:placeholder>
                <w:docPart w:val="1DB29FB9A1CF4134BC55A2876AA01448"/>
              </w:placeholder>
              <w:showingPlcHdr/>
              <w:text/>
            </w:sdtPr>
            <w:sdtContent>
              <w:p w14:paraId="185F1C01"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4A98" w:rsidRPr="008426FD" w14:paraId="2B32917F"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19AB29A3" w14:textId="77777777" w:rsidR="00824D24" w:rsidRPr="00A042A2" w:rsidRDefault="00795138" w:rsidP="00824D24">
            <w:pPr>
              <w:pStyle w:val="Questiontext"/>
              <w:rPr>
                <w:rFonts w:eastAsia="Calibri"/>
                <w:sz w:val="18"/>
                <w:szCs w:val="18"/>
              </w:rPr>
            </w:pPr>
            <w:sdt>
              <w:sdtPr>
                <w:rPr>
                  <w:rStyle w:val="Responseboxtext"/>
                  <w:sz w:val="18"/>
                  <w:szCs w:val="18"/>
                </w:rPr>
                <w:id w:val="1442876128"/>
                <w:placeholder>
                  <w:docPart w:val="4E57584ABBFD46D2B5E7BB655EFF0D2F"/>
                </w:placeholder>
                <w:showingPlcHdr/>
                <w:text/>
              </w:sdt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77035375"/>
              <w:placeholder>
                <w:docPart w:val="6AE967F2EC304638B30F09BDFED5752A"/>
              </w:placeholder>
              <w:showingPlcHdr/>
              <w:text/>
            </w:sdtPr>
            <w:sdtContent>
              <w:p w14:paraId="56690C22"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79834123"/>
              <w:placeholder>
                <w:docPart w:val="D7F0AF8CF00649029232FCE351AE9F19"/>
              </w:placeholder>
              <w:showingPlcHdr/>
              <w:text/>
            </w:sdtPr>
            <w:sdtContent>
              <w:p w14:paraId="17035DDA" w14:textId="09AD20F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15695762"/>
              <w:placeholder>
                <w:docPart w:val="761BE2B7ABB149BB9379A7C51EB2320B"/>
              </w:placeholder>
              <w:showingPlcHdr/>
              <w:text/>
            </w:sdtPr>
            <w:sdtContent>
              <w:p w14:paraId="77344471"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3E8B" w:rsidRPr="0030546C" w14:paraId="1E726F91" w14:textId="77777777" w:rsidTr="00674B40">
        <w:trPr>
          <w:trHeight w:val="431"/>
        </w:trPr>
        <w:tc>
          <w:tcPr>
            <w:tcW w:w="5000" w:type="pct"/>
            <w:gridSpan w:val="26"/>
            <w:shd w:val="clear" w:color="auto" w:fill="auto"/>
          </w:tcPr>
          <w:p w14:paraId="4E048516" w14:textId="77777777" w:rsidR="00A33E8B" w:rsidRPr="0030546C" w:rsidRDefault="00F8551B" w:rsidP="00783581">
            <w:pPr>
              <w:pStyle w:val="SubQuestion"/>
              <w:spacing w:before="240"/>
              <w:rPr>
                <w:rFonts w:eastAsia="Calibri"/>
              </w:rPr>
            </w:pPr>
            <w:r>
              <w:rPr>
                <w:rFonts w:eastAsia="Calibri"/>
              </w:rPr>
              <w:t>9.2 Please provide a description of discharge structures and equipment</w:t>
            </w:r>
          </w:p>
        </w:tc>
      </w:tr>
      <w:tr w:rsidR="003364C3" w14:paraId="08E49218" w14:textId="77777777" w:rsidTr="00F653B1">
        <w:trPr>
          <w:trHeight w:val="95"/>
        </w:trPr>
        <w:tc>
          <w:tcPr>
            <w:tcW w:w="2568" w:type="pct"/>
            <w:gridSpan w:val="13"/>
          </w:tcPr>
          <w:p w14:paraId="272EC799" w14:textId="77777777" w:rsidR="00F8551B" w:rsidRDefault="00F8551B" w:rsidP="00397D3E">
            <w:pPr>
              <w:spacing w:before="120" w:after="60"/>
              <w:rPr>
                <w:rFonts w:cs="Arial"/>
                <w:color w:val="000000"/>
                <w:sz w:val="2"/>
                <w:szCs w:val="2"/>
              </w:rPr>
            </w:pPr>
          </w:p>
        </w:tc>
        <w:tc>
          <w:tcPr>
            <w:tcW w:w="2432" w:type="pct"/>
            <w:gridSpan w:val="13"/>
            <w:vAlign w:val="center"/>
          </w:tcPr>
          <w:p w14:paraId="48ABFBB8" w14:textId="77777777" w:rsidR="00F8551B" w:rsidRDefault="00F8551B" w:rsidP="00397D3E">
            <w:pPr>
              <w:spacing w:before="120" w:after="60"/>
              <w:rPr>
                <w:rFonts w:cs="Arial"/>
                <w:sz w:val="2"/>
                <w:szCs w:val="2"/>
              </w:rPr>
            </w:pPr>
          </w:p>
        </w:tc>
      </w:tr>
      <w:tr w:rsidR="00F8551B" w14:paraId="079F0A46" w14:textId="77777777" w:rsidTr="00674B40">
        <w:trPr>
          <w:trHeight w:val="1750"/>
        </w:trPr>
        <w:sdt>
          <w:sdtPr>
            <w:rPr>
              <w:rStyle w:val="Responseboxtext"/>
              <w:rFonts w:eastAsia="Calibri"/>
            </w:rPr>
            <w:id w:val="328729864"/>
            <w:placeholder>
              <w:docPart w:val="81A67CD99513490889BAA54B566B088B"/>
            </w:placeholder>
            <w:showingPlcHd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43C56ACD" w14:textId="77777777" w:rsidR="00F8551B" w:rsidRDefault="00F8551B" w:rsidP="00397D3E">
                <w:pPr>
                  <w:pStyle w:val="Questiontext"/>
                  <w:rPr>
                    <w:rStyle w:val="Responseboxtext"/>
                    <w:rFonts w:eastAsia="Calibri"/>
                  </w:rPr>
                </w:pPr>
                <w:r>
                  <w:rPr>
                    <w:rStyle w:val="Responseboxtext"/>
                  </w:rPr>
                  <w:t xml:space="preserve">                                            </w:t>
                </w:r>
              </w:p>
            </w:tc>
          </w:sdtContent>
        </w:sdt>
      </w:tr>
      <w:tr w:rsidR="00702569" w14:paraId="33B18851" w14:textId="77777777" w:rsidTr="00674B40">
        <w:tc>
          <w:tcPr>
            <w:tcW w:w="5000" w:type="pct"/>
            <w:gridSpan w:val="26"/>
            <w:shd w:val="clear" w:color="auto" w:fill="auto"/>
          </w:tcPr>
          <w:p w14:paraId="6C9BE51D" w14:textId="77777777" w:rsidR="00702569" w:rsidRDefault="00702569" w:rsidP="00863828">
            <w:pPr>
              <w:pStyle w:val="Questiontext"/>
              <w:rPr>
                <w:rFonts w:eastAsia="Calibri"/>
              </w:rPr>
            </w:pPr>
            <w:r w:rsidRPr="008426FD">
              <w:rPr>
                <w:rFonts w:eastAsia="Calibri"/>
              </w:rPr>
              <w:t xml:space="preserve">If necessary, continue a separate sheet and provide a reference for this document.  </w:t>
            </w:r>
          </w:p>
        </w:tc>
      </w:tr>
      <w:tr w:rsidR="00A34A98" w14:paraId="12E0D0FE" w14:textId="77777777" w:rsidTr="00F653B1">
        <w:tc>
          <w:tcPr>
            <w:tcW w:w="1181" w:type="pct"/>
            <w:gridSpan w:val="6"/>
            <w:tcBorders>
              <w:top w:val="nil"/>
              <w:left w:val="nil"/>
              <w:bottom w:val="nil"/>
              <w:right w:val="single" w:sz="4" w:space="0" w:color="auto"/>
            </w:tcBorders>
            <w:hideMark/>
          </w:tcPr>
          <w:p w14:paraId="3CC74BCA" w14:textId="77777777" w:rsidR="00702569" w:rsidRDefault="00702569" w:rsidP="00863828">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300343694"/>
            <w:placeholder>
              <w:docPart w:val="0EF15B6D89A34A25B22059A3D81F0901"/>
            </w:placeholder>
            <w:showingPlcHdr/>
          </w:sdtPr>
          <w:sdtContent>
            <w:tc>
              <w:tcPr>
                <w:tcW w:w="3005" w:type="pct"/>
                <w:gridSpan w:val="16"/>
                <w:tcBorders>
                  <w:top w:val="nil"/>
                  <w:left w:val="single" w:sz="4" w:space="0" w:color="auto"/>
                  <w:bottom w:val="single" w:sz="4" w:space="0" w:color="auto"/>
                  <w:right w:val="single" w:sz="4" w:space="0" w:color="auto"/>
                </w:tcBorders>
                <w:vAlign w:val="center"/>
                <w:hideMark/>
              </w:tcPr>
              <w:p w14:paraId="44B35F59" w14:textId="77777777" w:rsidR="00702569" w:rsidRDefault="00702569" w:rsidP="00863828">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305DA071" w14:textId="77777777" w:rsidR="00702569" w:rsidRDefault="00702569" w:rsidP="00863828">
            <w:pPr>
              <w:spacing w:before="120" w:after="60"/>
              <w:rPr>
                <w:rFonts w:cs="Arial"/>
                <w:szCs w:val="20"/>
              </w:rPr>
            </w:pPr>
          </w:p>
        </w:tc>
      </w:tr>
      <w:tr w:rsidR="00F8551B" w:rsidRPr="00F8551B" w14:paraId="428F2256" w14:textId="77777777" w:rsidTr="00674B40">
        <w:trPr>
          <w:trHeight w:val="431"/>
        </w:trPr>
        <w:tc>
          <w:tcPr>
            <w:tcW w:w="5000" w:type="pct"/>
            <w:gridSpan w:val="26"/>
            <w:shd w:val="clear" w:color="auto" w:fill="auto"/>
          </w:tcPr>
          <w:p w14:paraId="7B59E410" w14:textId="77777777" w:rsidR="00F8551B" w:rsidRPr="00F8551B" w:rsidRDefault="00F8551B" w:rsidP="00F8551B">
            <w:pPr>
              <w:pStyle w:val="Sectionheading"/>
              <w:rPr>
                <w:rFonts w:eastAsia="Calibri"/>
              </w:rPr>
            </w:pPr>
            <w:r w:rsidRPr="00F8551B">
              <w:t xml:space="preserve">10. </w:t>
            </w:r>
            <w:bookmarkStart w:id="5" w:name="section10"/>
            <w:r w:rsidRPr="00F8551B">
              <w:t>Eel considerations</w:t>
            </w:r>
            <w:bookmarkEnd w:id="5"/>
          </w:p>
        </w:tc>
      </w:tr>
      <w:tr w:rsidR="00F8551B" w:rsidRPr="0030546C" w14:paraId="14323870" w14:textId="77777777" w:rsidTr="00674B40">
        <w:trPr>
          <w:trHeight w:val="431"/>
        </w:trPr>
        <w:tc>
          <w:tcPr>
            <w:tcW w:w="5000" w:type="pct"/>
            <w:gridSpan w:val="26"/>
            <w:shd w:val="clear" w:color="auto" w:fill="auto"/>
          </w:tcPr>
          <w:p w14:paraId="08252612" w14:textId="77777777" w:rsidR="00F8551B" w:rsidRPr="0030546C" w:rsidRDefault="00F8551B" w:rsidP="00F8551B">
            <w:pPr>
              <w:pStyle w:val="Questiontext"/>
              <w:rPr>
                <w:rFonts w:eastAsia="Calibri"/>
              </w:rPr>
            </w:pPr>
            <w:r>
              <w:t>Does your abstraction include measures to safeguard eels?</w:t>
            </w:r>
          </w:p>
        </w:tc>
      </w:tr>
      <w:tr w:rsidR="00EA359E" w14:paraId="6AB6584A"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3F2E9FF6" w14:textId="77777777" w:rsidR="00EA359E" w:rsidRPr="00BA4455" w:rsidRDefault="00EA359E" w:rsidP="00951644">
            <w:pPr>
              <w:pStyle w:val="BodyText"/>
              <w:rPr>
                <w:rFonts w:cs="Arial"/>
                <w:noProof/>
                <w:sz w:val="20"/>
                <w:szCs w:val="20"/>
                <w:lang w:eastAsia="en-GB"/>
              </w:rPr>
            </w:pPr>
            <w:r w:rsidRPr="00BA4455">
              <w:rPr>
                <w:rFonts w:cs="Arial"/>
                <w:noProof/>
                <w:sz w:val="20"/>
                <w:szCs w:val="20"/>
                <w:lang w:eastAsia="en-GB"/>
              </w:rPr>
              <w:lastRenderedPageBreak/>
              <w:t>No</w:t>
            </w:r>
          </w:p>
        </w:tc>
        <w:sdt>
          <w:sdtPr>
            <w:rPr>
              <w:rFonts w:eastAsia="Calibri"/>
            </w:rPr>
            <w:id w:val="194813432"/>
            <w14:checkbox>
              <w14:checked w14:val="1"/>
              <w14:checkedState w14:val="2612" w14:font="MS Gothic"/>
              <w14:uncheckedState w14:val="2610" w14:font="MS Gothic"/>
            </w14:checkbox>
          </w:sdtPr>
          <w:sdtContent>
            <w:tc>
              <w:tcPr>
                <w:tcW w:w="257" w:type="pct"/>
                <w:gridSpan w:val="2"/>
                <w:tcBorders>
                  <w:top w:val="nil"/>
                  <w:left w:val="nil"/>
                  <w:bottom w:val="nil"/>
                  <w:right w:val="nil"/>
                </w:tcBorders>
                <w:shd w:val="clear" w:color="auto" w:fill="auto"/>
              </w:tcPr>
              <w:p w14:paraId="7ABB6EBD" w14:textId="181ED948" w:rsidR="00EA359E" w:rsidRPr="00BA4455" w:rsidRDefault="00A27A15" w:rsidP="00951644">
                <w:pPr>
                  <w:pStyle w:val="BodyText"/>
                  <w:rPr>
                    <w:rFonts w:cs="Arial"/>
                    <w:noProof/>
                    <w:sz w:val="20"/>
                    <w:szCs w:val="20"/>
                    <w:lang w:eastAsia="en-GB"/>
                  </w:rPr>
                </w:pPr>
                <w:r>
                  <w:rPr>
                    <w:rFonts w:ascii="MS Gothic" w:eastAsia="MS Gothic" w:hAnsi="MS Gothic" w:hint="eastAsia"/>
                  </w:rPr>
                  <w:t>☒</w:t>
                </w:r>
              </w:p>
            </w:tc>
          </w:sdtContent>
        </w:sdt>
        <w:tc>
          <w:tcPr>
            <w:tcW w:w="4074" w:type="pct"/>
            <w:gridSpan w:val="22"/>
            <w:tcBorders>
              <w:top w:val="nil"/>
              <w:left w:val="nil"/>
              <w:bottom w:val="nil"/>
              <w:right w:val="nil"/>
            </w:tcBorders>
            <w:shd w:val="clear" w:color="auto" w:fill="auto"/>
          </w:tcPr>
          <w:p w14:paraId="039448B7" w14:textId="77777777" w:rsidR="00EA359E" w:rsidRPr="00BA4455" w:rsidRDefault="00EA359E" w:rsidP="00951644">
            <w:pPr>
              <w:pStyle w:val="BodyText"/>
              <w:rPr>
                <w:rFonts w:cs="Arial"/>
                <w:noProof/>
                <w:sz w:val="20"/>
                <w:szCs w:val="20"/>
                <w:lang w:eastAsia="en-GB"/>
              </w:rPr>
            </w:pPr>
          </w:p>
        </w:tc>
      </w:tr>
      <w:tr w:rsidR="00EA359E" w14:paraId="2C32E708"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7065F77B" w14:textId="77777777" w:rsidR="00EA359E" w:rsidRPr="00BA4455" w:rsidRDefault="00EA359E" w:rsidP="00951644">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999265036"/>
            <w14:checkbox>
              <w14:checked w14:val="0"/>
              <w14:checkedState w14:val="2612" w14:font="MS Gothic"/>
              <w14:uncheckedState w14:val="2610" w14:font="MS Gothic"/>
            </w14:checkbox>
          </w:sdtPr>
          <w:sdtContent>
            <w:tc>
              <w:tcPr>
                <w:tcW w:w="257" w:type="pct"/>
                <w:gridSpan w:val="2"/>
                <w:tcBorders>
                  <w:top w:val="nil"/>
                  <w:left w:val="nil"/>
                  <w:bottom w:val="nil"/>
                  <w:right w:val="nil"/>
                </w:tcBorders>
                <w:shd w:val="clear" w:color="auto" w:fill="auto"/>
              </w:tcPr>
              <w:p w14:paraId="12D41968" w14:textId="77777777" w:rsidR="00EA359E" w:rsidRPr="00BA4455" w:rsidRDefault="00EA359E" w:rsidP="00951644">
                <w:pPr>
                  <w:pStyle w:val="BodyText"/>
                  <w:rPr>
                    <w:rFonts w:cs="Arial"/>
                    <w:noProof/>
                    <w:sz w:val="20"/>
                    <w:szCs w:val="20"/>
                    <w:lang w:eastAsia="en-GB"/>
                  </w:rPr>
                </w:pPr>
                <w:r w:rsidRPr="00BA4455">
                  <w:rPr>
                    <w:rFonts w:eastAsia="MS Gothic" w:hint="eastAsia"/>
                  </w:rPr>
                  <w:t>☐</w:t>
                </w:r>
              </w:p>
            </w:tc>
          </w:sdtContent>
        </w:sdt>
        <w:tc>
          <w:tcPr>
            <w:tcW w:w="4074" w:type="pct"/>
            <w:gridSpan w:val="22"/>
            <w:tcBorders>
              <w:top w:val="nil"/>
              <w:left w:val="nil"/>
              <w:bottom w:val="nil"/>
              <w:right w:val="nil"/>
            </w:tcBorders>
            <w:shd w:val="clear" w:color="auto" w:fill="auto"/>
          </w:tcPr>
          <w:p w14:paraId="6DDF57A9" w14:textId="4513E1E8" w:rsidR="00EA359E" w:rsidRPr="00BA4455" w:rsidRDefault="00EA359E" w:rsidP="00951644">
            <w:pPr>
              <w:pStyle w:val="Questiontext"/>
              <w:rPr>
                <w:noProof/>
                <w:lang w:eastAsia="en-GB"/>
              </w:rPr>
            </w:pPr>
            <w:r>
              <w:t>Provide details below</w:t>
            </w:r>
          </w:p>
        </w:tc>
      </w:tr>
      <w:tr w:rsidR="003364C3" w14:paraId="57E847F9" w14:textId="77777777" w:rsidTr="00F653B1">
        <w:trPr>
          <w:trHeight w:val="95"/>
        </w:trPr>
        <w:tc>
          <w:tcPr>
            <w:tcW w:w="2568" w:type="pct"/>
            <w:gridSpan w:val="13"/>
          </w:tcPr>
          <w:p w14:paraId="405851C2" w14:textId="77777777" w:rsidR="00F8551B" w:rsidRDefault="00F8551B" w:rsidP="00397D3E">
            <w:pPr>
              <w:spacing w:before="120" w:after="60"/>
              <w:rPr>
                <w:rFonts w:cs="Arial"/>
                <w:color w:val="000000"/>
                <w:sz w:val="2"/>
                <w:szCs w:val="2"/>
              </w:rPr>
            </w:pPr>
          </w:p>
        </w:tc>
        <w:tc>
          <w:tcPr>
            <w:tcW w:w="2432" w:type="pct"/>
            <w:gridSpan w:val="13"/>
            <w:vAlign w:val="center"/>
          </w:tcPr>
          <w:p w14:paraId="17454803" w14:textId="77777777" w:rsidR="00F8551B" w:rsidRDefault="00F8551B" w:rsidP="00397D3E">
            <w:pPr>
              <w:spacing w:before="120" w:after="60"/>
              <w:rPr>
                <w:rFonts w:cs="Arial"/>
                <w:sz w:val="2"/>
                <w:szCs w:val="2"/>
              </w:rPr>
            </w:pPr>
          </w:p>
        </w:tc>
      </w:tr>
      <w:tr w:rsidR="00F8551B" w14:paraId="6835E357" w14:textId="77777777" w:rsidTr="00674B40">
        <w:trPr>
          <w:trHeight w:val="1750"/>
        </w:trPr>
        <w:sdt>
          <w:sdtPr>
            <w:rPr>
              <w:rStyle w:val="Responseboxtext"/>
              <w:rFonts w:eastAsia="Calibri"/>
            </w:rPr>
            <w:id w:val="-942912910"/>
            <w:placeholder>
              <w:docPart w:val="5EEC9A4B5DA34EC7A60DEC8E9E193773"/>
            </w:placeholde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051DEDBB" w14:textId="2CB02C33" w:rsidR="00F8551B" w:rsidRDefault="00F8551B" w:rsidP="00397D3E">
                <w:pPr>
                  <w:pStyle w:val="Questiontext"/>
                  <w:rPr>
                    <w:rStyle w:val="Responseboxtext"/>
                    <w:rFonts w:eastAsia="Calibri"/>
                  </w:rPr>
                </w:pPr>
                <w:r>
                  <w:rPr>
                    <w:rStyle w:val="Responseboxtext"/>
                  </w:rPr>
                  <w:t xml:space="preserve">     </w:t>
                </w:r>
                <w:r w:rsidR="00A27A15">
                  <w:rPr>
                    <w:rStyle w:val="Responseboxtext"/>
                  </w:rPr>
                  <w:t>Borehole therefore no safeguarding of eels required</w:t>
                </w:r>
                <w:r>
                  <w:rPr>
                    <w:rStyle w:val="Responseboxtext"/>
                  </w:rPr>
                  <w:t xml:space="preserve">                                       </w:t>
                </w:r>
              </w:p>
            </w:tc>
          </w:sdtContent>
        </w:sdt>
      </w:tr>
      <w:tr w:rsidR="00A33E8B" w:rsidRPr="00F8551B" w14:paraId="47EEC19B" w14:textId="77777777" w:rsidTr="00674B40">
        <w:trPr>
          <w:trHeight w:val="108"/>
        </w:trPr>
        <w:tc>
          <w:tcPr>
            <w:tcW w:w="5000" w:type="pct"/>
            <w:gridSpan w:val="26"/>
            <w:shd w:val="clear" w:color="auto" w:fill="auto"/>
          </w:tcPr>
          <w:p w14:paraId="765F7A96" w14:textId="77777777" w:rsidR="00A33E8B" w:rsidRPr="00F8551B" w:rsidRDefault="00F8551B" w:rsidP="00F8551B">
            <w:pPr>
              <w:pStyle w:val="Sectionheading"/>
              <w:rPr>
                <w:rFonts w:eastAsia="Calibri"/>
              </w:rPr>
            </w:pPr>
            <w:r w:rsidRPr="00F8551B">
              <w:t xml:space="preserve">11. </w:t>
            </w:r>
            <w:bookmarkStart w:id="6" w:name="section11"/>
            <w:r w:rsidRPr="00F8551B">
              <w:t>Trickle Irrigation</w:t>
            </w:r>
            <w:bookmarkEnd w:id="6"/>
          </w:p>
        </w:tc>
      </w:tr>
      <w:tr w:rsidR="00F8551B" w:rsidRPr="00F8551B" w14:paraId="0F8E56B0" w14:textId="77777777" w:rsidTr="00674B40">
        <w:trPr>
          <w:trHeight w:val="108"/>
        </w:trPr>
        <w:tc>
          <w:tcPr>
            <w:tcW w:w="5000" w:type="pct"/>
            <w:gridSpan w:val="26"/>
            <w:shd w:val="clear" w:color="auto" w:fill="auto"/>
          </w:tcPr>
          <w:p w14:paraId="2D862D8D" w14:textId="6E7E4DBD" w:rsidR="00F8551B" w:rsidRPr="00F8551B" w:rsidRDefault="00F8551B" w:rsidP="00F8551B">
            <w:pPr>
              <w:pStyle w:val="Questiontext"/>
            </w:pPr>
            <w:r>
              <w:t xml:space="preserve">If you are applying to licence a trickle </w:t>
            </w:r>
            <w:r w:rsidR="00285918">
              <w:t xml:space="preserve">irrigation </w:t>
            </w:r>
            <w:r>
              <w:t>abstraction, d</w:t>
            </w:r>
            <w:r w:rsidRPr="00B2095D">
              <w:t xml:space="preserve">o you wish to apply for a </w:t>
            </w:r>
            <w:r>
              <w:t>Two</w:t>
            </w:r>
            <w:r w:rsidRPr="00B2095D">
              <w:t>-Part Tariff agreement with your application?</w:t>
            </w:r>
          </w:p>
        </w:tc>
      </w:tr>
      <w:tr w:rsidR="00A34A98" w:rsidRPr="00676782" w14:paraId="0956D1AE" w14:textId="77777777" w:rsidTr="00F653B1">
        <w:trPr>
          <w:trHeight w:val="444"/>
        </w:trPr>
        <w:tc>
          <w:tcPr>
            <w:tcW w:w="661" w:type="pct"/>
            <w:shd w:val="clear" w:color="auto" w:fill="auto"/>
            <w:vAlign w:val="center"/>
          </w:tcPr>
          <w:p w14:paraId="62A056F5" w14:textId="77777777" w:rsidR="00F8551B" w:rsidRPr="00676782" w:rsidRDefault="00F8551B" w:rsidP="00397D3E">
            <w:pPr>
              <w:pStyle w:val="Questiontext"/>
              <w:rPr>
                <w:i/>
              </w:rPr>
            </w:pPr>
            <w:r w:rsidRPr="00AF0BC1">
              <w:t>No</w:t>
            </w:r>
          </w:p>
        </w:tc>
        <w:sdt>
          <w:sdtPr>
            <w:id w:val="-250431748"/>
            <w14:checkbox>
              <w14:checked w14:val="0"/>
              <w14:checkedState w14:val="2612" w14:font="MS Gothic"/>
              <w14:uncheckedState w14:val="2610" w14:font="MS Gothic"/>
            </w14:checkbox>
          </w:sdtPr>
          <w:sdtContent>
            <w:tc>
              <w:tcPr>
                <w:tcW w:w="270" w:type="pct"/>
                <w:gridSpan w:val="3"/>
                <w:shd w:val="clear" w:color="auto" w:fill="auto"/>
                <w:vAlign w:val="center"/>
              </w:tcPr>
              <w:p w14:paraId="3C34D79C" w14:textId="77777777" w:rsidR="00F8551B" w:rsidRPr="00676782" w:rsidRDefault="00F8551B" w:rsidP="00397D3E">
                <w:pPr>
                  <w:pStyle w:val="Questiontext"/>
                  <w:rPr>
                    <w:i/>
                  </w:rPr>
                </w:pPr>
                <w:r w:rsidRPr="00AF0BC1">
                  <w:rPr>
                    <w:rFonts w:eastAsia="MS Gothic" w:hint="eastAsia"/>
                  </w:rPr>
                  <w:t>☐</w:t>
                </w:r>
              </w:p>
            </w:tc>
          </w:sdtContent>
        </w:sdt>
        <w:tc>
          <w:tcPr>
            <w:tcW w:w="4070" w:type="pct"/>
            <w:gridSpan w:val="22"/>
            <w:shd w:val="clear" w:color="auto" w:fill="auto"/>
            <w:vAlign w:val="center"/>
          </w:tcPr>
          <w:p w14:paraId="52405702" w14:textId="77777777" w:rsidR="00F8551B" w:rsidRPr="00676782" w:rsidRDefault="00F8551B" w:rsidP="00397D3E">
            <w:pPr>
              <w:pStyle w:val="Questiontext"/>
              <w:rPr>
                <w:i/>
              </w:rPr>
            </w:pPr>
          </w:p>
        </w:tc>
      </w:tr>
      <w:tr w:rsidR="00A34A98" w14:paraId="4BBE8D69" w14:textId="77777777" w:rsidTr="00F653B1">
        <w:trPr>
          <w:trHeight w:val="434"/>
        </w:trPr>
        <w:tc>
          <w:tcPr>
            <w:tcW w:w="661" w:type="pct"/>
            <w:shd w:val="clear" w:color="auto" w:fill="auto"/>
          </w:tcPr>
          <w:p w14:paraId="62B6AD8A" w14:textId="77777777" w:rsidR="00F8551B" w:rsidRDefault="00F8551B" w:rsidP="00397D3E">
            <w:pPr>
              <w:pStyle w:val="Questiontext"/>
            </w:pPr>
            <w:r>
              <w:t>Yes</w:t>
            </w:r>
          </w:p>
        </w:tc>
        <w:sdt>
          <w:sdtPr>
            <w:id w:val="1026063820"/>
            <w14:checkbox>
              <w14:checked w14:val="0"/>
              <w14:checkedState w14:val="2612" w14:font="MS Gothic"/>
              <w14:uncheckedState w14:val="2610" w14:font="MS Gothic"/>
            </w14:checkbox>
          </w:sdtPr>
          <w:sdtContent>
            <w:tc>
              <w:tcPr>
                <w:tcW w:w="270" w:type="pct"/>
                <w:gridSpan w:val="3"/>
                <w:shd w:val="clear" w:color="auto" w:fill="auto"/>
              </w:tcPr>
              <w:p w14:paraId="152C8338" w14:textId="77777777" w:rsidR="00F8551B" w:rsidRDefault="00F8551B" w:rsidP="00397D3E">
                <w:pPr>
                  <w:pStyle w:val="Questiontext"/>
                </w:pPr>
                <w:r w:rsidRPr="00AF0BC1">
                  <w:rPr>
                    <w:rFonts w:eastAsia="MS Gothic" w:hint="eastAsia"/>
                  </w:rPr>
                  <w:t>☐</w:t>
                </w:r>
              </w:p>
            </w:tc>
          </w:sdtContent>
        </w:sdt>
        <w:tc>
          <w:tcPr>
            <w:tcW w:w="4070" w:type="pct"/>
            <w:gridSpan w:val="22"/>
            <w:shd w:val="clear" w:color="auto" w:fill="auto"/>
          </w:tcPr>
          <w:p w14:paraId="67B2A706" w14:textId="77777777" w:rsidR="00F8551B" w:rsidRPr="0040427D" w:rsidRDefault="0040427D" w:rsidP="0040427D">
            <w:pPr>
              <w:pStyle w:val="Questiontext"/>
            </w:pPr>
            <w:r w:rsidRPr="0040427D">
              <w:t>We will contact you during determination of your application to arrange this agreement.</w:t>
            </w:r>
          </w:p>
        </w:tc>
      </w:tr>
      <w:tr w:rsidR="00F8551B" w:rsidRPr="00F8551B" w14:paraId="0D54209E" w14:textId="77777777" w:rsidTr="00674B40">
        <w:trPr>
          <w:trHeight w:val="108"/>
        </w:trPr>
        <w:tc>
          <w:tcPr>
            <w:tcW w:w="5000" w:type="pct"/>
            <w:gridSpan w:val="26"/>
            <w:shd w:val="clear" w:color="auto" w:fill="auto"/>
          </w:tcPr>
          <w:p w14:paraId="6843D520" w14:textId="77777777" w:rsidR="00F8551B" w:rsidRPr="0040427D" w:rsidRDefault="0040427D" w:rsidP="0040427D">
            <w:pPr>
              <w:pStyle w:val="Sectionheading"/>
            </w:pPr>
            <w:r w:rsidRPr="00AF462C">
              <w:t>1</w:t>
            </w:r>
            <w:r>
              <w:t>2</w:t>
            </w:r>
            <w:r w:rsidRPr="00AF462C">
              <w:t xml:space="preserve">. </w:t>
            </w:r>
            <w:bookmarkStart w:id="7" w:name="section12"/>
            <w:r w:rsidRPr="00AF462C">
              <w:t>Planned abstractions</w:t>
            </w:r>
            <w:bookmarkEnd w:id="7"/>
          </w:p>
        </w:tc>
      </w:tr>
      <w:tr w:rsidR="00F8551B" w:rsidRPr="00F8551B" w14:paraId="515AD726" w14:textId="77777777" w:rsidTr="00674B40">
        <w:trPr>
          <w:trHeight w:val="108"/>
        </w:trPr>
        <w:tc>
          <w:tcPr>
            <w:tcW w:w="5000" w:type="pct"/>
            <w:gridSpan w:val="26"/>
            <w:shd w:val="clear" w:color="auto" w:fill="auto"/>
          </w:tcPr>
          <w:p w14:paraId="6F7407C4" w14:textId="7D5B6047" w:rsidR="00F8551B" w:rsidRPr="00F8551B" w:rsidRDefault="0040427D" w:rsidP="0040427D">
            <w:pPr>
              <w:pStyle w:val="SubQuestion"/>
            </w:pPr>
            <w:r w:rsidRPr="00AF462C">
              <w:t>1</w:t>
            </w:r>
            <w:r>
              <w:t>2</w:t>
            </w:r>
            <w:r w:rsidRPr="00AF462C">
              <w:t>.1 D</w:t>
            </w:r>
            <w:r>
              <w:t xml:space="preserve">o you expect to increase </w:t>
            </w:r>
            <w:r w:rsidR="00285918">
              <w:t>the</w:t>
            </w:r>
            <w:r>
              <w:t xml:space="preserve"> current rate of abstraction </w:t>
            </w:r>
            <w:r w:rsidR="00285918">
              <w:t xml:space="preserve">for the </w:t>
            </w:r>
            <w:r w:rsidR="009D76A6">
              <w:t>activity</w:t>
            </w:r>
            <w:r w:rsidR="00285918">
              <w:t xml:space="preserve"> you are applying to have licensed </w:t>
            </w:r>
            <w:r>
              <w:t xml:space="preserve">from 01January 2018 onwards or to carry </w:t>
            </w:r>
            <w:r w:rsidRPr="00AF462C">
              <w:t>ou</w:t>
            </w:r>
            <w:r>
              <w:t>t</w:t>
            </w:r>
            <w:r w:rsidRPr="00AF462C">
              <w:t xml:space="preserve"> further</w:t>
            </w:r>
            <w:r w:rsidR="00285918">
              <w:t xml:space="preserve"> new</w:t>
            </w:r>
            <w:r w:rsidRPr="00AF462C">
              <w:t xml:space="preserve"> abstractions </w:t>
            </w:r>
            <w:r w:rsidR="009D76A6" w:rsidRPr="00AF462C">
              <w:t>(</w:t>
            </w:r>
            <w:r w:rsidR="009D76A6">
              <w:t>both</w:t>
            </w:r>
            <w:r w:rsidR="00285918">
              <w:t xml:space="preserve"> termed ‘</w:t>
            </w:r>
            <w:r w:rsidRPr="00AF462C">
              <w:t>planned</w:t>
            </w:r>
            <w:r w:rsidR="00285918">
              <w:t>’</w:t>
            </w:r>
            <w:r w:rsidRPr="00AF462C">
              <w:t xml:space="preserve"> abstractions) at this si</w:t>
            </w:r>
            <w:r>
              <w:t>t</w:t>
            </w:r>
            <w:r w:rsidRPr="00AF462C">
              <w:t>e in the future?</w:t>
            </w:r>
          </w:p>
        </w:tc>
      </w:tr>
      <w:tr w:rsidR="00A34A98" w:rsidRPr="00676782" w14:paraId="3FFDF02E" w14:textId="77777777" w:rsidTr="00F653B1">
        <w:trPr>
          <w:trHeight w:val="444"/>
        </w:trPr>
        <w:tc>
          <w:tcPr>
            <w:tcW w:w="661" w:type="pct"/>
            <w:shd w:val="clear" w:color="auto" w:fill="auto"/>
            <w:vAlign w:val="center"/>
          </w:tcPr>
          <w:p w14:paraId="24FCAAD7" w14:textId="77777777" w:rsidR="0040427D" w:rsidRPr="00676782" w:rsidRDefault="0040427D" w:rsidP="00397D3E">
            <w:pPr>
              <w:pStyle w:val="Questiontext"/>
              <w:rPr>
                <w:i/>
              </w:rPr>
            </w:pPr>
            <w:r w:rsidRPr="00AF0BC1">
              <w:t>No</w:t>
            </w:r>
          </w:p>
        </w:tc>
        <w:sdt>
          <w:sdtPr>
            <w:id w:val="-2026547185"/>
            <w14:checkbox>
              <w14:checked w14:val="1"/>
              <w14:checkedState w14:val="2612" w14:font="MS Gothic"/>
              <w14:uncheckedState w14:val="2610" w14:font="MS Gothic"/>
            </w14:checkbox>
          </w:sdtPr>
          <w:sdtContent>
            <w:tc>
              <w:tcPr>
                <w:tcW w:w="270" w:type="pct"/>
                <w:gridSpan w:val="3"/>
                <w:shd w:val="clear" w:color="auto" w:fill="auto"/>
                <w:vAlign w:val="center"/>
              </w:tcPr>
              <w:p w14:paraId="0C32D260" w14:textId="5A2D98B2" w:rsidR="0040427D" w:rsidRPr="00676782" w:rsidRDefault="00BD2C3A" w:rsidP="00397D3E">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14BD5F4E" w14:textId="77777777" w:rsidR="0040427D" w:rsidRPr="00676782" w:rsidRDefault="0040427D" w:rsidP="00397D3E">
            <w:pPr>
              <w:pStyle w:val="Questiontext"/>
              <w:rPr>
                <w:i/>
              </w:rPr>
            </w:pPr>
          </w:p>
        </w:tc>
      </w:tr>
      <w:tr w:rsidR="00A34A98" w14:paraId="050497A4" w14:textId="77777777" w:rsidTr="00F653B1">
        <w:trPr>
          <w:trHeight w:val="434"/>
        </w:trPr>
        <w:tc>
          <w:tcPr>
            <w:tcW w:w="661" w:type="pct"/>
            <w:shd w:val="clear" w:color="auto" w:fill="auto"/>
          </w:tcPr>
          <w:p w14:paraId="0BF3DB12" w14:textId="77777777" w:rsidR="0040427D" w:rsidRDefault="0040427D" w:rsidP="00397D3E">
            <w:pPr>
              <w:pStyle w:val="Questiontext"/>
            </w:pPr>
            <w:r>
              <w:t>Yes</w:t>
            </w:r>
          </w:p>
        </w:tc>
        <w:sdt>
          <w:sdtPr>
            <w:id w:val="-2077503111"/>
            <w14:checkbox>
              <w14:checked w14:val="0"/>
              <w14:checkedState w14:val="2612" w14:font="MS Gothic"/>
              <w14:uncheckedState w14:val="2610" w14:font="MS Gothic"/>
            </w14:checkbox>
          </w:sdtPr>
          <w:sdtContent>
            <w:tc>
              <w:tcPr>
                <w:tcW w:w="270" w:type="pct"/>
                <w:gridSpan w:val="3"/>
                <w:shd w:val="clear" w:color="auto" w:fill="auto"/>
              </w:tcPr>
              <w:p w14:paraId="25280A85" w14:textId="132FF7F8" w:rsidR="0040427D" w:rsidRDefault="00BD2C3A" w:rsidP="00397D3E">
                <w:pPr>
                  <w:pStyle w:val="Questiontext"/>
                </w:pPr>
                <w:r>
                  <w:rPr>
                    <w:rFonts w:ascii="MS Gothic" w:eastAsia="MS Gothic" w:hAnsi="MS Gothic" w:hint="eastAsia"/>
                  </w:rPr>
                  <w:t>☐</w:t>
                </w:r>
              </w:p>
            </w:tc>
          </w:sdtContent>
        </w:sdt>
        <w:tc>
          <w:tcPr>
            <w:tcW w:w="4070" w:type="pct"/>
            <w:gridSpan w:val="22"/>
            <w:shd w:val="clear" w:color="auto" w:fill="auto"/>
          </w:tcPr>
          <w:p w14:paraId="0C286703" w14:textId="77777777" w:rsidR="0040427D" w:rsidRPr="0040427D" w:rsidRDefault="0040427D" w:rsidP="00397D3E">
            <w:pPr>
              <w:pStyle w:val="Questiontext"/>
            </w:pPr>
          </w:p>
        </w:tc>
      </w:tr>
      <w:tr w:rsidR="00F8551B" w:rsidRPr="00F8551B" w14:paraId="7A5965DD" w14:textId="77777777" w:rsidTr="00674B40">
        <w:trPr>
          <w:trHeight w:val="108"/>
        </w:trPr>
        <w:tc>
          <w:tcPr>
            <w:tcW w:w="5000" w:type="pct"/>
            <w:gridSpan w:val="26"/>
            <w:shd w:val="clear" w:color="auto" w:fill="auto"/>
          </w:tcPr>
          <w:p w14:paraId="1C3A0EE0" w14:textId="580FB94F" w:rsidR="00F8551B" w:rsidRPr="00F8551B" w:rsidRDefault="00A714E8" w:rsidP="00A714E8">
            <w:pPr>
              <w:pStyle w:val="SubQuestion"/>
            </w:pPr>
            <w:r w:rsidRPr="00AF462C">
              <w:t>1</w:t>
            </w:r>
            <w:r>
              <w:t>2</w:t>
            </w:r>
            <w:r w:rsidRPr="00AF462C">
              <w:t xml:space="preserve">.2 Have you </w:t>
            </w:r>
            <w:r w:rsidR="00D13406">
              <w:t xml:space="preserve">submitted a licence application (s) for any </w:t>
            </w:r>
            <w:r w:rsidRPr="00AF462C">
              <w:t>planned abstraction</w:t>
            </w:r>
            <w:r w:rsidR="00D13406">
              <w:t xml:space="preserve">(s) </w:t>
            </w:r>
            <w:r w:rsidRPr="00AF462C">
              <w:t>as a result of the Water Act 2003 changes?</w:t>
            </w:r>
          </w:p>
        </w:tc>
      </w:tr>
      <w:tr w:rsidR="00A34A98" w:rsidRPr="00676782" w14:paraId="6BB745CE" w14:textId="77777777" w:rsidTr="00F653B1">
        <w:trPr>
          <w:trHeight w:val="444"/>
        </w:trPr>
        <w:tc>
          <w:tcPr>
            <w:tcW w:w="661" w:type="pct"/>
            <w:shd w:val="clear" w:color="auto" w:fill="auto"/>
            <w:vAlign w:val="center"/>
          </w:tcPr>
          <w:p w14:paraId="52A5BBDB" w14:textId="77777777" w:rsidR="00A714E8" w:rsidRPr="00676782" w:rsidRDefault="00A714E8" w:rsidP="00397D3E">
            <w:pPr>
              <w:pStyle w:val="Questiontext"/>
              <w:rPr>
                <w:i/>
              </w:rPr>
            </w:pPr>
            <w:r w:rsidRPr="00AF0BC1">
              <w:t>No</w:t>
            </w:r>
          </w:p>
        </w:tc>
        <w:sdt>
          <w:sdtPr>
            <w:id w:val="73868214"/>
            <w14:checkbox>
              <w14:checked w14:val="1"/>
              <w14:checkedState w14:val="2612" w14:font="MS Gothic"/>
              <w14:uncheckedState w14:val="2610" w14:font="MS Gothic"/>
            </w14:checkbox>
          </w:sdtPr>
          <w:sdtContent>
            <w:tc>
              <w:tcPr>
                <w:tcW w:w="270" w:type="pct"/>
                <w:gridSpan w:val="3"/>
                <w:shd w:val="clear" w:color="auto" w:fill="auto"/>
                <w:vAlign w:val="center"/>
              </w:tcPr>
              <w:p w14:paraId="3B24A20A" w14:textId="730B4F68" w:rsidR="00A714E8" w:rsidRPr="00676782" w:rsidRDefault="00A27A15" w:rsidP="00397D3E">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07693F8A" w14:textId="77777777" w:rsidR="00A714E8" w:rsidRPr="00676782" w:rsidRDefault="00A714E8" w:rsidP="00397D3E">
            <w:pPr>
              <w:pStyle w:val="Questiontext"/>
              <w:rPr>
                <w:i/>
              </w:rPr>
            </w:pPr>
          </w:p>
        </w:tc>
      </w:tr>
      <w:tr w:rsidR="00A34A98" w14:paraId="15AB3F9E" w14:textId="77777777" w:rsidTr="00F653B1">
        <w:trPr>
          <w:trHeight w:val="434"/>
        </w:trPr>
        <w:tc>
          <w:tcPr>
            <w:tcW w:w="661" w:type="pct"/>
            <w:shd w:val="clear" w:color="auto" w:fill="auto"/>
          </w:tcPr>
          <w:p w14:paraId="70FDE446" w14:textId="77777777" w:rsidR="00A714E8" w:rsidRDefault="00A714E8" w:rsidP="00397D3E">
            <w:pPr>
              <w:pStyle w:val="Questiontext"/>
            </w:pPr>
            <w:r>
              <w:lastRenderedPageBreak/>
              <w:t>Yes</w:t>
            </w:r>
          </w:p>
        </w:tc>
        <w:sdt>
          <w:sdtPr>
            <w:id w:val="1534617780"/>
            <w14:checkbox>
              <w14:checked w14:val="0"/>
              <w14:checkedState w14:val="2612" w14:font="MS Gothic"/>
              <w14:uncheckedState w14:val="2610" w14:font="MS Gothic"/>
            </w14:checkbox>
          </w:sdtPr>
          <w:sdtContent>
            <w:tc>
              <w:tcPr>
                <w:tcW w:w="270" w:type="pct"/>
                <w:gridSpan w:val="3"/>
                <w:shd w:val="clear" w:color="auto" w:fill="auto"/>
              </w:tcPr>
              <w:p w14:paraId="572B35C2" w14:textId="77777777" w:rsidR="00A714E8" w:rsidRDefault="00A714E8" w:rsidP="00397D3E">
                <w:pPr>
                  <w:pStyle w:val="Questiontext"/>
                </w:pPr>
                <w:r w:rsidRPr="00AF0BC1">
                  <w:rPr>
                    <w:rFonts w:eastAsia="MS Gothic" w:hint="eastAsia"/>
                  </w:rPr>
                  <w:t>☐</w:t>
                </w:r>
              </w:p>
            </w:tc>
          </w:sdtContent>
        </w:sdt>
        <w:tc>
          <w:tcPr>
            <w:tcW w:w="4070" w:type="pct"/>
            <w:gridSpan w:val="22"/>
            <w:shd w:val="clear" w:color="auto" w:fill="auto"/>
          </w:tcPr>
          <w:p w14:paraId="2FBA35B5" w14:textId="77777777" w:rsidR="00A714E8" w:rsidRPr="0040427D" w:rsidRDefault="00A40BF9" w:rsidP="00397D3E">
            <w:pPr>
              <w:pStyle w:val="Questiontext"/>
            </w:pPr>
            <w:r>
              <w:t>Provide a reference number if you have already submitted an application(s) to cover any planned abstractions.</w:t>
            </w:r>
          </w:p>
        </w:tc>
      </w:tr>
      <w:tr w:rsidR="00EA359E" w14:paraId="5007AB9D" w14:textId="77777777" w:rsidTr="00F653B1">
        <w:trPr>
          <w:gridAfter w:val="1"/>
          <w:wAfter w:w="9" w:type="pct"/>
        </w:trPr>
        <w:tc>
          <w:tcPr>
            <w:tcW w:w="930" w:type="pct"/>
            <w:gridSpan w:val="4"/>
            <w:tcBorders>
              <w:top w:val="nil"/>
              <w:left w:val="nil"/>
              <w:bottom w:val="nil"/>
            </w:tcBorders>
            <w:hideMark/>
          </w:tcPr>
          <w:p w14:paraId="7204CE02" w14:textId="77777777" w:rsidR="00EA359E" w:rsidRDefault="00EA359E" w:rsidP="00951644">
            <w:pPr>
              <w:pStyle w:val="Questiontext"/>
              <w:rPr>
                <w:color w:val="000000"/>
              </w:rPr>
            </w:pPr>
          </w:p>
        </w:tc>
        <w:tc>
          <w:tcPr>
            <w:tcW w:w="1090" w:type="pct"/>
            <w:gridSpan w:val="6"/>
            <w:tcBorders>
              <w:top w:val="nil"/>
              <w:bottom w:val="nil"/>
              <w:right w:val="single" w:sz="4" w:space="0" w:color="auto"/>
            </w:tcBorders>
          </w:tcPr>
          <w:p w14:paraId="3D6027F3" w14:textId="77777777" w:rsidR="00EA359E" w:rsidRDefault="00EA359E" w:rsidP="00951644">
            <w:pPr>
              <w:pStyle w:val="Questiontext"/>
              <w:rPr>
                <w:color w:val="000000"/>
              </w:rPr>
            </w:pPr>
            <w:r>
              <w:t>Document reference</w:t>
            </w:r>
          </w:p>
        </w:tc>
        <w:sdt>
          <w:sdtPr>
            <w:rPr>
              <w:rStyle w:val="Responseboxtext"/>
              <w:rFonts w:eastAsia="Calibri"/>
            </w:rPr>
            <w:id w:val="-1887786705"/>
            <w:placeholder>
              <w:docPart w:val="6676164E23DA4FBE8F686A980C9EE436"/>
            </w:placeholder>
            <w:showingPlcHdr/>
          </w:sdtPr>
          <w:sdtContent>
            <w:tc>
              <w:tcPr>
                <w:tcW w:w="2152" w:type="pct"/>
                <w:gridSpan w:val="11"/>
                <w:tcBorders>
                  <w:top w:val="nil"/>
                  <w:left w:val="single" w:sz="4" w:space="0" w:color="auto"/>
                  <w:bottom w:val="single" w:sz="4" w:space="0" w:color="auto"/>
                  <w:right w:val="single" w:sz="4" w:space="0" w:color="auto"/>
                </w:tcBorders>
                <w:vAlign w:val="center"/>
                <w:hideMark/>
              </w:tcPr>
              <w:p w14:paraId="2CE96D9F" w14:textId="77777777" w:rsidR="00EA359E" w:rsidRDefault="00EA359E" w:rsidP="00951644">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121F2629" w14:textId="77777777" w:rsidR="00EA359E" w:rsidRDefault="00EA359E" w:rsidP="00951644">
            <w:pPr>
              <w:spacing w:before="120" w:after="60"/>
              <w:rPr>
                <w:rFonts w:cs="Arial"/>
                <w:szCs w:val="20"/>
              </w:rPr>
            </w:pPr>
          </w:p>
        </w:tc>
      </w:tr>
      <w:tr w:rsidR="00F8551B" w:rsidRPr="00F8551B" w14:paraId="412B25B9" w14:textId="77777777" w:rsidTr="00674B40">
        <w:trPr>
          <w:trHeight w:val="108"/>
        </w:trPr>
        <w:tc>
          <w:tcPr>
            <w:tcW w:w="5000" w:type="pct"/>
            <w:gridSpan w:val="26"/>
            <w:shd w:val="clear" w:color="auto" w:fill="auto"/>
          </w:tcPr>
          <w:p w14:paraId="308D8B70" w14:textId="77777777" w:rsidR="00F8551B" w:rsidRPr="00F8551B" w:rsidRDefault="00A40BF9" w:rsidP="00A40BF9">
            <w:pPr>
              <w:pStyle w:val="Sectionheading"/>
            </w:pPr>
            <w:r w:rsidRPr="00C21C75">
              <w:t>1</w:t>
            </w:r>
            <w:r>
              <w:t>3</w:t>
            </w:r>
            <w:r w:rsidRPr="00AF462C">
              <w:t xml:space="preserve">. </w:t>
            </w:r>
            <w:bookmarkStart w:id="8" w:name="section13"/>
            <w:r w:rsidRPr="00AF462C">
              <w:t>Other abstractions</w:t>
            </w:r>
            <w:bookmarkEnd w:id="8"/>
          </w:p>
        </w:tc>
      </w:tr>
      <w:tr w:rsidR="0040427D" w:rsidRPr="00F8551B" w14:paraId="1E92B4C0" w14:textId="77777777" w:rsidTr="00674B40">
        <w:trPr>
          <w:trHeight w:val="108"/>
        </w:trPr>
        <w:tc>
          <w:tcPr>
            <w:tcW w:w="5000" w:type="pct"/>
            <w:gridSpan w:val="26"/>
            <w:shd w:val="clear" w:color="auto" w:fill="auto"/>
          </w:tcPr>
          <w:p w14:paraId="2F530279" w14:textId="77777777" w:rsidR="0040427D" w:rsidRPr="00F8551B" w:rsidRDefault="00A40BF9" w:rsidP="00A40BF9">
            <w:pPr>
              <w:pStyle w:val="Questiontext"/>
            </w:pPr>
            <w:r>
              <w:t>Please provide details of any other abstraction(s) (licensed or exempt) that are associated with this application in table 13.1 below.</w:t>
            </w:r>
          </w:p>
        </w:tc>
      </w:tr>
      <w:tr w:rsidR="003364C3" w14:paraId="4609C5D2" w14:textId="77777777" w:rsidTr="00F653B1">
        <w:trPr>
          <w:trHeight w:val="95"/>
        </w:trPr>
        <w:tc>
          <w:tcPr>
            <w:tcW w:w="2568" w:type="pct"/>
            <w:gridSpan w:val="13"/>
          </w:tcPr>
          <w:p w14:paraId="7D2CE697" w14:textId="77777777" w:rsidR="00271E8E" w:rsidRDefault="00271E8E" w:rsidP="00397D3E">
            <w:pPr>
              <w:spacing w:before="120" w:after="60"/>
              <w:rPr>
                <w:rFonts w:cs="Arial"/>
                <w:color w:val="000000"/>
                <w:sz w:val="2"/>
                <w:szCs w:val="2"/>
              </w:rPr>
            </w:pPr>
          </w:p>
        </w:tc>
        <w:tc>
          <w:tcPr>
            <w:tcW w:w="2432" w:type="pct"/>
            <w:gridSpan w:val="13"/>
            <w:vAlign w:val="center"/>
          </w:tcPr>
          <w:p w14:paraId="3E971B94" w14:textId="77777777" w:rsidR="00271E8E" w:rsidRDefault="00271E8E" w:rsidP="00397D3E">
            <w:pPr>
              <w:spacing w:before="120" w:after="60"/>
              <w:rPr>
                <w:rFonts w:cs="Arial"/>
                <w:sz w:val="2"/>
                <w:szCs w:val="2"/>
              </w:rPr>
            </w:pPr>
          </w:p>
        </w:tc>
      </w:tr>
      <w:tr w:rsidR="0040427D" w:rsidRPr="00271E8E" w14:paraId="3E06D411" w14:textId="77777777" w:rsidTr="00674B40">
        <w:trPr>
          <w:trHeight w:val="108"/>
        </w:trPr>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7FF6E6F2" w14:textId="77777777" w:rsidR="0040427D" w:rsidRPr="00271E8E" w:rsidRDefault="00271E8E" w:rsidP="00F8551B">
            <w:pPr>
              <w:pStyle w:val="Questiontext"/>
              <w:rPr>
                <w:b/>
                <w:sz w:val="18"/>
                <w:szCs w:val="18"/>
              </w:rPr>
            </w:pPr>
            <w:r w:rsidRPr="00271E8E">
              <w:rPr>
                <w:b/>
                <w:sz w:val="18"/>
                <w:szCs w:val="18"/>
              </w:rPr>
              <w:t>Table 13.1 - Details of any other abstraction(s) (licensed or exempt) that are associated with this application</w:t>
            </w:r>
          </w:p>
        </w:tc>
      </w:tr>
      <w:tr w:rsidR="00A34A98" w:rsidRPr="00EA359E" w14:paraId="0302FC07" w14:textId="77777777" w:rsidTr="00F653B1">
        <w:trPr>
          <w:trHeight w:val="344"/>
        </w:trPr>
        <w:tc>
          <w:tcPr>
            <w:tcW w:w="1080" w:type="pct"/>
            <w:gridSpan w:val="5"/>
            <w:tcBorders>
              <w:top w:val="single" w:sz="4" w:space="0" w:color="auto"/>
              <w:left w:val="single" w:sz="4" w:space="0" w:color="auto"/>
              <w:bottom w:val="double" w:sz="4" w:space="0" w:color="auto"/>
              <w:right w:val="single" w:sz="4" w:space="0" w:color="auto"/>
            </w:tcBorders>
            <w:shd w:val="clear" w:color="auto" w:fill="auto"/>
          </w:tcPr>
          <w:p w14:paraId="6CA565DD" w14:textId="786DFDE4" w:rsidR="00C4741E" w:rsidRPr="00EA359E" w:rsidRDefault="00C4741E" w:rsidP="00271E8E">
            <w:pPr>
              <w:pStyle w:val="Questiontext"/>
              <w:rPr>
                <w:sz w:val="18"/>
                <w:szCs w:val="18"/>
              </w:rPr>
            </w:pPr>
            <w:r w:rsidRPr="00EA359E">
              <w:rPr>
                <w:rFonts w:eastAsia="Calibri"/>
                <w:sz w:val="18"/>
                <w:szCs w:val="18"/>
              </w:rPr>
              <w:t xml:space="preserve">National Grid </w:t>
            </w:r>
            <w:r w:rsidR="009D76A6" w:rsidRPr="00EA359E">
              <w:rPr>
                <w:rFonts w:eastAsia="Calibri"/>
                <w:sz w:val="18"/>
                <w:szCs w:val="18"/>
              </w:rPr>
              <w:t>Reference (</w:t>
            </w:r>
            <w:r w:rsidRPr="00EA359E">
              <w:rPr>
                <w:rFonts w:eastAsia="Calibri"/>
                <w:sz w:val="18"/>
                <w:szCs w:val="18"/>
              </w:rPr>
              <w:t>12 digit) of where you abstract water</w:t>
            </w:r>
          </w:p>
        </w:tc>
        <w:tc>
          <w:tcPr>
            <w:tcW w:w="800" w:type="pct"/>
            <w:gridSpan w:val="4"/>
            <w:tcBorders>
              <w:top w:val="single" w:sz="4" w:space="0" w:color="auto"/>
              <w:left w:val="single" w:sz="4" w:space="0" w:color="auto"/>
              <w:bottom w:val="double" w:sz="4" w:space="0" w:color="auto"/>
              <w:right w:val="single" w:sz="4" w:space="0" w:color="auto"/>
            </w:tcBorders>
            <w:shd w:val="clear" w:color="auto" w:fill="auto"/>
          </w:tcPr>
          <w:p w14:paraId="27025749" w14:textId="16B0F626" w:rsidR="00C4741E" w:rsidRPr="00EA359E" w:rsidRDefault="00C4741E" w:rsidP="00271E8E">
            <w:pPr>
              <w:pStyle w:val="Questiontext"/>
              <w:rPr>
                <w:sz w:val="18"/>
                <w:szCs w:val="18"/>
              </w:rPr>
            </w:pPr>
            <w:r w:rsidRPr="00EA359E">
              <w:rPr>
                <w:sz w:val="18"/>
                <w:szCs w:val="18"/>
              </w:rPr>
              <w:t>Source name and type</w:t>
            </w:r>
          </w:p>
        </w:tc>
        <w:tc>
          <w:tcPr>
            <w:tcW w:w="790" w:type="pct"/>
            <w:gridSpan w:val="5"/>
            <w:tcBorders>
              <w:top w:val="single" w:sz="4" w:space="0" w:color="auto"/>
              <w:left w:val="single" w:sz="4" w:space="0" w:color="auto"/>
              <w:bottom w:val="double" w:sz="4" w:space="0" w:color="auto"/>
              <w:right w:val="single" w:sz="4" w:space="0" w:color="auto"/>
            </w:tcBorders>
            <w:shd w:val="clear" w:color="auto" w:fill="auto"/>
          </w:tcPr>
          <w:p w14:paraId="1FDB4D75" w14:textId="77777777" w:rsidR="00C4741E" w:rsidRPr="00EA359E" w:rsidRDefault="00C4741E" w:rsidP="00271E8E">
            <w:pPr>
              <w:pStyle w:val="Questiontext"/>
              <w:rPr>
                <w:sz w:val="18"/>
                <w:szCs w:val="18"/>
              </w:rPr>
            </w:pPr>
            <w:r w:rsidRPr="00EA359E">
              <w:rPr>
                <w:rFonts w:eastAsia="Calibri"/>
                <w:sz w:val="18"/>
                <w:szCs w:val="18"/>
              </w:rPr>
              <w:t>Purpose of abstraction</w:t>
            </w:r>
          </w:p>
        </w:tc>
        <w:tc>
          <w:tcPr>
            <w:tcW w:w="644" w:type="pct"/>
            <w:gridSpan w:val="3"/>
            <w:tcBorders>
              <w:top w:val="single" w:sz="4" w:space="0" w:color="auto"/>
              <w:left w:val="single" w:sz="4" w:space="0" w:color="auto"/>
              <w:bottom w:val="double" w:sz="4" w:space="0" w:color="auto"/>
              <w:right w:val="single" w:sz="4" w:space="0" w:color="auto"/>
            </w:tcBorders>
            <w:shd w:val="clear" w:color="auto" w:fill="auto"/>
          </w:tcPr>
          <w:p w14:paraId="3B375559" w14:textId="77777777" w:rsidR="00C4741E" w:rsidRPr="00EA359E" w:rsidRDefault="00C4741E" w:rsidP="00271E8E">
            <w:pPr>
              <w:pStyle w:val="Questiontext"/>
              <w:rPr>
                <w:sz w:val="18"/>
                <w:szCs w:val="18"/>
              </w:rPr>
            </w:pPr>
            <w:r w:rsidRPr="00EA359E">
              <w:rPr>
                <w:rFonts w:eastAsia="Calibri"/>
                <w:sz w:val="18"/>
                <w:szCs w:val="18"/>
              </w:rPr>
              <w:t>Where do you use the water?</w:t>
            </w:r>
          </w:p>
        </w:tc>
        <w:tc>
          <w:tcPr>
            <w:tcW w:w="644" w:type="pct"/>
            <w:gridSpan w:val="3"/>
            <w:tcBorders>
              <w:top w:val="single" w:sz="4" w:space="0" w:color="auto"/>
              <w:left w:val="single" w:sz="4" w:space="0" w:color="auto"/>
              <w:bottom w:val="double" w:sz="4" w:space="0" w:color="auto"/>
              <w:right w:val="single" w:sz="4" w:space="0" w:color="auto"/>
            </w:tcBorders>
            <w:shd w:val="clear" w:color="auto" w:fill="auto"/>
          </w:tcPr>
          <w:p w14:paraId="54D21AFC" w14:textId="77777777" w:rsidR="00C4741E" w:rsidRPr="00EA359E" w:rsidRDefault="00C4741E" w:rsidP="00271E8E">
            <w:pPr>
              <w:pStyle w:val="Questiontext"/>
              <w:rPr>
                <w:sz w:val="18"/>
                <w:szCs w:val="18"/>
              </w:rPr>
            </w:pPr>
            <w:r w:rsidRPr="00EA359E">
              <w:rPr>
                <w:rFonts w:eastAsia="Calibri"/>
                <w:sz w:val="18"/>
                <w:szCs w:val="18"/>
              </w:rPr>
              <w:t xml:space="preserve">When do you abstract the water? </w:t>
            </w:r>
          </w:p>
        </w:tc>
        <w:tc>
          <w:tcPr>
            <w:tcW w:w="1042" w:type="pct"/>
            <w:gridSpan w:val="6"/>
            <w:tcBorders>
              <w:top w:val="single" w:sz="4" w:space="0" w:color="auto"/>
              <w:left w:val="single" w:sz="4" w:space="0" w:color="auto"/>
              <w:bottom w:val="double" w:sz="4" w:space="0" w:color="auto"/>
              <w:right w:val="single" w:sz="4" w:space="0" w:color="auto"/>
            </w:tcBorders>
            <w:shd w:val="clear" w:color="auto" w:fill="auto"/>
          </w:tcPr>
          <w:p w14:paraId="1B6225B8" w14:textId="77777777" w:rsidR="00C4741E" w:rsidRPr="00EA359E" w:rsidRDefault="00C4741E" w:rsidP="00271E8E">
            <w:pPr>
              <w:pStyle w:val="Questiontext"/>
              <w:rPr>
                <w:rFonts w:eastAsia="Calibri"/>
                <w:sz w:val="18"/>
                <w:szCs w:val="18"/>
              </w:rPr>
            </w:pPr>
            <w:r w:rsidRPr="00EA359E">
              <w:rPr>
                <w:rFonts w:eastAsia="Calibri"/>
                <w:sz w:val="18"/>
                <w:szCs w:val="18"/>
              </w:rPr>
              <w:t>Is this a pending application, or already licensed?</w:t>
            </w:r>
          </w:p>
          <w:p w14:paraId="1F4DB41A" w14:textId="77777777" w:rsidR="00C4741E" w:rsidRPr="00EA359E" w:rsidRDefault="00C4741E" w:rsidP="00271E8E">
            <w:pPr>
              <w:pStyle w:val="Questiontext"/>
              <w:rPr>
                <w:sz w:val="18"/>
                <w:szCs w:val="18"/>
              </w:rPr>
            </w:pPr>
            <w:r w:rsidRPr="00EA359E">
              <w:rPr>
                <w:rFonts w:eastAsia="Calibri"/>
                <w:sz w:val="18"/>
                <w:szCs w:val="18"/>
              </w:rPr>
              <w:t>Please provide the application or licence number as appropriate</w:t>
            </w:r>
          </w:p>
        </w:tc>
      </w:tr>
      <w:tr w:rsidR="00A34A98" w:rsidRPr="00271E8E" w14:paraId="0AC4A7B1" w14:textId="77777777" w:rsidTr="00F653B1">
        <w:trPr>
          <w:trHeight w:val="342"/>
        </w:trPr>
        <w:tc>
          <w:tcPr>
            <w:tcW w:w="108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57708837"/>
              <w:placeholder>
                <w:docPart w:val="F9F525B0B5944696AF5E22AA702C319D"/>
              </w:placeholder>
              <w:showingPlcHdr/>
              <w:text/>
            </w:sdtPr>
            <w:sdtContent>
              <w:p w14:paraId="248B3CF6"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800"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80168077"/>
              <w:placeholder>
                <w:docPart w:val="4F72CA93A76A48C28D27437727242961"/>
              </w:placeholder>
              <w:showingPlcHdr/>
              <w:text/>
            </w:sdtPr>
            <w:sdtContent>
              <w:p w14:paraId="5B964A94" w14:textId="7B62E903"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79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58919890"/>
              <w:placeholder>
                <w:docPart w:val="A6FBAE092DDC455CB74175EB5B27667F"/>
              </w:placeholder>
              <w:showingPlcHdr/>
              <w:text/>
            </w:sdtPr>
            <w:sdtContent>
              <w:p w14:paraId="0CAE677D" w14:textId="737145F9"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9156997"/>
              <w:placeholder>
                <w:docPart w:val="01FE66D230D7452882DC1C5B7BC5B94B"/>
              </w:placeholder>
              <w:showingPlcHdr/>
              <w:text/>
            </w:sdtPr>
            <w:sdtContent>
              <w:p w14:paraId="19C4E0C8"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6450427"/>
              <w:placeholder>
                <w:docPart w:val="54FA2C1F437149FA8CCEAA70FC59EECE"/>
              </w:placeholder>
              <w:showingPlcHdr/>
              <w:text/>
            </w:sdtPr>
            <w:sdtContent>
              <w:p w14:paraId="30F01F3D"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1042" w:type="pct"/>
            <w:gridSpan w:val="6"/>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9564901"/>
              <w:placeholder>
                <w:docPart w:val="AC209FD5840B46DEBEE48E760814C219"/>
              </w:placeholder>
              <w:showingPlcHdr/>
              <w:text/>
            </w:sdtPr>
            <w:sdtContent>
              <w:p w14:paraId="06EB450D"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r>
      <w:tr w:rsidR="00A34A98" w:rsidRPr="00271E8E" w14:paraId="5999FC54"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6897206"/>
              <w:placeholder>
                <w:docPart w:val="A8A3D21236124C92BBD6E1B8E9A46CF9"/>
              </w:placeholder>
              <w:showingPlcHdr/>
              <w:text/>
            </w:sdtPr>
            <w:sdtContent>
              <w:p w14:paraId="3561EBF8"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800"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23507727"/>
              <w:placeholder>
                <w:docPart w:val="E0F0531725694276AEBBC18A8EA77C0B"/>
              </w:placeholder>
              <w:showingPlcHdr/>
              <w:text/>
            </w:sdtPr>
            <w:sdtContent>
              <w:p w14:paraId="35F25997" w14:textId="3FA1DBE1"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79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88984917"/>
              <w:placeholder>
                <w:docPart w:val="C971CCB7F308404FAC5733A6D1C9720D"/>
              </w:placeholder>
              <w:showingPlcHdr/>
              <w:text/>
            </w:sdtPr>
            <w:sdtContent>
              <w:p w14:paraId="08A66B8E" w14:textId="4762D781"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28193198"/>
              <w:placeholder>
                <w:docPart w:val="A2F7BEA35E694358BADEAC2C94E2C66F"/>
              </w:placeholder>
              <w:showingPlcHdr/>
              <w:text/>
            </w:sdtPr>
            <w:sdtContent>
              <w:p w14:paraId="7378CD9F"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76335648"/>
              <w:placeholder>
                <w:docPart w:val="B723690EDE214F73B4863271B414EA8D"/>
              </w:placeholder>
              <w:showingPlcHdr/>
              <w:text/>
            </w:sdtPr>
            <w:sdtContent>
              <w:p w14:paraId="7C753EF3"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1042"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77527469"/>
              <w:placeholder>
                <w:docPart w:val="D84461D0A21940D89B6779CC2788C82C"/>
              </w:placeholder>
              <w:showingPlcHdr/>
              <w:text/>
            </w:sdtPr>
            <w:sdtContent>
              <w:p w14:paraId="38FCE996"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r>
      <w:tr w:rsidR="00A34A98" w:rsidRPr="00271E8E" w14:paraId="06D877BA"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49901188"/>
              <w:placeholder>
                <w:docPart w:val="3D1CEEF318584BD39E90F2126FE96895"/>
              </w:placeholder>
              <w:showingPlcHdr/>
              <w:text/>
            </w:sdtPr>
            <w:sdtContent>
              <w:p w14:paraId="0371FE62"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800"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76544349"/>
              <w:placeholder>
                <w:docPart w:val="0219353D6C1D4F70AB68D47C7BD75698"/>
              </w:placeholder>
              <w:showingPlcHdr/>
              <w:text/>
            </w:sdtPr>
            <w:sdtContent>
              <w:p w14:paraId="2F6822A5" w14:textId="11BCB4CF"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79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24112585"/>
              <w:placeholder>
                <w:docPart w:val="96F53203C05A47C39C681FD5326A5CFE"/>
              </w:placeholder>
              <w:showingPlcHdr/>
              <w:text/>
            </w:sdtPr>
            <w:sdtContent>
              <w:p w14:paraId="47389D3D" w14:textId="7B4C0BA8"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06844650"/>
              <w:placeholder>
                <w:docPart w:val="F2A544FEA89D40888516AB0D84262F26"/>
              </w:placeholder>
              <w:showingPlcHdr/>
              <w:text/>
            </w:sdtPr>
            <w:sdtContent>
              <w:p w14:paraId="61F50A5F"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22873269"/>
              <w:placeholder>
                <w:docPart w:val="7E2D169B2AEB4CFEB048BD570C5A455B"/>
              </w:placeholder>
              <w:showingPlcHdr/>
              <w:text/>
            </w:sdtPr>
            <w:sdtContent>
              <w:p w14:paraId="109BB6DB"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1042"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07565721"/>
              <w:placeholder>
                <w:docPart w:val="0907ECD9DA9442ABA3472E48F20AE38E"/>
              </w:placeholder>
              <w:showingPlcHdr/>
              <w:text/>
            </w:sdtPr>
            <w:sdtContent>
              <w:p w14:paraId="40C2A8F4"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r>
      <w:tr w:rsidR="00893039" w:rsidRPr="00271E8E" w14:paraId="4530F03D" w14:textId="77777777" w:rsidTr="00EA359E">
        <w:trPr>
          <w:trHeight w:val="342"/>
        </w:trPr>
        <w:tc>
          <w:tcPr>
            <w:tcW w:w="5000" w:type="pct"/>
            <w:gridSpan w:val="26"/>
            <w:tcBorders>
              <w:top w:val="single" w:sz="4" w:space="0" w:color="auto"/>
            </w:tcBorders>
            <w:shd w:val="clear" w:color="auto" w:fill="auto"/>
          </w:tcPr>
          <w:p w14:paraId="32676F98" w14:textId="77777777" w:rsidR="00893039" w:rsidRPr="00271E8E" w:rsidRDefault="00893039" w:rsidP="00893039">
            <w:pPr>
              <w:pStyle w:val="Sectionheading"/>
              <w:rPr>
                <w:sz w:val="18"/>
                <w:szCs w:val="18"/>
              </w:rPr>
            </w:pPr>
            <w:r w:rsidRPr="00AF462C">
              <w:t>1</w:t>
            </w:r>
            <w:r>
              <w:t>4</w:t>
            </w:r>
            <w:r w:rsidRPr="00AF462C">
              <w:t xml:space="preserve">. </w:t>
            </w:r>
            <w:bookmarkStart w:id="9" w:name="section14"/>
            <w:r w:rsidRPr="00AF462C">
              <w:t xml:space="preserve">Planning </w:t>
            </w:r>
            <w:r>
              <w:t>permission</w:t>
            </w:r>
            <w:bookmarkEnd w:id="9"/>
          </w:p>
        </w:tc>
      </w:tr>
      <w:tr w:rsidR="00893039" w:rsidRPr="00271E8E" w14:paraId="379D273A" w14:textId="77777777" w:rsidTr="00674B40">
        <w:trPr>
          <w:trHeight w:val="342"/>
        </w:trPr>
        <w:tc>
          <w:tcPr>
            <w:tcW w:w="5000" w:type="pct"/>
            <w:gridSpan w:val="26"/>
            <w:shd w:val="clear" w:color="auto" w:fill="auto"/>
          </w:tcPr>
          <w:p w14:paraId="017D1BB9" w14:textId="7AC79BEF" w:rsidR="00B02BCC" w:rsidRPr="00893039" w:rsidRDefault="0030292E" w:rsidP="00893039">
            <w:pPr>
              <w:pStyle w:val="Questiontext"/>
            </w:pPr>
            <w:r>
              <w:t>Complete</w:t>
            </w:r>
            <w:r w:rsidR="00893039">
              <w:t xml:space="preserve"> table</w:t>
            </w:r>
            <w:r>
              <w:t xml:space="preserve"> 14.1</w:t>
            </w:r>
            <w:r w:rsidR="00893039">
              <w:t xml:space="preserve"> below and provide deta</w:t>
            </w:r>
            <w:r>
              <w:t xml:space="preserve">ils of any planning permissions or </w:t>
            </w:r>
            <w:r w:rsidR="00893039">
              <w:t xml:space="preserve">advice associated with </w:t>
            </w:r>
            <w:r w:rsidR="00C4741E">
              <w:t>the</w:t>
            </w:r>
            <w:r w:rsidR="00893039">
              <w:t xml:space="preserve"> abstraction </w:t>
            </w:r>
            <w:r w:rsidR="00C4741E">
              <w:t xml:space="preserve">you are applying to have licensed </w:t>
            </w:r>
            <w:r w:rsidR="00893039">
              <w:t>where relevant.</w:t>
            </w:r>
            <w:r w:rsidR="008A390A">
              <w:t xml:space="preserve"> Provide a copy of any permissions or advice,providing a reference for this documen</w:t>
            </w:r>
            <w:r w:rsidR="00A34A98">
              <w:t>t below.</w:t>
            </w:r>
          </w:p>
        </w:tc>
      </w:tr>
      <w:tr w:rsidR="00A34A98" w14:paraId="027D6E2C" w14:textId="77777777" w:rsidTr="00F653B1">
        <w:tc>
          <w:tcPr>
            <w:tcW w:w="1181" w:type="pct"/>
            <w:gridSpan w:val="6"/>
            <w:tcBorders>
              <w:top w:val="nil"/>
              <w:left w:val="nil"/>
              <w:bottom w:val="nil"/>
              <w:right w:val="single" w:sz="4" w:space="0" w:color="auto"/>
            </w:tcBorders>
            <w:hideMark/>
          </w:tcPr>
          <w:p w14:paraId="6B3AD3BD" w14:textId="77777777" w:rsidR="00A34A98" w:rsidRDefault="00A34A98" w:rsidP="00951644">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795356788"/>
            <w:placeholder>
              <w:docPart w:val="2581E998EBC74B6CB298B8CE57B908F7"/>
            </w:placeholder>
            <w:showingPlcHdr/>
          </w:sdtPr>
          <w:sdtContent>
            <w:tc>
              <w:tcPr>
                <w:tcW w:w="3005" w:type="pct"/>
                <w:gridSpan w:val="16"/>
                <w:tcBorders>
                  <w:top w:val="nil"/>
                  <w:left w:val="single" w:sz="4" w:space="0" w:color="auto"/>
                  <w:bottom w:val="single" w:sz="4" w:space="0" w:color="auto"/>
                  <w:right w:val="single" w:sz="4" w:space="0" w:color="auto"/>
                </w:tcBorders>
                <w:vAlign w:val="center"/>
                <w:hideMark/>
              </w:tcPr>
              <w:p w14:paraId="4AD9F5D1" w14:textId="77777777" w:rsidR="00A34A98" w:rsidRDefault="00A34A98" w:rsidP="00951644">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26B82C04" w14:textId="77777777" w:rsidR="00A34A98" w:rsidRDefault="00A34A98" w:rsidP="00951644">
            <w:pPr>
              <w:spacing w:before="120" w:after="60"/>
              <w:rPr>
                <w:rFonts w:cs="Arial"/>
                <w:szCs w:val="20"/>
              </w:rPr>
            </w:pPr>
          </w:p>
        </w:tc>
      </w:tr>
      <w:tr w:rsidR="00A34A98" w14:paraId="5D9616C3" w14:textId="77777777" w:rsidTr="00F653B1">
        <w:trPr>
          <w:trHeight w:val="95"/>
        </w:trPr>
        <w:tc>
          <w:tcPr>
            <w:tcW w:w="2568" w:type="pct"/>
            <w:gridSpan w:val="13"/>
          </w:tcPr>
          <w:p w14:paraId="086B797D" w14:textId="77777777" w:rsidR="00A34A98" w:rsidRDefault="00A34A98" w:rsidP="00951644">
            <w:pPr>
              <w:spacing w:before="120" w:after="60"/>
              <w:rPr>
                <w:rFonts w:cs="Arial"/>
                <w:color w:val="000000"/>
                <w:sz w:val="2"/>
                <w:szCs w:val="2"/>
              </w:rPr>
            </w:pPr>
          </w:p>
        </w:tc>
        <w:tc>
          <w:tcPr>
            <w:tcW w:w="2432" w:type="pct"/>
            <w:gridSpan w:val="13"/>
            <w:vAlign w:val="center"/>
          </w:tcPr>
          <w:p w14:paraId="1E2070DA" w14:textId="77777777" w:rsidR="00A34A98" w:rsidRDefault="00A34A98" w:rsidP="00951644">
            <w:pPr>
              <w:spacing w:before="120" w:after="60"/>
              <w:rPr>
                <w:rFonts w:cs="Arial"/>
                <w:sz w:val="2"/>
                <w:szCs w:val="2"/>
              </w:rPr>
            </w:pPr>
          </w:p>
        </w:tc>
      </w:tr>
      <w:tr w:rsidR="00C47425" w:rsidRPr="00271E8E" w14:paraId="03BC4AFE" w14:textId="77777777" w:rsidTr="00674B40">
        <w:trPr>
          <w:trHeight w:val="108"/>
        </w:trPr>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3AEBD0F6" w14:textId="1D9FDFEE" w:rsidR="00C47425" w:rsidRPr="00271E8E" w:rsidRDefault="00C47425" w:rsidP="00616EC1">
            <w:pPr>
              <w:pStyle w:val="Questiontext"/>
              <w:rPr>
                <w:b/>
                <w:sz w:val="18"/>
                <w:szCs w:val="18"/>
              </w:rPr>
            </w:pPr>
            <w:r>
              <w:rPr>
                <w:b/>
                <w:sz w:val="18"/>
                <w:szCs w:val="18"/>
              </w:rPr>
              <w:t>Table 14</w:t>
            </w:r>
            <w:r w:rsidRPr="00271E8E">
              <w:rPr>
                <w:b/>
                <w:sz w:val="18"/>
                <w:szCs w:val="18"/>
              </w:rPr>
              <w:t xml:space="preserve">.1 </w:t>
            </w:r>
            <w:r>
              <w:rPr>
                <w:b/>
                <w:sz w:val="18"/>
                <w:szCs w:val="18"/>
              </w:rPr>
              <w:t>–</w:t>
            </w:r>
            <w:r w:rsidRPr="00271E8E">
              <w:rPr>
                <w:b/>
                <w:sz w:val="18"/>
                <w:szCs w:val="18"/>
              </w:rPr>
              <w:t xml:space="preserve"> </w:t>
            </w:r>
            <w:r>
              <w:rPr>
                <w:b/>
                <w:sz w:val="18"/>
                <w:szCs w:val="18"/>
              </w:rPr>
              <w:t>Planning permission</w:t>
            </w:r>
            <w:r w:rsidRPr="00271E8E">
              <w:rPr>
                <w:b/>
                <w:sz w:val="18"/>
                <w:szCs w:val="18"/>
              </w:rPr>
              <w:t xml:space="preserve"> </w:t>
            </w:r>
          </w:p>
        </w:tc>
      </w:tr>
      <w:tr w:rsidR="00EA359E" w:rsidRPr="00271E8E" w14:paraId="154D96DF" w14:textId="77777777" w:rsidTr="00F653B1">
        <w:trPr>
          <w:trHeight w:val="344"/>
        </w:trPr>
        <w:tc>
          <w:tcPr>
            <w:tcW w:w="1080" w:type="pct"/>
            <w:gridSpan w:val="5"/>
            <w:tcBorders>
              <w:top w:val="single" w:sz="4" w:space="0" w:color="auto"/>
              <w:left w:val="single" w:sz="4" w:space="0" w:color="auto"/>
              <w:bottom w:val="double" w:sz="4" w:space="0" w:color="auto"/>
              <w:right w:val="single" w:sz="4" w:space="0" w:color="auto"/>
            </w:tcBorders>
            <w:shd w:val="clear" w:color="auto" w:fill="auto"/>
          </w:tcPr>
          <w:p w14:paraId="6995B75B" w14:textId="34123273" w:rsidR="00C47425" w:rsidRPr="00271E8E" w:rsidRDefault="00C47425" w:rsidP="00616EC1">
            <w:pPr>
              <w:pStyle w:val="Questiontext"/>
              <w:rPr>
                <w:sz w:val="18"/>
                <w:szCs w:val="18"/>
              </w:rPr>
            </w:pPr>
            <w:r>
              <w:rPr>
                <w:rFonts w:eastAsia="Calibri"/>
                <w:sz w:val="18"/>
                <w:szCs w:val="18"/>
              </w:rPr>
              <w:lastRenderedPageBreak/>
              <w:t>Abstraction location name or reference (as labelled on map</w:t>
            </w:r>
          </w:p>
        </w:tc>
        <w:tc>
          <w:tcPr>
            <w:tcW w:w="1156" w:type="pct"/>
            <w:gridSpan w:val="6"/>
            <w:tcBorders>
              <w:top w:val="single" w:sz="4" w:space="0" w:color="auto"/>
              <w:left w:val="single" w:sz="4" w:space="0" w:color="auto"/>
              <w:bottom w:val="double" w:sz="4" w:space="0" w:color="auto"/>
              <w:right w:val="single" w:sz="4" w:space="0" w:color="auto"/>
            </w:tcBorders>
            <w:shd w:val="clear" w:color="auto" w:fill="auto"/>
          </w:tcPr>
          <w:p w14:paraId="2FA80A08" w14:textId="6F90CC2B" w:rsidR="00C47425" w:rsidRPr="00271E8E" w:rsidRDefault="00C47425" w:rsidP="00616EC1">
            <w:pPr>
              <w:pStyle w:val="Questiontext"/>
              <w:rPr>
                <w:sz w:val="18"/>
                <w:szCs w:val="18"/>
              </w:rPr>
            </w:pPr>
            <w:r>
              <w:rPr>
                <w:sz w:val="18"/>
                <w:szCs w:val="18"/>
              </w:rPr>
              <w:t>Is planning permission needed, Yes or No?</w:t>
            </w:r>
          </w:p>
        </w:tc>
        <w:tc>
          <w:tcPr>
            <w:tcW w:w="1375" w:type="pct"/>
            <w:gridSpan w:val="7"/>
            <w:tcBorders>
              <w:top w:val="single" w:sz="4" w:space="0" w:color="auto"/>
              <w:left w:val="single" w:sz="4" w:space="0" w:color="auto"/>
              <w:bottom w:val="double" w:sz="4" w:space="0" w:color="auto"/>
              <w:right w:val="single" w:sz="4" w:space="0" w:color="auto"/>
            </w:tcBorders>
            <w:shd w:val="clear" w:color="auto" w:fill="auto"/>
          </w:tcPr>
          <w:p w14:paraId="73E517FF" w14:textId="05874127" w:rsidR="00C47425" w:rsidRPr="00271E8E" w:rsidRDefault="00C47425" w:rsidP="00616EC1">
            <w:pPr>
              <w:pStyle w:val="Questiontext"/>
              <w:rPr>
                <w:sz w:val="18"/>
                <w:szCs w:val="18"/>
              </w:rPr>
            </w:pPr>
            <w:r>
              <w:rPr>
                <w:rFonts w:eastAsia="Calibri"/>
                <w:sz w:val="18"/>
                <w:szCs w:val="18"/>
              </w:rPr>
              <w:t>Planning permission status (if required)</w:t>
            </w:r>
          </w:p>
        </w:tc>
        <w:tc>
          <w:tcPr>
            <w:tcW w:w="1390" w:type="pct"/>
            <w:gridSpan w:val="8"/>
            <w:tcBorders>
              <w:top w:val="single" w:sz="4" w:space="0" w:color="auto"/>
              <w:left w:val="single" w:sz="4" w:space="0" w:color="auto"/>
              <w:bottom w:val="double" w:sz="4" w:space="0" w:color="auto"/>
              <w:right w:val="single" w:sz="4" w:space="0" w:color="auto"/>
            </w:tcBorders>
            <w:shd w:val="clear" w:color="auto" w:fill="auto"/>
          </w:tcPr>
          <w:p w14:paraId="2AEE5C09" w14:textId="162BE8A7" w:rsidR="00C47425" w:rsidRPr="00271E8E" w:rsidRDefault="00C47425" w:rsidP="00616EC1">
            <w:pPr>
              <w:pStyle w:val="Questiontext"/>
              <w:rPr>
                <w:sz w:val="18"/>
                <w:szCs w:val="18"/>
              </w:rPr>
            </w:pPr>
            <w:r>
              <w:rPr>
                <w:rFonts w:eastAsia="Calibri"/>
                <w:sz w:val="18"/>
                <w:szCs w:val="18"/>
              </w:rPr>
              <w:t>Have you received any planning advice for the abstraction?</w:t>
            </w:r>
          </w:p>
        </w:tc>
      </w:tr>
      <w:tr w:rsidR="00A34A98" w:rsidRPr="00271E8E" w14:paraId="44F4DAEC" w14:textId="77777777" w:rsidTr="00F653B1">
        <w:trPr>
          <w:trHeight w:val="342"/>
        </w:trPr>
        <w:tc>
          <w:tcPr>
            <w:tcW w:w="108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49409965"/>
              <w:placeholder>
                <w:docPart w:val="1C10DF54210D42AD9EDEA62DD78EE0A3"/>
              </w:placeholder>
              <w:showingPlcHdr/>
              <w:text/>
            </w:sdtPr>
            <w:sdtContent>
              <w:p w14:paraId="5CA19511"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94921204"/>
              <w:placeholder>
                <w:docPart w:val="AC9B5BAE6CF14923AD84BB885C8E9971"/>
              </w:placeholder>
              <w:showingPlcHdr/>
              <w:text/>
            </w:sdtPr>
            <w:sdtContent>
              <w:p w14:paraId="3DE0A5E3" w14:textId="605F0CF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37851992"/>
              <w:placeholder>
                <w:docPart w:val="97322C3EF98845AD85C6635CDEC6A872"/>
              </w:placeholder>
              <w:showingPlcHdr/>
              <w:text/>
            </w:sdtPr>
            <w:sdtContent>
              <w:p w14:paraId="781AEDF7" w14:textId="4B54A39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46110355"/>
              <w:placeholder>
                <w:docPart w:val="4D06B30FC9EC487283C85EBB2413392C"/>
              </w:placeholder>
              <w:showingPlcHdr/>
              <w:text/>
            </w:sdtPr>
            <w:sdtContent>
              <w:p w14:paraId="6852A0EF" w14:textId="4CB0AECD"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3EF7B9D8"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47704520"/>
              <w:placeholder>
                <w:docPart w:val="4489460CDFE24349917AA24BA6541905"/>
              </w:placeholder>
              <w:showingPlcHdr/>
              <w:text/>
            </w:sdtPr>
            <w:sdtContent>
              <w:p w14:paraId="007F715F"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57084473"/>
              <w:placeholder>
                <w:docPart w:val="11C342A7F50D4204A04EB678E784E83F"/>
              </w:placeholder>
              <w:showingPlcHdr/>
              <w:text/>
            </w:sdtPr>
            <w:sdtContent>
              <w:p w14:paraId="342CF0A0" w14:textId="08A976F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43832731"/>
              <w:placeholder>
                <w:docPart w:val="99FB769D1D7F4EC89093B60901E47A6A"/>
              </w:placeholder>
              <w:showingPlcHdr/>
              <w:text/>
            </w:sdtPr>
            <w:sdtContent>
              <w:p w14:paraId="224EC410" w14:textId="3EB764F6"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09513590"/>
              <w:placeholder>
                <w:docPart w:val="1850D4E6962A40B5BD62B63A800EB927"/>
              </w:placeholder>
              <w:showingPlcHdr/>
              <w:text/>
            </w:sdtPr>
            <w:sdtContent>
              <w:p w14:paraId="0284E2A6" w14:textId="698BD52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6665E386"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85691298"/>
              <w:placeholder>
                <w:docPart w:val="C01154821BD84275BA7B00B47CF5CE8E"/>
              </w:placeholder>
              <w:showingPlcHdr/>
              <w:text/>
            </w:sdtPr>
            <w:sdtContent>
              <w:p w14:paraId="40A16E82"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9393163"/>
              <w:placeholder>
                <w:docPart w:val="071371FEFF1443AE9481A85777E34549"/>
              </w:placeholder>
              <w:showingPlcHdr/>
              <w:text/>
            </w:sdtPr>
            <w:sdtContent>
              <w:p w14:paraId="0C19564F" w14:textId="54B843E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70315182"/>
              <w:placeholder>
                <w:docPart w:val="9CA027BBEF874540802F8D41C3A68C1B"/>
              </w:placeholder>
              <w:showingPlcHdr/>
              <w:text/>
            </w:sdtPr>
            <w:sdtContent>
              <w:p w14:paraId="760D15D1" w14:textId="222198F4"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1297102"/>
              <w:placeholder>
                <w:docPart w:val="89DA0A2201AF4CCF98CBA2BEBB31958D"/>
              </w:placeholder>
              <w:showingPlcHdr/>
              <w:text/>
            </w:sdtPr>
            <w:sdtContent>
              <w:p w14:paraId="130CA014" w14:textId="20E0C899"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2DAB3F23"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40302859"/>
              <w:placeholder>
                <w:docPart w:val="2AFCA86C52AD4F99A487DE2A474ED84F"/>
              </w:placeholder>
              <w:showingPlcHdr/>
              <w:text/>
            </w:sdtPr>
            <w:sdtContent>
              <w:p w14:paraId="6DD677B9"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19985577"/>
              <w:placeholder>
                <w:docPart w:val="CD082FB5B8EF4A2DAFBBEF861CE90C98"/>
              </w:placeholder>
              <w:showingPlcHdr/>
              <w:text/>
            </w:sdtPr>
            <w:sdtContent>
              <w:p w14:paraId="57BBF190" w14:textId="1FBC9506"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88778564"/>
              <w:placeholder>
                <w:docPart w:val="5D2A5BB1312E4D389CF1142466317F7A"/>
              </w:placeholder>
              <w:showingPlcHdr/>
              <w:text/>
            </w:sdtPr>
            <w:sdtContent>
              <w:p w14:paraId="04BF2058" w14:textId="0F2E85B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1126287"/>
              <w:placeholder>
                <w:docPart w:val="2BBC2665B2594D4AAE9AB28C81FEB3D0"/>
              </w:placeholder>
              <w:showingPlcHdr/>
              <w:text/>
            </w:sdtPr>
            <w:sdtContent>
              <w:p w14:paraId="01296F9B" w14:textId="0DA2E23E"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863828" w:rsidRPr="00271E8E" w14:paraId="4FDC0546" w14:textId="77777777" w:rsidTr="00674B40">
        <w:trPr>
          <w:trHeight w:val="342"/>
        </w:trPr>
        <w:tc>
          <w:tcPr>
            <w:tcW w:w="5000" w:type="pct"/>
            <w:gridSpan w:val="26"/>
            <w:shd w:val="clear" w:color="auto" w:fill="auto"/>
          </w:tcPr>
          <w:p w14:paraId="59849F31" w14:textId="1E631588" w:rsidR="00863828" w:rsidRPr="00AF462C" w:rsidRDefault="00863828" w:rsidP="00893039">
            <w:pPr>
              <w:pStyle w:val="Sectionheading"/>
            </w:pPr>
            <w:r w:rsidRPr="00AF462C">
              <w:t>1</w:t>
            </w:r>
            <w:r>
              <w:t>5</w:t>
            </w:r>
            <w:r w:rsidRPr="00AF462C">
              <w:t xml:space="preserve">. </w:t>
            </w:r>
            <w:bookmarkStart w:id="10" w:name="section15"/>
            <w:r w:rsidRPr="00AF462C">
              <w:t>Environmental impact assessment(EIA)</w:t>
            </w:r>
            <w:bookmarkEnd w:id="10"/>
          </w:p>
        </w:tc>
      </w:tr>
      <w:tr w:rsidR="00E13C9B" w:rsidRPr="00271E8E" w14:paraId="27DFB232" w14:textId="77777777" w:rsidTr="00674B40">
        <w:trPr>
          <w:trHeight w:val="342"/>
        </w:trPr>
        <w:tc>
          <w:tcPr>
            <w:tcW w:w="5000" w:type="pct"/>
            <w:gridSpan w:val="26"/>
            <w:shd w:val="clear" w:color="auto" w:fill="auto"/>
          </w:tcPr>
          <w:p w14:paraId="15598F6B" w14:textId="1036CDC5" w:rsidR="00E13C9B" w:rsidRPr="00E13C9B" w:rsidRDefault="00E13C9B" w:rsidP="00924B20">
            <w:pPr>
              <w:pStyle w:val="Questiontext"/>
            </w:pPr>
            <w:r w:rsidRPr="00E13C9B">
              <w:t>Does your application require an EIA under The Water Resources (Environmental Impact Assessment) (England and Wales) Regulations 20</w:t>
            </w:r>
            <w:r w:rsidR="00BA5146">
              <w:t>03</w:t>
            </w:r>
            <w:r w:rsidRPr="00E13C9B">
              <w:t xml:space="preserve"> (as amended) </w:t>
            </w:r>
          </w:p>
        </w:tc>
      </w:tr>
      <w:tr w:rsidR="00A34A98" w:rsidRPr="00676782" w14:paraId="0CFEDAA5" w14:textId="77777777" w:rsidTr="00F653B1">
        <w:trPr>
          <w:trHeight w:val="444"/>
        </w:trPr>
        <w:tc>
          <w:tcPr>
            <w:tcW w:w="661" w:type="pct"/>
            <w:shd w:val="clear" w:color="auto" w:fill="auto"/>
            <w:vAlign w:val="center"/>
          </w:tcPr>
          <w:p w14:paraId="2027A126" w14:textId="77777777" w:rsidR="00A34A98" w:rsidRPr="00676782" w:rsidRDefault="00A34A98" w:rsidP="00951644">
            <w:pPr>
              <w:pStyle w:val="Questiontext"/>
              <w:rPr>
                <w:i/>
              </w:rPr>
            </w:pPr>
            <w:r w:rsidRPr="00AF0BC1">
              <w:t>No</w:t>
            </w:r>
          </w:p>
        </w:tc>
        <w:sdt>
          <w:sdtPr>
            <w:id w:val="-1890795622"/>
            <w14:checkbox>
              <w14:checked w14:val="1"/>
              <w14:checkedState w14:val="2612" w14:font="MS Gothic"/>
              <w14:uncheckedState w14:val="2610" w14:font="MS Gothic"/>
            </w14:checkbox>
          </w:sdtPr>
          <w:sdtContent>
            <w:tc>
              <w:tcPr>
                <w:tcW w:w="270" w:type="pct"/>
                <w:gridSpan w:val="3"/>
                <w:shd w:val="clear" w:color="auto" w:fill="auto"/>
                <w:vAlign w:val="center"/>
              </w:tcPr>
              <w:p w14:paraId="2B5E03B3" w14:textId="18869F2C" w:rsidR="00A34A98" w:rsidRPr="00676782" w:rsidRDefault="00A27A15" w:rsidP="00951644">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50C0BC26" w14:textId="77777777" w:rsidR="00A34A98" w:rsidRPr="00676782" w:rsidRDefault="00A34A98" w:rsidP="00951644">
            <w:pPr>
              <w:pStyle w:val="Questiontext"/>
              <w:rPr>
                <w:i/>
              </w:rPr>
            </w:pPr>
          </w:p>
        </w:tc>
      </w:tr>
      <w:tr w:rsidR="00A34A98" w14:paraId="0D67662B" w14:textId="77777777" w:rsidTr="00F653B1">
        <w:trPr>
          <w:trHeight w:val="434"/>
        </w:trPr>
        <w:tc>
          <w:tcPr>
            <w:tcW w:w="661" w:type="pct"/>
            <w:shd w:val="clear" w:color="auto" w:fill="auto"/>
          </w:tcPr>
          <w:p w14:paraId="2816A171" w14:textId="77777777" w:rsidR="00A34A98" w:rsidRDefault="00A34A98" w:rsidP="00951644">
            <w:pPr>
              <w:pStyle w:val="Questiontext"/>
            </w:pPr>
            <w:r>
              <w:t>Yes</w:t>
            </w:r>
          </w:p>
        </w:tc>
        <w:sdt>
          <w:sdtPr>
            <w:id w:val="-434055105"/>
            <w14:checkbox>
              <w14:checked w14:val="0"/>
              <w14:checkedState w14:val="2612" w14:font="MS Gothic"/>
              <w14:uncheckedState w14:val="2610" w14:font="MS Gothic"/>
            </w14:checkbox>
          </w:sdtPr>
          <w:sdtContent>
            <w:tc>
              <w:tcPr>
                <w:tcW w:w="270" w:type="pct"/>
                <w:gridSpan w:val="3"/>
                <w:shd w:val="clear" w:color="auto" w:fill="auto"/>
              </w:tcPr>
              <w:p w14:paraId="073C3A0E" w14:textId="77777777" w:rsidR="00A34A98" w:rsidRDefault="00A34A98" w:rsidP="00951644">
                <w:pPr>
                  <w:pStyle w:val="Questiontext"/>
                </w:pPr>
                <w:r w:rsidRPr="00AF0BC1">
                  <w:rPr>
                    <w:rFonts w:eastAsia="MS Gothic" w:hint="eastAsia"/>
                  </w:rPr>
                  <w:t>☐</w:t>
                </w:r>
              </w:p>
            </w:tc>
          </w:sdtContent>
        </w:sdt>
        <w:tc>
          <w:tcPr>
            <w:tcW w:w="4070" w:type="pct"/>
            <w:gridSpan w:val="22"/>
            <w:shd w:val="clear" w:color="auto" w:fill="auto"/>
          </w:tcPr>
          <w:p w14:paraId="2C8BE1EF" w14:textId="0F29C9DC" w:rsidR="00A34A98" w:rsidRPr="0040427D" w:rsidRDefault="00A34A98" w:rsidP="00951644">
            <w:pPr>
              <w:pStyle w:val="Questiontext"/>
            </w:pPr>
            <w:r>
              <w:t>Please provide a copy of your environmental impact assessment; provide a reference for this assessment below.</w:t>
            </w:r>
          </w:p>
        </w:tc>
      </w:tr>
      <w:tr w:rsidR="00A34A98" w14:paraId="2DC68B43" w14:textId="77777777" w:rsidTr="00F653B1">
        <w:trPr>
          <w:gridAfter w:val="1"/>
          <w:wAfter w:w="9" w:type="pct"/>
        </w:trPr>
        <w:tc>
          <w:tcPr>
            <w:tcW w:w="930" w:type="pct"/>
            <w:gridSpan w:val="4"/>
            <w:tcBorders>
              <w:top w:val="nil"/>
              <w:left w:val="nil"/>
              <w:bottom w:val="nil"/>
            </w:tcBorders>
            <w:hideMark/>
          </w:tcPr>
          <w:p w14:paraId="52C73904" w14:textId="77777777" w:rsidR="00A34A98" w:rsidRDefault="00A34A98" w:rsidP="00951644">
            <w:pPr>
              <w:pStyle w:val="Questiontext"/>
              <w:rPr>
                <w:color w:val="000000"/>
              </w:rPr>
            </w:pPr>
          </w:p>
        </w:tc>
        <w:tc>
          <w:tcPr>
            <w:tcW w:w="1090" w:type="pct"/>
            <w:gridSpan w:val="6"/>
            <w:tcBorders>
              <w:top w:val="nil"/>
              <w:bottom w:val="nil"/>
              <w:right w:val="single" w:sz="4" w:space="0" w:color="auto"/>
            </w:tcBorders>
          </w:tcPr>
          <w:p w14:paraId="3FE32D8A" w14:textId="77777777" w:rsidR="00A34A98" w:rsidRDefault="00A34A98" w:rsidP="00951644">
            <w:pPr>
              <w:pStyle w:val="Questiontext"/>
              <w:rPr>
                <w:color w:val="000000"/>
              </w:rPr>
            </w:pPr>
            <w:r>
              <w:t>Document reference</w:t>
            </w:r>
          </w:p>
        </w:tc>
        <w:sdt>
          <w:sdtPr>
            <w:rPr>
              <w:rStyle w:val="Responseboxtext"/>
              <w:rFonts w:eastAsia="Calibri"/>
            </w:rPr>
            <w:id w:val="1465541716"/>
            <w:placeholder>
              <w:docPart w:val="2DF0C985AAAA490FAE9E5C6DEB803E0D"/>
            </w:placeholder>
            <w:showingPlcHdr/>
          </w:sdtPr>
          <w:sdtContent>
            <w:tc>
              <w:tcPr>
                <w:tcW w:w="2152" w:type="pct"/>
                <w:gridSpan w:val="11"/>
                <w:tcBorders>
                  <w:top w:val="nil"/>
                  <w:left w:val="single" w:sz="4" w:space="0" w:color="auto"/>
                  <w:bottom w:val="single" w:sz="4" w:space="0" w:color="auto"/>
                  <w:right w:val="single" w:sz="4" w:space="0" w:color="auto"/>
                </w:tcBorders>
                <w:vAlign w:val="center"/>
                <w:hideMark/>
              </w:tcPr>
              <w:p w14:paraId="0956CDDE" w14:textId="77777777" w:rsidR="00A34A98" w:rsidRDefault="00A34A98" w:rsidP="00951644">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6224831B" w14:textId="77777777" w:rsidR="00A34A98" w:rsidRDefault="00A34A98" w:rsidP="00951644">
            <w:pPr>
              <w:spacing w:before="120" w:after="60"/>
              <w:rPr>
                <w:rFonts w:cs="Arial"/>
                <w:szCs w:val="20"/>
              </w:rPr>
            </w:pPr>
          </w:p>
        </w:tc>
      </w:tr>
      <w:tr w:rsidR="00E13C9B" w:rsidRPr="00271E8E" w14:paraId="184AE794" w14:textId="77777777" w:rsidTr="00674B40">
        <w:trPr>
          <w:trHeight w:val="342"/>
        </w:trPr>
        <w:tc>
          <w:tcPr>
            <w:tcW w:w="5000" w:type="pct"/>
            <w:gridSpan w:val="26"/>
            <w:shd w:val="clear" w:color="auto" w:fill="auto"/>
          </w:tcPr>
          <w:p w14:paraId="25A72533" w14:textId="77777777" w:rsidR="00E13C9B" w:rsidRPr="00271E8E" w:rsidRDefault="002E4616" w:rsidP="002E4616">
            <w:pPr>
              <w:pStyle w:val="Sectionheading"/>
              <w:rPr>
                <w:sz w:val="18"/>
                <w:szCs w:val="18"/>
              </w:rPr>
            </w:pPr>
            <w:r>
              <w:t>16</w:t>
            </w:r>
            <w:r w:rsidRPr="002C07BE">
              <w:t xml:space="preserve">. </w:t>
            </w:r>
            <w:bookmarkStart w:id="11" w:name="section16"/>
            <w:r w:rsidRPr="002C07BE">
              <w:t>Licence duration</w:t>
            </w:r>
            <w:bookmarkEnd w:id="11"/>
          </w:p>
        </w:tc>
      </w:tr>
      <w:tr w:rsidR="00E13C9B" w:rsidRPr="00271E8E" w14:paraId="5BE9DF0C" w14:textId="77777777" w:rsidTr="00674B40">
        <w:trPr>
          <w:trHeight w:val="342"/>
        </w:trPr>
        <w:tc>
          <w:tcPr>
            <w:tcW w:w="5000" w:type="pct"/>
            <w:gridSpan w:val="26"/>
            <w:shd w:val="clear" w:color="auto" w:fill="auto"/>
          </w:tcPr>
          <w:p w14:paraId="0CA2C846" w14:textId="77777777" w:rsidR="00E13C9B" w:rsidRPr="00271E8E" w:rsidRDefault="002E4616" w:rsidP="002E4616">
            <w:pPr>
              <w:pStyle w:val="SubQuestion"/>
              <w:rPr>
                <w:sz w:val="18"/>
                <w:szCs w:val="18"/>
              </w:rPr>
            </w:pPr>
            <w:r>
              <w:t>Tell us when you wish your abstraction licence to end</w:t>
            </w:r>
          </w:p>
        </w:tc>
      </w:tr>
      <w:tr w:rsidR="00E13C9B" w:rsidRPr="00271E8E" w14:paraId="55390E10" w14:textId="77777777" w:rsidTr="00674B40">
        <w:trPr>
          <w:trHeight w:val="342"/>
        </w:trPr>
        <w:tc>
          <w:tcPr>
            <w:tcW w:w="5000" w:type="pct"/>
            <w:gridSpan w:val="26"/>
            <w:shd w:val="clear" w:color="auto" w:fill="auto"/>
          </w:tcPr>
          <w:p w14:paraId="43C62667" w14:textId="1C55A498" w:rsidR="00E13C9B" w:rsidRDefault="002E4616" w:rsidP="00E13C9B">
            <w:pPr>
              <w:pStyle w:val="Questiontext"/>
            </w:pPr>
            <w:r>
              <w:t xml:space="preserve">Normally abstraction licences are granted for between 6 and 18 years in line with the catchment licence common end date.  If you require a shorter or longer duration licence, please provide details and your </w:t>
            </w:r>
            <w:r w:rsidR="009D76A6">
              <w:t>justification in</w:t>
            </w:r>
            <w:r>
              <w:t xml:space="preserve"> the box below.</w:t>
            </w:r>
          </w:p>
          <w:p w14:paraId="361EC359" w14:textId="6E0E3C16" w:rsidR="001A16E5" w:rsidRPr="00271E8E" w:rsidRDefault="001A16E5" w:rsidP="00E13C9B">
            <w:pPr>
              <w:pStyle w:val="Questiontext"/>
              <w:rPr>
                <w:sz w:val="18"/>
                <w:szCs w:val="18"/>
              </w:rPr>
            </w:pPr>
            <w:r w:rsidRPr="008426FD">
              <w:rPr>
                <w:rFonts w:eastAsia="Calibri"/>
              </w:rPr>
              <w:t xml:space="preserve">If necessary, </w:t>
            </w:r>
            <w:r w:rsidR="009D76A6" w:rsidRPr="008426FD">
              <w:rPr>
                <w:rFonts w:eastAsia="Calibri"/>
              </w:rPr>
              <w:t>continue</w:t>
            </w:r>
            <w:r w:rsidRPr="008426FD">
              <w:rPr>
                <w:rFonts w:eastAsia="Calibri"/>
              </w:rPr>
              <w:t xml:space="preserve"> a separate sheet and provide </w:t>
            </w:r>
            <w:r>
              <w:rPr>
                <w:rFonts w:eastAsia="Calibri"/>
              </w:rPr>
              <w:t>a reference for this document.</w:t>
            </w:r>
          </w:p>
        </w:tc>
      </w:tr>
      <w:tr w:rsidR="00A34A98" w14:paraId="1AE46883" w14:textId="77777777" w:rsidTr="00F653B1">
        <w:tc>
          <w:tcPr>
            <w:tcW w:w="1181" w:type="pct"/>
            <w:gridSpan w:val="6"/>
            <w:tcBorders>
              <w:top w:val="nil"/>
              <w:left w:val="nil"/>
              <w:bottom w:val="nil"/>
              <w:right w:val="single" w:sz="4" w:space="0" w:color="auto"/>
            </w:tcBorders>
            <w:hideMark/>
          </w:tcPr>
          <w:p w14:paraId="43C4D23F"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531498287"/>
            <w:placeholder>
              <w:docPart w:val="4DC646F0FF1843D8B14561421302936B"/>
            </w:placeholder>
            <w:showingPlcHdr/>
          </w:sdtPr>
          <w:sdtContent>
            <w:tc>
              <w:tcPr>
                <w:tcW w:w="3005" w:type="pct"/>
                <w:gridSpan w:val="16"/>
                <w:tcBorders>
                  <w:top w:val="nil"/>
                  <w:left w:val="single" w:sz="4" w:space="0" w:color="auto"/>
                  <w:bottom w:val="single" w:sz="4" w:space="0" w:color="auto"/>
                  <w:right w:val="single" w:sz="4" w:space="0" w:color="auto"/>
                </w:tcBorders>
                <w:vAlign w:val="center"/>
                <w:hideMark/>
              </w:tcPr>
              <w:p w14:paraId="70C2A2CF" w14:textId="77777777" w:rsidR="00E92465" w:rsidRDefault="00E92465" w:rsidP="008B4C7D">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75ECDCED" w14:textId="77777777" w:rsidR="00E92465" w:rsidRDefault="00E92465" w:rsidP="008B4C7D">
            <w:pPr>
              <w:spacing w:before="120" w:after="60"/>
              <w:rPr>
                <w:rFonts w:cs="Arial"/>
                <w:szCs w:val="20"/>
              </w:rPr>
            </w:pPr>
          </w:p>
        </w:tc>
      </w:tr>
      <w:tr w:rsidR="003364C3" w14:paraId="3695921D" w14:textId="77777777" w:rsidTr="00F653B1">
        <w:trPr>
          <w:trHeight w:val="95"/>
        </w:trPr>
        <w:tc>
          <w:tcPr>
            <w:tcW w:w="2568" w:type="pct"/>
            <w:gridSpan w:val="13"/>
          </w:tcPr>
          <w:p w14:paraId="08DD68C3" w14:textId="77777777" w:rsidR="002E4616" w:rsidRDefault="002E4616" w:rsidP="00397D3E">
            <w:pPr>
              <w:spacing w:before="120" w:after="60"/>
              <w:rPr>
                <w:rFonts w:cs="Arial"/>
                <w:color w:val="000000"/>
                <w:sz w:val="2"/>
                <w:szCs w:val="2"/>
              </w:rPr>
            </w:pPr>
          </w:p>
        </w:tc>
        <w:tc>
          <w:tcPr>
            <w:tcW w:w="2432" w:type="pct"/>
            <w:gridSpan w:val="13"/>
            <w:vAlign w:val="center"/>
          </w:tcPr>
          <w:p w14:paraId="3108B85D" w14:textId="77777777" w:rsidR="002E4616" w:rsidRDefault="002E4616" w:rsidP="00397D3E">
            <w:pPr>
              <w:spacing w:before="120" w:after="60"/>
              <w:rPr>
                <w:rFonts w:cs="Arial"/>
                <w:sz w:val="2"/>
                <w:szCs w:val="2"/>
              </w:rPr>
            </w:pPr>
          </w:p>
        </w:tc>
      </w:tr>
      <w:tr w:rsidR="002E4616" w14:paraId="3513F422" w14:textId="77777777" w:rsidTr="00674B40">
        <w:trPr>
          <w:trHeight w:val="1750"/>
        </w:trPr>
        <w:sdt>
          <w:sdtPr>
            <w:rPr>
              <w:rStyle w:val="Responseboxtext"/>
              <w:rFonts w:eastAsia="Calibri"/>
            </w:rPr>
            <w:id w:val="1220021441"/>
            <w:placeholder>
              <w:docPart w:val="C781F981D7BC492E8669EE8A38B45E9F"/>
            </w:placeholde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23134392" w14:textId="28F77DFC" w:rsidR="002E4616" w:rsidRDefault="00BD2C3A" w:rsidP="00BD2C3A">
                <w:pPr>
                  <w:pStyle w:val="Questiontext"/>
                  <w:rPr>
                    <w:rStyle w:val="Responseboxtext"/>
                    <w:rFonts w:eastAsia="Calibri"/>
                  </w:rPr>
                </w:pPr>
                <w:r>
                  <w:rPr>
                    <w:rStyle w:val="Responseboxtext"/>
                    <w:rFonts w:eastAsia="Calibri"/>
                  </w:rPr>
                  <w:t>Catchement end date is 2028 (ref P16. The Teifi and Northe Cerei</w:t>
                </w:r>
                <w:r w:rsidR="004B1E10">
                  <w:rPr>
                    <w:rStyle w:val="Responseboxtext"/>
                    <w:rFonts w:eastAsia="Calibri"/>
                  </w:rPr>
                  <w:t>digion Abstraction Licencing Str</w:t>
                </w:r>
                <w:r>
                  <w:rPr>
                    <w:rStyle w:val="Responseboxtext"/>
                    <w:rFonts w:eastAsia="Calibri"/>
                  </w:rPr>
                  <w:t>ategy, May 2014 published by NRW) The licence should run to the Catchement end date.</w:t>
                </w:r>
              </w:p>
            </w:tc>
          </w:sdtContent>
        </w:sdt>
      </w:tr>
      <w:tr w:rsidR="009D604A" w:rsidRPr="00271E8E" w14:paraId="45F3920F" w14:textId="77777777" w:rsidTr="00674B40">
        <w:trPr>
          <w:trHeight w:val="342"/>
        </w:trPr>
        <w:tc>
          <w:tcPr>
            <w:tcW w:w="5000" w:type="pct"/>
            <w:gridSpan w:val="26"/>
            <w:shd w:val="clear" w:color="auto" w:fill="auto"/>
          </w:tcPr>
          <w:p w14:paraId="2DC6FD63" w14:textId="3643AAB4" w:rsidR="009D604A" w:rsidRDefault="009D604A" w:rsidP="002E4616">
            <w:pPr>
              <w:pStyle w:val="Sectionheading"/>
            </w:pPr>
            <w:r>
              <w:t>1</w:t>
            </w:r>
            <w:r w:rsidR="001A16E5">
              <w:t>7</w:t>
            </w:r>
            <w:r w:rsidRPr="008E5425">
              <w:t xml:space="preserve"> </w:t>
            </w:r>
            <w:bookmarkStart w:id="12" w:name="section17"/>
            <w:r w:rsidRPr="008E5425">
              <w:t>Declaration and dat</w:t>
            </w:r>
            <w:r>
              <w:t xml:space="preserve">a protection and </w:t>
            </w:r>
            <w:r w:rsidR="00F00770">
              <w:t xml:space="preserve">commercial </w:t>
            </w:r>
            <w:r>
              <w:t>confidentiality</w:t>
            </w:r>
            <w:bookmarkEnd w:id="12"/>
          </w:p>
        </w:tc>
      </w:tr>
      <w:tr w:rsidR="00E13C9B" w:rsidRPr="00271E8E" w14:paraId="7445F55F" w14:textId="77777777" w:rsidTr="00674B40">
        <w:trPr>
          <w:trHeight w:val="342"/>
        </w:trPr>
        <w:tc>
          <w:tcPr>
            <w:tcW w:w="5000" w:type="pct"/>
            <w:gridSpan w:val="26"/>
            <w:shd w:val="clear" w:color="auto" w:fill="auto"/>
          </w:tcPr>
          <w:p w14:paraId="2C373426" w14:textId="77777777" w:rsidR="002E4616" w:rsidRPr="002E4616" w:rsidRDefault="002E4616" w:rsidP="00E13C9B">
            <w:pPr>
              <w:pStyle w:val="Questiontext"/>
              <w:rPr>
                <w:b/>
              </w:rPr>
            </w:pPr>
            <w:r w:rsidRPr="002E4616">
              <w:rPr>
                <w:b/>
              </w:rPr>
              <w:t>Dat</w:t>
            </w:r>
            <w:r>
              <w:rPr>
                <w:b/>
              </w:rPr>
              <w:t>a</w:t>
            </w:r>
            <w:r w:rsidRPr="002E4616">
              <w:rPr>
                <w:b/>
              </w:rPr>
              <w:t xml:space="preserve"> protection:</w:t>
            </w:r>
          </w:p>
          <w:p w14:paraId="5CD86274" w14:textId="77777777" w:rsidR="002E4616" w:rsidRPr="002E4616" w:rsidRDefault="002E4616" w:rsidP="00E13C9B">
            <w:pPr>
              <w:pStyle w:val="Questiontext"/>
            </w:pPr>
            <w:r>
              <w:t>Please read the guidance carefully for details on who can sign this section and note the information relating to the Data Protection Act 1998, our Public Register and exclusions.</w:t>
            </w:r>
          </w:p>
        </w:tc>
      </w:tr>
      <w:tr w:rsidR="002E4616" w:rsidRPr="002E4616" w14:paraId="3281A655" w14:textId="77777777" w:rsidTr="00674B40">
        <w:trPr>
          <w:trHeight w:val="342"/>
        </w:trPr>
        <w:tc>
          <w:tcPr>
            <w:tcW w:w="5000" w:type="pct"/>
            <w:gridSpan w:val="26"/>
            <w:shd w:val="clear" w:color="auto" w:fill="auto"/>
          </w:tcPr>
          <w:p w14:paraId="3AE339AB" w14:textId="5D42CE4D" w:rsidR="002E4616" w:rsidRPr="002E4616" w:rsidRDefault="009D76A6" w:rsidP="002E4616">
            <w:pPr>
              <w:pStyle w:val="Questiontext"/>
              <w:rPr>
                <w:b/>
              </w:rPr>
            </w:pPr>
            <w:r>
              <w:rPr>
                <w:b/>
              </w:rPr>
              <w:t>Commercial</w:t>
            </w:r>
            <w:r w:rsidR="00F00770">
              <w:rPr>
                <w:b/>
              </w:rPr>
              <w:t xml:space="preserve"> c</w:t>
            </w:r>
            <w:r w:rsidR="002E4616" w:rsidRPr="002E4616">
              <w:rPr>
                <w:b/>
              </w:rPr>
              <w:t>onfidentiality:</w:t>
            </w:r>
          </w:p>
          <w:p w14:paraId="3A282E36" w14:textId="4B358F5D" w:rsidR="002E4616" w:rsidRPr="002E4616" w:rsidRDefault="002E4616" w:rsidP="002E4616">
            <w:pPr>
              <w:pStyle w:val="Questiontext"/>
            </w:pPr>
            <w:r w:rsidRPr="002E4616">
              <w:t>Do you think your application should be confidential</w:t>
            </w:r>
            <w:r>
              <w:t>,</w:t>
            </w:r>
            <w:r w:rsidRPr="002E4616">
              <w:t xml:space="preserve"> and </w:t>
            </w:r>
            <w:r>
              <w:t xml:space="preserve">that </w:t>
            </w:r>
            <w:r w:rsidRPr="002E4616">
              <w:t>information</w:t>
            </w:r>
            <w:r>
              <w:t xml:space="preserve"> should</w:t>
            </w:r>
            <w:r w:rsidRPr="002E4616">
              <w:t xml:space="preserve"> not be placed on the public register</w:t>
            </w:r>
            <w:r>
              <w:t>?</w:t>
            </w:r>
            <w:r w:rsidRPr="002E4616">
              <w:t xml:space="preserve"> </w:t>
            </w:r>
          </w:p>
        </w:tc>
      </w:tr>
      <w:tr w:rsidR="00A34A98" w:rsidRPr="00676782" w14:paraId="79ED78FC" w14:textId="77777777" w:rsidTr="00F653B1">
        <w:trPr>
          <w:trHeight w:val="444"/>
        </w:trPr>
        <w:tc>
          <w:tcPr>
            <w:tcW w:w="661" w:type="pct"/>
            <w:shd w:val="clear" w:color="auto" w:fill="auto"/>
            <w:vAlign w:val="center"/>
          </w:tcPr>
          <w:p w14:paraId="6834D6AD" w14:textId="77777777" w:rsidR="00A34A98" w:rsidRPr="00676782" w:rsidRDefault="00A34A98" w:rsidP="00951644">
            <w:pPr>
              <w:pStyle w:val="Questiontext"/>
              <w:rPr>
                <w:i/>
              </w:rPr>
            </w:pPr>
            <w:r w:rsidRPr="00AF0BC1">
              <w:t>No</w:t>
            </w:r>
          </w:p>
        </w:tc>
        <w:sdt>
          <w:sdtPr>
            <w:id w:val="-1700473259"/>
            <w14:checkbox>
              <w14:checked w14:val="1"/>
              <w14:checkedState w14:val="2612" w14:font="MS Gothic"/>
              <w14:uncheckedState w14:val="2610" w14:font="MS Gothic"/>
            </w14:checkbox>
          </w:sdtPr>
          <w:sdtContent>
            <w:tc>
              <w:tcPr>
                <w:tcW w:w="270" w:type="pct"/>
                <w:gridSpan w:val="3"/>
                <w:shd w:val="clear" w:color="auto" w:fill="auto"/>
                <w:vAlign w:val="center"/>
              </w:tcPr>
              <w:p w14:paraId="4E1C8FB3" w14:textId="4A25DE0B" w:rsidR="00A34A98" w:rsidRPr="00676782" w:rsidRDefault="00BD2C3A" w:rsidP="00951644">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38C1B299" w14:textId="77777777" w:rsidR="00A34A98" w:rsidRPr="00676782" w:rsidRDefault="00A34A98" w:rsidP="00951644">
            <w:pPr>
              <w:pStyle w:val="Questiontext"/>
              <w:rPr>
                <w:i/>
              </w:rPr>
            </w:pPr>
          </w:p>
        </w:tc>
      </w:tr>
      <w:tr w:rsidR="00A34A98" w14:paraId="430BBE07" w14:textId="77777777" w:rsidTr="00F653B1">
        <w:trPr>
          <w:trHeight w:val="434"/>
        </w:trPr>
        <w:tc>
          <w:tcPr>
            <w:tcW w:w="661" w:type="pct"/>
            <w:shd w:val="clear" w:color="auto" w:fill="auto"/>
          </w:tcPr>
          <w:p w14:paraId="264760D9" w14:textId="77777777" w:rsidR="00A34A98" w:rsidRDefault="00A34A98" w:rsidP="00951644">
            <w:pPr>
              <w:pStyle w:val="Questiontext"/>
            </w:pPr>
            <w:r>
              <w:t>Yes</w:t>
            </w:r>
          </w:p>
        </w:tc>
        <w:sdt>
          <w:sdtPr>
            <w:id w:val="-455638397"/>
            <w14:checkbox>
              <w14:checked w14:val="0"/>
              <w14:checkedState w14:val="2612" w14:font="MS Gothic"/>
              <w14:uncheckedState w14:val="2610" w14:font="MS Gothic"/>
            </w14:checkbox>
          </w:sdtPr>
          <w:sdtContent>
            <w:tc>
              <w:tcPr>
                <w:tcW w:w="270" w:type="pct"/>
                <w:gridSpan w:val="3"/>
                <w:shd w:val="clear" w:color="auto" w:fill="auto"/>
              </w:tcPr>
              <w:p w14:paraId="1B5B1DB5" w14:textId="77777777" w:rsidR="00A34A98" w:rsidRDefault="00A34A98" w:rsidP="00951644">
                <w:pPr>
                  <w:pStyle w:val="Questiontext"/>
                </w:pPr>
                <w:r w:rsidRPr="00AF0BC1">
                  <w:rPr>
                    <w:rFonts w:eastAsia="MS Gothic" w:hint="eastAsia"/>
                  </w:rPr>
                  <w:t>☐</w:t>
                </w:r>
              </w:p>
            </w:tc>
          </w:sdtContent>
        </w:sdt>
        <w:tc>
          <w:tcPr>
            <w:tcW w:w="4070" w:type="pct"/>
            <w:gridSpan w:val="22"/>
            <w:shd w:val="clear" w:color="auto" w:fill="auto"/>
          </w:tcPr>
          <w:p w14:paraId="118F5710" w14:textId="61341A70" w:rsidR="00A34A98" w:rsidRPr="0040427D" w:rsidRDefault="00A34A98" w:rsidP="00951644">
            <w:pPr>
              <w:pStyle w:val="Questiontext"/>
            </w:pPr>
            <w:r>
              <w:t xml:space="preserve">You must send us supporting information to tell us why.  Use the box below or </w:t>
            </w:r>
            <w:r w:rsidRPr="002E4616">
              <w:t>a separate sheet</w:t>
            </w:r>
            <w:r>
              <w:t xml:space="preserve">, </w:t>
            </w:r>
            <w:r w:rsidRPr="002E4616">
              <w:t xml:space="preserve">and </w:t>
            </w:r>
            <w:r>
              <w:t xml:space="preserve">tell us the </w:t>
            </w:r>
            <w:r w:rsidRPr="002E4616">
              <w:t xml:space="preserve">reference </w:t>
            </w:r>
            <w:r>
              <w:t xml:space="preserve">you have given </w:t>
            </w:r>
            <w:r w:rsidRPr="002E4616">
              <w:t>this document</w:t>
            </w:r>
            <w:r>
              <w:t>.</w:t>
            </w:r>
          </w:p>
        </w:tc>
      </w:tr>
      <w:tr w:rsidR="00A34A98" w14:paraId="1FD22F5A" w14:textId="77777777" w:rsidTr="00F653B1">
        <w:trPr>
          <w:gridAfter w:val="1"/>
          <w:wAfter w:w="9" w:type="pct"/>
        </w:trPr>
        <w:tc>
          <w:tcPr>
            <w:tcW w:w="930" w:type="pct"/>
            <w:gridSpan w:val="4"/>
            <w:tcBorders>
              <w:top w:val="nil"/>
              <w:left w:val="nil"/>
              <w:bottom w:val="nil"/>
            </w:tcBorders>
            <w:hideMark/>
          </w:tcPr>
          <w:p w14:paraId="3485FBBE" w14:textId="77777777" w:rsidR="00A34A98" w:rsidRDefault="00A34A98" w:rsidP="00951644">
            <w:pPr>
              <w:pStyle w:val="Questiontext"/>
              <w:rPr>
                <w:color w:val="000000"/>
              </w:rPr>
            </w:pPr>
          </w:p>
        </w:tc>
        <w:tc>
          <w:tcPr>
            <w:tcW w:w="1090" w:type="pct"/>
            <w:gridSpan w:val="6"/>
            <w:tcBorders>
              <w:top w:val="nil"/>
              <w:bottom w:val="nil"/>
              <w:right w:val="single" w:sz="4" w:space="0" w:color="auto"/>
            </w:tcBorders>
          </w:tcPr>
          <w:p w14:paraId="131782C4" w14:textId="77777777" w:rsidR="00A34A98" w:rsidRDefault="00A34A98" w:rsidP="00951644">
            <w:pPr>
              <w:pStyle w:val="Questiontext"/>
              <w:rPr>
                <w:color w:val="000000"/>
              </w:rPr>
            </w:pPr>
            <w:r>
              <w:t>Document reference</w:t>
            </w:r>
          </w:p>
        </w:tc>
        <w:sdt>
          <w:sdtPr>
            <w:rPr>
              <w:rStyle w:val="Responseboxtext"/>
              <w:rFonts w:eastAsia="Calibri"/>
            </w:rPr>
            <w:id w:val="631062817"/>
            <w:placeholder>
              <w:docPart w:val="F5AA7FED74FB4397A20F3FBBB1722386"/>
            </w:placeholder>
            <w:showingPlcHdr/>
          </w:sdtPr>
          <w:sdtContent>
            <w:tc>
              <w:tcPr>
                <w:tcW w:w="2152" w:type="pct"/>
                <w:gridSpan w:val="11"/>
                <w:tcBorders>
                  <w:top w:val="nil"/>
                  <w:left w:val="single" w:sz="4" w:space="0" w:color="auto"/>
                  <w:bottom w:val="single" w:sz="4" w:space="0" w:color="auto"/>
                  <w:right w:val="single" w:sz="4" w:space="0" w:color="auto"/>
                </w:tcBorders>
                <w:vAlign w:val="center"/>
                <w:hideMark/>
              </w:tcPr>
              <w:p w14:paraId="08004B69" w14:textId="77777777" w:rsidR="00A34A98" w:rsidRDefault="00A34A98" w:rsidP="00951644">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0E59A316" w14:textId="77777777" w:rsidR="00A34A98" w:rsidRDefault="00A34A98" w:rsidP="00951644">
            <w:pPr>
              <w:spacing w:before="120" w:after="60"/>
              <w:rPr>
                <w:rFonts w:cs="Arial"/>
                <w:szCs w:val="20"/>
              </w:rPr>
            </w:pPr>
          </w:p>
        </w:tc>
      </w:tr>
      <w:tr w:rsidR="003364C3" w14:paraId="48B009AE" w14:textId="77777777" w:rsidTr="00F653B1">
        <w:trPr>
          <w:trHeight w:val="95"/>
        </w:trPr>
        <w:tc>
          <w:tcPr>
            <w:tcW w:w="2568" w:type="pct"/>
            <w:gridSpan w:val="13"/>
          </w:tcPr>
          <w:p w14:paraId="1A4628E7" w14:textId="77777777" w:rsidR="009D604A" w:rsidRDefault="009D604A" w:rsidP="00397D3E">
            <w:pPr>
              <w:spacing w:before="120" w:after="60"/>
              <w:rPr>
                <w:rFonts w:cs="Arial"/>
                <w:color w:val="000000"/>
                <w:sz w:val="2"/>
                <w:szCs w:val="2"/>
              </w:rPr>
            </w:pPr>
          </w:p>
        </w:tc>
        <w:tc>
          <w:tcPr>
            <w:tcW w:w="2432" w:type="pct"/>
            <w:gridSpan w:val="13"/>
            <w:vAlign w:val="center"/>
          </w:tcPr>
          <w:p w14:paraId="109BEBC1" w14:textId="77777777" w:rsidR="009D604A" w:rsidRDefault="009D604A" w:rsidP="00397D3E">
            <w:pPr>
              <w:spacing w:before="120" w:after="60"/>
              <w:rPr>
                <w:rFonts w:cs="Arial"/>
                <w:sz w:val="2"/>
                <w:szCs w:val="2"/>
              </w:rPr>
            </w:pPr>
          </w:p>
        </w:tc>
      </w:tr>
      <w:tr w:rsidR="009D604A" w14:paraId="7D57243F" w14:textId="77777777" w:rsidTr="00674B40">
        <w:trPr>
          <w:trHeight w:val="1750"/>
        </w:trPr>
        <w:sdt>
          <w:sdtPr>
            <w:rPr>
              <w:rStyle w:val="Responseboxtext"/>
              <w:rFonts w:eastAsia="Calibri"/>
            </w:rPr>
            <w:id w:val="-1949999333"/>
            <w:placeholder>
              <w:docPart w:val="8E8EF251831843D3B2EAC66EA2D6DC81"/>
            </w:placeholder>
            <w:showingPlcHdr/>
          </w:sdtPr>
          <w:sdtContent>
            <w:tc>
              <w:tcPr>
                <w:tcW w:w="5000" w:type="pct"/>
                <w:gridSpan w:val="26"/>
                <w:tcBorders>
                  <w:top w:val="single" w:sz="4" w:space="0" w:color="auto"/>
                  <w:left w:val="single" w:sz="4" w:space="0" w:color="auto"/>
                  <w:bottom w:val="single" w:sz="4" w:space="0" w:color="auto"/>
                  <w:right w:val="single" w:sz="4" w:space="0" w:color="auto"/>
                </w:tcBorders>
                <w:hideMark/>
              </w:tcPr>
              <w:p w14:paraId="24702564" w14:textId="77777777" w:rsidR="009D604A" w:rsidRDefault="009D604A" w:rsidP="00397D3E">
                <w:pPr>
                  <w:pStyle w:val="Questiontext"/>
                  <w:rPr>
                    <w:rStyle w:val="Responseboxtext"/>
                    <w:rFonts w:eastAsia="Calibri"/>
                  </w:rPr>
                </w:pPr>
                <w:r>
                  <w:rPr>
                    <w:rStyle w:val="Responseboxtext"/>
                  </w:rPr>
                  <w:t xml:space="preserve">                                            </w:t>
                </w:r>
              </w:p>
            </w:tc>
          </w:sdtContent>
        </w:sdt>
      </w:tr>
      <w:tr w:rsidR="002E4616" w:rsidRPr="009D604A" w14:paraId="044FABDB" w14:textId="77777777" w:rsidTr="00674B40">
        <w:trPr>
          <w:trHeight w:val="342"/>
        </w:trPr>
        <w:tc>
          <w:tcPr>
            <w:tcW w:w="5000" w:type="pct"/>
            <w:gridSpan w:val="26"/>
            <w:shd w:val="clear" w:color="auto" w:fill="auto"/>
          </w:tcPr>
          <w:p w14:paraId="13168A90" w14:textId="77777777" w:rsidR="002E4616" w:rsidRPr="009D604A" w:rsidRDefault="009D604A" w:rsidP="009D604A">
            <w:pPr>
              <w:pStyle w:val="Questiontext"/>
              <w:rPr>
                <w:b/>
              </w:rPr>
            </w:pPr>
            <w:r w:rsidRPr="009D604A">
              <w:rPr>
                <w:b/>
              </w:rPr>
              <w:t>Declaration:</w:t>
            </w:r>
          </w:p>
          <w:p w14:paraId="62CE6B96" w14:textId="644CC6DF" w:rsidR="009D604A" w:rsidRPr="00717C73" w:rsidRDefault="009D604A" w:rsidP="009D604A">
            <w:pPr>
              <w:pStyle w:val="Questiontext"/>
            </w:pPr>
            <w:r w:rsidRPr="00717C73">
              <w:lastRenderedPageBreak/>
              <w:t xml:space="preserve">By signing </w:t>
            </w:r>
            <w:r w:rsidR="009D76A6" w:rsidRPr="00717C73">
              <w:t>below,</w:t>
            </w:r>
            <w:r w:rsidRPr="00717C73">
              <w:t xml:space="preserve"> you are declaring that as far as you know and believe the information given in this form, on any map and in any supporting or additional information is true.</w:t>
            </w:r>
          </w:p>
          <w:p w14:paraId="240238F4" w14:textId="34CE2523" w:rsidR="009D604A" w:rsidRPr="009D604A" w:rsidRDefault="009D604A" w:rsidP="009D604A">
            <w:pPr>
              <w:pStyle w:val="Questiontext"/>
            </w:pPr>
            <w:r w:rsidRPr="00717C73">
              <w:t xml:space="preserve">A printed name in the ‘signature’ response box will be treated as the equivalent of an </w:t>
            </w:r>
            <w:r w:rsidR="009D76A6" w:rsidRPr="00717C73">
              <w:t>electronic</w:t>
            </w:r>
            <w:r w:rsidRPr="00717C73">
              <w:t xml:space="preserve"> signature.</w:t>
            </w:r>
          </w:p>
        </w:tc>
      </w:tr>
      <w:tr w:rsidR="00A34A98" w14:paraId="45CCC53D" w14:textId="77777777" w:rsidTr="00F653B1">
        <w:tc>
          <w:tcPr>
            <w:tcW w:w="1080" w:type="pct"/>
            <w:gridSpan w:val="5"/>
            <w:tcBorders>
              <w:top w:val="nil"/>
              <w:left w:val="nil"/>
              <w:bottom w:val="nil"/>
              <w:right w:val="single" w:sz="4" w:space="0" w:color="auto"/>
            </w:tcBorders>
            <w:hideMark/>
          </w:tcPr>
          <w:p w14:paraId="5C10553E" w14:textId="77777777" w:rsidR="00717C73" w:rsidRDefault="00717C73" w:rsidP="008B4C7D">
            <w:pPr>
              <w:spacing w:before="120" w:after="60"/>
              <w:rPr>
                <w:rFonts w:cs="Arial"/>
                <w:color w:val="000000"/>
                <w:sz w:val="20"/>
                <w:szCs w:val="20"/>
              </w:rPr>
            </w:pPr>
            <w:r>
              <w:rPr>
                <w:rFonts w:cs="Arial"/>
                <w:color w:val="000000"/>
                <w:sz w:val="20"/>
                <w:szCs w:val="20"/>
              </w:rPr>
              <w:lastRenderedPageBreak/>
              <w:t>Title</w:t>
            </w:r>
          </w:p>
        </w:tc>
        <w:sdt>
          <w:sdtPr>
            <w:rPr>
              <w:rStyle w:val="Responseboxtext"/>
            </w:rPr>
            <w:id w:val="-1192377391"/>
            <w:placeholder>
              <w:docPart w:val="02C9DF4275A8449593001AEB0ED3091D"/>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3092" w:type="pct"/>
                <w:gridSpan w:val="16"/>
                <w:tcBorders>
                  <w:top w:val="nil"/>
                  <w:left w:val="single" w:sz="4" w:space="0" w:color="auto"/>
                  <w:bottom w:val="single" w:sz="4" w:space="0" w:color="auto"/>
                  <w:right w:val="single" w:sz="4" w:space="0" w:color="auto"/>
                </w:tcBorders>
                <w:vAlign w:val="center"/>
                <w:hideMark/>
              </w:tcPr>
              <w:p w14:paraId="79A301FD" w14:textId="6F399B3E" w:rsidR="00717C73" w:rsidRDefault="00BD2C3A" w:rsidP="008B4C7D">
                <w:pPr>
                  <w:pStyle w:val="Paragraph"/>
                  <w:spacing w:before="120" w:after="60"/>
                  <w:rPr>
                    <w:rStyle w:val="Responseboxtext"/>
                  </w:rPr>
                </w:pPr>
                <w:r>
                  <w:rPr>
                    <w:rStyle w:val="Responseboxtext"/>
                  </w:rPr>
                  <w:t>Mr</w:t>
                </w:r>
              </w:p>
            </w:tc>
          </w:sdtContent>
        </w:sdt>
        <w:tc>
          <w:tcPr>
            <w:tcW w:w="191" w:type="pct"/>
            <w:gridSpan w:val="2"/>
            <w:tcBorders>
              <w:top w:val="nil"/>
              <w:left w:val="single" w:sz="4" w:space="0" w:color="auto"/>
              <w:bottom w:val="nil"/>
              <w:right w:val="nil"/>
            </w:tcBorders>
            <w:vAlign w:val="center"/>
          </w:tcPr>
          <w:p w14:paraId="7D903846" w14:textId="77777777" w:rsidR="00717C73" w:rsidRDefault="00717C73" w:rsidP="008B4C7D">
            <w:pPr>
              <w:spacing w:before="120" w:after="60"/>
              <w:rPr>
                <w:rFonts w:cs="Arial"/>
                <w:szCs w:val="20"/>
              </w:rPr>
            </w:pPr>
          </w:p>
        </w:tc>
        <w:sdt>
          <w:sdtPr>
            <w:rPr>
              <w:rStyle w:val="Responseboxtext"/>
            </w:rPr>
            <w:id w:val="-1916700373"/>
            <w:placeholder>
              <w:docPart w:val="1524614FE8D842C69E4F8D4C8CFCAD09"/>
            </w:placeholder>
          </w:sdtPr>
          <w:sdtContent>
            <w:tc>
              <w:tcPr>
                <w:tcW w:w="637" w:type="pct"/>
                <w:gridSpan w:val="3"/>
                <w:tcBorders>
                  <w:top w:val="nil"/>
                  <w:left w:val="single" w:sz="4" w:space="0" w:color="auto"/>
                  <w:bottom w:val="single" w:sz="4" w:space="0" w:color="auto"/>
                  <w:right w:val="single" w:sz="4" w:space="0" w:color="auto"/>
                </w:tcBorders>
                <w:vAlign w:val="center"/>
                <w:hideMark/>
              </w:tcPr>
              <w:p w14:paraId="20CBCEE4" w14:textId="7A1136D5" w:rsidR="00717C73" w:rsidRDefault="00717C73" w:rsidP="008B4C7D">
                <w:pPr>
                  <w:spacing w:before="120" w:after="60"/>
                  <w:rPr>
                    <w:rFonts w:cs="Arial"/>
                    <w:szCs w:val="20"/>
                  </w:rPr>
                </w:pPr>
                <w:r>
                  <w:rPr>
                    <w:rStyle w:val="Responseboxtext"/>
                  </w:rPr>
                  <w:t xml:space="preserve"> </w:t>
                </w:r>
                <w:r w:rsidR="00783581">
                  <w:rPr>
                    <w:rStyle w:val="Responseboxtext"/>
                  </w:rPr>
                  <w:t xml:space="preserve"> </w:t>
                </w:r>
                <w:r>
                  <w:rPr>
                    <w:rStyle w:val="Responseboxtext"/>
                  </w:rPr>
                  <w:t xml:space="preserve">   </w:t>
                </w:r>
              </w:p>
            </w:tc>
          </w:sdtContent>
        </w:sdt>
      </w:tr>
      <w:tr w:rsidR="00A34A98" w:rsidRPr="002161F5" w14:paraId="53BD05C5" w14:textId="77777777" w:rsidTr="00F653B1">
        <w:trPr>
          <w:trHeight w:val="95"/>
        </w:trPr>
        <w:tc>
          <w:tcPr>
            <w:tcW w:w="2235" w:type="pct"/>
            <w:gridSpan w:val="11"/>
            <w:shd w:val="clear" w:color="auto" w:fill="auto"/>
          </w:tcPr>
          <w:p w14:paraId="5BB788C7" w14:textId="77777777" w:rsidR="00717C73" w:rsidRPr="002161F5" w:rsidRDefault="00717C73" w:rsidP="008B4C7D">
            <w:pPr>
              <w:spacing w:before="120" w:after="60"/>
              <w:rPr>
                <w:rFonts w:cs="Arial"/>
                <w:color w:val="000000"/>
                <w:sz w:val="2"/>
                <w:szCs w:val="2"/>
              </w:rPr>
            </w:pPr>
          </w:p>
        </w:tc>
        <w:tc>
          <w:tcPr>
            <w:tcW w:w="1937" w:type="pct"/>
            <w:gridSpan w:val="10"/>
            <w:tcBorders>
              <w:top w:val="single" w:sz="4" w:space="0" w:color="auto"/>
            </w:tcBorders>
            <w:shd w:val="clear" w:color="auto" w:fill="auto"/>
            <w:vAlign w:val="center"/>
          </w:tcPr>
          <w:p w14:paraId="2B072F68" w14:textId="77777777" w:rsidR="00717C73" w:rsidRPr="002161F5" w:rsidRDefault="00717C73" w:rsidP="008B4C7D">
            <w:pPr>
              <w:pStyle w:val="Paragraph"/>
              <w:spacing w:before="120" w:after="60"/>
              <w:rPr>
                <w:rStyle w:val="Responseboxtext"/>
                <w:rFonts w:eastAsia="Calibri"/>
                <w:sz w:val="2"/>
                <w:szCs w:val="2"/>
              </w:rPr>
            </w:pPr>
          </w:p>
        </w:tc>
        <w:tc>
          <w:tcPr>
            <w:tcW w:w="828" w:type="pct"/>
            <w:gridSpan w:val="5"/>
            <w:shd w:val="clear" w:color="auto" w:fill="auto"/>
            <w:vAlign w:val="center"/>
          </w:tcPr>
          <w:p w14:paraId="4DB27EF3" w14:textId="77777777" w:rsidR="00717C73" w:rsidRPr="002161F5" w:rsidRDefault="00717C73" w:rsidP="008B4C7D">
            <w:pPr>
              <w:spacing w:before="120" w:after="60"/>
              <w:rPr>
                <w:rFonts w:cs="Arial"/>
                <w:sz w:val="2"/>
                <w:szCs w:val="2"/>
              </w:rPr>
            </w:pPr>
          </w:p>
        </w:tc>
      </w:tr>
      <w:tr w:rsidR="00A34A98" w14:paraId="2F0AD7CA" w14:textId="77777777" w:rsidTr="00F653B1">
        <w:tc>
          <w:tcPr>
            <w:tcW w:w="1080" w:type="pct"/>
            <w:gridSpan w:val="5"/>
            <w:tcBorders>
              <w:top w:val="nil"/>
              <w:left w:val="nil"/>
              <w:bottom w:val="nil"/>
              <w:right w:val="single" w:sz="4" w:space="0" w:color="auto"/>
            </w:tcBorders>
            <w:hideMark/>
          </w:tcPr>
          <w:p w14:paraId="15933A13" w14:textId="77777777" w:rsidR="00717C73" w:rsidRDefault="00717C73" w:rsidP="008B4C7D">
            <w:pPr>
              <w:spacing w:before="120" w:after="60"/>
              <w:rPr>
                <w:rFonts w:cs="Arial"/>
                <w:color w:val="000000"/>
                <w:sz w:val="20"/>
                <w:szCs w:val="20"/>
              </w:rPr>
            </w:pPr>
            <w:r>
              <w:rPr>
                <w:rFonts w:cs="Arial"/>
                <w:color w:val="000000"/>
                <w:sz w:val="20"/>
                <w:szCs w:val="20"/>
              </w:rPr>
              <w:t>First name</w:t>
            </w:r>
          </w:p>
        </w:tc>
        <w:sdt>
          <w:sdtPr>
            <w:rPr>
              <w:rStyle w:val="Responseboxtext"/>
              <w:rFonts w:eastAsia="Calibri"/>
            </w:rPr>
            <w:id w:val="-1007828406"/>
            <w:placeholder>
              <w:docPart w:val="DA25DFFA55F140288DEE2DEE38263349"/>
            </w:placeholder>
          </w:sdtPr>
          <w:sdtContent>
            <w:tc>
              <w:tcPr>
                <w:tcW w:w="3092" w:type="pct"/>
                <w:gridSpan w:val="16"/>
                <w:tcBorders>
                  <w:top w:val="nil"/>
                  <w:left w:val="single" w:sz="4" w:space="0" w:color="auto"/>
                  <w:bottom w:val="single" w:sz="4" w:space="0" w:color="auto"/>
                  <w:right w:val="single" w:sz="4" w:space="0" w:color="auto"/>
                </w:tcBorders>
                <w:vAlign w:val="center"/>
                <w:hideMark/>
              </w:tcPr>
              <w:p w14:paraId="4C27A6C5" w14:textId="6B9484C7" w:rsidR="00717C73" w:rsidRDefault="00BD2C3A" w:rsidP="00BD2C3A">
                <w:pPr>
                  <w:spacing w:before="120" w:after="60"/>
                  <w:rPr>
                    <w:rStyle w:val="Responseboxtext"/>
                    <w:rFonts w:eastAsia="Calibri"/>
                  </w:rPr>
                </w:pPr>
                <w:r>
                  <w:rPr>
                    <w:rStyle w:val="Responseboxtext"/>
                    <w:rFonts w:eastAsia="Calibri"/>
                  </w:rPr>
                  <w:t>Kerry</w:t>
                </w:r>
              </w:p>
            </w:tc>
          </w:sdtContent>
        </w:sdt>
        <w:tc>
          <w:tcPr>
            <w:tcW w:w="828" w:type="pct"/>
            <w:gridSpan w:val="5"/>
            <w:tcBorders>
              <w:top w:val="nil"/>
              <w:left w:val="single" w:sz="4" w:space="0" w:color="auto"/>
              <w:bottom w:val="nil"/>
              <w:right w:val="nil"/>
            </w:tcBorders>
            <w:vAlign w:val="center"/>
          </w:tcPr>
          <w:p w14:paraId="2835B26D" w14:textId="77777777" w:rsidR="00717C73" w:rsidRDefault="00717C73" w:rsidP="008B4C7D">
            <w:pPr>
              <w:spacing w:before="120" w:after="60"/>
              <w:rPr>
                <w:rFonts w:cs="Arial"/>
                <w:szCs w:val="20"/>
              </w:rPr>
            </w:pPr>
          </w:p>
        </w:tc>
      </w:tr>
      <w:tr w:rsidR="00A34A98" w:rsidRPr="002161F5" w14:paraId="39D96105" w14:textId="77777777" w:rsidTr="00F653B1">
        <w:trPr>
          <w:trHeight w:val="95"/>
        </w:trPr>
        <w:tc>
          <w:tcPr>
            <w:tcW w:w="2235" w:type="pct"/>
            <w:gridSpan w:val="11"/>
            <w:shd w:val="clear" w:color="auto" w:fill="auto"/>
          </w:tcPr>
          <w:p w14:paraId="4E053234" w14:textId="77777777" w:rsidR="00717C73" w:rsidRPr="002161F5" w:rsidRDefault="00717C73" w:rsidP="008B4C7D">
            <w:pPr>
              <w:spacing w:before="120" w:after="60"/>
              <w:rPr>
                <w:rFonts w:cs="Arial"/>
                <w:color w:val="000000"/>
                <w:sz w:val="2"/>
                <w:szCs w:val="2"/>
              </w:rPr>
            </w:pPr>
          </w:p>
        </w:tc>
        <w:tc>
          <w:tcPr>
            <w:tcW w:w="1937" w:type="pct"/>
            <w:gridSpan w:val="10"/>
            <w:tcBorders>
              <w:top w:val="single" w:sz="4" w:space="0" w:color="auto"/>
            </w:tcBorders>
            <w:shd w:val="clear" w:color="auto" w:fill="auto"/>
            <w:vAlign w:val="center"/>
          </w:tcPr>
          <w:p w14:paraId="3863DC38" w14:textId="77777777" w:rsidR="00717C73" w:rsidRPr="002161F5" w:rsidRDefault="00717C73" w:rsidP="008B4C7D">
            <w:pPr>
              <w:pStyle w:val="Paragraph"/>
              <w:spacing w:before="120" w:after="60"/>
              <w:rPr>
                <w:rStyle w:val="Responseboxtext"/>
                <w:rFonts w:eastAsia="Calibri"/>
                <w:sz w:val="2"/>
                <w:szCs w:val="2"/>
              </w:rPr>
            </w:pPr>
          </w:p>
        </w:tc>
        <w:tc>
          <w:tcPr>
            <w:tcW w:w="828" w:type="pct"/>
            <w:gridSpan w:val="5"/>
            <w:shd w:val="clear" w:color="auto" w:fill="auto"/>
            <w:vAlign w:val="center"/>
          </w:tcPr>
          <w:p w14:paraId="6A041653" w14:textId="77777777" w:rsidR="00717C73" w:rsidRPr="002161F5" w:rsidRDefault="00717C73" w:rsidP="008B4C7D">
            <w:pPr>
              <w:spacing w:before="120" w:after="60"/>
              <w:rPr>
                <w:rFonts w:cs="Arial"/>
                <w:sz w:val="2"/>
                <w:szCs w:val="2"/>
              </w:rPr>
            </w:pPr>
          </w:p>
        </w:tc>
      </w:tr>
      <w:tr w:rsidR="00A34A98" w14:paraId="3B48444F" w14:textId="77777777" w:rsidTr="00F653B1">
        <w:tc>
          <w:tcPr>
            <w:tcW w:w="1080" w:type="pct"/>
            <w:gridSpan w:val="5"/>
            <w:tcBorders>
              <w:top w:val="nil"/>
              <w:left w:val="nil"/>
              <w:bottom w:val="nil"/>
              <w:right w:val="single" w:sz="4" w:space="0" w:color="auto"/>
            </w:tcBorders>
            <w:hideMark/>
          </w:tcPr>
          <w:p w14:paraId="636BC1C0" w14:textId="77777777" w:rsidR="00717C73" w:rsidRDefault="00717C73" w:rsidP="008B4C7D">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359285313"/>
            <w:placeholder>
              <w:docPart w:val="FC962275D478463BACB476964D7681D0"/>
            </w:placeholder>
          </w:sdtPr>
          <w:sdtContent>
            <w:tc>
              <w:tcPr>
                <w:tcW w:w="3092" w:type="pct"/>
                <w:gridSpan w:val="16"/>
                <w:tcBorders>
                  <w:top w:val="nil"/>
                  <w:left w:val="single" w:sz="4" w:space="0" w:color="auto"/>
                  <w:bottom w:val="single" w:sz="4" w:space="0" w:color="auto"/>
                  <w:right w:val="single" w:sz="4" w:space="0" w:color="auto"/>
                </w:tcBorders>
                <w:vAlign w:val="center"/>
                <w:hideMark/>
              </w:tcPr>
              <w:p w14:paraId="37F4C0C9" w14:textId="74CF5AC1" w:rsidR="00717C73" w:rsidRDefault="00BD2C3A" w:rsidP="00BD2C3A">
                <w:pPr>
                  <w:spacing w:before="120" w:after="60"/>
                  <w:rPr>
                    <w:rStyle w:val="Responseboxtext"/>
                    <w:rFonts w:eastAsia="Calibri"/>
                  </w:rPr>
                </w:pPr>
                <w:r>
                  <w:rPr>
                    <w:rStyle w:val="Responseboxtext"/>
                    <w:rFonts w:eastAsia="Calibri"/>
                  </w:rPr>
                  <w:t>Boyd</w:t>
                </w:r>
              </w:p>
            </w:tc>
          </w:sdtContent>
        </w:sdt>
        <w:tc>
          <w:tcPr>
            <w:tcW w:w="828" w:type="pct"/>
            <w:gridSpan w:val="5"/>
            <w:tcBorders>
              <w:top w:val="nil"/>
              <w:left w:val="single" w:sz="4" w:space="0" w:color="auto"/>
              <w:bottom w:val="nil"/>
              <w:right w:val="nil"/>
            </w:tcBorders>
            <w:vAlign w:val="center"/>
          </w:tcPr>
          <w:p w14:paraId="4394B749" w14:textId="77777777" w:rsidR="00717C73" w:rsidRDefault="00717C73" w:rsidP="008B4C7D">
            <w:pPr>
              <w:spacing w:before="120" w:after="60"/>
              <w:rPr>
                <w:rFonts w:cs="Arial"/>
                <w:szCs w:val="20"/>
              </w:rPr>
            </w:pPr>
          </w:p>
        </w:tc>
      </w:tr>
      <w:tr w:rsidR="00A34A98" w14:paraId="700CA500" w14:textId="77777777" w:rsidTr="00F653B1">
        <w:trPr>
          <w:trHeight w:val="126"/>
        </w:trPr>
        <w:tc>
          <w:tcPr>
            <w:tcW w:w="3610" w:type="pct"/>
            <w:gridSpan w:val="18"/>
          </w:tcPr>
          <w:p w14:paraId="660D8938" w14:textId="77777777" w:rsidR="009D604A" w:rsidRDefault="009D604A">
            <w:pPr>
              <w:pStyle w:val="SubQuestion"/>
              <w:rPr>
                <w:rStyle w:val="Responseboxtext"/>
                <w:rFonts w:eastAsia="Calibri"/>
                <w:sz w:val="2"/>
                <w:szCs w:val="2"/>
              </w:rPr>
            </w:pPr>
          </w:p>
        </w:tc>
        <w:tc>
          <w:tcPr>
            <w:tcW w:w="1390" w:type="pct"/>
            <w:gridSpan w:val="8"/>
            <w:vAlign w:val="center"/>
          </w:tcPr>
          <w:p w14:paraId="30560BBA" w14:textId="77777777" w:rsidR="009D604A" w:rsidRDefault="009D604A">
            <w:pPr>
              <w:pStyle w:val="Questiontext"/>
              <w:tabs>
                <w:tab w:val="left" w:pos="5349"/>
              </w:tabs>
              <w:rPr>
                <w:rStyle w:val="Responseboxtext"/>
                <w:rFonts w:eastAsia="Calibri"/>
                <w:sz w:val="2"/>
                <w:szCs w:val="2"/>
              </w:rPr>
            </w:pPr>
          </w:p>
        </w:tc>
      </w:tr>
      <w:tr w:rsidR="00A34A98" w14:paraId="0C15A0BF" w14:textId="77777777" w:rsidTr="00F653B1">
        <w:tc>
          <w:tcPr>
            <w:tcW w:w="1080" w:type="pct"/>
            <w:gridSpan w:val="5"/>
            <w:tcBorders>
              <w:top w:val="nil"/>
              <w:left w:val="nil"/>
              <w:bottom w:val="nil"/>
              <w:right w:val="single" w:sz="4" w:space="0" w:color="auto"/>
            </w:tcBorders>
            <w:hideMark/>
          </w:tcPr>
          <w:p w14:paraId="3022E750" w14:textId="77777777" w:rsidR="009D604A" w:rsidRDefault="009D604A">
            <w:pPr>
              <w:spacing w:before="120" w:after="60"/>
              <w:rPr>
                <w:color w:val="000000"/>
                <w:sz w:val="20"/>
                <w:szCs w:val="20"/>
              </w:rPr>
            </w:pPr>
            <w:r>
              <w:rPr>
                <w:rFonts w:cs="Arial"/>
                <w:color w:val="000000"/>
                <w:sz w:val="20"/>
                <w:szCs w:val="20"/>
              </w:rPr>
              <w:t>Position</w:t>
            </w:r>
          </w:p>
        </w:tc>
        <w:sdt>
          <w:sdtPr>
            <w:rPr>
              <w:rStyle w:val="Responseboxtext"/>
              <w:rFonts w:eastAsia="Calibri"/>
            </w:rPr>
            <w:id w:val="820080581"/>
            <w:placeholder>
              <w:docPart w:val="506D0EA19FED4543961CBE377BFB57B5"/>
            </w:placeholder>
          </w:sdtPr>
          <w:sdtContent>
            <w:tc>
              <w:tcPr>
                <w:tcW w:w="3106" w:type="pct"/>
                <w:gridSpan w:val="17"/>
                <w:tcBorders>
                  <w:top w:val="nil"/>
                  <w:left w:val="single" w:sz="4" w:space="0" w:color="auto"/>
                  <w:bottom w:val="single" w:sz="4" w:space="0" w:color="auto"/>
                  <w:right w:val="single" w:sz="4" w:space="0" w:color="auto"/>
                </w:tcBorders>
                <w:vAlign w:val="center"/>
                <w:hideMark/>
              </w:tcPr>
              <w:p w14:paraId="4610BAB5" w14:textId="520E71E8" w:rsidR="009D604A" w:rsidRDefault="00BD2C3A" w:rsidP="00BD2C3A">
                <w:pPr>
                  <w:spacing w:before="120" w:after="60"/>
                  <w:rPr>
                    <w:rStyle w:val="Responseboxtext"/>
                    <w:rFonts w:eastAsia="Calibri"/>
                  </w:rPr>
                </w:pPr>
                <w:r>
                  <w:rPr>
                    <w:rStyle w:val="Responseboxtext"/>
                    <w:rFonts w:eastAsia="Calibri"/>
                  </w:rPr>
                  <w:t>Operations Director</w:t>
                </w:r>
              </w:p>
            </w:tc>
          </w:sdtContent>
        </w:sdt>
        <w:tc>
          <w:tcPr>
            <w:tcW w:w="814" w:type="pct"/>
            <w:gridSpan w:val="4"/>
            <w:tcBorders>
              <w:top w:val="nil"/>
              <w:left w:val="single" w:sz="4" w:space="0" w:color="auto"/>
              <w:bottom w:val="nil"/>
              <w:right w:val="nil"/>
            </w:tcBorders>
            <w:vAlign w:val="center"/>
          </w:tcPr>
          <w:p w14:paraId="0AD79902" w14:textId="77777777" w:rsidR="009D604A" w:rsidRDefault="009D604A">
            <w:pPr>
              <w:spacing w:before="120" w:after="60"/>
              <w:rPr>
                <w:rFonts w:cs="Arial"/>
                <w:szCs w:val="20"/>
              </w:rPr>
            </w:pPr>
          </w:p>
        </w:tc>
      </w:tr>
      <w:tr w:rsidR="00A34A98" w14:paraId="54EE04D7" w14:textId="77777777" w:rsidTr="00F653B1">
        <w:trPr>
          <w:trHeight w:val="126"/>
        </w:trPr>
        <w:tc>
          <w:tcPr>
            <w:tcW w:w="3610" w:type="pct"/>
            <w:gridSpan w:val="18"/>
          </w:tcPr>
          <w:p w14:paraId="34C469A6" w14:textId="77777777" w:rsidR="009D604A" w:rsidRDefault="009D604A">
            <w:pPr>
              <w:pStyle w:val="SubQuestion"/>
              <w:rPr>
                <w:rStyle w:val="Responseboxtext"/>
                <w:rFonts w:eastAsia="Calibri"/>
                <w:sz w:val="2"/>
                <w:szCs w:val="2"/>
              </w:rPr>
            </w:pPr>
          </w:p>
        </w:tc>
        <w:tc>
          <w:tcPr>
            <w:tcW w:w="1390" w:type="pct"/>
            <w:gridSpan w:val="8"/>
            <w:vAlign w:val="center"/>
          </w:tcPr>
          <w:p w14:paraId="6E15C9DD" w14:textId="77777777" w:rsidR="009D604A" w:rsidRDefault="009D604A">
            <w:pPr>
              <w:pStyle w:val="Questiontext"/>
              <w:tabs>
                <w:tab w:val="left" w:pos="5349"/>
              </w:tabs>
              <w:rPr>
                <w:rStyle w:val="Responseboxtext"/>
                <w:rFonts w:eastAsia="Calibri"/>
                <w:sz w:val="2"/>
                <w:szCs w:val="2"/>
              </w:rPr>
            </w:pPr>
          </w:p>
        </w:tc>
      </w:tr>
      <w:tr w:rsidR="00A34A98" w14:paraId="1CC71D3D" w14:textId="77777777" w:rsidTr="00F653B1">
        <w:tc>
          <w:tcPr>
            <w:tcW w:w="1080" w:type="pct"/>
            <w:gridSpan w:val="5"/>
            <w:tcBorders>
              <w:top w:val="nil"/>
              <w:left w:val="nil"/>
              <w:bottom w:val="nil"/>
              <w:right w:val="single" w:sz="4" w:space="0" w:color="auto"/>
            </w:tcBorders>
            <w:hideMark/>
          </w:tcPr>
          <w:p w14:paraId="4A3C9920" w14:textId="77777777" w:rsidR="009D604A" w:rsidRDefault="009D604A">
            <w:pPr>
              <w:spacing w:before="120" w:after="60"/>
              <w:rPr>
                <w:color w:val="000000"/>
                <w:sz w:val="20"/>
                <w:szCs w:val="20"/>
              </w:rPr>
            </w:pPr>
            <w:r>
              <w:rPr>
                <w:rFonts w:cs="Arial"/>
                <w:color w:val="000000"/>
                <w:sz w:val="20"/>
                <w:szCs w:val="20"/>
              </w:rPr>
              <w:t>Today’s date</w:t>
            </w:r>
          </w:p>
        </w:tc>
        <w:sdt>
          <w:sdtPr>
            <w:rPr>
              <w:rStyle w:val="Responseboxtext"/>
              <w:rFonts w:eastAsia="Calibri"/>
            </w:rPr>
            <w:id w:val="915518231"/>
            <w:placeholder>
              <w:docPart w:val="26408AF88C7B48D793804FE9C41D2088"/>
            </w:placeholder>
            <w:showingPlcHdr/>
            <w:date>
              <w:dateFormat w:val="dd/MM/yyyy"/>
              <w:lid w:val="en-GB"/>
              <w:storeMappedDataAs w:val="dateTime"/>
              <w:calendar w:val="gregorian"/>
            </w:date>
          </w:sdtPr>
          <w:sdtContent>
            <w:tc>
              <w:tcPr>
                <w:tcW w:w="3106" w:type="pct"/>
                <w:gridSpan w:val="17"/>
                <w:tcBorders>
                  <w:top w:val="nil"/>
                  <w:left w:val="single" w:sz="4" w:space="0" w:color="auto"/>
                  <w:bottom w:val="single" w:sz="4" w:space="0" w:color="auto"/>
                  <w:right w:val="single" w:sz="4" w:space="0" w:color="auto"/>
                </w:tcBorders>
                <w:vAlign w:val="center"/>
                <w:hideMark/>
              </w:tcPr>
              <w:p w14:paraId="11CB457B" w14:textId="77777777" w:rsidR="009D604A" w:rsidRDefault="009D604A">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3E3545E4" w14:textId="77777777" w:rsidR="009D604A" w:rsidRDefault="009D604A">
            <w:pPr>
              <w:spacing w:before="120" w:after="60"/>
              <w:rPr>
                <w:rFonts w:cs="Arial"/>
                <w:szCs w:val="20"/>
              </w:rPr>
            </w:pPr>
          </w:p>
        </w:tc>
      </w:tr>
    </w:tbl>
    <w:p w14:paraId="1DB965BC" w14:textId="77777777" w:rsidR="00E55936" w:rsidRPr="001A6961" w:rsidRDefault="00E55936" w:rsidP="00E61299">
      <w:pPr>
        <w:rPr>
          <w:sz w:val="20"/>
          <w:szCs w:val="20"/>
        </w:rPr>
      </w:pPr>
    </w:p>
    <w:sectPr w:rsidR="00E55936" w:rsidRPr="001A6961" w:rsidSect="0005709C">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10286F" w14:textId="77777777" w:rsidR="00795138" w:rsidRDefault="00795138" w:rsidP="001F125D">
      <w:r>
        <w:separator/>
      </w:r>
    </w:p>
  </w:endnote>
  <w:endnote w:type="continuationSeparator" w:id="0">
    <w:p w14:paraId="58663396" w14:textId="77777777" w:rsidR="00795138" w:rsidRDefault="0079513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DB0C7" w14:textId="726A46DC" w:rsidR="00795138" w:rsidRPr="00623D4A" w:rsidRDefault="00795138">
    <w:pPr>
      <w:pStyle w:val="Footer"/>
    </w:pPr>
    <w:r w:rsidRPr="002F65EB">
      <w:rPr>
        <w:noProof/>
        <w:sz w:val="18"/>
        <w:szCs w:val="18"/>
        <w:lang w:val="en-US"/>
      </w:rPr>
      <mc:AlternateContent>
        <mc:Choice Requires="wps">
          <w:drawing>
            <wp:anchor distT="0" distB="0" distL="114300" distR="114300" simplePos="0" relativeHeight="251656704" behindDoc="0" locked="0" layoutInCell="1" allowOverlap="1" wp14:anchorId="46AF33D4" wp14:editId="4A64378A">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505559" w14:textId="437086C8" w:rsidR="00795138" w:rsidRPr="00D4360E" w:rsidRDefault="0079513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F33D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03505559" w14:textId="437086C8" w:rsidR="00795138" w:rsidRPr="00D4360E" w:rsidRDefault="0079513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14</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14</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0BC51" w14:textId="153F94EF" w:rsidR="00795138" w:rsidRPr="003013A4" w:rsidRDefault="00795138" w:rsidP="00AD0D27">
    <w:pPr>
      <w:pStyle w:val="Footer"/>
      <w:rPr>
        <w:b/>
        <w:bCs/>
        <w:noProof/>
        <w:sz w:val="16"/>
        <w:szCs w:val="16"/>
      </w:rPr>
    </w:pPr>
    <w:r>
      <w:rPr>
        <w:bCs/>
        <w:sz w:val="16"/>
        <w:szCs w:val="16"/>
      </w:rPr>
      <w:t xml:space="preserve">Form WRH </w:t>
    </w:r>
    <w:r>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0597C">
      <w:rPr>
        <w:b/>
        <w:bCs/>
        <w:noProof/>
        <w:sz w:val="16"/>
        <w:szCs w:val="16"/>
      </w:rPr>
      <w:t>10</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0597C">
      <w:rPr>
        <w:b/>
        <w:bCs/>
        <w:noProof/>
        <w:sz w:val="16"/>
        <w:szCs w:val="16"/>
      </w:rPr>
      <w:t>14</w:t>
    </w:r>
    <w:r w:rsidRPr="005B00CB">
      <w:rPr>
        <w:b/>
        <w:bCs/>
        <w:noProof/>
        <w:sz w:val="16"/>
        <w:szCs w:val="16"/>
      </w:rPr>
      <w:fldChar w:fldCharType="end"/>
    </w:r>
    <w:r>
      <w:rPr>
        <w:b/>
        <w:bCs/>
        <w:noProof/>
        <w:sz w:val="16"/>
        <w:szCs w:val="16"/>
      </w:rPr>
      <w:tab/>
      <w:t xml:space="preserve"> </w:t>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xml:space="preserve">, </w:t>
    </w:r>
    <w:r>
      <w:rPr>
        <w:bCs/>
        <w:sz w:val="16"/>
        <w:szCs w:val="16"/>
      </w:rPr>
      <w:t>January 2018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1D96E" w14:textId="130BFFDA" w:rsidR="00795138" w:rsidRPr="00A34A98" w:rsidRDefault="00795138" w:rsidP="00A34A98">
    <w:pPr>
      <w:pStyle w:val="Footer"/>
      <w:rPr>
        <w:bCs/>
        <w:sz w:val="16"/>
        <w:szCs w:val="16"/>
      </w:rPr>
    </w:pPr>
    <w:r>
      <w:rPr>
        <w:bCs/>
        <w:sz w:val="16"/>
        <w:szCs w:val="16"/>
      </w:rPr>
      <w:t xml:space="preserve">Form WRH </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0597C">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0597C">
      <w:rPr>
        <w:b/>
        <w:bCs/>
        <w:noProof/>
        <w:sz w:val="16"/>
        <w:szCs w:val="16"/>
      </w:rPr>
      <w:t>14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xml:space="preserve">, </w:t>
    </w:r>
    <w:r>
      <w:rPr>
        <w:bCs/>
        <w:sz w:val="16"/>
        <w:szCs w:val="16"/>
      </w:rPr>
      <w:t>January 2018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5A0EC" w14:textId="77777777" w:rsidR="00795138" w:rsidRDefault="00795138" w:rsidP="001F125D">
      <w:r>
        <w:separator/>
      </w:r>
    </w:p>
  </w:footnote>
  <w:footnote w:type="continuationSeparator" w:id="0">
    <w:p w14:paraId="0F28E967" w14:textId="77777777" w:rsidR="00795138" w:rsidRDefault="0079513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95138" w14:paraId="12681F7E" w14:textId="77777777" w:rsidTr="005E2E96">
      <w:trPr>
        <w:trHeight w:val="1012"/>
      </w:trPr>
      <w:tc>
        <w:tcPr>
          <w:tcW w:w="9781" w:type="dxa"/>
        </w:tcPr>
        <w:p w14:paraId="4304BA3C" w14:textId="77777777" w:rsidR="00795138" w:rsidRDefault="0079513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 transitional water resources licence</w:t>
          </w:r>
        </w:p>
        <w:p w14:paraId="27696C2F" w14:textId="77777777" w:rsidR="00795138" w:rsidRPr="003536A6" w:rsidRDefault="00795138" w:rsidP="007F23CC">
          <w:pPr>
            <w:autoSpaceDE w:val="0"/>
            <w:autoSpaceDN w:val="0"/>
            <w:adjustRightInd w:val="0"/>
            <w:spacing w:before="60" w:after="120"/>
            <w:ind w:left="-108" w:right="-103"/>
            <w:rPr>
              <w:rFonts w:cs="Arial"/>
              <w:sz w:val="20"/>
              <w:szCs w:val="20"/>
            </w:rPr>
          </w:pPr>
          <w:r>
            <w:rPr>
              <w:noProof/>
              <w:lang w:val="en-US"/>
            </w:rPr>
            <w:drawing>
              <wp:anchor distT="0" distB="0" distL="114300" distR="114300" simplePos="0" relativeHeight="251664896" behindDoc="0" locked="0" layoutInCell="1" allowOverlap="1" wp14:anchorId="01B375B7" wp14:editId="5CB79305">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Form WRH</w:t>
          </w:r>
        </w:p>
      </w:tc>
    </w:tr>
  </w:tbl>
  <w:p w14:paraId="3F8CE523" w14:textId="77777777" w:rsidR="00795138" w:rsidRDefault="0079513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34E6A" w14:textId="77777777" w:rsidR="00795138" w:rsidRDefault="00795138"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9C5FF" w14:textId="77777777" w:rsidR="00795138" w:rsidRDefault="00795138"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0A56C" w14:textId="77777777" w:rsidR="00795138" w:rsidRDefault="00795138"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5073"/>
    <w:multiLevelType w:val="hybridMultilevel"/>
    <w:tmpl w:val="BE08B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75F6E"/>
    <w:multiLevelType w:val="hybridMultilevel"/>
    <w:tmpl w:val="AF60771A"/>
    <w:lvl w:ilvl="0" w:tplc="5358C13C">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04BA7"/>
    <w:multiLevelType w:val="hybridMultilevel"/>
    <w:tmpl w:val="1AAA4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8025F"/>
    <w:multiLevelType w:val="hybridMultilevel"/>
    <w:tmpl w:val="AFE21B86"/>
    <w:lvl w:ilvl="0" w:tplc="A78898E2">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3A3A82"/>
    <w:multiLevelType w:val="multilevel"/>
    <w:tmpl w:val="1126393C"/>
    <w:lvl w:ilvl="0">
      <w:start w:val="2"/>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C32BBE"/>
    <w:multiLevelType w:val="hybridMultilevel"/>
    <w:tmpl w:val="AFE21B86"/>
    <w:lvl w:ilvl="0" w:tplc="A78898E2">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B63C6B"/>
    <w:multiLevelType w:val="hybridMultilevel"/>
    <w:tmpl w:val="3A403D84"/>
    <w:lvl w:ilvl="0" w:tplc="662057CA">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C73316"/>
    <w:multiLevelType w:val="hybridMultilevel"/>
    <w:tmpl w:val="5C1C238C"/>
    <w:lvl w:ilvl="0" w:tplc="015C8AA4">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59322157"/>
    <w:multiLevelType w:val="multilevel"/>
    <w:tmpl w:val="1126393C"/>
    <w:lvl w:ilvl="0">
      <w:start w:val="2"/>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32611"/>
    <w:multiLevelType w:val="hybridMultilevel"/>
    <w:tmpl w:val="3C90E15E"/>
    <w:lvl w:ilvl="0" w:tplc="5358C13C">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112F49"/>
    <w:multiLevelType w:val="hybridMultilevel"/>
    <w:tmpl w:val="AD18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6"/>
  </w:num>
  <w:num w:numId="4">
    <w:abstractNumId w:val="16"/>
  </w:num>
  <w:num w:numId="5">
    <w:abstractNumId w:val="6"/>
  </w:num>
  <w:num w:numId="6">
    <w:abstractNumId w:val="4"/>
  </w:num>
  <w:num w:numId="7">
    <w:abstractNumId w:val="25"/>
  </w:num>
  <w:num w:numId="8">
    <w:abstractNumId w:val="23"/>
  </w:num>
  <w:num w:numId="9">
    <w:abstractNumId w:val="14"/>
  </w:num>
  <w:num w:numId="10">
    <w:abstractNumId w:val="8"/>
  </w:num>
  <w:num w:numId="11">
    <w:abstractNumId w:val="22"/>
  </w:num>
  <w:num w:numId="12">
    <w:abstractNumId w:val="12"/>
  </w:num>
  <w:num w:numId="13">
    <w:abstractNumId w:val="24"/>
  </w:num>
  <w:num w:numId="14">
    <w:abstractNumId w:val="11"/>
  </w:num>
  <w:num w:numId="15">
    <w:abstractNumId w:val="19"/>
  </w:num>
  <w:num w:numId="16">
    <w:abstractNumId w:val="0"/>
  </w:num>
  <w:num w:numId="17">
    <w:abstractNumId w:val="15"/>
  </w:num>
  <w:num w:numId="18">
    <w:abstractNumId w:val="5"/>
  </w:num>
  <w:num w:numId="19">
    <w:abstractNumId w:val="7"/>
  </w:num>
  <w:num w:numId="20">
    <w:abstractNumId w:val="21"/>
  </w:num>
  <w:num w:numId="21">
    <w:abstractNumId w:val="13"/>
  </w:num>
  <w:num w:numId="22">
    <w:abstractNumId w:val="18"/>
  </w:num>
  <w:num w:numId="23">
    <w:abstractNumId w:val="3"/>
  </w:num>
  <w:num w:numId="24">
    <w:abstractNumId w:val="9"/>
  </w:num>
  <w:num w:numId="25">
    <w:abstractNumId w:val="2"/>
  </w:num>
  <w:num w:numId="26">
    <w:abstractNumId w:val="20"/>
  </w:num>
  <w:num w:numId="2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ocumentProtection w:edit="forms" w:enforcement="1" w:cryptProviderType="rsaAES" w:cryptAlgorithmClass="hash" w:cryptAlgorithmType="typeAny" w:cryptAlgorithmSid="14" w:cryptSpinCount="100000" w:hash="dip1hgg4KEmJUqooYcNiINZ8LLMKwEuTxzNyF5WJWbQkM3LoUmiSNTe8dz1jNt3hQXQURQM7D/CgeOKufPGCFg==" w:salt="XF8VaZWoc42v9mx8Evmabg=="/>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0DC7"/>
    <w:rsid w:val="000013B3"/>
    <w:rsid w:val="00001856"/>
    <w:rsid w:val="00004BCC"/>
    <w:rsid w:val="00006940"/>
    <w:rsid w:val="00006C0F"/>
    <w:rsid w:val="00006C21"/>
    <w:rsid w:val="00006C39"/>
    <w:rsid w:val="00010203"/>
    <w:rsid w:val="00013141"/>
    <w:rsid w:val="00013237"/>
    <w:rsid w:val="00013B62"/>
    <w:rsid w:val="00022366"/>
    <w:rsid w:val="00022F7E"/>
    <w:rsid w:val="000244F5"/>
    <w:rsid w:val="0002546F"/>
    <w:rsid w:val="00026E3F"/>
    <w:rsid w:val="0002713C"/>
    <w:rsid w:val="00030A6E"/>
    <w:rsid w:val="0003100A"/>
    <w:rsid w:val="00033939"/>
    <w:rsid w:val="0003441D"/>
    <w:rsid w:val="0003510D"/>
    <w:rsid w:val="0004083D"/>
    <w:rsid w:val="0004403A"/>
    <w:rsid w:val="00046137"/>
    <w:rsid w:val="00046E76"/>
    <w:rsid w:val="00050C06"/>
    <w:rsid w:val="00051CD7"/>
    <w:rsid w:val="00055764"/>
    <w:rsid w:val="0005709C"/>
    <w:rsid w:val="00061B2E"/>
    <w:rsid w:val="00063546"/>
    <w:rsid w:val="00064ECF"/>
    <w:rsid w:val="00066A0C"/>
    <w:rsid w:val="00067727"/>
    <w:rsid w:val="00067922"/>
    <w:rsid w:val="00067E86"/>
    <w:rsid w:val="00067FB8"/>
    <w:rsid w:val="0007055A"/>
    <w:rsid w:val="000813DA"/>
    <w:rsid w:val="00083217"/>
    <w:rsid w:val="00083F54"/>
    <w:rsid w:val="000844FE"/>
    <w:rsid w:val="00086DA2"/>
    <w:rsid w:val="00087561"/>
    <w:rsid w:val="0009030F"/>
    <w:rsid w:val="00090E43"/>
    <w:rsid w:val="00091368"/>
    <w:rsid w:val="0009172D"/>
    <w:rsid w:val="00091FC0"/>
    <w:rsid w:val="00093B32"/>
    <w:rsid w:val="0009472E"/>
    <w:rsid w:val="00095570"/>
    <w:rsid w:val="000955BB"/>
    <w:rsid w:val="00095DCA"/>
    <w:rsid w:val="00096644"/>
    <w:rsid w:val="000A136B"/>
    <w:rsid w:val="000A30E8"/>
    <w:rsid w:val="000A51C1"/>
    <w:rsid w:val="000A5A2F"/>
    <w:rsid w:val="000A6EF7"/>
    <w:rsid w:val="000B33B6"/>
    <w:rsid w:val="000B7FF2"/>
    <w:rsid w:val="000C1214"/>
    <w:rsid w:val="000C21C2"/>
    <w:rsid w:val="000C6387"/>
    <w:rsid w:val="000C6990"/>
    <w:rsid w:val="000C6A50"/>
    <w:rsid w:val="000C7652"/>
    <w:rsid w:val="000D021C"/>
    <w:rsid w:val="000D2911"/>
    <w:rsid w:val="000D3504"/>
    <w:rsid w:val="000D6440"/>
    <w:rsid w:val="000E2165"/>
    <w:rsid w:val="000E4418"/>
    <w:rsid w:val="000E52B6"/>
    <w:rsid w:val="000E7F94"/>
    <w:rsid w:val="000E7FE0"/>
    <w:rsid w:val="000F0B38"/>
    <w:rsid w:val="000F1464"/>
    <w:rsid w:val="000F2092"/>
    <w:rsid w:val="000F6A6D"/>
    <w:rsid w:val="000F705B"/>
    <w:rsid w:val="000F77C9"/>
    <w:rsid w:val="0010087A"/>
    <w:rsid w:val="00101AA2"/>
    <w:rsid w:val="00101B25"/>
    <w:rsid w:val="0010610C"/>
    <w:rsid w:val="001107E2"/>
    <w:rsid w:val="00111846"/>
    <w:rsid w:val="001129A0"/>
    <w:rsid w:val="001164A6"/>
    <w:rsid w:val="00120145"/>
    <w:rsid w:val="00120E6D"/>
    <w:rsid w:val="0012186B"/>
    <w:rsid w:val="00124080"/>
    <w:rsid w:val="00124A85"/>
    <w:rsid w:val="00130760"/>
    <w:rsid w:val="00132875"/>
    <w:rsid w:val="00132CFD"/>
    <w:rsid w:val="00132EEC"/>
    <w:rsid w:val="001330F9"/>
    <w:rsid w:val="00135A5A"/>
    <w:rsid w:val="00137A6F"/>
    <w:rsid w:val="00145554"/>
    <w:rsid w:val="0014631C"/>
    <w:rsid w:val="00146BFF"/>
    <w:rsid w:val="001519BF"/>
    <w:rsid w:val="0015270F"/>
    <w:rsid w:val="00154604"/>
    <w:rsid w:val="001546E7"/>
    <w:rsid w:val="00154C55"/>
    <w:rsid w:val="0015772A"/>
    <w:rsid w:val="00161166"/>
    <w:rsid w:val="001612C1"/>
    <w:rsid w:val="001633D8"/>
    <w:rsid w:val="00172059"/>
    <w:rsid w:val="00172C1A"/>
    <w:rsid w:val="001731E7"/>
    <w:rsid w:val="00174505"/>
    <w:rsid w:val="00176EF9"/>
    <w:rsid w:val="001779A5"/>
    <w:rsid w:val="00177E71"/>
    <w:rsid w:val="00181A95"/>
    <w:rsid w:val="00181E9F"/>
    <w:rsid w:val="00182EF0"/>
    <w:rsid w:val="0018476A"/>
    <w:rsid w:val="00184FE7"/>
    <w:rsid w:val="00185BF3"/>
    <w:rsid w:val="0018715B"/>
    <w:rsid w:val="00195493"/>
    <w:rsid w:val="00195620"/>
    <w:rsid w:val="001973CF"/>
    <w:rsid w:val="00197C0F"/>
    <w:rsid w:val="001A0441"/>
    <w:rsid w:val="001A16E5"/>
    <w:rsid w:val="001A49B6"/>
    <w:rsid w:val="001A58DE"/>
    <w:rsid w:val="001A5DA8"/>
    <w:rsid w:val="001A5E7D"/>
    <w:rsid w:val="001A689E"/>
    <w:rsid w:val="001A6961"/>
    <w:rsid w:val="001B1A8D"/>
    <w:rsid w:val="001B200E"/>
    <w:rsid w:val="001B43FD"/>
    <w:rsid w:val="001B7A54"/>
    <w:rsid w:val="001C1CF7"/>
    <w:rsid w:val="001C2106"/>
    <w:rsid w:val="001C433E"/>
    <w:rsid w:val="001C6426"/>
    <w:rsid w:val="001D2FF2"/>
    <w:rsid w:val="001E2041"/>
    <w:rsid w:val="001E225C"/>
    <w:rsid w:val="001E4D31"/>
    <w:rsid w:val="001E552A"/>
    <w:rsid w:val="001E6B22"/>
    <w:rsid w:val="001E76AB"/>
    <w:rsid w:val="001F0E3E"/>
    <w:rsid w:val="001F125D"/>
    <w:rsid w:val="001F19F0"/>
    <w:rsid w:val="001F2496"/>
    <w:rsid w:val="001F2FE6"/>
    <w:rsid w:val="001F38BB"/>
    <w:rsid w:val="001F42A5"/>
    <w:rsid w:val="001F7A0A"/>
    <w:rsid w:val="00200D39"/>
    <w:rsid w:val="00204D6E"/>
    <w:rsid w:val="002070B8"/>
    <w:rsid w:val="00210036"/>
    <w:rsid w:val="002116BC"/>
    <w:rsid w:val="00212284"/>
    <w:rsid w:val="002128AF"/>
    <w:rsid w:val="0021296E"/>
    <w:rsid w:val="0021483B"/>
    <w:rsid w:val="002152F2"/>
    <w:rsid w:val="00215FBE"/>
    <w:rsid w:val="00215FD1"/>
    <w:rsid w:val="00216732"/>
    <w:rsid w:val="00220A74"/>
    <w:rsid w:val="00220BF8"/>
    <w:rsid w:val="00221752"/>
    <w:rsid w:val="00225C42"/>
    <w:rsid w:val="00230858"/>
    <w:rsid w:val="002308A9"/>
    <w:rsid w:val="002312BB"/>
    <w:rsid w:val="00232244"/>
    <w:rsid w:val="00232E91"/>
    <w:rsid w:val="002331B8"/>
    <w:rsid w:val="002336A6"/>
    <w:rsid w:val="002360DE"/>
    <w:rsid w:val="00237624"/>
    <w:rsid w:val="00241183"/>
    <w:rsid w:val="00241904"/>
    <w:rsid w:val="00241D12"/>
    <w:rsid w:val="00243250"/>
    <w:rsid w:val="00244516"/>
    <w:rsid w:val="00244641"/>
    <w:rsid w:val="00246900"/>
    <w:rsid w:val="002469C3"/>
    <w:rsid w:val="00247933"/>
    <w:rsid w:val="002504EB"/>
    <w:rsid w:val="00252BF9"/>
    <w:rsid w:val="00253BC6"/>
    <w:rsid w:val="002556AC"/>
    <w:rsid w:val="00256F08"/>
    <w:rsid w:val="00260915"/>
    <w:rsid w:val="00260AC8"/>
    <w:rsid w:val="002625D6"/>
    <w:rsid w:val="002643C0"/>
    <w:rsid w:val="002667D7"/>
    <w:rsid w:val="00266AE3"/>
    <w:rsid w:val="00270336"/>
    <w:rsid w:val="0027043E"/>
    <w:rsid w:val="00271E8E"/>
    <w:rsid w:val="002729FA"/>
    <w:rsid w:val="0027337E"/>
    <w:rsid w:val="00274B87"/>
    <w:rsid w:val="00276885"/>
    <w:rsid w:val="00276D27"/>
    <w:rsid w:val="00282291"/>
    <w:rsid w:val="00284050"/>
    <w:rsid w:val="00284AC2"/>
    <w:rsid w:val="00285918"/>
    <w:rsid w:val="00286148"/>
    <w:rsid w:val="00286DD6"/>
    <w:rsid w:val="002878F7"/>
    <w:rsid w:val="0029048A"/>
    <w:rsid w:val="00292BF5"/>
    <w:rsid w:val="00293D8C"/>
    <w:rsid w:val="002959B4"/>
    <w:rsid w:val="002970B3"/>
    <w:rsid w:val="002A34AE"/>
    <w:rsid w:val="002A3B1C"/>
    <w:rsid w:val="002A4C6F"/>
    <w:rsid w:val="002A5AD9"/>
    <w:rsid w:val="002A5D2F"/>
    <w:rsid w:val="002A5E8A"/>
    <w:rsid w:val="002A6148"/>
    <w:rsid w:val="002A6497"/>
    <w:rsid w:val="002B12C2"/>
    <w:rsid w:val="002B14FD"/>
    <w:rsid w:val="002B2B1A"/>
    <w:rsid w:val="002B3232"/>
    <w:rsid w:val="002B3968"/>
    <w:rsid w:val="002B42D9"/>
    <w:rsid w:val="002B5999"/>
    <w:rsid w:val="002B6D08"/>
    <w:rsid w:val="002C07BE"/>
    <w:rsid w:val="002C104D"/>
    <w:rsid w:val="002C1310"/>
    <w:rsid w:val="002C235E"/>
    <w:rsid w:val="002C259B"/>
    <w:rsid w:val="002C2C36"/>
    <w:rsid w:val="002C7D1B"/>
    <w:rsid w:val="002D2B16"/>
    <w:rsid w:val="002D2F32"/>
    <w:rsid w:val="002D33B5"/>
    <w:rsid w:val="002D3A03"/>
    <w:rsid w:val="002D630A"/>
    <w:rsid w:val="002E0422"/>
    <w:rsid w:val="002E05F2"/>
    <w:rsid w:val="002E15B6"/>
    <w:rsid w:val="002E15CB"/>
    <w:rsid w:val="002E2175"/>
    <w:rsid w:val="002E37F2"/>
    <w:rsid w:val="002E4616"/>
    <w:rsid w:val="002E523A"/>
    <w:rsid w:val="002E694E"/>
    <w:rsid w:val="002E767B"/>
    <w:rsid w:val="002E7C82"/>
    <w:rsid w:val="002F0C4C"/>
    <w:rsid w:val="002F1445"/>
    <w:rsid w:val="002F3E5F"/>
    <w:rsid w:val="002F4668"/>
    <w:rsid w:val="002F4D92"/>
    <w:rsid w:val="002F65EB"/>
    <w:rsid w:val="002F6925"/>
    <w:rsid w:val="00301110"/>
    <w:rsid w:val="003013A4"/>
    <w:rsid w:val="003013F9"/>
    <w:rsid w:val="0030292E"/>
    <w:rsid w:val="003029FA"/>
    <w:rsid w:val="00302FD9"/>
    <w:rsid w:val="00303210"/>
    <w:rsid w:val="003035E0"/>
    <w:rsid w:val="00303FC7"/>
    <w:rsid w:val="00304978"/>
    <w:rsid w:val="0030546C"/>
    <w:rsid w:val="0030783E"/>
    <w:rsid w:val="003100B4"/>
    <w:rsid w:val="0031010F"/>
    <w:rsid w:val="00311CCF"/>
    <w:rsid w:val="00311FD5"/>
    <w:rsid w:val="003124FE"/>
    <w:rsid w:val="00312EF6"/>
    <w:rsid w:val="003156E0"/>
    <w:rsid w:val="003229C2"/>
    <w:rsid w:val="0032456E"/>
    <w:rsid w:val="003311EA"/>
    <w:rsid w:val="003364C3"/>
    <w:rsid w:val="003365DB"/>
    <w:rsid w:val="0033669A"/>
    <w:rsid w:val="00341DD0"/>
    <w:rsid w:val="00342D45"/>
    <w:rsid w:val="003536A6"/>
    <w:rsid w:val="00354A42"/>
    <w:rsid w:val="00354F88"/>
    <w:rsid w:val="0035595B"/>
    <w:rsid w:val="00360657"/>
    <w:rsid w:val="00361509"/>
    <w:rsid w:val="0036239E"/>
    <w:rsid w:val="00363223"/>
    <w:rsid w:val="00364EF4"/>
    <w:rsid w:val="0036545D"/>
    <w:rsid w:val="00366B48"/>
    <w:rsid w:val="00371A2D"/>
    <w:rsid w:val="0037208C"/>
    <w:rsid w:val="003721CD"/>
    <w:rsid w:val="003727FC"/>
    <w:rsid w:val="00373BAC"/>
    <w:rsid w:val="00375AAB"/>
    <w:rsid w:val="00375B69"/>
    <w:rsid w:val="00375FC5"/>
    <w:rsid w:val="00377EC4"/>
    <w:rsid w:val="00385291"/>
    <w:rsid w:val="0038607F"/>
    <w:rsid w:val="00386520"/>
    <w:rsid w:val="003901EB"/>
    <w:rsid w:val="003909BC"/>
    <w:rsid w:val="00395838"/>
    <w:rsid w:val="00397504"/>
    <w:rsid w:val="00397D3E"/>
    <w:rsid w:val="003A1356"/>
    <w:rsid w:val="003A15F7"/>
    <w:rsid w:val="003A178C"/>
    <w:rsid w:val="003A2561"/>
    <w:rsid w:val="003A345B"/>
    <w:rsid w:val="003A3BA8"/>
    <w:rsid w:val="003A42F9"/>
    <w:rsid w:val="003A4CBB"/>
    <w:rsid w:val="003A5CA7"/>
    <w:rsid w:val="003A61FA"/>
    <w:rsid w:val="003A69E5"/>
    <w:rsid w:val="003A6FB1"/>
    <w:rsid w:val="003B1265"/>
    <w:rsid w:val="003B3547"/>
    <w:rsid w:val="003B4B9B"/>
    <w:rsid w:val="003B586C"/>
    <w:rsid w:val="003B5A68"/>
    <w:rsid w:val="003B6D1A"/>
    <w:rsid w:val="003C153E"/>
    <w:rsid w:val="003C1822"/>
    <w:rsid w:val="003C4EBA"/>
    <w:rsid w:val="003C605E"/>
    <w:rsid w:val="003C6C44"/>
    <w:rsid w:val="003C746C"/>
    <w:rsid w:val="003D02F4"/>
    <w:rsid w:val="003D1549"/>
    <w:rsid w:val="003D1F99"/>
    <w:rsid w:val="003D4656"/>
    <w:rsid w:val="003D4B87"/>
    <w:rsid w:val="003D501F"/>
    <w:rsid w:val="003D6F24"/>
    <w:rsid w:val="003E065E"/>
    <w:rsid w:val="003E0B5D"/>
    <w:rsid w:val="003E0CC4"/>
    <w:rsid w:val="003E1229"/>
    <w:rsid w:val="003E1FBF"/>
    <w:rsid w:val="003E3198"/>
    <w:rsid w:val="003E38BF"/>
    <w:rsid w:val="003E5495"/>
    <w:rsid w:val="003E7E61"/>
    <w:rsid w:val="003F0502"/>
    <w:rsid w:val="003F1470"/>
    <w:rsid w:val="003F2B9A"/>
    <w:rsid w:val="003F3FE5"/>
    <w:rsid w:val="003F5B17"/>
    <w:rsid w:val="003F6BC5"/>
    <w:rsid w:val="00403012"/>
    <w:rsid w:val="004030C9"/>
    <w:rsid w:val="0040427D"/>
    <w:rsid w:val="0040541D"/>
    <w:rsid w:val="00405AB0"/>
    <w:rsid w:val="00410124"/>
    <w:rsid w:val="004121B3"/>
    <w:rsid w:val="0041305F"/>
    <w:rsid w:val="0041344B"/>
    <w:rsid w:val="00414443"/>
    <w:rsid w:val="00415105"/>
    <w:rsid w:val="00416CC2"/>
    <w:rsid w:val="00417435"/>
    <w:rsid w:val="00417A53"/>
    <w:rsid w:val="00417BD2"/>
    <w:rsid w:val="00422A67"/>
    <w:rsid w:val="004232BE"/>
    <w:rsid w:val="004277A6"/>
    <w:rsid w:val="0043084C"/>
    <w:rsid w:val="0043269D"/>
    <w:rsid w:val="004356BC"/>
    <w:rsid w:val="00435747"/>
    <w:rsid w:val="004457E0"/>
    <w:rsid w:val="00445807"/>
    <w:rsid w:val="00446287"/>
    <w:rsid w:val="00452965"/>
    <w:rsid w:val="00455229"/>
    <w:rsid w:val="0045646D"/>
    <w:rsid w:val="00457E45"/>
    <w:rsid w:val="00457FAA"/>
    <w:rsid w:val="004610AB"/>
    <w:rsid w:val="00461BEF"/>
    <w:rsid w:val="004620FE"/>
    <w:rsid w:val="00462101"/>
    <w:rsid w:val="004629A3"/>
    <w:rsid w:val="004638D2"/>
    <w:rsid w:val="0046438C"/>
    <w:rsid w:val="00465801"/>
    <w:rsid w:val="00466469"/>
    <w:rsid w:val="00470810"/>
    <w:rsid w:val="00470AB4"/>
    <w:rsid w:val="00470B55"/>
    <w:rsid w:val="00472B39"/>
    <w:rsid w:val="00474401"/>
    <w:rsid w:val="00474F02"/>
    <w:rsid w:val="00475BC6"/>
    <w:rsid w:val="004762E8"/>
    <w:rsid w:val="00480DE6"/>
    <w:rsid w:val="00485C1D"/>
    <w:rsid w:val="00486096"/>
    <w:rsid w:val="004907AF"/>
    <w:rsid w:val="00496ED7"/>
    <w:rsid w:val="004A1AF2"/>
    <w:rsid w:val="004A5190"/>
    <w:rsid w:val="004B0EA4"/>
    <w:rsid w:val="004B1E10"/>
    <w:rsid w:val="004B4B79"/>
    <w:rsid w:val="004B4CAD"/>
    <w:rsid w:val="004B5F2D"/>
    <w:rsid w:val="004C1631"/>
    <w:rsid w:val="004C3809"/>
    <w:rsid w:val="004C4D20"/>
    <w:rsid w:val="004C6607"/>
    <w:rsid w:val="004C66AF"/>
    <w:rsid w:val="004C72D0"/>
    <w:rsid w:val="004D0445"/>
    <w:rsid w:val="004D3E7B"/>
    <w:rsid w:val="004D7878"/>
    <w:rsid w:val="004E1870"/>
    <w:rsid w:val="004E3B1D"/>
    <w:rsid w:val="004E4282"/>
    <w:rsid w:val="004E523D"/>
    <w:rsid w:val="004E5B0D"/>
    <w:rsid w:val="004E68D1"/>
    <w:rsid w:val="004F1790"/>
    <w:rsid w:val="004F267A"/>
    <w:rsid w:val="004F30FF"/>
    <w:rsid w:val="004F596B"/>
    <w:rsid w:val="005017DF"/>
    <w:rsid w:val="00501EFA"/>
    <w:rsid w:val="00502EB7"/>
    <w:rsid w:val="00505974"/>
    <w:rsid w:val="00507202"/>
    <w:rsid w:val="005123F4"/>
    <w:rsid w:val="00514F2D"/>
    <w:rsid w:val="00515E3A"/>
    <w:rsid w:val="00517059"/>
    <w:rsid w:val="00521AD9"/>
    <w:rsid w:val="00522982"/>
    <w:rsid w:val="005229D9"/>
    <w:rsid w:val="00525B98"/>
    <w:rsid w:val="00525BD3"/>
    <w:rsid w:val="005274CF"/>
    <w:rsid w:val="00527E76"/>
    <w:rsid w:val="00532238"/>
    <w:rsid w:val="00532AFC"/>
    <w:rsid w:val="00545716"/>
    <w:rsid w:val="0055022F"/>
    <w:rsid w:val="00553CF2"/>
    <w:rsid w:val="005544B0"/>
    <w:rsid w:val="00556156"/>
    <w:rsid w:val="00556AB6"/>
    <w:rsid w:val="00557192"/>
    <w:rsid w:val="00560658"/>
    <w:rsid w:val="005608A1"/>
    <w:rsid w:val="00560A95"/>
    <w:rsid w:val="005646DD"/>
    <w:rsid w:val="00566A26"/>
    <w:rsid w:val="0057129D"/>
    <w:rsid w:val="00571538"/>
    <w:rsid w:val="00572F2C"/>
    <w:rsid w:val="0057431F"/>
    <w:rsid w:val="00574AFF"/>
    <w:rsid w:val="00574DCB"/>
    <w:rsid w:val="00575750"/>
    <w:rsid w:val="00576F7A"/>
    <w:rsid w:val="005823B4"/>
    <w:rsid w:val="0058679B"/>
    <w:rsid w:val="00587FCA"/>
    <w:rsid w:val="00590E57"/>
    <w:rsid w:val="00590FC3"/>
    <w:rsid w:val="0059305D"/>
    <w:rsid w:val="00597B1E"/>
    <w:rsid w:val="005A2F40"/>
    <w:rsid w:val="005A730A"/>
    <w:rsid w:val="005A7DE7"/>
    <w:rsid w:val="005B00CB"/>
    <w:rsid w:val="005B0F50"/>
    <w:rsid w:val="005B592A"/>
    <w:rsid w:val="005B6068"/>
    <w:rsid w:val="005B7198"/>
    <w:rsid w:val="005C0FB0"/>
    <w:rsid w:val="005C3AA2"/>
    <w:rsid w:val="005C3D2C"/>
    <w:rsid w:val="005C56E9"/>
    <w:rsid w:val="005C57C3"/>
    <w:rsid w:val="005C6BBF"/>
    <w:rsid w:val="005D0380"/>
    <w:rsid w:val="005D58B8"/>
    <w:rsid w:val="005D673D"/>
    <w:rsid w:val="005E2E96"/>
    <w:rsid w:val="005E4795"/>
    <w:rsid w:val="005E4CF6"/>
    <w:rsid w:val="005E52FF"/>
    <w:rsid w:val="005E5CDF"/>
    <w:rsid w:val="005E7A68"/>
    <w:rsid w:val="005F2188"/>
    <w:rsid w:val="005F34D2"/>
    <w:rsid w:val="005F56B7"/>
    <w:rsid w:val="00600545"/>
    <w:rsid w:val="006021F6"/>
    <w:rsid w:val="0060477E"/>
    <w:rsid w:val="0060541A"/>
    <w:rsid w:val="0060546B"/>
    <w:rsid w:val="0060613C"/>
    <w:rsid w:val="00612D56"/>
    <w:rsid w:val="00614682"/>
    <w:rsid w:val="00614F15"/>
    <w:rsid w:val="00614F33"/>
    <w:rsid w:val="0061614C"/>
    <w:rsid w:val="00616EC1"/>
    <w:rsid w:val="00617681"/>
    <w:rsid w:val="0062258E"/>
    <w:rsid w:val="00622F90"/>
    <w:rsid w:val="006232DB"/>
    <w:rsid w:val="00623D4A"/>
    <w:rsid w:val="006244F3"/>
    <w:rsid w:val="006250B6"/>
    <w:rsid w:val="00626C24"/>
    <w:rsid w:val="00627C65"/>
    <w:rsid w:val="00630062"/>
    <w:rsid w:val="00631E29"/>
    <w:rsid w:val="0063506E"/>
    <w:rsid w:val="006364F4"/>
    <w:rsid w:val="00637A17"/>
    <w:rsid w:val="006400CD"/>
    <w:rsid w:val="006408B5"/>
    <w:rsid w:val="006422AF"/>
    <w:rsid w:val="00642678"/>
    <w:rsid w:val="006434CF"/>
    <w:rsid w:val="00644135"/>
    <w:rsid w:val="006447E2"/>
    <w:rsid w:val="006456C6"/>
    <w:rsid w:val="00650CDE"/>
    <w:rsid w:val="00651AE8"/>
    <w:rsid w:val="006531E1"/>
    <w:rsid w:val="00653835"/>
    <w:rsid w:val="0065410C"/>
    <w:rsid w:val="006554FF"/>
    <w:rsid w:val="0066228E"/>
    <w:rsid w:val="00663981"/>
    <w:rsid w:val="00665063"/>
    <w:rsid w:val="00665851"/>
    <w:rsid w:val="00672949"/>
    <w:rsid w:val="00674B40"/>
    <w:rsid w:val="006757FE"/>
    <w:rsid w:val="00675B02"/>
    <w:rsid w:val="0068006E"/>
    <w:rsid w:val="006857A3"/>
    <w:rsid w:val="006917DF"/>
    <w:rsid w:val="00691BDA"/>
    <w:rsid w:val="00693795"/>
    <w:rsid w:val="006A0D15"/>
    <w:rsid w:val="006A244E"/>
    <w:rsid w:val="006A37F4"/>
    <w:rsid w:val="006A6928"/>
    <w:rsid w:val="006B38C6"/>
    <w:rsid w:val="006B5A71"/>
    <w:rsid w:val="006B5FFE"/>
    <w:rsid w:val="006B77A4"/>
    <w:rsid w:val="006C053D"/>
    <w:rsid w:val="006C095B"/>
    <w:rsid w:val="006C4744"/>
    <w:rsid w:val="006C48CC"/>
    <w:rsid w:val="006C4A1D"/>
    <w:rsid w:val="006C5DB3"/>
    <w:rsid w:val="006C797A"/>
    <w:rsid w:val="006D10E4"/>
    <w:rsid w:val="006D21E7"/>
    <w:rsid w:val="006D3B2D"/>
    <w:rsid w:val="006D4BE2"/>
    <w:rsid w:val="006D648A"/>
    <w:rsid w:val="006D69D8"/>
    <w:rsid w:val="006D767C"/>
    <w:rsid w:val="006E6E00"/>
    <w:rsid w:val="006E7A34"/>
    <w:rsid w:val="006F1CD3"/>
    <w:rsid w:val="006F6079"/>
    <w:rsid w:val="006F65E2"/>
    <w:rsid w:val="006F6CF3"/>
    <w:rsid w:val="006F7AE1"/>
    <w:rsid w:val="00700942"/>
    <w:rsid w:val="00700A95"/>
    <w:rsid w:val="00702569"/>
    <w:rsid w:val="0070613E"/>
    <w:rsid w:val="00706913"/>
    <w:rsid w:val="00707C70"/>
    <w:rsid w:val="0071385B"/>
    <w:rsid w:val="00713E53"/>
    <w:rsid w:val="00715872"/>
    <w:rsid w:val="00717C73"/>
    <w:rsid w:val="0072100B"/>
    <w:rsid w:val="007229B9"/>
    <w:rsid w:val="00723D79"/>
    <w:rsid w:val="007265C5"/>
    <w:rsid w:val="007317B6"/>
    <w:rsid w:val="007319C6"/>
    <w:rsid w:val="007329CA"/>
    <w:rsid w:val="00733499"/>
    <w:rsid w:val="0073466A"/>
    <w:rsid w:val="00734A32"/>
    <w:rsid w:val="00742B38"/>
    <w:rsid w:val="00742FC6"/>
    <w:rsid w:val="0074320F"/>
    <w:rsid w:val="007435F7"/>
    <w:rsid w:val="00743C8B"/>
    <w:rsid w:val="00747AAC"/>
    <w:rsid w:val="0075178C"/>
    <w:rsid w:val="007563FF"/>
    <w:rsid w:val="00757A48"/>
    <w:rsid w:val="007610E1"/>
    <w:rsid w:val="00761B33"/>
    <w:rsid w:val="00762488"/>
    <w:rsid w:val="00762F8C"/>
    <w:rsid w:val="00763519"/>
    <w:rsid w:val="0076422A"/>
    <w:rsid w:val="00765FE0"/>
    <w:rsid w:val="007679AC"/>
    <w:rsid w:val="00770644"/>
    <w:rsid w:val="0077102E"/>
    <w:rsid w:val="007715A6"/>
    <w:rsid w:val="00772440"/>
    <w:rsid w:val="00775661"/>
    <w:rsid w:val="007772C1"/>
    <w:rsid w:val="00780F5B"/>
    <w:rsid w:val="0078127C"/>
    <w:rsid w:val="00782D12"/>
    <w:rsid w:val="00783581"/>
    <w:rsid w:val="00783756"/>
    <w:rsid w:val="00784981"/>
    <w:rsid w:val="007849C6"/>
    <w:rsid w:val="007862C6"/>
    <w:rsid w:val="00786897"/>
    <w:rsid w:val="00786B76"/>
    <w:rsid w:val="00786F5F"/>
    <w:rsid w:val="00793EF2"/>
    <w:rsid w:val="00794023"/>
    <w:rsid w:val="00794E7A"/>
    <w:rsid w:val="00795138"/>
    <w:rsid w:val="007970E0"/>
    <w:rsid w:val="0079785F"/>
    <w:rsid w:val="007A1470"/>
    <w:rsid w:val="007A3298"/>
    <w:rsid w:val="007A54AB"/>
    <w:rsid w:val="007B015C"/>
    <w:rsid w:val="007B23CC"/>
    <w:rsid w:val="007B2E7D"/>
    <w:rsid w:val="007B4D45"/>
    <w:rsid w:val="007B53E3"/>
    <w:rsid w:val="007B550C"/>
    <w:rsid w:val="007B70E8"/>
    <w:rsid w:val="007C08F6"/>
    <w:rsid w:val="007C42F3"/>
    <w:rsid w:val="007C4FA4"/>
    <w:rsid w:val="007C5265"/>
    <w:rsid w:val="007C76C3"/>
    <w:rsid w:val="007C7A8A"/>
    <w:rsid w:val="007D02D9"/>
    <w:rsid w:val="007D268D"/>
    <w:rsid w:val="007D30D3"/>
    <w:rsid w:val="007D66BF"/>
    <w:rsid w:val="007E1561"/>
    <w:rsid w:val="007E2297"/>
    <w:rsid w:val="007E2CA8"/>
    <w:rsid w:val="007E320F"/>
    <w:rsid w:val="007E46AB"/>
    <w:rsid w:val="007E713B"/>
    <w:rsid w:val="007F02B9"/>
    <w:rsid w:val="007F128C"/>
    <w:rsid w:val="007F12BD"/>
    <w:rsid w:val="007F12C3"/>
    <w:rsid w:val="007F1813"/>
    <w:rsid w:val="007F23CC"/>
    <w:rsid w:val="007F35D1"/>
    <w:rsid w:val="007F37A9"/>
    <w:rsid w:val="007F40F1"/>
    <w:rsid w:val="007F5902"/>
    <w:rsid w:val="007F6BF0"/>
    <w:rsid w:val="007F725E"/>
    <w:rsid w:val="008009CE"/>
    <w:rsid w:val="00801F8B"/>
    <w:rsid w:val="00802C5C"/>
    <w:rsid w:val="00804A48"/>
    <w:rsid w:val="00804E94"/>
    <w:rsid w:val="0080581A"/>
    <w:rsid w:val="00807659"/>
    <w:rsid w:val="008076FF"/>
    <w:rsid w:val="00807FC4"/>
    <w:rsid w:val="00810ABD"/>
    <w:rsid w:val="00812473"/>
    <w:rsid w:val="0081256C"/>
    <w:rsid w:val="00820189"/>
    <w:rsid w:val="00820815"/>
    <w:rsid w:val="00821618"/>
    <w:rsid w:val="00822D66"/>
    <w:rsid w:val="00824810"/>
    <w:rsid w:val="00824AE7"/>
    <w:rsid w:val="00824D24"/>
    <w:rsid w:val="008257D7"/>
    <w:rsid w:val="00826CDC"/>
    <w:rsid w:val="0082762D"/>
    <w:rsid w:val="00827987"/>
    <w:rsid w:val="00830606"/>
    <w:rsid w:val="00830EC9"/>
    <w:rsid w:val="00832798"/>
    <w:rsid w:val="0083376D"/>
    <w:rsid w:val="00833AAA"/>
    <w:rsid w:val="00837254"/>
    <w:rsid w:val="008378CC"/>
    <w:rsid w:val="00840954"/>
    <w:rsid w:val="008426FD"/>
    <w:rsid w:val="0084329B"/>
    <w:rsid w:val="008432C4"/>
    <w:rsid w:val="008468F6"/>
    <w:rsid w:val="00846AC2"/>
    <w:rsid w:val="008508EB"/>
    <w:rsid w:val="008511EE"/>
    <w:rsid w:val="008514FA"/>
    <w:rsid w:val="008516A3"/>
    <w:rsid w:val="00851CFA"/>
    <w:rsid w:val="008546F4"/>
    <w:rsid w:val="00854ECA"/>
    <w:rsid w:val="008568B7"/>
    <w:rsid w:val="00857F82"/>
    <w:rsid w:val="00860A16"/>
    <w:rsid w:val="00863828"/>
    <w:rsid w:val="00864184"/>
    <w:rsid w:val="00864C22"/>
    <w:rsid w:val="00865B89"/>
    <w:rsid w:val="00866E2B"/>
    <w:rsid w:val="008673CE"/>
    <w:rsid w:val="008705B8"/>
    <w:rsid w:val="00873232"/>
    <w:rsid w:val="00874759"/>
    <w:rsid w:val="00876549"/>
    <w:rsid w:val="0088103C"/>
    <w:rsid w:val="00882989"/>
    <w:rsid w:val="00884834"/>
    <w:rsid w:val="008857DD"/>
    <w:rsid w:val="008857ED"/>
    <w:rsid w:val="008872AF"/>
    <w:rsid w:val="00887DDF"/>
    <w:rsid w:val="008914CE"/>
    <w:rsid w:val="00893039"/>
    <w:rsid w:val="00895F66"/>
    <w:rsid w:val="00896AC2"/>
    <w:rsid w:val="00897D05"/>
    <w:rsid w:val="008A25A2"/>
    <w:rsid w:val="008A33F6"/>
    <w:rsid w:val="008A390A"/>
    <w:rsid w:val="008A4A47"/>
    <w:rsid w:val="008A5125"/>
    <w:rsid w:val="008A6168"/>
    <w:rsid w:val="008A6727"/>
    <w:rsid w:val="008B1BB4"/>
    <w:rsid w:val="008B2382"/>
    <w:rsid w:val="008B4B2D"/>
    <w:rsid w:val="008B4C7D"/>
    <w:rsid w:val="008B5FC9"/>
    <w:rsid w:val="008B6084"/>
    <w:rsid w:val="008C2BC1"/>
    <w:rsid w:val="008D0A70"/>
    <w:rsid w:val="008D4D7F"/>
    <w:rsid w:val="008D5A28"/>
    <w:rsid w:val="008D65E3"/>
    <w:rsid w:val="008D7173"/>
    <w:rsid w:val="008D792B"/>
    <w:rsid w:val="008E099A"/>
    <w:rsid w:val="008E0D3B"/>
    <w:rsid w:val="008E2195"/>
    <w:rsid w:val="008E23BC"/>
    <w:rsid w:val="008E30A7"/>
    <w:rsid w:val="008E4245"/>
    <w:rsid w:val="008E4840"/>
    <w:rsid w:val="008E5425"/>
    <w:rsid w:val="008E6EE7"/>
    <w:rsid w:val="008F370F"/>
    <w:rsid w:val="008F7947"/>
    <w:rsid w:val="008F7E8D"/>
    <w:rsid w:val="00903B0A"/>
    <w:rsid w:val="009044FA"/>
    <w:rsid w:val="00904599"/>
    <w:rsid w:val="00907509"/>
    <w:rsid w:val="009108E6"/>
    <w:rsid w:val="00912324"/>
    <w:rsid w:val="00913B27"/>
    <w:rsid w:val="00914FE7"/>
    <w:rsid w:val="00917E5B"/>
    <w:rsid w:val="00920C4B"/>
    <w:rsid w:val="00921B04"/>
    <w:rsid w:val="00922296"/>
    <w:rsid w:val="00924B20"/>
    <w:rsid w:val="00925275"/>
    <w:rsid w:val="0092535A"/>
    <w:rsid w:val="009253E1"/>
    <w:rsid w:val="00925D62"/>
    <w:rsid w:val="009268CF"/>
    <w:rsid w:val="009344AE"/>
    <w:rsid w:val="00934A43"/>
    <w:rsid w:val="00935EDD"/>
    <w:rsid w:val="009429DE"/>
    <w:rsid w:val="00943546"/>
    <w:rsid w:val="009467FD"/>
    <w:rsid w:val="00946869"/>
    <w:rsid w:val="009478BC"/>
    <w:rsid w:val="00947AA6"/>
    <w:rsid w:val="0095019F"/>
    <w:rsid w:val="00951192"/>
    <w:rsid w:val="00951644"/>
    <w:rsid w:val="00951F0D"/>
    <w:rsid w:val="00952533"/>
    <w:rsid w:val="009532B7"/>
    <w:rsid w:val="00953E12"/>
    <w:rsid w:val="00954405"/>
    <w:rsid w:val="009549A5"/>
    <w:rsid w:val="00956959"/>
    <w:rsid w:val="00957CBE"/>
    <w:rsid w:val="0096007E"/>
    <w:rsid w:val="009600F3"/>
    <w:rsid w:val="00960A97"/>
    <w:rsid w:val="009614FA"/>
    <w:rsid w:val="00961B25"/>
    <w:rsid w:val="0096241A"/>
    <w:rsid w:val="009642B1"/>
    <w:rsid w:val="00966C76"/>
    <w:rsid w:val="00967AA2"/>
    <w:rsid w:val="00974CD0"/>
    <w:rsid w:val="00981AD8"/>
    <w:rsid w:val="00982E30"/>
    <w:rsid w:val="0098322B"/>
    <w:rsid w:val="009849B8"/>
    <w:rsid w:val="009876F9"/>
    <w:rsid w:val="00990F12"/>
    <w:rsid w:val="00991D34"/>
    <w:rsid w:val="00994720"/>
    <w:rsid w:val="009A0C1B"/>
    <w:rsid w:val="009A1743"/>
    <w:rsid w:val="009A272B"/>
    <w:rsid w:val="009A5AFB"/>
    <w:rsid w:val="009B2428"/>
    <w:rsid w:val="009B34FE"/>
    <w:rsid w:val="009B5723"/>
    <w:rsid w:val="009B73D0"/>
    <w:rsid w:val="009B7709"/>
    <w:rsid w:val="009B7F3C"/>
    <w:rsid w:val="009C0354"/>
    <w:rsid w:val="009C0FE3"/>
    <w:rsid w:val="009C1701"/>
    <w:rsid w:val="009C2912"/>
    <w:rsid w:val="009C360E"/>
    <w:rsid w:val="009C507A"/>
    <w:rsid w:val="009C7D5F"/>
    <w:rsid w:val="009D13A0"/>
    <w:rsid w:val="009D24B1"/>
    <w:rsid w:val="009D356D"/>
    <w:rsid w:val="009D3DAF"/>
    <w:rsid w:val="009D4196"/>
    <w:rsid w:val="009D604A"/>
    <w:rsid w:val="009D64C1"/>
    <w:rsid w:val="009D76A6"/>
    <w:rsid w:val="009E0291"/>
    <w:rsid w:val="009E2116"/>
    <w:rsid w:val="009E5881"/>
    <w:rsid w:val="009E7471"/>
    <w:rsid w:val="009F0C7E"/>
    <w:rsid w:val="009F162E"/>
    <w:rsid w:val="009F1A2A"/>
    <w:rsid w:val="009F220C"/>
    <w:rsid w:val="009F3E2A"/>
    <w:rsid w:val="009F5055"/>
    <w:rsid w:val="009F5C66"/>
    <w:rsid w:val="009F63B6"/>
    <w:rsid w:val="009F65FF"/>
    <w:rsid w:val="00A02435"/>
    <w:rsid w:val="00A042A2"/>
    <w:rsid w:val="00A04B23"/>
    <w:rsid w:val="00A0566A"/>
    <w:rsid w:val="00A07646"/>
    <w:rsid w:val="00A07B61"/>
    <w:rsid w:val="00A108E2"/>
    <w:rsid w:val="00A11570"/>
    <w:rsid w:val="00A211B4"/>
    <w:rsid w:val="00A258F6"/>
    <w:rsid w:val="00A27A15"/>
    <w:rsid w:val="00A31719"/>
    <w:rsid w:val="00A31D8C"/>
    <w:rsid w:val="00A33E8B"/>
    <w:rsid w:val="00A3450B"/>
    <w:rsid w:val="00A3460C"/>
    <w:rsid w:val="00A34A98"/>
    <w:rsid w:val="00A34C9A"/>
    <w:rsid w:val="00A34E99"/>
    <w:rsid w:val="00A35C71"/>
    <w:rsid w:val="00A36825"/>
    <w:rsid w:val="00A40BF9"/>
    <w:rsid w:val="00A4140B"/>
    <w:rsid w:val="00A414B6"/>
    <w:rsid w:val="00A423C1"/>
    <w:rsid w:val="00A42C10"/>
    <w:rsid w:val="00A42FE7"/>
    <w:rsid w:val="00A51319"/>
    <w:rsid w:val="00A53083"/>
    <w:rsid w:val="00A54709"/>
    <w:rsid w:val="00A56776"/>
    <w:rsid w:val="00A569A5"/>
    <w:rsid w:val="00A56C65"/>
    <w:rsid w:val="00A57BC6"/>
    <w:rsid w:val="00A6362A"/>
    <w:rsid w:val="00A641F9"/>
    <w:rsid w:val="00A65BBB"/>
    <w:rsid w:val="00A714E8"/>
    <w:rsid w:val="00A73127"/>
    <w:rsid w:val="00A75D74"/>
    <w:rsid w:val="00A8039E"/>
    <w:rsid w:val="00A96894"/>
    <w:rsid w:val="00A97342"/>
    <w:rsid w:val="00AA098D"/>
    <w:rsid w:val="00AA1C36"/>
    <w:rsid w:val="00AA2883"/>
    <w:rsid w:val="00AA4C7F"/>
    <w:rsid w:val="00AB0D5D"/>
    <w:rsid w:val="00AB1BF0"/>
    <w:rsid w:val="00AB3120"/>
    <w:rsid w:val="00AB730E"/>
    <w:rsid w:val="00AB74CF"/>
    <w:rsid w:val="00AB765E"/>
    <w:rsid w:val="00AC26E7"/>
    <w:rsid w:val="00AC3254"/>
    <w:rsid w:val="00AC5476"/>
    <w:rsid w:val="00AD0735"/>
    <w:rsid w:val="00AD0D27"/>
    <w:rsid w:val="00AD1148"/>
    <w:rsid w:val="00AD4F44"/>
    <w:rsid w:val="00AD516C"/>
    <w:rsid w:val="00AD770E"/>
    <w:rsid w:val="00AE0A9F"/>
    <w:rsid w:val="00AE4BB6"/>
    <w:rsid w:val="00AE56F6"/>
    <w:rsid w:val="00AE6A93"/>
    <w:rsid w:val="00AF0A6B"/>
    <w:rsid w:val="00AF0BC1"/>
    <w:rsid w:val="00AF396E"/>
    <w:rsid w:val="00AF4330"/>
    <w:rsid w:val="00AF462C"/>
    <w:rsid w:val="00AF4689"/>
    <w:rsid w:val="00AF76F9"/>
    <w:rsid w:val="00B025E9"/>
    <w:rsid w:val="00B02BCC"/>
    <w:rsid w:val="00B04EE2"/>
    <w:rsid w:val="00B106D0"/>
    <w:rsid w:val="00B10EE1"/>
    <w:rsid w:val="00B15D1F"/>
    <w:rsid w:val="00B1628B"/>
    <w:rsid w:val="00B20940"/>
    <w:rsid w:val="00B2095D"/>
    <w:rsid w:val="00B2128A"/>
    <w:rsid w:val="00B21B44"/>
    <w:rsid w:val="00B23A8A"/>
    <w:rsid w:val="00B24F92"/>
    <w:rsid w:val="00B25993"/>
    <w:rsid w:val="00B30132"/>
    <w:rsid w:val="00B304C7"/>
    <w:rsid w:val="00B322B0"/>
    <w:rsid w:val="00B34B85"/>
    <w:rsid w:val="00B3544B"/>
    <w:rsid w:val="00B359F5"/>
    <w:rsid w:val="00B3774D"/>
    <w:rsid w:val="00B37ED8"/>
    <w:rsid w:val="00B401F6"/>
    <w:rsid w:val="00B40625"/>
    <w:rsid w:val="00B406CF"/>
    <w:rsid w:val="00B4410A"/>
    <w:rsid w:val="00B44322"/>
    <w:rsid w:val="00B44F4F"/>
    <w:rsid w:val="00B4569A"/>
    <w:rsid w:val="00B468D2"/>
    <w:rsid w:val="00B473E9"/>
    <w:rsid w:val="00B51B1F"/>
    <w:rsid w:val="00B54703"/>
    <w:rsid w:val="00B54B4C"/>
    <w:rsid w:val="00B54F7F"/>
    <w:rsid w:val="00B55A99"/>
    <w:rsid w:val="00B55FD4"/>
    <w:rsid w:val="00B56FAC"/>
    <w:rsid w:val="00B61213"/>
    <w:rsid w:val="00B6164E"/>
    <w:rsid w:val="00B63384"/>
    <w:rsid w:val="00B725B9"/>
    <w:rsid w:val="00B72A99"/>
    <w:rsid w:val="00B731DB"/>
    <w:rsid w:val="00B739F4"/>
    <w:rsid w:val="00B756F2"/>
    <w:rsid w:val="00B76640"/>
    <w:rsid w:val="00B77B24"/>
    <w:rsid w:val="00B82457"/>
    <w:rsid w:val="00B832DA"/>
    <w:rsid w:val="00B841A6"/>
    <w:rsid w:val="00B8467B"/>
    <w:rsid w:val="00B86EB7"/>
    <w:rsid w:val="00B877C6"/>
    <w:rsid w:val="00B90F1B"/>
    <w:rsid w:val="00B94609"/>
    <w:rsid w:val="00B97EEE"/>
    <w:rsid w:val="00BA1952"/>
    <w:rsid w:val="00BA3DBF"/>
    <w:rsid w:val="00BA4455"/>
    <w:rsid w:val="00BA4BE7"/>
    <w:rsid w:val="00BA5146"/>
    <w:rsid w:val="00BB345D"/>
    <w:rsid w:val="00BB35D0"/>
    <w:rsid w:val="00BB5EE0"/>
    <w:rsid w:val="00BC0621"/>
    <w:rsid w:val="00BC5737"/>
    <w:rsid w:val="00BC65B8"/>
    <w:rsid w:val="00BC77E9"/>
    <w:rsid w:val="00BC787F"/>
    <w:rsid w:val="00BD0862"/>
    <w:rsid w:val="00BD259E"/>
    <w:rsid w:val="00BD2C3A"/>
    <w:rsid w:val="00BD3506"/>
    <w:rsid w:val="00BD4FB8"/>
    <w:rsid w:val="00BD5073"/>
    <w:rsid w:val="00BE0341"/>
    <w:rsid w:val="00BE2DB9"/>
    <w:rsid w:val="00BF00FF"/>
    <w:rsid w:val="00BF088E"/>
    <w:rsid w:val="00BF34AF"/>
    <w:rsid w:val="00BF3791"/>
    <w:rsid w:val="00BF4A19"/>
    <w:rsid w:val="00BF7978"/>
    <w:rsid w:val="00C007F2"/>
    <w:rsid w:val="00C01595"/>
    <w:rsid w:val="00C017B3"/>
    <w:rsid w:val="00C02FFF"/>
    <w:rsid w:val="00C03522"/>
    <w:rsid w:val="00C06506"/>
    <w:rsid w:val="00C07452"/>
    <w:rsid w:val="00C10C64"/>
    <w:rsid w:val="00C10D9F"/>
    <w:rsid w:val="00C118EA"/>
    <w:rsid w:val="00C12086"/>
    <w:rsid w:val="00C15061"/>
    <w:rsid w:val="00C164EF"/>
    <w:rsid w:val="00C1725C"/>
    <w:rsid w:val="00C17823"/>
    <w:rsid w:val="00C20B28"/>
    <w:rsid w:val="00C21080"/>
    <w:rsid w:val="00C21C75"/>
    <w:rsid w:val="00C22D00"/>
    <w:rsid w:val="00C22DF6"/>
    <w:rsid w:val="00C2361F"/>
    <w:rsid w:val="00C25E72"/>
    <w:rsid w:val="00C26640"/>
    <w:rsid w:val="00C30998"/>
    <w:rsid w:val="00C30B60"/>
    <w:rsid w:val="00C31CF1"/>
    <w:rsid w:val="00C32786"/>
    <w:rsid w:val="00C33056"/>
    <w:rsid w:val="00C40271"/>
    <w:rsid w:val="00C4741E"/>
    <w:rsid w:val="00C47425"/>
    <w:rsid w:val="00C50E0C"/>
    <w:rsid w:val="00C5357A"/>
    <w:rsid w:val="00C5546A"/>
    <w:rsid w:val="00C56AD0"/>
    <w:rsid w:val="00C607D9"/>
    <w:rsid w:val="00C63D1D"/>
    <w:rsid w:val="00C65FC7"/>
    <w:rsid w:val="00C7275D"/>
    <w:rsid w:val="00C74FC4"/>
    <w:rsid w:val="00C769D1"/>
    <w:rsid w:val="00C80626"/>
    <w:rsid w:val="00C83CAD"/>
    <w:rsid w:val="00C84A2B"/>
    <w:rsid w:val="00C86DE2"/>
    <w:rsid w:val="00C92849"/>
    <w:rsid w:val="00C93CA8"/>
    <w:rsid w:val="00C94946"/>
    <w:rsid w:val="00C94C25"/>
    <w:rsid w:val="00C95421"/>
    <w:rsid w:val="00C95935"/>
    <w:rsid w:val="00CA2315"/>
    <w:rsid w:val="00CA34EB"/>
    <w:rsid w:val="00CA3ED5"/>
    <w:rsid w:val="00CA40C3"/>
    <w:rsid w:val="00CA563B"/>
    <w:rsid w:val="00CA56EB"/>
    <w:rsid w:val="00CB1071"/>
    <w:rsid w:val="00CB407E"/>
    <w:rsid w:val="00CB42F4"/>
    <w:rsid w:val="00CB488E"/>
    <w:rsid w:val="00CB5302"/>
    <w:rsid w:val="00CB6413"/>
    <w:rsid w:val="00CB7188"/>
    <w:rsid w:val="00CC1E12"/>
    <w:rsid w:val="00CC2D7F"/>
    <w:rsid w:val="00CC2E42"/>
    <w:rsid w:val="00CC3C53"/>
    <w:rsid w:val="00CC53F5"/>
    <w:rsid w:val="00CC6319"/>
    <w:rsid w:val="00CD0FF4"/>
    <w:rsid w:val="00CD121D"/>
    <w:rsid w:val="00CD2530"/>
    <w:rsid w:val="00CD37D2"/>
    <w:rsid w:val="00CE07DE"/>
    <w:rsid w:val="00CE0EC9"/>
    <w:rsid w:val="00CE36D3"/>
    <w:rsid w:val="00CE6A95"/>
    <w:rsid w:val="00CF130E"/>
    <w:rsid w:val="00CF2F13"/>
    <w:rsid w:val="00CF30FC"/>
    <w:rsid w:val="00CF340F"/>
    <w:rsid w:val="00CF3596"/>
    <w:rsid w:val="00CF3A62"/>
    <w:rsid w:val="00CF5BF2"/>
    <w:rsid w:val="00CF675B"/>
    <w:rsid w:val="00D00528"/>
    <w:rsid w:val="00D01B3F"/>
    <w:rsid w:val="00D032C5"/>
    <w:rsid w:val="00D051B5"/>
    <w:rsid w:val="00D0526D"/>
    <w:rsid w:val="00D0563A"/>
    <w:rsid w:val="00D13155"/>
    <w:rsid w:val="00D13406"/>
    <w:rsid w:val="00D13D58"/>
    <w:rsid w:val="00D14C47"/>
    <w:rsid w:val="00D16293"/>
    <w:rsid w:val="00D16874"/>
    <w:rsid w:val="00D21884"/>
    <w:rsid w:val="00D21CB2"/>
    <w:rsid w:val="00D22F27"/>
    <w:rsid w:val="00D23599"/>
    <w:rsid w:val="00D25C4C"/>
    <w:rsid w:val="00D26538"/>
    <w:rsid w:val="00D26F41"/>
    <w:rsid w:val="00D275AE"/>
    <w:rsid w:val="00D32210"/>
    <w:rsid w:val="00D32A2D"/>
    <w:rsid w:val="00D32A99"/>
    <w:rsid w:val="00D337A5"/>
    <w:rsid w:val="00D40274"/>
    <w:rsid w:val="00D44EA6"/>
    <w:rsid w:val="00D504D6"/>
    <w:rsid w:val="00D50865"/>
    <w:rsid w:val="00D5264B"/>
    <w:rsid w:val="00D531D0"/>
    <w:rsid w:val="00D55A5A"/>
    <w:rsid w:val="00D60622"/>
    <w:rsid w:val="00D60844"/>
    <w:rsid w:val="00D60F90"/>
    <w:rsid w:val="00D61949"/>
    <w:rsid w:val="00D63389"/>
    <w:rsid w:val="00D642F3"/>
    <w:rsid w:val="00D65BF8"/>
    <w:rsid w:val="00D726E8"/>
    <w:rsid w:val="00D76ED6"/>
    <w:rsid w:val="00D805F3"/>
    <w:rsid w:val="00D81186"/>
    <w:rsid w:val="00D81656"/>
    <w:rsid w:val="00D82802"/>
    <w:rsid w:val="00D82FB4"/>
    <w:rsid w:val="00D830A9"/>
    <w:rsid w:val="00D849B8"/>
    <w:rsid w:val="00D84F31"/>
    <w:rsid w:val="00D9363F"/>
    <w:rsid w:val="00D93CE5"/>
    <w:rsid w:val="00DA1EF8"/>
    <w:rsid w:val="00DA2370"/>
    <w:rsid w:val="00DA5A47"/>
    <w:rsid w:val="00DA640E"/>
    <w:rsid w:val="00DB01AD"/>
    <w:rsid w:val="00DB33B3"/>
    <w:rsid w:val="00DB3F66"/>
    <w:rsid w:val="00DB479C"/>
    <w:rsid w:val="00DB7394"/>
    <w:rsid w:val="00DB774D"/>
    <w:rsid w:val="00DC198F"/>
    <w:rsid w:val="00DC2F54"/>
    <w:rsid w:val="00DC54CF"/>
    <w:rsid w:val="00DC5E0F"/>
    <w:rsid w:val="00DC6840"/>
    <w:rsid w:val="00DD1248"/>
    <w:rsid w:val="00DD5855"/>
    <w:rsid w:val="00DD5AD6"/>
    <w:rsid w:val="00DD66AA"/>
    <w:rsid w:val="00DD6B64"/>
    <w:rsid w:val="00DD7D51"/>
    <w:rsid w:val="00DD7D7F"/>
    <w:rsid w:val="00DE2898"/>
    <w:rsid w:val="00DE2F88"/>
    <w:rsid w:val="00DE5EBD"/>
    <w:rsid w:val="00DE719A"/>
    <w:rsid w:val="00DE7739"/>
    <w:rsid w:val="00DF082D"/>
    <w:rsid w:val="00DF1192"/>
    <w:rsid w:val="00DF1D00"/>
    <w:rsid w:val="00DF5973"/>
    <w:rsid w:val="00E0597C"/>
    <w:rsid w:val="00E0661A"/>
    <w:rsid w:val="00E066BF"/>
    <w:rsid w:val="00E104D7"/>
    <w:rsid w:val="00E10508"/>
    <w:rsid w:val="00E11336"/>
    <w:rsid w:val="00E136C0"/>
    <w:rsid w:val="00E13C9B"/>
    <w:rsid w:val="00E15672"/>
    <w:rsid w:val="00E15B5C"/>
    <w:rsid w:val="00E16240"/>
    <w:rsid w:val="00E21E97"/>
    <w:rsid w:val="00E22277"/>
    <w:rsid w:val="00E23DE0"/>
    <w:rsid w:val="00E27207"/>
    <w:rsid w:val="00E2735A"/>
    <w:rsid w:val="00E27DDB"/>
    <w:rsid w:val="00E3330C"/>
    <w:rsid w:val="00E3362A"/>
    <w:rsid w:val="00E33DCB"/>
    <w:rsid w:val="00E34A1F"/>
    <w:rsid w:val="00E35597"/>
    <w:rsid w:val="00E35674"/>
    <w:rsid w:val="00E408CA"/>
    <w:rsid w:val="00E42000"/>
    <w:rsid w:val="00E4273E"/>
    <w:rsid w:val="00E42B09"/>
    <w:rsid w:val="00E42FD0"/>
    <w:rsid w:val="00E451BF"/>
    <w:rsid w:val="00E46CE1"/>
    <w:rsid w:val="00E47408"/>
    <w:rsid w:val="00E47C5B"/>
    <w:rsid w:val="00E520DC"/>
    <w:rsid w:val="00E546F0"/>
    <w:rsid w:val="00E548C4"/>
    <w:rsid w:val="00E55936"/>
    <w:rsid w:val="00E56FCB"/>
    <w:rsid w:val="00E577DA"/>
    <w:rsid w:val="00E61299"/>
    <w:rsid w:val="00E618DD"/>
    <w:rsid w:val="00E6423C"/>
    <w:rsid w:val="00E72B83"/>
    <w:rsid w:val="00E73ADC"/>
    <w:rsid w:val="00E73CFF"/>
    <w:rsid w:val="00E7516D"/>
    <w:rsid w:val="00E76E3A"/>
    <w:rsid w:val="00E83480"/>
    <w:rsid w:val="00E84684"/>
    <w:rsid w:val="00E8700A"/>
    <w:rsid w:val="00E90C96"/>
    <w:rsid w:val="00E92465"/>
    <w:rsid w:val="00E945E9"/>
    <w:rsid w:val="00E94821"/>
    <w:rsid w:val="00E95EC7"/>
    <w:rsid w:val="00E968EA"/>
    <w:rsid w:val="00E97B7D"/>
    <w:rsid w:val="00EA1717"/>
    <w:rsid w:val="00EA18FA"/>
    <w:rsid w:val="00EA3196"/>
    <w:rsid w:val="00EA359E"/>
    <w:rsid w:val="00EA3755"/>
    <w:rsid w:val="00EA3F0D"/>
    <w:rsid w:val="00EA4892"/>
    <w:rsid w:val="00EA50FC"/>
    <w:rsid w:val="00EA6971"/>
    <w:rsid w:val="00EB114D"/>
    <w:rsid w:val="00EB1E2A"/>
    <w:rsid w:val="00EB22FD"/>
    <w:rsid w:val="00EB494A"/>
    <w:rsid w:val="00EB6BEA"/>
    <w:rsid w:val="00EC173E"/>
    <w:rsid w:val="00EC2569"/>
    <w:rsid w:val="00EC2C3A"/>
    <w:rsid w:val="00EC43F4"/>
    <w:rsid w:val="00EC56D2"/>
    <w:rsid w:val="00EC5DBE"/>
    <w:rsid w:val="00ED0D73"/>
    <w:rsid w:val="00ED18AA"/>
    <w:rsid w:val="00ED24C2"/>
    <w:rsid w:val="00ED2CE9"/>
    <w:rsid w:val="00ED355A"/>
    <w:rsid w:val="00ED5350"/>
    <w:rsid w:val="00EE1976"/>
    <w:rsid w:val="00EF68BC"/>
    <w:rsid w:val="00F00770"/>
    <w:rsid w:val="00F014BA"/>
    <w:rsid w:val="00F02569"/>
    <w:rsid w:val="00F059FE"/>
    <w:rsid w:val="00F07277"/>
    <w:rsid w:val="00F13623"/>
    <w:rsid w:val="00F14970"/>
    <w:rsid w:val="00F16F80"/>
    <w:rsid w:val="00F2027E"/>
    <w:rsid w:val="00F22E0A"/>
    <w:rsid w:val="00F245F5"/>
    <w:rsid w:val="00F24EA7"/>
    <w:rsid w:val="00F2764F"/>
    <w:rsid w:val="00F31B29"/>
    <w:rsid w:val="00F37800"/>
    <w:rsid w:val="00F409FB"/>
    <w:rsid w:val="00F417C6"/>
    <w:rsid w:val="00F45FA0"/>
    <w:rsid w:val="00F524A6"/>
    <w:rsid w:val="00F53BBA"/>
    <w:rsid w:val="00F55A2A"/>
    <w:rsid w:val="00F56F84"/>
    <w:rsid w:val="00F5700F"/>
    <w:rsid w:val="00F617F4"/>
    <w:rsid w:val="00F61F4E"/>
    <w:rsid w:val="00F62096"/>
    <w:rsid w:val="00F63879"/>
    <w:rsid w:val="00F64F47"/>
    <w:rsid w:val="00F653B1"/>
    <w:rsid w:val="00F66792"/>
    <w:rsid w:val="00F70B5D"/>
    <w:rsid w:val="00F7170E"/>
    <w:rsid w:val="00F72A06"/>
    <w:rsid w:val="00F74C96"/>
    <w:rsid w:val="00F83785"/>
    <w:rsid w:val="00F8551B"/>
    <w:rsid w:val="00F8556A"/>
    <w:rsid w:val="00F85ACC"/>
    <w:rsid w:val="00F86552"/>
    <w:rsid w:val="00F87148"/>
    <w:rsid w:val="00F87EB8"/>
    <w:rsid w:val="00F905AD"/>
    <w:rsid w:val="00F92E44"/>
    <w:rsid w:val="00F935A9"/>
    <w:rsid w:val="00F965D4"/>
    <w:rsid w:val="00F96849"/>
    <w:rsid w:val="00F96E6F"/>
    <w:rsid w:val="00FA510F"/>
    <w:rsid w:val="00FB2056"/>
    <w:rsid w:val="00FB4716"/>
    <w:rsid w:val="00FB5198"/>
    <w:rsid w:val="00FB5B6A"/>
    <w:rsid w:val="00FB7901"/>
    <w:rsid w:val="00FC0297"/>
    <w:rsid w:val="00FC7616"/>
    <w:rsid w:val="00FC76FD"/>
    <w:rsid w:val="00FD0094"/>
    <w:rsid w:val="00FD4A47"/>
    <w:rsid w:val="00FD52E6"/>
    <w:rsid w:val="00FD692F"/>
    <w:rsid w:val="00FE0CE7"/>
    <w:rsid w:val="00FE3213"/>
    <w:rsid w:val="00FE36F5"/>
    <w:rsid w:val="00FE52B0"/>
    <w:rsid w:val="00FE53EC"/>
    <w:rsid w:val="00FE6642"/>
    <w:rsid w:val="00FF00A0"/>
    <w:rsid w:val="00FF1EA4"/>
    <w:rsid w:val="00FF20D4"/>
    <w:rsid w:val="00FF35BC"/>
    <w:rsid w:val="00FF4581"/>
    <w:rsid w:val="00FF6385"/>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92EE79"/>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semiHidden/>
    <w:unhideWhenUsed/>
    <w:rsid w:val="00E56FCB"/>
    <w:rPr>
      <w:sz w:val="16"/>
      <w:szCs w:val="16"/>
    </w:rPr>
  </w:style>
  <w:style w:type="paragraph" w:styleId="CommentText">
    <w:name w:val="annotation text"/>
    <w:basedOn w:val="Normal"/>
    <w:link w:val="CommentTextChar"/>
    <w:unhideWhenUsed/>
    <w:rsid w:val="00E56FCB"/>
    <w:rPr>
      <w:sz w:val="20"/>
      <w:szCs w:val="20"/>
    </w:rPr>
  </w:style>
  <w:style w:type="character" w:customStyle="1" w:styleId="CommentTextChar">
    <w:name w:val="Comment Text Char"/>
    <w:link w:val="CommentText"/>
    <w:uiPriority w:val="99"/>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 w:type="paragraph" w:styleId="Revision">
    <w:name w:val="Revision"/>
    <w:hidden/>
    <w:uiPriority w:val="99"/>
    <w:semiHidden/>
    <w:rsid w:val="0010087A"/>
    <w:rPr>
      <w:rFonts w:ascii="Arial" w:eastAsia="Times New Roman" w:hAnsi="Arial"/>
      <w:sz w:val="24"/>
      <w:szCs w:val="24"/>
      <w:lang w:eastAsia="en-US"/>
    </w:rPr>
  </w:style>
  <w:style w:type="character" w:styleId="FollowedHyperlink">
    <w:name w:val="FollowedHyperlink"/>
    <w:basedOn w:val="DefaultParagraphFont"/>
    <w:uiPriority w:val="99"/>
    <w:semiHidden/>
    <w:unhideWhenUsed/>
    <w:rsid w:val="002308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56972">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4833448">
      <w:bodyDiv w:val="1"/>
      <w:marLeft w:val="0"/>
      <w:marRight w:val="0"/>
      <w:marTop w:val="0"/>
      <w:marBottom w:val="0"/>
      <w:divBdr>
        <w:top w:val="none" w:sz="0" w:space="0" w:color="auto"/>
        <w:left w:val="none" w:sz="0" w:space="0" w:color="auto"/>
        <w:bottom w:val="none" w:sz="0" w:space="0" w:color="auto"/>
        <w:right w:val="none" w:sz="0" w:space="0" w:color="auto"/>
      </w:divBdr>
    </w:div>
    <w:div w:id="511724563">
      <w:bodyDiv w:val="1"/>
      <w:marLeft w:val="0"/>
      <w:marRight w:val="0"/>
      <w:marTop w:val="0"/>
      <w:marBottom w:val="0"/>
      <w:divBdr>
        <w:top w:val="none" w:sz="0" w:space="0" w:color="auto"/>
        <w:left w:val="none" w:sz="0" w:space="0" w:color="auto"/>
        <w:bottom w:val="none" w:sz="0" w:space="0" w:color="auto"/>
        <w:right w:val="none" w:sz="0" w:space="0" w:color="auto"/>
      </w:divBdr>
    </w:div>
    <w:div w:id="1121344124">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379550623">
      <w:bodyDiv w:val="1"/>
      <w:marLeft w:val="0"/>
      <w:marRight w:val="0"/>
      <w:marTop w:val="0"/>
      <w:marBottom w:val="0"/>
      <w:divBdr>
        <w:top w:val="none" w:sz="0" w:space="0" w:color="auto"/>
        <w:left w:val="none" w:sz="0" w:space="0" w:color="auto"/>
        <w:bottom w:val="none" w:sz="0" w:space="0" w:color="auto"/>
        <w:right w:val="none" w:sz="0" w:space="0" w:color="auto"/>
      </w:divBdr>
    </w:div>
    <w:div w:id="187461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8E5596613C449CA950A63A0AFCD29F1"/>
        <w:category>
          <w:name w:val="General"/>
          <w:gallery w:val="placeholder"/>
        </w:category>
        <w:types>
          <w:type w:val="bbPlcHdr"/>
        </w:types>
        <w:behaviors>
          <w:behavior w:val="content"/>
        </w:behaviors>
        <w:guid w:val="{DF8A74F0-1B64-41FC-95B6-3F069749B6DC}"/>
      </w:docPartPr>
      <w:docPartBody>
        <w:p w:rsidR="006B22D5" w:rsidRDefault="00A76762">
          <w:r>
            <w:rPr>
              <w:rStyle w:val="Responseboxtext"/>
            </w:rPr>
            <w:t xml:space="preserve">                                                             </w:t>
          </w:r>
        </w:p>
      </w:docPartBody>
    </w:docPart>
    <w:docPart>
      <w:docPartPr>
        <w:name w:val="7BAFF80B9FE041D7A9E5DC7966D162E7"/>
        <w:category>
          <w:name w:val="General"/>
          <w:gallery w:val="placeholder"/>
        </w:category>
        <w:types>
          <w:type w:val="bbPlcHdr"/>
        </w:types>
        <w:behaviors>
          <w:behavior w:val="content"/>
        </w:behaviors>
        <w:guid w:val="{5F08B90B-9424-4632-893F-476091D8B0D8}"/>
      </w:docPartPr>
      <w:docPartBody>
        <w:p w:rsidR="006B22D5" w:rsidRDefault="00A76762">
          <w:r>
            <w:rPr>
              <w:rStyle w:val="Responseboxtext"/>
            </w:rPr>
            <w:t xml:space="preserve">                                                             </w:t>
          </w:r>
        </w:p>
      </w:docPartBody>
    </w:docPart>
    <w:docPart>
      <w:docPartPr>
        <w:name w:val="861FF9AF547A4037B7B61B053DCAC88A"/>
        <w:category>
          <w:name w:val="General"/>
          <w:gallery w:val="placeholder"/>
        </w:category>
        <w:types>
          <w:type w:val="bbPlcHdr"/>
        </w:types>
        <w:behaviors>
          <w:behavior w:val="content"/>
        </w:behaviors>
        <w:guid w:val="{C88FA5CE-E389-4AD1-96C3-98477190D352}"/>
      </w:docPartPr>
      <w:docPartBody>
        <w:p w:rsidR="006B22D5" w:rsidRDefault="00A76762">
          <w:r>
            <w:rPr>
              <w:rStyle w:val="Responseboxtext"/>
            </w:rPr>
            <w:t xml:space="preserve">                                                             </w:t>
          </w:r>
        </w:p>
      </w:docPartBody>
    </w:docPart>
    <w:docPart>
      <w:docPartPr>
        <w:name w:val="DFB17202E14B4615B070604DC37A7176"/>
        <w:category>
          <w:name w:val="General"/>
          <w:gallery w:val="placeholder"/>
        </w:category>
        <w:types>
          <w:type w:val="bbPlcHdr"/>
        </w:types>
        <w:behaviors>
          <w:behavior w:val="content"/>
        </w:behaviors>
        <w:guid w:val="{992C4555-0880-4572-824A-4F81C0A58907}"/>
      </w:docPartPr>
      <w:docPartBody>
        <w:p w:rsidR="006B22D5" w:rsidRDefault="00A76762">
          <w:r>
            <w:rPr>
              <w:rStyle w:val="Responseboxtext"/>
            </w:rPr>
            <w:t xml:space="preserve">                                                             </w:t>
          </w:r>
        </w:p>
      </w:docPartBody>
    </w:docPart>
    <w:docPart>
      <w:docPartPr>
        <w:name w:val="FE453E1EA06A4B49B1711F69A2171716"/>
        <w:category>
          <w:name w:val="General"/>
          <w:gallery w:val="placeholder"/>
        </w:category>
        <w:types>
          <w:type w:val="bbPlcHdr"/>
        </w:types>
        <w:behaviors>
          <w:behavior w:val="content"/>
        </w:behaviors>
        <w:guid w:val="{3ACBA90F-DAEC-43B5-9FC1-05CFC24B68C2}"/>
      </w:docPartPr>
      <w:docPartBody>
        <w:p w:rsidR="006B22D5" w:rsidRDefault="00A76762">
          <w:r>
            <w:rPr>
              <w:rStyle w:val="Responseboxtext"/>
            </w:rPr>
            <w:t xml:space="preserve">                                                             </w:t>
          </w:r>
        </w:p>
      </w:docPartBody>
    </w:docPart>
    <w:docPart>
      <w:docPartPr>
        <w:name w:val="C41DDCA68E2740B7A69321565C3726FE"/>
        <w:category>
          <w:name w:val="General"/>
          <w:gallery w:val="placeholder"/>
        </w:category>
        <w:types>
          <w:type w:val="bbPlcHdr"/>
        </w:types>
        <w:behaviors>
          <w:behavior w:val="content"/>
        </w:behaviors>
        <w:guid w:val="{C9528B00-ADE0-454C-81C5-13804BE4DCAA}"/>
      </w:docPartPr>
      <w:docPartBody>
        <w:p w:rsidR="006B22D5" w:rsidRDefault="00A76762">
          <w:r>
            <w:rPr>
              <w:rStyle w:val="Responseboxtext"/>
            </w:rPr>
            <w:t xml:space="preserve">                                                             </w:t>
          </w:r>
        </w:p>
      </w:docPartBody>
    </w:docPart>
    <w:docPart>
      <w:docPartPr>
        <w:name w:val="63B01A1465FF4527A8F54A900F3BF193"/>
        <w:category>
          <w:name w:val="General"/>
          <w:gallery w:val="placeholder"/>
        </w:category>
        <w:types>
          <w:type w:val="bbPlcHdr"/>
        </w:types>
        <w:behaviors>
          <w:behavior w:val="content"/>
        </w:behaviors>
        <w:guid w:val="{733994E5-05E7-48D6-A51F-A4FBAF624C8C}"/>
      </w:docPartPr>
      <w:docPartBody>
        <w:p w:rsidR="006B22D5" w:rsidRDefault="00A76762">
          <w:r>
            <w:rPr>
              <w:rStyle w:val="Responseboxtext"/>
            </w:rPr>
            <w:t xml:space="preserve">                                                             </w:t>
          </w:r>
        </w:p>
      </w:docPartBody>
    </w:docPart>
    <w:docPart>
      <w:docPartPr>
        <w:name w:val="AB3B94D5098A46198E90ADE01EF10737"/>
        <w:category>
          <w:name w:val="General"/>
          <w:gallery w:val="placeholder"/>
        </w:category>
        <w:types>
          <w:type w:val="bbPlcHdr"/>
        </w:types>
        <w:behaviors>
          <w:behavior w:val="content"/>
        </w:behaviors>
        <w:guid w:val="{CD1E4B6C-9D1A-4D73-90DA-D8C6D09EA6E1}"/>
      </w:docPartPr>
      <w:docPartBody>
        <w:p w:rsidR="006B22D5" w:rsidRDefault="00A76762">
          <w:r>
            <w:rPr>
              <w:rStyle w:val="Responseboxtext"/>
            </w:rPr>
            <w:t xml:space="preserve">                                                             </w:t>
          </w:r>
        </w:p>
      </w:docPartBody>
    </w:docPart>
    <w:docPart>
      <w:docPartPr>
        <w:name w:val="A936C2CBB3CB4749862FFE4B3E8DB841"/>
        <w:category>
          <w:name w:val="General"/>
          <w:gallery w:val="placeholder"/>
        </w:category>
        <w:types>
          <w:type w:val="bbPlcHdr"/>
        </w:types>
        <w:behaviors>
          <w:behavior w:val="content"/>
        </w:behaviors>
        <w:guid w:val="{F20F400A-5ECB-4614-A7A1-D98552D7AE21}"/>
      </w:docPartPr>
      <w:docPartBody>
        <w:p w:rsidR="006B22D5" w:rsidRDefault="00A76762">
          <w:r>
            <w:rPr>
              <w:rStyle w:val="Responseboxtext"/>
            </w:rPr>
            <w:t xml:space="preserve">                                                             </w:t>
          </w:r>
        </w:p>
      </w:docPartBody>
    </w:docPart>
    <w:docPart>
      <w:docPartPr>
        <w:name w:val="DAC9F7252B5144F8B8F270DFC781FF1B"/>
        <w:category>
          <w:name w:val="General"/>
          <w:gallery w:val="placeholder"/>
        </w:category>
        <w:types>
          <w:type w:val="bbPlcHdr"/>
        </w:types>
        <w:behaviors>
          <w:behavior w:val="content"/>
        </w:behaviors>
        <w:guid w:val="{B0F64FF0-F984-45ED-8361-61A330E5E4B3}"/>
      </w:docPartPr>
      <w:docPartBody>
        <w:p w:rsidR="006B22D5" w:rsidRDefault="00A76762">
          <w:r>
            <w:rPr>
              <w:rStyle w:val="Responseboxtext"/>
            </w:rPr>
            <w:t xml:space="preserve">                                                             </w:t>
          </w:r>
        </w:p>
      </w:docPartBody>
    </w:docPart>
    <w:docPart>
      <w:docPartPr>
        <w:name w:val="47A89AEC5A0F4E4DA41815ED678FE5D2"/>
        <w:category>
          <w:name w:val="General"/>
          <w:gallery w:val="placeholder"/>
        </w:category>
        <w:types>
          <w:type w:val="bbPlcHdr"/>
        </w:types>
        <w:behaviors>
          <w:behavior w:val="content"/>
        </w:behaviors>
        <w:guid w:val="{CFA64AA7-54BE-4979-A0AD-57D5123AC6B0}"/>
      </w:docPartPr>
      <w:docPartBody>
        <w:p w:rsidR="006B22D5" w:rsidRDefault="00A76762">
          <w:r>
            <w:rPr>
              <w:rStyle w:val="Responseboxtext"/>
            </w:rPr>
            <w:t xml:space="preserve">                    </w:t>
          </w:r>
        </w:p>
      </w:docPartBody>
    </w:docPart>
    <w:docPart>
      <w:docPartPr>
        <w:name w:val="998865E71E094D799EE21C8763BF1B9B"/>
        <w:category>
          <w:name w:val="General"/>
          <w:gallery w:val="placeholder"/>
        </w:category>
        <w:types>
          <w:type w:val="bbPlcHdr"/>
        </w:types>
        <w:behaviors>
          <w:behavior w:val="content"/>
        </w:behaviors>
        <w:guid w:val="{B0958516-E673-44F8-8BC4-F0B824BD9DAF}"/>
      </w:docPartPr>
      <w:docPartBody>
        <w:p w:rsidR="006B22D5" w:rsidRDefault="00A76762">
          <w:r>
            <w:rPr>
              <w:rStyle w:val="Responseboxtext"/>
              <w:rFonts w:eastAsia="Calibri"/>
            </w:rPr>
            <w:t xml:space="preserve">                                     </w:t>
          </w:r>
        </w:p>
      </w:docPartBody>
    </w:docPart>
    <w:docPart>
      <w:docPartPr>
        <w:name w:val="C53D5CFED2EA48D0B98726B216093859"/>
        <w:category>
          <w:name w:val="General"/>
          <w:gallery w:val="placeholder"/>
        </w:category>
        <w:types>
          <w:type w:val="bbPlcHdr"/>
        </w:types>
        <w:behaviors>
          <w:behavior w:val="content"/>
        </w:behaviors>
        <w:guid w:val="{24F249E4-5FB2-462B-BEBB-22F554EBBF49}"/>
      </w:docPartPr>
      <w:docPartBody>
        <w:p w:rsidR="006B22D5" w:rsidRDefault="006B22D5">
          <w:r>
            <w:rPr>
              <w:rStyle w:val="PlaceholderText"/>
              <w:sz w:val="20"/>
            </w:rPr>
            <w:t xml:space="preserve">          </w:t>
          </w:r>
        </w:p>
      </w:docPartBody>
    </w:docPart>
    <w:docPart>
      <w:docPartPr>
        <w:name w:val="689B505A2849404A96FAB7A118B52091"/>
        <w:category>
          <w:name w:val="General"/>
          <w:gallery w:val="placeholder"/>
        </w:category>
        <w:types>
          <w:type w:val="bbPlcHdr"/>
        </w:types>
        <w:behaviors>
          <w:behavior w:val="content"/>
        </w:behaviors>
        <w:guid w:val="{21981D71-FCDC-45D0-8FF5-EDA09C4760CC}"/>
      </w:docPartPr>
      <w:docPartBody>
        <w:p w:rsidR="006B22D5" w:rsidRDefault="00A76762">
          <w:r>
            <w:rPr>
              <w:rStyle w:val="Responseboxtext"/>
            </w:rPr>
            <w:t xml:space="preserve">                                                             </w:t>
          </w:r>
        </w:p>
      </w:docPartBody>
    </w:docPart>
    <w:docPart>
      <w:docPartPr>
        <w:name w:val="033AC3D539F44969818A1F9EEF7BE90D"/>
        <w:category>
          <w:name w:val="General"/>
          <w:gallery w:val="placeholder"/>
        </w:category>
        <w:types>
          <w:type w:val="bbPlcHdr"/>
        </w:types>
        <w:behaviors>
          <w:behavior w:val="content"/>
        </w:behaviors>
        <w:guid w:val="{C7837D6A-99E3-440B-8664-CDD4325A818B}"/>
      </w:docPartPr>
      <w:docPartBody>
        <w:p w:rsidR="006B22D5" w:rsidRDefault="00A76762">
          <w:r>
            <w:rPr>
              <w:rStyle w:val="Responseboxtext"/>
            </w:rPr>
            <w:t xml:space="preserve">                                                             </w:t>
          </w:r>
        </w:p>
      </w:docPartBody>
    </w:docPart>
    <w:docPart>
      <w:docPartPr>
        <w:name w:val="1EDD625292524DD7BD01D72EE205AFE2"/>
        <w:category>
          <w:name w:val="General"/>
          <w:gallery w:val="placeholder"/>
        </w:category>
        <w:types>
          <w:type w:val="bbPlcHdr"/>
        </w:types>
        <w:behaviors>
          <w:behavior w:val="content"/>
        </w:behaviors>
        <w:guid w:val="{A89E5029-EBC8-48B7-A97F-ABC65C5829CD}"/>
      </w:docPartPr>
      <w:docPartBody>
        <w:p w:rsidR="006B22D5" w:rsidRDefault="00A76762">
          <w:r>
            <w:rPr>
              <w:rStyle w:val="Responseboxtext"/>
            </w:rPr>
            <w:t xml:space="preserve">                                                             </w:t>
          </w:r>
        </w:p>
      </w:docPartBody>
    </w:docPart>
    <w:docPart>
      <w:docPartPr>
        <w:name w:val="36C386B6C41B44C890646CD561B82748"/>
        <w:category>
          <w:name w:val="General"/>
          <w:gallery w:val="placeholder"/>
        </w:category>
        <w:types>
          <w:type w:val="bbPlcHdr"/>
        </w:types>
        <w:behaviors>
          <w:behavior w:val="content"/>
        </w:behaviors>
        <w:guid w:val="{A6246340-DD38-49CC-B9F4-DC09526BF02A}"/>
      </w:docPartPr>
      <w:docPartBody>
        <w:p w:rsidR="006B22D5" w:rsidRDefault="00A76762">
          <w:r>
            <w:rPr>
              <w:rStyle w:val="Responseboxtext"/>
            </w:rPr>
            <w:t xml:space="preserve">                                                             </w:t>
          </w:r>
        </w:p>
      </w:docPartBody>
    </w:docPart>
    <w:docPart>
      <w:docPartPr>
        <w:name w:val="FA60B0E138C14634B5C295B67A154D62"/>
        <w:category>
          <w:name w:val="General"/>
          <w:gallery w:val="placeholder"/>
        </w:category>
        <w:types>
          <w:type w:val="bbPlcHdr"/>
        </w:types>
        <w:behaviors>
          <w:behavior w:val="content"/>
        </w:behaviors>
        <w:guid w:val="{2E2B1DB6-4C07-494C-B585-6E3789AB3C0B}"/>
      </w:docPartPr>
      <w:docPartBody>
        <w:p w:rsidR="006B22D5" w:rsidRDefault="00A76762">
          <w:r>
            <w:rPr>
              <w:rStyle w:val="Responseboxtext"/>
            </w:rPr>
            <w:t xml:space="preserve">                                                             </w:t>
          </w:r>
        </w:p>
      </w:docPartBody>
    </w:docPart>
    <w:docPart>
      <w:docPartPr>
        <w:name w:val="B854194375C540CBBD07D434618B3716"/>
        <w:category>
          <w:name w:val="General"/>
          <w:gallery w:val="placeholder"/>
        </w:category>
        <w:types>
          <w:type w:val="bbPlcHdr"/>
        </w:types>
        <w:behaviors>
          <w:behavior w:val="content"/>
        </w:behaviors>
        <w:guid w:val="{F062C41D-7B58-4141-8CE3-9FF30985EBB6}"/>
      </w:docPartPr>
      <w:docPartBody>
        <w:p w:rsidR="006B22D5" w:rsidRDefault="00A76762">
          <w:r>
            <w:rPr>
              <w:rStyle w:val="Responseboxtext"/>
            </w:rPr>
            <w:t xml:space="preserve">                                                             </w:t>
          </w:r>
        </w:p>
      </w:docPartBody>
    </w:docPart>
    <w:docPart>
      <w:docPartPr>
        <w:name w:val="0AA41F3CBD22426181E74862821F3204"/>
        <w:category>
          <w:name w:val="General"/>
          <w:gallery w:val="placeholder"/>
        </w:category>
        <w:types>
          <w:type w:val="bbPlcHdr"/>
        </w:types>
        <w:behaviors>
          <w:behavior w:val="content"/>
        </w:behaviors>
        <w:guid w:val="{A9852FB3-887C-46BE-8990-BD2819F209F5}"/>
      </w:docPartPr>
      <w:docPartBody>
        <w:p w:rsidR="006B22D5" w:rsidRDefault="00A76762">
          <w:r>
            <w:rPr>
              <w:rStyle w:val="Responseboxtext"/>
            </w:rPr>
            <w:t xml:space="preserve">                                                             </w:t>
          </w:r>
        </w:p>
      </w:docPartBody>
    </w:docPart>
    <w:docPart>
      <w:docPartPr>
        <w:name w:val="F3EDABE90C174A2FB43120C40B1AFEE9"/>
        <w:category>
          <w:name w:val="General"/>
          <w:gallery w:val="placeholder"/>
        </w:category>
        <w:types>
          <w:type w:val="bbPlcHdr"/>
        </w:types>
        <w:behaviors>
          <w:behavior w:val="content"/>
        </w:behaviors>
        <w:guid w:val="{9C52AAFB-B92C-4EC2-AC81-059F0A27BD83}"/>
      </w:docPartPr>
      <w:docPartBody>
        <w:p w:rsidR="006B22D5" w:rsidRDefault="00A76762">
          <w:r>
            <w:rPr>
              <w:rStyle w:val="Responseboxtext"/>
            </w:rPr>
            <w:t xml:space="preserve">                                                             </w:t>
          </w:r>
        </w:p>
      </w:docPartBody>
    </w:docPart>
    <w:docPart>
      <w:docPartPr>
        <w:name w:val="25024B155617427080286A67A6E26DA3"/>
        <w:category>
          <w:name w:val="General"/>
          <w:gallery w:val="placeholder"/>
        </w:category>
        <w:types>
          <w:type w:val="bbPlcHdr"/>
        </w:types>
        <w:behaviors>
          <w:behavior w:val="content"/>
        </w:behaviors>
        <w:guid w:val="{8EEA4D2C-739C-454B-B35A-5BEC98C77E71}"/>
      </w:docPartPr>
      <w:docPartBody>
        <w:p w:rsidR="006B22D5" w:rsidRDefault="00A76762">
          <w:r>
            <w:rPr>
              <w:rStyle w:val="Responseboxtext"/>
            </w:rPr>
            <w:t xml:space="preserve">                                                             </w:t>
          </w:r>
        </w:p>
      </w:docPartBody>
    </w:docPart>
    <w:docPart>
      <w:docPartPr>
        <w:name w:val="6C1B2FC6B7764A908FB5EDBB2E4F9C2C"/>
        <w:category>
          <w:name w:val="General"/>
          <w:gallery w:val="placeholder"/>
        </w:category>
        <w:types>
          <w:type w:val="bbPlcHdr"/>
        </w:types>
        <w:behaviors>
          <w:behavior w:val="content"/>
        </w:behaviors>
        <w:guid w:val="{C60FE3A7-EA24-44BF-B5E7-05EEBBC47296}"/>
      </w:docPartPr>
      <w:docPartBody>
        <w:p w:rsidR="006B22D5" w:rsidRDefault="00A76762">
          <w:r>
            <w:rPr>
              <w:rStyle w:val="Responseboxtext"/>
            </w:rPr>
            <w:t xml:space="preserve">                                                             </w:t>
          </w:r>
        </w:p>
      </w:docPartBody>
    </w:docPart>
    <w:docPart>
      <w:docPartPr>
        <w:name w:val="DD6E9B3D16BE46979A8CC82E0A82906A"/>
        <w:category>
          <w:name w:val="General"/>
          <w:gallery w:val="placeholder"/>
        </w:category>
        <w:types>
          <w:type w:val="bbPlcHdr"/>
        </w:types>
        <w:behaviors>
          <w:behavior w:val="content"/>
        </w:behaviors>
        <w:guid w:val="{31FF7CDF-70DD-49CE-AAAB-19CDED43CC86}"/>
      </w:docPartPr>
      <w:docPartBody>
        <w:p w:rsidR="006B22D5" w:rsidRDefault="00A76762">
          <w:r>
            <w:rPr>
              <w:rStyle w:val="Responseboxtext"/>
            </w:rPr>
            <w:t xml:space="preserve">                                                             </w:t>
          </w:r>
        </w:p>
      </w:docPartBody>
    </w:docPart>
    <w:docPart>
      <w:docPartPr>
        <w:name w:val="CC10431C440F465FAFBFB1A537326D8C"/>
        <w:category>
          <w:name w:val="General"/>
          <w:gallery w:val="placeholder"/>
        </w:category>
        <w:types>
          <w:type w:val="bbPlcHdr"/>
        </w:types>
        <w:behaviors>
          <w:behavior w:val="content"/>
        </w:behaviors>
        <w:guid w:val="{F67DAA41-FD24-4B90-AC14-320BD12305C0}"/>
      </w:docPartPr>
      <w:docPartBody>
        <w:p w:rsidR="006B22D5" w:rsidRDefault="00A76762">
          <w:r>
            <w:rPr>
              <w:rStyle w:val="Responseboxtext"/>
            </w:rPr>
            <w:t xml:space="preserve">                                                             </w:t>
          </w:r>
        </w:p>
      </w:docPartBody>
    </w:docPart>
    <w:docPart>
      <w:docPartPr>
        <w:name w:val="40BF64BCC09D434EA6FB1FD2B227A9A7"/>
        <w:category>
          <w:name w:val="General"/>
          <w:gallery w:val="placeholder"/>
        </w:category>
        <w:types>
          <w:type w:val="bbPlcHdr"/>
        </w:types>
        <w:behaviors>
          <w:behavior w:val="content"/>
        </w:behaviors>
        <w:guid w:val="{412798A6-5C47-4284-B88E-B6C11DFAA76A}"/>
      </w:docPartPr>
      <w:docPartBody>
        <w:p w:rsidR="00E82774" w:rsidRDefault="00A76762">
          <w:r>
            <w:rPr>
              <w:rStyle w:val="Responseboxtext"/>
            </w:rPr>
            <w:t xml:space="preserve">                                            </w:t>
          </w:r>
        </w:p>
      </w:docPartBody>
    </w:docPart>
    <w:docPart>
      <w:docPartPr>
        <w:name w:val="2A6D252CD0D54B58A4990E820D3B3336"/>
        <w:category>
          <w:name w:val="General"/>
          <w:gallery w:val="placeholder"/>
        </w:category>
        <w:types>
          <w:type w:val="bbPlcHdr"/>
        </w:types>
        <w:behaviors>
          <w:behavior w:val="content"/>
        </w:behaviors>
        <w:guid w:val="{C7FE2101-1BB7-4229-AC69-CCBA0BB17933}"/>
      </w:docPartPr>
      <w:docPartBody>
        <w:p w:rsidR="00E82774" w:rsidRDefault="00A76762">
          <w:r>
            <w:rPr>
              <w:rStyle w:val="Responseboxtext"/>
            </w:rPr>
            <w:t xml:space="preserve">                                            </w:t>
          </w:r>
        </w:p>
      </w:docPartBody>
    </w:docPart>
    <w:docPart>
      <w:docPartPr>
        <w:name w:val="AE8A72F30A9347D1AF65A8B335C799A8"/>
        <w:category>
          <w:name w:val="General"/>
          <w:gallery w:val="placeholder"/>
        </w:category>
        <w:types>
          <w:type w:val="bbPlcHdr"/>
        </w:types>
        <w:behaviors>
          <w:behavior w:val="content"/>
        </w:behaviors>
        <w:guid w:val="{0050F838-101E-4729-9090-0E76074C78D3}"/>
      </w:docPartPr>
      <w:docPartBody>
        <w:p w:rsidR="00E82774" w:rsidRDefault="00A76762">
          <w:r w:rsidRPr="00A042A2">
            <w:rPr>
              <w:rStyle w:val="Responseboxtext"/>
              <w:rFonts w:eastAsia="Calibri"/>
              <w:sz w:val="18"/>
              <w:szCs w:val="18"/>
            </w:rPr>
            <w:t xml:space="preserve">                               </w:t>
          </w:r>
        </w:p>
      </w:docPartBody>
    </w:docPart>
    <w:docPart>
      <w:docPartPr>
        <w:name w:val="CD88552A60B1488D881049A74DACC915"/>
        <w:category>
          <w:name w:val="General"/>
          <w:gallery w:val="placeholder"/>
        </w:category>
        <w:types>
          <w:type w:val="bbPlcHdr"/>
        </w:types>
        <w:behaviors>
          <w:behavior w:val="content"/>
        </w:behaviors>
        <w:guid w:val="{1D3CEB0E-B3FA-446F-AB5A-7F13C0E7ACEB}"/>
      </w:docPartPr>
      <w:docPartBody>
        <w:p w:rsidR="00E82774" w:rsidRDefault="00A76762">
          <w:r w:rsidRPr="00A042A2">
            <w:rPr>
              <w:rStyle w:val="Responseboxtext"/>
              <w:rFonts w:eastAsia="Calibri"/>
              <w:sz w:val="18"/>
              <w:szCs w:val="18"/>
            </w:rPr>
            <w:t xml:space="preserve">                     </w:t>
          </w:r>
        </w:p>
      </w:docPartBody>
    </w:docPart>
    <w:docPart>
      <w:docPartPr>
        <w:name w:val="44353ED08FBF46038CAED678291C6469"/>
        <w:category>
          <w:name w:val="General"/>
          <w:gallery w:val="placeholder"/>
        </w:category>
        <w:types>
          <w:type w:val="bbPlcHdr"/>
        </w:types>
        <w:behaviors>
          <w:behavior w:val="content"/>
        </w:behaviors>
        <w:guid w:val="{3BFACA27-E5B2-4CB7-848B-5D29E1D1D02A}"/>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D75395C8F0C54A0382E8755A6ABC54B1"/>
        <w:category>
          <w:name w:val="General"/>
          <w:gallery w:val="placeholder"/>
        </w:category>
        <w:types>
          <w:type w:val="bbPlcHdr"/>
        </w:types>
        <w:behaviors>
          <w:behavior w:val="content"/>
        </w:behaviors>
        <w:guid w:val="{C5BB5482-7D26-4724-B769-7EFC4C99E495}"/>
      </w:docPartPr>
      <w:docPartBody>
        <w:p w:rsidR="00E82774" w:rsidRDefault="00A76762">
          <w:r w:rsidRPr="00A042A2">
            <w:rPr>
              <w:rStyle w:val="Responseboxtext"/>
              <w:rFonts w:eastAsia="Calibri"/>
              <w:sz w:val="18"/>
              <w:szCs w:val="18"/>
            </w:rPr>
            <w:t xml:space="preserve">                     </w:t>
          </w:r>
        </w:p>
      </w:docPartBody>
    </w:docPart>
    <w:docPart>
      <w:docPartPr>
        <w:name w:val="6C26C7F3FF4E477BA587C4B88A97EED2"/>
        <w:category>
          <w:name w:val="General"/>
          <w:gallery w:val="placeholder"/>
        </w:category>
        <w:types>
          <w:type w:val="bbPlcHdr"/>
        </w:types>
        <w:behaviors>
          <w:behavior w:val="content"/>
        </w:behaviors>
        <w:guid w:val="{03DA7610-9B9F-4F31-B359-83838AFF5667}"/>
      </w:docPartPr>
      <w:docPartBody>
        <w:p w:rsidR="00E82774" w:rsidRDefault="00A76762">
          <w:r w:rsidRPr="00A042A2">
            <w:rPr>
              <w:rStyle w:val="Responseboxtext"/>
              <w:rFonts w:eastAsia="Calibri"/>
              <w:sz w:val="18"/>
              <w:szCs w:val="18"/>
            </w:rPr>
            <w:t xml:space="preserve">                               </w:t>
          </w:r>
        </w:p>
      </w:docPartBody>
    </w:docPart>
    <w:docPart>
      <w:docPartPr>
        <w:name w:val="7EB8C87BD3AE4E7C9253BD1CBF65167C"/>
        <w:category>
          <w:name w:val="General"/>
          <w:gallery w:val="placeholder"/>
        </w:category>
        <w:types>
          <w:type w:val="bbPlcHdr"/>
        </w:types>
        <w:behaviors>
          <w:behavior w:val="content"/>
        </w:behaviors>
        <w:guid w:val="{40490AEC-64F4-4C5B-9D90-EBA232799B7C}"/>
      </w:docPartPr>
      <w:docPartBody>
        <w:p w:rsidR="00E82774" w:rsidRDefault="00A76762">
          <w:r w:rsidRPr="00A042A2">
            <w:rPr>
              <w:rStyle w:val="Responseboxtext"/>
              <w:rFonts w:eastAsia="Calibri"/>
              <w:sz w:val="18"/>
              <w:szCs w:val="18"/>
            </w:rPr>
            <w:t xml:space="preserve">                     </w:t>
          </w:r>
        </w:p>
      </w:docPartBody>
    </w:docPart>
    <w:docPart>
      <w:docPartPr>
        <w:name w:val="04CECEB7F6E84CBBA5B0DEBC2854DC28"/>
        <w:category>
          <w:name w:val="General"/>
          <w:gallery w:val="placeholder"/>
        </w:category>
        <w:types>
          <w:type w:val="bbPlcHdr"/>
        </w:types>
        <w:behaviors>
          <w:behavior w:val="content"/>
        </w:behaviors>
        <w:guid w:val="{8CE4E3E3-14DC-4372-AACA-C7E728EECABC}"/>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FD25F5A378D94A40887685C1D6676781"/>
        <w:category>
          <w:name w:val="General"/>
          <w:gallery w:val="placeholder"/>
        </w:category>
        <w:types>
          <w:type w:val="bbPlcHdr"/>
        </w:types>
        <w:behaviors>
          <w:behavior w:val="content"/>
        </w:behaviors>
        <w:guid w:val="{F64E3B49-86D5-4ECD-9AD2-0C1486F6116A}"/>
      </w:docPartPr>
      <w:docPartBody>
        <w:p w:rsidR="00E82774" w:rsidRDefault="00A76762">
          <w:r w:rsidRPr="00A042A2">
            <w:rPr>
              <w:rStyle w:val="Responseboxtext"/>
              <w:rFonts w:eastAsia="Calibri"/>
              <w:sz w:val="18"/>
              <w:szCs w:val="18"/>
            </w:rPr>
            <w:t xml:space="preserve">                     </w:t>
          </w:r>
        </w:p>
      </w:docPartBody>
    </w:docPart>
    <w:docPart>
      <w:docPartPr>
        <w:name w:val="74D088809FA64A0DA6A29B5CD66D7E87"/>
        <w:category>
          <w:name w:val="General"/>
          <w:gallery w:val="placeholder"/>
        </w:category>
        <w:types>
          <w:type w:val="bbPlcHdr"/>
        </w:types>
        <w:behaviors>
          <w:behavior w:val="content"/>
        </w:behaviors>
        <w:guid w:val="{F0EA6408-A5C0-4052-B0E8-E63B4BD25656}"/>
      </w:docPartPr>
      <w:docPartBody>
        <w:p w:rsidR="00E82774" w:rsidRDefault="00A76762">
          <w:r w:rsidRPr="00A042A2">
            <w:rPr>
              <w:rStyle w:val="Responseboxtext"/>
              <w:rFonts w:eastAsia="Calibri"/>
              <w:sz w:val="18"/>
              <w:szCs w:val="18"/>
            </w:rPr>
            <w:t xml:space="preserve">                               </w:t>
          </w:r>
        </w:p>
      </w:docPartBody>
    </w:docPart>
    <w:docPart>
      <w:docPartPr>
        <w:name w:val="B26652AAB2F64D3DB01558B7AC4F3B0A"/>
        <w:category>
          <w:name w:val="General"/>
          <w:gallery w:val="placeholder"/>
        </w:category>
        <w:types>
          <w:type w:val="bbPlcHdr"/>
        </w:types>
        <w:behaviors>
          <w:behavior w:val="content"/>
        </w:behaviors>
        <w:guid w:val="{10B64AB5-893A-4D9D-8858-F7C62A16BEF7}"/>
      </w:docPartPr>
      <w:docPartBody>
        <w:p w:rsidR="00E82774" w:rsidRDefault="00A76762">
          <w:r w:rsidRPr="00A042A2">
            <w:rPr>
              <w:rStyle w:val="Responseboxtext"/>
              <w:rFonts w:eastAsia="Calibri"/>
              <w:sz w:val="18"/>
              <w:szCs w:val="18"/>
            </w:rPr>
            <w:t xml:space="preserve">                     </w:t>
          </w:r>
        </w:p>
      </w:docPartBody>
    </w:docPart>
    <w:docPart>
      <w:docPartPr>
        <w:name w:val="74C986B9E3584C3EAD04971EC2E2CB2B"/>
        <w:category>
          <w:name w:val="General"/>
          <w:gallery w:val="placeholder"/>
        </w:category>
        <w:types>
          <w:type w:val="bbPlcHdr"/>
        </w:types>
        <w:behaviors>
          <w:behavior w:val="content"/>
        </w:behaviors>
        <w:guid w:val="{9394066F-268D-422D-A414-8594912F0A6F}"/>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1DB29FB9A1CF4134BC55A2876AA01448"/>
        <w:category>
          <w:name w:val="General"/>
          <w:gallery w:val="placeholder"/>
        </w:category>
        <w:types>
          <w:type w:val="bbPlcHdr"/>
        </w:types>
        <w:behaviors>
          <w:behavior w:val="content"/>
        </w:behaviors>
        <w:guid w:val="{4AFE9D0A-C168-434C-BB97-1408706C5761}"/>
      </w:docPartPr>
      <w:docPartBody>
        <w:p w:rsidR="00E82774" w:rsidRDefault="00A76762">
          <w:r w:rsidRPr="00A042A2">
            <w:rPr>
              <w:rStyle w:val="Responseboxtext"/>
              <w:rFonts w:eastAsia="Calibri"/>
              <w:sz w:val="18"/>
              <w:szCs w:val="18"/>
            </w:rPr>
            <w:t xml:space="preserve">                     </w:t>
          </w:r>
        </w:p>
      </w:docPartBody>
    </w:docPart>
    <w:docPart>
      <w:docPartPr>
        <w:name w:val="4E57584ABBFD46D2B5E7BB655EFF0D2F"/>
        <w:category>
          <w:name w:val="General"/>
          <w:gallery w:val="placeholder"/>
        </w:category>
        <w:types>
          <w:type w:val="bbPlcHdr"/>
        </w:types>
        <w:behaviors>
          <w:behavior w:val="content"/>
        </w:behaviors>
        <w:guid w:val="{A751AC69-201A-48FF-A764-97B1269E2CC9}"/>
      </w:docPartPr>
      <w:docPartBody>
        <w:p w:rsidR="00E82774" w:rsidRDefault="00A76762">
          <w:r w:rsidRPr="00A042A2">
            <w:rPr>
              <w:rStyle w:val="Responseboxtext"/>
              <w:rFonts w:eastAsia="Calibri"/>
              <w:sz w:val="18"/>
              <w:szCs w:val="18"/>
            </w:rPr>
            <w:t xml:space="preserve">                               </w:t>
          </w:r>
        </w:p>
      </w:docPartBody>
    </w:docPart>
    <w:docPart>
      <w:docPartPr>
        <w:name w:val="6AE967F2EC304638B30F09BDFED5752A"/>
        <w:category>
          <w:name w:val="General"/>
          <w:gallery w:val="placeholder"/>
        </w:category>
        <w:types>
          <w:type w:val="bbPlcHdr"/>
        </w:types>
        <w:behaviors>
          <w:behavior w:val="content"/>
        </w:behaviors>
        <w:guid w:val="{AAAD99E6-4B8D-436C-95D3-379FC731DBD1}"/>
      </w:docPartPr>
      <w:docPartBody>
        <w:p w:rsidR="00E82774" w:rsidRDefault="00A76762">
          <w:r w:rsidRPr="00A042A2">
            <w:rPr>
              <w:rStyle w:val="Responseboxtext"/>
              <w:rFonts w:eastAsia="Calibri"/>
              <w:sz w:val="18"/>
              <w:szCs w:val="18"/>
            </w:rPr>
            <w:t xml:space="preserve">                     </w:t>
          </w:r>
        </w:p>
      </w:docPartBody>
    </w:docPart>
    <w:docPart>
      <w:docPartPr>
        <w:name w:val="D7F0AF8CF00649029232FCE351AE9F19"/>
        <w:category>
          <w:name w:val="General"/>
          <w:gallery w:val="placeholder"/>
        </w:category>
        <w:types>
          <w:type w:val="bbPlcHdr"/>
        </w:types>
        <w:behaviors>
          <w:behavior w:val="content"/>
        </w:behaviors>
        <w:guid w:val="{415468BB-2D1B-4E1F-A969-0D70E98CFD44}"/>
      </w:docPartPr>
      <w:docPartBody>
        <w:p w:rsidR="00E82774" w:rsidRDefault="00A76762">
          <w:r w:rsidRPr="00A042A2">
            <w:rPr>
              <w:rStyle w:val="Responseboxtext"/>
              <w:rFonts w:eastAsia="Calibri"/>
              <w:sz w:val="18"/>
              <w:szCs w:val="18"/>
            </w:rPr>
            <w:t xml:space="preserve">        </w:t>
          </w:r>
        </w:p>
      </w:docPartBody>
    </w:docPart>
    <w:docPart>
      <w:docPartPr>
        <w:name w:val="761BE2B7ABB149BB9379A7C51EB2320B"/>
        <w:category>
          <w:name w:val="General"/>
          <w:gallery w:val="placeholder"/>
        </w:category>
        <w:types>
          <w:type w:val="bbPlcHdr"/>
        </w:types>
        <w:behaviors>
          <w:behavior w:val="content"/>
        </w:behaviors>
        <w:guid w:val="{91956B5C-FB7A-4288-B72C-1EA7D95CFE58}"/>
      </w:docPartPr>
      <w:docPartBody>
        <w:p w:rsidR="00E82774" w:rsidRDefault="00A76762">
          <w:r w:rsidRPr="00A042A2">
            <w:rPr>
              <w:rStyle w:val="Responseboxtext"/>
              <w:rFonts w:eastAsia="Calibri"/>
              <w:sz w:val="18"/>
              <w:szCs w:val="18"/>
            </w:rPr>
            <w:t xml:space="preserve">                     </w:t>
          </w:r>
        </w:p>
      </w:docPartBody>
    </w:docPart>
    <w:docPart>
      <w:docPartPr>
        <w:name w:val="81A67CD99513490889BAA54B566B088B"/>
        <w:category>
          <w:name w:val="General"/>
          <w:gallery w:val="placeholder"/>
        </w:category>
        <w:types>
          <w:type w:val="bbPlcHdr"/>
        </w:types>
        <w:behaviors>
          <w:behavior w:val="content"/>
        </w:behaviors>
        <w:guid w:val="{26790BA1-B619-470D-A2CD-D66667D80C90}"/>
      </w:docPartPr>
      <w:docPartBody>
        <w:p w:rsidR="00E82774" w:rsidRDefault="00A76762">
          <w:r>
            <w:rPr>
              <w:rStyle w:val="Responseboxtext"/>
            </w:rPr>
            <w:t xml:space="preserve">                                            </w:t>
          </w:r>
        </w:p>
      </w:docPartBody>
    </w:docPart>
    <w:docPart>
      <w:docPartPr>
        <w:name w:val="5EEC9A4B5DA34EC7A60DEC8E9E193773"/>
        <w:category>
          <w:name w:val="General"/>
          <w:gallery w:val="placeholder"/>
        </w:category>
        <w:types>
          <w:type w:val="bbPlcHdr"/>
        </w:types>
        <w:behaviors>
          <w:behavior w:val="content"/>
        </w:behaviors>
        <w:guid w:val="{39B6EEBB-7EF3-4857-A62C-1AD821DCFD2F}"/>
      </w:docPartPr>
      <w:docPartBody>
        <w:p w:rsidR="00E82774" w:rsidRDefault="006B22D5">
          <w:r>
            <w:rPr>
              <w:rStyle w:val="Responseboxtext"/>
            </w:rPr>
            <w:t xml:space="preserve">                                            </w:t>
          </w:r>
        </w:p>
      </w:docPartBody>
    </w:docPart>
    <w:docPart>
      <w:docPartPr>
        <w:name w:val="C781F981D7BC492E8669EE8A38B45E9F"/>
        <w:category>
          <w:name w:val="General"/>
          <w:gallery w:val="placeholder"/>
        </w:category>
        <w:types>
          <w:type w:val="bbPlcHdr"/>
        </w:types>
        <w:behaviors>
          <w:behavior w:val="content"/>
        </w:behaviors>
        <w:guid w:val="{DFDC2FB4-2389-49FC-B940-F03595A68E44}"/>
      </w:docPartPr>
      <w:docPartBody>
        <w:p w:rsidR="00E82774" w:rsidRDefault="00A76762">
          <w:r>
            <w:rPr>
              <w:rStyle w:val="Responseboxtext"/>
            </w:rPr>
            <w:t xml:space="preserve">                                            </w:t>
          </w:r>
        </w:p>
      </w:docPartBody>
    </w:docPart>
    <w:docPart>
      <w:docPartPr>
        <w:name w:val="8E8EF251831843D3B2EAC66EA2D6DC81"/>
        <w:category>
          <w:name w:val="General"/>
          <w:gallery w:val="placeholder"/>
        </w:category>
        <w:types>
          <w:type w:val="bbPlcHdr"/>
        </w:types>
        <w:behaviors>
          <w:behavior w:val="content"/>
        </w:behaviors>
        <w:guid w:val="{D99AA859-D1DC-4F25-AEAE-035AAC5A2F60}"/>
      </w:docPartPr>
      <w:docPartBody>
        <w:p w:rsidR="00E82774" w:rsidRDefault="00A76762">
          <w:r>
            <w:rPr>
              <w:rStyle w:val="Responseboxtext"/>
            </w:rPr>
            <w:t xml:space="preserve">                                            </w:t>
          </w:r>
        </w:p>
      </w:docPartBody>
    </w:docPart>
    <w:docPart>
      <w:docPartPr>
        <w:name w:val="506D0EA19FED4543961CBE377BFB57B5"/>
        <w:category>
          <w:name w:val="General"/>
          <w:gallery w:val="placeholder"/>
        </w:category>
        <w:types>
          <w:type w:val="bbPlcHdr"/>
        </w:types>
        <w:behaviors>
          <w:behavior w:val="content"/>
        </w:behaviors>
        <w:guid w:val="{5B99C479-F219-4538-B476-BB1BCFF60069}"/>
      </w:docPartPr>
      <w:docPartBody>
        <w:p w:rsidR="00E82774" w:rsidRDefault="00A76762">
          <w:r>
            <w:rPr>
              <w:rStyle w:val="Responseboxtext"/>
            </w:rPr>
            <w:t xml:space="preserve">                                            </w:t>
          </w:r>
        </w:p>
      </w:docPartBody>
    </w:docPart>
    <w:docPart>
      <w:docPartPr>
        <w:name w:val="26408AF88C7B48D793804FE9C41D2088"/>
        <w:category>
          <w:name w:val="General"/>
          <w:gallery w:val="placeholder"/>
        </w:category>
        <w:types>
          <w:type w:val="bbPlcHdr"/>
        </w:types>
        <w:behaviors>
          <w:behavior w:val="content"/>
        </w:behaviors>
        <w:guid w:val="{5CDB4744-3064-44F7-8BDD-E118543FFEB9}"/>
      </w:docPartPr>
      <w:docPartBody>
        <w:p w:rsidR="00E82774" w:rsidRDefault="00A76762">
          <w:r>
            <w:rPr>
              <w:rStyle w:val="Responseboxtext"/>
            </w:rPr>
            <w:t xml:space="preserve">                                     </w:t>
          </w:r>
        </w:p>
      </w:docPartBody>
    </w:docPart>
    <w:docPart>
      <w:docPartPr>
        <w:name w:val="9CB260C977144C4AA2C2FEF9C79B0F2B"/>
        <w:category>
          <w:name w:val="General"/>
          <w:gallery w:val="placeholder"/>
        </w:category>
        <w:types>
          <w:type w:val="bbPlcHdr"/>
        </w:types>
        <w:behaviors>
          <w:behavior w:val="content"/>
        </w:behaviors>
        <w:guid w:val="{1A0DB3E3-BB39-42EE-B99D-9219AD2136A4}"/>
      </w:docPartPr>
      <w:docPartBody>
        <w:p w:rsidR="00DA4E3A" w:rsidRDefault="00A76762">
          <w:r>
            <w:rPr>
              <w:rStyle w:val="Responseboxtext"/>
            </w:rPr>
            <w:t xml:space="preserve">                                                             </w:t>
          </w:r>
        </w:p>
      </w:docPartBody>
    </w:docPart>
    <w:docPart>
      <w:docPartPr>
        <w:name w:val="37C0AAF0F1214D44A772DF5D17C2B8FC"/>
        <w:category>
          <w:name w:val="General"/>
          <w:gallery w:val="placeholder"/>
        </w:category>
        <w:types>
          <w:type w:val="bbPlcHdr"/>
        </w:types>
        <w:behaviors>
          <w:behavior w:val="content"/>
        </w:behaviors>
        <w:guid w:val="{366953A9-137F-4AF0-A28E-35EFCBF8317D}"/>
      </w:docPartPr>
      <w:docPartBody>
        <w:p w:rsidR="00941C6F" w:rsidRDefault="00A76762">
          <w:r>
            <w:rPr>
              <w:rStyle w:val="Responseboxtext"/>
            </w:rPr>
            <w:t xml:space="preserve">                                            </w:t>
          </w:r>
        </w:p>
      </w:docPartBody>
    </w:docPart>
    <w:docPart>
      <w:docPartPr>
        <w:name w:val="37F7EE979D1B4AF38501D41B7B057F23"/>
        <w:category>
          <w:name w:val="General"/>
          <w:gallery w:val="placeholder"/>
        </w:category>
        <w:types>
          <w:type w:val="bbPlcHdr"/>
        </w:types>
        <w:behaviors>
          <w:behavior w:val="content"/>
        </w:behaviors>
        <w:guid w:val="{D76D22EC-5D6E-4D07-A6A7-7A104718A2CD}"/>
      </w:docPartPr>
      <w:docPartBody>
        <w:p w:rsidR="00941C6F" w:rsidRDefault="00A76762">
          <w:r>
            <w:rPr>
              <w:rStyle w:val="Responseboxtext"/>
            </w:rPr>
            <w:t xml:space="preserve">                                            </w:t>
          </w:r>
        </w:p>
      </w:docPartBody>
    </w:docPart>
    <w:docPart>
      <w:docPartPr>
        <w:name w:val="B5A88E21E0FA466DB384CA769FFA9DD6"/>
        <w:category>
          <w:name w:val="General"/>
          <w:gallery w:val="placeholder"/>
        </w:category>
        <w:types>
          <w:type w:val="bbPlcHdr"/>
        </w:types>
        <w:behaviors>
          <w:behavior w:val="content"/>
        </w:behaviors>
        <w:guid w:val="{549F8CC6-3842-45C8-90FA-7F6E54CBC3F7}"/>
      </w:docPartPr>
      <w:docPartBody>
        <w:p w:rsidR="00533180" w:rsidRDefault="00A76762">
          <w:r>
            <w:rPr>
              <w:rStyle w:val="Responseboxtext"/>
            </w:rPr>
            <w:t xml:space="preserve">                                                             </w:t>
          </w:r>
        </w:p>
      </w:docPartBody>
    </w:docPart>
    <w:docPart>
      <w:docPartPr>
        <w:name w:val="42AA98D2E3474A67AD14CC342076D1EF"/>
        <w:category>
          <w:name w:val="General"/>
          <w:gallery w:val="placeholder"/>
        </w:category>
        <w:types>
          <w:type w:val="bbPlcHdr"/>
        </w:types>
        <w:behaviors>
          <w:behavior w:val="content"/>
        </w:behaviors>
        <w:guid w:val="{016BDE2A-2AC0-47E5-AEDF-1C1E006C87E5}"/>
      </w:docPartPr>
      <w:docPartBody>
        <w:p w:rsidR="00533180" w:rsidRDefault="00A76762">
          <w:r>
            <w:rPr>
              <w:rStyle w:val="Responseboxtext"/>
            </w:rPr>
            <w:t xml:space="preserve">                                            </w:t>
          </w:r>
        </w:p>
      </w:docPartBody>
    </w:docPart>
    <w:docPart>
      <w:docPartPr>
        <w:name w:val="9248026271224DF299D78C69598A8EEE"/>
        <w:category>
          <w:name w:val="General"/>
          <w:gallery w:val="placeholder"/>
        </w:category>
        <w:types>
          <w:type w:val="bbPlcHdr"/>
        </w:types>
        <w:behaviors>
          <w:behavior w:val="content"/>
        </w:behaviors>
        <w:guid w:val="{C7954FE1-AB12-4231-A51B-8E9ACA8A7EF7}"/>
      </w:docPartPr>
      <w:docPartBody>
        <w:p w:rsidR="00533180" w:rsidRDefault="00A76762">
          <w:r>
            <w:rPr>
              <w:rStyle w:val="Responseboxtext"/>
            </w:rPr>
            <w:t xml:space="preserve">                                                             </w:t>
          </w:r>
        </w:p>
      </w:docPartBody>
    </w:docPart>
    <w:docPart>
      <w:docPartPr>
        <w:name w:val="2F3A5BB184FB46AB82DFFF937EC32274"/>
        <w:category>
          <w:name w:val="General"/>
          <w:gallery w:val="placeholder"/>
        </w:category>
        <w:types>
          <w:type w:val="bbPlcHdr"/>
        </w:types>
        <w:behaviors>
          <w:behavior w:val="content"/>
        </w:behaviors>
        <w:guid w:val="{CDAAF84A-0232-482D-BDF4-9D2F883AFBBB}"/>
      </w:docPartPr>
      <w:docPartBody>
        <w:p w:rsidR="00533180" w:rsidRDefault="00A76762">
          <w:r>
            <w:rPr>
              <w:rStyle w:val="Responseboxtext"/>
            </w:rPr>
            <w:t xml:space="preserve">                                                             </w:t>
          </w:r>
        </w:p>
      </w:docPartBody>
    </w:docPart>
    <w:docPart>
      <w:docPartPr>
        <w:name w:val="214EE726740E4145A767E769FB8D15D4"/>
        <w:category>
          <w:name w:val="General"/>
          <w:gallery w:val="placeholder"/>
        </w:category>
        <w:types>
          <w:type w:val="bbPlcHdr"/>
        </w:types>
        <w:behaviors>
          <w:behavior w:val="content"/>
        </w:behaviors>
        <w:guid w:val="{B36F161F-B053-42C8-AB2D-217B0083D1A7}"/>
      </w:docPartPr>
      <w:docPartBody>
        <w:p w:rsidR="00533180" w:rsidRDefault="00A76762">
          <w:r>
            <w:rPr>
              <w:rStyle w:val="Responseboxtext"/>
            </w:rPr>
            <w:t xml:space="preserve">                                                             </w:t>
          </w:r>
        </w:p>
      </w:docPartBody>
    </w:docPart>
    <w:docPart>
      <w:docPartPr>
        <w:name w:val="F7D0385F538B47C09AFD6B02E46E7F20"/>
        <w:category>
          <w:name w:val="General"/>
          <w:gallery w:val="placeholder"/>
        </w:category>
        <w:types>
          <w:type w:val="bbPlcHdr"/>
        </w:types>
        <w:behaviors>
          <w:behavior w:val="content"/>
        </w:behaviors>
        <w:guid w:val="{C4871535-AC8B-4DBF-BDF8-69C677602841}"/>
      </w:docPartPr>
      <w:docPartBody>
        <w:p w:rsidR="004523B9" w:rsidRDefault="00A76762">
          <w:r>
            <w:rPr>
              <w:rStyle w:val="Responseboxtext"/>
            </w:rPr>
            <w:t xml:space="preserve">                                            </w:t>
          </w:r>
        </w:p>
      </w:docPartBody>
    </w:docPart>
    <w:docPart>
      <w:docPartPr>
        <w:name w:val="02C9DF4275A8449593001AEB0ED3091D"/>
        <w:category>
          <w:name w:val="General"/>
          <w:gallery w:val="placeholder"/>
        </w:category>
        <w:types>
          <w:type w:val="bbPlcHdr"/>
        </w:types>
        <w:behaviors>
          <w:behavior w:val="content"/>
        </w:behaviors>
        <w:guid w:val="{C6A3B9F6-907F-4F52-A377-5B5E2A7F1B7D}"/>
      </w:docPartPr>
      <w:docPartBody>
        <w:p w:rsidR="004523B9" w:rsidRDefault="00A76762">
          <w:r>
            <w:rPr>
              <w:rStyle w:val="Responseboxtext"/>
              <w:rFonts w:eastAsia="Calibri"/>
            </w:rPr>
            <w:t xml:space="preserve">                                     </w:t>
          </w:r>
        </w:p>
      </w:docPartBody>
    </w:docPart>
    <w:docPart>
      <w:docPartPr>
        <w:name w:val="1524614FE8D842C69E4F8D4C8CFCAD09"/>
        <w:category>
          <w:name w:val="General"/>
          <w:gallery w:val="placeholder"/>
        </w:category>
        <w:types>
          <w:type w:val="bbPlcHdr"/>
        </w:types>
        <w:behaviors>
          <w:behavior w:val="content"/>
        </w:behaviors>
        <w:guid w:val="{A6F1826C-E9E9-42BF-AD28-D6D83EA9E2CE}"/>
      </w:docPartPr>
      <w:docPartBody>
        <w:p w:rsidR="004523B9" w:rsidRDefault="00533180">
          <w:r>
            <w:rPr>
              <w:rStyle w:val="PlaceholderText"/>
              <w:sz w:val="20"/>
            </w:rPr>
            <w:t xml:space="preserve">          </w:t>
          </w:r>
        </w:p>
      </w:docPartBody>
    </w:docPart>
    <w:docPart>
      <w:docPartPr>
        <w:name w:val="DA25DFFA55F140288DEE2DEE38263349"/>
        <w:category>
          <w:name w:val="General"/>
          <w:gallery w:val="placeholder"/>
        </w:category>
        <w:types>
          <w:type w:val="bbPlcHdr"/>
        </w:types>
        <w:behaviors>
          <w:behavior w:val="content"/>
        </w:behaviors>
        <w:guid w:val="{56FFE40D-CDDC-4816-88CF-6D6CC8C280D0}"/>
      </w:docPartPr>
      <w:docPartBody>
        <w:p w:rsidR="004523B9" w:rsidRDefault="00A76762">
          <w:r>
            <w:rPr>
              <w:rStyle w:val="Responseboxtext"/>
            </w:rPr>
            <w:t xml:space="preserve">                                                             </w:t>
          </w:r>
        </w:p>
      </w:docPartBody>
    </w:docPart>
    <w:docPart>
      <w:docPartPr>
        <w:name w:val="FC962275D478463BACB476964D7681D0"/>
        <w:category>
          <w:name w:val="General"/>
          <w:gallery w:val="placeholder"/>
        </w:category>
        <w:types>
          <w:type w:val="bbPlcHdr"/>
        </w:types>
        <w:behaviors>
          <w:behavior w:val="content"/>
        </w:behaviors>
        <w:guid w:val="{9C6B8383-CBF6-4FD8-B5C7-4B048ABD8F0F}"/>
      </w:docPartPr>
      <w:docPartBody>
        <w:p w:rsidR="004523B9" w:rsidRDefault="00A76762">
          <w:r>
            <w:rPr>
              <w:rStyle w:val="Responseboxtext"/>
            </w:rPr>
            <w:t xml:space="preserve">                                                             </w:t>
          </w:r>
        </w:p>
      </w:docPartBody>
    </w:docPart>
    <w:docPart>
      <w:docPartPr>
        <w:name w:val="CF6F101AEE8745C384D6334E21B67A1F"/>
        <w:category>
          <w:name w:val="General"/>
          <w:gallery w:val="placeholder"/>
        </w:category>
        <w:types>
          <w:type w:val="bbPlcHdr"/>
        </w:types>
        <w:behaviors>
          <w:behavior w:val="content"/>
        </w:behaviors>
        <w:guid w:val="{3220B048-B84D-474B-A243-CB3C6A5F6914}"/>
      </w:docPartPr>
      <w:docPartBody>
        <w:p w:rsidR="004523B9" w:rsidRDefault="00A76762">
          <w:r>
            <w:rPr>
              <w:rStyle w:val="Responseboxtext"/>
            </w:rPr>
            <w:t xml:space="preserve">                                                             </w:t>
          </w:r>
        </w:p>
      </w:docPartBody>
    </w:docPart>
    <w:docPart>
      <w:docPartPr>
        <w:name w:val="9BAFDCDCA304463B9618005CD1E0987E"/>
        <w:category>
          <w:name w:val="General"/>
          <w:gallery w:val="placeholder"/>
        </w:category>
        <w:types>
          <w:type w:val="bbPlcHdr"/>
        </w:types>
        <w:behaviors>
          <w:behavior w:val="content"/>
        </w:behaviors>
        <w:guid w:val="{D941FF1A-755C-4703-B3CE-A77FBCB3DDB4}"/>
      </w:docPartPr>
      <w:docPartBody>
        <w:p w:rsidR="004523B9" w:rsidRDefault="00A76762">
          <w:r>
            <w:rPr>
              <w:rStyle w:val="Responseboxtext"/>
            </w:rPr>
            <w:t xml:space="preserve">                                                             </w:t>
          </w:r>
        </w:p>
      </w:docPartBody>
    </w:docPart>
    <w:docPart>
      <w:docPartPr>
        <w:name w:val="0651533E8A5E4548BF0BF130460FD660"/>
        <w:category>
          <w:name w:val="General"/>
          <w:gallery w:val="placeholder"/>
        </w:category>
        <w:types>
          <w:type w:val="bbPlcHdr"/>
        </w:types>
        <w:behaviors>
          <w:behavior w:val="content"/>
        </w:behaviors>
        <w:guid w:val="{CA6DE86A-C209-4AA5-AACB-E8E9997C3771}"/>
      </w:docPartPr>
      <w:docPartBody>
        <w:p w:rsidR="004523B9" w:rsidRDefault="00A76762">
          <w:r>
            <w:rPr>
              <w:rStyle w:val="Responseboxtext"/>
              <w:rFonts w:eastAsia="Calibri"/>
            </w:rPr>
            <w:t xml:space="preserve">                                     </w:t>
          </w:r>
        </w:p>
      </w:docPartBody>
    </w:docPart>
    <w:docPart>
      <w:docPartPr>
        <w:name w:val="1DEE7AAF7A524BDFAB932E2C1E7D1F35"/>
        <w:category>
          <w:name w:val="General"/>
          <w:gallery w:val="placeholder"/>
        </w:category>
        <w:types>
          <w:type w:val="bbPlcHdr"/>
        </w:types>
        <w:behaviors>
          <w:behavior w:val="content"/>
        </w:behaviors>
        <w:guid w:val="{B4F4D9CF-C0E0-4F36-913B-27F327ACED97}"/>
      </w:docPartPr>
      <w:docPartBody>
        <w:p w:rsidR="004523B9" w:rsidRDefault="00533180">
          <w:r>
            <w:rPr>
              <w:rStyle w:val="PlaceholderText"/>
              <w:sz w:val="20"/>
            </w:rPr>
            <w:t xml:space="preserve">          </w:t>
          </w:r>
        </w:p>
      </w:docPartBody>
    </w:docPart>
    <w:docPart>
      <w:docPartPr>
        <w:name w:val="A7AD587497E04A2A8E7DAC10162182ED"/>
        <w:category>
          <w:name w:val="General"/>
          <w:gallery w:val="placeholder"/>
        </w:category>
        <w:types>
          <w:type w:val="bbPlcHdr"/>
        </w:types>
        <w:behaviors>
          <w:behavior w:val="content"/>
        </w:behaviors>
        <w:guid w:val="{62762C53-A95C-44AE-B898-566E4311936C}"/>
      </w:docPartPr>
      <w:docPartBody>
        <w:p w:rsidR="004523B9" w:rsidRDefault="00A76762">
          <w:r>
            <w:rPr>
              <w:rStyle w:val="Responseboxtext"/>
            </w:rPr>
            <w:t xml:space="preserve">                                            </w:t>
          </w:r>
        </w:p>
      </w:docPartBody>
    </w:docPart>
    <w:docPart>
      <w:docPartPr>
        <w:name w:val="CBB8D56B049746EB81833A2026F73B79"/>
        <w:category>
          <w:name w:val="General"/>
          <w:gallery w:val="placeholder"/>
        </w:category>
        <w:types>
          <w:type w:val="bbPlcHdr"/>
        </w:types>
        <w:behaviors>
          <w:behavior w:val="content"/>
        </w:behaviors>
        <w:guid w:val="{F51EEADC-CEAD-4D8E-B17E-870489951FA1}"/>
      </w:docPartPr>
      <w:docPartBody>
        <w:p w:rsidR="004523B9" w:rsidRDefault="00A76762">
          <w:r>
            <w:rPr>
              <w:rStyle w:val="Responseboxtext"/>
            </w:rPr>
            <w:t xml:space="preserve">                                            </w:t>
          </w:r>
        </w:p>
      </w:docPartBody>
    </w:docPart>
    <w:docPart>
      <w:docPartPr>
        <w:name w:val="3AA6605F0A4F42D48FFA17004CF2B5FE"/>
        <w:category>
          <w:name w:val="General"/>
          <w:gallery w:val="placeholder"/>
        </w:category>
        <w:types>
          <w:type w:val="bbPlcHdr"/>
        </w:types>
        <w:behaviors>
          <w:behavior w:val="content"/>
        </w:behaviors>
        <w:guid w:val="{6603C145-6CC6-42FF-A8A0-CD60FC824FCD}"/>
      </w:docPartPr>
      <w:docPartBody>
        <w:p w:rsidR="004523B9" w:rsidRDefault="00A76762">
          <w:r>
            <w:rPr>
              <w:rStyle w:val="Responseboxtext"/>
            </w:rPr>
            <w:t xml:space="preserve">                                            </w:t>
          </w:r>
        </w:p>
      </w:docPartBody>
    </w:docPart>
    <w:docPart>
      <w:docPartPr>
        <w:name w:val="167BF64CE3FB41E2BE33E8EB02C337FD"/>
        <w:category>
          <w:name w:val="General"/>
          <w:gallery w:val="placeholder"/>
        </w:category>
        <w:types>
          <w:type w:val="bbPlcHdr"/>
        </w:types>
        <w:behaviors>
          <w:behavior w:val="content"/>
        </w:behaviors>
        <w:guid w:val="{AC72DEEC-9810-4D23-9A5E-D3978932D515}"/>
      </w:docPartPr>
      <w:docPartBody>
        <w:p w:rsidR="004523B9" w:rsidRDefault="00A76762">
          <w:r>
            <w:rPr>
              <w:rStyle w:val="Responseboxtext"/>
            </w:rPr>
            <w:t xml:space="preserve">                                            </w:t>
          </w:r>
        </w:p>
      </w:docPartBody>
    </w:docPart>
    <w:docPart>
      <w:docPartPr>
        <w:name w:val="C615220B333847F6A47505DC1A2436D1"/>
        <w:category>
          <w:name w:val="General"/>
          <w:gallery w:val="placeholder"/>
        </w:category>
        <w:types>
          <w:type w:val="bbPlcHdr"/>
        </w:types>
        <w:behaviors>
          <w:behavior w:val="content"/>
        </w:behaviors>
        <w:guid w:val="{67D00F52-6D01-4CAB-A222-018CE7E3623B}"/>
      </w:docPartPr>
      <w:docPartBody>
        <w:p w:rsidR="004523B9" w:rsidRDefault="00A76762">
          <w:r>
            <w:rPr>
              <w:rStyle w:val="Responseboxtext"/>
            </w:rPr>
            <w:t xml:space="preserve">                                                             </w:t>
          </w:r>
        </w:p>
      </w:docPartBody>
    </w:docPart>
    <w:docPart>
      <w:docPartPr>
        <w:name w:val="F38BF689A1954044BB054F43743E053B"/>
        <w:category>
          <w:name w:val="General"/>
          <w:gallery w:val="placeholder"/>
        </w:category>
        <w:types>
          <w:type w:val="bbPlcHdr"/>
        </w:types>
        <w:behaviors>
          <w:behavior w:val="content"/>
        </w:behaviors>
        <w:guid w:val="{2221C098-7E69-43E7-B887-63D0EE9359E3}"/>
      </w:docPartPr>
      <w:docPartBody>
        <w:p w:rsidR="004523B9" w:rsidRDefault="00A76762">
          <w:r>
            <w:rPr>
              <w:rStyle w:val="Responseboxtext"/>
            </w:rPr>
            <w:t xml:space="preserve">                                                             </w:t>
          </w:r>
        </w:p>
      </w:docPartBody>
    </w:docPart>
    <w:docPart>
      <w:docPartPr>
        <w:name w:val="1E6296ED14B44C7D83F1D4C2C52A0E26"/>
        <w:category>
          <w:name w:val="General"/>
          <w:gallery w:val="placeholder"/>
        </w:category>
        <w:types>
          <w:type w:val="bbPlcHdr"/>
        </w:types>
        <w:behaviors>
          <w:behavior w:val="content"/>
        </w:behaviors>
        <w:guid w:val="{9BA34B8F-38EF-4764-A8AA-34DE581F2EAE}"/>
      </w:docPartPr>
      <w:docPartBody>
        <w:p w:rsidR="004523B9" w:rsidRDefault="00A76762">
          <w:r>
            <w:rPr>
              <w:rStyle w:val="Responseboxtext"/>
            </w:rPr>
            <w:t xml:space="preserve">                                                             </w:t>
          </w:r>
        </w:p>
      </w:docPartBody>
    </w:docPart>
    <w:docPart>
      <w:docPartPr>
        <w:name w:val="4DC646F0FF1843D8B14561421302936B"/>
        <w:category>
          <w:name w:val="General"/>
          <w:gallery w:val="placeholder"/>
        </w:category>
        <w:types>
          <w:type w:val="bbPlcHdr"/>
        </w:types>
        <w:behaviors>
          <w:behavior w:val="content"/>
        </w:behaviors>
        <w:guid w:val="{27C2E62D-8B4B-4085-B122-7B0D5A8B54DE}"/>
      </w:docPartPr>
      <w:docPartBody>
        <w:p w:rsidR="004523B9" w:rsidRDefault="00A76762">
          <w:r>
            <w:rPr>
              <w:rStyle w:val="Responseboxtext"/>
            </w:rPr>
            <w:t xml:space="preserve">                                                             </w:t>
          </w:r>
        </w:p>
      </w:docPartBody>
    </w:docPart>
    <w:docPart>
      <w:docPartPr>
        <w:name w:val="25E528AB033441D187D1F1ED9DE2CAC9"/>
        <w:category>
          <w:name w:val="General"/>
          <w:gallery w:val="placeholder"/>
        </w:category>
        <w:types>
          <w:type w:val="bbPlcHdr"/>
        </w:types>
        <w:behaviors>
          <w:behavior w:val="content"/>
        </w:behaviors>
        <w:guid w:val="{77935E63-D30D-4C3E-AA95-BDCC67B253C7}"/>
      </w:docPartPr>
      <w:docPartBody>
        <w:p w:rsidR="0007065B" w:rsidRDefault="00A76762">
          <w:r>
            <w:rPr>
              <w:rStyle w:val="Responseboxtext"/>
            </w:rPr>
            <w:t xml:space="preserve">                                              </w:t>
          </w:r>
        </w:p>
      </w:docPartBody>
    </w:docPart>
    <w:docPart>
      <w:docPartPr>
        <w:name w:val="3A1C9C540A9C485CBE984FA52584FB7F"/>
        <w:category>
          <w:name w:val="General"/>
          <w:gallery w:val="placeholder"/>
        </w:category>
        <w:types>
          <w:type w:val="bbPlcHdr"/>
        </w:types>
        <w:behaviors>
          <w:behavior w:val="content"/>
        </w:behaviors>
        <w:guid w:val="{7E348268-D5B0-4DF5-B081-5E1FA7EAD29F}"/>
      </w:docPartPr>
      <w:docPartBody>
        <w:p w:rsidR="0007065B" w:rsidRDefault="00A76762">
          <w:r w:rsidRPr="003A61FA">
            <w:rPr>
              <w:rStyle w:val="Responseboxtext"/>
              <w:rFonts w:eastAsia="Calibri"/>
              <w:sz w:val="18"/>
              <w:szCs w:val="18"/>
            </w:rPr>
            <w:t xml:space="preserve">             </w:t>
          </w:r>
        </w:p>
      </w:docPartBody>
    </w:docPart>
    <w:docPart>
      <w:docPartPr>
        <w:name w:val="E9A006764CF64C22BB951F7595D941CE"/>
        <w:category>
          <w:name w:val="General"/>
          <w:gallery w:val="placeholder"/>
        </w:category>
        <w:types>
          <w:type w:val="bbPlcHdr"/>
        </w:types>
        <w:behaviors>
          <w:behavior w:val="content"/>
        </w:behaviors>
        <w:guid w:val="{CEB88388-F7C9-4052-9574-E36364A93350}"/>
      </w:docPartPr>
      <w:docPartBody>
        <w:p w:rsidR="0007065B" w:rsidRDefault="00A76762">
          <w:r w:rsidRPr="003A61FA">
            <w:rPr>
              <w:rStyle w:val="Responseboxtext"/>
              <w:rFonts w:eastAsia="Calibri"/>
              <w:sz w:val="18"/>
              <w:szCs w:val="18"/>
            </w:rPr>
            <w:t xml:space="preserve">                </w:t>
          </w:r>
        </w:p>
      </w:docPartBody>
    </w:docPart>
    <w:docPart>
      <w:docPartPr>
        <w:name w:val="5BD16F93163941D98B1EEA722752B22A"/>
        <w:category>
          <w:name w:val="General"/>
          <w:gallery w:val="placeholder"/>
        </w:category>
        <w:types>
          <w:type w:val="bbPlcHdr"/>
        </w:types>
        <w:behaviors>
          <w:behavior w:val="content"/>
        </w:behaviors>
        <w:guid w:val="{1159AA4B-DF2B-45EC-A781-99E8396826DC}"/>
      </w:docPartPr>
      <w:docPartBody>
        <w:p w:rsidR="0007065B" w:rsidRDefault="00A76762">
          <w:r w:rsidRPr="003A61FA">
            <w:rPr>
              <w:rStyle w:val="Responseboxtext"/>
              <w:rFonts w:eastAsia="Calibri"/>
              <w:sz w:val="18"/>
              <w:szCs w:val="18"/>
            </w:rPr>
            <w:t xml:space="preserve">             </w:t>
          </w:r>
        </w:p>
      </w:docPartBody>
    </w:docPart>
    <w:docPart>
      <w:docPartPr>
        <w:name w:val="123FCD1CF7574C1BBF26A98D28D86648"/>
        <w:category>
          <w:name w:val="General"/>
          <w:gallery w:val="placeholder"/>
        </w:category>
        <w:types>
          <w:type w:val="bbPlcHdr"/>
        </w:types>
        <w:behaviors>
          <w:behavior w:val="content"/>
        </w:behaviors>
        <w:guid w:val="{E42B0F4E-ED97-4D70-A341-C89E2DD835FE}"/>
      </w:docPartPr>
      <w:docPartBody>
        <w:p w:rsidR="0007065B" w:rsidRDefault="00A76762">
          <w:r w:rsidRPr="003A61FA">
            <w:rPr>
              <w:rStyle w:val="Responseboxtext"/>
              <w:rFonts w:eastAsia="Calibri"/>
              <w:sz w:val="18"/>
              <w:szCs w:val="18"/>
            </w:rPr>
            <w:t xml:space="preserve">             </w:t>
          </w:r>
        </w:p>
      </w:docPartBody>
    </w:docPart>
    <w:docPart>
      <w:docPartPr>
        <w:name w:val="8B319958B3A94ABE90AD14365CA8277D"/>
        <w:category>
          <w:name w:val="General"/>
          <w:gallery w:val="placeholder"/>
        </w:category>
        <w:types>
          <w:type w:val="bbPlcHdr"/>
        </w:types>
        <w:behaviors>
          <w:behavior w:val="content"/>
        </w:behaviors>
        <w:guid w:val="{71BD6D53-4F6A-460C-A572-DEADC7D90B52}"/>
      </w:docPartPr>
      <w:docPartBody>
        <w:p w:rsidR="0007065B" w:rsidRDefault="00A76762">
          <w:r w:rsidRPr="003A61FA">
            <w:rPr>
              <w:rStyle w:val="Responseboxtext"/>
              <w:rFonts w:eastAsia="Calibri"/>
              <w:sz w:val="18"/>
              <w:szCs w:val="18"/>
            </w:rPr>
            <w:t xml:space="preserve">             </w:t>
          </w:r>
        </w:p>
      </w:docPartBody>
    </w:docPart>
    <w:docPart>
      <w:docPartPr>
        <w:name w:val="C0FD010822FD4A98AFC7C3EF8DE84432"/>
        <w:category>
          <w:name w:val="General"/>
          <w:gallery w:val="placeholder"/>
        </w:category>
        <w:types>
          <w:type w:val="bbPlcHdr"/>
        </w:types>
        <w:behaviors>
          <w:behavior w:val="content"/>
        </w:behaviors>
        <w:guid w:val="{9C4F578B-F99F-488C-8F5D-0F46E5C85CF4}"/>
      </w:docPartPr>
      <w:docPartBody>
        <w:p w:rsidR="0007065B" w:rsidRDefault="00A76762">
          <w:r w:rsidRPr="003A61FA">
            <w:rPr>
              <w:rStyle w:val="Responseboxtext"/>
              <w:rFonts w:eastAsia="Calibri"/>
              <w:sz w:val="18"/>
              <w:szCs w:val="18"/>
            </w:rPr>
            <w:t xml:space="preserve">             </w:t>
          </w:r>
        </w:p>
      </w:docPartBody>
    </w:docPart>
    <w:docPart>
      <w:docPartPr>
        <w:name w:val="5AED93AFF39D4DAC97E3061D23A42A3C"/>
        <w:category>
          <w:name w:val="General"/>
          <w:gallery w:val="placeholder"/>
        </w:category>
        <w:types>
          <w:type w:val="bbPlcHdr"/>
        </w:types>
        <w:behaviors>
          <w:behavior w:val="content"/>
        </w:behaviors>
        <w:guid w:val="{9570C76B-2122-487C-84A8-33AF6177B5E1}"/>
      </w:docPartPr>
      <w:docPartBody>
        <w:p w:rsidR="0007065B" w:rsidRDefault="00A76762">
          <w:r w:rsidRPr="003A61FA">
            <w:rPr>
              <w:rStyle w:val="Responseboxtext"/>
              <w:rFonts w:eastAsia="Calibri"/>
              <w:sz w:val="18"/>
              <w:szCs w:val="18"/>
            </w:rPr>
            <w:t xml:space="preserve">               </w:t>
          </w:r>
        </w:p>
      </w:docPartBody>
    </w:docPart>
    <w:docPart>
      <w:docPartPr>
        <w:name w:val="168896AD873341D088776F90F471833A"/>
        <w:category>
          <w:name w:val="General"/>
          <w:gallery w:val="placeholder"/>
        </w:category>
        <w:types>
          <w:type w:val="bbPlcHdr"/>
        </w:types>
        <w:behaviors>
          <w:behavior w:val="content"/>
        </w:behaviors>
        <w:guid w:val="{F06570A7-69B0-4243-A4F1-3921518EC5AD}"/>
      </w:docPartPr>
      <w:docPartBody>
        <w:p w:rsidR="0007065B" w:rsidRDefault="00A76762">
          <w:r w:rsidRPr="003A61FA">
            <w:rPr>
              <w:rStyle w:val="Responseboxtext"/>
              <w:rFonts w:eastAsia="Calibri"/>
              <w:sz w:val="18"/>
              <w:szCs w:val="18"/>
            </w:rPr>
            <w:t xml:space="preserve">             </w:t>
          </w:r>
        </w:p>
      </w:docPartBody>
    </w:docPart>
    <w:docPart>
      <w:docPartPr>
        <w:name w:val="D848A4CA277C4354A6CCC688DE42286B"/>
        <w:category>
          <w:name w:val="General"/>
          <w:gallery w:val="placeholder"/>
        </w:category>
        <w:types>
          <w:type w:val="bbPlcHdr"/>
        </w:types>
        <w:behaviors>
          <w:behavior w:val="content"/>
        </w:behaviors>
        <w:guid w:val="{F566179A-7214-42D4-9FC8-F8AAEF1EAE33}"/>
      </w:docPartPr>
      <w:docPartBody>
        <w:p w:rsidR="0007065B" w:rsidRDefault="00A76762">
          <w:r w:rsidRPr="003A61FA">
            <w:rPr>
              <w:rStyle w:val="Responseboxtext"/>
              <w:rFonts w:eastAsia="Calibri"/>
              <w:sz w:val="18"/>
              <w:szCs w:val="18"/>
            </w:rPr>
            <w:t xml:space="preserve">                </w:t>
          </w:r>
        </w:p>
      </w:docPartBody>
    </w:docPart>
    <w:docPart>
      <w:docPartPr>
        <w:name w:val="BEA611A109B045EA81D3BE4860FA3D7B"/>
        <w:category>
          <w:name w:val="General"/>
          <w:gallery w:val="placeholder"/>
        </w:category>
        <w:types>
          <w:type w:val="bbPlcHdr"/>
        </w:types>
        <w:behaviors>
          <w:behavior w:val="content"/>
        </w:behaviors>
        <w:guid w:val="{BF7C7C34-745D-4C91-ADAD-AD7601D3EFE6}"/>
      </w:docPartPr>
      <w:docPartBody>
        <w:p w:rsidR="0007065B" w:rsidRDefault="00A76762">
          <w:r w:rsidRPr="003A61FA">
            <w:rPr>
              <w:rStyle w:val="Responseboxtext"/>
              <w:rFonts w:eastAsia="Calibri"/>
              <w:sz w:val="18"/>
              <w:szCs w:val="18"/>
            </w:rPr>
            <w:t xml:space="preserve">             </w:t>
          </w:r>
        </w:p>
      </w:docPartBody>
    </w:docPart>
    <w:docPart>
      <w:docPartPr>
        <w:name w:val="E0EF4726CBDE450C8A9B96B5BEC25D1A"/>
        <w:category>
          <w:name w:val="General"/>
          <w:gallery w:val="placeholder"/>
        </w:category>
        <w:types>
          <w:type w:val="bbPlcHdr"/>
        </w:types>
        <w:behaviors>
          <w:behavior w:val="content"/>
        </w:behaviors>
        <w:guid w:val="{43DD834B-7BDF-4D98-8BCE-431E357B1D35}"/>
      </w:docPartPr>
      <w:docPartBody>
        <w:p w:rsidR="0007065B" w:rsidRDefault="00A76762">
          <w:r w:rsidRPr="003A61FA">
            <w:rPr>
              <w:rStyle w:val="Responseboxtext"/>
              <w:rFonts w:eastAsia="Calibri"/>
              <w:sz w:val="18"/>
              <w:szCs w:val="18"/>
            </w:rPr>
            <w:t xml:space="preserve">             </w:t>
          </w:r>
        </w:p>
      </w:docPartBody>
    </w:docPart>
    <w:docPart>
      <w:docPartPr>
        <w:name w:val="89F22BF8FB5E4E298354B197D27DEC5A"/>
        <w:category>
          <w:name w:val="General"/>
          <w:gallery w:val="placeholder"/>
        </w:category>
        <w:types>
          <w:type w:val="bbPlcHdr"/>
        </w:types>
        <w:behaviors>
          <w:behavior w:val="content"/>
        </w:behaviors>
        <w:guid w:val="{93C6EAFF-B2D8-40E2-AF2A-8D2FFE5B425C}"/>
      </w:docPartPr>
      <w:docPartBody>
        <w:p w:rsidR="0007065B" w:rsidRDefault="00A76762">
          <w:r w:rsidRPr="003A61FA">
            <w:rPr>
              <w:rStyle w:val="Responseboxtext"/>
              <w:rFonts w:eastAsia="Calibri"/>
              <w:sz w:val="18"/>
              <w:szCs w:val="18"/>
            </w:rPr>
            <w:t xml:space="preserve">             </w:t>
          </w:r>
        </w:p>
      </w:docPartBody>
    </w:docPart>
    <w:docPart>
      <w:docPartPr>
        <w:name w:val="BB0AA4ECCA8D45FB8F9C6F7B270AA151"/>
        <w:category>
          <w:name w:val="General"/>
          <w:gallery w:val="placeholder"/>
        </w:category>
        <w:types>
          <w:type w:val="bbPlcHdr"/>
        </w:types>
        <w:behaviors>
          <w:behavior w:val="content"/>
        </w:behaviors>
        <w:guid w:val="{9E93CE55-85A4-4CFA-846B-004A00DC6F0F}"/>
      </w:docPartPr>
      <w:docPartBody>
        <w:p w:rsidR="0007065B" w:rsidRDefault="00A76762">
          <w:r w:rsidRPr="003A61FA">
            <w:rPr>
              <w:rStyle w:val="Responseboxtext"/>
              <w:rFonts w:eastAsia="Calibri"/>
              <w:sz w:val="18"/>
              <w:szCs w:val="18"/>
            </w:rPr>
            <w:t xml:space="preserve">             </w:t>
          </w:r>
        </w:p>
      </w:docPartBody>
    </w:docPart>
    <w:docPart>
      <w:docPartPr>
        <w:name w:val="1E047D90B3CF43B5ACEFFD29CB3EFBC3"/>
        <w:category>
          <w:name w:val="General"/>
          <w:gallery w:val="placeholder"/>
        </w:category>
        <w:types>
          <w:type w:val="bbPlcHdr"/>
        </w:types>
        <w:behaviors>
          <w:behavior w:val="content"/>
        </w:behaviors>
        <w:guid w:val="{440B780D-003D-407E-93DF-B6C7D5AE2A2C}"/>
      </w:docPartPr>
      <w:docPartBody>
        <w:p w:rsidR="0007065B" w:rsidRDefault="00A76762">
          <w:r w:rsidRPr="003A61FA">
            <w:rPr>
              <w:rStyle w:val="Responseboxtext"/>
              <w:rFonts w:eastAsia="Calibri"/>
              <w:sz w:val="18"/>
              <w:szCs w:val="18"/>
            </w:rPr>
            <w:t xml:space="preserve">               </w:t>
          </w:r>
        </w:p>
      </w:docPartBody>
    </w:docPart>
    <w:docPart>
      <w:docPartPr>
        <w:name w:val="F15929CF6E8B4E85A5978A94CB28D83F"/>
        <w:category>
          <w:name w:val="General"/>
          <w:gallery w:val="placeholder"/>
        </w:category>
        <w:types>
          <w:type w:val="bbPlcHdr"/>
        </w:types>
        <w:behaviors>
          <w:behavior w:val="content"/>
        </w:behaviors>
        <w:guid w:val="{6ABF58DF-88F4-4DC7-A176-9E3FF0CEB576}"/>
      </w:docPartPr>
      <w:docPartBody>
        <w:p w:rsidR="0007065B" w:rsidRDefault="00A76762">
          <w:r w:rsidRPr="003A61FA">
            <w:rPr>
              <w:rStyle w:val="Responseboxtext"/>
              <w:rFonts w:eastAsia="Calibri"/>
              <w:sz w:val="18"/>
              <w:szCs w:val="18"/>
            </w:rPr>
            <w:t xml:space="preserve">             </w:t>
          </w:r>
        </w:p>
      </w:docPartBody>
    </w:docPart>
    <w:docPart>
      <w:docPartPr>
        <w:name w:val="81D3BFA4293B4A0CB988E87B867ADA79"/>
        <w:category>
          <w:name w:val="General"/>
          <w:gallery w:val="placeholder"/>
        </w:category>
        <w:types>
          <w:type w:val="bbPlcHdr"/>
        </w:types>
        <w:behaviors>
          <w:behavior w:val="content"/>
        </w:behaviors>
        <w:guid w:val="{C31A314A-DDD7-4735-9017-21EAB4633CAC}"/>
      </w:docPartPr>
      <w:docPartBody>
        <w:p w:rsidR="0007065B" w:rsidRDefault="00A76762">
          <w:r w:rsidRPr="003A61FA">
            <w:rPr>
              <w:rStyle w:val="Responseboxtext"/>
              <w:rFonts w:eastAsia="Calibri"/>
              <w:sz w:val="18"/>
              <w:szCs w:val="18"/>
            </w:rPr>
            <w:t xml:space="preserve">                </w:t>
          </w:r>
        </w:p>
      </w:docPartBody>
    </w:docPart>
    <w:docPart>
      <w:docPartPr>
        <w:name w:val="61552BE52F0D46B5AEEA141C1E1EDE92"/>
        <w:category>
          <w:name w:val="General"/>
          <w:gallery w:val="placeholder"/>
        </w:category>
        <w:types>
          <w:type w:val="bbPlcHdr"/>
        </w:types>
        <w:behaviors>
          <w:behavior w:val="content"/>
        </w:behaviors>
        <w:guid w:val="{7533B53D-1A20-46F2-A945-C1C43189FA69}"/>
      </w:docPartPr>
      <w:docPartBody>
        <w:p w:rsidR="0007065B" w:rsidRDefault="00A76762">
          <w:r w:rsidRPr="003A61FA">
            <w:rPr>
              <w:rStyle w:val="Responseboxtext"/>
              <w:rFonts w:eastAsia="Calibri"/>
              <w:sz w:val="18"/>
              <w:szCs w:val="18"/>
            </w:rPr>
            <w:t xml:space="preserve">             </w:t>
          </w:r>
        </w:p>
      </w:docPartBody>
    </w:docPart>
    <w:docPart>
      <w:docPartPr>
        <w:name w:val="73DC84843F2E4EFA919716D862BB62CC"/>
        <w:category>
          <w:name w:val="General"/>
          <w:gallery w:val="placeholder"/>
        </w:category>
        <w:types>
          <w:type w:val="bbPlcHdr"/>
        </w:types>
        <w:behaviors>
          <w:behavior w:val="content"/>
        </w:behaviors>
        <w:guid w:val="{00578C05-DDF8-45FA-9EBF-2E7942C4D20B}"/>
      </w:docPartPr>
      <w:docPartBody>
        <w:p w:rsidR="0007065B" w:rsidRDefault="00A76762">
          <w:r w:rsidRPr="003A61FA">
            <w:rPr>
              <w:rStyle w:val="Responseboxtext"/>
              <w:rFonts w:eastAsia="Calibri"/>
              <w:sz w:val="18"/>
              <w:szCs w:val="18"/>
            </w:rPr>
            <w:t xml:space="preserve">             </w:t>
          </w:r>
        </w:p>
      </w:docPartBody>
    </w:docPart>
    <w:docPart>
      <w:docPartPr>
        <w:name w:val="ECE05939BE974395B9CC9278C84011E1"/>
        <w:category>
          <w:name w:val="General"/>
          <w:gallery w:val="placeholder"/>
        </w:category>
        <w:types>
          <w:type w:val="bbPlcHdr"/>
        </w:types>
        <w:behaviors>
          <w:behavior w:val="content"/>
        </w:behaviors>
        <w:guid w:val="{913F33A3-8803-4AB9-B6D1-D04AE9100AC9}"/>
      </w:docPartPr>
      <w:docPartBody>
        <w:p w:rsidR="0007065B" w:rsidRDefault="00A76762">
          <w:r w:rsidRPr="003A61FA">
            <w:rPr>
              <w:rStyle w:val="Responseboxtext"/>
              <w:rFonts w:eastAsia="Calibri"/>
              <w:sz w:val="18"/>
              <w:szCs w:val="18"/>
            </w:rPr>
            <w:t xml:space="preserve">             </w:t>
          </w:r>
        </w:p>
      </w:docPartBody>
    </w:docPart>
    <w:docPart>
      <w:docPartPr>
        <w:name w:val="5C318449D8784D3DBBB41209159C9B8E"/>
        <w:category>
          <w:name w:val="General"/>
          <w:gallery w:val="placeholder"/>
        </w:category>
        <w:types>
          <w:type w:val="bbPlcHdr"/>
        </w:types>
        <w:behaviors>
          <w:behavior w:val="content"/>
        </w:behaviors>
        <w:guid w:val="{4FB0005A-6944-4196-B0CC-976257C5AA15}"/>
      </w:docPartPr>
      <w:docPartBody>
        <w:p w:rsidR="0007065B" w:rsidRDefault="00A76762">
          <w:r w:rsidRPr="003A61FA">
            <w:rPr>
              <w:rStyle w:val="Responseboxtext"/>
              <w:rFonts w:eastAsia="Calibri"/>
              <w:sz w:val="18"/>
              <w:szCs w:val="18"/>
            </w:rPr>
            <w:t xml:space="preserve">             </w:t>
          </w:r>
        </w:p>
      </w:docPartBody>
    </w:docPart>
    <w:docPart>
      <w:docPartPr>
        <w:name w:val="2DA24F580CDD4B1FB51F2BFF9BA32F7F"/>
        <w:category>
          <w:name w:val="General"/>
          <w:gallery w:val="placeholder"/>
        </w:category>
        <w:types>
          <w:type w:val="bbPlcHdr"/>
        </w:types>
        <w:behaviors>
          <w:behavior w:val="content"/>
        </w:behaviors>
        <w:guid w:val="{557CC440-5E91-47EE-B3AC-99616E7544B0}"/>
      </w:docPartPr>
      <w:docPartBody>
        <w:p w:rsidR="0007065B" w:rsidRDefault="00A76762">
          <w:r w:rsidRPr="003A61FA">
            <w:rPr>
              <w:rStyle w:val="Responseboxtext"/>
              <w:rFonts w:eastAsia="Calibri"/>
              <w:sz w:val="18"/>
              <w:szCs w:val="18"/>
            </w:rPr>
            <w:t xml:space="preserve">               </w:t>
          </w:r>
        </w:p>
      </w:docPartBody>
    </w:docPart>
    <w:docPart>
      <w:docPartPr>
        <w:name w:val="339F23748523498FBCF3B91F9939EEEF"/>
        <w:category>
          <w:name w:val="General"/>
          <w:gallery w:val="placeholder"/>
        </w:category>
        <w:types>
          <w:type w:val="bbPlcHdr"/>
        </w:types>
        <w:behaviors>
          <w:behavior w:val="content"/>
        </w:behaviors>
        <w:guid w:val="{22E27968-D128-454B-84EB-03DE21332A58}"/>
      </w:docPartPr>
      <w:docPartBody>
        <w:p w:rsidR="0007065B" w:rsidRDefault="00A76762">
          <w:r w:rsidRPr="003A61FA">
            <w:rPr>
              <w:rStyle w:val="Responseboxtext"/>
              <w:rFonts w:eastAsia="Calibri"/>
              <w:sz w:val="18"/>
              <w:szCs w:val="18"/>
            </w:rPr>
            <w:t xml:space="preserve">             </w:t>
          </w:r>
        </w:p>
      </w:docPartBody>
    </w:docPart>
    <w:docPart>
      <w:docPartPr>
        <w:name w:val="6FB87FCFB26F430E995B21A642901F83"/>
        <w:category>
          <w:name w:val="General"/>
          <w:gallery w:val="placeholder"/>
        </w:category>
        <w:types>
          <w:type w:val="bbPlcHdr"/>
        </w:types>
        <w:behaviors>
          <w:behavior w:val="content"/>
        </w:behaviors>
        <w:guid w:val="{FD3A5DBF-AF7F-4C5C-B60D-116DC48FB194}"/>
      </w:docPartPr>
      <w:docPartBody>
        <w:p w:rsidR="0007065B" w:rsidRDefault="00A76762">
          <w:r w:rsidRPr="003A61FA">
            <w:rPr>
              <w:rStyle w:val="Responseboxtext"/>
              <w:rFonts w:eastAsia="Calibri"/>
              <w:sz w:val="18"/>
              <w:szCs w:val="18"/>
            </w:rPr>
            <w:t xml:space="preserve">                </w:t>
          </w:r>
        </w:p>
      </w:docPartBody>
    </w:docPart>
    <w:docPart>
      <w:docPartPr>
        <w:name w:val="A5982E49598C4799A68262F57935BF43"/>
        <w:category>
          <w:name w:val="General"/>
          <w:gallery w:val="placeholder"/>
        </w:category>
        <w:types>
          <w:type w:val="bbPlcHdr"/>
        </w:types>
        <w:behaviors>
          <w:behavior w:val="content"/>
        </w:behaviors>
        <w:guid w:val="{FBA0E26A-2A95-4334-86A3-DA57EC260A5F}"/>
      </w:docPartPr>
      <w:docPartBody>
        <w:p w:rsidR="0007065B" w:rsidRDefault="00A76762">
          <w:r w:rsidRPr="003A61FA">
            <w:rPr>
              <w:rStyle w:val="Responseboxtext"/>
              <w:rFonts w:eastAsia="Calibri"/>
              <w:sz w:val="18"/>
              <w:szCs w:val="18"/>
            </w:rPr>
            <w:t xml:space="preserve">             </w:t>
          </w:r>
        </w:p>
      </w:docPartBody>
    </w:docPart>
    <w:docPart>
      <w:docPartPr>
        <w:name w:val="831182312C2E4F0BB3D69E6F2046A69D"/>
        <w:category>
          <w:name w:val="General"/>
          <w:gallery w:val="placeholder"/>
        </w:category>
        <w:types>
          <w:type w:val="bbPlcHdr"/>
        </w:types>
        <w:behaviors>
          <w:behavior w:val="content"/>
        </w:behaviors>
        <w:guid w:val="{DE69073F-A5A8-4B3F-9DA1-A1E7108F53D3}"/>
      </w:docPartPr>
      <w:docPartBody>
        <w:p w:rsidR="0007065B" w:rsidRDefault="00A76762">
          <w:r w:rsidRPr="003A61FA">
            <w:rPr>
              <w:rStyle w:val="Responseboxtext"/>
              <w:rFonts w:eastAsia="Calibri"/>
              <w:sz w:val="18"/>
              <w:szCs w:val="18"/>
            </w:rPr>
            <w:t xml:space="preserve">             </w:t>
          </w:r>
        </w:p>
      </w:docPartBody>
    </w:docPart>
    <w:docPart>
      <w:docPartPr>
        <w:name w:val="4C65CB9C0D0D4CD4BC793475DEA2907E"/>
        <w:category>
          <w:name w:val="General"/>
          <w:gallery w:val="placeholder"/>
        </w:category>
        <w:types>
          <w:type w:val="bbPlcHdr"/>
        </w:types>
        <w:behaviors>
          <w:behavior w:val="content"/>
        </w:behaviors>
        <w:guid w:val="{4D1C70C1-F892-482F-AE03-0AA86EF8E6B1}"/>
      </w:docPartPr>
      <w:docPartBody>
        <w:p w:rsidR="0007065B" w:rsidRDefault="00A76762">
          <w:r w:rsidRPr="003A61FA">
            <w:rPr>
              <w:rStyle w:val="Responseboxtext"/>
              <w:rFonts w:eastAsia="Calibri"/>
              <w:sz w:val="18"/>
              <w:szCs w:val="18"/>
            </w:rPr>
            <w:t xml:space="preserve">             </w:t>
          </w:r>
        </w:p>
      </w:docPartBody>
    </w:docPart>
    <w:docPart>
      <w:docPartPr>
        <w:name w:val="40FF513CB42944EFB35F9345DD0540DD"/>
        <w:category>
          <w:name w:val="General"/>
          <w:gallery w:val="placeholder"/>
        </w:category>
        <w:types>
          <w:type w:val="bbPlcHdr"/>
        </w:types>
        <w:behaviors>
          <w:behavior w:val="content"/>
        </w:behaviors>
        <w:guid w:val="{8BA9EA44-6DC9-401D-BD3C-38361430BA63}"/>
      </w:docPartPr>
      <w:docPartBody>
        <w:p w:rsidR="0007065B" w:rsidRDefault="00A76762">
          <w:r w:rsidRPr="003A61FA">
            <w:rPr>
              <w:rStyle w:val="Responseboxtext"/>
              <w:rFonts w:eastAsia="Calibri"/>
              <w:sz w:val="18"/>
              <w:szCs w:val="18"/>
            </w:rPr>
            <w:t xml:space="preserve">             </w:t>
          </w:r>
        </w:p>
      </w:docPartBody>
    </w:docPart>
    <w:docPart>
      <w:docPartPr>
        <w:name w:val="C0ED2CF42DAE4EFC9A6B7AA84A181D29"/>
        <w:category>
          <w:name w:val="General"/>
          <w:gallery w:val="placeholder"/>
        </w:category>
        <w:types>
          <w:type w:val="bbPlcHdr"/>
        </w:types>
        <w:behaviors>
          <w:behavior w:val="content"/>
        </w:behaviors>
        <w:guid w:val="{EFFD1DCC-D49A-472D-84D6-BDA3188C8FFB}"/>
      </w:docPartPr>
      <w:docPartBody>
        <w:p w:rsidR="0007065B" w:rsidRDefault="00A76762">
          <w:r w:rsidRPr="003A61FA">
            <w:rPr>
              <w:rStyle w:val="Responseboxtext"/>
              <w:rFonts w:eastAsia="Calibri"/>
              <w:sz w:val="18"/>
              <w:szCs w:val="18"/>
            </w:rPr>
            <w:t xml:space="preserve">               </w:t>
          </w:r>
        </w:p>
      </w:docPartBody>
    </w:docPart>
    <w:docPart>
      <w:docPartPr>
        <w:name w:val="6BA2645AB6CD408CA41376C4017B0E47"/>
        <w:category>
          <w:name w:val="General"/>
          <w:gallery w:val="placeholder"/>
        </w:category>
        <w:types>
          <w:type w:val="bbPlcHdr"/>
        </w:types>
        <w:behaviors>
          <w:behavior w:val="content"/>
        </w:behaviors>
        <w:guid w:val="{18E129BA-6EB6-4D8E-9605-6A6396A97E51}"/>
      </w:docPartPr>
      <w:docPartBody>
        <w:p w:rsidR="0007065B" w:rsidRDefault="00A76762">
          <w:r w:rsidRPr="003A61FA">
            <w:rPr>
              <w:rStyle w:val="Responseboxtext"/>
              <w:rFonts w:eastAsia="Calibri"/>
              <w:sz w:val="18"/>
              <w:szCs w:val="18"/>
            </w:rPr>
            <w:t xml:space="preserve">             </w:t>
          </w:r>
        </w:p>
      </w:docPartBody>
    </w:docPart>
    <w:docPart>
      <w:docPartPr>
        <w:name w:val="AD07CDF765D544B097655C5EBEBBA505"/>
        <w:category>
          <w:name w:val="General"/>
          <w:gallery w:val="placeholder"/>
        </w:category>
        <w:types>
          <w:type w:val="bbPlcHdr"/>
        </w:types>
        <w:behaviors>
          <w:behavior w:val="content"/>
        </w:behaviors>
        <w:guid w:val="{4EACAABD-E0A0-4E1E-8829-D50ACCD59121}"/>
      </w:docPartPr>
      <w:docPartBody>
        <w:p w:rsidR="0007065B" w:rsidRDefault="00A76762">
          <w:r w:rsidRPr="003A61FA">
            <w:rPr>
              <w:rStyle w:val="Responseboxtext"/>
              <w:rFonts w:eastAsia="Calibri"/>
              <w:sz w:val="18"/>
              <w:szCs w:val="18"/>
            </w:rPr>
            <w:t xml:space="preserve">                </w:t>
          </w:r>
        </w:p>
      </w:docPartBody>
    </w:docPart>
    <w:docPart>
      <w:docPartPr>
        <w:name w:val="00B0AA7C14EB4A98BD576C3915882B9E"/>
        <w:category>
          <w:name w:val="General"/>
          <w:gallery w:val="placeholder"/>
        </w:category>
        <w:types>
          <w:type w:val="bbPlcHdr"/>
        </w:types>
        <w:behaviors>
          <w:behavior w:val="content"/>
        </w:behaviors>
        <w:guid w:val="{00F468CB-0B23-4199-9284-9E1E6C5ADA1A}"/>
      </w:docPartPr>
      <w:docPartBody>
        <w:p w:rsidR="0007065B" w:rsidRDefault="00A76762">
          <w:r w:rsidRPr="003A61FA">
            <w:rPr>
              <w:rStyle w:val="Responseboxtext"/>
              <w:rFonts w:eastAsia="Calibri"/>
              <w:sz w:val="18"/>
              <w:szCs w:val="18"/>
            </w:rPr>
            <w:t xml:space="preserve">             </w:t>
          </w:r>
        </w:p>
      </w:docPartBody>
    </w:docPart>
    <w:docPart>
      <w:docPartPr>
        <w:name w:val="21BB0DD8AA9D4D18BA1A730AE6FB4974"/>
        <w:category>
          <w:name w:val="General"/>
          <w:gallery w:val="placeholder"/>
        </w:category>
        <w:types>
          <w:type w:val="bbPlcHdr"/>
        </w:types>
        <w:behaviors>
          <w:behavior w:val="content"/>
        </w:behaviors>
        <w:guid w:val="{0E378BF6-B007-4D43-BE0B-D2E0D8C4099E}"/>
      </w:docPartPr>
      <w:docPartBody>
        <w:p w:rsidR="0007065B" w:rsidRDefault="00A76762">
          <w:r w:rsidRPr="003A61FA">
            <w:rPr>
              <w:rStyle w:val="Responseboxtext"/>
              <w:rFonts w:eastAsia="Calibri"/>
              <w:sz w:val="18"/>
              <w:szCs w:val="18"/>
            </w:rPr>
            <w:t xml:space="preserve">             </w:t>
          </w:r>
        </w:p>
      </w:docPartBody>
    </w:docPart>
    <w:docPart>
      <w:docPartPr>
        <w:name w:val="2624983AAE99463C9E84A8B8427ADE30"/>
        <w:category>
          <w:name w:val="General"/>
          <w:gallery w:val="placeholder"/>
        </w:category>
        <w:types>
          <w:type w:val="bbPlcHdr"/>
        </w:types>
        <w:behaviors>
          <w:behavior w:val="content"/>
        </w:behaviors>
        <w:guid w:val="{40D396C4-C2D7-40C8-8259-7404B4407AB6}"/>
      </w:docPartPr>
      <w:docPartBody>
        <w:p w:rsidR="0007065B" w:rsidRDefault="00A76762">
          <w:r w:rsidRPr="003A61FA">
            <w:rPr>
              <w:rStyle w:val="Responseboxtext"/>
              <w:rFonts w:eastAsia="Calibri"/>
              <w:sz w:val="18"/>
              <w:szCs w:val="18"/>
            </w:rPr>
            <w:t xml:space="preserve">             </w:t>
          </w:r>
        </w:p>
      </w:docPartBody>
    </w:docPart>
    <w:docPart>
      <w:docPartPr>
        <w:name w:val="8A09E1EA8258421BB079572392DF0E9C"/>
        <w:category>
          <w:name w:val="General"/>
          <w:gallery w:val="placeholder"/>
        </w:category>
        <w:types>
          <w:type w:val="bbPlcHdr"/>
        </w:types>
        <w:behaviors>
          <w:behavior w:val="content"/>
        </w:behaviors>
        <w:guid w:val="{0A2851EA-73D1-43CE-BFBF-3312112FDA39}"/>
      </w:docPartPr>
      <w:docPartBody>
        <w:p w:rsidR="0007065B" w:rsidRDefault="00A76762">
          <w:r w:rsidRPr="003A61FA">
            <w:rPr>
              <w:rStyle w:val="Responseboxtext"/>
              <w:rFonts w:eastAsia="Calibri"/>
              <w:sz w:val="18"/>
              <w:szCs w:val="18"/>
            </w:rPr>
            <w:t xml:space="preserve">             </w:t>
          </w:r>
        </w:p>
      </w:docPartBody>
    </w:docPart>
    <w:docPart>
      <w:docPartPr>
        <w:name w:val="4038CF82680B4E5497BBA031AB54510C"/>
        <w:category>
          <w:name w:val="General"/>
          <w:gallery w:val="placeholder"/>
        </w:category>
        <w:types>
          <w:type w:val="bbPlcHdr"/>
        </w:types>
        <w:behaviors>
          <w:behavior w:val="content"/>
        </w:behaviors>
        <w:guid w:val="{6F85A493-FEB3-4315-8CD3-FA37CD623A3C}"/>
      </w:docPartPr>
      <w:docPartBody>
        <w:p w:rsidR="0007065B" w:rsidRDefault="00A76762">
          <w:r w:rsidRPr="003A61FA">
            <w:rPr>
              <w:rStyle w:val="Responseboxtext"/>
              <w:rFonts w:eastAsia="Calibri"/>
              <w:sz w:val="18"/>
              <w:szCs w:val="18"/>
            </w:rPr>
            <w:t xml:space="preserve">               </w:t>
          </w:r>
        </w:p>
      </w:docPartBody>
    </w:docPart>
    <w:docPart>
      <w:docPartPr>
        <w:name w:val="A9555D7A77E247F5987589AFA874B8BB"/>
        <w:category>
          <w:name w:val="General"/>
          <w:gallery w:val="placeholder"/>
        </w:category>
        <w:types>
          <w:type w:val="bbPlcHdr"/>
        </w:types>
        <w:behaviors>
          <w:behavior w:val="content"/>
        </w:behaviors>
        <w:guid w:val="{6954530E-E3E8-41AB-AB21-73BCEFACB5C1}"/>
      </w:docPartPr>
      <w:docPartBody>
        <w:p w:rsidR="0007065B" w:rsidRDefault="00A76762">
          <w:r w:rsidRPr="003A61FA">
            <w:rPr>
              <w:rStyle w:val="Responseboxtext"/>
              <w:rFonts w:eastAsia="Calibri"/>
              <w:sz w:val="18"/>
              <w:szCs w:val="18"/>
            </w:rPr>
            <w:t xml:space="preserve">             </w:t>
          </w:r>
        </w:p>
      </w:docPartBody>
    </w:docPart>
    <w:docPart>
      <w:docPartPr>
        <w:name w:val="541BDE13964C42D486F6660633F4394B"/>
        <w:category>
          <w:name w:val="General"/>
          <w:gallery w:val="placeholder"/>
        </w:category>
        <w:types>
          <w:type w:val="bbPlcHdr"/>
        </w:types>
        <w:behaviors>
          <w:behavior w:val="content"/>
        </w:behaviors>
        <w:guid w:val="{DAC74C01-24B9-457A-ACAB-9FF5D5DE89FC}"/>
      </w:docPartPr>
      <w:docPartBody>
        <w:p w:rsidR="0007065B" w:rsidRDefault="00A76762">
          <w:r w:rsidRPr="003A61FA">
            <w:rPr>
              <w:rStyle w:val="Responseboxtext"/>
              <w:rFonts w:eastAsia="Calibri"/>
              <w:sz w:val="18"/>
              <w:szCs w:val="18"/>
            </w:rPr>
            <w:t xml:space="preserve">                </w:t>
          </w:r>
        </w:p>
      </w:docPartBody>
    </w:docPart>
    <w:docPart>
      <w:docPartPr>
        <w:name w:val="8E85E09501C34A2998B2680DA7E1C962"/>
        <w:category>
          <w:name w:val="General"/>
          <w:gallery w:val="placeholder"/>
        </w:category>
        <w:types>
          <w:type w:val="bbPlcHdr"/>
        </w:types>
        <w:behaviors>
          <w:behavior w:val="content"/>
        </w:behaviors>
        <w:guid w:val="{D72F02BC-E28F-45BC-890D-2F913239F122}"/>
      </w:docPartPr>
      <w:docPartBody>
        <w:p w:rsidR="0007065B" w:rsidRDefault="00A76762">
          <w:r w:rsidRPr="003A61FA">
            <w:rPr>
              <w:rStyle w:val="Responseboxtext"/>
              <w:rFonts w:eastAsia="Calibri"/>
              <w:sz w:val="18"/>
              <w:szCs w:val="18"/>
            </w:rPr>
            <w:t xml:space="preserve">             </w:t>
          </w:r>
        </w:p>
      </w:docPartBody>
    </w:docPart>
    <w:docPart>
      <w:docPartPr>
        <w:name w:val="D86BBDF4DD714827A9128C2AC0FDEA57"/>
        <w:category>
          <w:name w:val="General"/>
          <w:gallery w:val="placeholder"/>
        </w:category>
        <w:types>
          <w:type w:val="bbPlcHdr"/>
        </w:types>
        <w:behaviors>
          <w:behavior w:val="content"/>
        </w:behaviors>
        <w:guid w:val="{882F65DD-5492-4219-913A-F92C6F6F4E81}"/>
      </w:docPartPr>
      <w:docPartBody>
        <w:p w:rsidR="0007065B" w:rsidRDefault="00A76762">
          <w:r w:rsidRPr="003A61FA">
            <w:rPr>
              <w:rStyle w:val="Responseboxtext"/>
              <w:rFonts w:eastAsia="Calibri"/>
              <w:sz w:val="18"/>
              <w:szCs w:val="18"/>
            </w:rPr>
            <w:t xml:space="preserve">             </w:t>
          </w:r>
        </w:p>
      </w:docPartBody>
    </w:docPart>
    <w:docPart>
      <w:docPartPr>
        <w:name w:val="BB8A052A69B54286B7D2883335416A7F"/>
        <w:category>
          <w:name w:val="General"/>
          <w:gallery w:val="placeholder"/>
        </w:category>
        <w:types>
          <w:type w:val="bbPlcHdr"/>
        </w:types>
        <w:behaviors>
          <w:behavior w:val="content"/>
        </w:behaviors>
        <w:guid w:val="{C693FB0A-58E8-4E11-9D75-D613AE4D61F3}"/>
      </w:docPartPr>
      <w:docPartBody>
        <w:p w:rsidR="0007065B" w:rsidRDefault="00A76762">
          <w:r w:rsidRPr="003A61FA">
            <w:rPr>
              <w:rStyle w:val="Responseboxtext"/>
              <w:rFonts w:eastAsia="Calibri"/>
              <w:sz w:val="18"/>
              <w:szCs w:val="18"/>
            </w:rPr>
            <w:t xml:space="preserve">             </w:t>
          </w:r>
        </w:p>
      </w:docPartBody>
    </w:docPart>
    <w:docPart>
      <w:docPartPr>
        <w:name w:val="C6DEAFF9E6304CF3A1B894DB4F29776B"/>
        <w:category>
          <w:name w:val="General"/>
          <w:gallery w:val="placeholder"/>
        </w:category>
        <w:types>
          <w:type w:val="bbPlcHdr"/>
        </w:types>
        <w:behaviors>
          <w:behavior w:val="content"/>
        </w:behaviors>
        <w:guid w:val="{B24F1353-2E50-4626-955B-D9D22C0CE588}"/>
      </w:docPartPr>
      <w:docPartBody>
        <w:p w:rsidR="0007065B" w:rsidRDefault="00A76762">
          <w:r w:rsidRPr="003A61FA">
            <w:rPr>
              <w:rStyle w:val="Responseboxtext"/>
              <w:rFonts w:eastAsia="Calibri"/>
              <w:sz w:val="18"/>
              <w:szCs w:val="18"/>
            </w:rPr>
            <w:t xml:space="preserve">             </w:t>
          </w:r>
        </w:p>
      </w:docPartBody>
    </w:docPart>
    <w:docPart>
      <w:docPartPr>
        <w:name w:val="E1575298EA7540BBA8231CDE449403E7"/>
        <w:category>
          <w:name w:val="General"/>
          <w:gallery w:val="placeholder"/>
        </w:category>
        <w:types>
          <w:type w:val="bbPlcHdr"/>
        </w:types>
        <w:behaviors>
          <w:behavior w:val="content"/>
        </w:behaviors>
        <w:guid w:val="{D6348053-7ECA-4A5E-B335-28DE1BCC6DAD}"/>
      </w:docPartPr>
      <w:docPartBody>
        <w:p w:rsidR="0007065B" w:rsidRDefault="00A76762">
          <w:r w:rsidRPr="003A61FA">
            <w:rPr>
              <w:rStyle w:val="Responseboxtext"/>
              <w:rFonts w:eastAsia="Calibri"/>
              <w:sz w:val="18"/>
              <w:szCs w:val="18"/>
            </w:rPr>
            <w:t xml:space="preserve">               </w:t>
          </w:r>
        </w:p>
      </w:docPartBody>
    </w:docPart>
    <w:docPart>
      <w:docPartPr>
        <w:name w:val="D32D9E9756894D06AACE1BBE4DC14719"/>
        <w:category>
          <w:name w:val="General"/>
          <w:gallery w:val="placeholder"/>
        </w:category>
        <w:types>
          <w:type w:val="bbPlcHdr"/>
        </w:types>
        <w:behaviors>
          <w:behavior w:val="content"/>
        </w:behaviors>
        <w:guid w:val="{88D23078-0F58-4A54-B9A0-93A5DFC83C4B}"/>
      </w:docPartPr>
      <w:docPartBody>
        <w:p w:rsidR="0007065B" w:rsidRDefault="00A76762">
          <w:r w:rsidRPr="003A61FA">
            <w:rPr>
              <w:rStyle w:val="Responseboxtext"/>
              <w:rFonts w:eastAsia="Calibri"/>
              <w:sz w:val="18"/>
              <w:szCs w:val="18"/>
            </w:rPr>
            <w:t xml:space="preserve">             </w:t>
          </w:r>
        </w:p>
      </w:docPartBody>
    </w:docPart>
    <w:docPart>
      <w:docPartPr>
        <w:name w:val="495955FDC58840809CF8E3EE3AE2DADB"/>
        <w:category>
          <w:name w:val="General"/>
          <w:gallery w:val="placeholder"/>
        </w:category>
        <w:types>
          <w:type w:val="bbPlcHdr"/>
        </w:types>
        <w:behaviors>
          <w:behavior w:val="content"/>
        </w:behaviors>
        <w:guid w:val="{50D64C1B-225F-479B-9E34-1248EF1464A4}"/>
      </w:docPartPr>
      <w:docPartBody>
        <w:p w:rsidR="0007065B" w:rsidRDefault="00A76762">
          <w:r w:rsidRPr="003A61FA">
            <w:rPr>
              <w:rStyle w:val="Responseboxtext"/>
              <w:rFonts w:eastAsia="Calibri"/>
              <w:sz w:val="18"/>
              <w:szCs w:val="18"/>
            </w:rPr>
            <w:t xml:space="preserve">                </w:t>
          </w:r>
        </w:p>
      </w:docPartBody>
    </w:docPart>
    <w:docPart>
      <w:docPartPr>
        <w:name w:val="316E917A86514B9FBA8E6B8CC6C5F55F"/>
        <w:category>
          <w:name w:val="General"/>
          <w:gallery w:val="placeholder"/>
        </w:category>
        <w:types>
          <w:type w:val="bbPlcHdr"/>
        </w:types>
        <w:behaviors>
          <w:behavior w:val="content"/>
        </w:behaviors>
        <w:guid w:val="{3FB1045B-B66B-41EF-8A84-9773401401B5}"/>
      </w:docPartPr>
      <w:docPartBody>
        <w:p w:rsidR="0007065B" w:rsidRDefault="00A76762">
          <w:r w:rsidRPr="003A61FA">
            <w:rPr>
              <w:rStyle w:val="Responseboxtext"/>
              <w:rFonts w:eastAsia="Calibri"/>
              <w:sz w:val="18"/>
              <w:szCs w:val="18"/>
            </w:rPr>
            <w:t xml:space="preserve">             </w:t>
          </w:r>
        </w:p>
      </w:docPartBody>
    </w:docPart>
    <w:docPart>
      <w:docPartPr>
        <w:name w:val="816908D98F944209B638ED30F1EBFEE2"/>
        <w:category>
          <w:name w:val="General"/>
          <w:gallery w:val="placeholder"/>
        </w:category>
        <w:types>
          <w:type w:val="bbPlcHdr"/>
        </w:types>
        <w:behaviors>
          <w:behavior w:val="content"/>
        </w:behaviors>
        <w:guid w:val="{3238E7AF-4775-48E0-911B-227BACAE39FD}"/>
      </w:docPartPr>
      <w:docPartBody>
        <w:p w:rsidR="0007065B" w:rsidRDefault="00A76762">
          <w:r w:rsidRPr="003A61FA">
            <w:rPr>
              <w:rStyle w:val="Responseboxtext"/>
              <w:rFonts w:eastAsia="Calibri"/>
              <w:sz w:val="18"/>
              <w:szCs w:val="18"/>
            </w:rPr>
            <w:t xml:space="preserve">             </w:t>
          </w:r>
        </w:p>
      </w:docPartBody>
    </w:docPart>
    <w:docPart>
      <w:docPartPr>
        <w:name w:val="9EB68BC4EA0F482197699135E9B80BD8"/>
        <w:category>
          <w:name w:val="General"/>
          <w:gallery w:val="placeholder"/>
        </w:category>
        <w:types>
          <w:type w:val="bbPlcHdr"/>
        </w:types>
        <w:behaviors>
          <w:behavior w:val="content"/>
        </w:behaviors>
        <w:guid w:val="{C8684F1C-C9E5-49BB-AB2A-5710E9852F84}"/>
      </w:docPartPr>
      <w:docPartBody>
        <w:p w:rsidR="0007065B" w:rsidRDefault="00A76762">
          <w:r w:rsidRPr="003A61FA">
            <w:rPr>
              <w:rStyle w:val="Responseboxtext"/>
              <w:rFonts w:eastAsia="Calibri"/>
              <w:sz w:val="18"/>
              <w:szCs w:val="18"/>
            </w:rPr>
            <w:t xml:space="preserve">             </w:t>
          </w:r>
        </w:p>
      </w:docPartBody>
    </w:docPart>
    <w:docPart>
      <w:docPartPr>
        <w:name w:val="B652623A734C45A58C5B1313E785D719"/>
        <w:category>
          <w:name w:val="General"/>
          <w:gallery w:val="placeholder"/>
        </w:category>
        <w:types>
          <w:type w:val="bbPlcHdr"/>
        </w:types>
        <w:behaviors>
          <w:behavior w:val="content"/>
        </w:behaviors>
        <w:guid w:val="{DA50D22C-2921-494B-BE5D-628348F520F0}"/>
      </w:docPartPr>
      <w:docPartBody>
        <w:p w:rsidR="0007065B" w:rsidRDefault="00A76762">
          <w:r w:rsidRPr="003A61FA">
            <w:rPr>
              <w:rStyle w:val="Responseboxtext"/>
              <w:rFonts w:eastAsia="Calibri"/>
              <w:sz w:val="18"/>
              <w:szCs w:val="18"/>
            </w:rPr>
            <w:t xml:space="preserve">             </w:t>
          </w:r>
        </w:p>
      </w:docPartBody>
    </w:docPart>
    <w:docPart>
      <w:docPartPr>
        <w:name w:val="0EF15B6D89A34A25B22059A3D81F0901"/>
        <w:category>
          <w:name w:val="General"/>
          <w:gallery w:val="placeholder"/>
        </w:category>
        <w:types>
          <w:type w:val="bbPlcHdr"/>
        </w:types>
        <w:behaviors>
          <w:behavior w:val="content"/>
        </w:behaviors>
        <w:guid w:val="{61168E3E-8A85-4812-BFB4-87693352E165}"/>
      </w:docPartPr>
      <w:docPartBody>
        <w:p w:rsidR="0007065B" w:rsidRDefault="00A76762">
          <w:r>
            <w:rPr>
              <w:rStyle w:val="Responseboxtext"/>
            </w:rPr>
            <w:t xml:space="preserve">                                                             </w:t>
          </w:r>
        </w:p>
      </w:docPartBody>
    </w:docPart>
    <w:docPart>
      <w:docPartPr>
        <w:name w:val="7904DD88B0EC4E0DB59BE627718BC6A8"/>
        <w:category>
          <w:name w:val="General"/>
          <w:gallery w:val="placeholder"/>
        </w:category>
        <w:types>
          <w:type w:val="bbPlcHdr"/>
        </w:types>
        <w:behaviors>
          <w:behavior w:val="content"/>
        </w:behaviors>
        <w:guid w:val="{E5030270-B6A8-4F5C-848F-79A9187739D7}"/>
      </w:docPartPr>
      <w:docPartBody>
        <w:p w:rsidR="00470AC4" w:rsidRDefault="00A76762">
          <w:r w:rsidRPr="00820189">
            <w:rPr>
              <w:rStyle w:val="Responseboxtext"/>
              <w:bdr w:val="single" w:sz="4" w:space="0" w:color="auto"/>
            </w:rPr>
            <w:t xml:space="preserve">                      </w:t>
          </w:r>
          <w:r>
            <w:rPr>
              <w:rStyle w:val="Responseboxtext"/>
              <w:bdr w:val="single" w:sz="4" w:space="0" w:color="auto"/>
            </w:rPr>
            <w:t xml:space="preserve"> </w:t>
          </w:r>
          <w:r w:rsidRPr="00820189">
            <w:rPr>
              <w:rStyle w:val="Responseboxtext"/>
              <w:bdr w:val="single" w:sz="4" w:space="0" w:color="auto"/>
            </w:rPr>
            <w:t xml:space="preserve">                        </w:t>
          </w:r>
        </w:p>
      </w:docPartBody>
    </w:docPart>
    <w:docPart>
      <w:docPartPr>
        <w:name w:val="1A4AED64DF5445CCBA1CBC60B7FBE26D"/>
        <w:category>
          <w:name w:val="General"/>
          <w:gallery w:val="placeholder"/>
        </w:category>
        <w:types>
          <w:type w:val="bbPlcHdr"/>
        </w:types>
        <w:behaviors>
          <w:behavior w:val="content"/>
        </w:behaviors>
        <w:guid w:val="{63B114C4-5567-4B21-884A-0AAC17E55E08}"/>
      </w:docPartPr>
      <w:docPartBody>
        <w:p w:rsidR="00470AC4" w:rsidRDefault="00A76762">
          <w:r w:rsidRPr="00820189">
            <w:rPr>
              <w:rStyle w:val="Responseboxtext"/>
              <w:bdr w:val="single" w:sz="4" w:space="0" w:color="auto"/>
            </w:rPr>
            <w:t xml:space="preserve">                                              </w:t>
          </w:r>
        </w:p>
      </w:docPartBody>
    </w:docPart>
    <w:docPart>
      <w:docPartPr>
        <w:name w:val="320A6E87094A4F84AB774AB5484E2CF3"/>
        <w:category>
          <w:name w:val="General"/>
          <w:gallery w:val="placeholder"/>
        </w:category>
        <w:types>
          <w:type w:val="bbPlcHdr"/>
        </w:types>
        <w:behaviors>
          <w:behavior w:val="content"/>
        </w:behaviors>
        <w:guid w:val="{68DEA058-C6A8-4799-8956-28213C15BD61}"/>
      </w:docPartPr>
      <w:docPartBody>
        <w:p w:rsidR="00A76762" w:rsidRDefault="00A76762">
          <w:r>
            <w:rPr>
              <w:rStyle w:val="Responseboxtext"/>
            </w:rPr>
            <w:t xml:space="preserve">                                                             </w:t>
          </w:r>
        </w:p>
      </w:docPartBody>
    </w:docPart>
    <w:docPart>
      <w:docPartPr>
        <w:name w:val="5B3F755AE59A401EBD837915C56607F6"/>
        <w:category>
          <w:name w:val="General"/>
          <w:gallery w:val="placeholder"/>
        </w:category>
        <w:types>
          <w:type w:val="bbPlcHdr"/>
        </w:types>
        <w:behaviors>
          <w:behavior w:val="content"/>
        </w:behaviors>
        <w:guid w:val="{42C4BDD5-400C-4447-A4D1-BDA230D76DAE}"/>
      </w:docPartPr>
      <w:docPartBody>
        <w:p w:rsidR="00A76762" w:rsidRDefault="00A76762">
          <w:r>
            <w:rPr>
              <w:rStyle w:val="Responseboxtext"/>
            </w:rPr>
            <w:t xml:space="preserve">                               </w:t>
          </w:r>
        </w:p>
      </w:docPartBody>
    </w:docPart>
    <w:docPart>
      <w:docPartPr>
        <w:name w:val="5FE79C7C3FD2475CAF0575E39EE78156"/>
        <w:category>
          <w:name w:val="General"/>
          <w:gallery w:val="placeholder"/>
        </w:category>
        <w:types>
          <w:type w:val="bbPlcHdr"/>
        </w:types>
        <w:behaviors>
          <w:behavior w:val="content"/>
        </w:behaviors>
        <w:guid w:val="{D73F2A01-97C1-4F3F-8415-EA1620F7E5B0}"/>
      </w:docPartPr>
      <w:docPartBody>
        <w:p w:rsidR="00A76762" w:rsidRDefault="00A76762">
          <w:r>
            <w:rPr>
              <w:rStyle w:val="Responseboxtext"/>
            </w:rPr>
            <w:t xml:space="preserve">                               </w:t>
          </w:r>
        </w:p>
      </w:docPartBody>
    </w:docPart>
    <w:docPart>
      <w:docPartPr>
        <w:name w:val="75C976BBC3FB413FAB0B33AA30AD1970"/>
        <w:category>
          <w:name w:val="General"/>
          <w:gallery w:val="placeholder"/>
        </w:category>
        <w:types>
          <w:type w:val="bbPlcHdr"/>
        </w:types>
        <w:behaviors>
          <w:behavior w:val="content"/>
        </w:behaviors>
        <w:guid w:val="{61687E65-DCC2-4ECD-AB61-5E5C84EC7D27}"/>
      </w:docPartPr>
      <w:docPartBody>
        <w:p w:rsidR="00A76762" w:rsidRDefault="00A76762">
          <w:r>
            <w:rPr>
              <w:rStyle w:val="Responseboxtext"/>
            </w:rPr>
            <w:t xml:space="preserve">                                            </w:t>
          </w:r>
        </w:p>
      </w:docPartBody>
    </w:docPart>
    <w:docPart>
      <w:docPartPr>
        <w:name w:val="0FB47A561FBA43A99B43634DA34080F0"/>
        <w:category>
          <w:name w:val="General"/>
          <w:gallery w:val="placeholder"/>
        </w:category>
        <w:types>
          <w:type w:val="bbPlcHdr"/>
        </w:types>
        <w:behaviors>
          <w:behavior w:val="content"/>
        </w:behaviors>
        <w:guid w:val="{8D5D8DA1-53CA-418A-91CC-2D4A2582A5EA}"/>
      </w:docPartPr>
      <w:docPartBody>
        <w:p w:rsidR="00A76762" w:rsidRDefault="00A76762">
          <w:r w:rsidRPr="003A61FA">
            <w:rPr>
              <w:rStyle w:val="Responseboxtext"/>
              <w:rFonts w:eastAsia="Calibri"/>
              <w:sz w:val="18"/>
              <w:szCs w:val="18"/>
            </w:rPr>
            <w:t xml:space="preserve">             </w:t>
          </w:r>
        </w:p>
      </w:docPartBody>
    </w:docPart>
    <w:docPart>
      <w:docPartPr>
        <w:name w:val="BC5F6F8B2A464A529E3EF84040DB9ED8"/>
        <w:category>
          <w:name w:val="General"/>
          <w:gallery w:val="placeholder"/>
        </w:category>
        <w:types>
          <w:type w:val="bbPlcHdr"/>
        </w:types>
        <w:behaviors>
          <w:behavior w:val="content"/>
        </w:behaviors>
        <w:guid w:val="{7EE184F4-EE2F-4D10-A87F-BE1B4CC98617}"/>
      </w:docPartPr>
      <w:docPartBody>
        <w:p w:rsidR="00A76762" w:rsidRDefault="00A76762">
          <w:r w:rsidRPr="003A61FA">
            <w:rPr>
              <w:rStyle w:val="Responseboxtext"/>
              <w:rFonts w:eastAsia="Calibri"/>
              <w:sz w:val="18"/>
              <w:szCs w:val="18"/>
            </w:rPr>
            <w:t xml:space="preserve">             </w:t>
          </w:r>
        </w:p>
      </w:docPartBody>
    </w:docPart>
    <w:docPart>
      <w:docPartPr>
        <w:name w:val="FD913DEE929B4F638B984BC90018B24A"/>
        <w:category>
          <w:name w:val="General"/>
          <w:gallery w:val="placeholder"/>
        </w:category>
        <w:types>
          <w:type w:val="bbPlcHdr"/>
        </w:types>
        <w:behaviors>
          <w:behavior w:val="content"/>
        </w:behaviors>
        <w:guid w:val="{A8ADAB24-D8B6-4880-BF99-52058B5852E6}"/>
      </w:docPartPr>
      <w:docPartBody>
        <w:p w:rsidR="00A76762" w:rsidRDefault="00A76762">
          <w:r w:rsidRPr="003A61FA">
            <w:rPr>
              <w:rStyle w:val="Responseboxtext"/>
              <w:rFonts w:eastAsia="Calibri"/>
              <w:sz w:val="18"/>
              <w:szCs w:val="18"/>
            </w:rPr>
            <w:t xml:space="preserve">             </w:t>
          </w:r>
        </w:p>
      </w:docPartBody>
    </w:docPart>
    <w:docPart>
      <w:docPartPr>
        <w:name w:val="2BA7836CA7504EE3B0B9C97AE47BD7FE"/>
        <w:category>
          <w:name w:val="General"/>
          <w:gallery w:val="placeholder"/>
        </w:category>
        <w:types>
          <w:type w:val="bbPlcHdr"/>
        </w:types>
        <w:behaviors>
          <w:behavior w:val="content"/>
        </w:behaviors>
        <w:guid w:val="{89094D9C-17A8-4021-8870-02190F691E3E}"/>
      </w:docPartPr>
      <w:docPartBody>
        <w:p w:rsidR="00A76762" w:rsidRDefault="00A76762">
          <w:r w:rsidRPr="003A61FA">
            <w:rPr>
              <w:rStyle w:val="Responseboxtext"/>
              <w:rFonts w:eastAsia="Calibri"/>
              <w:sz w:val="18"/>
              <w:szCs w:val="18"/>
            </w:rPr>
            <w:t xml:space="preserve">             </w:t>
          </w:r>
        </w:p>
      </w:docPartBody>
    </w:docPart>
    <w:docPart>
      <w:docPartPr>
        <w:name w:val="64B2236DFB1F43C199912A358E08D659"/>
        <w:category>
          <w:name w:val="General"/>
          <w:gallery w:val="placeholder"/>
        </w:category>
        <w:types>
          <w:type w:val="bbPlcHdr"/>
        </w:types>
        <w:behaviors>
          <w:behavior w:val="content"/>
        </w:behaviors>
        <w:guid w:val="{009DF3A5-0A6B-44EE-AE4C-A84D462BA63A}"/>
      </w:docPartPr>
      <w:docPartBody>
        <w:p w:rsidR="00A76762" w:rsidRDefault="00A76762">
          <w:r w:rsidRPr="003A61FA">
            <w:rPr>
              <w:rStyle w:val="Responseboxtext"/>
              <w:rFonts w:eastAsia="Calibri"/>
              <w:sz w:val="18"/>
              <w:szCs w:val="18"/>
            </w:rPr>
            <w:t xml:space="preserve">             </w:t>
          </w:r>
        </w:p>
      </w:docPartBody>
    </w:docPart>
    <w:docPart>
      <w:docPartPr>
        <w:name w:val="06803939584F4EF081BF42AC8E945A04"/>
        <w:category>
          <w:name w:val="General"/>
          <w:gallery w:val="placeholder"/>
        </w:category>
        <w:types>
          <w:type w:val="bbPlcHdr"/>
        </w:types>
        <w:behaviors>
          <w:behavior w:val="content"/>
        </w:behaviors>
        <w:guid w:val="{A3D939F9-913B-49E8-BB29-87D7262C7160}"/>
      </w:docPartPr>
      <w:docPartBody>
        <w:p w:rsidR="00A76762" w:rsidRDefault="00A76762">
          <w:r w:rsidRPr="003A61FA">
            <w:rPr>
              <w:rStyle w:val="Responseboxtext"/>
              <w:rFonts w:eastAsia="Calibri"/>
              <w:sz w:val="18"/>
              <w:szCs w:val="18"/>
            </w:rPr>
            <w:t xml:space="preserve">             </w:t>
          </w:r>
        </w:p>
      </w:docPartBody>
    </w:docPart>
    <w:docPart>
      <w:docPartPr>
        <w:name w:val="50EACA4EEF3D457C942988C54ED1D416"/>
        <w:category>
          <w:name w:val="General"/>
          <w:gallery w:val="placeholder"/>
        </w:category>
        <w:types>
          <w:type w:val="bbPlcHdr"/>
        </w:types>
        <w:behaviors>
          <w:behavior w:val="content"/>
        </w:behaviors>
        <w:guid w:val="{38754BAD-C876-42D4-9E4D-0151ECD6E80C}"/>
      </w:docPartPr>
      <w:docPartBody>
        <w:p w:rsidR="00A76762" w:rsidRDefault="00A76762">
          <w:r w:rsidRPr="003A61FA">
            <w:rPr>
              <w:rStyle w:val="Responseboxtext"/>
              <w:rFonts w:eastAsia="Calibri"/>
              <w:sz w:val="18"/>
              <w:szCs w:val="18"/>
            </w:rPr>
            <w:t xml:space="preserve">             </w:t>
          </w:r>
        </w:p>
      </w:docPartBody>
    </w:docPart>
    <w:docPart>
      <w:docPartPr>
        <w:name w:val="CE965AAB594641C9AC918267E14CE6A6"/>
        <w:category>
          <w:name w:val="General"/>
          <w:gallery w:val="placeholder"/>
        </w:category>
        <w:types>
          <w:type w:val="bbPlcHdr"/>
        </w:types>
        <w:behaviors>
          <w:behavior w:val="content"/>
        </w:behaviors>
        <w:guid w:val="{E36F5B2E-99A7-47A3-8830-1A5E5191D315}"/>
      </w:docPartPr>
      <w:docPartBody>
        <w:p w:rsidR="00A76762" w:rsidRDefault="00A76762">
          <w:r w:rsidRPr="003A61FA">
            <w:rPr>
              <w:rStyle w:val="Responseboxtext"/>
              <w:rFonts w:eastAsia="Calibri"/>
              <w:sz w:val="18"/>
              <w:szCs w:val="18"/>
            </w:rPr>
            <w:t xml:space="preserve">             </w:t>
          </w:r>
        </w:p>
      </w:docPartBody>
    </w:docPart>
    <w:docPart>
      <w:docPartPr>
        <w:name w:val="8D1177F24A3B48CBA8A48CB61E946B21"/>
        <w:category>
          <w:name w:val="General"/>
          <w:gallery w:val="placeholder"/>
        </w:category>
        <w:types>
          <w:type w:val="bbPlcHdr"/>
        </w:types>
        <w:behaviors>
          <w:behavior w:val="content"/>
        </w:behaviors>
        <w:guid w:val="{52ED818B-E7FE-4C74-8B87-631F195F2980}"/>
      </w:docPartPr>
      <w:docPartBody>
        <w:p w:rsidR="00A76762" w:rsidRDefault="00A76762">
          <w:r w:rsidRPr="003A61FA">
            <w:rPr>
              <w:rStyle w:val="Responseboxtext"/>
              <w:rFonts w:eastAsia="Calibri"/>
              <w:sz w:val="18"/>
              <w:szCs w:val="18"/>
            </w:rPr>
            <w:t xml:space="preserve">             </w:t>
          </w:r>
        </w:p>
      </w:docPartBody>
    </w:docPart>
    <w:docPart>
      <w:docPartPr>
        <w:name w:val="6F76E342AA4C4407B96E38ACE36874DA"/>
        <w:category>
          <w:name w:val="General"/>
          <w:gallery w:val="placeholder"/>
        </w:category>
        <w:types>
          <w:type w:val="bbPlcHdr"/>
        </w:types>
        <w:behaviors>
          <w:behavior w:val="content"/>
        </w:behaviors>
        <w:guid w:val="{D3B2DCEE-CA99-4604-9B61-C22B5323F91D}"/>
      </w:docPartPr>
      <w:docPartBody>
        <w:p w:rsidR="00A76762" w:rsidRDefault="00A76762">
          <w:r w:rsidRPr="003A61FA">
            <w:rPr>
              <w:rStyle w:val="Responseboxtext"/>
              <w:rFonts w:eastAsia="Calibri"/>
              <w:sz w:val="18"/>
              <w:szCs w:val="18"/>
            </w:rPr>
            <w:t xml:space="preserve">             </w:t>
          </w:r>
        </w:p>
      </w:docPartBody>
    </w:docPart>
    <w:docPart>
      <w:docPartPr>
        <w:name w:val="01D1A87C8A6245A4A3BF796B8C2F53E6"/>
        <w:category>
          <w:name w:val="General"/>
          <w:gallery w:val="placeholder"/>
        </w:category>
        <w:types>
          <w:type w:val="bbPlcHdr"/>
        </w:types>
        <w:behaviors>
          <w:behavior w:val="content"/>
        </w:behaviors>
        <w:guid w:val="{65B57CA0-32F3-4ACE-9B3E-160E98F2C5A5}"/>
      </w:docPartPr>
      <w:docPartBody>
        <w:p w:rsidR="00A76762" w:rsidRDefault="00A76762">
          <w:r w:rsidRPr="003A61FA">
            <w:rPr>
              <w:rStyle w:val="Responseboxtext"/>
              <w:rFonts w:eastAsia="Calibri"/>
              <w:sz w:val="18"/>
              <w:szCs w:val="18"/>
            </w:rPr>
            <w:t xml:space="preserve">             </w:t>
          </w:r>
        </w:p>
      </w:docPartBody>
    </w:docPart>
    <w:docPart>
      <w:docPartPr>
        <w:name w:val="870D1AD5CD874EFEA6B75BDEC4BAFA64"/>
        <w:category>
          <w:name w:val="General"/>
          <w:gallery w:val="placeholder"/>
        </w:category>
        <w:types>
          <w:type w:val="bbPlcHdr"/>
        </w:types>
        <w:behaviors>
          <w:behavior w:val="content"/>
        </w:behaviors>
        <w:guid w:val="{6C38CFB2-DFF6-4485-A7D6-91A81677BB77}"/>
      </w:docPartPr>
      <w:docPartBody>
        <w:p w:rsidR="00A76762" w:rsidRDefault="00A76762">
          <w:r w:rsidRPr="003A61FA">
            <w:rPr>
              <w:rStyle w:val="Responseboxtext"/>
              <w:rFonts w:eastAsia="Calibri"/>
              <w:sz w:val="18"/>
              <w:szCs w:val="18"/>
            </w:rPr>
            <w:t xml:space="preserve">             </w:t>
          </w:r>
        </w:p>
      </w:docPartBody>
    </w:docPart>
    <w:docPart>
      <w:docPartPr>
        <w:name w:val="CD028BCB87614D6BAB4DB58361CC9244"/>
        <w:category>
          <w:name w:val="General"/>
          <w:gallery w:val="placeholder"/>
        </w:category>
        <w:types>
          <w:type w:val="bbPlcHdr"/>
        </w:types>
        <w:behaviors>
          <w:behavior w:val="content"/>
        </w:behaviors>
        <w:guid w:val="{604CC708-A713-4748-A2DB-E3E9E932C3AB}"/>
      </w:docPartPr>
      <w:docPartBody>
        <w:p w:rsidR="00A76762" w:rsidRDefault="00A76762">
          <w:r w:rsidRPr="003A61FA">
            <w:rPr>
              <w:rStyle w:val="Responseboxtext"/>
              <w:rFonts w:eastAsia="Calibri"/>
              <w:sz w:val="18"/>
              <w:szCs w:val="18"/>
            </w:rPr>
            <w:t xml:space="preserve">             </w:t>
          </w:r>
        </w:p>
      </w:docPartBody>
    </w:docPart>
    <w:docPart>
      <w:docPartPr>
        <w:name w:val="9C5CEF079264444B980FBE7F4ADC45FB"/>
        <w:category>
          <w:name w:val="General"/>
          <w:gallery w:val="placeholder"/>
        </w:category>
        <w:types>
          <w:type w:val="bbPlcHdr"/>
        </w:types>
        <w:behaviors>
          <w:behavior w:val="content"/>
        </w:behaviors>
        <w:guid w:val="{49C38F59-1934-4CE0-8BCC-DB835B267DD5}"/>
      </w:docPartPr>
      <w:docPartBody>
        <w:p w:rsidR="00A76762" w:rsidRDefault="00A76762">
          <w:r w:rsidRPr="003A61FA">
            <w:rPr>
              <w:rStyle w:val="Responseboxtext"/>
              <w:rFonts w:eastAsia="Calibri"/>
              <w:sz w:val="18"/>
              <w:szCs w:val="18"/>
            </w:rPr>
            <w:t xml:space="preserve">             </w:t>
          </w:r>
        </w:p>
      </w:docPartBody>
    </w:docPart>
    <w:docPart>
      <w:docPartPr>
        <w:name w:val="9C3054AAC86C4FF4BF9928DA9938CE74"/>
        <w:category>
          <w:name w:val="General"/>
          <w:gallery w:val="placeholder"/>
        </w:category>
        <w:types>
          <w:type w:val="bbPlcHdr"/>
        </w:types>
        <w:behaviors>
          <w:behavior w:val="content"/>
        </w:behaviors>
        <w:guid w:val="{0D3C2190-669B-45AF-9A16-D58BD9E33AFD}"/>
      </w:docPartPr>
      <w:docPartBody>
        <w:p w:rsidR="00A76762" w:rsidRDefault="00A76762">
          <w:r w:rsidRPr="003A61FA">
            <w:rPr>
              <w:rStyle w:val="Responseboxtext"/>
              <w:rFonts w:eastAsia="Calibri"/>
              <w:sz w:val="18"/>
              <w:szCs w:val="18"/>
            </w:rPr>
            <w:t xml:space="preserve">             </w:t>
          </w:r>
        </w:p>
      </w:docPartBody>
    </w:docPart>
    <w:docPart>
      <w:docPartPr>
        <w:name w:val="C9610A096CEA4CB6B777CE0E033151D2"/>
        <w:category>
          <w:name w:val="General"/>
          <w:gallery w:val="placeholder"/>
        </w:category>
        <w:types>
          <w:type w:val="bbPlcHdr"/>
        </w:types>
        <w:behaviors>
          <w:behavior w:val="content"/>
        </w:behaviors>
        <w:guid w:val="{E25800F3-930A-4985-8F81-6B68CD413122}"/>
      </w:docPartPr>
      <w:docPartBody>
        <w:p w:rsidR="00A76762" w:rsidRDefault="00A76762">
          <w:r w:rsidRPr="003A61FA">
            <w:rPr>
              <w:rStyle w:val="Responseboxtext"/>
              <w:rFonts w:eastAsia="Calibri"/>
              <w:sz w:val="18"/>
              <w:szCs w:val="18"/>
            </w:rPr>
            <w:t xml:space="preserve">             </w:t>
          </w:r>
        </w:p>
      </w:docPartBody>
    </w:docPart>
    <w:docPart>
      <w:docPartPr>
        <w:name w:val="89B8D7DB9B84490F982093603796A890"/>
        <w:category>
          <w:name w:val="General"/>
          <w:gallery w:val="placeholder"/>
        </w:category>
        <w:types>
          <w:type w:val="bbPlcHdr"/>
        </w:types>
        <w:behaviors>
          <w:behavior w:val="content"/>
        </w:behaviors>
        <w:guid w:val="{529B28AC-525C-4E24-B31F-6806148D75F5}"/>
      </w:docPartPr>
      <w:docPartBody>
        <w:p w:rsidR="00A76762" w:rsidRDefault="00A76762">
          <w:r w:rsidRPr="003A61FA">
            <w:rPr>
              <w:rStyle w:val="Responseboxtext"/>
              <w:rFonts w:eastAsia="Calibri"/>
              <w:sz w:val="18"/>
              <w:szCs w:val="18"/>
            </w:rPr>
            <w:t xml:space="preserve">             </w:t>
          </w:r>
        </w:p>
      </w:docPartBody>
    </w:docPart>
    <w:docPart>
      <w:docPartPr>
        <w:name w:val="8C52E53C86EE48E49030AEA8A2FE809A"/>
        <w:category>
          <w:name w:val="General"/>
          <w:gallery w:val="placeholder"/>
        </w:category>
        <w:types>
          <w:type w:val="bbPlcHdr"/>
        </w:types>
        <w:behaviors>
          <w:behavior w:val="content"/>
        </w:behaviors>
        <w:guid w:val="{307EB324-3AD1-4CAA-BA97-2BD491E1B07F}"/>
      </w:docPartPr>
      <w:docPartBody>
        <w:p w:rsidR="00A76762" w:rsidRDefault="00A76762">
          <w:r w:rsidRPr="003A61FA">
            <w:rPr>
              <w:rStyle w:val="Responseboxtext"/>
              <w:rFonts w:eastAsia="Calibri"/>
              <w:sz w:val="18"/>
              <w:szCs w:val="18"/>
            </w:rPr>
            <w:t xml:space="preserve">             </w:t>
          </w:r>
        </w:p>
      </w:docPartBody>
    </w:docPart>
    <w:docPart>
      <w:docPartPr>
        <w:name w:val="07CC148330B14EF58883EC2379CF6ED3"/>
        <w:category>
          <w:name w:val="General"/>
          <w:gallery w:val="placeholder"/>
        </w:category>
        <w:types>
          <w:type w:val="bbPlcHdr"/>
        </w:types>
        <w:behaviors>
          <w:behavior w:val="content"/>
        </w:behaviors>
        <w:guid w:val="{9FB41D8B-0633-422E-8AED-238B20D7ECDC}"/>
      </w:docPartPr>
      <w:docPartBody>
        <w:p w:rsidR="00A76762" w:rsidRDefault="00A76762">
          <w:r w:rsidRPr="003A61FA">
            <w:rPr>
              <w:rStyle w:val="Responseboxtext"/>
              <w:rFonts w:eastAsia="Calibri"/>
              <w:sz w:val="18"/>
              <w:szCs w:val="18"/>
            </w:rPr>
            <w:t xml:space="preserve">             </w:t>
          </w:r>
        </w:p>
      </w:docPartBody>
    </w:docPart>
    <w:docPart>
      <w:docPartPr>
        <w:name w:val="1185E45190974951977BAAF873B0B752"/>
        <w:category>
          <w:name w:val="General"/>
          <w:gallery w:val="placeholder"/>
        </w:category>
        <w:types>
          <w:type w:val="bbPlcHdr"/>
        </w:types>
        <w:behaviors>
          <w:behavior w:val="content"/>
        </w:behaviors>
        <w:guid w:val="{ECA47DDB-1CAA-46CB-B5F0-647F8240392C}"/>
      </w:docPartPr>
      <w:docPartBody>
        <w:p w:rsidR="00A76762" w:rsidRDefault="00A76762">
          <w:r w:rsidRPr="003A61FA">
            <w:rPr>
              <w:rStyle w:val="Responseboxtext"/>
              <w:rFonts w:eastAsia="Calibri"/>
              <w:sz w:val="18"/>
              <w:szCs w:val="18"/>
            </w:rPr>
            <w:t xml:space="preserve">             </w:t>
          </w:r>
        </w:p>
      </w:docPartBody>
    </w:docPart>
    <w:docPart>
      <w:docPartPr>
        <w:name w:val="3170009B92AD4CDC8E1A3557FC07CFC1"/>
        <w:category>
          <w:name w:val="General"/>
          <w:gallery w:val="placeholder"/>
        </w:category>
        <w:types>
          <w:type w:val="bbPlcHdr"/>
        </w:types>
        <w:behaviors>
          <w:behavior w:val="content"/>
        </w:behaviors>
        <w:guid w:val="{98D47DA9-90D2-42C0-A451-C60DAED5B244}"/>
      </w:docPartPr>
      <w:docPartBody>
        <w:p w:rsidR="00A76762" w:rsidRDefault="00A76762">
          <w:r w:rsidRPr="003A61FA">
            <w:rPr>
              <w:rStyle w:val="Responseboxtext"/>
              <w:rFonts w:eastAsia="Calibri"/>
              <w:sz w:val="18"/>
              <w:szCs w:val="18"/>
            </w:rPr>
            <w:t xml:space="preserve">             </w:t>
          </w:r>
        </w:p>
      </w:docPartBody>
    </w:docPart>
    <w:docPart>
      <w:docPartPr>
        <w:name w:val="7EDCB915720348079EF7F8C90E8B1EC9"/>
        <w:category>
          <w:name w:val="General"/>
          <w:gallery w:val="placeholder"/>
        </w:category>
        <w:types>
          <w:type w:val="bbPlcHdr"/>
        </w:types>
        <w:behaviors>
          <w:behavior w:val="content"/>
        </w:behaviors>
        <w:guid w:val="{158310E8-37D1-4278-8289-4EB624219A56}"/>
      </w:docPartPr>
      <w:docPartBody>
        <w:p w:rsidR="00A76762" w:rsidRDefault="00A76762">
          <w:r w:rsidRPr="003A61FA">
            <w:rPr>
              <w:rStyle w:val="Responseboxtext"/>
              <w:rFonts w:eastAsia="Calibri"/>
              <w:sz w:val="18"/>
              <w:szCs w:val="18"/>
            </w:rPr>
            <w:t xml:space="preserve">             </w:t>
          </w:r>
        </w:p>
      </w:docPartBody>
    </w:docPart>
    <w:docPart>
      <w:docPartPr>
        <w:name w:val="D54B8D6D89324F6AA6B6260A5106A1B2"/>
        <w:category>
          <w:name w:val="General"/>
          <w:gallery w:val="placeholder"/>
        </w:category>
        <w:types>
          <w:type w:val="bbPlcHdr"/>
        </w:types>
        <w:behaviors>
          <w:behavior w:val="content"/>
        </w:behaviors>
        <w:guid w:val="{3229C41A-1B0E-40CA-AD2D-D501C657BC37}"/>
      </w:docPartPr>
      <w:docPartBody>
        <w:p w:rsidR="00A76762" w:rsidRDefault="00A76762">
          <w:r w:rsidRPr="003A61FA">
            <w:rPr>
              <w:rStyle w:val="Responseboxtext"/>
              <w:rFonts w:eastAsia="Calibri"/>
              <w:sz w:val="18"/>
              <w:szCs w:val="18"/>
            </w:rPr>
            <w:t xml:space="preserve">             </w:t>
          </w:r>
        </w:p>
      </w:docPartBody>
    </w:docPart>
    <w:docPart>
      <w:docPartPr>
        <w:name w:val="6820C231442541D2A9FDC3BF06040C4A"/>
        <w:category>
          <w:name w:val="General"/>
          <w:gallery w:val="placeholder"/>
        </w:category>
        <w:types>
          <w:type w:val="bbPlcHdr"/>
        </w:types>
        <w:behaviors>
          <w:behavior w:val="content"/>
        </w:behaviors>
        <w:guid w:val="{0D0026BD-9445-4E8E-9296-A18173F13033}"/>
      </w:docPartPr>
      <w:docPartBody>
        <w:p w:rsidR="00A76762" w:rsidRDefault="00A76762">
          <w:r w:rsidRPr="003A61FA">
            <w:rPr>
              <w:rStyle w:val="Responseboxtext"/>
              <w:rFonts w:eastAsia="Calibri"/>
              <w:sz w:val="18"/>
              <w:szCs w:val="18"/>
            </w:rPr>
            <w:t xml:space="preserve">             </w:t>
          </w:r>
        </w:p>
      </w:docPartBody>
    </w:docPart>
    <w:docPart>
      <w:docPartPr>
        <w:name w:val="FE0269590C7642AFB7CDAFE271571CF4"/>
        <w:category>
          <w:name w:val="General"/>
          <w:gallery w:val="placeholder"/>
        </w:category>
        <w:types>
          <w:type w:val="bbPlcHdr"/>
        </w:types>
        <w:behaviors>
          <w:behavior w:val="content"/>
        </w:behaviors>
        <w:guid w:val="{BD9D0278-A0CC-47CB-B806-D78E6990A573}"/>
      </w:docPartPr>
      <w:docPartBody>
        <w:p w:rsidR="00A76762" w:rsidRDefault="00A76762">
          <w:r w:rsidRPr="003A61FA">
            <w:rPr>
              <w:rStyle w:val="Responseboxtext"/>
              <w:rFonts w:eastAsia="Calibri"/>
              <w:sz w:val="18"/>
              <w:szCs w:val="18"/>
            </w:rPr>
            <w:t xml:space="preserve">             </w:t>
          </w:r>
        </w:p>
      </w:docPartBody>
    </w:docPart>
    <w:docPart>
      <w:docPartPr>
        <w:name w:val="6815731239D04F259A7C1831A636D035"/>
        <w:category>
          <w:name w:val="General"/>
          <w:gallery w:val="placeholder"/>
        </w:category>
        <w:types>
          <w:type w:val="bbPlcHdr"/>
        </w:types>
        <w:behaviors>
          <w:behavior w:val="content"/>
        </w:behaviors>
        <w:guid w:val="{A67D6D83-2DBE-43AC-9515-B617FC4F2D66}"/>
      </w:docPartPr>
      <w:docPartBody>
        <w:p w:rsidR="00A76762" w:rsidRDefault="00A76762">
          <w:r w:rsidRPr="003A61FA">
            <w:rPr>
              <w:rStyle w:val="Responseboxtext"/>
              <w:rFonts w:eastAsia="Calibri"/>
              <w:sz w:val="18"/>
              <w:szCs w:val="18"/>
            </w:rPr>
            <w:t xml:space="preserve">             </w:t>
          </w:r>
        </w:p>
      </w:docPartBody>
    </w:docPart>
    <w:docPart>
      <w:docPartPr>
        <w:name w:val="A32943816F044A54934899327600B4E2"/>
        <w:category>
          <w:name w:val="General"/>
          <w:gallery w:val="placeholder"/>
        </w:category>
        <w:types>
          <w:type w:val="bbPlcHdr"/>
        </w:types>
        <w:behaviors>
          <w:behavior w:val="content"/>
        </w:behaviors>
        <w:guid w:val="{A09582E1-9149-426D-9A9E-99CAE92CAC7D}"/>
      </w:docPartPr>
      <w:docPartBody>
        <w:p w:rsidR="00A76762" w:rsidRDefault="00A76762">
          <w:r w:rsidRPr="003A61FA">
            <w:rPr>
              <w:rStyle w:val="Responseboxtext"/>
              <w:rFonts w:eastAsia="Calibri"/>
              <w:sz w:val="18"/>
              <w:szCs w:val="18"/>
            </w:rPr>
            <w:t xml:space="preserve">             </w:t>
          </w:r>
        </w:p>
      </w:docPartBody>
    </w:docPart>
    <w:docPart>
      <w:docPartPr>
        <w:name w:val="8130905827A74FF898696638FE758295"/>
        <w:category>
          <w:name w:val="General"/>
          <w:gallery w:val="placeholder"/>
        </w:category>
        <w:types>
          <w:type w:val="bbPlcHdr"/>
        </w:types>
        <w:behaviors>
          <w:behavior w:val="content"/>
        </w:behaviors>
        <w:guid w:val="{CC351B10-DD83-4EA0-B816-EB4185ECE832}"/>
      </w:docPartPr>
      <w:docPartBody>
        <w:p w:rsidR="00A76762" w:rsidRDefault="00A76762">
          <w:r w:rsidRPr="003A61FA">
            <w:rPr>
              <w:rStyle w:val="Responseboxtext"/>
              <w:rFonts w:eastAsia="Calibri"/>
              <w:sz w:val="18"/>
              <w:szCs w:val="18"/>
            </w:rPr>
            <w:t xml:space="preserve">             </w:t>
          </w:r>
        </w:p>
      </w:docPartBody>
    </w:docPart>
    <w:docPart>
      <w:docPartPr>
        <w:name w:val="D351D8978D5F4FDDAE4F44BDA738638F"/>
        <w:category>
          <w:name w:val="General"/>
          <w:gallery w:val="placeholder"/>
        </w:category>
        <w:types>
          <w:type w:val="bbPlcHdr"/>
        </w:types>
        <w:behaviors>
          <w:behavior w:val="content"/>
        </w:behaviors>
        <w:guid w:val="{511FB423-E7A5-4A7A-AA11-6D6FC9C59ED6}"/>
      </w:docPartPr>
      <w:docPartBody>
        <w:p w:rsidR="00A76762" w:rsidRDefault="00A76762">
          <w:r w:rsidRPr="003A61FA">
            <w:rPr>
              <w:rStyle w:val="Responseboxtext"/>
              <w:rFonts w:eastAsia="Calibri"/>
              <w:sz w:val="18"/>
              <w:szCs w:val="18"/>
            </w:rPr>
            <w:t xml:space="preserve">             </w:t>
          </w:r>
        </w:p>
      </w:docPartBody>
    </w:docPart>
    <w:docPart>
      <w:docPartPr>
        <w:name w:val="4C155FBBAB1246E0899CD7BFD7C9168F"/>
        <w:category>
          <w:name w:val="General"/>
          <w:gallery w:val="placeholder"/>
        </w:category>
        <w:types>
          <w:type w:val="bbPlcHdr"/>
        </w:types>
        <w:behaviors>
          <w:behavior w:val="content"/>
        </w:behaviors>
        <w:guid w:val="{DED13F5A-7A48-4FB6-93E1-60520F734861}"/>
      </w:docPartPr>
      <w:docPartBody>
        <w:p w:rsidR="00A76762" w:rsidRDefault="00A76762">
          <w:r w:rsidRPr="003A61FA">
            <w:rPr>
              <w:rStyle w:val="Responseboxtext"/>
              <w:rFonts w:eastAsia="Calibri"/>
              <w:sz w:val="18"/>
              <w:szCs w:val="18"/>
            </w:rPr>
            <w:t xml:space="preserve">             </w:t>
          </w:r>
        </w:p>
      </w:docPartBody>
    </w:docPart>
    <w:docPart>
      <w:docPartPr>
        <w:name w:val="1DFC5263D8EF4D08A2DC6B30B4AE3085"/>
        <w:category>
          <w:name w:val="General"/>
          <w:gallery w:val="placeholder"/>
        </w:category>
        <w:types>
          <w:type w:val="bbPlcHdr"/>
        </w:types>
        <w:behaviors>
          <w:behavior w:val="content"/>
        </w:behaviors>
        <w:guid w:val="{F18E8F0E-30D3-4CB3-9850-09FC0C57C822}"/>
      </w:docPartPr>
      <w:docPartBody>
        <w:p w:rsidR="00A76762" w:rsidRDefault="00A76762">
          <w:r w:rsidRPr="003A61FA">
            <w:rPr>
              <w:rStyle w:val="Responseboxtext"/>
              <w:rFonts w:eastAsia="Calibri"/>
              <w:sz w:val="18"/>
              <w:szCs w:val="18"/>
            </w:rPr>
            <w:t xml:space="preserve">             </w:t>
          </w:r>
        </w:p>
      </w:docPartBody>
    </w:docPart>
    <w:docPart>
      <w:docPartPr>
        <w:name w:val="CA7C65878742430287EF8BE8794CF15A"/>
        <w:category>
          <w:name w:val="General"/>
          <w:gallery w:val="placeholder"/>
        </w:category>
        <w:types>
          <w:type w:val="bbPlcHdr"/>
        </w:types>
        <w:behaviors>
          <w:behavior w:val="content"/>
        </w:behaviors>
        <w:guid w:val="{769B19D3-5EEA-4C40-80B6-39AC9A31851E}"/>
      </w:docPartPr>
      <w:docPartBody>
        <w:p w:rsidR="00A76762" w:rsidRDefault="00A76762">
          <w:r w:rsidRPr="003A61FA">
            <w:rPr>
              <w:rStyle w:val="Responseboxtext"/>
              <w:rFonts w:eastAsia="Calibri"/>
              <w:sz w:val="18"/>
              <w:szCs w:val="18"/>
            </w:rPr>
            <w:t xml:space="preserve">             </w:t>
          </w:r>
        </w:p>
      </w:docPartBody>
    </w:docPart>
    <w:docPart>
      <w:docPartPr>
        <w:name w:val="46E30E8F6E7F4889B26E7F21490C0CD4"/>
        <w:category>
          <w:name w:val="General"/>
          <w:gallery w:val="placeholder"/>
        </w:category>
        <w:types>
          <w:type w:val="bbPlcHdr"/>
        </w:types>
        <w:behaviors>
          <w:behavior w:val="content"/>
        </w:behaviors>
        <w:guid w:val="{99752302-9CCD-416E-9BB3-121F49CD6847}"/>
      </w:docPartPr>
      <w:docPartBody>
        <w:p w:rsidR="00A76762" w:rsidRDefault="00A76762">
          <w:r w:rsidRPr="003A61FA">
            <w:rPr>
              <w:rStyle w:val="Responseboxtext"/>
              <w:rFonts w:eastAsia="Calibri"/>
              <w:sz w:val="18"/>
              <w:szCs w:val="18"/>
            </w:rPr>
            <w:t xml:space="preserve">             </w:t>
          </w:r>
        </w:p>
      </w:docPartBody>
    </w:docPart>
    <w:docPart>
      <w:docPartPr>
        <w:name w:val="DBFCA2AA63E44AA8BBE59DF8586A91DB"/>
        <w:category>
          <w:name w:val="General"/>
          <w:gallery w:val="placeholder"/>
        </w:category>
        <w:types>
          <w:type w:val="bbPlcHdr"/>
        </w:types>
        <w:behaviors>
          <w:behavior w:val="content"/>
        </w:behaviors>
        <w:guid w:val="{F907C612-8C8E-4BEF-BB15-84C39A1738BC}"/>
      </w:docPartPr>
      <w:docPartBody>
        <w:p w:rsidR="00A76762" w:rsidRDefault="00A76762">
          <w:r w:rsidRPr="003A61FA">
            <w:rPr>
              <w:rStyle w:val="Responseboxtext"/>
              <w:rFonts w:eastAsia="Calibri"/>
              <w:sz w:val="18"/>
              <w:szCs w:val="18"/>
            </w:rPr>
            <w:t xml:space="preserve">             </w:t>
          </w:r>
        </w:p>
      </w:docPartBody>
    </w:docPart>
    <w:docPart>
      <w:docPartPr>
        <w:name w:val="FF60CB31E52B4DF780ECE6B47DC152F4"/>
        <w:category>
          <w:name w:val="General"/>
          <w:gallery w:val="placeholder"/>
        </w:category>
        <w:types>
          <w:type w:val="bbPlcHdr"/>
        </w:types>
        <w:behaviors>
          <w:behavior w:val="content"/>
        </w:behaviors>
        <w:guid w:val="{771DF3AA-02C1-4E67-847C-FBA13855FE1F}"/>
      </w:docPartPr>
      <w:docPartBody>
        <w:p w:rsidR="00A76762" w:rsidRDefault="00A76762">
          <w:r w:rsidRPr="003A61FA">
            <w:rPr>
              <w:rStyle w:val="Responseboxtext"/>
              <w:rFonts w:eastAsia="Calibri"/>
              <w:sz w:val="18"/>
              <w:szCs w:val="18"/>
            </w:rPr>
            <w:t xml:space="preserve">             </w:t>
          </w:r>
        </w:p>
      </w:docPartBody>
    </w:docPart>
    <w:docPart>
      <w:docPartPr>
        <w:name w:val="2CB7AE3678584A91B4CFC70EF0CC8FC0"/>
        <w:category>
          <w:name w:val="General"/>
          <w:gallery w:val="placeholder"/>
        </w:category>
        <w:types>
          <w:type w:val="bbPlcHdr"/>
        </w:types>
        <w:behaviors>
          <w:behavior w:val="content"/>
        </w:behaviors>
        <w:guid w:val="{87000087-29D9-4C90-80BF-DB3D9405BF79}"/>
      </w:docPartPr>
      <w:docPartBody>
        <w:p w:rsidR="00A76762" w:rsidRDefault="00A76762">
          <w:r w:rsidRPr="003A61FA">
            <w:rPr>
              <w:rStyle w:val="Responseboxtext"/>
              <w:rFonts w:eastAsia="Calibri"/>
              <w:sz w:val="18"/>
              <w:szCs w:val="18"/>
            </w:rPr>
            <w:t xml:space="preserve">             </w:t>
          </w:r>
        </w:p>
      </w:docPartBody>
    </w:docPart>
    <w:docPart>
      <w:docPartPr>
        <w:name w:val="EA4DB95B3EE343AE9907179FC9AD107A"/>
        <w:category>
          <w:name w:val="General"/>
          <w:gallery w:val="placeholder"/>
        </w:category>
        <w:types>
          <w:type w:val="bbPlcHdr"/>
        </w:types>
        <w:behaviors>
          <w:behavior w:val="content"/>
        </w:behaviors>
        <w:guid w:val="{3FBFF1ED-601F-4F73-A69A-873AB14A4B27}"/>
      </w:docPartPr>
      <w:docPartBody>
        <w:p w:rsidR="00A76762" w:rsidRDefault="00A76762">
          <w:r w:rsidRPr="003A61FA">
            <w:rPr>
              <w:rStyle w:val="Responseboxtext"/>
              <w:rFonts w:eastAsia="Calibri"/>
              <w:sz w:val="18"/>
              <w:szCs w:val="18"/>
            </w:rPr>
            <w:t xml:space="preserve">             </w:t>
          </w:r>
        </w:p>
      </w:docPartBody>
    </w:docPart>
    <w:docPart>
      <w:docPartPr>
        <w:name w:val="A4BF11D98B534EBEBA858FE2A4B051B8"/>
        <w:category>
          <w:name w:val="General"/>
          <w:gallery w:val="placeholder"/>
        </w:category>
        <w:types>
          <w:type w:val="bbPlcHdr"/>
        </w:types>
        <w:behaviors>
          <w:behavior w:val="content"/>
        </w:behaviors>
        <w:guid w:val="{A9E4B77C-DA37-4857-A5BD-F415EA73F22C}"/>
      </w:docPartPr>
      <w:docPartBody>
        <w:p w:rsidR="00A76762" w:rsidRDefault="00A76762">
          <w:r w:rsidRPr="003A61FA">
            <w:rPr>
              <w:rStyle w:val="Responseboxtext"/>
              <w:rFonts w:eastAsia="Calibri"/>
              <w:sz w:val="18"/>
              <w:szCs w:val="18"/>
            </w:rPr>
            <w:t xml:space="preserve">             </w:t>
          </w:r>
        </w:p>
      </w:docPartBody>
    </w:docPart>
    <w:docPart>
      <w:docPartPr>
        <w:name w:val="8D0CEC16241C494A852335FB7420F82D"/>
        <w:category>
          <w:name w:val="General"/>
          <w:gallery w:val="placeholder"/>
        </w:category>
        <w:types>
          <w:type w:val="bbPlcHdr"/>
        </w:types>
        <w:behaviors>
          <w:behavior w:val="content"/>
        </w:behaviors>
        <w:guid w:val="{55477368-923D-4430-B763-40F8F0E7D0D9}"/>
      </w:docPartPr>
      <w:docPartBody>
        <w:p w:rsidR="00A76762" w:rsidRDefault="00A76762">
          <w:r w:rsidRPr="003A61FA">
            <w:rPr>
              <w:rStyle w:val="Responseboxtext"/>
              <w:rFonts w:eastAsia="Calibri"/>
              <w:sz w:val="18"/>
              <w:szCs w:val="18"/>
            </w:rPr>
            <w:t xml:space="preserve">             </w:t>
          </w:r>
        </w:p>
      </w:docPartBody>
    </w:docPart>
    <w:docPart>
      <w:docPartPr>
        <w:name w:val="43980753C1F7441ABAFF38D3DA0C57E9"/>
        <w:category>
          <w:name w:val="General"/>
          <w:gallery w:val="placeholder"/>
        </w:category>
        <w:types>
          <w:type w:val="bbPlcHdr"/>
        </w:types>
        <w:behaviors>
          <w:behavior w:val="content"/>
        </w:behaviors>
        <w:guid w:val="{E75FBA9E-2871-4124-8743-222C9A2BFDD1}"/>
      </w:docPartPr>
      <w:docPartBody>
        <w:p w:rsidR="00A76762" w:rsidRDefault="00A76762">
          <w:r w:rsidRPr="003A61FA">
            <w:rPr>
              <w:rStyle w:val="Responseboxtext"/>
              <w:rFonts w:eastAsia="Calibri"/>
              <w:sz w:val="18"/>
              <w:szCs w:val="18"/>
            </w:rPr>
            <w:t xml:space="preserve">             </w:t>
          </w:r>
        </w:p>
      </w:docPartBody>
    </w:docPart>
    <w:docPart>
      <w:docPartPr>
        <w:name w:val="EE3C789A3A7049F0A9157F2C3909F941"/>
        <w:category>
          <w:name w:val="General"/>
          <w:gallery w:val="placeholder"/>
        </w:category>
        <w:types>
          <w:type w:val="bbPlcHdr"/>
        </w:types>
        <w:behaviors>
          <w:behavior w:val="content"/>
        </w:behaviors>
        <w:guid w:val="{6C3B0F85-4F2C-4CA7-9C45-6D04DEDA0B41}"/>
      </w:docPartPr>
      <w:docPartBody>
        <w:p w:rsidR="00A76762" w:rsidRDefault="00A76762">
          <w:r w:rsidRPr="003A61FA">
            <w:rPr>
              <w:rStyle w:val="Responseboxtext"/>
              <w:rFonts w:eastAsia="Calibri"/>
              <w:sz w:val="18"/>
              <w:szCs w:val="18"/>
            </w:rPr>
            <w:t xml:space="preserve">             </w:t>
          </w:r>
        </w:p>
      </w:docPartBody>
    </w:docPart>
    <w:docPart>
      <w:docPartPr>
        <w:name w:val="96540740F9314E7F9F1F94949F92AF2B"/>
        <w:category>
          <w:name w:val="General"/>
          <w:gallery w:val="placeholder"/>
        </w:category>
        <w:types>
          <w:type w:val="bbPlcHdr"/>
        </w:types>
        <w:behaviors>
          <w:behavior w:val="content"/>
        </w:behaviors>
        <w:guid w:val="{A020DF5D-1658-496D-AC58-1D952E661A56}"/>
      </w:docPartPr>
      <w:docPartBody>
        <w:p w:rsidR="00A76762" w:rsidRDefault="00A76762">
          <w:r w:rsidRPr="003A61FA">
            <w:rPr>
              <w:rStyle w:val="Responseboxtext"/>
              <w:rFonts w:eastAsia="Calibri"/>
              <w:sz w:val="18"/>
              <w:szCs w:val="18"/>
            </w:rPr>
            <w:t xml:space="preserve">             </w:t>
          </w:r>
        </w:p>
      </w:docPartBody>
    </w:docPart>
    <w:docPart>
      <w:docPartPr>
        <w:name w:val="726136D87CEF498BA6531CF997BA3748"/>
        <w:category>
          <w:name w:val="General"/>
          <w:gallery w:val="placeholder"/>
        </w:category>
        <w:types>
          <w:type w:val="bbPlcHdr"/>
        </w:types>
        <w:behaviors>
          <w:behavior w:val="content"/>
        </w:behaviors>
        <w:guid w:val="{A707B122-0E8D-488E-A37F-F7A300A04A8B}"/>
      </w:docPartPr>
      <w:docPartBody>
        <w:p w:rsidR="00A76762" w:rsidRDefault="00A76762">
          <w:r w:rsidRPr="003A61FA">
            <w:rPr>
              <w:rStyle w:val="Responseboxtext"/>
              <w:rFonts w:eastAsia="Calibri"/>
              <w:sz w:val="18"/>
              <w:szCs w:val="18"/>
            </w:rPr>
            <w:t xml:space="preserve">             </w:t>
          </w:r>
        </w:p>
      </w:docPartBody>
    </w:docPart>
    <w:docPart>
      <w:docPartPr>
        <w:name w:val="D25A6DAF5CB44AB380F7924A7CFF8BFC"/>
        <w:category>
          <w:name w:val="General"/>
          <w:gallery w:val="placeholder"/>
        </w:category>
        <w:types>
          <w:type w:val="bbPlcHdr"/>
        </w:types>
        <w:behaviors>
          <w:behavior w:val="content"/>
        </w:behaviors>
        <w:guid w:val="{8608F57E-57C5-44B6-AD96-65E617D7ED84}"/>
      </w:docPartPr>
      <w:docPartBody>
        <w:p w:rsidR="00A76762" w:rsidRDefault="00A76762">
          <w:r w:rsidRPr="003A61FA">
            <w:rPr>
              <w:rStyle w:val="Responseboxtext"/>
              <w:rFonts w:eastAsia="Calibri"/>
              <w:sz w:val="18"/>
              <w:szCs w:val="18"/>
            </w:rPr>
            <w:t xml:space="preserve">             </w:t>
          </w:r>
        </w:p>
      </w:docPartBody>
    </w:docPart>
    <w:docPart>
      <w:docPartPr>
        <w:name w:val="012537D27A694640A5549CB48B1A3B08"/>
        <w:category>
          <w:name w:val="General"/>
          <w:gallery w:val="placeholder"/>
        </w:category>
        <w:types>
          <w:type w:val="bbPlcHdr"/>
        </w:types>
        <w:behaviors>
          <w:behavior w:val="content"/>
        </w:behaviors>
        <w:guid w:val="{1BF5E4E1-E038-4B23-9829-43F81C6CA853}"/>
      </w:docPartPr>
      <w:docPartBody>
        <w:p w:rsidR="00A76762" w:rsidRDefault="00A76762">
          <w:r w:rsidRPr="003A61FA">
            <w:rPr>
              <w:rStyle w:val="Responseboxtext"/>
              <w:rFonts w:eastAsia="Calibri"/>
              <w:sz w:val="18"/>
              <w:szCs w:val="18"/>
            </w:rPr>
            <w:t xml:space="preserve">             </w:t>
          </w:r>
        </w:p>
      </w:docPartBody>
    </w:docPart>
    <w:docPart>
      <w:docPartPr>
        <w:name w:val="871E7FFBED8C4DA089AA00A245EF169F"/>
        <w:category>
          <w:name w:val="General"/>
          <w:gallery w:val="placeholder"/>
        </w:category>
        <w:types>
          <w:type w:val="bbPlcHdr"/>
        </w:types>
        <w:behaviors>
          <w:behavior w:val="content"/>
        </w:behaviors>
        <w:guid w:val="{16CF0928-1562-4910-81D1-FB72CCBD3738}"/>
      </w:docPartPr>
      <w:docPartBody>
        <w:p w:rsidR="00A76762" w:rsidRDefault="00A76762">
          <w:r w:rsidRPr="003A61FA">
            <w:rPr>
              <w:rStyle w:val="Responseboxtext"/>
              <w:rFonts w:eastAsia="Calibri"/>
              <w:sz w:val="18"/>
              <w:szCs w:val="18"/>
            </w:rPr>
            <w:t xml:space="preserve">             </w:t>
          </w:r>
        </w:p>
      </w:docPartBody>
    </w:docPart>
    <w:docPart>
      <w:docPartPr>
        <w:name w:val="D86FC9201D8A411BB17B042D1BA39ECA"/>
        <w:category>
          <w:name w:val="General"/>
          <w:gallery w:val="placeholder"/>
        </w:category>
        <w:types>
          <w:type w:val="bbPlcHdr"/>
        </w:types>
        <w:behaviors>
          <w:behavior w:val="content"/>
        </w:behaviors>
        <w:guid w:val="{8FD83F07-E4D2-414C-B0AD-9DD2DE8EAFBE}"/>
      </w:docPartPr>
      <w:docPartBody>
        <w:p w:rsidR="00A76762" w:rsidRDefault="00A76762">
          <w:r w:rsidRPr="003A61FA">
            <w:rPr>
              <w:rStyle w:val="Responseboxtext"/>
              <w:rFonts w:eastAsia="Calibri"/>
              <w:sz w:val="18"/>
              <w:szCs w:val="18"/>
            </w:rPr>
            <w:t xml:space="preserve">             </w:t>
          </w:r>
        </w:p>
      </w:docPartBody>
    </w:docPart>
    <w:docPart>
      <w:docPartPr>
        <w:name w:val="326FC40A4FA6435E899372B81D6D79D9"/>
        <w:category>
          <w:name w:val="General"/>
          <w:gallery w:val="placeholder"/>
        </w:category>
        <w:types>
          <w:type w:val="bbPlcHdr"/>
        </w:types>
        <w:behaviors>
          <w:behavior w:val="content"/>
        </w:behaviors>
        <w:guid w:val="{7559B857-5F42-4CC8-8BBC-CF26BFCEE13E}"/>
      </w:docPartPr>
      <w:docPartBody>
        <w:p w:rsidR="00A76762" w:rsidRDefault="00A76762">
          <w:r w:rsidRPr="003A61FA">
            <w:rPr>
              <w:rStyle w:val="Responseboxtext"/>
              <w:rFonts w:eastAsia="Calibri"/>
              <w:sz w:val="18"/>
              <w:szCs w:val="18"/>
            </w:rPr>
            <w:t xml:space="preserve">             </w:t>
          </w:r>
        </w:p>
      </w:docPartBody>
    </w:docPart>
    <w:docPart>
      <w:docPartPr>
        <w:name w:val="A9336BEFA3A843FE84B1FDB522BA6149"/>
        <w:category>
          <w:name w:val="General"/>
          <w:gallery w:val="placeholder"/>
        </w:category>
        <w:types>
          <w:type w:val="bbPlcHdr"/>
        </w:types>
        <w:behaviors>
          <w:behavior w:val="content"/>
        </w:behaviors>
        <w:guid w:val="{D87B5346-9347-453A-9AED-696982C30B61}"/>
      </w:docPartPr>
      <w:docPartBody>
        <w:p w:rsidR="00A76762" w:rsidRDefault="00A76762">
          <w:r w:rsidRPr="003A61FA">
            <w:rPr>
              <w:rStyle w:val="Responseboxtext"/>
              <w:rFonts w:eastAsia="Calibri"/>
              <w:sz w:val="18"/>
              <w:szCs w:val="18"/>
            </w:rPr>
            <w:t xml:space="preserve">             </w:t>
          </w:r>
        </w:p>
      </w:docPartBody>
    </w:docPart>
    <w:docPart>
      <w:docPartPr>
        <w:name w:val="5DC11DCB91BE4C5E8D9FE5C2D4A2EE92"/>
        <w:category>
          <w:name w:val="General"/>
          <w:gallery w:val="placeholder"/>
        </w:category>
        <w:types>
          <w:type w:val="bbPlcHdr"/>
        </w:types>
        <w:behaviors>
          <w:behavior w:val="content"/>
        </w:behaviors>
        <w:guid w:val="{FA48EAD4-B691-4C5D-943D-C32DB8160EE8}"/>
      </w:docPartPr>
      <w:docPartBody>
        <w:p w:rsidR="00A76762" w:rsidRDefault="00A76762">
          <w:r w:rsidRPr="003A61FA">
            <w:rPr>
              <w:rStyle w:val="Responseboxtext"/>
              <w:rFonts w:eastAsia="Calibri"/>
              <w:sz w:val="18"/>
              <w:szCs w:val="18"/>
            </w:rPr>
            <w:t xml:space="preserve">             </w:t>
          </w:r>
        </w:p>
      </w:docPartBody>
    </w:docPart>
    <w:docPart>
      <w:docPartPr>
        <w:name w:val="DB35EEDC0C77480BB3B20E6FC9372EC7"/>
        <w:category>
          <w:name w:val="General"/>
          <w:gallery w:val="placeholder"/>
        </w:category>
        <w:types>
          <w:type w:val="bbPlcHdr"/>
        </w:types>
        <w:behaviors>
          <w:behavior w:val="content"/>
        </w:behaviors>
        <w:guid w:val="{B50CDE20-A01C-440D-B6B2-D18295B798DC}"/>
      </w:docPartPr>
      <w:docPartBody>
        <w:p w:rsidR="00A76762" w:rsidRDefault="00A76762">
          <w:r w:rsidRPr="003A61FA">
            <w:rPr>
              <w:rStyle w:val="Responseboxtext"/>
              <w:rFonts w:eastAsia="Calibri"/>
              <w:sz w:val="18"/>
              <w:szCs w:val="18"/>
            </w:rPr>
            <w:t xml:space="preserve">             </w:t>
          </w:r>
        </w:p>
      </w:docPartBody>
    </w:docPart>
    <w:docPart>
      <w:docPartPr>
        <w:name w:val="7DA3202069454AE6832CD37823B0BF49"/>
        <w:category>
          <w:name w:val="General"/>
          <w:gallery w:val="placeholder"/>
        </w:category>
        <w:types>
          <w:type w:val="bbPlcHdr"/>
        </w:types>
        <w:behaviors>
          <w:behavior w:val="content"/>
        </w:behaviors>
        <w:guid w:val="{624AAAE5-3AE8-4AD0-A0AD-E26FDFDAFA8C}"/>
      </w:docPartPr>
      <w:docPartBody>
        <w:p w:rsidR="00A76762" w:rsidRDefault="00A76762">
          <w:r w:rsidRPr="003A61FA">
            <w:rPr>
              <w:rStyle w:val="Responseboxtext"/>
              <w:rFonts w:eastAsia="Calibri"/>
              <w:sz w:val="18"/>
              <w:szCs w:val="18"/>
            </w:rPr>
            <w:t xml:space="preserve">             </w:t>
          </w:r>
        </w:p>
      </w:docPartBody>
    </w:docPart>
    <w:docPart>
      <w:docPartPr>
        <w:name w:val="E7C9464B9B9543118EF295237C22BF83"/>
        <w:category>
          <w:name w:val="General"/>
          <w:gallery w:val="placeholder"/>
        </w:category>
        <w:types>
          <w:type w:val="bbPlcHdr"/>
        </w:types>
        <w:behaviors>
          <w:behavior w:val="content"/>
        </w:behaviors>
        <w:guid w:val="{D3F4EACE-3076-48A6-97A6-8E0A163F9DEC}"/>
      </w:docPartPr>
      <w:docPartBody>
        <w:p w:rsidR="00A76762" w:rsidRDefault="00A76762">
          <w:r w:rsidRPr="003A61FA">
            <w:rPr>
              <w:rStyle w:val="Responseboxtext"/>
              <w:rFonts w:eastAsia="Calibri"/>
              <w:sz w:val="18"/>
              <w:szCs w:val="18"/>
            </w:rPr>
            <w:t xml:space="preserve">             </w:t>
          </w:r>
        </w:p>
      </w:docPartBody>
    </w:docPart>
    <w:docPart>
      <w:docPartPr>
        <w:name w:val="1CADFAF232AB4856B414C0DF809595F5"/>
        <w:category>
          <w:name w:val="General"/>
          <w:gallery w:val="placeholder"/>
        </w:category>
        <w:types>
          <w:type w:val="bbPlcHdr"/>
        </w:types>
        <w:behaviors>
          <w:behavior w:val="content"/>
        </w:behaviors>
        <w:guid w:val="{FBFE6DF6-470A-4724-B77B-9E4FA24E0ACA}"/>
      </w:docPartPr>
      <w:docPartBody>
        <w:p w:rsidR="00A76762" w:rsidRDefault="00A76762">
          <w:r w:rsidRPr="003A61FA">
            <w:rPr>
              <w:rStyle w:val="Responseboxtext"/>
              <w:rFonts w:eastAsia="Calibri"/>
              <w:sz w:val="18"/>
              <w:szCs w:val="18"/>
            </w:rPr>
            <w:t xml:space="preserve">             </w:t>
          </w:r>
        </w:p>
      </w:docPartBody>
    </w:docPart>
    <w:docPart>
      <w:docPartPr>
        <w:name w:val="7446332810A44B9E84E9E144051CDBEF"/>
        <w:category>
          <w:name w:val="General"/>
          <w:gallery w:val="placeholder"/>
        </w:category>
        <w:types>
          <w:type w:val="bbPlcHdr"/>
        </w:types>
        <w:behaviors>
          <w:behavior w:val="content"/>
        </w:behaviors>
        <w:guid w:val="{54198064-3A7F-4C2C-BAF5-E41EDE1B2D73}"/>
      </w:docPartPr>
      <w:docPartBody>
        <w:p w:rsidR="00A76762" w:rsidRDefault="00A76762">
          <w:r w:rsidRPr="003A61FA">
            <w:rPr>
              <w:rStyle w:val="Responseboxtext"/>
              <w:rFonts w:eastAsia="Calibri"/>
              <w:sz w:val="18"/>
              <w:szCs w:val="18"/>
            </w:rPr>
            <w:t xml:space="preserve">             </w:t>
          </w:r>
        </w:p>
      </w:docPartBody>
    </w:docPart>
    <w:docPart>
      <w:docPartPr>
        <w:name w:val="E92EB16611B34AD0950D2CE58741FDC4"/>
        <w:category>
          <w:name w:val="General"/>
          <w:gallery w:val="placeholder"/>
        </w:category>
        <w:types>
          <w:type w:val="bbPlcHdr"/>
        </w:types>
        <w:behaviors>
          <w:behavior w:val="content"/>
        </w:behaviors>
        <w:guid w:val="{33DFE8A4-A25F-4BD2-AFE6-5D82C3E8EE68}"/>
      </w:docPartPr>
      <w:docPartBody>
        <w:p w:rsidR="00A76762" w:rsidRDefault="00A76762">
          <w:r w:rsidRPr="003A61FA">
            <w:rPr>
              <w:rStyle w:val="Responseboxtext"/>
              <w:rFonts w:eastAsia="Calibri"/>
              <w:sz w:val="18"/>
              <w:szCs w:val="18"/>
            </w:rPr>
            <w:t xml:space="preserve">             </w:t>
          </w:r>
        </w:p>
      </w:docPartBody>
    </w:docPart>
    <w:docPart>
      <w:docPartPr>
        <w:name w:val="331100687CA2479683C6BD5FE3016AD5"/>
        <w:category>
          <w:name w:val="General"/>
          <w:gallery w:val="placeholder"/>
        </w:category>
        <w:types>
          <w:type w:val="bbPlcHdr"/>
        </w:types>
        <w:behaviors>
          <w:behavior w:val="content"/>
        </w:behaviors>
        <w:guid w:val="{E4F7C38E-3CF4-49F8-BDA4-A131974B3491}"/>
      </w:docPartPr>
      <w:docPartBody>
        <w:p w:rsidR="00A76762" w:rsidRDefault="00A76762">
          <w:r w:rsidRPr="003A61FA">
            <w:rPr>
              <w:rStyle w:val="Responseboxtext"/>
              <w:rFonts w:eastAsia="Calibri"/>
              <w:sz w:val="18"/>
              <w:szCs w:val="18"/>
            </w:rPr>
            <w:t xml:space="preserve">             </w:t>
          </w:r>
        </w:p>
      </w:docPartBody>
    </w:docPart>
    <w:docPart>
      <w:docPartPr>
        <w:name w:val="D881680C8D8E4BE1A138460F5EEE7A0B"/>
        <w:category>
          <w:name w:val="General"/>
          <w:gallery w:val="placeholder"/>
        </w:category>
        <w:types>
          <w:type w:val="bbPlcHdr"/>
        </w:types>
        <w:behaviors>
          <w:behavior w:val="content"/>
        </w:behaviors>
        <w:guid w:val="{23F9C26D-9778-4052-B7A7-43D6A91B6091}"/>
      </w:docPartPr>
      <w:docPartBody>
        <w:p w:rsidR="00A76762" w:rsidRDefault="00A76762">
          <w:r w:rsidRPr="003A61FA">
            <w:rPr>
              <w:rStyle w:val="Responseboxtext"/>
              <w:rFonts w:eastAsia="Calibri"/>
              <w:sz w:val="18"/>
              <w:szCs w:val="18"/>
            </w:rPr>
            <w:t xml:space="preserve">             </w:t>
          </w:r>
        </w:p>
      </w:docPartBody>
    </w:docPart>
    <w:docPart>
      <w:docPartPr>
        <w:name w:val="B895D27CA16447E8B9901AC82704B5A6"/>
        <w:category>
          <w:name w:val="General"/>
          <w:gallery w:val="placeholder"/>
        </w:category>
        <w:types>
          <w:type w:val="bbPlcHdr"/>
        </w:types>
        <w:behaviors>
          <w:behavior w:val="content"/>
        </w:behaviors>
        <w:guid w:val="{81E5E579-2942-4BE1-BFB4-CADA9BFA96DF}"/>
      </w:docPartPr>
      <w:docPartBody>
        <w:p w:rsidR="00A76762" w:rsidRDefault="00A76762">
          <w:r w:rsidRPr="003A61FA">
            <w:rPr>
              <w:rStyle w:val="Responseboxtext"/>
              <w:rFonts w:eastAsia="Calibri"/>
              <w:sz w:val="18"/>
              <w:szCs w:val="18"/>
            </w:rPr>
            <w:t xml:space="preserve">             </w:t>
          </w:r>
        </w:p>
      </w:docPartBody>
    </w:docPart>
    <w:docPart>
      <w:docPartPr>
        <w:name w:val="929E38BE68B44B34BA7C339EA8795BB5"/>
        <w:category>
          <w:name w:val="General"/>
          <w:gallery w:val="placeholder"/>
        </w:category>
        <w:types>
          <w:type w:val="bbPlcHdr"/>
        </w:types>
        <w:behaviors>
          <w:behavior w:val="content"/>
        </w:behaviors>
        <w:guid w:val="{7389DD27-156D-4011-97C8-BF3DBC28488A}"/>
      </w:docPartPr>
      <w:docPartBody>
        <w:p w:rsidR="00A76762" w:rsidRDefault="00A76762">
          <w:r w:rsidRPr="003A61FA">
            <w:rPr>
              <w:rStyle w:val="Responseboxtext"/>
              <w:rFonts w:eastAsia="Calibri"/>
              <w:sz w:val="18"/>
              <w:szCs w:val="18"/>
            </w:rPr>
            <w:t xml:space="preserve">             </w:t>
          </w:r>
        </w:p>
      </w:docPartBody>
    </w:docPart>
    <w:docPart>
      <w:docPartPr>
        <w:name w:val="617A8ACBCAB843EB85306EEAE6D77FE1"/>
        <w:category>
          <w:name w:val="General"/>
          <w:gallery w:val="placeholder"/>
        </w:category>
        <w:types>
          <w:type w:val="bbPlcHdr"/>
        </w:types>
        <w:behaviors>
          <w:behavior w:val="content"/>
        </w:behaviors>
        <w:guid w:val="{3ADDD046-BD01-4149-8844-A39F1757A637}"/>
      </w:docPartPr>
      <w:docPartBody>
        <w:p w:rsidR="00A76762" w:rsidRDefault="00A76762">
          <w:r w:rsidRPr="003A61FA">
            <w:rPr>
              <w:rStyle w:val="Responseboxtext"/>
              <w:rFonts w:eastAsia="Calibri"/>
              <w:sz w:val="18"/>
              <w:szCs w:val="18"/>
            </w:rPr>
            <w:t xml:space="preserve">             </w:t>
          </w:r>
        </w:p>
      </w:docPartBody>
    </w:docPart>
    <w:docPart>
      <w:docPartPr>
        <w:name w:val="650E6BFF2F5F4C8B8335D504E67FA150"/>
        <w:category>
          <w:name w:val="General"/>
          <w:gallery w:val="placeholder"/>
        </w:category>
        <w:types>
          <w:type w:val="bbPlcHdr"/>
        </w:types>
        <w:behaviors>
          <w:behavior w:val="content"/>
        </w:behaviors>
        <w:guid w:val="{E28DB2B7-D70A-4CF5-A564-73A3C3D14D73}"/>
      </w:docPartPr>
      <w:docPartBody>
        <w:p w:rsidR="00A76762" w:rsidRDefault="00A76762">
          <w:r w:rsidRPr="003A61FA">
            <w:rPr>
              <w:rStyle w:val="Responseboxtext"/>
              <w:rFonts w:eastAsia="Calibri"/>
              <w:sz w:val="18"/>
              <w:szCs w:val="18"/>
            </w:rPr>
            <w:t xml:space="preserve">             </w:t>
          </w:r>
        </w:p>
      </w:docPartBody>
    </w:docPart>
    <w:docPart>
      <w:docPartPr>
        <w:name w:val="EDF8F7C48C924C90B5E1C744956E7838"/>
        <w:category>
          <w:name w:val="General"/>
          <w:gallery w:val="placeholder"/>
        </w:category>
        <w:types>
          <w:type w:val="bbPlcHdr"/>
        </w:types>
        <w:behaviors>
          <w:behavior w:val="content"/>
        </w:behaviors>
        <w:guid w:val="{F70F2D54-2534-4679-B918-431EA57B9786}"/>
      </w:docPartPr>
      <w:docPartBody>
        <w:p w:rsidR="00A76762" w:rsidRDefault="00A76762">
          <w:r w:rsidRPr="003A61FA">
            <w:rPr>
              <w:rStyle w:val="Responseboxtext"/>
              <w:rFonts w:eastAsia="Calibri"/>
              <w:sz w:val="18"/>
              <w:szCs w:val="18"/>
            </w:rPr>
            <w:t xml:space="preserve">             </w:t>
          </w:r>
        </w:p>
      </w:docPartBody>
    </w:docPart>
    <w:docPart>
      <w:docPartPr>
        <w:name w:val="7D6AE6C2D6D2446EB029433EEA0AA03C"/>
        <w:category>
          <w:name w:val="General"/>
          <w:gallery w:val="placeholder"/>
        </w:category>
        <w:types>
          <w:type w:val="bbPlcHdr"/>
        </w:types>
        <w:behaviors>
          <w:behavior w:val="content"/>
        </w:behaviors>
        <w:guid w:val="{A6938EA2-0C3D-4056-8840-D11ABF60AB05}"/>
      </w:docPartPr>
      <w:docPartBody>
        <w:p w:rsidR="00A76762" w:rsidRDefault="00A76762">
          <w:r w:rsidRPr="003A61FA">
            <w:rPr>
              <w:rStyle w:val="Responseboxtext"/>
              <w:rFonts w:eastAsia="Calibri"/>
              <w:sz w:val="18"/>
              <w:szCs w:val="18"/>
            </w:rPr>
            <w:t xml:space="preserve">             </w:t>
          </w:r>
        </w:p>
      </w:docPartBody>
    </w:docPart>
    <w:docPart>
      <w:docPartPr>
        <w:name w:val="15C8D3B3409D4F64A6C3E5CF369991CC"/>
        <w:category>
          <w:name w:val="General"/>
          <w:gallery w:val="placeholder"/>
        </w:category>
        <w:types>
          <w:type w:val="bbPlcHdr"/>
        </w:types>
        <w:behaviors>
          <w:behavior w:val="content"/>
        </w:behaviors>
        <w:guid w:val="{D27069E3-22F4-45FA-95A3-8CDD660D3F8F}"/>
      </w:docPartPr>
      <w:docPartBody>
        <w:p w:rsidR="00A76762" w:rsidRDefault="00A76762">
          <w:r w:rsidRPr="003A61FA">
            <w:rPr>
              <w:rStyle w:val="Responseboxtext"/>
              <w:rFonts w:eastAsia="Calibri"/>
              <w:sz w:val="18"/>
              <w:szCs w:val="18"/>
            </w:rPr>
            <w:t xml:space="preserve">             </w:t>
          </w:r>
        </w:p>
      </w:docPartBody>
    </w:docPart>
    <w:docPart>
      <w:docPartPr>
        <w:name w:val="89DCF70C16D6429D9F555D8A02646E5E"/>
        <w:category>
          <w:name w:val="General"/>
          <w:gallery w:val="placeholder"/>
        </w:category>
        <w:types>
          <w:type w:val="bbPlcHdr"/>
        </w:types>
        <w:behaviors>
          <w:behavior w:val="content"/>
        </w:behaviors>
        <w:guid w:val="{988330B6-E589-4233-9942-1C14EEB2EE27}"/>
      </w:docPartPr>
      <w:docPartBody>
        <w:p w:rsidR="00A76762" w:rsidRDefault="00A76762">
          <w:r w:rsidRPr="003A61FA">
            <w:rPr>
              <w:rStyle w:val="Responseboxtext"/>
              <w:rFonts w:eastAsia="Calibri"/>
              <w:sz w:val="18"/>
              <w:szCs w:val="18"/>
            </w:rPr>
            <w:t xml:space="preserve">             </w:t>
          </w:r>
        </w:p>
      </w:docPartBody>
    </w:docPart>
    <w:docPart>
      <w:docPartPr>
        <w:name w:val="1490239761234D3A91075F098C805116"/>
        <w:category>
          <w:name w:val="General"/>
          <w:gallery w:val="placeholder"/>
        </w:category>
        <w:types>
          <w:type w:val="bbPlcHdr"/>
        </w:types>
        <w:behaviors>
          <w:behavior w:val="content"/>
        </w:behaviors>
        <w:guid w:val="{57E2896F-E91D-4630-94D2-DCD5048E07F9}"/>
      </w:docPartPr>
      <w:docPartBody>
        <w:p w:rsidR="00A76762" w:rsidRDefault="00A76762">
          <w:r w:rsidRPr="003A61FA">
            <w:rPr>
              <w:rStyle w:val="Responseboxtext"/>
              <w:rFonts w:eastAsia="Calibri"/>
              <w:sz w:val="18"/>
              <w:szCs w:val="18"/>
            </w:rPr>
            <w:t xml:space="preserve">             </w:t>
          </w:r>
        </w:p>
      </w:docPartBody>
    </w:docPart>
    <w:docPart>
      <w:docPartPr>
        <w:name w:val="CD01A7F63FF842F29937DAD06084503B"/>
        <w:category>
          <w:name w:val="General"/>
          <w:gallery w:val="placeholder"/>
        </w:category>
        <w:types>
          <w:type w:val="bbPlcHdr"/>
        </w:types>
        <w:behaviors>
          <w:behavior w:val="content"/>
        </w:behaviors>
        <w:guid w:val="{8F4B8D0F-FEC9-406A-B123-430BAB4AEE2B}"/>
      </w:docPartPr>
      <w:docPartBody>
        <w:p w:rsidR="00A76762" w:rsidRDefault="00A76762">
          <w:r w:rsidRPr="003A61FA">
            <w:rPr>
              <w:rStyle w:val="Responseboxtext"/>
              <w:rFonts w:eastAsia="Calibri"/>
              <w:sz w:val="18"/>
              <w:szCs w:val="18"/>
            </w:rPr>
            <w:t xml:space="preserve">             </w:t>
          </w:r>
        </w:p>
      </w:docPartBody>
    </w:docPart>
    <w:docPart>
      <w:docPartPr>
        <w:name w:val="E1B127DE0FCF41B39CCF37F980B9A3F7"/>
        <w:category>
          <w:name w:val="General"/>
          <w:gallery w:val="placeholder"/>
        </w:category>
        <w:types>
          <w:type w:val="bbPlcHdr"/>
        </w:types>
        <w:behaviors>
          <w:behavior w:val="content"/>
        </w:behaviors>
        <w:guid w:val="{94176C3C-317E-456E-84E5-5248F13838AF}"/>
      </w:docPartPr>
      <w:docPartBody>
        <w:p w:rsidR="00A76762" w:rsidRDefault="00A76762">
          <w:r w:rsidRPr="003A61FA">
            <w:rPr>
              <w:rStyle w:val="Responseboxtext"/>
              <w:rFonts w:eastAsia="Calibri"/>
              <w:sz w:val="18"/>
              <w:szCs w:val="18"/>
            </w:rPr>
            <w:t xml:space="preserve">             </w:t>
          </w:r>
        </w:p>
      </w:docPartBody>
    </w:docPart>
    <w:docPart>
      <w:docPartPr>
        <w:name w:val="A9A96FAF61674090A25E7F4E4A5222D5"/>
        <w:category>
          <w:name w:val="General"/>
          <w:gallery w:val="placeholder"/>
        </w:category>
        <w:types>
          <w:type w:val="bbPlcHdr"/>
        </w:types>
        <w:behaviors>
          <w:behavior w:val="content"/>
        </w:behaviors>
        <w:guid w:val="{34332526-B8AD-40EA-95E0-DDC072AD4C09}"/>
      </w:docPartPr>
      <w:docPartBody>
        <w:p w:rsidR="00A76762" w:rsidRDefault="00A76762">
          <w:r w:rsidRPr="003A61FA">
            <w:rPr>
              <w:rStyle w:val="Responseboxtext"/>
              <w:rFonts w:eastAsia="Calibri"/>
              <w:sz w:val="18"/>
              <w:szCs w:val="18"/>
            </w:rPr>
            <w:t xml:space="preserve">             </w:t>
          </w:r>
        </w:p>
      </w:docPartBody>
    </w:docPart>
    <w:docPart>
      <w:docPartPr>
        <w:name w:val="511E2B048F3B4F17A6E2CC631BFD713C"/>
        <w:category>
          <w:name w:val="General"/>
          <w:gallery w:val="placeholder"/>
        </w:category>
        <w:types>
          <w:type w:val="bbPlcHdr"/>
        </w:types>
        <w:behaviors>
          <w:behavior w:val="content"/>
        </w:behaviors>
        <w:guid w:val="{066CA3F2-84E1-40A5-9D29-C67BF9055C03}"/>
      </w:docPartPr>
      <w:docPartBody>
        <w:p w:rsidR="00A76762" w:rsidRDefault="00A76762">
          <w:r w:rsidRPr="003A61FA">
            <w:rPr>
              <w:rStyle w:val="Responseboxtext"/>
              <w:rFonts w:eastAsia="Calibri"/>
              <w:sz w:val="18"/>
              <w:szCs w:val="18"/>
            </w:rPr>
            <w:t xml:space="preserve">             </w:t>
          </w:r>
        </w:p>
      </w:docPartBody>
    </w:docPart>
    <w:docPart>
      <w:docPartPr>
        <w:name w:val="73A025D56659475192978640BC348078"/>
        <w:category>
          <w:name w:val="General"/>
          <w:gallery w:val="placeholder"/>
        </w:category>
        <w:types>
          <w:type w:val="bbPlcHdr"/>
        </w:types>
        <w:behaviors>
          <w:behavior w:val="content"/>
        </w:behaviors>
        <w:guid w:val="{6EEE0745-7DA2-44D9-9CA5-205735ABF58E}"/>
      </w:docPartPr>
      <w:docPartBody>
        <w:p w:rsidR="00A76762" w:rsidRDefault="00A76762">
          <w:r w:rsidRPr="003A61FA">
            <w:rPr>
              <w:rStyle w:val="Responseboxtext"/>
              <w:rFonts w:eastAsia="Calibri"/>
              <w:sz w:val="18"/>
              <w:szCs w:val="18"/>
            </w:rPr>
            <w:t xml:space="preserve">             </w:t>
          </w:r>
        </w:p>
      </w:docPartBody>
    </w:docPart>
    <w:docPart>
      <w:docPartPr>
        <w:name w:val="7FBE37DD0000418096D487E7F70B599D"/>
        <w:category>
          <w:name w:val="General"/>
          <w:gallery w:val="placeholder"/>
        </w:category>
        <w:types>
          <w:type w:val="bbPlcHdr"/>
        </w:types>
        <w:behaviors>
          <w:behavior w:val="content"/>
        </w:behaviors>
        <w:guid w:val="{93F0E769-DA53-4F40-A591-37CA47640F76}"/>
      </w:docPartPr>
      <w:docPartBody>
        <w:p w:rsidR="00A76762" w:rsidRDefault="00A76762">
          <w:r w:rsidRPr="003A61FA">
            <w:rPr>
              <w:rStyle w:val="Responseboxtext"/>
              <w:rFonts w:eastAsia="Calibri"/>
              <w:sz w:val="18"/>
              <w:szCs w:val="18"/>
            </w:rPr>
            <w:t xml:space="preserve">             </w:t>
          </w:r>
        </w:p>
      </w:docPartBody>
    </w:docPart>
    <w:docPart>
      <w:docPartPr>
        <w:name w:val="BD7906D4F35543B3A9C4AA8CE0293F87"/>
        <w:category>
          <w:name w:val="General"/>
          <w:gallery w:val="placeholder"/>
        </w:category>
        <w:types>
          <w:type w:val="bbPlcHdr"/>
        </w:types>
        <w:behaviors>
          <w:behavior w:val="content"/>
        </w:behaviors>
        <w:guid w:val="{8BCB8346-2ED7-4CAD-80E2-0EA6E31D300C}"/>
      </w:docPartPr>
      <w:docPartBody>
        <w:p w:rsidR="00A76762" w:rsidRDefault="00A76762">
          <w:r w:rsidRPr="003A61FA">
            <w:rPr>
              <w:rStyle w:val="Responseboxtext"/>
              <w:rFonts w:eastAsia="Calibri"/>
              <w:sz w:val="18"/>
              <w:szCs w:val="18"/>
            </w:rPr>
            <w:t xml:space="preserve">             </w:t>
          </w:r>
        </w:p>
      </w:docPartBody>
    </w:docPart>
    <w:docPart>
      <w:docPartPr>
        <w:name w:val="90E232601DE2471596A9F245B02698FC"/>
        <w:category>
          <w:name w:val="General"/>
          <w:gallery w:val="placeholder"/>
        </w:category>
        <w:types>
          <w:type w:val="bbPlcHdr"/>
        </w:types>
        <w:behaviors>
          <w:behavior w:val="content"/>
        </w:behaviors>
        <w:guid w:val="{7FF492FB-8DBB-49CD-8138-7A9EB55F8672}"/>
      </w:docPartPr>
      <w:docPartBody>
        <w:p w:rsidR="00A76762" w:rsidRDefault="00A76762">
          <w:r w:rsidRPr="003A61FA">
            <w:rPr>
              <w:rStyle w:val="Responseboxtext"/>
              <w:rFonts w:eastAsia="Calibri"/>
              <w:sz w:val="18"/>
              <w:szCs w:val="18"/>
            </w:rPr>
            <w:t xml:space="preserve">             </w:t>
          </w:r>
        </w:p>
      </w:docPartBody>
    </w:docPart>
    <w:docPart>
      <w:docPartPr>
        <w:name w:val="D1F4CDDD7EE84FDC9F602AEEA7355367"/>
        <w:category>
          <w:name w:val="General"/>
          <w:gallery w:val="placeholder"/>
        </w:category>
        <w:types>
          <w:type w:val="bbPlcHdr"/>
        </w:types>
        <w:behaviors>
          <w:behavior w:val="content"/>
        </w:behaviors>
        <w:guid w:val="{D3BF95A9-AA11-4A14-B7E9-5640F5590DC4}"/>
      </w:docPartPr>
      <w:docPartBody>
        <w:p w:rsidR="00A76762" w:rsidRDefault="00A76762">
          <w:r w:rsidRPr="003A61FA">
            <w:rPr>
              <w:rStyle w:val="Responseboxtext"/>
              <w:rFonts w:eastAsia="Calibri"/>
              <w:sz w:val="18"/>
              <w:szCs w:val="18"/>
            </w:rPr>
            <w:t xml:space="preserve">             </w:t>
          </w:r>
        </w:p>
      </w:docPartBody>
    </w:docPart>
    <w:docPart>
      <w:docPartPr>
        <w:name w:val="81A00EC8F77B4299B54CD913E148176D"/>
        <w:category>
          <w:name w:val="General"/>
          <w:gallery w:val="placeholder"/>
        </w:category>
        <w:types>
          <w:type w:val="bbPlcHdr"/>
        </w:types>
        <w:behaviors>
          <w:behavior w:val="content"/>
        </w:behaviors>
        <w:guid w:val="{AADECA11-FD46-48A6-B5CC-E0755C274333}"/>
      </w:docPartPr>
      <w:docPartBody>
        <w:p w:rsidR="00A76762" w:rsidRDefault="00A76762">
          <w:r w:rsidRPr="003A61FA">
            <w:rPr>
              <w:rStyle w:val="Responseboxtext"/>
              <w:rFonts w:eastAsia="Calibri"/>
              <w:sz w:val="18"/>
              <w:szCs w:val="18"/>
            </w:rPr>
            <w:t xml:space="preserve">             </w:t>
          </w:r>
        </w:p>
      </w:docPartBody>
    </w:docPart>
    <w:docPart>
      <w:docPartPr>
        <w:name w:val="EA21568A018C4CFCB6E8391F7FDFDE6B"/>
        <w:category>
          <w:name w:val="General"/>
          <w:gallery w:val="placeholder"/>
        </w:category>
        <w:types>
          <w:type w:val="bbPlcHdr"/>
        </w:types>
        <w:behaviors>
          <w:behavior w:val="content"/>
        </w:behaviors>
        <w:guid w:val="{C37F6370-3EA3-4B20-A31E-7AE45160F506}"/>
      </w:docPartPr>
      <w:docPartBody>
        <w:p w:rsidR="00A76762" w:rsidRDefault="00A76762">
          <w:r w:rsidRPr="00642678">
            <w:rPr>
              <w:rStyle w:val="Responseboxtext"/>
              <w:rFonts w:eastAsia="Calibri"/>
              <w:sz w:val="18"/>
              <w:szCs w:val="18"/>
            </w:rPr>
            <w:t xml:space="preserve">             </w:t>
          </w:r>
        </w:p>
      </w:docPartBody>
    </w:docPart>
    <w:docPart>
      <w:docPartPr>
        <w:name w:val="09ED492651AD4F1996DD217E59F6C3F0"/>
        <w:category>
          <w:name w:val="General"/>
          <w:gallery w:val="placeholder"/>
        </w:category>
        <w:types>
          <w:type w:val="bbPlcHdr"/>
        </w:types>
        <w:behaviors>
          <w:behavior w:val="content"/>
        </w:behaviors>
        <w:guid w:val="{8AC1C34B-607A-43E3-A1E8-0603129AA648}"/>
      </w:docPartPr>
      <w:docPartBody>
        <w:p w:rsidR="00A76762" w:rsidRDefault="00A76762">
          <w:r w:rsidRPr="00642678">
            <w:rPr>
              <w:rStyle w:val="Responseboxtext"/>
              <w:rFonts w:eastAsia="Calibri"/>
              <w:sz w:val="18"/>
              <w:szCs w:val="18"/>
            </w:rPr>
            <w:t xml:space="preserve">             </w:t>
          </w:r>
        </w:p>
      </w:docPartBody>
    </w:docPart>
    <w:docPart>
      <w:docPartPr>
        <w:name w:val="258BAFA245D1426F9E7C8392925A8680"/>
        <w:category>
          <w:name w:val="General"/>
          <w:gallery w:val="placeholder"/>
        </w:category>
        <w:types>
          <w:type w:val="bbPlcHdr"/>
        </w:types>
        <w:behaviors>
          <w:behavior w:val="content"/>
        </w:behaviors>
        <w:guid w:val="{EF7FFEF5-56A5-40CD-9C99-08C64FFF3527}"/>
      </w:docPartPr>
      <w:docPartBody>
        <w:p w:rsidR="00A76762" w:rsidRDefault="00A76762">
          <w:r w:rsidRPr="00642678">
            <w:rPr>
              <w:rStyle w:val="Responseboxtext"/>
              <w:rFonts w:eastAsia="Calibri"/>
              <w:sz w:val="18"/>
              <w:szCs w:val="18"/>
            </w:rPr>
            <w:t xml:space="preserve">             </w:t>
          </w:r>
        </w:p>
      </w:docPartBody>
    </w:docPart>
    <w:docPart>
      <w:docPartPr>
        <w:name w:val="E5A14E4D455142EEB6ABE464718B0F2E"/>
        <w:category>
          <w:name w:val="General"/>
          <w:gallery w:val="placeholder"/>
        </w:category>
        <w:types>
          <w:type w:val="bbPlcHdr"/>
        </w:types>
        <w:behaviors>
          <w:behavior w:val="content"/>
        </w:behaviors>
        <w:guid w:val="{06C9C38A-167C-4951-9313-55C5C972BE55}"/>
      </w:docPartPr>
      <w:docPartBody>
        <w:p w:rsidR="00A76762" w:rsidRDefault="00A76762">
          <w:r w:rsidRPr="00642678">
            <w:rPr>
              <w:rStyle w:val="Responseboxtext"/>
              <w:rFonts w:eastAsia="Calibri"/>
              <w:sz w:val="18"/>
              <w:szCs w:val="18"/>
            </w:rPr>
            <w:t xml:space="preserve">             </w:t>
          </w:r>
        </w:p>
      </w:docPartBody>
    </w:docPart>
    <w:docPart>
      <w:docPartPr>
        <w:name w:val="4592D38394374AEC9857F7B0137DEE9B"/>
        <w:category>
          <w:name w:val="General"/>
          <w:gallery w:val="placeholder"/>
        </w:category>
        <w:types>
          <w:type w:val="bbPlcHdr"/>
        </w:types>
        <w:behaviors>
          <w:behavior w:val="content"/>
        </w:behaviors>
        <w:guid w:val="{A358A42C-6984-45D9-B022-F3DCA2D03D5E}"/>
      </w:docPartPr>
      <w:docPartBody>
        <w:p w:rsidR="00A76762" w:rsidRDefault="00A76762">
          <w:r w:rsidRPr="00642678">
            <w:rPr>
              <w:rStyle w:val="Responseboxtext"/>
              <w:rFonts w:eastAsia="Calibri"/>
              <w:sz w:val="18"/>
              <w:szCs w:val="18"/>
            </w:rPr>
            <w:t xml:space="preserve">             </w:t>
          </w:r>
        </w:p>
      </w:docPartBody>
    </w:docPart>
    <w:docPart>
      <w:docPartPr>
        <w:name w:val="F2C74F2E89D943E89DC647DBA0E48D1C"/>
        <w:category>
          <w:name w:val="General"/>
          <w:gallery w:val="placeholder"/>
        </w:category>
        <w:types>
          <w:type w:val="bbPlcHdr"/>
        </w:types>
        <w:behaviors>
          <w:behavior w:val="content"/>
        </w:behaviors>
        <w:guid w:val="{435364FF-EF0C-43E5-B482-A16BD7E8BD54}"/>
      </w:docPartPr>
      <w:docPartBody>
        <w:p w:rsidR="00A76762" w:rsidRDefault="00A76762">
          <w:r w:rsidRPr="00642678">
            <w:rPr>
              <w:rStyle w:val="Responseboxtext"/>
              <w:rFonts w:eastAsia="Calibri"/>
              <w:sz w:val="18"/>
              <w:szCs w:val="18"/>
            </w:rPr>
            <w:t xml:space="preserve">             </w:t>
          </w:r>
        </w:p>
      </w:docPartBody>
    </w:docPart>
    <w:docPart>
      <w:docPartPr>
        <w:name w:val="89B0C243AF6B47D2ABDDD43970C76354"/>
        <w:category>
          <w:name w:val="General"/>
          <w:gallery w:val="placeholder"/>
        </w:category>
        <w:types>
          <w:type w:val="bbPlcHdr"/>
        </w:types>
        <w:behaviors>
          <w:behavior w:val="content"/>
        </w:behaviors>
        <w:guid w:val="{40BA5585-26A7-4103-ACED-BF4F07BB034B}"/>
      </w:docPartPr>
      <w:docPartBody>
        <w:p w:rsidR="00A76762" w:rsidRDefault="00A76762">
          <w:r w:rsidRPr="00642678">
            <w:rPr>
              <w:rStyle w:val="Responseboxtext"/>
              <w:rFonts w:eastAsia="Calibri"/>
              <w:sz w:val="18"/>
              <w:szCs w:val="18"/>
            </w:rPr>
            <w:t xml:space="preserve">             </w:t>
          </w:r>
        </w:p>
      </w:docPartBody>
    </w:docPart>
    <w:docPart>
      <w:docPartPr>
        <w:name w:val="C9EB613C123A45349E78C8B200F28FDD"/>
        <w:category>
          <w:name w:val="General"/>
          <w:gallery w:val="placeholder"/>
        </w:category>
        <w:types>
          <w:type w:val="bbPlcHdr"/>
        </w:types>
        <w:behaviors>
          <w:behavior w:val="content"/>
        </w:behaviors>
        <w:guid w:val="{9640B7C1-2897-411E-8906-6E047FD7D34B}"/>
      </w:docPartPr>
      <w:docPartBody>
        <w:p w:rsidR="00A76762" w:rsidRDefault="00A76762">
          <w:r w:rsidRPr="00642678">
            <w:rPr>
              <w:rStyle w:val="Responseboxtext"/>
              <w:rFonts w:eastAsia="Calibri"/>
              <w:sz w:val="18"/>
              <w:szCs w:val="18"/>
            </w:rPr>
            <w:t xml:space="preserve">             </w:t>
          </w:r>
        </w:p>
      </w:docPartBody>
    </w:docPart>
    <w:docPart>
      <w:docPartPr>
        <w:name w:val="EF58EDAFE5F04415B2A96478758127E1"/>
        <w:category>
          <w:name w:val="General"/>
          <w:gallery w:val="placeholder"/>
        </w:category>
        <w:types>
          <w:type w:val="bbPlcHdr"/>
        </w:types>
        <w:behaviors>
          <w:behavior w:val="content"/>
        </w:behaviors>
        <w:guid w:val="{BBA91524-7A73-4D4E-9067-738185C98FC4}"/>
      </w:docPartPr>
      <w:docPartBody>
        <w:p w:rsidR="00A76762" w:rsidRDefault="00A76762">
          <w:r w:rsidRPr="00642678">
            <w:rPr>
              <w:rStyle w:val="Responseboxtext"/>
              <w:rFonts w:eastAsia="Calibri"/>
              <w:sz w:val="18"/>
              <w:szCs w:val="18"/>
            </w:rPr>
            <w:t xml:space="preserve">             </w:t>
          </w:r>
        </w:p>
      </w:docPartBody>
    </w:docPart>
    <w:docPart>
      <w:docPartPr>
        <w:name w:val="9C346CD2D85D44DEB0D4BFB4445F8E67"/>
        <w:category>
          <w:name w:val="General"/>
          <w:gallery w:val="placeholder"/>
        </w:category>
        <w:types>
          <w:type w:val="bbPlcHdr"/>
        </w:types>
        <w:behaviors>
          <w:behavior w:val="content"/>
        </w:behaviors>
        <w:guid w:val="{2026D027-F75F-499F-91AE-42EE71AB5F76}"/>
      </w:docPartPr>
      <w:docPartBody>
        <w:p w:rsidR="00A76762" w:rsidRDefault="00A76762">
          <w:r w:rsidRPr="00642678">
            <w:rPr>
              <w:rStyle w:val="Responseboxtext"/>
              <w:rFonts w:eastAsia="Calibri"/>
              <w:sz w:val="18"/>
              <w:szCs w:val="18"/>
            </w:rPr>
            <w:t xml:space="preserve">             </w:t>
          </w:r>
        </w:p>
      </w:docPartBody>
    </w:docPart>
    <w:docPart>
      <w:docPartPr>
        <w:name w:val="8926BFE63F6044E98D916D93CEAEEFDB"/>
        <w:category>
          <w:name w:val="General"/>
          <w:gallery w:val="placeholder"/>
        </w:category>
        <w:types>
          <w:type w:val="bbPlcHdr"/>
        </w:types>
        <w:behaviors>
          <w:behavior w:val="content"/>
        </w:behaviors>
        <w:guid w:val="{52DD11EE-E41B-452D-A59F-68811FB81BC5}"/>
      </w:docPartPr>
      <w:docPartBody>
        <w:p w:rsidR="00A76762" w:rsidRDefault="00A76762">
          <w:r w:rsidRPr="00642678">
            <w:rPr>
              <w:rStyle w:val="Responseboxtext"/>
              <w:rFonts w:eastAsia="Calibri"/>
              <w:sz w:val="18"/>
              <w:szCs w:val="18"/>
            </w:rPr>
            <w:t xml:space="preserve">             </w:t>
          </w:r>
        </w:p>
      </w:docPartBody>
    </w:docPart>
    <w:docPart>
      <w:docPartPr>
        <w:name w:val="D15D1077015947B9A38795FD49081C9F"/>
        <w:category>
          <w:name w:val="General"/>
          <w:gallery w:val="placeholder"/>
        </w:category>
        <w:types>
          <w:type w:val="bbPlcHdr"/>
        </w:types>
        <w:behaviors>
          <w:behavior w:val="content"/>
        </w:behaviors>
        <w:guid w:val="{F0C2E6E0-5D16-40B8-AE9B-8A477C204482}"/>
      </w:docPartPr>
      <w:docPartBody>
        <w:p w:rsidR="00A76762" w:rsidRDefault="00A76762">
          <w:r w:rsidRPr="003A61FA">
            <w:rPr>
              <w:rStyle w:val="Responseboxtext"/>
              <w:rFonts w:eastAsia="Calibri"/>
              <w:sz w:val="18"/>
              <w:szCs w:val="18"/>
            </w:rPr>
            <w:t xml:space="preserve">               </w:t>
          </w:r>
        </w:p>
      </w:docPartBody>
    </w:docPart>
    <w:docPart>
      <w:docPartPr>
        <w:name w:val="BDB26348AF484D8E9528941BC77FAEE9"/>
        <w:category>
          <w:name w:val="General"/>
          <w:gallery w:val="placeholder"/>
        </w:category>
        <w:types>
          <w:type w:val="bbPlcHdr"/>
        </w:types>
        <w:behaviors>
          <w:behavior w:val="content"/>
        </w:behaviors>
        <w:guid w:val="{318C4D41-F431-46E6-A304-6976508F6BB7}"/>
      </w:docPartPr>
      <w:docPartBody>
        <w:p w:rsidR="00A76762" w:rsidRDefault="00A76762">
          <w:r w:rsidRPr="003A61FA">
            <w:rPr>
              <w:rStyle w:val="Responseboxtext"/>
              <w:rFonts w:eastAsia="Calibri"/>
              <w:sz w:val="18"/>
              <w:szCs w:val="18"/>
            </w:rPr>
            <w:t xml:space="preserve">             </w:t>
          </w:r>
        </w:p>
      </w:docPartBody>
    </w:docPart>
    <w:docPart>
      <w:docPartPr>
        <w:name w:val="D899C4AB98524E17BA8389987D47BA96"/>
        <w:category>
          <w:name w:val="General"/>
          <w:gallery w:val="placeholder"/>
        </w:category>
        <w:types>
          <w:type w:val="bbPlcHdr"/>
        </w:types>
        <w:behaviors>
          <w:behavior w:val="content"/>
        </w:behaviors>
        <w:guid w:val="{A7124899-B2CD-40D8-98F2-0FAA9F44EFAC}"/>
      </w:docPartPr>
      <w:docPartBody>
        <w:p w:rsidR="00A76762" w:rsidRDefault="00A76762">
          <w:r w:rsidRPr="003A61FA">
            <w:rPr>
              <w:rStyle w:val="Responseboxtext"/>
              <w:rFonts w:eastAsia="Calibri"/>
              <w:sz w:val="18"/>
              <w:szCs w:val="18"/>
            </w:rPr>
            <w:t xml:space="preserve">                </w:t>
          </w:r>
        </w:p>
      </w:docPartBody>
    </w:docPart>
    <w:docPart>
      <w:docPartPr>
        <w:name w:val="B447942F13FF4419BB9B668D03647B69"/>
        <w:category>
          <w:name w:val="General"/>
          <w:gallery w:val="placeholder"/>
        </w:category>
        <w:types>
          <w:type w:val="bbPlcHdr"/>
        </w:types>
        <w:behaviors>
          <w:behavior w:val="content"/>
        </w:behaviors>
        <w:guid w:val="{E6780A16-777B-4F2D-8220-14068C6DA2ED}"/>
      </w:docPartPr>
      <w:docPartBody>
        <w:p w:rsidR="00A76762" w:rsidRDefault="00A76762">
          <w:r w:rsidRPr="003A61FA">
            <w:rPr>
              <w:rStyle w:val="Responseboxtext"/>
              <w:rFonts w:eastAsia="Calibri"/>
              <w:sz w:val="18"/>
              <w:szCs w:val="18"/>
            </w:rPr>
            <w:t xml:space="preserve">             </w:t>
          </w:r>
        </w:p>
      </w:docPartBody>
    </w:docPart>
    <w:docPart>
      <w:docPartPr>
        <w:name w:val="F12ACAE269B34A4FB0A85F49D3E183B7"/>
        <w:category>
          <w:name w:val="General"/>
          <w:gallery w:val="placeholder"/>
        </w:category>
        <w:types>
          <w:type w:val="bbPlcHdr"/>
        </w:types>
        <w:behaviors>
          <w:behavior w:val="content"/>
        </w:behaviors>
        <w:guid w:val="{A04D82D5-2473-4A2E-B54B-A389A7103F1B}"/>
      </w:docPartPr>
      <w:docPartBody>
        <w:p w:rsidR="00A76762" w:rsidRDefault="00A76762">
          <w:r w:rsidRPr="003A61FA">
            <w:rPr>
              <w:rStyle w:val="Responseboxtext"/>
              <w:rFonts w:eastAsia="Calibri"/>
              <w:sz w:val="18"/>
              <w:szCs w:val="18"/>
            </w:rPr>
            <w:t xml:space="preserve">             </w:t>
          </w:r>
        </w:p>
      </w:docPartBody>
    </w:docPart>
    <w:docPart>
      <w:docPartPr>
        <w:name w:val="9A6C2F4EA7A0442E88C3BF4BCDA317E4"/>
        <w:category>
          <w:name w:val="General"/>
          <w:gallery w:val="placeholder"/>
        </w:category>
        <w:types>
          <w:type w:val="bbPlcHdr"/>
        </w:types>
        <w:behaviors>
          <w:behavior w:val="content"/>
        </w:behaviors>
        <w:guid w:val="{89E9897A-B7CA-481A-B747-3D323D6EC44A}"/>
      </w:docPartPr>
      <w:docPartBody>
        <w:p w:rsidR="00A76762" w:rsidRDefault="00A76762">
          <w:r w:rsidRPr="003A61FA">
            <w:rPr>
              <w:rStyle w:val="Responseboxtext"/>
              <w:rFonts w:eastAsia="Calibri"/>
              <w:sz w:val="18"/>
              <w:szCs w:val="18"/>
            </w:rPr>
            <w:t xml:space="preserve">             </w:t>
          </w:r>
        </w:p>
      </w:docPartBody>
    </w:docPart>
    <w:docPart>
      <w:docPartPr>
        <w:name w:val="4D25BC9AA8804721950440B7E13BA395"/>
        <w:category>
          <w:name w:val="General"/>
          <w:gallery w:val="placeholder"/>
        </w:category>
        <w:types>
          <w:type w:val="bbPlcHdr"/>
        </w:types>
        <w:behaviors>
          <w:behavior w:val="content"/>
        </w:behaviors>
        <w:guid w:val="{35E584AC-A03D-42C9-8F57-10AAD4DA51EA}"/>
      </w:docPartPr>
      <w:docPartBody>
        <w:p w:rsidR="00A76762" w:rsidRDefault="00A76762">
          <w:r w:rsidRPr="003A61FA">
            <w:rPr>
              <w:rStyle w:val="Responseboxtext"/>
              <w:rFonts w:eastAsia="Calibri"/>
              <w:sz w:val="18"/>
              <w:szCs w:val="18"/>
            </w:rPr>
            <w:t xml:space="preserve">             </w:t>
          </w:r>
        </w:p>
      </w:docPartBody>
    </w:docPart>
    <w:docPart>
      <w:docPartPr>
        <w:name w:val="5FC3824E70D547368078296604BD1092"/>
        <w:category>
          <w:name w:val="General"/>
          <w:gallery w:val="placeholder"/>
        </w:category>
        <w:types>
          <w:type w:val="bbPlcHdr"/>
        </w:types>
        <w:behaviors>
          <w:behavior w:val="content"/>
        </w:behaviors>
        <w:guid w:val="{2F272593-0280-408C-9C26-D43F15E2DF78}"/>
      </w:docPartPr>
      <w:docPartBody>
        <w:p w:rsidR="00A76762" w:rsidRDefault="00A76762">
          <w:r w:rsidRPr="003A61FA">
            <w:rPr>
              <w:rStyle w:val="Responseboxtext"/>
              <w:rFonts w:eastAsia="Calibri"/>
              <w:sz w:val="18"/>
              <w:szCs w:val="18"/>
            </w:rPr>
            <w:t xml:space="preserve">               </w:t>
          </w:r>
        </w:p>
      </w:docPartBody>
    </w:docPart>
    <w:docPart>
      <w:docPartPr>
        <w:name w:val="7CC54087941A41699C15D948B7189FBC"/>
        <w:category>
          <w:name w:val="General"/>
          <w:gallery w:val="placeholder"/>
        </w:category>
        <w:types>
          <w:type w:val="bbPlcHdr"/>
        </w:types>
        <w:behaviors>
          <w:behavior w:val="content"/>
        </w:behaviors>
        <w:guid w:val="{AD067AD8-90E0-42A8-AAF4-EA89ED4A0501}"/>
      </w:docPartPr>
      <w:docPartBody>
        <w:p w:rsidR="00A76762" w:rsidRDefault="00A76762">
          <w:r w:rsidRPr="003A61FA">
            <w:rPr>
              <w:rStyle w:val="Responseboxtext"/>
              <w:rFonts w:eastAsia="Calibri"/>
              <w:sz w:val="18"/>
              <w:szCs w:val="18"/>
            </w:rPr>
            <w:t xml:space="preserve">             </w:t>
          </w:r>
        </w:p>
      </w:docPartBody>
    </w:docPart>
    <w:docPart>
      <w:docPartPr>
        <w:name w:val="90C4918A70464589934AACEC06A5A0B3"/>
        <w:category>
          <w:name w:val="General"/>
          <w:gallery w:val="placeholder"/>
        </w:category>
        <w:types>
          <w:type w:val="bbPlcHdr"/>
        </w:types>
        <w:behaviors>
          <w:behavior w:val="content"/>
        </w:behaviors>
        <w:guid w:val="{159CF75E-C8E9-4CC2-99A9-C42DEF9CABD1}"/>
      </w:docPartPr>
      <w:docPartBody>
        <w:p w:rsidR="00A76762" w:rsidRDefault="00A76762">
          <w:r w:rsidRPr="003A61FA">
            <w:rPr>
              <w:rStyle w:val="Responseboxtext"/>
              <w:rFonts w:eastAsia="Calibri"/>
              <w:sz w:val="18"/>
              <w:szCs w:val="18"/>
            </w:rPr>
            <w:t xml:space="preserve">                </w:t>
          </w:r>
        </w:p>
      </w:docPartBody>
    </w:docPart>
    <w:docPart>
      <w:docPartPr>
        <w:name w:val="C0C5EA3B412E4E77B7A6218ACBE2CAA9"/>
        <w:category>
          <w:name w:val="General"/>
          <w:gallery w:val="placeholder"/>
        </w:category>
        <w:types>
          <w:type w:val="bbPlcHdr"/>
        </w:types>
        <w:behaviors>
          <w:behavior w:val="content"/>
        </w:behaviors>
        <w:guid w:val="{3AA9A7DD-E51D-4094-9AE2-74CD4148A495}"/>
      </w:docPartPr>
      <w:docPartBody>
        <w:p w:rsidR="00A76762" w:rsidRDefault="00A76762">
          <w:r w:rsidRPr="003A61FA">
            <w:rPr>
              <w:rStyle w:val="Responseboxtext"/>
              <w:rFonts w:eastAsia="Calibri"/>
              <w:sz w:val="18"/>
              <w:szCs w:val="18"/>
            </w:rPr>
            <w:t xml:space="preserve">             </w:t>
          </w:r>
        </w:p>
      </w:docPartBody>
    </w:docPart>
    <w:docPart>
      <w:docPartPr>
        <w:name w:val="8B7E1B8A03A540B6A8F7EA2B9B5B453D"/>
        <w:category>
          <w:name w:val="General"/>
          <w:gallery w:val="placeholder"/>
        </w:category>
        <w:types>
          <w:type w:val="bbPlcHdr"/>
        </w:types>
        <w:behaviors>
          <w:behavior w:val="content"/>
        </w:behaviors>
        <w:guid w:val="{4E383D1C-46D9-4340-8E28-E102E46759FD}"/>
      </w:docPartPr>
      <w:docPartBody>
        <w:p w:rsidR="00A76762" w:rsidRDefault="00A76762">
          <w:r w:rsidRPr="003A61FA">
            <w:rPr>
              <w:rStyle w:val="Responseboxtext"/>
              <w:rFonts w:eastAsia="Calibri"/>
              <w:sz w:val="18"/>
              <w:szCs w:val="18"/>
            </w:rPr>
            <w:t xml:space="preserve">             </w:t>
          </w:r>
        </w:p>
      </w:docPartBody>
    </w:docPart>
    <w:docPart>
      <w:docPartPr>
        <w:name w:val="5D5BDC2D7A6944DCB1DE260B1E89AD0F"/>
        <w:category>
          <w:name w:val="General"/>
          <w:gallery w:val="placeholder"/>
        </w:category>
        <w:types>
          <w:type w:val="bbPlcHdr"/>
        </w:types>
        <w:behaviors>
          <w:behavior w:val="content"/>
        </w:behaviors>
        <w:guid w:val="{D3918DAC-21D0-473B-AE9E-B84FD8ED0709}"/>
      </w:docPartPr>
      <w:docPartBody>
        <w:p w:rsidR="00A76762" w:rsidRDefault="00A76762">
          <w:r w:rsidRPr="003A61FA">
            <w:rPr>
              <w:rStyle w:val="Responseboxtext"/>
              <w:rFonts w:eastAsia="Calibri"/>
              <w:sz w:val="18"/>
              <w:szCs w:val="18"/>
            </w:rPr>
            <w:t xml:space="preserve">             </w:t>
          </w:r>
        </w:p>
      </w:docPartBody>
    </w:docPart>
    <w:docPart>
      <w:docPartPr>
        <w:name w:val="07286556BCD54464B49A1B3D7AF8CE4F"/>
        <w:category>
          <w:name w:val="General"/>
          <w:gallery w:val="placeholder"/>
        </w:category>
        <w:types>
          <w:type w:val="bbPlcHdr"/>
        </w:types>
        <w:behaviors>
          <w:behavior w:val="content"/>
        </w:behaviors>
        <w:guid w:val="{F2B208F1-BCEE-4F1E-81C2-C612643D6119}"/>
      </w:docPartPr>
      <w:docPartBody>
        <w:p w:rsidR="00A76762" w:rsidRDefault="00A76762">
          <w:r w:rsidRPr="003A61FA">
            <w:rPr>
              <w:rStyle w:val="Responseboxtext"/>
              <w:rFonts w:eastAsia="Calibri"/>
              <w:sz w:val="18"/>
              <w:szCs w:val="18"/>
            </w:rPr>
            <w:t xml:space="preserve">             </w:t>
          </w:r>
        </w:p>
      </w:docPartBody>
    </w:docPart>
    <w:docPart>
      <w:docPartPr>
        <w:name w:val="4BE0D186474848F989AA09DB5EDDED2E"/>
        <w:category>
          <w:name w:val="General"/>
          <w:gallery w:val="placeholder"/>
        </w:category>
        <w:types>
          <w:type w:val="bbPlcHdr"/>
        </w:types>
        <w:behaviors>
          <w:behavior w:val="content"/>
        </w:behaviors>
        <w:guid w:val="{741A30EC-0A00-4A46-AE74-DC212CAEECCC}"/>
      </w:docPartPr>
      <w:docPartBody>
        <w:p w:rsidR="00A76762" w:rsidRDefault="00A76762">
          <w:r>
            <w:rPr>
              <w:rStyle w:val="Responseboxtext"/>
            </w:rPr>
            <w:t xml:space="preserve">                                            </w:t>
          </w:r>
        </w:p>
      </w:docPartBody>
    </w:docPart>
    <w:docPart>
      <w:docPartPr>
        <w:name w:val="6676164E23DA4FBE8F686A980C9EE436"/>
        <w:category>
          <w:name w:val="General"/>
          <w:gallery w:val="placeholder"/>
        </w:category>
        <w:types>
          <w:type w:val="bbPlcHdr"/>
        </w:types>
        <w:behaviors>
          <w:behavior w:val="content"/>
        </w:behaviors>
        <w:guid w:val="{5B2F91C0-9692-4233-844D-7E2E771BED68}"/>
      </w:docPartPr>
      <w:docPartBody>
        <w:p w:rsidR="00A76762" w:rsidRDefault="00A76762">
          <w:r>
            <w:rPr>
              <w:rStyle w:val="Responseboxtext"/>
            </w:rPr>
            <w:t xml:space="preserve">                                            </w:t>
          </w:r>
        </w:p>
      </w:docPartBody>
    </w:docPart>
    <w:docPart>
      <w:docPartPr>
        <w:name w:val="F9F525B0B5944696AF5E22AA702C319D"/>
        <w:category>
          <w:name w:val="General"/>
          <w:gallery w:val="placeholder"/>
        </w:category>
        <w:types>
          <w:type w:val="bbPlcHdr"/>
        </w:types>
        <w:behaviors>
          <w:behavior w:val="content"/>
        </w:behaviors>
        <w:guid w:val="{83976B2E-FDDB-43E9-9B01-BBC790E1932D}"/>
      </w:docPartPr>
      <w:docPartBody>
        <w:p w:rsidR="00A76762" w:rsidRDefault="00A76762">
          <w:r w:rsidRPr="00641A27">
            <w:rPr>
              <w:rStyle w:val="Responseboxtext"/>
              <w:rFonts w:eastAsia="Calibri"/>
              <w:sz w:val="18"/>
              <w:szCs w:val="18"/>
            </w:rPr>
            <w:t xml:space="preserve">                     </w:t>
          </w:r>
        </w:p>
      </w:docPartBody>
    </w:docPart>
    <w:docPart>
      <w:docPartPr>
        <w:name w:val="4F72CA93A76A48C28D27437727242961"/>
        <w:category>
          <w:name w:val="General"/>
          <w:gallery w:val="placeholder"/>
        </w:category>
        <w:types>
          <w:type w:val="bbPlcHdr"/>
        </w:types>
        <w:behaviors>
          <w:behavior w:val="content"/>
        </w:behaviors>
        <w:guid w:val="{44FF6C5D-A768-4890-B930-990223A5B972}"/>
      </w:docPartPr>
      <w:docPartBody>
        <w:p w:rsidR="00A76762" w:rsidRDefault="00A76762">
          <w:r w:rsidRPr="00641A27">
            <w:rPr>
              <w:rStyle w:val="Responseboxtext"/>
              <w:rFonts w:eastAsia="Calibri"/>
              <w:sz w:val="18"/>
              <w:szCs w:val="18"/>
            </w:rPr>
            <w:t xml:space="preserve">                     </w:t>
          </w:r>
        </w:p>
      </w:docPartBody>
    </w:docPart>
    <w:docPart>
      <w:docPartPr>
        <w:name w:val="A6FBAE092DDC455CB74175EB5B27667F"/>
        <w:category>
          <w:name w:val="General"/>
          <w:gallery w:val="placeholder"/>
        </w:category>
        <w:types>
          <w:type w:val="bbPlcHdr"/>
        </w:types>
        <w:behaviors>
          <w:behavior w:val="content"/>
        </w:behaviors>
        <w:guid w:val="{F20AA5D1-2459-41F6-B376-6027BF86EB1E}"/>
      </w:docPartPr>
      <w:docPartBody>
        <w:p w:rsidR="00A76762" w:rsidRDefault="00A76762">
          <w:r w:rsidRPr="00641A27">
            <w:rPr>
              <w:rStyle w:val="Responseboxtext"/>
              <w:rFonts w:eastAsia="Calibri"/>
              <w:sz w:val="18"/>
              <w:szCs w:val="18"/>
            </w:rPr>
            <w:t xml:space="preserve">                     </w:t>
          </w:r>
        </w:p>
      </w:docPartBody>
    </w:docPart>
    <w:docPart>
      <w:docPartPr>
        <w:name w:val="01FE66D230D7452882DC1C5B7BC5B94B"/>
        <w:category>
          <w:name w:val="General"/>
          <w:gallery w:val="placeholder"/>
        </w:category>
        <w:types>
          <w:type w:val="bbPlcHdr"/>
        </w:types>
        <w:behaviors>
          <w:behavior w:val="content"/>
        </w:behaviors>
        <w:guid w:val="{1475D954-799A-4694-A54B-17C25349F883}"/>
      </w:docPartPr>
      <w:docPartBody>
        <w:p w:rsidR="00A76762" w:rsidRDefault="00A76762">
          <w:r w:rsidRPr="00641A27">
            <w:rPr>
              <w:rStyle w:val="Responseboxtext"/>
              <w:rFonts w:eastAsia="Calibri"/>
              <w:sz w:val="18"/>
              <w:szCs w:val="18"/>
            </w:rPr>
            <w:t xml:space="preserve">                     </w:t>
          </w:r>
        </w:p>
      </w:docPartBody>
    </w:docPart>
    <w:docPart>
      <w:docPartPr>
        <w:name w:val="54FA2C1F437149FA8CCEAA70FC59EECE"/>
        <w:category>
          <w:name w:val="General"/>
          <w:gallery w:val="placeholder"/>
        </w:category>
        <w:types>
          <w:type w:val="bbPlcHdr"/>
        </w:types>
        <w:behaviors>
          <w:behavior w:val="content"/>
        </w:behaviors>
        <w:guid w:val="{9D70741B-8E7B-4C1F-B228-FF518D1CE950}"/>
      </w:docPartPr>
      <w:docPartBody>
        <w:p w:rsidR="00A76762" w:rsidRDefault="00A76762">
          <w:r w:rsidRPr="00641A27">
            <w:rPr>
              <w:rStyle w:val="Responseboxtext"/>
              <w:rFonts w:eastAsia="Calibri"/>
              <w:sz w:val="18"/>
              <w:szCs w:val="18"/>
            </w:rPr>
            <w:t xml:space="preserve">                     </w:t>
          </w:r>
        </w:p>
      </w:docPartBody>
    </w:docPart>
    <w:docPart>
      <w:docPartPr>
        <w:name w:val="AC209FD5840B46DEBEE48E760814C219"/>
        <w:category>
          <w:name w:val="General"/>
          <w:gallery w:val="placeholder"/>
        </w:category>
        <w:types>
          <w:type w:val="bbPlcHdr"/>
        </w:types>
        <w:behaviors>
          <w:behavior w:val="content"/>
        </w:behaviors>
        <w:guid w:val="{8E0138AB-8C44-4CE7-8554-840125E49C62}"/>
      </w:docPartPr>
      <w:docPartBody>
        <w:p w:rsidR="00A76762" w:rsidRDefault="00A76762">
          <w:r w:rsidRPr="00641A27">
            <w:rPr>
              <w:rStyle w:val="Responseboxtext"/>
              <w:rFonts w:eastAsia="Calibri"/>
              <w:sz w:val="18"/>
              <w:szCs w:val="18"/>
            </w:rPr>
            <w:t xml:space="preserve">                     </w:t>
          </w:r>
        </w:p>
      </w:docPartBody>
    </w:docPart>
    <w:docPart>
      <w:docPartPr>
        <w:name w:val="A8A3D21236124C92BBD6E1B8E9A46CF9"/>
        <w:category>
          <w:name w:val="General"/>
          <w:gallery w:val="placeholder"/>
        </w:category>
        <w:types>
          <w:type w:val="bbPlcHdr"/>
        </w:types>
        <w:behaviors>
          <w:behavior w:val="content"/>
        </w:behaviors>
        <w:guid w:val="{291765B1-2F6F-484F-B22F-AD3BC16A0629}"/>
      </w:docPartPr>
      <w:docPartBody>
        <w:p w:rsidR="00A76762" w:rsidRDefault="00A76762">
          <w:r w:rsidRPr="00641A27">
            <w:rPr>
              <w:rStyle w:val="Responseboxtext"/>
              <w:rFonts w:eastAsia="Calibri"/>
              <w:sz w:val="18"/>
              <w:szCs w:val="18"/>
            </w:rPr>
            <w:t xml:space="preserve">                     </w:t>
          </w:r>
        </w:p>
      </w:docPartBody>
    </w:docPart>
    <w:docPart>
      <w:docPartPr>
        <w:name w:val="E0F0531725694276AEBBC18A8EA77C0B"/>
        <w:category>
          <w:name w:val="General"/>
          <w:gallery w:val="placeholder"/>
        </w:category>
        <w:types>
          <w:type w:val="bbPlcHdr"/>
        </w:types>
        <w:behaviors>
          <w:behavior w:val="content"/>
        </w:behaviors>
        <w:guid w:val="{F2064ADD-19F1-4C56-9222-AB4888482175}"/>
      </w:docPartPr>
      <w:docPartBody>
        <w:p w:rsidR="00A76762" w:rsidRDefault="00A76762">
          <w:r w:rsidRPr="00641A27">
            <w:rPr>
              <w:rStyle w:val="Responseboxtext"/>
              <w:rFonts w:eastAsia="Calibri"/>
              <w:sz w:val="18"/>
              <w:szCs w:val="18"/>
            </w:rPr>
            <w:t xml:space="preserve">                     </w:t>
          </w:r>
        </w:p>
      </w:docPartBody>
    </w:docPart>
    <w:docPart>
      <w:docPartPr>
        <w:name w:val="C971CCB7F308404FAC5733A6D1C9720D"/>
        <w:category>
          <w:name w:val="General"/>
          <w:gallery w:val="placeholder"/>
        </w:category>
        <w:types>
          <w:type w:val="bbPlcHdr"/>
        </w:types>
        <w:behaviors>
          <w:behavior w:val="content"/>
        </w:behaviors>
        <w:guid w:val="{1EF4C444-7266-4EEF-9711-72240EAF9C28}"/>
      </w:docPartPr>
      <w:docPartBody>
        <w:p w:rsidR="00A76762" w:rsidRDefault="00A76762">
          <w:r w:rsidRPr="00641A27">
            <w:rPr>
              <w:rStyle w:val="Responseboxtext"/>
              <w:rFonts w:eastAsia="Calibri"/>
              <w:sz w:val="18"/>
              <w:szCs w:val="18"/>
            </w:rPr>
            <w:t xml:space="preserve">                     </w:t>
          </w:r>
        </w:p>
      </w:docPartBody>
    </w:docPart>
    <w:docPart>
      <w:docPartPr>
        <w:name w:val="A2F7BEA35E694358BADEAC2C94E2C66F"/>
        <w:category>
          <w:name w:val="General"/>
          <w:gallery w:val="placeholder"/>
        </w:category>
        <w:types>
          <w:type w:val="bbPlcHdr"/>
        </w:types>
        <w:behaviors>
          <w:behavior w:val="content"/>
        </w:behaviors>
        <w:guid w:val="{074804EF-7F4C-45C3-8A86-E0E31F0746C3}"/>
      </w:docPartPr>
      <w:docPartBody>
        <w:p w:rsidR="00A76762" w:rsidRDefault="00A76762">
          <w:r w:rsidRPr="00641A27">
            <w:rPr>
              <w:rStyle w:val="Responseboxtext"/>
              <w:rFonts w:eastAsia="Calibri"/>
              <w:sz w:val="18"/>
              <w:szCs w:val="18"/>
            </w:rPr>
            <w:t xml:space="preserve">                     </w:t>
          </w:r>
        </w:p>
      </w:docPartBody>
    </w:docPart>
    <w:docPart>
      <w:docPartPr>
        <w:name w:val="B723690EDE214F73B4863271B414EA8D"/>
        <w:category>
          <w:name w:val="General"/>
          <w:gallery w:val="placeholder"/>
        </w:category>
        <w:types>
          <w:type w:val="bbPlcHdr"/>
        </w:types>
        <w:behaviors>
          <w:behavior w:val="content"/>
        </w:behaviors>
        <w:guid w:val="{AD164513-0CD4-4B0E-AA1C-D257F8409DE4}"/>
      </w:docPartPr>
      <w:docPartBody>
        <w:p w:rsidR="00A76762" w:rsidRDefault="00A76762">
          <w:r w:rsidRPr="00641A27">
            <w:rPr>
              <w:rStyle w:val="Responseboxtext"/>
              <w:rFonts w:eastAsia="Calibri"/>
              <w:sz w:val="18"/>
              <w:szCs w:val="18"/>
            </w:rPr>
            <w:t xml:space="preserve">                     </w:t>
          </w:r>
        </w:p>
      </w:docPartBody>
    </w:docPart>
    <w:docPart>
      <w:docPartPr>
        <w:name w:val="D84461D0A21940D89B6779CC2788C82C"/>
        <w:category>
          <w:name w:val="General"/>
          <w:gallery w:val="placeholder"/>
        </w:category>
        <w:types>
          <w:type w:val="bbPlcHdr"/>
        </w:types>
        <w:behaviors>
          <w:behavior w:val="content"/>
        </w:behaviors>
        <w:guid w:val="{F42C556F-5D50-440E-8091-49B458C1B6B7}"/>
      </w:docPartPr>
      <w:docPartBody>
        <w:p w:rsidR="00A76762" w:rsidRDefault="00A76762">
          <w:r w:rsidRPr="00641A27">
            <w:rPr>
              <w:rStyle w:val="Responseboxtext"/>
              <w:rFonts w:eastAsia="Calibri"/>
              <w:sz w:val="18"/>
              <w:szCs w:val="18"/>
            </w:rPr>
            <w:t xml:space="preserve">                     </w:t>
          </w:r>
        </w:p>
      </w:docPartBody>
    </w:docPart>
    <w:docPart>
      <w:docPartPr>
        <w:name w:val="3D1CEEF318584BD39E90F2126FE96895"/>
        <w:category>
          <w:name w:val="General"/>
          <w:gallery w:val="placeholder"/>
        </w:category>
        <w:types>
          <w:type w:val="bbPlcHdr"/>
        </w:types>
        <w:behaviors>
          <w:behavior w:val="content"/>
        </w:behaviors>
        <w:guid w:val="{AF3B0865-B91F-4F02-8DDA-4C10CBA81668}"/>
      </w:docPartPr>
      <w:docPartBody>
        <w:p w:rsidR="00A76762" w:rsidRDefault="00A76762">
          <w:r w:rsidRPr="00641A27">
            <w:rPr>
              <w:rStyle w:val="Responseboxtext"/>
              <w:rFonts w:eastAsia="Calibri"/>
              <w:sz w:val="18"/>
              <w:szCs w:val="18"/>
            </w:rPr>
            <w:t xml:space="preserve">                     </w:t>
          </w:r>
        </w:p>
      </w:docPartBody>
    </w:docPart>
    <w:docPart>
      <w:docPartPr>
        <w:name w:val="0219353D6C1D4F70AB68D47C7BD75698"/>
        <w:category>
          <w:name w:val="General"/>
          <w:gallery w:val="placeholder"/>
        </w:category>
        <w:types>
          <w:type w:val="bbPlcHdr"/>
        </w:types>
        <w:behaviors>
          <w:behavior w:val="content"/>
        </w:behaviors>
        <w:guid w:val="{A9E67718-275B-4130-8BA6-C6F6333A8CF5}"/>
      </w:docPartPr>
      <w:docPartBody>
        <w:p w:rsidR="00A76762" w:rsidRDefault="00A76762">
          <w:r w:rsidRPr="00641A27">
            <w:rPr>
              <w:rStyle w:val="Responseboxtext"/>
              <w:rFonts w:eastAsia="Calibri"/>
              <w:sz w:val="18"/>
              <w:szCs w:val="18"/>
            </w:rPr>
            <w:t xml:space="preserve">                     </w:t>
          </w:r>
        </w:p>
      </w:docPartBody>
    </w:docPart>
    <w:docPart>
      <w:docPartPr>
        <w:name w:val="96F53203C05A47C39C681FD5326A5CFE"/>
        <w:category>
          <w:name w:val="General"/>
          <w:gallery w:val="placeholder"/>
        </w:category>
        <w:types>
          <w:type w:val="bbPlcHdr"/>
        </w:types>
        <w:behaviors>
          <w:behavior w:val="content"/>
        </w:behaviors>
        <w:guid w:val="{628DCB45-9C50-45D9-9302-C1BD1D48AB57}"/>
      </w:docPartPr>
      <w:docPartBody>
        <w:p w:rsidR="00A76762" w:rsidRDefault="00A76762">
          <w:r w:rsidRPr="00641A27">
            <w:rPr>
              <w:rStyle w:val="Responseboxtext"/>
              <w:rFonts w:eastAsia="Calibri"/>
              <w:sz w:val="18"/>
              <w:szCs w:val="18"/>
            </w:rPr>
            <w:t xml:space="preserve">                     </w:t>
          </w:r>
        </w:p>
      </w:docPartBody>
    </w:docPart>
    <w:docPart>
      <w:docPartPr>
        <w:name w:val="F2A544FEA89D40888516AB0D84262F26"/>
        <w:category>
          <w:name w:val="General"/>
          <w:gallery w:val="placeholder"/>
        </w:category>
        <w:types>
          <w:type w:val="bbPlcHdr"/>
        </w:types>
        <w:behaviors>
          <w:behavior w:val="content"/>
        </w:behaviors>
        <w:guid w:val="{3CC9C5BF-19B8-49E2-9C1C-A6244CD7BCB2}"/>
      </w:docPartPr>
      <w:docPartBody>
        <w:p w:rsidR="00A76762" w:rsidRDefault="00A76762">
          <w:r w:rsidRPr="00641A27">
            <w:rPr>
              <w:rStyle w:val="Responseboxtext"/>
              <w:rFonts w:eastAsia="Calibri"/>
              <w:sz w:val="18"/>
              <w:szCs w:val="18"/>
            </w:rPr>
            <w:t xml:space="preserve">                     </w:t>
          </w:r>
        </w:p>
      </w:docPartBody>
    </w:docPart>
    <w:docPart>
      <w:docPartPr>
        <w:name w:val="7E2D169B2AEB4CFEB048BD570C5A455B"/>
        <w:category>
          <w:name w:val="General"/>
          <w:gallery w:val="placeholder"/>
        </w:category>
        <w:types>
          <w:type w:val="bbPlcHdr"/>
        </w:types>
        <w:behaviors>
          <w:behavior w:val="content"/>
        </w:behaviors>
        <w:guid w:val="{4B785C87-19A7-4100-9C52-85180FF340C0}"/>
      </w:docPartPr>
      <w:docPartBody>
        <w:p w:rsidR="00A76762" w:rsidRDefault="00A76762">
          <w:r w:rsidRPr="00641A27">
            <w:rPr>
              <w:rStyle w:val="Responseboxtext"/>
              <w:rFonts w:eastAsia="Calibri"/>
              <w:sz w:val="18"/>
              <w:szCs w:val="18"/>
            </w:rPr>
            <w:t xml:space="preserve">                     </w:t>
          </w:r>
        </w:p>
      </w:docPartBody>
    </w:docPart>
    <w:docPart>
      <w:docPartPr>
        <w:name w:val="0907ECD9DA9442ABA3472E48F20AE38E"/>
        <w:category>
          <w:name w:val="General"/>
          <w:gallery w:val="placeholder"/>
        </w:category>
        <w:types>
          <w:type w:val="bbPlcHdr"/>
        </w:types>
        <w:behaviors>
          <w:behavior w:val="content"/>
        </w:behaviors>
        <w:guid w:val="{2D5864B1-9E4A-43FF-AFF8-325D51763113}"/>
      </w:docPartPr>
      <w:docPartBody>
        <w:p w:rsidR="00A76762" w:rsidRDefault="00A76762">
          <w:r w:rsidRPr="00641A27">
            <w:rPr>
              <w:rStyle w:val="Responseboxtext"/>
              <w:rFonts w:eastAsia="Calibri"/>
              <w:sz w:val="18"/>
              <w:szCs w:val="18"/>
            </w:rPr>
            <w:t xml:space="preserve">                     </w:t>
          </w:r>
        </w:p>
      </w:docPartBody>
    </w:docPart>
    <w:docPart>
      <w:docPartPr>
        <w:name w:val="2581E998EBC74B6CB298B8CE57B908F7"/>
        <w:category>
          <w:name w:val="General"/>
          <w:gallery w:val="placeholder"/>
        </w:category>
        <w:types>
          <w:type w:val="bbPlcHdr"/>
        </w:types>
        <w:behaviors>
          <w:behavior w:val="content"/>
        </w:behaviors>
        <w:guid w:val="{7D0ED12F-3B6B-482D-B72D-ED4803D6B856}"/>
      </w:docPartPr>
      <w:docPartBody>
        <w:p w:rsidR="00A76762" w:rsidRDefault="00A76762">
          <w:r>
            <w:rPr>
              <w:rStyle w:val="Responseboxtext"/>
            </w:rPr>
            <w:t xml:space="preserve">                                                             </w:t>
          </w:r>
        </w:p>
      </w:docPartBody>
    </w:docPart>
    <w:docPart>
      <w:docPartPr>
        <w:name w:val="1C10DF54210D42AD9EDEA62DD78EE0A3"/>
        <w:category>
          <w:name w:val="General"/>
          <w:gallery w:val="placeholder"/>
        </w:category>
        <w:types>
          <w:type w:val="bbPlcHdr"/>
        </w:types>
        <w:behaviors>
          <w:behavior w:val="content"/>
        </w:behaviors>
        <w:guid w:val="{D2FE2C2C-E477-4AE7-A2CF-DA305FFDA1AD}"/>
      </w:docPartPr>
      <w:docPartBody>
        <w:p w:rsidR="00A76762" w:rsidRDefault="00A76762">
          <w:r w:rsidRPr="00641A27">
            <w:rPr>
              <w:rStyle w:val="Responseboxtext"/>
              <w:rFonts w:eastAsia="Calibri"/>
              <w:sz w:val="18"/>
              <w:szCs w:val="18"/>
            </w:rPr>
            <w:t xml:space="preserve">                     </w:t>
          </w:r>
        </w:p>
      </w:docPartBody>
    </w:docPart>
    <w:docPart>
      <w:docPartPr>
        <w:name w:val="AC9B5BAE6CF14923AD84BB885C8E9971"/>
        <w:category>
          <w:name w:val="General"/>
          <w:gallery w:val="placeholder"/>
        </w:category>
        <w:types>
          <w:type w:val="bbPlcHdr"/>
        </w:types>
        <w:behaviors>
          <w:behavior w:val="content"/>
        </w:behaviors>
        <w:guid w:val="{A179FC49-0F55-4F7E-915A-3B9D18762A99}"/>
      </w:docPartPr>
      <w:docPartBody>
        <w:p w:rsidR="00A76762" w:rsidRDefault="00A76762">
          <w:r w:rsidRPr="00641A27">
            <w:rPr>
              <w:rStyle w:val="Responseboxtext"/>
              <w:rFonts w:eastAsia="Calibri"/>
              <w:sz w:val="18"/>
              <w:szCs w:val="18"/>
            </w:rPr>
            <w:t xml:space="preserve">                     </w:t>
          </w:r>
        </w:p>
      </w:docPartBody>
    </w:docPart>
    <w:docPart>
      <w:docPartPr>
        <w:name w:val="97322C3EF98845AD85C6635CDEC6A872"/>
        <w:category>
          <w:name w:val="General"/>
          <w:gallery w:val="placeholder"/>
        </w:category>
        <w:types>
          <w:type w:val="bbPlcHdr"/>
        </w:types>
        <w:behaviors>
          <w:behavior w:val="content"/>
        </w:behaviors>
        <w:guid w:val="{DCAC4833-1286-4605-9AF1-3CBD0F81E17B}"/>
      </w:docPartPr>
      <w:docPartBody>
        <w:p w:rsidR="00A76762" w:rsidRDefault="00A76762">
          <w:r w:rsidRPr="00641A27">
            <w:rPr>
              <w:rStyle w:val="Responseboxtext"/>
              <w:rFonts w:eastAsia="Calibri"/>
              <w:sz w:val="18"/>
              <w:szCs w:val="18"/>
            </w:rPr>
            <w:t xml:space="preserve">                     </w:t>
          </w:r>
        </w:p>
      </w:docPartBody>
    </w:docPart>
    <w:docPart>
      <w:docPartPr>
        <w:name w:val="4D06B30FC9EC487283C85EBB2413392C"/>
        <w:category>
          <w:name w:val="General"/>
          <w:gallery w:val="placeholder"/>
        </w:category>
        <w:types>
          <w:type w:val="bbPlcHdr"/>
        </w:types>
        <w:behaviors>
          <w:behavior w:val="content"/>
        </w:behaviors>
        <w:guid w:val="{5FCE04ED-3002-40D2-ACF1-D92A94BDA541}"/>
      </w:docPartPr>
      <w:docPartBody>
        <w:p w:rsidR="00A76762" w:rsidRDefault="00A76762">
          <w:r w:rsidRPr="00641A27">
            <w:rPr>
              <w:rStyle w:val="Responseboxtext"/>
              <w:rFonts w:eastAsia="Calibri"/>
              <w:sz w:val="18"/>
              <w:szCs w:val="18"/>
            </w:rPr>
            <w:t xml:space="preserve">                     </w:t>
          </w:r>
        </w:p>
      </w:docPartBody>
    </w:docPart>
    <w:docPart>
      <w:docPartPr>
        <w:name w:val="4489460CDFE24349917AA24BA6541905"/>
        <w:category>
          <w:name w:val="General"/>
          <w:gallery w:val="placeholder"/>
        </w:category>
        <w:types>
          <w:type w:val="bbPlcHdr"/>
        </w:types>
        <w:behaviors>
          <w:behavior w:val="content"/>
        </w:behaviors>
        <w:guid w:val="{9AD54EB4-3C9B-4C3E-9D87-6D8D93DF33D0}"/>
      </w:docPartPr>
      <w:docPartBody>
        <w:p w:rsidR="00A76762" w:rsidRDefault="00A76762">
          <w:r w:rsidRPr="00641A27">
            <w:rPr>
              <w:rStyle w:val="Responseboxtext"/>
              <w:rFonts w:eastAsia="Calibri"/>
              <w:sz w:val="18"/>
              <w:szCs w:val="18"/>
            </w:rPr>
            <w:t xml:space="preserve">                     </w:t>
          </w:r>
        </w:p>
      </w:docPartBody>
    </w:docPart>
    <w:docPart>
      <w:docPartPr>
        <w:name w:val="11C342A7F50D4204A04EB678E784E83F"/>
        <w:category>
          <w:name w:val="General"/>
          <w:gallery w:val="placeholder"/>
        </w:category>
        <w:types>
          <w:type w:val="bbPlcHdr"/>
        </w:types>
        <w:behaviors>
          <w:behavior w:val="content"/>
        </w:behaviors>
        <w:guid w:val="{1E2568FE-1AEA-4353-AA2C-A5E7B0101F53}"/>
      </w:docPartPr>
      <w:docPartBody>
        <w:p w:rsidR="00A76762" w:rsidRDefault="00A76762">
          <w:r w:rsidRPr="00641A27">
            <w:rPr>
              <w:rStyle w:val="Responseboxtext"/>
              <w:rFonts w:eastAsia="Calibri"/>
              <w:sz w:val="18"/>
              <w:szCs w:val="18"/>
            </w:rPr>
            <w:t xml:space="preserve">                     </w:t>
          </w:r>
        </w:p>
      </w:docPartBody>
    </w:docPart>
    <w:docPart>
      <w:docPartPr>
        <w:name w:val="99FB769D1D7F4EC89093B60901E47A6A"/>
        <w:category>
          <w:name w:val="General"/>
          <w:gallery w:val="placeholder"/>
        </w:category>
        <w:types>
          <w:type w:val="bbPlcHdr"/>
        </w:types>
        <w:behaviors>
          <w:behavior w:val="content"/>
        </w:behaviors>
        <w:guid w:val="{409F934E-CCAE-42F1-A4F7-DE8EF3FF7BBF}"/>
      </w:docPartPr>
      <w:docPartBody>
        <w:p w:rsidR="00A76762" w:rsidRDefault="00A76762">
          <w:r w:rsidRPr="00641A27">
            <w:rPr>
              <w:rStyle w:val="Responseboxtext"/>
              <w:rFonts w:eastAsia="Calibri"/>
              <w:sz w:val="18"/>
              <w:szCs w:val="18"/>
            </w:rPr>
            <w:t xml:space="preserve">                     </w:t>
          </w:r>
        </w:p>
      </w:docPartBody>
    </w:docPart>
    <w:docPart>
      <w:docPartPr>
        <w:name w:val="1850D4E6962A40B5BD62B63A800EB927"/>
        <w:category>
          <w:name w:val="General"/>
          <w:gallery w:val="placeholder"/>
        </w:category>
        <w:types>
          <w:type w:val="bbPlcHdr"/>
        </w:types>
        <w:behaviors>
          <w:behavior w:val="content"/>
        </w:behaviors>
        <w:guid w:val="{EB31A8ED-D23A-4E42-9888-62353BED0132}"/>
      </w:docPartPr>
      <w:docPartBody>
        <w:p w:rsidR="00A76762" w:rsidRDefault="00A76762">
          <w:r w:rsidRPr="00641A27">
            <w:rPr>
              <w:rStyle w:val="Responseboxtext"/>
              <w:rFonts w:eastAsia="Calibri"/>
              <w:sz w:val="18"/>
              <w:szCs w:val="18"/>
            </w:rPr>
            <w:t xml:space="preserve">                     </w:t>
          </w:r>
        </w:p>
      </w:docPartBody>
    </w:docPart>
    <w:docPart>
      <w:docPartPr>
        <w:name w:val="C01154821BD84275BA7B00B47CF5CE8E"/>
        <w:category>
          <w:name w:val="General"/>
          <w:gallery w:val="placeholder"/>
        </w:category>
        <w:types>
          <w:type w:val="bbPlcHdr"/>
        </w:types>
        <w:behaviors>
          <w:behavior w:val="content"/>
        </w:behaviors>
        <w:guid w:val="{2F59BC25-04CE-4BE2-9E20-30E77E62CDF9}"/>
      </w:docPartPr>
      <w:docPartBody>
        <w:p w:rsidR="00A76762" w:rsidRDefault="00A76762">
          <w:r w:rsidRPr="00641A27">
            <w:rPr>
              <w:rStyle w:val="Responseboxtext"/>
              <w:rFonts w:eastAsia="Calibri"/>
              <w:sz w:val="18"/>
              <w:szCs w:val="18"/>
            </w:rPr>
            <w:t xml:space="preserve">                     </w:t>
          </w:r>
        </w:p>
      </w:docPartBody>
    </w:docPart>
    <w:docPart>
      <w:docPartPr>
        <w:name w:val="071371FEFF1443AE9481A85777E34549"/>
        <w:category>
          <w:name w:val="General"/>
          <w:gallery w:val="placeholder"/>
        </w:category>
        <w:types>
          <w:type w:val="bbPlcHdr"/>
        </w:types>
        <w:behaviors>
          <w:behavior w:val="content"/>
        </w:behaviors>
        <w:guid w:val="{7538B041-1BB1-4D79-B222-AF54EF0935C1}"/>
      </w:docPartPr>
      <w:docPartBody>
        <w:p w:rsidR="00A76762" w:rsidRDefault="00A76762">
          <w:r w:rsidRPr="00641A27">
            <w:rPr>
              <w:rStyle w:val="Responseboxtext"/>
              <w:rFonts w:eastAsia="Calibri"/>
              <w:sz w:val="18"/>
              <w:szCs w:val="18"/>
            </w:rPr>
            <w:t xml:space="preserve">                     </w:t>
          </w:r>
        </w:p>
      </w:docPartBody>
    </w:docPart>
    <w:docPart>
      <w:docPartPr>
        <w:name w:val="9CA027BBEF874540802F8D41C3A68C1B"/>
        <w:category>
          <w:name w:val="General"/>
          <w:gallery w:val="placeholder"/>
        </w:category>
        <w:types>
          <w:type w:val="bbPlcHdr"/>
        </w:types>
        <w:behaviors>
          <w:behavior w:val="content"/>
        </w:behaviors>
        <w:guid w:val="{E09097B6-69DC-4049-A9C6-D591714FF020}"/>
      </w:docPartPr>
      <w:docPartBody>
        <w:p w:rsidR="00A76762" w:rsidRDefault="00A76762">
          <w:r w:rsidRPr="00641A27">
            <w:rPr>
              <w:rStyle w:val="Responseboxtext"/>
              <w:rFonts w:eastAsia="Calibri"/>
              <w:sz w:val="18"/>
              <w:szCs w:val="18"/>
            </w:rPr>
            <w:t xml:space="preserve">                     </w:t>
          </w:r>
        </w:p>
      </w:docPartBody>
    </w:docPart>
    <w:docPart>
      <w:docPartPr>
        <w:name w:val="89DA0A2201AF4CCF98CBA2BEBB31958D"/>
        <w:category>
          <w:name w:val="General"/>
          <w:gallery w:val="placeholder"/>
        </w:category>
        <w:types>
          <w:type w:val="bbPlcHdr"/>
        </w:types>
        <w:behaviors>
          <w:behavior w:val="content"/>
        </w:behaviors>
        <w:guid w:val="{8F3D6326-C1EE-48F4-B891-976F21667C3E}"/>
      </w:docPartPr>
      <w:docPartBody>
        <w:p w:rsidR="00A76762" w:rsidRDefault="00A76762">
          <w:r w:rsidRPr="00641A27">
            <w:rPr>
              <w:rStyle w:val="Responseboxtext"/>
              <w:rFonts w:eastAsia="Calibri"/>
              <w:sz w:val="18"/>
              <w:szCs w:val="18"/>
            </w:rPr>
            <w:t xml:space="preserve">                     </w:t>
          </w:r>
        </w:p>
      </w:docPartBody>
    </w:docPart>
    <w:docPart>
      <w:docPartPr>
        <w:name w:val="2AFCA86C52AD4F99A487DE2A474ED84F"/>
        <w:category>
          <w:name w:val="General"/>
          <w:gallery w:val="placeholder"/>
        </w:category>
        <w:types>
          <w:type w:val="bbPlcHdr"/>
        </w:types>
        <w:behaviors>
          <w:behavior w:val="content"/>
        </w:behaviors>
        <w:guid w:val="{D87FB721-697B-4EA7-A4DA-BDB9AED751C6}"/>
      </w:docPartPr>
      <w:docPartBody>
        <w:p w:rsidR="00A76762" w:rsidRDefault="00A76762">
          <w:r w:rsidRPr="00641A27">
            <w:rPr>
              <w:rStyle w:val="Responseboxtext"/>
              <w:rFonts w:eastAsia="Calibri"/>
              <w:sz w:val="18"/>
              <w:szCs w:val="18"/>
            </w:rPr>
            <w:t xml:space="preserve">                     </w:t>
          </w:r>
        </w:p>
      </w:docPartBody>
    </w:docPart>
    <w:docPart>
      <w:docPartPr>
        <w:name w:val="CD082FB5B8EF4A2DAFBBEF861CE90C98"/>
        <w:category>
          <w:name w:val="General"/>
          <w:gallery w:val="placeholder"/>
        </w:category>
        <w:types>
          <w:type w:val="bbPlcHdr"/>
        </w:types>
        <w:behaviors>
          <w:behavior w:val="content"/>
        </w:behaviors>
        <w:guid w:val="{9690E6A7-5E76-424D-82B0-EB2A9E78A724}"/>
      </w:docPartPr>
      <w:docPartBody>
        <w:p w:rsidR="00A76762" w:rsidRDefault="00A76762">
          <w:r w:rsidRPr="00641A27">
            <w:rPr>
              <w:rStyle w:val="Responseboxtext"/>
              <w:rFonts w:eastAsia="Calibri"/>
              <w:sz w:val="18"/>
              <w:szCs w:val="18"/>
            </w:rPr>
            <w:t xml:space="preserve">                     </w:t>
          </w:r>
        </w:p>
      </w:docPartBody>
    </w:docPart>
    <w:docPart>
      <w:docPartPr>
        <w:name w:val="5D2A5BB1312E4D389CF1142466317F7A"/>
        <w:category>
          <w:name w:val="General"/>
          <w:gallery w:val="placeholder"/>
        </w:category>
        <w:types>
          <w:type w:val="bbPlcHdr"/>
        </w:types>
        <w:behaviors>
          <w:behavior w:val="content"/>
        </w:behaviors>
        <w:guid w:val="{D3366D83-ADDF-46F3-A2E7-0C8ACA2F35FA}"/>
      </w:docPartPr>
      <w:docPartBody>
        <w:p w:rsidR="00A76762" w:rsidRDefault="00A76762">
          <w:r w:rsidRPr="00641A27">
            <w:rPr>
              <w:rStyle w:val="Responseboxtext"/>
              <w:rFonts w:eastAsia="Calibri"/>
              <w:sz w:val="18"/>
              <w:szCs w:val="18"/>
            </w:rPr>
            <w:t xml:space="preserve">                     </w:t>
          </w:r>
        </w:p>
      </w:docPartBody>
    </w:docPart>
    <w:docPart>
      <w:docPartPr>
        <w:name w:val="2BBC2665B2594D4AAE9AB28C81FEB3D0"/>
        <w:category>
          <w:name w:val="General"/>
          <w:gallery w:val="placeholder"/>
        </w:category>
        <w:types>
          <w:type w:val="bbPlcHdr"/>
        </w:types>
        <w:behaviors>
          <w:behavior w:val="content"/>
        </w:behaviors>
        <w:guid w:val="{D66A736C-E8CD-4ECA-8A4D-8CD439F4A8C9}"/>
      </w:docPartPr>
      <w:docPartBody>
        <w:p w:rsidR="00A76762" w:rsidRDefault="00A76762">
          <w:r w:rsidRPr="00641A27">
            <w:rPr>
              <w:rStyle w:val="Responseboxtext"/>
              <w:rFonts w:eastAsia="Calibri"/>
              <w:sz w:val="18"/>
              <w:szCs w:val="18"/>
            </w:rPr>
            <w:t xml:space="preserve">                     </w:t>
          </w:r>
        </w:p>
      </w:docPartBody>
    </w:docPart>
    <w:docPart>
      <w:docPartPr>
        <w:name w:val="2DF0C985AAAA490FAE9E5C6DEB803E0D"/>
        <w:category>
          <w:name w:val="General"/>
          <w:gallery w:val="placeholder"/>
        </w:category>
        <w:types>
          <w:type w:val="bbPlcHdr"/>
        </w:types>
        <w:behaviors>
          <w:behavior w:val="content"/>
        </w:behaviors>
        <w:guid w:val="{7B892E8A-7ABB-427D-854E-3EA739AB91FF}"/>
      </w:docPartPr>
      <w:docPartBody>
        <w:p w:rsidR="00A76762" w:rsidRDefault="00A76762">
          <w:r>
            <w:rPr>
              <w:rStyle w:val="Responseboxtext"/>
            </w:rPr>
            <w:t xml:space="preserve">                                            </w:t>
          </w:r>
        </w:p>
      </w:docPartBody>
    </w:docPart>
    <w:docPart>
      <w:docPartPr>
        <w:name w:val="F5AA7FED74FB4397A20F3FBBB1722386"/>
        <w:category>
          <w:name w:val="General"/>
          <w:gallery w:val="placeholder"/>
        </w:category>
        <w:types>
          <w:type w:val="bbPlcHdr"/>
        </w:types>
        <w:behaviors>
          <w:behavior w:val="content"/>
        </w:behaviors>
        <w:guid w:val="{EC4B7D1F-A608-4DC8-9F72-3FB9A353E807}"/>
      </w:docPartPr>
      <w:docPartBody>
        <w:p w:rsidR="00A76762" w:rsidRDefault="00A76762">
          <w:r>
            <w:rPr>
              <w:rStyle w:val="Responseboxtext"/>
            </w:rPr>
            <w:t xml:space="preserve">                                            </w:t>
          </w:r>
        </w:p>
      </w:docPartBody>
    </w:docPart>
    <w:docPart>
      <w:docPartPr>
        <w:name w:val="14FC6DDBADA44C1D8AAB0D51A585E79F"/>
        <w:category>
          <w:name w:val="General"/>
          <w:gallery w:val="placeholder"/>
        </w:category>
        <w:types>
          <w:type w:val="bbPlcHdr"/>
        </w:types>
        <w:behaviors>
          <w:behavior w:val="content"/>
        </w:behaviors>
        <w:guid w:val="{48DC268B-8F1C-40A0-B82B-C4F1CB3875C2}"/>
      </w:docPartPr>
      <w:docPartBody>
        <w:p w:rsidR="00CD6141" w:rsidRDefault="00A76762">
          <w:r w:rsidRPr="003A61FA">
            <w:rPr>
              <w:rStyle w:val="Responseboxtext"/>
              <w:rFonts w:eastAsia="Calibri"/>
              <w:sz w:val="18"/>
              <w:szCs w:val="18"/>
            </w:rPr>
            <w:t xml:space="preserve">               </w:t>
          </w:r>
        </w:p>
      </w:docPartBody>
    </w:docPart>
    <w:docPart>
      <w:docPartPr>
        <w:name w:val="15A15AA78CA84F499A4E1FD15F82E008"/>
        <w:category>
          <w:name w:val="General"/>
          <w:gallery w:val="placeholder"/>
        </w:category>
        <w:types>
          <w:type w:val="bbPlcHdr"/>
        </w:types>
        <w:behaviors>
          <w:behavior w:val="content"/>
        </w:behaviors>
        <w:guid w:val="{6F68D9DC-6F23-4771-93AB-590C5B91FD85}"/>
      </w:docPartPr>
      <w:docPartBody>
        <w:p w:rsidR="00CD6141" w:rsidRDefault="00A76762">
          <w:r w:rsidRPr="004620FE">
            <w:rPr>
              <w:rStyle w:val="Responseboxtext"/>
              <w:rFonts w:eastAsia="Calibri"/>
              <w:sz w:val="18"/>
              <w:szCs w:val="18"/>
            </w:rPr>
            <w:t xml:space="preserve">                           </w:t>
          </w:r>
        </w:p>
      </w:docPartBody>
    </w:docPart>
    <w:docPart>
      <w:docPartPr>
        <w:name w:val="1C43DD046A75495CA967417A7EA9FDB1"/>
        <w:category>
          <w:name w:val="General"/>
          <w:gallery w:val="placeholder"/>
        </w:category>
        <w:types>
          <w:type w:val="bbPlcHdr"/>
        </w:types>
        <w:behaviors>
          <w:behavior w:val="content"/>
        </w:behaviors>
        <w:guid w:val="{F9F2F5B0-41D8-4874-B3B0-4CB6787A3E42}"/>
      </w:docPartPr>
      <w:docPartBody>
        <w:p w:rsidR="00CD6141" w:rsidRDefault="00A76762">
          <w:r w:rsidRPr="004620FE">
            <w:rPr>
              <w:rStyle w:val="Responseboxtext"/>
              <w:rFonts w:eastAsia="Calibri"/>
              <w:sz w:val="18"/>
              <w:szCs w:val="18"/>
            </w:rPr>
            <w:t xml:space="preserve">                            </w:t>
          </w:r>
        </w:p>
      </w:docPartBody>
    </w:docPart>
    <w:docPart>
      <w:docPartPr>
        <w:name w:val="B63F9CAA4BED41FB989AA19AC48D8913"/>
        <w:category>
          <w:name w:val="General"/>
          <w:gallery w:val="placeholder"/>
        </w:category>
        <w:types>
          <w:type w:val="bbPlcHdr"/>
        </w:types>
        <w:behaviors>
          <w:behavior w:val="content"/>
        </w:behaviors>
        <w:guid w:val="{F9263A81-ACEF-4380-A413-35BAC39C87EB}"/>
      </w:docPartPr>
      <w:docPartBody>
        <w:p w:rsidR="00CD6141" w:rsidRDefault="00A76762">
          <w:r w:rsidRPr="006361B1">
            <w:rPr>
              <w:rStyle w:val="Responseboxtext"/>
              <w:rFonts w:eastAsia="Calibri" w:cs="Arial"/>
              <w:sz w:val="18"/>
              <w:szCs w:val="18"/>
            </w:rPr>
            <w:t xml:space="preserve">                      </w:t>
          </w:r>
        </w:p>
      </w:docPartBody>
    </w:docPart>
    <w:docPart>
      <w:docPartPr>
        <w:name w:val="08718BEF045B4D428280FFEFC4E3654C"/>
        <w:category>
          <w:name w:val="General"/>
          <w:gallery w:val="placeholder"/>
        </w:category>
        <w:types>
          <w:type w:val="bbPlcHdr"/>
        </w:types>
        <w:behaviors>
          <w:behavior w:val="content"/>
        </w:behaviors>
        <w:guid w:val="{A16A8DEF-7F76-4AF6-B593-E0ABF01A5BBD}"/>
      </w:docPartPr>
      <w:docPartBody>
        <w:p w:rsidR="00CD6141" w:rsidRDefault="00A76762">
          <w:r w:rsidRPr="004620FE">
            <w:rPr>
              <w:rStyle w:val="Responseboxtext"/>
              <w:rFonts w:eastAsia="Calibri" w:cs="Arial"/>
              <w:sz w:val="18"/>
              <w:szCs w:val="18"/>
            </w:rPr>
            <w:t xml:space="preserve">    </w:t>
          </w:r>
        </w:p>
      </w:docPartBody>
    </w:docPart>
    <w:docPart>
      <w:docPartPr>
        <w:name w:val="7CA2FC894D7044A0B03CD52DFB041B78"/>
        <w:category>
          <w:name w:val="General"/>
          <w:gallery w:val="placeholder"/>
        </w:category>
        <w:types>
          <w:type w:val="bbPlcHdr"/>
        </w:types>
        <w:behaviors>
          <w:behavior w:val="content"/>
        </w:behaviors>
        <w:guid w:val="{BB3FAA6C-E850-42D5-B3AE-7289BD01AC13}"/>
      </w:docPartPr>
      <w:docPartBody>
        <w:p w:rsidR="00CD6141" w:rsidRDefault="00A76762">
          <w:r w:rsidRPr="004620FE">
            <w:rPr>
              <w:rStyle w:val="Responseboxtext"/>
              <w:rFonts w:eastAsia="Calibri" w:cs="Arial"/>
              <w:sz w:val="18"/>
              <w:szCs w:val="18"/>
            </w:rPr>
            <w:t xml:space="preserve">    </w:t>
          </w:r>
        </w:p>
      </w:docPartBody>
    </w:docPart>
    <w:docPart>
      <w:docPartPr>
        <w:name w:val="185F0A03A2AF43EAB29E6E4A05638634"/>
        <w:category>
          <w:name w:val="General"/>
          <w:gallery w:val="placeholder"/>
        </w:category>
        <w:types>
          <w:type w:val="bbPlcHdr"/>
        </w:types>
        <w:behaviors>
          <w:behavior w:val="content"/>
        </w:behaviors>
        <w:guid w:val="{CCAA5A0C-4805-422C-9A47-D2DCC4F26761}"/>
      </w:docPartPr>
      <w:docPartBody>
        <w:p w:rsidR="00CD6141" w:rsidRDefault="00A76762">
          <w:r w:rsidRPr="004620FE">
            <w:rPr>
              <w:rStyle w:val="Responseboxtext"/>
              <w:rFonts w:eastAsia="Calibri" w:cs="Arial"/>
              <w:sz w:val="18"/>
              <w:szCs w:val="18"/>
            </w:rPr>
            <w:t xml:space="preserve">    </w:t>
          </w:r>
        </w:p>
      </w:docPartBody>
    </w:docPart>
    <w:docPart>
      <w:docPartPr>
        <w:name w:val="42D3FD3E92D74302828309E16AB0038C"/>
        <w:category>
          <w:name w:val="General"/>
          <w:gallery w:val="placeholder"/>
        </w:category>
        <w:types>
          <w:type w:val="bbPlcHdr"/>
        </w:types>
        <w:behaviors>
          <w:behavior w:val="content"/>
        </w:behaviors>
        <w:guid w:val="{6F43D6F5-00E9-4655-BD7C-4A5661751356}"/>
      </w:docPartPr>
      <w:docPartBody>
        <w:p w:rsidR="00CD6141" w:rsidRDefault="00A76762">
          <w:r w:rsidRPr="004620FE">
            <w:rPr>
              <w:rStyle w:val="Responseboxtext"/>
              <w:rFonts w:eastAsia="Calibri" w:cs="Arial"/>
              <w:sz w:val="18"/>
              <w:szCs w:val="18"/>
            </w:rPr>
            <w:t xml:space="preserve">                    </w:t>
          </w:r>
        </w:p>
      </w:docPartBody>
    </w:docPart>
    <w:docPart>
      <w:docPartPr>
        <w:name w:val="59D71738324F40DDAB7D6882383FC40C"/>
        <w:category>
          <w:name w:val="General"/>
          <w:gallery w:val="placeholder"/>
        </w:category>
        <w:types>
          <w:type w:val="bbPlcHdr"/>
        </w:types>
        <w:behaviors>
          <w:behavior w:val="content"/>
        </w:behaviors>
        <w:guid w:val="{81BDF2E9-8520-47C4-8246-C899FDCD1D33}"/>
      </w:docPartPr>
      <w:docPartBody>
        <w:p w:rsidR="00CD6141" w:rsidRDefault="00A76762">
          <w:r w:rsidRPr="004620FE">
            <w:rPr>
              <w:rStyle w:val="Responseboxtext"/>
              <w:rFonts w:eastAsia="Calibri" w:cs="Arial"/>
              <w:sz w:val="18"/>
              <w:szCs w:val="18"/>
            </w:rPr>
            <w:t xml:space="preserve">                      </w:t>
          </w:r>
        </w:p>
      </w:docPartBody>
    </w:docPart>
    <w:docPart>
      <w:docPartPr>
        <w:name w:val="8FC8E3A18D3F432CAF434726648AD876"/>
        <w:category>
          <w:name w:val="General"/>
          <w:gallery w:val="placeholder"/>
        </w:category>
        <w:types>
          <w:type w:val="bbPlcHdr"/>
        </w:types>
        <w:behaviors>
          <w:behavior w:val="content"/>
        </w:behaviors>
        <w:guid w:val="{37FB0F7D-A0FD-4374-8B9E-D3A4B4B16F6C}"/>
      </w:docPartPr>
      <w:docPartBody>
        <w:p w:rsidR="00CD6141" w:rsidRDefault="00A76762">
          <w:r w:rsidRPr="004620FE">
            <w:rPr>
              <w:rStyle w:val="Responseboxtext"/>
              <w:rFonts w:eastAsia="Calibri" w:cs="Arial"/>
              <w:sz w:val="18"/>
              <w:szCs w:val="18"/>
            </w:rPr>
            <w:t xml:space="preserve">                    </w:t>
          </w:r>
        </w:p>
      </w:docPartBody>
    </w:docPart>
    <w:docPart>
      <w:docPartPr>
        <w:name w:val="A11A560CEB2D487DA6A85A15A57536FA"/>
        <w:category>
          <w:name w:val="General"/>
          <w:gallery w:val="placeholder"/>
        </w:category>
        <w:types>
          <w:type w:val="bbPlcHdr"/>
        </w:types>
        <w:behaviors>
          <w:behavior w:val="content"/>
        </w:behaviors>
        <w:guid w:val="{CA4D810F-18BB-4FC0-AFC2-C9018C8EFA9C}"/>
      </w:docPartPr>
      <w:docPartBody>
        <w:p w:rsidR="00CD6141" w:rsidRDefault="00A76762">
          <w:r w:rsidRPr="004620FE">
            <w:rPr>
              <w:rStyle w:val="Responseboxtext"/>
              <w:rFonts w:eastAsia="Calibri" w:cs="Arial"/>
              <w:sz w:val="18"/>
              <w:szCs w:val="18"/>
            </w:rPr>
            <w:t xml:space="preserve">                              </w:t>
          </w:r>
        </w:p>
      </w:docPartBody>
    </w:docPart>
    <w:docPart>
      <w:docPartPr>
        <w:name w:val="19CA026861B24D6186E395925EAD6489"/>
        <w:category>
          <w:name w:val="General"/>
          <w:gallery w:val="placeholder"/>
        </w:category>
        <w:types>
          <w:type w:val="bbPlcHdr"/>
        </w:types>
        <w:behaviors>
          <w:behavior w:val="content"/>
        </w:behaviors>
        <w:guid w:val="{70820865-38DB-45D8-BA84-3EED552AF8EA}"/>
      </w:docPartPr>
      <w:docPartBody>
        <w:p w:rsidR="00CD6141" w:rsidRDefault="00A76762">
          <w:r w:rsidRPr="004620FE">
            <w:rPr>
              <w:rStyle w:val="Responseboxtext"/>
              <w:rFonts w:eastAsia="Calibri" w:cs="Arial"/>
              <w:sz w:val="18"/>
              <w:szCs w:val="18"/>
            </w:rPr>
            <w:t xml:space="preserve">                     </w:t>
          </w:r>
        </w:p>
      </w:docPartBody>
    </w:docPart>
    <w:docPart>
      <w:docPartPr>
        <w:name w:val="E8FA71D2BCB9499CA4605C0C1ADC075C"/>
        <w:category>
          <w:name w:val="General"/>
          <w:gallery w:val="placeholder"/>
        </w:category>
        <w:types>
          <w:type w:val="bbPlcHdr"/>
        </w:types>
        <w:behaviors>
          <w:behavior w:val="content"/>
        </w:behaviors>
        <w:guid w:val="{34F1BC2D-FCD4-440B-84B8-90FA441BE4FA}"/>
      </w:docPartPr>
      <w:docPartBody>
        <w:p w:rsidR="00CD6141" w:rsidRDefault="00A76762">
          <w:r w:rsidRPr="004620FE">
            <w:rPr>
              <w:rStyle w:val="Responseboxtext"/>
              <w:rFonts w:eastAsia="Calibri" w:cs="Arial"/>
              <w:sz w:val="18"/>
              <w:szCs w:val="18"/>
            </w:rPr>
            <w:t xml:space="preserve">                           </w:t>
          </w:r>
        </w:p>
      </w:docPartBody>
    </w:docPart>
    <w:docPart>
      <w:docPartPr>
        <w:name w:val="A2D974AF8F7647C6966D7D43225179E0"/>
        <w:category>
          <w:name w:val="General"/>
          <w:gallery w:val="placeholder"/>
        </w:category>
        <w:types>
          <w:type w:val="bbPlcHdr"/>
        </w:types>
        <w:behaviors>
          <w:behavior w:val="content"/>
        </w:behaviors>
        <w:guid w:val="{F261467E-EBEC-4A4A-854C-F081B3345B73}"/>
      </w:docPartPr>
      <w:docPartBody>
        <w:p w:rsidR="00CD6141" w:rsidRDefault="00A76762">
          <w:r w:rsidRPr="004620FE">
            <w:rPr>
              <w:rStyle w:val="Responseboxtext"/>
              <w:rFonts w:eastAsia="Calibri" w:cs="Arial"/>
              <w:sz w:val="18"/>
              <w:szCs w:val="18"/>
            </w:rPr>
            <w:t xml:space="preserve">                            </w:t>
          </w:r>
        </w:p>
      </w:docPartBody>
    </w:docPart>
    <w:docPart>
      <w:docPartPr>
        <w:name w:val="28AD329C88F948C9A58AD8662E031949"/>
        <w:category>
          <w:name w:val="General"/>
          <w:gallery w:val="placeholder"/>
        </w:category>
        <w:types>
          <w:type w:val="bbPlcHdr"/>
        </w:types>
        <w:behaviors>
          <w:behavior w:val="content"/>
        </w:behaviors>
        <w:guid w:val="{FE68F45A-50BC-4019-8729-6750BBA0EC55}"/>
      </w:docPartPr>
      <w:docPartBody>
        <w:p w:rsidR="00CD6141" w:rsidRDefault="00A76762">
          <w:r w:rsidRPr="006361B1">
            <w:rPr>
              <w:rStyle w:val="Responseboxtext"/>
              <w:rFonts w:eastAsia="Calibri" w:cs="Arial"/>
              <w:sz w:val="18"/>
              <w:szCs w:val="18"/>
            </w:rPr>
            <w:t xml:space="preserve">                      </w:t>
          </w:r>
        </w:p>
      </w:docPartBody>
    </w:docPart>
    <w:docPart>
      <w:docPartPr>
        <w:name w:val="38E32A21A1DC428094286AB2D6DD0F13"/>
        <w:category>
          <w:name w:val="General"/>
          <w:gallery w:val="placeholder"/>
        </w:category>
        <w:types>
          <w:type w:val="bbPlcHdr"/>
        </w:types>
        <w:behaviors>
          <w:behavior w:val="content"/>
        </w:behaviors>
        <w:guid w:val="{6564BAD4-69DF-4AB2-B44E-81DDA869654E}"/>
      </w:docPartPr>
      <w:docPartBody>
        <w:p w:rsidR="00CD6141" w:rsidRDefault="00A76762">
          <w:r w:rsidRPr="004620FE">
            <w:rPr>
              <w:rStyle w:val="Responseboxtext"/>
              <w:rFonts w:eastAsia="Calibri" w:cs="Arial"/>
              <w:sz w:val="18"/>
              <w:szCs w:val="18"/>
            </w:rPr>
            <w:t xml:space="preserve">    </w:t>
          </w:r>
        </w:p>
      </w:docPartBody>
    </w:docPart>
    <w:docPart>
      <w:docPartPr>
        <w:name w:val="B57886F8BEEE4FE8B27AF647B4F9CBB7"/>
        <w:category>
          <w:name w:val="General"/>
          <w:gallery w:val="placeholder"/>
        </w:category>
        <w:types>
          <w:type w:val="bbPlcHdr"/>
        </w:types>
        <w:behaviors>
          <w:behavior w:val="content"/>
        </w:behaviors>
        <w:guid w:val="{1B8066C1-DAA5-462A-8A05-C35970EB6C9A}"/>
      </w:docPartPr>
      <w:docPartBody>
        <w:p w:rsidR="00CD6141" w:rsidRDefault="00A76762">
          <w:r w:rsidRPr="004620FE">
            <w:rPr>
              <w:rStyle w:val="Responseboxtext"/>
              <w:rFonts w:eastAsia="Calibri" w:cs="Arial"/>
              <w:sz w:val="18"/>
              <w:szCs w:val="18"/>
            </w:rPr>
            <w:t xml:space="preserve">    </w:t>
          </w:r>
        </w:p>
      </w:docPartBody>
    </w:docPart>
    <w:docPart>
      <w:docPartPr>
        <w:name w:val="5640AC91797048B6A712A9FB1ADE4796"/>
        <w:category>
          <w:name w:val="General"/>
          <w:gallery w:val="placeholder"/>
        </w:category>
        <w:types>
          <w:type w:val="bbPlcHdr"/>
        </w:types>
        <w:behaviors>
          <w:behavior w:val="content"/>
        </w:behaviors>
        <w:guid w:val="{5A3B6675-74DA-4F1D-9D7F-38F3B4AC627E}"/>
      </w:docPartPr>
      <w:docPartBody>
        <w:p w:rsidR="00CD6141" w:rsidRDefault="00A76762">
          <w:r w:rsidRPr="004620FE">
            <w:rPr>
              <w:rStyle w:val="Responseboxtext"/>
              <w:rFonts w:eastAsia="Calibri" w:cs="Arial"/>
              <w:sz w:val="18"/>
              <w:szCs w:val="18"/>
            </w:rPr>
            <w:t xml:space="preserve">    </w:t>
          </w:r>
        </w:p>
      </w:docPartBody>
    </w:docPart>
    <w:docPart>
      <w:docPartPr>
        <w:name w:val="2A533B44F3934D6187EFBA28463C5240"/>
        <w:category>
          <w:name w:val="General"/>
          <w:gallery w:val="placeholder"/>
        </w:category>
        <w:types>
          <w:type w:val="bbPlcHdr"/>
        </w:types>
        <w:behaviors>
          <w:behavior w:val="content"/>
        </w:behaviors>
        <w:guid w:val="{52DDAA5B-AC1A-493A-9AA1-48865E8E2F95}"/>
      </w:docPartPr>
      <w:docPartBody>
        <w:p w:rsidR="00CD6141" w:rsidRDefault="00A76762">
          <w:r w:rsidRPr="004620FE">
            <w:rPr>
              <w:rStyle w:val="Responseboxtext"/>
              <w:rFonts w:eastAsia="Calibri" w:cs="Arial"/>
              <w:sz w:val="18"/>
              <w:szCs w:val="18"/>
            </w:rPr>
            <w:t xml:space="preserve">                    </w:t>
          </w:r>
        </w:p>
      </w:docPartBody>
    </w:docPart>
    <w:docPart>
      <w:docPartPr>
        <w:name w:val="DD6F9A6CE639474A9CFB502B82BE486D"/>
        <w:category>
          <w:name w:val="General"/>
          <w:gallery w:val="placeholder"/>
        </w:category>
        <w:types>
          <w:type w:val="bbPlcHdr"/>
        </w:types>
        <w:behaviors>
          <w:behavior w:val="content"/>
        </w:behaviors>
        <w:guid w:val="{DC56C100-286D-4010-AE35-1BA3F6947127}"/>
      </w:docPartPr>
      <w:docPartBody>
        <w:p w:rsidR="00CD6141" w:rsidRDefault="00A76762">
          <w:r w:rsidRPr="00AE26CC">
            <w:rPr>
              <w:rStyle w:val="Responseboxtext"/>
              <w:rFonts w:eastAsia="Calibri" w:cs="Arial"/>
              <w:sz w:val="18"/>
              <w:szCs w:val="18"/>
            </w:rPr>
            <w:t xml:space="preserve">                      </w:t>
          </w:r>
        </w:p>
      </w:docPartBody>
    </w:docPart>
    <w:docPart>
      <w:docPartPr>
        <w:name w:val="002509B734414D008BDB7A76D271D23C"/>
        <w:category>
          <w:name w:val="General"/>
          <w:gallery w:val="placeholder"/>
        </w:category>
        <w:types>
          <w:type w:val="bbPlcHdr"/>
        </w:types>
        <w:behaviors>
          <w:behavior w:val="content"/>
        </w:behaviors>
        <w:guid w:val="{FEECE5FD-311B-4ECB-B1AD-91F76DBBE278}"/>
      </w:docPartPr>
      <w:docPartBody>
        <w:p w:rsidR="00CD6141" w:rsidRDefault="00A76762">
          <w:r w:rsidRPr="004620FE">
            <w:rPr>
              <w:rStyle w:val="Responseboxtext"/>
              <w:rFonts w:eastAsia="Calibri" w:cs="Arial"/>
              <w:sz w:val="18"/>
              <w:szCs w:val="18"/>
            </w:rPr>
            <w:t xml:space="preserve">                    </w:t>
          </w:r>
        </w:p>
      </w:docPartBody>
    </w:docPart>
    <w:docPart>
      <w:docPartPr>
        <w:name w:val="F4BD41A24CAD4948AC90B489B9EFDA47"/>
        <w:category>
          <w:name w:val="General"/>
          <w:gallery w:val="placeholder"/>
        </w:category>
        <w:types>
          <w:type w:val="bbPlcHdr"/>
        </w:types>
        <w:behaviors>
          <w:behavior w:val="content"/>
        </w:behaviors>
        <w:guid w:val="{B0A68A8B-8F25-48BE-AB84-57A4C074E795}"/>
      </w:docPartPr>
      <w:docPartBody>
        <w:p w:rsidR="00CD6141" w:rsidRDefault="00A76762">
          <w:r w:rsidRPr="004620FE">
            <w:rPr>
              <w:rStyle w:val="Responseboxtext"/>
              <w:rFonts w:eastAsia="Calibri" w:cs="Arial"/>
              <w:sz w:val="18"/>
              <w:szCs w:val="18"/>
            </w:rPr>
            <w:t xml:space="preserve">                              </w:t>
          </w:r>
        </w:p>
      </w:docPartBody>
    </w:docPart>
    <w:docPart>
      <w:docPartPr>
        <w:name w:val="6E5BF2ED124F4268BE5ADC841458346B"/>
        <w:category>
          <w:name w:val="General"/>
          <w:gallery w:val="placeholder"/>
        </w:category>
        <w:types>
          <w:type w:val="bbPlcHdr"/>
        </w:types>
        <w:behaviors>
          <w:behavior w:val="content"/>
        </w:behaviors>
        <w:guid w:val="{64B0C182-28C7-43B2-B978-3EDD97992AD5}"/>
      </w:docPartPr>
      <w:docPartBody>
        <w:p w:rsidR="00CD6141" w:rsidRDefault="00A76762">
          <w:r w:rsidRPr="004620FE">
            <w:rPr>
              <w:rStyle w:val="Responseboxtext"/>
              <w:rFonts w:eastAsia="Calibri" w:cs="Arial"/>
              <w:sz w:val="18"/>
              <w:szCs w:val="18"/>
            </w:rPr>
            <w:t xml:space="preserve">                     </w:t>
          </w:r>
        </w:p>
      </w:docPartBody>
    </w:docPart>
    <w:docPart>
      <w:docPartPr>
        <w:name w:val="44DF58D43725408480B2A1FA7D70F6E4"/>
        <w:category>
          <w:name w:val="General"/>
          <w:gallery w:val="placeholder"/>
        </w:category>
        <w:types>
          <w:type w:val="bbPlcHdr"/>
        </w:types>
        <w:behaviors>
          <w:behavior w:val="content"/>
        </w:behaviors>
        <w:guid w:val="{6FBE3B47-90D1-4887-89CC-515A63A807F7}"/>
      </w:docPartPr>
      <w:docPartBody>
        <w:p w:rsidR="00CD6141" w:rsidRDefault="00A76762">
          <w:r w:rsidRPr="004620FE">
            <w:rPr>
              <w:rStyle w:val="Responseboxtext"/>
              <w:rFonts w:eastAsia="Calibri" w:cs="Arial"/>
              <w:sz w:val="18"/>
              <w:szCs w:val="18"/>
            </w:rPr>
            <w:t xml:space="preserve">                           </w:t>
          </w:r>
        </w:p>
      </w:docPartBody>
    </w:docPart>
    <w:docPart>
      <w:docPartPr>
        <w:name w:val="7E389950E3844531BA556D8E83E285EA"/>
        <w:category>
          <w:name w:val="General"/>
          <w:gallery w:val="placeholder"/>
        </w:category>
        <w:types>
          <w:type w:val="bbPlcHdr"/>
        </w:types>
        <w:behaviors>
          <w:behavior w:val="content"/>
        </w:behaviors>
        <w:guid w:val="{95CCF89C-9E32-48DA-A6A9-7304B7007544}"/>
      </w:docPartPr>
      <w:docPartBody>
        <w:p w:rsidR="00CD6141" w:rsidRDefault="00A76762">
          <w:r w:rsidRPr="004620FE">
            <w:rPr>
              <w:rStyle w:val="Responseboxtext"/>
              <w:rFonts w:eastAsia="Calibri" w:cs="Arial"/>
              <w:sz w:val="18"/>
              <w:szCs w:val="18"/>
            </w:rPr>
            <w:t xml:space="preserve">                            </w:t>
          </w:r>
        </w:p>
      </w:docPartBody>
    </w:docPart>
    <w:docPart>
      <w:docPartPr>
        <w:name w:val="22D8475E6EDD4152809ED2D95E37FD3B"/>
        <w:category>
          <w:name w:val="General"/>
          <w:gallery w:val="placeholder"/>
        </w:category>
        <w:types>
          <w:type w:val="bbPlcHdr"/>
        </w:types>
        <w:behaviors>
          <w:behavior w:val="content"/>
        </w:behaviors>
        <w:guid w:val="{3A9DABCD-826C-43E4-9A87-423CDA2C2578}"/>
      </w:docPartPr>
      <w:docPartBody>
        <w:p w:rsidR="00CD6141" w:rsidRDefault="00A76762">
          <w:r w:rsidRPr="006361B1">
            <w:rPr>
              <w:rStyle w:val="Responseboxtext"/>
              <w:rFonts w:eastAsia="Calibri" w:cs="Arial"/>
              <w:sz w:val="18"/>
              <w:szCs w:val="18"/>
            </w:rPr>
            <w:t xml:space="preserve">                      </w:t>
          </w:r>
        </w:p>
      </w:docPartBody>
    </w:docPart>
    <w:docPart>
      <w:docPartPr>
        <w:name w:val="1886E6253BD04199AA2EF6EEBD6DBCF2"/>
        <w:category>
          <w:name w:val="General"/>
          <w:gallery w:val="placeholder"/>
        </w:category>
        <w:types>
          <w:type w:val="bbPlcHdr"/>
        </w:types>
        <w:behaviors>
          <w:behavior w:val="content"/>
        </w:behaviors>
        <w:guid w:val="{CF55C9B6-038F-40D8-8B61-018ECCCA8B40}"/>
      </w:docPartPr>
      <w:docPartBody>
        <w:p w:rsidR="00CD6141" w:rsidRDefault="00A76762">
          <w:r w:rsidRPr="004620FE">
            <w:rPr>
              <w:rStyle w:val="Responseboxtext"/>
              <w:rFonts w:eastAsia="Calibri" w:cs="Arial"/>
              <w:sz w:val="18"/>
              <w:szCs w:val="18"/>
            </w:rPr>
            <w:t xml:space="preserve">    </w:t>
          </w:r>
        </w:p>
      </w:docPartBody>
    </w:docPart>
    <w:docPart>
      <w:docPartPr>
        <w:name w:val="65F98FDC56D241C2BB8705B6FE5CE00D"/>
        <w:category>
          <w:name w:val="General"/>
          <w:gallery w:val="placeholder"/>
        </w:category>
        <w:types>
          <w:type w:val="bbPlcHdr"/>
        </w:types>
        <w:behaviors>
          <w:behavior w:val="content"/>
        </w:behaviors>
        <w:guid w:val="{FAD25CBC-7646-4036-90FC-411D6F6D59F6}"/>
      </w:docPartPr>
      <w:docPartBody>
        <w:p w:rsidR="00CD6141" w:rsidRDefault="00A76762">
          <w:r w:rsidRPr="004620FE">
            <w:rPr>
              <w:rStyle w:val="Responseboxtext"/>
              <w:rFonts w:eastAsia="Calibri" w:cs="Arial"/>
              <w:sz w:val="18"/>
              <w:szCs w:val="18"/>
            </w:rPr>
            <w:t xml:space="preserve">    </w:t>
          </w:r>
        </w:p>
      </w:docPartBody>
    </w:docPart>
    <w:docPart>
      <w:docPartPr>
        <w:name w:val="169758D77BB049588DA6C0B647F5F286"/>
        <w:category>
          <w:name w:val="General"/>
          <w:gallery w:val="placeholder"/>
        </w:category>
        <w:types>
          <w:type w:val="bbPlcHdr"/>
        </w:types>
        <w:behaviors>
          <w:behavior w:val="content"/>
        </w:behaviors>
        <w:guid w:val="{226925EB-C9C5-4DD7-9656-791308EB4642}"/>
      </w:docPartPr>
      <w:docPartBody>
        <w:p w:rsidR="00CD6141" w:rsidRDefault="00A76762">
          <w:r w:rsidRPr="004620FE">
            <w:rPr>
              <w:rStyle w:val="Responseboxtext"/>
              <w:rFonts w:eastAsia="Calibri" w:cs="Arial"/>
              <w:sz w:val="18"/>
              <w:szCs w:val="18"/>
            </w:rPr>
            <w:t xml:space="preserve">    </w:t>
          </w:r>
        </w:p>
      </w:docPartBody>
    </w:docPart>
    <w:docPart>
      <w:docPartPr>
        <w:name w:val="910459C89946426D90D9D831130F7B7E"/>
        <w:category>
          <w:name w:val="General"/>
          <w:gallery w:val="placeholder"/>
        </w:category>
        <w:types>
          <w:type w:val="bbPlcHdr"/>
        </w:types>
        <w:behaviors>
          <w:behavior w:val="content"/>
        </w:behaviors>
        <w:guid w:val="{EB452A7D-371B-4EAB-B6C0-E340459232E8}"/>
      </w:docPartPr>
      <w:docPartBody>
        <w:p w:rsidR="00CD6141" w:rsidRDefault="00A76762">
          <w:r w:rsidRPr="004620FE">
            <w:rPr>
              <w:rStyle w:val="Responseboxtext"/>
              <w:rFonts w:eastAsia="Calibri" w:cs="Arial"/>
              <w:sz w:val="18"/>
              <w:szCs w:val="18"/>
            </w:rPr>
            <w:t xml:space="preserve">                    </w:t>
          </w:r>
        </w:p>
      </w:docPartBody>
    </w:docPart>
    <w:docPart>
      <w:docPartPr>
        <w:name w:val="D9D1DB2CBCF84A5DA6049677637082D1"/>
        <w:category>
          <w:name w:val="General"/>
          <w:gallery w:val="placeholder"/>
        </w:category>
        <w:types>
          <w:type w:val="bbPlcHdr"/>
        </w:types>
        <w:behaviors>
          <w:behavior w:val="content"/>
        </w:behaviors>
        <w:guid w:val="{626A25F7-32C6-434A-BC12-34B872AA6FCE}"/>
      </w:docPartPr>
      <w:docPartBody>
        <w:p w:rsidR="00CD6141" w:rsidRDefault="00A76762">
          <w:r w:rsidRPr="00AE26CC">
            <w:rPr>
              <w:rStyle w:val="Responseboxtext"/>
              <w:rFonts w:eastAsia="Calibri" w:cs="Arial"/>
              <w:sz w:val="18"/>
              <w:szCs w:val="18"/>
            </w:rPr>
            <w:t xml:space="preserve">                      </w:t>
          </w:r>
        </w:p>
      </w:docPartBody>
    </w:docPart>
    <w:docPart>
      <w:docPartPr>
        <w:name w:val="8EA0DE8A699D46C0A221CE6269CFE21E"/>
        <w:category>
          <w:name w:val="General"/>
          <w:gallery w:val="placeholder"/>
        </w:category>
        <w:types>
          <w:type w:val="bbPlcHdr"/>
        </w:types>
        <w:behaviors>
          <w:behavior w:val="content"/>
        </w:behaviors>
        <w:guid w:val="{F246AABC-BE13-412A-B3E6-49638FCFAD30}"/>
      </w:docPartPr>
      <w:docPartBody>
        <w:p w:rsidR="00CD6141" w:rsidRDefault="00A76762">
          <w:r w:rsidRPr="004620FE">
            <w:rPr>
              <w:rStyle w:val="Responseboxtext"/>
              <w:rFonts w:eastAsia="Calibri" w:cs="Arial"/>
              <w:sz w:val="18"/>
              <w:szCs w:val="18"/>
            </w:rPr>
            <w:t xml:space="preserve">                    </w:t>
          </w:r>
        </w:p>
      </w:docPartBody>
    </w:docPart>
    <w:docPart>
      <w:docPartPr>
        <w:name w:val="E7F869293BF74712B7156EF979A7F2D4"/>
        <w:category>
          <w:name w:val="General"/>
          <w:gallery w:val="placeholder"/>
        </w:category>
        <w:types>
          <w:type w:val="bbPlcHdr"/>
        </w:types>
        <w:behaviors>
          <w:behavior w:val="content"/>
        </w:behaviors>
        <w:guid w:val="{A74EE0B4-7659-48C0-94CF-93D67B4385B1}"/>
      </w:docPartPr>
      <w:docPartBody>
        <w:p w:rsidR="00CD6141" w:rsidRDefault="00A76762">
          <w:r w:rsidRPr="004620FE">
            <w:rPr>
              <w:rStyle w:val="Responseboxtext"/>
              <w:rFonts w:eastAsia="Calibri" w:cs="Arial"/>
              <w:sz w:val="18"/>
              <w:szCs w:val="18"/>
            </w:rPr>
            <w:t xml:space="preserve">                              </w:t>
          </w:r>
        </w:p>
      </w:docPartBody>
    </w:docPart>
    <w:docPart>
      <w:docPartPr>
        <w:name w:val="DAE772F2C0754EC9A41585BF53088582"/>
        <w:category>
          <w:name w:val="General"/>
          <w:gallery w:val="placeholder"/>
        </w:category>
        <w:types>
          <w:type w:val="bbPlcHdr"/>
        </w:types>
        <w:behaviors>
          <w:behavior w:val="content"/>
        </w:behaviors>
        <w:guid w:val="{4C7FE521-5DCB-4F2A-85B0-2753A7FC81B5}"/>
      </w:docPartPr>
      <w:docPartBody>
        <w:p w:rsidR="00CD6141" w:rsidRDefault="00A76762">
          <w:r w:rsidRPr="004620FE">
            <w:rPr>
              <w:rStyle w:val="Responseboxtext"/>
              <w:rFonts w:eastAsia="Calibri" w:cs="Arial"/>
              <w:sz w:val="18"/>
              <w:szCs w:val="18"/>
            </w:rPr>
            <w:t xml:space="preserve">                     </w:t>
          </w:r>
        </w:p>
      </w:docPartBody>
    </w:docPart>
    <w:docPart>
      <w:docPartPr>
        <w:name w:val="3FFA1748CDD8497591A851151E663BAE"/>
        <w:category>
          <w:name w:val="General"/>
          <w:gallery w:val="placeholder"/>
        </w:category>
        <w:types>
          <w:type w:val="bbPlcHdr"/>
        </w:types>
        <w:behaviors>
          <w:behavior w:val="content"/>
        </w:behaviors>
        <w:guid w:val="{C3113FD0-3817-4533-B3AC-49AAA2191029}"/>
      </w:docPartPr>
      <w:docPartBody>
        <w:p w:rsidR="00CD6141" w:rsidRDefault="00A76762">
          <w:r w:rsidRPr="004620FE">
            <w:rPr>
              <w:rStyle w:val="Responseboxtext"/>
              <w:rFonts w:eastAsia="Calibri" w:cs="Arial"/>
              <w:sz w:val="18"/>
              <w:szCs w:val="18"/>
            </w:rPr>
            <w:t xml:space="preserve">                           </w:t>
          </w:r>
        </w:p>
      </w:docPartBody>
    </w:docPart>
    <w:docPart>
      <w:docPartPr>
        <w:name w:val="101D359D12274EBD85DF2DA5D80B30E8"/>
        <w:category>
          <w:name w:val="General"/>
          <w:gallery w:val="placeholder"/>
        </w:category>
        <w:types>
          <w:type w:val="bbPlcHdr"/>
        </w:types>
        <w:behaviors>
          <w:behavior w:val="content"/>
        </w:behaviors>
        <w:guid w:val="{8FF06914-B960-412C-BB28-DFDF8E5F4759}"/>
      </w:docPartPr>
      <w:docPartBody>
        <w:p w:rsidR="00CD6141" w:rsidRDefault="00A76762">
          <w:r w:rsidRPr="004620FE">
            <w:rPr>
              <w:rStyle w:val="Responseboxtext"/>
              <w:rFonts w:eastAsia="Calibri" w:cs="Arial"/>
              <w:sz w:val="18"/>
              <w:szCs w:val="18"/>
            </w:rPr>
            <w:t xml:space="preserve">                            </w:t>
          </w:r>
        </w:p>
      </w:docPartBody>
    </w:docPart>
    <w:docPart>
      <w:docPartPr>
        <w:name w:val="802A9A1E7B1943BF8584FAB627327EC2"/>
        <w:category>
          <w:name w:val="General"/>
          <w:gallery w:val="placeholder"/>
        </w:category>
        <w:types>
          <w:type w:val="bbPlcHdr"/>
        </w:types>
        <w:behaviors>
          <w:behavior w:val="content"/>
        </w:behaviors>
        <w:guid w:val="{C64B30A8-48E4-42AD-8AF3-9DCD1383103B}"/>
      </w:docPartPr>
      <w:docPartBody>
        <w:p w:rsidR="00CD6141" w:rsidRDefault="00A76762">
          <w:r w:rsidRPr="006361B1">
            <w:rPr>
              <w:rStyle w:val="Responseboxtext"/>
              <w:rFonts w:eastAsia="Calibri" w:cs="Arial"/>
              <w:sz w:val="18"/>
              <w:szCs w:val="18"/>
            </w:rPr>
            <w:t xml:space="preserve">                      </w:t>
          </w:r>
        </w:p>
      </w:docPartBody>
    </w:docPart>
    <w:docPart>
      <w:docPartPr>
        <w:name w:val="3B50F046C8FD471997B862FE0D67C552"/>
        <w:category>
          <w:name w:val="General"/>
          <w:gallery w:val="placeholder"/>
        </w:category>
        <w:types>
          <w:type w:val="bbPlcHdr"/>
        </w:types>
        <w:behaviors>
          <w:behavior w:val="content"/>
        </w:behaviors>
        <w:guid w:val="{E2461755-84EB-4200-9A07-4E4F3188D5EF}"/>
      </w:docPartPr>
      <w:docPartBody>
        <w:p w:rsidR="00CD6141" w:rsidRDefault="00A76762">
          <w:r w:rsidRPr="004620FE">
            <w:rPr>
              <w:rStyle w:val="Responseboxtext"/>
              <w:rFonts w:eastAsia="Calibri" w:cs="Arial"/>
              <w:sz w:val="18"/>
              <w:szCs w:val="18"/>
            </w:rPr>
            <w:t xml:space="preserve">    </w:t>
          </w:r>
        </w:p>
      </w:docPartBody>
    </w:docPart>
    <w:docPart>
      <w:docPartPr>
        <w:name w:val="458BA981F7E4448CB212486F9EE13E47"/>
        <w:category>
          <w:name w:val="General"/>
          <w:gallery w:val="placeholder"/>
        </w:category>
        <w:types>
          <w:type w:val="bbPlcHdr"/>
        </w:types>
        <w:behaviors>
          <w:behavior w:val="content"/>
        </w:behaviors>
        <w:guid w:val="{10B8C8BB-62CD-4F2C-BC65-D72481E9C969}"/>
      </w:docPartPr>
      <w:docPartBody>
        <w:p w:rsidR="00CD6141" w:rsidRDefault="00A76762">
          <w:r w:rsidRPr="004620FE">
            <w:rPr>
              <w:rStyle w:val="Responseboxtext"/>
              <w:rFonts w:eastAsia="Calibri" w:cs="Arial"/>
              <w:sz w:val="18"/>
              <w:szCs w:val="18"/>
            </w:rPr>
            <w:t xml:space="preserve">    </w:t>
          </w:r>
        </w:p>
      </w:docPartBody>
    </w:docPart>
    <w:docPart>
      <w:docPartPr>
        <w:name w:val="EC39D43F976C472A8ED4BBE6671A6219"/>
        <w:category>
          <w:name w:val="General"/>
          <w:gallery w:val="placeholder"/>
        </w:category>
        <w:types>
          <w:type w:val="bbPlcHdr"/>
        </w:types>
        <w:behaviors>
          <w:behavior w:val="content"/>
        </w:behaviors>
        <w:guid w:val="{47E56887-BC25-4BBB-8D7C-C2E24D063B73}"/>
      </w:docPartPr>
      <w:docPartBody>
        <w:p w:rsidR="00CD6141" w:rsidRDefault="00A76762">
          <w:r w:rsidRPr="004620FE">
            <w:rPr>
              <w:rStyle w:val="Responseboxtext"/>
              <w:rFonts w:eastAsia="Calibri" w:cs="Arial"/>
              <w:sz w:val="18"/>
              <w:szCs w:val="18"/>
            </w:rPr>
            <w:t xml:space="preserve">    </w:t>
          </w:r>
        </w:p>
      </w:docPartBody>
    </w:docPart>
    <w:docPart>
      <w:docPartPr>
        <w:name w:val="DCFF4ED15AA9455A8156F7FCB3D8AABA"/>
        <w:category>
          <w:name w:val="General"/>
          <w:gallery w:val="placeholder"/>
        </w:category>
        <w:types>
          <w:type w:val="bbPlcHdr"/>
        </w:types>
        <w:behaviors>
          <w:behavior w:val="content"/>
        </w:behaviors>
        <w:guid w:val="{387A9DA7-A914-4D39-A209-B860ACFA14D1}"/>
      </w:docPartPr>
      <w:docPartBody>
        <w:p w:rsidR="00CD6141" w:rsidRDefault="00A76762">
          <w:r w:rsidRPr="004620FE">
            <w:rPr>
              <w:rStyle w:val="Responseboxtext"/>
              <w:rFonts w:eastAsia="Calibri" w:cs="Arial"/>
              <w:sz w:val="18"/>
              <w:szCs w:val="18"/>
            </w:rPr>
            <w:t xml:space="preserve">                    </w:t>
          </w:r>
        </w:p>
      </w:docPartBody>
    </w:docPart>
    <w:docPart>
      <w:docPartPr>
        <w:name w:val="8C2D22C3199440AFA14DF2147C8804FF"/>
        <w:category>
          <w:name w:val="General"/>
          <w:gallery w:val="placeholder"/>
        </w:category>
        <w:types>
          <w:type w:val="bbPlcHdr"/>
        </w:types>
        <w:behaviors>
          <w:behavior w:val="content"/>
        </w:behaviors>
        <w:guid w:val="{3659DECC-8370-41F9-B882-4D5E53C562AD}"/>
      </w:docPartPr>
      <w:docPartBody>
        <w:p w:rsidR="00CD6141" w:rsidRDefault="00A76762">
          <w:r w:rsidRPr="00AE26CC">
            <w:rPr>
              <w:rStyle w:val="Responseboxtext"/>
              <w:rFonts w:eastAsia="Calibri" w:cs="Arial"/>
              <w:sz w:val="18"/>
              <w:szCs w:val="18"/>
            </w:rPr>
            <w:t xml:space="preserve">                      </w:t>
          </w:r>
        </w:p>
      </w:docPartBody>
    </w:docPart>
    <w:docPart>
      <w:docPartPr>
        <w:name w:val="C7A793CC964E40B9AFF45E1B2829B273"/>
        <w:category>
          <w:name w:val="General"/>
          <w:gallery w:val="placeholder"/>
        </w:category>
        <w:types>
          <w:type w:val="bbPlcHdr"/>
        </w:types>
        <w:behaviors>
          <w:behavior w:val="content"/>
        </w:behaviors>
        <w:guid w:val="{87C6C811-1368-441F-BF04-076A87ECF112}"/>
      </w:docPartPr>
      <w:docPartBody>
        <w:p w:rsidR="00CD6141" w:rsidRDefault="00A76762">
          <w:r w:rsidRPr="004620FE">
            <w:rPr>
              <w:rStyle w:val="Responseboxtext"/>
              <w:rFonts w:eastAsia="Calibri" w:cs="Arial"/>
              <w:sz w:val="18"/>
              <w:szCs w:val="18"/>
            </w:rPr>
            <w:t xml:space="preserve">                    </w:t>
          </w:r>
        </w:p>
      </w:docPartBody>
    </w:docPart>
    <w:docPart>
      <w:docPartPr>
        <w:name w:val="31E6AC2DC7444443B8AAB82B9BA50336"/>
        <w:category>
          <w:name w:val="General"/>
          <w:gallery w:val="placeholder"/>
        </w:category>
        <w:types>
          <w:type w:val="bbPlcHdr"/>
        </w:types>
        <w:behaviors>
          <w:behavior w:val="content"/>
        </w:behaviors>
        <w:guid w:val="{65C74368-BD61-4034-B3F6-89021D55AB8D}"/>
      </w:docPartPr>
      <w:docPartBody>
        <w:p w:rsidR="00CD6141" w:rsidRDefault="00A76762">
          <w:r w:rsidRPr="004620FE">
            <w:rPr>
              <w:rStyle w:val="Responseboxtext"/>
              <w:rFonts w:eastAsia="Calibri" w:cs="Arial"/>
              <w:sz w:val="18"/>
              <w:szCs w:val="18"/>
            </w:rPr>
            <w:t xml:space="preserve">                              </w:t>
          </w:r>
        </w:p>
      </w:docPartBody>
    </w:docPart>
    <w:docPart>
      <w:docPartPr>
        <w:name w:val="392565141341414388FC5EC8415BB0C4"/>
        <w:category>
          <w:name w:val="General"/>
          <w:gallery w:val="placeholder"/>
        </w:category>
        <w:types>
          <w:type w:val="bbPlcHdr"/>
        </w:types>
        <w:behaviors>
          <w:behavior w:val="content"/>
        </w:behaviors>
        <w:guid w:val="{D147EE77-712B-48BF-A6DD-7CB570F968B1}"/>
      </w:docPartPr>
      <w:docPartBody>
        <w:p w:rsidR="00CD6141" w:rsidRDefault="00A76762">
          <w:r w:rsidRPr="004620FE">
            <w:rPr>
              <w:rStyle w:val="Responseboxtext"/>
              <w:rFonts w:eastAsia="Calibri" w:cs="Arial"/>
              <w:sz w:val="18"/>
              <w:szCs w:val="18"/>
            </w:rPr>
            <w:t xml:space="preserve">                     </w:t>
          </w:r>
        </w:p>
      </w:docPartBody>
    </w:docPart>
    <w:docPart>
      <w:docPartPr>
        <w:name w:val="24B6FE968E0A4B6FAE7B610FD2E0F845"/>
        <w:category>
          <w:name w:val="General"/>
          <w:gallery w:val="placeholder"/>
        </w:category>
        <w:types>
          <w:type w:val="bbPlcHdr"/>
        </w:types>
        <w:behaviors>
          <w:behavior w:val="content"/>
        </w:behaviors>
        <w:guid w:val="{E7F2D4F1-81E7-4496-9BBF-BDBA5A0EEEC5}"/>
      </w:docPartPr>
      <w:docPartBody>
        <w:p w:rsidR="00CD6141" w:rsidRDefault="00A76762">
          <w:r w:rsidRPr="004620FE">
            <w:rPr>
              <w:rStyle w:val="Responseboxtext"/>
              <w:rFonts w:eastAsia="Calibri" w:cs="Arial"/>
              <w:sz w:val="18"/>
              <w:szCs w:val="18"/>
            </w:rPr>
            <w:t xml:space="preserve">                           </w:t>
          </w:r>
        </w:p>
      </w:docPartBody>
    </w:docPart>
    <w:docPart>
      <w:docPartPr>
        <w:name w:val="81FC4EF92A78420DA563DB12AAB41E01"/>
        <w:category>
          <w:name w:val="General"/>
          <w:gallery w:val="placeholder"/>
        </w:category>
        <w:types>
          <w:type w:val="bbPlcHdr"/>
        </w:types>
        <w:behaviors>
          <w:behavior w:val="content"/>
        </w:behaviors>
        <w:guid w:val="{09BC7CA3-E864-4751-A13C-873D6996B417}"/>
      </w:docPartPr>
      <w:docPartBody>
        <w:p w:rsidR="00CD6141" w:rsidRDefault="00A76762">
          <w:r w:rsidRPr="004620FE">
            <w:rPr>
              <w:rStyle w:val="Responseboxtext"/>
              <w:rFonts w:eastAsia="Calibri" w:cs="Arial"/>
              <w:sz w:val="18"/>
              <w:szCs w:val="18"/>
            </w:rPr>
            <w:t xml:space="preserve">                            </w:t>
          </w:r>
        </w:p>
      </w:docPartBody>
    </w:docPart>
    <w:docPart>
      <w:docPartPr>
        <w:name w:val="F87BA23FA56341E8925B318C68B4070F"/>
        <w:category>
          <w:name w:val="General"/>
          <w:gallery w:val="placeholder"/>
        </w:category>
        <w:types>
          <w:type w:val="bbPlcHdr"/>
        </w:types>
        <w:behaviors>
          <w:behavior w:val="content"/>
        </w:behaviors>
        <w:guid w:val="{92425E3A-70EB-4A83-884F-20169D30A6A6}"/>
      </w:docPartPr>
      <w:docPartBody>
        <w:p w:rsidR="00CD6141" w:rsidRDefault="00A76762">
          <w:r w:rsidRPr="006361B1">
            <w:rPr>
              <w:rStyle w:val="Responseboxtext"/>
              <w:rFonts w:eastAsia="Calibri" w:cs="Arial"/>
              <w:sz w:val="18"/>
              <w:szCs w:val="18"/>
            </w:rPr>
            <w:t xml:space="preserve">                      </w:t>
          </w:r>
        </w:p>
      </w:docPartBody>
    </w:docPart>
    <w:docPart>
      <w:docPartPr>
        <w:name w:val="5C409B44AFB6466ABE3AEBA5B86A9FB7"/>
        <w:category>
          <w:name w:val="General"/>
          <w:gallery w:val="placeholder"/>
        </w:category>
        <w:types>
          <w:type w:val="bbPlcHdr"/>
        </w:types>
        <w:behaviors>
          <w:behavior w:val="content"/>
        </w:behaviors>
        <w:guid w:val="{51267177-ED51-4D05-9643-9DF9454A0B69}"/>
      </w:docPartPr>
      <w:docPartBody>
        <w:p w:rsidR="00CD6141" w:rsidRDefault="00A76762">
          <w:r w:rsidRPr="004620FE">
            <w:rPr>
              <w:rStyle w:val="Responseboxtext"/>
              <w:rFonts w:eastAsia="Calibri" w:cs="Arial"/>
              <w:sz w:val="18"/>
              <w:szCs w:val="18"/>
            </w:rPr>
            <w:t xml:space="preserve">    </w:t>
          </w:r>
        </w:p>
      </w:docPartBody>
    </w:docPart>
    <w:docPart>
      <w:docPartPr>
        <w:name w:val="85704BE31DE94CCDAD0F9C965B62AB34"/>
        <w:category>
          <w:name w:val="General"/>
          <w:gallery w:val="placeholder"/>
        </w:category>
        <w:types>
          <w:type w:val="bbPlcHdr"/>
        </w:types>
        <w:behaviors>
          <w:behavior w:val="content"/>
        </w:behaviors>
        <w:guid w:val="{6502D48A-BF78-4402-B36C-0A758D1A0A5D}"/>
      </w:docPartPr>
      <w:docPartBody>
        <w:p w:rsidR="00CD6141" w:rsidRDefault="00A76762">
          <w:r w:rsidRPr="004620FE">
            <w:rPr>
              <w:rStyle w:val="Responseboxtext"/>
              <w:rFonts w:eastAsia="Calibri" w:cs="Arial"/>
              <w:sz w:val="18"/>
              <w:szCs w:val="18"/>
            </w:rPr>
            <w:t xml:space="preserve">    </w:t>
          </w:r>
        </w:p>
      </w:docPartBody>
    </w:docPart>
    <w:docPart>
      <w:docPartPr>
        <w:name w:val="010D5295F622488B850C0474AE4D0FB4"/>
        <w:category>
          <w:name w:val="General"/>
          <w:gallery w:val="placeholder"/>
        </w:category>
        <w:types>
          <w:type w:val="bbPlcHdr"/>
        </w:types>
        <w:behaviors>
          <w:behavior w:val="content"/>
        </w:behaviors>
        <w:guid w:val="{AE8DD3D5-5C6D-4896-B158-C459A97C109B}"/>
      </w:docPartPr>
      <w:docPartBody>
        <w:p w:rsidR="00CD6141" w:rsidRDefault="00A76762">
          <w:r w:rsidRPr="004620FE">
            <w:rPr>
              <w:rStyle w:val="Responseboxtext"/>
              <w:rFonts w:eastAsia="Calibri" w:cs="Arial"/>
              <w:sz w:val="18"/>
              <w:szCs w:val="18"/>
            </w:rPr>
            <w:t xml:space="preserve">    </w:t>
          </w:r>
        </w:p>
      </w:docPartBody>
    </w:docPart>
    <w:docPart>
      <w:docPartPr>
        <w:name w:val="0BD499873E2E4A31A3DB38A12E573716"/>
        <w:category>
          <w:name w:val="General"/>
          <w:gallery w:val="placeholder"/>
        </w:category>
        <w:types>
          <w:type w:val="bbPlcHdr"/>
        </w:types>
        <w:behaviors>
          <w:behavior w:val="content"/>
        </w:behaviors>
        <w:guid w:val="{AF430702-F13D-4900-A022-FD8299193CEC}"/>
      </w:docPartPr>
      <w:docPartBody>
        <w:p w:rsidR="00CD6141" w:rsidRDefault="00A76762">
          <w:r w:rsidRPr="004620FE">
            <w:rPr>
              <w:rStyle w:val="Responseboxtext"/>
              <w:rFonts w:eastAsia="Calibri" w:cs="Arial"/>
              <w:sz w:val="18"/>
              <w:szCs w:val="18"/>
            </w:rPr>
            <w:t xml:space="preserve">                    </w:t>
          </w:r>
        </w:p>
      </w:docPartBody>
    </w:docPart>
    <w:docPart>
      <w:docPartPr>
        <w:name w:val="E4584ADFD32C4F7381C9ED1CFA5BF4AF"/>
        <w:category>
          <w:name w:val="General"/>
          <w:gallery w:val="placeholder"/>
        </w:category>
        <w:types>
          <w:type w:val="bbPlcHdr"/>
        </w:types>
        <w:behaviors>
          <w:behavior w:val="content"/>
        </w:behaviors>
        <w:guid w:val="{9A49036A-5570-43DB-B998-7543DCC35CD5}"/>
      </w:docPartPr>
      <w:docPartBody>
        <w:p w:rsidR="00CD6141" w:rsidRDefault="00A76762">
          <w:r w:rsidRPr="00AE26CC">
            <w:rPr>
              <w:rStyle w:val="Responseboxtext"/>
              <w:rFonts w:eastAsia="Calibri" w:cs="Arial"/>
              <w:sz w:val="18"/>
              <w:szCs w:val="18"/>
            </w:rPr>
            <w:t xml:space="preserve">                      </w:t>
          </w:r>
        </w:p>
      </w:docPartBody>
    </w:docPart>
    <w:docPart>
      <w:docPartPr>
        <w:name w:val="32C19479D3DF4B68A7D9C4C2AEED6CCA"/>
        <w:category>
          <w:name w:val="General"/>
          <w:gallery w:val="placeholder"/>
        </w:category>
        <w:types>
          <w:type w:val="bbPlcHdr"/>
        </w:types>
        <w:behaviors>
          <w:behavior w:val="content"/>
        </w:behaviors>
        <w:guid w:val="{E71D1686-1BFF-485A-AB36-7D1BC21E64F5}"/>
      </w:docPartPr>
      <w:docPartBody>
        <w:p w:rsidR="00CD6141" w:rsidRDefault="00A76762">
          <w:r w:rsidRPr="004620FE">
            <w:rPr>
              <w:rStyle w:val="Responseboxtext"/>
              <w:rFonts w:eastAsia="Calibri" w:cs="Arial"/>
              <w:sz w:val="18"/>
              <w:szCs w:val="18"/>
            </w:rPr>
            <w:t xml:space="preserve">                    </w:t>
          </w:r>
        </w:p>
      </w:docPartBody>
    </w:docPart>
    <w:docPart>
      <w:docPartPr>
        <w:name w:val="285DEAD0DB75411CAA808882F6184B10"/>
        <w:category>
          <w:name w:val="General"/>
          <w:gallery w:val="placeholder"/>
        </w:category>
        <w:types>
          <w:type w:val="bbPlcHdr"/>
        </w:types>
        <w:behaviors>
          <w:behavior w:val="content"/>
        </w:behaviors>
        <w:guid w:val="{7671659C-8E0C-4D5E-8C90-F3DF6BD7EA20}"/>
      </w:docPartPr>
      <w:docPartBody>
        <w:p w:rsidR="00CD6141" w:rsidRDefault="00A76762">
          <w:r w:rsidRPr="004620FE">
            <w:rPr>
              <w:rStyle w:val="Responseboxtext"/>
              <w:rFonts w:eastAsia="Calibri" w:cs="Arial"/>
              <w:sz w:val="18"/>
              <w:szCs w:val="18"/>
            </w:rPr>
            <w:t xml:space="preserve">                              </w:t>
          </w:r>
        </w:p>
      </w:docPartBody>
    </w:docPart>
    <w:docPart>
      <w:docPartPr>
        <w:name w:val="EAB28818471348318839249952732DCA"/>
        <w:category>
          <w:name w:val="General"/>
          <w:gallery w:val="placeholder"/>
        </w:category>
        <w:types>
          <w:type w:val="bbPlcHdr"/>
        </w:types>
        <w:behaviors>
          <w:behavior w:val="content"/>
        </w:behaviors>
        <w:guid w:val="{5526AA5A-AD94-4C7C-85A1-8E6E15604357}"/>
      </w:docPartPr>
      <w:docPartBody>
        <w:p w:rsidR="00CD6141" w:rsidRDefault="00A76762">
          <w:r w:rsidRPr="004620FE">
            <w:rPr>
              <w:rStyle w:val="Responseboxtext"/>
              <w:rFonts w:eastAsia="Calibri" w:cs="Arial"/>
              <w:sz w:val="18"/>
              <w:szCs w:val="18"/>
            </w:rPr>
            <w:t xml:space="preserve">                     </w:t>
          </w:r>
        </w:p>
      </w:docPartBody>
    </w:docPart>
    <w:docPart>
      <w:docPartPr>
        <w:name w:val="501E2AEC385D42079999487F992DAA17"/>
        <w:category>
          <w:name w:val="General"/>
          <w:gallery w:val="placeholder"/>
        </w:category>
        <w:types>
          <w:type w:val="bbPlcHdr"/>
        </w:types>
        <w:behaviors>
          <w:behavior w:val="content"/>
        </w:behaviors>
        <w:guid w:val="{0FBA520F-2BFF-4AF9-AD49-4172E8E9E078}"/>
      </w:docPartPr>
      <w:docPartBody>
        <w:p w:rsidR="00CD6141" w:rsidRDefault="00A76762">
          <w:r w:rsidRPr="004620FE">
            <w:rPr>
              <w:rStyle w:val="Responseboxtext"/>
              <w:rFonts w:eastAsia="Calibri" w:cs="Arial"/>
              <w:sz w:val="18"/>
              <w:szCs w:val="18"/>
            </w:rPr>
            <w:t xml:space="preserve">                           </w:t>
          </w:r>
        </w:p>
      </w:docPartBody>
    </w:docPart>
    <w:docPart>
      <w:docPartPr>
        <w:name w:val="6227A93CE10949A59DFE7BA11BDF8688"/>
        <w:category>
          <w:name w:val="General"/>
          <w:gallery w:val="placeholder"/>
        </w:category>
        <w:types>
          <w:type w:val="bbPlcHdr"/>
        </w:types>
        <w:behaviors>
          <w:behavior w:val="content"/>
        </w:behaviors>
        <w:guid w:val="{E7564995-7A95-4F48-829B-97618C637F32}"/>
      </w:docPartPr>
      <w:docPartBody>
        <w:p w:rsidR="00CD6141" w:rsidRDefault="00A76762">
          <w:r w:rsidRPr="004620FE">
            <w:rPr>
              <w:rStyle w:val="Responseboxtext"/>
              <w:rFonts w:eastAsia="Calibri" w:cs="Arial"/>
              <w:sz w:val="18"/>
              <w:szCs w:val="18"/>
            </w:rPr>
            <w:t xml:space="preserve">                            </w:t>
          </w:r>
        </w:p>
      </w:docPartBody>
    </w:docPart>
    <w:docPart>
      <w:docPartPr>
        <w:name w:val="5E1E72D54CA745EF8CFCD83D589347AB"/>
        <w:category>
          <w:name w:val="General"/>
          <w:gallery w:val="placeholder"/>
        </w:category>
        <w:types>
          <w:type w:val="bbPlcHdr"/>
        </w:types>
        <w:behaviors>
          <w:behavior w:val="content"/>
        </w:behaviors>
        <w:guid w:val="{D8683D67-A328-404D-B5B2-0F8826EB15CE}"/>
      </w:docPartPr>
      <w:docPartBody>
        <w:p w:rsidR="00CD6141" w:rsidRDefault="00A76762">
          <w:r w:rsidRPr="006361B1">
            <w:rPr>
              <w:rStyle w:val="Responseboxtext"/>
              <w:rFonts w:eastAsia="Calibri" w:cs="Arial"/>
              <w:sz w:val="18"/>
              <w:szCs w:val="18"/>
            </w:rPr>
            <w:t xml:space="preserve">                      </w:t>
          </w:r>
        </w:p>
      </w:docPartBody>
    </w:docPart>
    <w:docPart>
      <w:docPartPr>
        <w:name w:val="218CD200566A4BA9AC394B6095651594"/>
        <w:category>
          <w:name w:val="General"/>
          <w:gallery w:val="placeholder"/>
        </w:category>
        <w:types>
          <w:type w:val="bbPlcHdr"/>
        </w:types>
        <w:behaviors>
          <w:behavior w:val="content"/>
        </w:behaviors>
        <w:guid w:val="{0552803F-114D-427B-BD66-3D4C512C81CB}"/>
      </w:docPartPr>
      <w:docPartBody>
        <w:p w:rsidR="00CD6141" w:rsidRDefault="00A76762">
          <w:r w:rsidRPr="004620FE">
            <w:rPr>
              <w:rStyle w:val="Responseboxtext"/>
              <w:rFonts w:eastAsia="Calibri" w:cs="Arial"/>
              <w:sz w:val="18"/>
              <w:szCs w:val="18"/>
            </w:rPr>
            <w:t xml:space="preserve">    </w:t>
          </w:r>
        </w:p>
      </w:docPartBody>
    </w:docPart>
    <w:docPart>
      <w:docPartPr>
        <w:name w:val="FF0FEF43569A4C8987131F9010AA829B"/>
        <w:category>
          <w:name w:val="General"/>
          <w:gallery w:val="placeholder"/>
        </w:category>
        <w:types>
          <w:type w:val="bbPlcHdr"/>
        </w:types>
        <w:behaviors>
          <w:behavior w:val="content"/>
        </w:behaviors>
        <w:guid w:val="{DE331715-1581-4ED5-A4B7-CE52CCEA478F}"/>
      </w:docPartPr>
      <w:docPartBody>
        <w:p w:rsidR="00CD6141" w:rsidRDefault="00A76762">
          <w:r w:rsidRPr="004620FE">
            <w:rPr>
              <w:rStyle w:val="Responseboxtext"/>
              <w:rFonts w:eastAsia="Calibri" w:cs="Arial"/>
              <w:sz w:val="18"/>
              <w:szCs w:val="18"/>
            </w:rPr>
            <w:t xml:space="preserve">    </w:t>
          </w:r>
        </w:p>
      </w:docPartBody>
    </w:docPart>
    <w:docPart>
      <w:docPartPr>
        <w:name w:val="7841827F1F194E07860C0CB4B5035107"/>
        <w:category>
          <w:name w:val="General"/>
          <w:gallery w:val="placeholder"/>
        </w:category>
        <w:types>
          <w:type w:val="bbPlcHdr"/>
        </w:types>
        <w:behaviors>
          <w:behavior w:val="content"/>
        </w:behaviors>
        <w:guid w:val="{220F813E-7D01-4E35-8606-214D19417CD1}"/>
      </w:docPartPr>
      <w:docPartBody>
        <w:p w:rsidR="00CD6141" w:rsidRDefault="00A76762">
          <w:r w:rsidRPr="004620FE">
            <w:rPr>
              <w:rStyle w:val="Responseboxtext"/>
              <w:rFonts w:eastAsia="Calibri" w:cs="Arial"/>
              <w:sz w:val="18"/>
              <w:szCs w:val="18"/>
            </w:rPr>
            <w:t xml:space="preserve">    </w:t>
          </w:r>
        </w:p>
      </w:docPartBody>
    </w:docPart>
    <w:docPart>
      <w:docPartPr>
        <w:name w:val="FC7930708924440588CAECD97FFCF1CE"/>
        <w:category>
          <w:name w:val="General"/>
          <w:gallery w:val="placeholder"/>
        </w:category>
        <w:types>
          <w:type w:val="bbPlcHdr"/>
        </w:types>
        <w:behaviors>
          <w:behavior w:val="content"/>
        </w:behaviors>
        <w:guid w:val="{1F82C189-BEA3-471B-AF1C-9828EA858389}"/>
      </w:docPartPr>
      <w:docPartBody>
        <w:p w:rsidR="00CD6141" w:rsidRDefault="00A76762">
          <w:r w:rsidRPr="004620FE">
            <w:rPr>
              <w:rStyle w:val="Responseboxtext"/>
              <w:rFonts w:eastAsia="Calibri" w:cs="Arial"/>
              <w:sz w:val="18"/>
              <w:szCs w:val="18"/>
            </w:rPr>
            <w:t xml:space="preserve">                    </w:t>
          </w:r>
        </w:p>
      </w:docPartBody>
    </w:docPart>
    <w:docPart>
      <w:docPartPr>
        <w:name w:val="08C57EE901CE412191A9324EE883EFDE"/>
        <w:category>
          <w:name w:val="General"/>
          <w:gallery w:val="placeholder"/>
        </w:category>
        <w:types>
          <w:type w:val="bbPlcHdr"/>
        </w:types>
        <w:behaviors>
          <w:behavior w:val="content"/>
        </w:behaviors>
        <w:guid w:val="{85FB1341-49FA-4E06-9080-1DB0D11016A2}"/>
      </w:docPartPr>
      <w:docPartBody>
        <w:p w:rsidR="00CD6141" w:rsidRDefault="00A76762">
          <w:r w:rsidRPr="00AE26CC">
            <w:rPr>
              <w:rStyle w:val="Responseboxtext"/>
              <w:rFonts w:eastAsia="Calibri" w:cs="Arial"/>
              <w:sz w:val="18"/>
              <w:szCs w:val="18"/>
            </w:rPr>
            <w:t xml:space="preserve">                      </w:t>
          </w:r>
        </w:p>
      </w:docPartBody>
    </w:docPart>
    <w:docPart>
      <w:docPartPr>
        <w:name w:val="B67E20DF77D644169C2DCE3F3EF17FC4"/>
        <w:category>
          <w:name w:val="General"/>
          <w:gallery w:val="placeholder"/>
        </w:category>
        <w:types>
          <w:type w:val="bbPlcHdr"/>
        </w:types>
        <w:behaviors>
          <w:behavior w:val="content"/>
        </w:behaviors>
        <w:guid w:val="{E3F2359C-FDBB-451F-AA60-756FE27764C0}"/>
      </w:docPartPr>
      <w:docPartBody>
        <w:p w:rsidR="00CD6141" w:rsidRDefault="00A76762">
          <w:r w:rsidRPr="004620FE">
            <w:rPr>
              <w:rStyle w:val="Responseboxtext"/>
              <w:rFonts w:eastAsia="Calibri" w:cs="Arial"/>
              <w:sz w:val="18"/>
              <w:szCs w:val="18"/>
            </w:rPr>
            <w:t xml:space="preserve">                    </w:t>
          </w:r>
        </w:p>
      </w:docPartBody>
    </w:docPart>
    <w:docPart>
      <w:docPartPr>
        <w:name w:val="FD2447996C8D4B1ABDCEE653400A98CF"/>
        <w:category>
          <w:name w:val="General"/>
          <w:gallery w:val="placeholder"/>
        </w:category>
        <w:types>
          <w:type w:val="bbPlcHdr"/>
        </w:types>
        <w:behaviors>
          <w:behavior w:val="content"/>
        </w:behaviors>
        <w:guid w:val="{499EA74B-81AD-476C-B1CA-A657BE7856FF}"/>
      </w:docPartPr>
      <w:docPartBody>
        <w:p w:rsidR="00CD6141" w:rsidRDefault="00A76762">
          <w:r w:rsidRPr="004620FE">
            <w:rPr>
              <w:rStyle w:val="Responseboxtext"/>
              <w:rFonts w:eastAsia="Calibri" w:cs="Arial"/>
              <w:sz w:val="18"/>
              <w:szCs w:val="18"/>
            </w:rPr>
            <w:t xml:space="preserve">                              </w:t>
          </w:r>
        </w:p>
      </w:docPartBody>
    </w:docPart>
    <w:docPart>
      <w:docPartPr>
        <w:name w:val="6343000EF9854F4087A851222CD33280"/>
        <w:category>
          <w:name w:val="General"/>
          <w:gallery w:val="placeholder"/>
        </w:category>
        <w:types>
          <w:type w:val="bbPlcHdr"/>
        </w:types>
        <w:behaviors>
          <w:behavior w:val="content"/>
        </w:behaviors>
        <w:guid w:val="{9A439AA3-E547-43E9-8F63-2DB784447165}"/>
      </w:docPartPr>
      <w:docPartBody>
        <w:p w:rsidR="00CD6141" w:rsidRDefault="00A76762">
          <w:r w:rsidRPr="004620FE">
            <w:rPr>
              <w:rStyle w:val="Responseboxtext"/>
              <w:rFonts w:eastAsia="Calibri" w:cs="Arial"/>
              <w:sz w:val="18"/>
              <w:szCs w:val="18"/>
            </w:rPr>
            <w:t xml:space="preserve">                     </w:t>
          </w:r>
        </w:p>
      </w:docPartBody>
    </w:docPart>
    <w:docPart>
      <w:docPartPr>
        <w:name w:val="6B961529B28A4840900B8DFC89C3CDF8"/>
        <w:category>
          <w:name w:val="General"/>
          <w:gallery w:val="placeholder"/>
        </w:category>
        <w:types>
          <w:type w:val="bbPlcHdr"/>
        </w:types>
        <w:behaviors>
          <w:behavior w:val="content"/>
        </w:behaviors>
        <w:guid w:val="{4B4D6140-457B-4981-AC4C-4C82A92138D0}"/>
      </w:docPartPr>
      <w:docPartBody>
        <w:p w:rsidR="00CD6141" w:rsidRDefault="00A76762">
          <w:r w:rsidRPr="004620FE">
            <w:rPr>
              <w:rStyle w:val="Responseboxtext"/>
              <w:rFonts w:eastAsia="Calibri" w:cs="Arial"/>
              <w:sz w:val="18"/>
              <w:szCs w:val="18"/>
            </w:rPr>
            <w:t xml:space="preserve">                           </w:t>
          </w:r>
        </w:p>
      </w:docPartBody>
    </w:docPart>
    <w:docPart>
      <w:docPartPr>
        <w:name w:val="31F31F375C5849A98D8F88E0907D5665"/>
        <w:category>
          <w:name w:val="General"/>
          <w:gallery w:val="placeholder"/>
        </w:category>
        <w:types>
          <w:type w:val="bbPlcHdr"/>
        </w:types>
        <w:behaviors>
          <w:behavior w:val="content"/>
        </w:behaviors>
        <w:guid w:val="{B543FED0-5C23-453F-8468-C0EB9CA22EB5}"/>
      </w:docPartPr>
      <w:docPartBody>
        <w:p w:rsidR="00CD6141" w:rsidRDefault="00A76762">
          <w:r w:rsidRPr="004620FE">
            <w:rPr>
              <w:rStyle w:val="Responseboxtext"/>
              <w:rFonts w:eastAsia="Calibri" w:cs="Arial"/>
              <w:sz w:val="18"/>
              <w:szCs w:val="18"/>
            </w:rPr>
            <w:t xml:space="preserve">                            </w:t>
          </w:r>
        </w:p>
      </w:docPartBody>
    </w:docPart>
    <w:docPart>
      <w:docPartPr>
        <w:name w:val="0FFB65648BE94A4795089149A10B1335"/>
        <w:category>
          <w:name w:val="General"/>
          <w:gallery w:val="placeholder"/>
        </w:category>
        <w:types>
          <w:type w:val="bbPlcHdr"/>
        </w:types>
        <w:behaviors>
          <w:behavior w:val="content"/>
        </w:behaviors>
        <w:guid w:val="{BC93A408-9AEC-49B3-B5C8-81B565529C36}"/>
      </w:docPartPr>
      <w:docPartBody>
        <w:p w:rsidR="00CD6141" w:rsidRDefault="00A76762">
          <w:r w:rsidRPr="006361B1">
            <w:rPr>
              <w:rStyle w:val="Responseboxtext"/>
              <w:rFonts w:eastAsia="Calibri" w:cs="Arial"/>
              <w:sz w:val="18"/>
              <w:szCs w:val="18"/>
            </w:rPr>
            <w:t xml:space="preserve">                      </w:t>
          </w:r>
        </w:p>
      </w:docPartBody>
    </w:docPart>
    <w:docPart>
      <w:docPartPr>
        <w:name w:val="AE2C24BECB304BDFA3A91C85C3815A4E"/>
        <w:category>
          <w:name w:val="General"/>
          <w:gallery w:val="placeholder"/>
        </w:category>
        <w:types>
          <w:type w:val="bbPlcHdr"/>
        </w:types>
        <w:behaviors>
          <w:behavior w:val="content"/>
        </w:behaviors>
        <w:guid w:val="{A381C670-0A2E-4EEF-86CC-D16034240C24}"/>
      </w:docPartPr>
      <w:docPartBody>
        <w:p w:rsidR="00CD6141" w:rsidRDefault="00A76762">
          <w:r w:rsidRPr="004620FE">
            <w:rPr>
              <w:rStyle w:val="Responseboxtext"/>
              <w:rFonts w:eastAsia="Calibri" w:cs="Arial"/>
              <w:sz w:val="18"/>
              <w:szCs w:val="18"/>
            </w:rPr>
            <w:t xml:space="preserve">    </w:t>
          </w:r>
        </w:p>
      </w:docPartBody>
    </w:docPart>
    <w:docPart>
      <w:docPartPr>
        <w:name w:val="89604B8889AC4683AA04169F112A755B"/>
        <w:category>
          <w:name w:val="General"/>
          <w:gallery w:val="placeholder"/>
        </w:category>
        <w:types>
          <w:type w:val="bbPlcHdr"/>
        </w:types>
        <w:behaviors>
          <w:behavior w:val="content"/>
        </w:behaviors>
        <w:guid w:val="{6A476484-3D4C-4293-9151-4BE2C5734762}"/>
      </w:docPartPr>
      <w:docPartBody>
        <w:p w:rsidR="00CD6141" w:rsidRDefault="00A76762">
          <w:r w:rsidRPr="004620FE">
            <w:rPr>
              <w:rStyle w:val="Responseboxtext"/>
              <w:rFonts w:eastAsia="Calibri" w:cs="Arial"/>
              <w:sz w:val="18"/>
              <w:szCs w:val="18"/>
            </w:rPr>
            <w:t xml:space="preserve">    </w:t>
          </w:r>
        </w:p>
      </w:docPartBody>
    </w:docPart>
    <w:docPart>
      <w:docPartPr>
        <w:name w:val="47F95BD607AC45CEBFF850DE4FE3A069"/>
        <w:category>
          <w:name w:val="General"/>
          <w:gallery w:val="placeholder"/>
        </w:category>
        <w:types>
          <w:type w:val="bbPlcHdr"/>
        </w:types>
        <w:behaviors>
          <w:behavior w:val="content"/>
        </w:behaviors>
        <w:guid w:val="{1CC1AA95-D961-4181-AEE7-961A355B77CF}"/>
      </w:docPartPr>
      <w:docPartBody>
        <w:p w:rsidR="00CD6141" w:rsidRDefault="00A76762">
          <w:r w:rsidRPr="004620FE">
            <w:rPr>
              <w:rStyle w:val="Responseboxtext"/>
              <w:rFonts w:eastAsia="Calibri" w:cs="Arial"/>
              <w:sz w:val="18"/>
              <w:szCs w:val="18"/>
            </w:rPr>
            <w:t xml:space="preserve">    </w:t>
          </w:r>
        </w:p>
      </w:docPartBody>
    </w:docPart>
    <w:docPart>
      <w:docPartPr>
        <w:name w:val="A1632A466D3D4CB79EFC9ABE4BF5DE40"/>
        <w:category>
          <w:name w:val="General"/>
          <w:gallery w:val="placeholder"/>
        </w:category>
        <w:types>
          <w:type w:val="bbPlcHdr"/>
        </w:types>
        <w:behaviors>
          <w:behavior w:val="content"/>
        </w:behaviors>
        <w:guid w:val="{95407F43-5EDE-4EC3-9971-265C0931E719}"/>
      </w:docPartPr>
      <w:docPartBody>
        <w:p w:rsidR="00CD6141" w:rsidRDefault="00A76762">
          <w:r w:rsidRPr="004620FE">
            <w:rPr>
              <w:rStyle w:val="Responseboxtext"/>
              <w:rFonts w:eastAsia="Calibri" w:cs="Arial"/>
              <w:sz w:val="18"/>
              <w:szCs w:val="18"/>
            </w:rPr>
            <w:t xml:space="preserve">                    </w:t>
          </w:r>
        </w:p>
      </w:docPartBody>
    </w:docPart>
    <w:docPart>
      <w:docPartPr>
        <w:name w:val="8BC3CFB1F90447989E74DDE14E822531"/>
        <w:category>
          <w:name w:val="General"/>
          <w:gallery w:val="placeholder"/>
        </w:category>
        <w:types>
          <w:type w:val="bbPlcHdr"/>
        </w:types>
        <w:behaviors>
          <w:behavior w:val="content"/>
        </w:behaviors>
        <w:guid w:val="{A94E6212-DC68-45FC-84A9-9977EBE3D03A}"/>
      </w:docPartPr>
      <w:docPartBody>
        <w:p w:rsidR="00CD6141" w:rsidRDefault="00A76762">
          <w:r w:rsidRPr="00AE26CC">
            <w:rPr>
              <w:rStyle w:val="Responseboxtext"/>
              <w:rFonts w:eastAsia="Calibri" w:cs="Arial"/>
              <w:sz w:val="18"/>
              <w:szCs w:val="18"/>
            </w:rPr>
            <w:t xml:space="preserve">                      </w:t>
          </w:r>
        </w:p>
      </w:docPartBody>
    </w:docPart>
    <w:docPart>
      <w:docPartPr>
        <w:name w:val="880A9D19E1044475B3D9FC5AA43D8A16"/>
        <w:category>
          <w:name w:val="General"/>
          <w:gallery w:val="placeholder"/>
        </w:category>
        <w:types>
          <w:type w:val="bbPlcHdr"/>
        </w:types>
        <w:behaviors>
          <w:behavior w:val="content"/>
        </w:behaviors>
        <w:guid w:val="{9353F2F9-65D4-4244-BE1F-FCCCCAFB650D}"/>
      </w:docPartPr>
      <w:docPartBody>
        <w:p w:rsidR="00CD6141" w:rsidRDefault="00A76762">
          <w:r w:rsidRPr="004620FE">
            <w:rPr>
              <w:rStyle w:val="Responseboxtext"/>
              <w:rFonts w:eastAsia="Calibri" w:cs="Arial"/>
              <w:sz w:val="18"/>
              <w:szCs w:val="18"/>
            </w:rPr>
            <w:t xml:space="preserve">                    </w:t>
          </w:r>
        </w:p>
      </w:docPartBody>
    </w:docPart>
    <w:docPart>
      <w:docPartPr>
        <w:name w:val="5EEABDF60E4F4379A957E7C1DF3F47B4"/>
        <w:category>
          <w:name w:val="General"/>
          <w:gallery w:val="placeholder"/>
        </w:category>
        <w:types>
          <w:type w:val="bbPlcHdr"/>
        </w:types>
        <w:behaviors>
          <w:behavior w:val="content"/>
        </w:behaviors>
        <w:guid w:val="{70285D5A-714F-4436-B771-27EC63FCBD47}"/>
      </w:docPartPr>
      <w:docPartBody>
        <w:p w:rsidR="00CD6141" w:rsidRDefault="00A76762">
          <w:r w:rsidRPr="004620FE">
            <w:rPr>
              <w:rStyle w:val="Responseboxtext"/>
              <w:rFonts w:eastAsia="Calibri" w:cs="Arial"/>
              <w:sz w:val="18"/>
              <w:szCs w:val="18"/>
            </w:rPr>
            <w:t xml:space="preserve">                              </w:t>
          </w:r>
        </w:p>
      </w:docPartBody>
    </w:docPart>
    <w:docPart>
      <w:docPartPr>
        <w:name w:val="79CCE02CD9D849D285776FD2D9F0E12C"/>
        <w:category>
          <w:name w:val="General"/>
          <w:gallery w:val="placeholder"/>
        </w:category>
        <w:types>
          <w:type w:val="bbPlcHdr"/>
        </w:types>
        <w:behaviors>
          <w:behavior w:val="content"/>
        </w:behaviors>
        <w:guid w:val="{BCDDE323-5293-44BA-9EC9-221CAE7AB221}"/>
      </w:docPartPr>
      <w:docPartBody>
        <w:p w:rsidR="00CD6141" w:rsidRDefault="00A76762">
          <w:r w:rsidRPr="004620FE">
            <w:rPr>
              <w:rStyle w:val="Responseboxtext"/>
              <w:rFonts w:eastAsia="Calibri" w:cs="Arial"/>
              <w:sz w:val="18"/>
              <w:szCs w:val="18"/>
            </w:rPr>
            <w:t xml:space="preserve">                     </w:t>
          </w:r>
        </w:p>
      </w:docPartBody>
    </w:docPart>
    <w:docPart>
      <w:docPartPr>
        <w:name w:val="574E4EC3E15443DA964BA8EF0C51D44E"/>
        <w:category>
          <w:name w:val="General"/>
          <w:gallery w:val="placeholder"/>
        </w:category>
        <w:types>
          <w:type w:val="bbPlcHdr"/>
        </w:types>
        <w:behaviors>
          <w:behavior w:val="content"/>
        </w:behaviors>
        <w:guid w:val="{825B8617-BABD-4121-B640-EC9B90E0051F}"/>
      </w:docPartPr>
      <w:docPartBody>
        <w:p w:rsidR="00CD6141" w:rsidRDefault="00A76762">
          <w:r w:rsidRPr="004620FE">
            <w:rPr>
              <w:rStyle w:val="Responseboxtext"/>
              <w:rFonts w:eastAsia="Calibri" w:cs="Arial"/>
              <w:sz w:val="18"/>
              <w:szCs w:val="18"/>
            </w:rPr>
            <w:t xml:space="preserve">                           </w:t>
          </w:r>
        </w:p>
      </w:docPartBody>
    </w:docPart>
    <w:docPart>
      <w:docPartPr>
        <w:name w:val="E63280F00EAE4D579F00A008CC61E3AC"/>
        <w:category>
          <w:name w:val="General"/>
          <w:gallery w:val="placeholder"/>
        </w:category>
        <w:types>
          <w:type w:val="bbPlcHdr"/>
        </w:types>
        <w:behaviors>
          <w:behavior w:val="content"/>
        </w:behaviors>
        <w:guid w:val="{EE0CEC5D-EDF7-48C0-B05E-D7FA43B4FF92}"/>
      </w:docPartPr>
      <w:docPartBody>
        <w:p w:rsidR="00CD6141" w:rsidRDefault="00A76762">
          <w:r w:rsidRPr="004620FE">
            <w:rPr>
              <w:rStyle w:val="Responseboxtext"/>
              <w:rFonts w:eastAsia="Calibri" w:cs="Arial"/>
              <w:sz w:val="18"/>
              <w:szCs w:val="18"/>
            </w:rPr>
            <w:t xml:space="preserve">                            </w:t>
          </w:r>
        </w:p>
      </w:docPartBody>
    </w:docPart>
    <w:docPart>
      <w:docPartPr>
        <w:name w:val="5929C9A7516D4DAFB4E7547BC6958BA1"/>
        <w:category>
          <w:name w:val="General"/>
          <w:gallery w:val="placeholder"/>
        </w:category>
        <w:types>
          <w:type w:val="bbPlcHdr"/>
        </w:types>
        <w:behaviors>
          <w:behavior w:val="content"/>
        </w:behaviors>
        <w:guid w:val="{EBEE5A6B-3674-48F8-BAC7-BA619BBD6D63}"/>
      </w:docPartPr>
      <w:docPartBody>
        <w:p w:rsidR="00CD6141" w:rsidRDefault="00A76762">
          <w:r w:rsidRPr="006361B1">
            <w:rPr>
              <w:rStyle w:val="Responseboxtext"/>
              <w:rFonts w:eastAsia="Calibri" w:cs="Arial"/>
              <w:sz w:val="18"/>
              <w:szCs w:val="18"/>
            </w:rPr>
            <w:t xml:space="preserve">                      </w:t>
          </w:r>
        </w:p>
      </w:docPartBody>
    </w:docPart>
    <w:docPart>
      <w:docPartPr>
        <w:name w:val="5AB8B887DDA54726AFD091AFB7D260B0"/>
        <w:category>
          <w:name w:val="General"/>
          <w:gallery w:val="placeholder"/>
        </w:category>
        <w:types>
          <w:type w:val="bbPlcHdr"/>
        </w:types>
        <w:behaviors>
          <w:behavior w:val="content"/>
        </w:behaviors>
        <w:guid w:val="{2F822BFE-2704-483C-A219-9D2C14A78130}"/>
      </w:docPartPr>
      <w:docPartBody>
        <w:p w:rsidR="00CD6141" w:rsidRDefault="00A76762">
          <w:r w:rsidRPr="004620FE">
            <w:rPr>
              <w:rStyle w:val="Responseboxtext"/>
              <w:rFonts w:eastAsia="Calibri" w:cs="Arial"/>
              <w:sz w:val="18"/>
              <w:szCs w:val="18"/>
            </w:rPr>
            <w:t xml:space="preserve">    </w:t>
          </w:r>
        </w:p>
      </w:docPartBody>
    </w:docPart>
    <w:docPart>
      <w:docPartPr>
        <w:name w:val="B7DE4710F17A41279BBD8A1C3DFAE4FB"/>
        <w:category>
          <w:name w:val="General"/>
          <w:gallery w:val="placeholder"/>
        </w:category>
        <w:types>
          <w:type w:val="bbPlcHdr"/>
        </w:types>
        <w:behaviors>
          <w:behavior w:val="content"/>
        </w:behaviors>
        <w:guid w:val="{9F41DFC0-5F48-438E-96B4-B6ABE3E1E626}"/>
      </w:docPartPr>
      <w:docPartBody>
        <w:p w:rsidR="00CD6141" w:rsidRDefault="00A76762">
          <w:r w:rsidRPr="004620FE">
            <w:rPr>
              <w:rStyle w:val="Responseboxtext"/>
              <w:rFonts w:eastAsia="Calibri" w:cs="Arial"/>
              <w:sz w:val="18"/>
              <w:szCs w:val="18"/>
            </w:rPr>
            <w:t xml:space="preserve">    </w:t>
          </w:r>
        </w:p>
      </w:docPartBody>
    </w:docPart>
    <w:docPart>
      <w:docPartPr>
        <w:name w:val="7D775D5C493C42D0A032B4C038EE5256"/>
        <w:category>
          <w:name w:val="General"/>
          <w:gallery w:val="placeholder"/>
        </w:category>
        <w:types>
          <w:type w:val="bbPlcHdr"/>
        </w:types>
        <w:behaviors>
          <w:behavior w:val="content"/>
        </w:behaviors>
        <w:guid w:val="{C3FEADF6-8D80-4A81-BCA3-0843997EA2A4}"/>
      </w:docPartPr>
      <w:docPartBody>
        <w:p w:rsidR="00CD6141" w:rsidRDefault="00A76762">
          <w:r w:rsidRPr="004620FE">
            <w:rPr>
              <w:rStyle w:val="Responseboxtext"/>
              <w:rFonts w:eastAsia="Calibri" w:cs="Arial"/>
              <w:sz w:val="18"/>
              <w:szCs w:val="18"/>
            </w:rPr>
            <w:t xml:space="preserve">    </w:t>
          </w:r>
        </w:p>
      </w:docPartBody>
    </w:docPart>
    <w:docPart>
      <w:docPartPr>
        <w:name w:val="A0117B24E450481BA0DE5FBBAAB241E8"/>
        <w:category>
          <w:name w:val="General"/>
          <w:gallery w:val="placeholder"/>
        </w:category>
        <w:types>
          <w:type w:val="bbPlcHdr"/>
        </w:types>
        <w:behaviors>
          <w:behavior w:val="content"/>
        </w:behaviors>
        <w:guid w:val="{E28D065B-122A-4A6D-8E76-56843517C5E9}"/>
      </w:docPartPr>
      <w:docPartBody>
        <w:p w:rsidR="00CD6141" w:rsidRDefault="00A76762">
          <w:r w:rsidRPr="004620FE">
            <w:rPr>
              <w:rStyle w:val="Responseboxtext"/>
              <w:rFonts w:eastAsia="Calibri" w:cs="Arial"/>
              <w:sz w:val="18"/>
              <w:szCs w:val="18"/>
            </w:rPr>
            <w:t xml:space="preserve">                    </w:t>
          </w:r>
        </w:p>
      </w:docPartBody>
    </w:docPart>
    <w:docPart>
      <w:docPartPr>
        <w:name w:val="5DF7A11FA16A428F8E8C04E82DE3A0CF"/>
        <w:category>
          <w:name w:val="General"/>
          <w:gallery w:val="placeholder"/>
        </w:category>
        <w:types>
          <w:type w:val="bbPlcHdr"/>
        </w:types>
        <w:behaviors>
          <w:behavior w:val="content"/>
        </w:behaviors>
        <w:guid w:val="{82F31CFF-45BF-45DE-9B18-35EE49E612BD}"/>
      </w:docPartPr>
      <w:docPartBody>
        <w:p w:rsidR="00CD6141" w:rsidRDefault="00A76762">
          <w:r w:rsidRPr="00AE26CC">
            <w:rPr>
              <w:rStyle w:val="Responseboxtext"/>
              <w:rFonts w:eastAsia="Calibri" w:cs="Arial"/>
              <w:sz w:val="18"/>
              <w:szCs w:val="18"/>
            </w:rPr>
            <w:t xml:space="preserve">                      </w:t>
          </w:r>
        </w:p>
      </w:docPartBody>
    </w:docPart>
    <w:docPart>
      <w:docPartPr>
        <w:name w:val="7A5F4F5237F642299F406B1DC7DA2F44"/>
        <w:category>
          <w:name w:val="General"/>
          <w:gallery w:val="placeholder"/>
        </w:category>
        <w:types>
          <w:type w:val="bbPlcHdr"/>
        </w:types>
        <w:behaviors>
          <w:behavior w:val="content"/>
        </w:behaviors>
        <w:guid w:val="{B53F7550-025F-4471-94CE-82CB42CCD6C2}"/>
      </w:docPartPr>
      <w:docPartBody>
        <w:p w:rsidR="00CD6141" w:rsidRDefault="00A76762">
          <w:r w:rsidRPr="004620FE">
            <w:rPr>
              <w:rStyle w:val="Responseboxtext"/>
              <w:rFonts w:eastAsia="Calibri" w:cs="Arial"/>
              <w:sz w:val="18"/>
              <w:szCs w:val="18"/>
            </w:rPr>
            <w:t xml:space="preserve">                    </w:t>
          </w:r>
        </w:p>
      </w:docPartBody>
    </w:docPart>
    <w:docPart>
      <w:docPartPr>
        <w:name w:val="8D3E9EF300F3427D8A076F1B4C4519C2"/>
        <w:category>
          <w:name w:val="General"/>
          <w:gallery w:val="placeholder"/>
        </w:category>
        <w:types>
          <w:type w:val="bbPlcHdr"/>
        </w:types>
        <w:behaviors>
          <w:behavior w:val="content"/>
        </w:behaviors>
        <w:guid w:val="{16CCA6CC-3808-4541-AF68-150354FD84F2}"/>
      </w:docPartPr>
      <w:docPartBody>
        <w:p w:rsidR="00CD6141" w:rsidRDefault="00A76762">
          <w:r w:rsidRPr="004620FE">
            <w:rPr>
              <w:rStyle w:val="Responseboxtext"/>
              <w:rFonts w:eastAsia="Calibri" w:cs="Arial"/>
              <w:sz w:val="18"/>
              <w:szCs w:val="18"/>
            </w:rPr>
            <w:t xml:space="preserve">                              </w:t>
          </w:r>
        </w:p>
      </w:docPartBody>
    </w:docPart>
    <w:docPart>
      <w:docPartPr>
        <w:name w:val="0584DBF8C5B84439901671BB7C44D7EE"/>
        <w:category>
          <w:name w:val="General"/>
          <w:gallery w:val="placeholder"/>
        </w:category>
        <w:types>
          <w:type w:val="bbPlcHdr"/>
        </w:types>
        <w:behaviors>
          <w:behavior w:val="content"/>
        </w:behaviors>
        <w:guid w:val="{C03A17F9-C403-4171-BD19-D6372812D3EE}"/>
      </w:docPartPr>
      <w:docPartBody>
        <w:p w:rsidR="00CD6141" w:rsidRDefault="00A76762">
          <w:r w:rsidRPr="004620FE">
            <w:rPr>
              <w:rStyle w:val="Responseboxtext"/>
              <w:rFonts w:eastAsia="Calibri" w:cs="Arial"/>
              <w:sz w:val="18"/>
              <w:szCs w:val="18"/>
            </w:rPr>
            <w:t xml:space="preserve">                     </w:t>
          </w:r>
        </w:p>
      </w:docPartBody>
    </w:docPart>
    <w:docPart>
      <w:docPartPr>
        <w:name w:val="267EA461740F40D8A71EC4D3C1D55E39"/>
        <w:category>
          <w:name w:val="General"/>
          <w:gallery w:val="placeholder"/>
        </w:category>
        <w:types>
          <w:type w:val="bbPlcHdr"/>
        </w:types>
        <w:behaviors>
          <w:behavior w:val="content"/>
        </w:behaviors>
        <w:guid w:val="{1D3AD6F1-FD85-479B-ACB5-A03F8A70E437}"/>
      </w:docPartPr>
      <w:docPartBody>
        <w:p w:rsidR="00CD6141" w:rsidRDefault="00A76762">
          <w:r w:rsidRPr="004620FE">
            <w:rPr>
              <w:rStyle w:val="Responseboxtext"/>
              <w:rFonts w:eastAsia="Calibri" w:cs="Arial"/>
              <w:sz w:val="18"/>
              <w:szCs w:val="18"/>
            </w:rPr>
            <w:t xml:space="preserve">                           </w:t>
          </w:r>
        </w:p>
      </w:docPartBody>
    </w:docPart>
    <w:docPart>
      <w:docPartPr>
        <w:name w:val="5462F522193D4A668654105A17371F92"/>
        <w:category>
          <w:name w:val="General"/>
          <w:gallery w:val="placeholder"/>
        </w:category>
        <w:types>
          <w:type w:val="bbPlcHdr"/>
        </w:types>
        <w:behaviors>
          <w:behavior w:val="content"/>
        </w:behaviors>
        <w:guid w:val="{31AA61B5-5228-4858-B7E1-8A45ADC47A13}"/>
      </w:docPartPr>
      <w:docPartBody>
        <w:p w:rsidR="00CD6141" w:rsidRDefault="00A76762">
          <w:r w:rsidRPr="004620FE">
            <w:rPr>
              <w:rStyle w:val="Responseboxtext"/>
              <w:rFonts w:eastAsia="Calibri" w:cs="Arial"/>
              <w:sz w:val="18"/>
              <w:szCs w:val="18"/>
            </w:rPr>
            <w:t xml:space="preserve">                            </w:t>
          </w:r>
        </w:p>
      </w:docPartBody>
    </w:docPart>
    <w:docPart>
      <w:docPartPr>
        <w:name w:val="CF93902F26B247F980E333593337E84E"/>
        <w:category>
          <w:name w:val="General"/>
          <w:gallery w:val="placeholder"/>
        </w:category>
        <w:types>
          <w:type w:val="bbPlcHdr"/>
        </w:types>
        <w:behaviors>
          <w:behavior w:val="content"/>
        </w:behaviors>
        <w:guid w:val="{570B8BB0-3685-4CE6-9BA2-ED0AA2377828}"/>
      </w:docPartPr>
      <w:docPartBody>
        <w:p w:rsidR="00CD6141" w:rsidRDefault="00A76762">
          <w:r w:rsidRPr="006361B1">
            <w:rPr>
              <w:rStyle w:val="Responseboxtext"/>
              <w:rFonts w:eastAsia="Calibri" w:cs="Arial"/>
              <w:sz w:val="18"/>
              <w:szCs w:val="18"/>
            </w:rPr>
            <w:t xml:space="preserve">                      </w:t>
          </w:r>
        </w:p>
      </w:docPartBody>
    </w:docPart>
    <w:docPart>
      <w:docPartPr>
        <w:name w:val="30ED645F8E8F4EAA945119A0D8E10F4B"/>
        <w:category>
          <w:name w:val="General"/>
          <w:gallery w:val="placeholder"/>
        </w:category>
        <w:types>
          <w:type w:val="bbPlcHdr"/>
        </w:types>
        <w:behaviors>
          <w:behavior w:val="content"/>
        </w:behaviors>
        <w:guid w:val="{E2B39400-4BEC-42FA-B1C5-534E8242C6C3}"/>
      </w:docPartPr>
      <w:docPartBody>
        <w:p w:rsidR="00CD6141" w:rsidRDefault="00A76762">
          <w:r w:rsidRPr="004620FE">
            <w:rPr>
              <w:rStyle w:val="Responseboxtext"/>
              <w:rFonts w:eastAsia="Calibri" w:cs="Arial"/>
              <w:sz w:val="18"/>
              <w:szCs w:val="18"/>
            </w:rPr>
            <w:t xml:space="preserve">    </w:t>
          </w:r>
        </w:p>
      </w:docPartBody>
    </w:docPart>
    <w:docPart>
      <w:docPartPr>
        <w:name w:val="BEC5EB31BAD74C2F8A26F6FBC56C4CA4"/>
        <w:category>
          <w:name w:val="General"/>
          <w:gallery w:val="placeholder"/>
        </w:category>
        <w:types>
          <w:type w:val="bbPlcHdr"/>
        </w:types>
        <w:behaviors>
          <w:behavior w:val="content"/>
        </w:behaviors>
        <w:guid w:val="{A40BAF62-4263-42D0-8FEF-54A8ACF6F57E}"/>
      </w:docPartPr>
      <w:docPartBody>
        <w:p w:rsidR="00CD6141" w:rsidRDefault="00A76762">
          <w:r w:rsidRPr="004620FE">
            <w:rPr>
              <w:rStyle w:val="Responseboxtext"/>
              <w:rFonts w:eastAsia="Calibri" w:cs="Arial"/>
              <w:sz w:val="18"/>
              <w:szCs w:val="18"/>
            </w:rPr>
            <w:t xml:space="preserve">    </w:t>
          </w:r>
        </w:p>
      </w:docPartBody>
    </w:docPart>
    <w:docPart>
      <w:docPartPr>
        <w:name w:val="A4391D423CAD449A82CFDCB9856D37B5"/>
        <w:category>
          <w:name w:val="General"/>
          <w:gallery w:val="placeholder"/>
        </w:category>
        <w:types>
          <w:type w:val="bbPlcHdr"/>
        </w:types>
        <w:behaviors>
          <w:behavior w:val="content"/>
        </w:behaviors>
        <w:guid w:val="{62DA86C5-27B4-4675-BCCD-0A233F0AD656}"/>
      </w:docPartPr>
      <w:docPartBody>
        <w:p w:rsidR="00CD6141" w:rsidRDefault="00A76762">
          <w:r w:rsidRPr="004620FE">
            <w:rPr>
              <w:rStyle w:val="Responseboxtext"/>
              <w:rFonts w:eastAsia="Calibri" w:cs="Arial"/>
              <w:sz w:val="18"/>
              <w:szCs w:val="18"/>
            </w:rPr>
            <w:t xml:space="preserve">    </w:t>
          </w:r>
        </w:p>
      </w:docPartBody>
    </w:docPart>
    <w:docPart>
      <w:docPartPr>
        <w:name w:val="06FDFA8037784EBD89AEC8EAFDF8C36D"/>
        <w:category>
          <w:name w:val="General"/>
          <w:gallery w:val="placeholder"/>
        </w:category>
        <w:types>
          <w:type w:val="bbPlcHdr"/>
        </w:types>
        <w:behaviors>
          <w:behavior w:val="content"/>
        </w:behaviors>
        <w:guid w:val="{1990384E-9DC9-4F64-B31F-8D21C4E0F5E9}"/>
      </w:docPartPr>
      <w:docPartBody>
        <w:p w:rsidR="00CD6141" w:rsidRDefault="00A76762">
          <w:r w:rsidRPr="004620FE">
            <w:rPr>
              <w:rStyle w:val="Responseboxtext"/>
              <w:rFonts w:eastAsia="Calibri" w:cs="Arial"/>
              <w:sz w:val="18"/>
              <w:szCs w:val="18"/>
            </w:rPr>
            <w:t xml:space="preserve">                    </w:t>
          </w:r>
        </w:p>
      </w:docPartBody>
    </w:docPart>
    <w:docPart>
      <w:docPartPr>
        <w:name w:val="0DBD640028154120BA627A1D90EBD37A"/>
        <w:category>
          <w:name w:val="General"/>
          <w:gallery w:val="placeholder"/>
        </w:category>
        <w:types>
          <w:type w:val="bbPlcHdr"/>
        </w:types>
        <w:behaviors>
          <w:behavior w:val="content"/>
        </w:behaviors>
        <w:guid w:val="{7B8AC11F-1464-4896-8ED6-D74280626DC0}"/>
      </w:docPartPr>
      <w:docPartBody>
        <w:p w:rsidR="00CD6141" w:rsidRDefault="00A76762">
          <w:r w:rsidRPr="00AE26CC">
            <w:rPr>
              <w:rStyle w:val="Responseboxtext"/>
              <w:rFonts w:eastAsia="Calibri" w:cs="Arial"/>
              <w:sz w:val="18"/>
              <w:szCs w:val="18"/>
            </w:rPr>
            <w:t xml:space="preserve">                      </w:t>
          </w:r>
        </w:p>
      </w:docPartBody>
    </w:docPart>
    <w:docPart>
      <w:docPartPr>
        <w:name w:val="6DD2DBAFA5964589A8104FB048ADA073"/>
        <w:category>
          <w:name w:val="General"/>
          <w:gallery w:val="placeholder"/>
        </w:category>
        <w:types>
          <w:type w:val="bbPlcHdr"/>
        </w:types>
        <w:behaviors>
          <w:behavior w:val="content"/>
        </w:behaviors>
        <w:guid w:val="{3F3A6416-699A-46EB-9316-A1AB264B81AF}"/>
      </w:docPartPr>
      <w:docPartBody>
        <w:p w:rsidR="00CD6141" w:rsidRDefault="00A76762">
          <w:r w:rsidRPr="004620FE">
            <w:rPr>
              <w:rStyle w:val="Responseboxtext"/>
              <w:rFonts w:eastAsia="Calibri" w:cs="Arial"/>
              <w:sz w:val="18"/>
              <w:szCs w:val="18"/>
            </w:rPr>
            <w:t xml:space="preserve">                    </w:t>
          </w:r>
        </w:p>
      </w:docPartBody>
    </w:docPart>
    <w:docPart>
      <w:docPartPr>
        <w:name w:val="5AE4420264B74A3EA2700072BE87D07B"/>
        <w:category>
          <w:name w:val="General"/>
          <w:gallery w:val="placeholder"/>
        </w:category>
        <w:types>
          <w:type w:val="bbPlcHdr"/>
        </w:types>
        <w:behaviors>
          <w:behavior w:val="content"/>
        </w:behaviors>
        <w:guid w:val="{1FA3B50A-2F08-459C-9EA7-ED969D83B22C}"/>
      </w:docPartPr>
      <w:docPartBody>
        <w:p w:rsidR="00CD6141" w:rsidRDefault="00A76762">
          <w:r w:rsidRPr="004620FE">
            <w:rPr>
              <w:rStyle w:val="Responseboxtext"/>
              <w:rFonts w:eastAsia="Calibri" w:cs="Arial"/>
              <w:sz w:val="18"/>
              <w:szCs w:val="18"/>
            </w:rPr>
            <w:t xml:space="preserve">                              </w:t>
          </w:r>
        </w:p>
      </w:docPartBody>
    </w:docPart>
    <w:docPart>
      <w:docPartPr>
        <w:name w:val="6E4724B43D524223ADCC05F409BD869B"/>
        <w:category>
          <w:name w:val="General"/>
          <w:gallery w:val="placeholder"/>
        </w:category>
        <w:types>
          <w:type w:val="bbPlcHdr"/>
        </w:types>
        <w:behaviors>
          <w:behavior w:val="content"/>
        </w:behaviors>
        <w:guid w:val="{6827F603-66EC-43CE-A161-FB870E65FB2C}"/>
      </w:docPartPr>
      <w:docPartBody>
        <w:p w:rsidR="00CD6141" w:rsidRDefault="00A76762">
          <w:r w:rsidRPr="004620FE">
            <w:rPr>
              <w:rStyle w:val="Responseboxtext"/>
              <w:rFonts w:eastAsia="Calibri" w:cs="Arial"/>
              <w:sz w:val="18"/>
              <w:szCs w:val="18"/>
            </w:rPr>
            <w:t xml:space="preserve">                     </w:t>
          </w:r>
        </w:p>
      </w:docPartBody>
    </w:docPart>
    <w:docPart>
      <w:docPartPr>
        <w:name w:val="A2A713310DEF4938956D28969A68B5B5"/>
        <w:category>
          <w:name w:val="General"/>
          <w:gallery w:val="placeholder"/>
        </w:category>
        <w:types>
          <w:type w:val="bbPlcHdr"/>
        </w:types>
        <w:behaviors>
          <w:behavior w:val="content"/>
        </w:behaviors>
        <w:guid w:val="{736F3164-B991-4EBD-9FAD-B8E1D88E1714}"/>
      </w:docPartPr>
      <w:docPartBody>
        <w:p w:rsidR="00CD6141" w:rsidRDefault="00A76762">
          <w:r w:rsidRPr="004620FE">
            <w:rPr>
              <w:rStyle w:val="Responseboxtext"/>
              <w:rFonts w:eastAsia="Calibri" w:cs="Arial"/>
              <w:sz w:val="18"/>
              <w:szCs w:val="18"/>
            </w:rPr>
            <w:t xml:space="preserve">                           </w:t>
          </w:r>
        </w:p>
      </w:docPartBody>
    </w:docPart>
    <w:docPart>
      <w:docPartPr>
        <w:name w:val="129C72304E114B1ABE8977C310C03073"/>
        <w:category>
          <w:name w:val="General"/>
          <w:gallery w:val="placeholder"/>
        </w:category>
        <w:types>
          <w:type w:val="bbPlcHdr"/>
        </w:types>
        <w:behaviors>
          <w:behavior w:val="content"/>
        </w:behaviors>
        <w:guid w:val="{65FB820E-F4B3-4F62-B212-9808402ABC2F}"/>
      </w:docPartPr>
      <w:docPartBody>
        <w:p w:rsidR="00CD6141" w:rsidRDefault="00A76762">
          <w:r w:rsidRPr="004620FE">
            <w:rPr>
              <w:rStyle w:val="Responseboxtext"/>
              <w:rFonts w:eastAsia="Calibri" w:cs="Arial"/>
              <w:sz w:val="18"/>
              <w:szCs w:val="18"/>
            </w:rPr>
            <w:t xml:space="preserve">                            </w:t>
          </w:r>
        </w:p>
      </w:docPartBody>
    </w:docPart>
    <w:docPart>
      <w:docPartPr>
        <w:name w:val="7BC6CCB8EAC14F75A9F4906C4F68F5CB"/>
        <w:category>
          <w:name w:val="General"/>
          <w:gallery w:val="placeholder"/>
        </w:category>
        <w:types>
          <w:type w:val="bbPlcHdr"/>
        </w:types>
        <w:behaviors>
          <w:behavior w:val="content"/>
        </w:behaviors>
        <w:guid w:val="{71AAADEA-9B74-466F-901E-FF29D226A1E5}"/>
      </w:docPartPr>
      <w:docPartBody>
        <w:p w:rsidR="00CD6141" w:rsidRDefault="00A76762">
          <w:r w:rsidRPr="006361B1">
            <w:rPr>
              <w:rStyle w:val="Responseboxtext"/>
              <w:rFonts w:eastAsia="Calibri" w:cs="Arial"/>
              <w:sz w:val="18"/>
              <w:szCs w:val="18"/>
            </w:rPr>
            <w:t xml:space="preserve">                      </w:t>
          </w:r>
        </w:p>
      </w:docPartBody>
    </w:docPart>
    <w:docPart>
      <w:docPartPr>
        <w:name w:val="DD3646EB27B74550B8962FF6CB90A3B9"/>
        <w:category>
          <w:name w:val="General"/>
          <w:gallery w:val="placeholder"/>
        </w:category>
        <w:types>
          <w:type w:val="bbPlcHdr"/>
        </w:types>
        <w:behaviors>
          <w:behavior w:val="content"/>
        </w:behaviors>
        <w:guid w:val="{6456AD33-5F64-4ABA-A523-B326BE42E93F}"/>
      </w:docPartPr>
      <w:docPartBody>
        <w:p w:rsidR="00CD6141" w:rsidRDefault="00A76762">
          <w:r w:rsidRPr="004620FE">
            <w:rPr>
              <w:rStyle w:val="Responseboxtext"/>
              <w:rFonts w:eastAsia="Calibri" w:cs="Arial"/>
              <w:sz w:val="18"/>
              <w:szCs w:val="18"/>
            </w:rPr>
            <w:t xml:space="preserve">    </w:t>
          </w:r>
        </w:p>
      </w:docPartBody>
    </w:docPart>
    <w:docPart>
      <w:docPartPr>
        <w:name w:val="90E640CDAD3E451A98D95DAD6ED7DB4F"/>
        <w:category>
          <w:name w:val="General"/>
          <w:gallery w:val="placeholder"/>
        </w:category>
        <w:types>
          <w:type w:val="bbPlcHdr"/>
        </w:types>
        <w:behaviors>
          <w:behavior w:val="content"/>
        </w:behaviors>
        <w:guid w:val="{8EBDCC28-4C61-4F1A-9C1A-C6A5C49C0ECD}"/>
      </w:docPartPr>
      <w:docPartBody>
        <w:p w:rsidR="00CD6141" w:rsidRDefault="00A76762">
          <w:r w:rsidRPr="004620FE">
            <w:rPr>
              <w:rStyle w:val="Responseboxtext"/>
              <w:rFonts w:eastAsia="Calibri" w:cs="Arial"/>
              <w:sz w:val="18"/>
              <w:szCs w:val="18"/>
            </w:rPr>
            <w:t xml:space="preserve">    </w:t>
          </w:r>
        </w:p>
      </w:docPartBody>
    </w:docPart>
    <w:docPart>
      <w:docPartPr>
        <w:name w:val="B2E556C4AEFD414C92AD77C69511EF29"/>
        <w:category>
          <w:name w:val="General"/>
          <w:gallery w:val="placeholder"/>
        </w:category>
        <w:types>
          <w:type w:val="bbPlcHdr"/>
        </w:types>
        <w:behaviors>
          <w:behavior w:val="content"/>
        </w:behaviors>
        <w:guid w:val="{B5B5A0CA-FB20-4306-AE03-F3B2BA4A5DF2}"/>
      </w:docPartPr>
      <w:docPartBody>
        <w:p w:rsidR="00CD6141" w:rsidRDefault="00A76762">
          <w:r w:rsidRPr="004620FE">
            <w:rPr>
              <w:rStyle w:val="Responseboxtext"/>
              <w:rFonts w:eastAsia="Calibri" w:cs="Arial"/>
              <w:sz w:val="18"/>
              <w:szCs w:val="18"/>
            </w:rPr>
            <w:t xml:space="preserve">    </w:t>
          </w:r>
        </w:p>
      </w:docPartBody>
    </w:docPart>
    <w:docPart>
      <w:docPartPr>
        <w:name w:val="75428599E7C94DB4853DC303F9DE9870"/>
        <w:category>
          <w:name w:val="General"/>
          <w:gallery w:val="placeholder"/>
        </w:category>
        <w:types>
          <w:type w:val="bbPlcHdr"/>
        </w:types>
        <w:behaviors>
          <w:behavior w:val="content"/>
        </w:behaviors>
        <w:guid w:val="{52BA1E74-1F0E-49F4-BAC3-51AFB79C57C6}"/>
      </w:docPartPr>
      <w:docPartBody>
        <w:p w:rsidR="00CD6141" w:rsidRDefault="00A76762">
          <w:r w:rsidRPr="004620FE">
            <w:rPr>
              <w:rStyle w:val="Responseboxtext"/>
              <w:rFonts w:eastAsia="Calibri" w:cs="Arial"/>
              <w:sz w:val="18"/>
              <w:szCs w:val="18"/>
            </w:rPr>
            <w:t xml:space="preserve">                    </w:t>
          </w:r>
        </w:p>
      </w:docPartBody>
    </w:docPart>
    <w:docPart>
      <w:docPartPr>
        <w:name w:val="8462FEA8001D49A781A7F33B9934079A"/>
        <w:category>
          <w:name w:val="General"/>
          <w:gallery w:val="placeholder"/>
        </w:category>
        <w:types>
          <w:type w:val="bbPlcHdr"/>
        </w:types>
        <w:behaviors>
          <w:behavior w:val="content"/>
        </w:behaviors>
        <w:guid w:val="{5B405AAF-6A34-46B9-B8D5-8CA57574578A}"/>
      </w:docPartPr>
      <w:docPartBody>
        <w:p w:rsidR="00CD6141" w:rsidRDefault="00A76762">
          <w:r w:rsidRPr="00AE26CC">
            <w:rPr>
              <w:rStyle w:val="Responseboxtext"/>
              <w:rFonts w:eastAsia="Calibri" w:cs="Arial"/>
              <w:sz w:val="18"/>
              <w:szCs w:val="18"/>
            </w:rPr>
            <w:t xml:space="preserve">                      </w:t>
          </w:r>
        </w:p>
      </w:docPartBody>
    </w:docPart>
    <w:docPart>
      <w:docPartPr>
        <w:name w:val="3BD8D0EAB83344C9A09F72B1A898790B"/>
        <w:category>
          <w:name w:val="General"/>
          <w:gallery w:val="placeholder"/>
        </w:category>
        <w:types>
          <w:type w:val="bbPlcHdr"/>
        </w:types>
        <w:behaviors>
          <w:behavior w:val="content"/>
        </w:behaviors>
        <w:guid w:val="{DE07C7D8-9E9B-4E1C-B769-8A0E4DCEA79F}"/>
      </w:docPartPr>
      <w:docPartBody>
        <w:p w:rsidR="00CD6141" w:rsidRDefault="00A76762">
          <w:r w:rsidRPr="004620FE">
            <w:rPr>
              <w:rStyle w:val="Responseboxtext"/>
              <w:rFonts w:eastAsia="Calibri" w:cs="Arial"/>
              <w:sz w:val="18"/>
              <w:szCs w:val="18"/>
            </w:rPr>
            <w:t xml:space="preserve">                    </w:t>
          </w:r>
        </w:p>
      </w:docPartBody>
    </w:docPart>
    <w:docPart>
      <w:docPartPr>
        <w:name w:val="03D2964B105249A18494EC89AD3F0D81"/>
        <w:category>
          <w:name w:val="General"/>
          <w:gallery w:val="placeholder"/>
        </w:category>
        <w:types>
          <w:type w:val="bbPlcHdr"/>
        </w:types>
        <w:behaviors>
          <w:behavior w:val="content"/>
        </w:behaviors>
        <w:guid w:val="{7860B096-A89D-4465-BB3D-25ED1D297927}"/>
      </w:docPartPr>
      <w:docPartBody>
        <w:p w:rsidR="00CD6141" w:rsidRDefault="00A76762">
          <w:r w:rsidRPr="004620FE">
            <w:rPr>
              <w:rStyle w:val="Responseboxtext"/>
              <w:rFonts w:eastAsia="Calibri" w:cs="Arial"/>
              <w:sz w:val="18"/>
              <w:szCs w:val="18"/>
            </w:rPr>
            <w:t xml:space="preserve">                              </w:t>
          </w:r>
        </w:p>
      </w:docPartBody>
    </w:docPart>
    <w:docPart>
      <w:docPartPr>
        <w:name w:val="EC34ACF9AF204C5E953190122854869A"/>
        <w:category>
          <w:name w:val="General"/>
          <w:gallery w:val="placeholder"/>
        </w:category>
        <w:types>
          <w:type w:val="bbPlcHdr"/>
        </w:types>
        <w:behaviors>
          <w:behavior w:val="content"/>
        </w:behaviors>
        <w:guid w:val="{31ECCA79-9E22-441B-A8E0-090E4D6585B3}"/>
      </w:docPartPr>
      <w:docPartBody>
        <w:p w:rsidR="00CD6141" w:rsidRDefault="00A76762">
          <w:r w:rsidRPr="004620FE">
            <w:rPr>
              <w:rStyle w:val="Responseboxtext"/>
              <w:rFonts w:eastAsia="Calibri" w:cs="Arial"/>
              <w:sz w:val="18"/>
              <w:szCs w:val="18"/>
            </w:rPr>
            <w:t xml:space="preserve">                     </w:t>
          </w:r>
        </w:p>
      </w:docPartBody>
    </w:docPart>
    <w:docPart>
      <w:docPartPr>
        <w:name w:val="5F6D85A105984DA59661C0A7A0A0178B"/>
        <w:category>
          <w:name w:val="General"/>
          <w:gallery w:val="placeholder"/>
        </w:category>
        <w:types>
          <w:type w:val="bbPlcHdr"/>
        </w:types>
        <w:behaviors>
          <w:behavior w:val="content"/>
        </w:behaviors>
        <w:guid w:val="{56AF3487-F3A3-4AB0-B393-D8CA34F42E6C}"/>
      </w:docPartPr>
      <w:docPartBody>
        <w:p w:rsidR="00CD6141" w:rsidRDefault="00A76762">
          <w:r w:rsidRPr="004620FE">
            <w:rPr>
              <w:rStyle w:val="Responseboxtext"/>
              <w:rFonts w:eastAsia="Calibri" w:cs="Arial"/>
              <w:sz w:val="18"/>
              <w:szCs w:val="18"/>
            </w:rPr>
            <w:t xml:space="preserve">                           </w:t>
          </w:r>
        </w:p>
      </w:docPartBody>
    </w:docPart>
    <w:docPart>
      <w:docPartPr>
        <w:name w:val="5315EC0217914B6D85717F57882140F3"/>
        <w:category>
          <w:name w:val="General"/>
          <w:gallery w:val="placeholder"/>
        </w:category>
        <w:types>
          <w:type w:val="bbPlcHdr"/>
        </w:types>
        <w:behaviors>
          <w:behavior w:val="content"/>
        </w:behaviors>
        <w:guid w:val="{7348025C-97F0-4363-B7EC-CEA18CAC6C84}"/>
      </w:docPartPr>
      <w:docPartBody>
        <w:p w:rsidR="00CD6141" w:rsidRDefault="00A76762">
          <w:r w:rsidRPr="004620FE">
            <w:rPr>
              <w:rStyle w:val="Responseboxtext"/>
              <w:rFonts w:eastAsia="Calibri" w:cs="Arial"/>
              <w:sz w:val="18"/>
              <w:szCs w:val="18"/>
            </w:rPr>
            <w:t xml:space="preserve">                            </w:t>
          </w:r>
        </w:p>
      </w:docPartBody>
    </w:docPart>
    <w:docPart>
      <w:docPartPr>
        <w:name w:val="2C4920C0CCBF438097455C4681596F33"/>
        <w:category>
          <w:name w:val="General"/>
          <w:gallery w:val="placeholder"/>
        </w:category>
        <w:types>
          <w:type w:val="bbPlcHdr"/>
        </w:types>
        <w:behaviors>
          <w:behavior w:val="content"/>
        </w:behaviors>
        <w:guid w:val="{FA6176FD-9AD4-476C-9BDD-1D8AA87411E5}"/>
      </w:docPartPr>
      <w:docPartBody>
        <w:p w:rsidR="00CD6141" w:rsidRDefault="00A76762">
          <w:r w:rsidRPr="006361B1">
            <w:rPr>
              <w:rStyle w:val="Responseboxtext"/>
              <w:rFonts w:eastAsia="Calibri" w:cs="Arial"/>
              <w:sz w:val="18"/>
              <w:szCs w:val="18"/>
            </w:rPr>
            <w:t xml:space="preserve">                      </w:t>
          </w:r>
        </w:p>
      </w:docPartBody>
    </w:docPart>
    <w:docPart>
      <w:docPartPr>
        <w:name w:val="CD741ABEDAF141C281AF5472D991BA36"/>
        <w:category>
          <w:name w:val="General"/>
          <w:gallery w:val="placeholder"/>
        </w:category>
        <w:types>
          <w:type w:val="bbPlcHdr"/>
        </w:types>
        <w:behaviors>
          <w:behavior w:val="content"/>
        </w:behaviors>
        <w:guid w:val="{B26FF397-C458-4E8A-B224-55A68F944EC4}"/>
      </w:docPartPr>
      <w:docPartBody>
        <w:p w:rsidR="00CD6141" w:rsidRDefault="00A76762">
          <w:r w:rsidRPr="004620FE">
            <w:rPr>
              <w:rStyle w:val="Responseboxtext"/>
              <w:rFonts w:eastAsia="Calibri" w:cs="Arial"/>
              <w:sz w:val="18"/>
              <w:szCs w:val="18"/>
            </w:rPr>
            <w:t xml:space="preserve">    </w:t>
          </w:r>
        </w:p>
      </w:docPartBody>
    </w:docPart>
    <w:docPart>
      <w:docPartPr>
        <w:name w:val="49AF6830CFA940548C09C2E2003E6E18"/>
        <w:category>
          <w:name w:val="General"/>
          <w:gallery w:val="placeholder"/>
        </w:category>
        <w:types>
          <w:type w:val="bbPlcHdr"/>
        </w:types>
        <w:behaviors>
          <w:behavior w:val="content"/>
        </w:behaviors>
        <w:guid w:val="{223CA21C-4F2E-42A7-A5F2-A59355276E94}"/>
      </w:docPartPr>
      <w:docPartBody>
        <w:p w:rsidR="00CD6141" w:rsidRDefault="00A76762">
          <w:r w:rsidRPr="004620FE">
            <w:rPr>
              <w:rStyle w:val="Responseboxtext"/>
              <w:rFonts w:eastAsia="Calibri" w:cs="Arial"/>
              <w:sz w:val="18"/>
              <w:szCs w:val="18"/>
            </w:rPr>
            <w:t xml:space="preserve">    </w:t>
          </w:r>
        </w:p>
      </w:docPartBody>
    </w:docPart>
    <w:docPart>
      <w:docPartPr>
        <w:name w:val="DB312C4421764FA3B1B68386BD276B7D"/>
        <w:category>
          <w:name w:val="General"/>
          <w:gallery w:val="placeholder"/>
        </w:category>
        <w:types>
          <w:type w:val="bbPlcHdr"/>
        </w:types>
        <w:behaviors>
          <w:behavior w:val="content"/>
        </w:behaviors>
        <w:guid w:val="{561D4211-0CA2-42C1-B906-53622CEA19D0}"/>
      </w:docPartPr>
      <w:docPartBody>
        <w:p w:rsidR="00CD6141" w:rsidRDefault="00A76762">
          <w:r w:rsidRPr="004620FE">
            <w:rPr>
              <w:rStyle w:val="Responseboxtext"/>
              <w:rFonts w:eastAsia="Calibri" w:cs="Arial"/>
              <w:sz w:val="18"/>
              <w:szCs w:val="18"/>
            </w:rPr>
            <w:t xml:space="preserve">    </w:t>
          </w:r>
        </w:p>
      </w:docPartBody>
    </w:docPart>
    <w:docPart>
      <w:docPartPr>
        <w:name w:val="4F387B4FCCD349CD93EA28099763EAAE"/>
        <w:category>
          <w:name w:val="General"/>
          <w:gallery w:val="placeholder"/>
        </w:category>
        <w:types>
          <w:type w:val="bbPlcHdr"/>
        </w:types>
        <w:behaviors>
          <w:behavior w:val="content"/>
        </w:behaviors>
        <w:guid w:val="{3194C790-B8D5-40AD-8DCA-DA1FB70B6700}"/>
      </w:docPartPr>
      <w:docPartBody>
        <w:p w:rsidR="00CD6141" w:rsidRDefault="00A76762">
          <w:r w:rsidRPr="004620FE">
            <w:rPr>
              <w:rStyle w:val="Responseboxtext"/>
              <w:rFonts w:eastAsia="Calibri" w:cs="Arial"/>
              <w:sz w:val="18"/>
              <w:szCs w:val="18"/>
            </w:rPr>
            <w:t xml:space="preserve">                    </w:t>
          </w:r>
        </w:p>
      </w:docPartBody>
    </w:docPart>
    <w:docPart>
      <w:docPartPr>
        <w:name w:val="122F975FFFF64E9FBB51230326B85C9E"/>
        <w:category>
          <w:name w:val="General"/>
          <w:gallery w:val="placeholder"/>
        </w:category>
        <w:types>
          <w:type w:val="bbPlcHdr"/>
        </w:types>
        <w:behaviors>
          <w:behavior w:val="content"/>
        </w:behaviors>
        <w:guid w:val="{A602ACC9-DB7A-460B-8385-176D96696D41}"/>
      </w:docPartPr>
      <w:docPartBody>
        <w:p w:rsidR="00CD6141" w:rsidRDefault="00A76762">
          <w:r w:rsidRPr="00AE26CC">
            <w:rPr>
              <w:rStyle w:val="Responseboxtext"/>
              <w:rFonts w:eastAsia="Calibri" w:cs="Arial"/>
              <w:sz w:val="18"/>
              <w:szCs w:val="18"/>
            </w:rPr>
            <w:t xml:space="preserve">                      </w:t>
          </w:r>
        </w:p>
      </w:docPartBody>
    </w:docPart>
    <w:docPart>
      <w:docPartPr>
        <w:name w:val="C6EA31C2A37D452982ED65DD971AA61A"/>
        <w:category>
          <w:name w:val="General"/>
          <w:gallery w:val="placeholder"/>
        </w:category>
        <w:types>
          <w:type w:val="bbPlcHdr"/>
        </w:types>
        <w:behaviors>
          <w:behavior w:val="content"/>
        </w:behaviors>
        <w:guid w:val="{4B4C47CD-DA91-466F-B955-21BAF46CB204}"/>
      </w:docPartPr>
      <w:docPartBody>
        <w:p w:rsidR="00CD6141" w:rsidRDefault="00A76762">
          <w:r w:rsidRPr="004620FE">
            <w:rPr>
              <w:rStyle w:val="Responseboxtext"/>
              <w:rFonts w:eastAsia="Calibri" w:cs="Arial"/>
              <w:sz w:val="18"/>
              <w:szCs w:val="18"/>
            </w:rPr>
            <w:t xml:space="preserve">                    </w:t>
          </w:r>
        </w:p>
      </w:docPartBody>
    </w:docPart>
    <w:docPart>
      <w:docPartPr>
        <w:name w:val="8816E4CA8D524E6484A7C3885A0B95F9"/>
        <w:category>
          <w:name w:val="General"/>
          <w:gallery w:val="placeholder"/>
        </w:category>
        <w:types>
          <w:type w:val="bbPlcHdr"/>
        </w:types>
        <w:behaviors>
          <w:behavior w:val="content"/>
        </w:behaviors>
        <w:guid w:val="{88807A4C-9188-4948-9538-8C47BEC7B415}"/>
      </w:docPartPr>
      <w:docPartBody>
        <w:p w:rsidR="00CD6141" w:rsidRDefault="00A76762">
          <w:r w:rsidRPr="004620FE">
            <w:rPr>
              <w:rStyle w:val="Responseboxtext"/>
              <w:rFonts w:eastAsia="Calibri" w:cs="Arial"/>
              <w:sz w:val="18"/>
              <w:szCs w:val="18"/>
            </w:rPr>
            <w:t xml:space="preserve">                              </w:t>
          </w:r>
        </w:p>
      </w:docPartBody>
    </w:docPart>
    <w:docPart>
      <w:docPartPr>
        <w:name w:val="55875803E0FF44AEB22ABF4927700AA5"/>
        <w:category>
          <w:name w:val="General"/>
          <w:gallery w:val="placeholder"/>
        </w:category>
        <w:types>
          <w:type w:val="bbPlcHdr"/>
        </w:types>
        <w:behaviors>
          <w:behavior w:val="content"/>
        </w:behaviors>
        <w:guid w:val="{B7F414AD-E619-4580-9508-53330EC00A08}"/>
      </w:docPartPr>
      <w:docPartBody>
        <w:p w:rsidR="00CD6141" w:rsidRDefault="00A76762">
          <w:r w:rsidRPr="004620FE">
            <w:rPr>
              <w:rStyle w:val="Responseboxtext"/>
              <w:rFonts w:eastAsia="Calibri" w:cs="Arial"/>
              <w:sz w:val="18"/>
              <w:szCs w:val="18"/>
            </w:rPr>
            <w:t xml:space="preserve">                     </w:t>
          </w:r>
        </w:p>
      </w:docPartBody>
    </w:docPart>
    <w:docPart>
      <w:docPartPr>
        <w:name w:val="E752AA3F1F8A4EAD84CEE85A9C0C71AC"/>
        <w:category>
          <w:name w:val="General"/>
          <w:gallery w:val="placeholder"/>
        </w:category>
        <w:types>
          <w:type w:val="bbPlcHdr"/>
        </w:types>
        <w:behaviors>
          <w:behavior w:val="content"/>
        </w:behaviors>
        <w:guid w:val="{54E62B41-083E-4E74-98C5-98D453679EB0}"/>
      </w:docPartPr>
      <w:docPartBody>
        <w:p w:rsidR="00CD6141" w:rsidRDefault="00A76762">
          <w:r w:rsidRPr="004620FE">
            <w:rPr>
              <w:rStyle w:val="Responseboxtext"/>
              <w:rFonts w:eastAsia="Calibri" w:cs="Arial"/>
              <w:sz w:val="18"/>
              <w:szCs w:val="18"/>
            </w:rPr>
            <w:t xml:space="preserve">                           </w:t>
          </w:r>
        </w:p>
      </w:docPartBody>
    </w:docPart>
    <w:docPart>
      <w:docPartPr>
        <w:name w:val="E34EA4B19F95437081AAB35C66E9F6E4"/>
        <w:category>
          <w:name w:val="General"/>
          <w:gallery w:val="placeholder"/>
        </w:category>
        <w:types>
          <w:type w:val="bbPlcHdr"/>
        </w:types>
        <w:behaviors>
          <w:behavior w:val="content"/>
        </w:behaviors>
        <w:guid w:val="{7228CC6F-0253-4114-AE4C-8F1B16AAAC6C}"/>
      </w:docPartPr>
      <w:docPartBody>
        <w:p w:rsidR="00CD6141" w:rsidRDefault="00A76762">
          <w:r w:rsidRPr="004620FE">
            <w:rPr>
              <w:rStyle w:val="Responseboxtext"/>
              <w:rFonts w:eastAsia="Calibri" w:cs="Arial"/>
              <w:sz w:val="18"/>
              <w:szCs w:val="18"/>
            </w:rPr>
            <w:t xml:space="preserve">                            </w:t>
          </w:r>
        </w:p>
      </w:docPartBody>
    </w:docPart>
    <w:docPart>
      <w:docPartPr>
        <w:name w:val="17B9BF11BBF1458C8A9562C5A9A5647B"/>
        <w:category>
          <w:name w:val="General"/>
          <w:gallery w:val="placeholder"/>
        </w:category>
        <w:types>
          <w:type w:val="bbPlcHdr"/>
        </w:types>
        <w:behaviors>
          <w:behavior w:val="content"/>
        </w:behaviors>
        <w:guid w:val="{B8DA2990-EA99-4D51-AFE4-EF1D86C2B2C6}"/>
      </w:docPartPr>
      <w:docPartBody>
        <w:p w:rsidR="00CD6141" w:rsidRDefault="00A76762">
          <w:r w:rsidRPr="006361B1">
            <w:rPr>
              <w:rStyle w:val="Responseboxtext"/>
              <w:rFonts w:eastAsia="Calibri" w:cs="Arial"/>
              <w:sz w:val="18"/>
              <w:szCs w:val="18"/>
            </w:rPr>
            <w:t xml:space="preserve">                      </w:t>
          </w:r>
        </w:p>
      </w:docPartBody>
    </w:docPart>
    <w:docPart>
      <w:docPartPr>
        <w:name w:val="8F9A82FEC5FA4835BF3B203AC9168795"/>
        <w:category>
          <w:name w:val="General"/>
          <w:gallery w:val="placeholder"/>
        </w:category>
        <w:types>
          <w:type w:val="bbPlcHdr"/>
        </w:types>
        <w:behaviors>
          <w:behavior w:val="content"/>
        </w:behaviors>
        <w:guid w:val="{0C969722-C26D-4401-84E2-5DAA56CB45D6}"/>
      </w:docPartPr>
      <w:docPartBody>
        <w:p w:rsidR="00CD6141" w:rsidRDefault="00A76762">
          <w:r w:rsidRPr="004620FE">
            <w:rPr>
              <w:rStyle w:val="Responseboxtext"/>
              <w:rFonts w:eastAsia="Calibri" w:cs="Arial"/>
              <w:sz w:val="18"/>
              <w:szCs w:val="18"/>
            </w:rPr>
            <w:t xml:space="preserve">    </w:t>
          </w:r>
        </w:p>
      </w:docPartBody>
    </w:docPart>
    <w:docPart>
      <w:docPartPr>
        <w:name w:val="50B04A82498D4A459B1F0D7F09591CB9"/>
        <w:category>
          <w:name w:val="General"/>
          <w:gallery w:val="placeholder"/>
        </w:category>
        <w:types>
          <w:type w:val="bbPlcHdr"/>
        </w:types>
        <w:behaviors>
          <w:behavior w:val="content"/>
        </w:behaviors>
        <w:guid w:val="{FAFCA46B-D407-4A83-BD0D-0AA929B9BE0E}"/>
      </w:docPartPr>
      <w:docPartBody>
        <w:p w:rsidR="00CD6141" w:rsidRDefault="00A76762">
          <w:r w:rsidRPr="004620FE">
            <w:rPr>
              <w:rStyle w:val="Responseboxtext"/>
              <w:rFonts w:eastAsia="Calibri" w:cs="Arial"/>
              <w:sz w:val="18"/>
              <w:szCs w:val="18"/>
            </w:rPr>
            <w:t xml:space="preserve">    </w:t>
          </w:r>
        </w:p>
      </w:docPartBody>
    </w:docPart>
    <w:docPart>
      <w:docPartPr>
        <w:name w:val="0CC0C256B0A74FAABFA5699624ACF620"/>
        <w:category>
          <w:name w:val="General"/>
          <w:gallery w:val="placeholder"/>
        </w:category>
        <w:types>
          <w:type w:val="bbPlcHdr"/>
        </w:types>
        <w:behaviors>
          <w:behavior w:val="content"/>
        </w:behaviors>
        <w:guid w:val="{BDC30832-20AE-4DA6-8521-64C18FC1EDF9}"/>
      </w:docPartPr>
      <w:docPartBody>
        <w:p w:rsidR="00CD6141" w:rsidRDefault="00A76762">
          <w:r w:rsidRPr="004620FE">
            <w:rPr>
              <w:rStyle w:val="Responseboxtext"/>
              <w:rFonts w:eastAsia="Calibri" w:cs="Arial"/>
              <w:sz w:val="18"/>
              <w:szCs w:val="18"/>
            </w:rPr>
            <w:t xml:space="preserve">    </w:t>
          </w:r>
        </w:p>
      </w:docPartBody>
    </w:docPart>
    <w:docPart>
      <w:docPartPr>
        <w:name w:val="E5257D5555D744DFAFF8DA2046D855AD"/>
        <w:category>
          <w:name w:val="General"/>
          <w:gallery w:val="placeholder"/>
        </w:category>
        <w:types>
          <w:type w:val="bbPlcHdr"/>
        </w:types>
        <w:behaviors>
          <w:behavior w:val="content"/>
        </w:behaviors>
        <w:guid w:val="{98D54940-C295-4ACF-9383-592E9DC128F0}"/>
      </w:docPartPr>
      <w:docPartBody>
        <w:p w:rsidR="00CD6141" w:rsidRDefault="00A76762">
          <w:r w:rsidRPr="004620FE">
            <w:rPr>
              <w:rStyle w:val="Responseboxtext"/>
              <w:rFonts w:eastAsia="Calibri" w:cs="Arial"/>
              <w:sz w:val="18"/>
              <w:szCs w:val="18"/>
            </w:rPr>
            <w:t xml:space="preserve">                    </w:t>
          </w:r>
        </w:p>
      </w:docPartBody>
    </w:docPart>
    <w:docPart>
      <w:docPartPr>
        <w:name w:val="32DD159B39B34042B10D40FF3071744C"/>
        <w:category>
          <w:name w:val="General"/>
          <w:gallery w:val="placeholder"/>
        </w:category>
        <w:types>
          <w:type w:val="bbPlcHdr"/>
        </w:types>
        <w:behaviors>
          <w:behavior w:val="content"/>
        </w:behaviors>
        <w:guid w:val="{94DAA155-DF95-4818-9650-C7229E44457C}"/>
      </w:docPartPr>
      <w:docPartBody>
        <w:p w:rsidR="00CD6141" w:rsidRDefault="00A76762">
          <w:r w:rsidRPr="00AE26CC">
            <w:rPr>
              <w:rStyle w:val="Responseboxtext"/>
              <w:rFonts w:eastAsia="Calibri" w:cs="Arial"/>
              <w:sz w:val="18"/>
              <w:szCs w:val="18"/>
            </w:rPr>
            <w:t xml:space="preserve">                      </w:t>
          </w:r>
        </w:p>
      </w:docPartBody>
    </w:docPart>
    <w:docPart>
      <w:docPartPr>
        <w:name w:val="9B4AFEB4E0A74234863B94F8CAFA8D60"/>
        <w:category>
          <w:name w:val="General"/>
          <w:gallery w:val="placeholder"/>
        </w:category>
        <w:types>
          <w:type w:val="bbPlcHdr"/>
        </w:types>
        <w:behaviors>
          <w:behavior w:val="content"/>
        </w:behaviors>
        <w:guid w:val="{FE90ADD2-BC76-49EC-BA03-E2E7E372C9FB}"/>
      </w:docPartPr>
      <w:docPartBody>
        <w:p w:rsidR="00CD6141" w:rsidRDefault="00A76762">
          <w:r w:rsidRPr="004620FE">
            <w:rPr>
              <w:rStyle w:val="Responseboxtext"/>
              <w:rFonts w:eastAsia="Calibri" w:cs="Arial"/>
              <w:sz w:val="18"/>
              <w:szCs w:val="18"/>
            </w:rPr>
            <w:t xml:space="preserve">                    </w:t>
          </w:r>
        </w:p>
      </w:docPartBody>
    </w:docPart>
    <w:docPart>
      <w:docPartPr>
        <w:name w:val="8CBACAC1D46A4085AA663BDB72E8251A"/>
        <w:category>
          <w:name w:val="General"/>
          <w:gallery w:val="placeholder"/>
        </w:category>
        <w:types>
          <w:type w:val="bbPlcHdr"/>
        </w:types>
        <w:behaviors>
          <w:behavior w:val="content"/>
        </w:behaviors>
        <w:guid w:val="{7FCEED40-EFF7-4DC9-87BA-B8AC53CD1826}"/>
      </w:docPartPr>
      <w:docPartBody>
        <w:p w:rsidR="00CD6141" w:rsidRDefault="00A76762">
          <w:r w:rsidRPr="004620FE">
            <w:rPr>
              <w:rStyle w:val="Responseboxtext"/>
              <w:rFonts w:eastAsia="Calibri" w:cs="Arial"/>
              <w:sz w:val="18"/>
              <w:szCs w:val="18"/>
            </w:rPr>
            <w:t xml:space="preserve">                              </w:t>
          </w:r>
        </w:p>
      </w:docPartBody>
    </w:docPart>
    <w:docPart>
      <w:docPartPr>
        <w:name w:val="9536F705193740D5A85DA4A42D6854A8"/>
        <w:category>
          <w:name w:val="General"/>
          <w:gallery w:val="placeholder"/>
        </w:category>
        <w:types>
          <w:type w:val="bbPlcHdr"/>
        </w:types>
        <w:behaviors>
          <w:behavior w:val="content"/>
        </w:behaviors>
        <w:guid w:val="{478722AB-2C76-4E15-9A3E-9ECC9AD6BBDA}"/>
      </w:docPartPr>
      <w:docPartBody>
        <w:p w:rsidR="00CD6141" w:rsidRDefault="00A76762">
          <w:r w:rsidRPr="004620FE">
            <w:rPr>
              <w:rStyle w:val="Responseboxtext"/>
              <w:rFonts w:eastAsia="Calibri" w:cs="Arial"/>
              <w:sz w:val="18"/>
              <w:szCs w:val="18"/>
            </w:rPr>
            <w:t xml:space="preserve">                     </w:t>
          </w:r>
        </w:p>
      </w:docPartBody>
    </w:docPart>
    <w:docPart>
      <w:docPartPr>
        <w:name w:val="0A07D8DCF60046CA87C0849C328CD5AC"/>
        <w:category>
          <w:name w:val="General"/>
          <w:gallery w:val="placeholder"/>
        </w:category>
        <w:types>
          <w:type w:val="bbPlcHdr"/>
        </w:types>
        <w:behaviors>
          <w:behavior w:val="content"/>
        </w:behaviors>
        <w:guid w:val="{010450CF-02C0-4604-BA1A-BA33CF394248}"/>
      </w:docPartPr>
      <w:docPartBody>
        <w:p w:rsidR="00CD6141" w:rsidRDefault="00A76762">
          <w:r w:rsidRPr="004620FE">
            <w:rPr>
              <w:rStyle w:val="Responseboxtext"/>
              <w:rFonts w:eastAsia="Calibri" w:cs="Arial"/>
              <w:sz w:val="18"/>
              <w:szCs w:val="18"/>
            </w:rPr>
            <w:t xml:space="preserve">                           </w:t>
          </w:r>
        </w:p>
      </w:docPartBody>
    </w:docPart>
    <w:docPart>
      <w:docPartPr>
        <w:name w:val="78A4F657C5EB45F29D7563301E6FFD27"/>
        <w:category>
          <w:name w:val="General"/>
          <w:gallery w:val="placeholder"/>
        </w:category>
        <w:types>
          <w:type w:val="bbPlcHdr"/>
        </w:types>
        <w:behaviors>
          <w:behavior w:val="content"/>
        </w:behaviors>
        <w:guid w:val="{C09DF97C-2935-48FB-A72B-52C4C004E477}"/>
      </w:docPartPr>
      <w:docPartBody>
        <w:p w:rsidR="00CD6141" w:rsidRDefault="00A76762">
          <w:r w:rsidRPr="004620FE">
            <w:rPr>
              <w:rStyle w:val="Responseboxtext"/>
              <w:rFonts w:eastAsia="Calibri" w:cs="Arial"/>
              <w:sz w:val="18"/>
              <w:szCs w:val="18"/>
            </w:rPr>
            <w:t xml:space="preserve">                            </w:t>
          </w:r>
        </w:p>
      </w:docPartBody>
    </w:docPart>
    <w:docPart>
      <w:docPartPr>
        <w:name w:val="4B13AB276CAB416AAB3AE8A50FE8ADA6"/>
        <w:category>
          <w:name w:val="General"/>
          <w:gallery w:val="placeholder"/>
        </w:category>
        <w:types>
          <w:type w:val="bbPlcHdr"/>
        </w:types>
        <w:behaviors>
          <w:behavior w:val="content"/>
        </w:behaviors>
        <w:guid w:val="{A85CF669-8EC7-4339-A45C-629DD955ACAE}"/>
      </w:docPartPr>
      <w:docPartBody>
        <w:p w:rsidR="00CD6141" w:rsidRDefault="00A76762">
          <w:r w:rsidRPr="006361B1">
            <w:rPr>
              <w:rStyle w:val="Responseboxtext"/>
              <w:rFonts w:eastAsia="Calibri" w:cs="Arial"/>
              <w:sz w:val="18"/>
              <w:szCs w:val="18"/>
            </w:rPr>
            <w:t xml:space="preserve">                      </w:t>
          </w:r>
        </w:p>
      </w:docPartBody>
    </w:docPart>
    <w:docPart>
      <w:docPartPr>
        <w:name w:val="04CB6D2E325249DEA99A40BE075112A5"/>
        <w:category>
          <w:name w:val="General"/>
          <w:gallery w:val="placeholder"/>
        </w:category>
        <w:types>
          <w:type w:val="bbPlcHdr"/>
        </w:types>
        <w:behaviors>
          <w:behavior w:val="content"/>
        </w:behaviors>
        <w:guid w:val="{6543140D-B529-467B-BA08-73EE51F5F841}"/>
      </w:docPartPr>
      <w:docPartBody>
        <w:p w:rsidR="00CD6141" w:rsidRDefault="00A76762">
          <w:r w:rsidRPr="004620FE">
            <w:rPr>
              <w:rStyle w:val="Responseboxtext"/>
              <w:rFonts w:eastAsia="Calibri" w:cs="Arial"/>
              <w:sz w:val="18"/>
              <w:szCs w:val="18"/>
            </w:rPr>
            <w:t xml:space="preserve">    </w:t>
          </w:r>
        </w:p>
      </w:docPartBody>
    </w:docPart>
    <w:docPart>
      <w:docPartPr>
        <w:name w:val="423E421A7F964B259F5E64AF019EDCB1"/>
        <w:category>
          <w:name w:val="General"/>
          <w:gallery w:val="placeholder"/>
        </w:category>
        <w:types>
          <w:type w:val="bbPlcHdr"/>
        </w:types>
        <w:behaviors>
          <w:behavior w:val="content"/>
        </w:behaviors>
        <w:guid w:val="{5CE6A188-FCEA-4304-9E68-8D00730EAFE0}"/>
      </w:docPartPr>
      <w:docPartBody>
        <w:p w:rsidR="00CD6141" w:rsidRDefault="00A76762">
          <w:r w:rsidRPr="004620FE">
            <w:rPr>
              <w:rStyle w:val="Responseboxtext"/>
              <w:rFonts w:eastAsia="Calibri" w:cs="Arial"/>
              <w:sz w:val="18"/>
              <w:szCs w:val="18"/>
            </w:rPr>
            <w:t xml:space="preserve">    </w:t>
          </w:r>
        </w:p>
      </w:docPartBody>
    </w:docPart>
    <w:docPart>
      <w:docPartPr>
        <w:name w:val="5895DB806C874A7BA8C979F2FA5EDF38"/>
        <w:category>
          <w:name w:val="General"/>
          <w:gallery w:val="placeholder"/>
        </w:category>
        <w:types>
          <w:type w:val="bbPlcHdr"/>
        </w:types>
        <w:behaviors>
          <w:behavior w:val="content"/>
        </w:behaviors>
        <w:guid w:val="{C0229B05-9C20-4DC1-89D7-D95D66AF0729}"/>
      </w:docPartPr>
      <w:docPartBody>
        <w:p w:rsidR="00CD6141" w:rsidRDefault="00A76762">
          <w:r w:rsidRPr="004620FE">
            <w:rPr>
              <w:rStyle w:val="Responseboxtext"/>
              <w:rFonts w:eastAsia="Calibri" w:cs="Arial"/>
              <w:sz w:val="18"/>
              <w:szCs w:val="18"/>
            </w:rPr>
            <w:t xml:space="preserve">    </w:t>
          </w:r>
        </w:p>
      </w:docPartBody>
    </w:docPart>
    <w:docPart>
      <w:docPartPr>
        <w:name w:val="FBFB62087D944FFB933AAC234D4FC2CC"/>
        <w:category>
          <w:name w:val="General"/>
          <w:gallery w:val="placeholder"/>
        </w:category>
        <w:types>
          <w:type w:val="bbPlcHdr"/>
        </w:types>
        <w:behaviors>
          <w:behavior w:val="content"/>
        </w:behaviors>
        <w:guid w:val="{15DDC404-991F-4D65-93D5-5B77025AB982}"/>
      </w:docPartPr>
      <w:docPartBody>
        <w:p w:rsidR="00CD6141" w:rsidRDefault="00A76762">
          <w:r w:rsidRPr="004620FE">
            <w:rPr>
              <w:rStyle w:val="Responseboxtext"/>
              <w:rFonts w:eastAsia="Calibri" w:cs="Arial"/>
              <w:sz w:val="18"/>
              <w:szCs w:val="18"/>
            </w:rPr>
            <w:t xml:space="preserve">                    </w:t>
          </w:r>
        </w:p>
      </w:docPartBody>
    </w:docPart>
    <w:docPart>
      <w:docPartPr>
        <w:name w:val="F4E0A1D1172B43A18BF17F9D968E8A12"/>
        <w:category>
          <w:name w:val="General"/>
          <w:gallery w:val="placeholder"/>
        </w:category>
        <w:types>
          <w:type w:val="bbPlcHdr"/>
        </w:types>
        <w:behaviors>
          <w:behavior w:val="content"/>
        </w:behaviors>
        <w:guid w:val="{B8953967-BBF2-46BB-A252-F5E5552CC9C1}"/>
      </w:docPartPr>
      <w:docPartBody>
        <w:p w:rsidR="00CD6141" w:rsidRDefault="00A76762">
          <w:r w:rsidRPr="00AE26CC">
            <w:rPr>
              <w:rStyle w:val="Responseboxtext"/>
              <w:rFonts w:eastAsia="Calibri" w:cs="Arial"/>
              <w:sz w:val="18"/>
              <w:szCs w:val="18"/>
            </w:rPr>
            <w:t xml:space="preserve">                      </w:t>
          </w:r>
        </w:p>
      </w:docPartBody>
    </w:docPart>
    <w:docPart>
      <w:docPartPr>
        <w:name w:val="38844D62FFA045C6BBDCB35075E999A3"/>
        <w:category>
          <w:name w:val="General"/>
          <w:gallery w:val="placeholder"/>
        </w:category>
        <w:types>
          <w:type w:val="bbPlcHdr"/>
        </w:types>
        <w:behaviors>
          <w:behavior w:val="content"/>
        </w:behaviors>
        <w:guid w:val="{4940F56A-63C3-4BB8-B558-0B8F0B610470}"/>
      </w:docPartPr>
      <w:docPartBody>
        <w:p w:rsidR="00CD6141" w:rsidRDefault="00A76762">
          <w:r w:rsidRPr="004620FE">
            <w:rPr>
              <w:rStyle w:val="Responseboxtext"/>
              <w:rFonts w:eastAsia="Calibri" w:cs="Arial"/>
              <w:sz w:val="18"/>
              <w:szCs w:val="18"/>
            </w:rPr>
            <w:t xml:space="preserve">                    </w:t>
          </w:r>
        </w:p>
      </w:docPartBody>
    </w:docPart>
    <w:docPart>
      <w:docPartPr>
        <w:name w:val="A0E9B431CC3146B2B3348A2810EED2EC"/>
        <w:category>
          <w:name w:val="General"/>
          <w:gallery w:val="placeholder"/>
        </w:category>
        <w:types>
          <w:type w:val="bbPlcHdr"/>
        </w:types>
        <w:behaviors>
          <w:behavior w:val="content"/>
        </w:behaviors>
        <w:guid w:val="{4F5BF047-C3BC-41DE-BC2A-73D877D1D100}"/>
      </w:docPartPr>
      <w:docPartBody>
        <w:p w:rsidR="00CD6141" w:rsidRDefault="00A76762">
          <w:r w:rsidRPr="004620FE">
            <w:rPr>
              <w:rStyle w:val="Responseboxtext"/>
              <w:rFonts w:eastAsia="Calibri" w:cs="Arial"/>
              <w:sz w:val="18"/>
              <w:szCs w:val="18"/>
            </w:rPr>
            <w:t xml:space="preserve">                              </w:t>
          </w:r>
        </w:p>
      </w:docPartBody>
    </w:docPart>
    <w:docPart>
      <w:docPartPr>
        <w:name w:val="8503E608F1264A729EED8D754AAD06BD"/>
        <w:category>
          <w:name w:val="General"/>
          <w:gallery w:val="placeholder"/>
        </w:category>
        <w:types>
          <w:type w:val="bbPlcHdr"/>
        </w:types>
        <w:behaviors>
          <w:behavior w:val="content"/>
        </w:behaviors>
        <w:guid w:val="{90D92B00-C686-4D44-B69C-9FC5F178FA6C}"/>
      </w:docPartPr>
      <w:docPartBody>
        <w:p w:rsidR="00CD6141" w:rsidRDefault="00A76762">
          <w:r w:rsidRPr="004620FE">
            <w:rPr>
              <w:rStyle w:val="Responseboxtext"/>
              <w:rFonts w:eastAsia="Calibri" w:cs="Arial"/>
              <w:sz w:val="18"/>
              <w:szCs w:val="18"/>
            </w:rPr>
            <w:t xml:space="preserve">                     </w:t>
          </w:r>
        </w:p>
      </w:docPartBody>
    </w:docPart>
    <w:docPart>
      <w:docPartPr>
        <w:name w:val="953B32A3AF554A7C816DC479843A6CCE"/>
        <w:category>
          <w:name w:val="General"/>
          <w:gallery w:val="placeholder"/>
        </w:category>
        <w:types>
          <w:type w:val="bbPlcHdr"/>
        </w:types>
        <w:behaviors>
          <w:behavior w:val="content"/>
        </w:behaviors>
        <w:guid w:val="{262B4985-441B-449D-8FF1-9E24AD808817}"/>
      </w:docPartPr>
      <w:docPartBody>
        <w:p w:rsidR="00CD6141" w:rsidRDefault="00A76762">
          <w:r w:rsidRPr="004620FE">
            <w:rPr>
              <w:rStyle w:val="Responseboxtext"/>
              <w:rFonts w:eastAsia="Calibri" w:cs="Arial"/>
              <w:sz w:val="18"/>
              <w:szCs w:val="18"/>
            </w:rPr>
            <w:t xml:space="preserve">                           </w:t>
          </w:r>
        </w:p>
      </w:docPartBody>
    </w:docPart>
    <w:docPart>
      <w:docPartPr>
        <w:name w:val="C40FF3EB9DF447FA823E75B1523A707C"/>
        <w:category>
          <w:name w:val="General"/>
          <w:gallery w:val="placeholder"/>
        </w:category>
        <w:types>
          <w:type w:val="bbPlcHdr"/>
        </w:types>
        <w:behaviors>
          <w:behavior w:val="content"/>
        </w:behaviors>
        <w:guid w:val="{1BCE59EC-5051-4331-A362-3D8165116EF8}"/>
      </w:docPartPr>
      <w:docPartBody>
        <w:p w:rsidR="00CD6141" w:rsidRDefault="00A76762">
          <w:r w:rsidRPr="004620FE">
            <w:rPr>
              <w:rStyle w:val="Responseboxtext"/>
              <w:rFonts w:eastAsia="Calibri" w:cs="Arial"/>
              <w:sz w:val="18"/>
              <w:szCs w:val="18"/>
            </w:rPr>
            <w:t xml:space="preserve">                            </w:t>
          </w:r>
        </w:p>
      </w:docPartBody>
    </w:docPart>
    <w:docPart>
      <w:docPartPr>
        <w:name w:val="20953B4E312A47DFA50EA3D0F3CA928D"/>
        <w:category>
          <w:name w:val="General"/>
          <w:gallery w:val="placeholder"/>
        </w:category>
        <w:types>
          <w:type w:val="bbPlcHdr"/>
        </w:types>
        <w:behaviors>
          <w:behavior w:val="content"/>
        </w:behaviors>
        <w:guid w:val="{37DBF486-7B63-48D9-8BCA-297673E07904}"/>
      </w:docPartPr>
      <w:docPartBody>
        <w:p w:rsidR="00CD6141" w:rsidRDefault="00A76762">
          <w:r w:rsidRPr="006361B1">
            <w:rPr>
              <w:rStyle w:val="Responseboxtext"/>
              <w:rFonts w:eastAsia="Calibri" w:cs="Arial"/>
              <w:sz w:val="18"/>
              <w:szCs w:val="18"/>
            </w:rPr>
            <w:t xml:space="preserve">                      </w:t>
          </w:r>
        </w:p>
      </w:docPartBody>
    </w:docPart>
    <w:docPart>
      <w:docPartPr>
        <w:name w:val="64BA4D3AD3334D68ABF8D46861BFC5A0"/>
        <w:category>
          <w:name w:val="General"/>
          <w:gallery w:val="placeholder"/>
        </w:category>
        <w:types>
          <w:type w:val="bbPlcHdr"/>
        </w:types>
        <w:behaviors>
          <w:behavior w:val="content"/>
        </w:behaviors>
        <w:guid w:val="{9E006D09-C71D-4DA1-BE22-176F77DE64FF}"/>
      </w:docPartPr>
      <w:docPartBody>
        <w:p w:rsidR="00CD6141" w:rsidRDefault="00A76762">
          <w:r w:rsidRPr="004620FE">
            <w:rPr>
              <w:rStyle w:val="Responseboxtext"/>
              <w:rFonts w:eastAsia="Calibri" w:cs="Arial"/>
              <w:sz w:val="18"/>
              <w:szCs w:val="18"/>
            </w:rPr>
            <w:t xml:space="preserve">    </w:t>
          </w:r>
        </w:p>
      </w:docPartBody>
    </w:docPart>
    <w:docPart>
      <w:docPartPr>
        <w:name w:val="ADD210E25DEA437BAF5114B63C3FA444"/>
        <w:category>
          <w:name w:val="General"/>
          <w:gallery w:val="placeholder"/>
        </w:category>
        <w:types>
          <w:type w:val="bbPlcHdr"/>
        </w:types>
        <w:behaviors>
          <w:behavior w:val="content"/>
        </w:behaviors>
        <w:guid w:val="{306CE359-D994-4FA6-B9E6-9CB9DF3BD442}"/>
      </w:docPartPr>
      <w:docPartBody>
        <w:p w:rsidR="00CD6141" w:rsidRDefault="00A76762">
          <w:r w:rsidRPr="004620FE">
            <w:rPr>
              <w:rStyle w:val="Responseboxtext"/>
              <w:rFonts w:eastAsia="Calibri" w:cs="Arial"/>
              <w:sz w:val="18"/>
              <w:szCs w:val="18"/>
            </w:rPr>
            <w:t xml:space="preserve">    </w:t>
          </w:r>
        </w:p>
      </w:docPartBody>
    </w:docPart>
    <w:docPart>
      <w:docPartPr>
        <w:name w:val="44F89080F1E949CA8CE6EE37FA039D29"/>
        <w:category>
          <w:name w:val="General"/>
          <w:gallery w:val="placeholder"/>
        </w:category>
        <w:types>
          <w:type w:val="bbPlcHdr"/>
        </w:types>
        <w:behaviors>
          <w:behavior w:val="content"/>
        </w:behaviors>
        <w:guid w:val="{82ED16E1-8A54-4266-9764-5C4789EBF3F0}"/>
      </w:docPartPr>
      <w:docPartBody>
        <w:p w:rsidR="00CD6141" w:rsidRDefault="00A76762">
          <w:r w:rsidRPr="004620FE">
            <w:rPr>
              <w:rStyle w:val="Responseboxtext"/>
              <w:rFonts w:eastAsia="Calibri" w:cs="Arial"/>
              <w:sz w:val="18"/>
              <w:szCs w:val="18"/>
            </w:rPr>
            <w:t xml:space="preserve">    </w:t>
          </w:r>
        </w:p>
      </w:docPartBody>
    </w:docPart>
    <w:docPart>
      <w:docPartPr>
        <w:name w:val="B3B253DB078A4704BAAA4B95E32D45EF"/>
        <w:category>
          <w:name w:val="General"/>
          <w:gallery w:val="placeholder"/>
        </w:category>
        <w:types>
          <w:type w:val="bbPlcHdr"/>
        </w:types>
        <w:behaviors>
          <w:behavior w:val="content"/>
        </w:behaviors>
        <w:guid w:val="{3C749B5D-DB94-42DF-9A43-0A8488538770}"/>
      </w:docPartPr>
      <w:docPartBody>
        <w:p w:rsidR="00CD6141" w:rsidRDefault="00A76762">
          <w:r w:rsidRPr="004620FE">
            <w:rPr>
              <w:rStyle w:val="Responseboxtext"/>
              <w:rFonts w:eastAsia="Calibri" w:cs="Arial"/>
              <w:sz w:val="18"/>
              <w:szCs w:val="18"/>
            </w:rPr>
            <w:t xml:space="preserve">                    </w:t>
          </w:r>
        </w:p>
      </w:docPartBody>
    </w:docPart>
    <w:docPart>
      <w:docPartPr>
        <w:name w:val="35B6B0CFB2BF49C8897606A8ADFF690B"/>
        <w:category>
          <w:name w:val="General"/>
          <w:gallery w:val="placeholder"/>
        </w:category>
        <w:types>
          <w:type w:val="bbPlcHdr"/>
        </w:types>
        <w:behaviors>
          <w:behavior w:val="content"/>
        </w:behaviors>
        <w:guid w:val="{EC0B1417-E8BC-4060-8EF6-DE8B83023D00}"/>
      </w:docPartPr>
      <w:docPartBody>
        <w:p w:rsidR="00CD6141" w:rsidRDefault="00A76762">
          <w:r w:rsidRPr="00AE26CC">
            <w:rPr>
              <w:rStyle w:val="Responseboxtext"/>
              <w:rFonts w:eastAsia="Calibri" w:cs="Arial"/>
              <w:sz w:val="18"/>
              <w:szCs w:val="18"/>
            </w:rPr>
            <w:t xml:space="preserve">                      </w:t>
          </w:r>
        </w:p>
      </w:docPartBody>
    </w:docPart>
    <w:docPart>
      <w:docPartPr>
        <w:name w:val="70D86CA3AF8742F0B4085EA995DAC12A"/>
        <w:category>
          <w:name w:val="General"/>
          <w:gallery w:val="placeholder"/>
        </w:category>
        <w:types>
          <w:type w:val="bbPlcHdr"/>
        </w:types>
        <w:behaviors>
          <w:behavior w:val="content"/>
        </w:behaviors>
        <w:guid w:val="{E7E18B8D-A1B4-42ED-B085-D4A0621F6413}"/>
      </w:docPartPr>
      <w:docPartBody>
        <w:p w:rsidR="00CD6141" w:rsidRDefault="00A76762">
          <w:r w:rsidRPr="004620FE">
            <w:rPr>
              <w:rStyle w:val="Responseboxtext"/>
              <w:rFonts w:eastAsia="Calibri" w:cs="Arial"/>
              <w:sz w:val="18"/>
              <w:szCs w:val="18"/>
            </w:rPr>
            <w:t xml:space="preserve">                    </w:t>
          </w:r>
        </w:p>
      </w:docPartBody>
    </w:docPart>
    <w:docPart>
      <w:docPartPr>
        <w:name w:val="62EAA7CF9C3B47D1A850FD7F1D7C497A"/>
        <w:category>
          <w:name w:val="General"/>
          <w:gallery w:val="placeholder"/>
        </w:category>
        <w:types>
          <w:type w:val="bbPlcHdr"/>
        </w:types>
        <w:behaviors>
          <w:behavior w:val="content"/>
        </w:behaviors>
        <w:guid w:val="{98278E3E-1418-4F91-A90E-C2BE32DAC428}"/>
      </w:docPartPr>
      <w:docPartBody>
        <w:p w:rsidR="00CD6141" w:rsidRDefault="00A76762">
          <w:r w:rsidRPr="004620FE">
            <w:rPr>
              <w:rStyle w:val="Responseboxtext"/>
              <w:rFonts w:eastAsia="Calibri" w:cs="Arial"/>
              <w:sz w:val="18"/>
              <w:szCs w:val="18"/>
            </w:rPr>
            <w:t xml:space="preserve">                              </w:t>
          </w:r>
        </w:p>
      </w:docPartBody>
    </w:docPart>
    <w:docPart>
      <w:docPartPr>
        <w:name w:val="7E24733D8B5444D9B98A002C29C559CB"/>
        <w:category>
          <w:name w:val="General"/>
          <w:gallery w:val="placeholder"/>
        </w:category>
        <w:types>
          <w:type w:val="bbPlcHdr"/>
        </w:types>
        <w:behaviors>
          <w:behavior w:val="content"/>
        </w:behaviors>
        <w:guid w:val="{11735151-BA0E-443C-9AC5-7308E85CBB4C}"/>
      </w:docPartPr>
      <w:docPartBody>
        <w:p w:rsidR="00CD6141" w:rsidRDefault="00A76762">
          <w:r w:rsidRPr="004620FE">
            <w:rPr>
              <w:rStyle w:val="Responseboxtext"/>
              <w:rFonts w:eastAsia="Calibri" w:cs="Arial"/>
              <w:sz w:val="18"/>
              <w:szCs w:val="18"/>
            </w:rPr>
            <w:t xml:space="preserve">                     </w:t>
          </w:r>
        </w:p>
      </w:docPartBody>
    </w:docPart>
    <w:docPart>
      <w:docPartPr>
        <w:name w:val="C564275D76F241D7A8695F3E56E75350"/>
        <w:category>
          <w:name w:val="General"/>
          <w:gallery w:val="placeholder"/>
        </w:category>
        <w:types>
          <w:type w:val="bbPlcHdr"/>
        </w:types>
        <w:behaviors>
          <w:behavior w:val="content"/>
        </w:behaviors>
        <w:guid w:val="{646E81FB-FB59-4CF3-9074-3B00E7DDB8F8}"/>
      </w:docPartPr>
      <w:docPartBody>
        <w:p w:rsidR="00CD6141" w:rsidRDefault="00A76762">
          <w:r w:rsidRPr="004620FE">
            <w:rPr>
              <w:rStyle w:val="Responseboxtext"/>
              <w:rFonts w:eastAsia="Calibri" w:cs="Arial"/>
              <w:sz w:val="18"/>
              <w:szCs w:val="18"/>
            </w:rPr>
            <w:t xml:space="preserve">                           </w:t>
          </w:r>
        </w:p>
      </w:docPartBody>
    </w:docPart>
    <w:docPart>
      <w:docPartPr>
        <w:name w:val="AD1E3A62B0A445EA8E170FA2B8888C27"/>
        <w:category>
          <w:name w:val="General"/>
          <w:gallery w:val="placeholder"/>
        </w:category>
        <w:types>
          <w:type w:val="bbPlcHdr"/>
        </w:types>
        <w:behaviors>
          <w:behavior w:val="content"/>
        </w:behaviors>
        <w:guid w:val="{BF5920D1-6B8B-4AF8-A5B2-D95F24DC541B}"/>
      </w:docPartPr>
      <w:docPartBody>
        <w:p w:rsidR="00CD6141" w:rsidRDefault="00A76762">
          <w:r w:rsidRPr="004620FE">
            <w:rPr>
              <w:rStyle w:val="Responseboxtext"/>
              <w:rFonts w:eastAsia="Calibri" w:cs="Arial"/>
              <w:sz w:val="18"/>
              <w:szCs w:val="18"/>
            </w:rPr>
            <w:t xml:space="preserve">                            </w:t>
          </w:r>
        </w:p>
      </w:docPartBody>
    </w:docPart>
    <w:docPart>
      <w:docPartPr>
        <w:name w:val="FD5EA7ABB83446FAA42CDDC69239BECC"/>
        <w:category>
          <w:name w:val="General"/>
          <w:gallery w:val="placeholder"/>
        </w:category>
        <w:types>
          <w:type w:val="bbPlcHdr"/>
        </w:types>
        <w:behaviors>
          <w:behavior w:val="content"/>
        </w:behaviors>
        <w:guid w:val="{ABFAB0FE-1F25-47D9-A36F-60B12DCA08DD}"/>
      </w:docPartPr>
      <w:docPartBody>
        <w:p w:rsidR="00CD6141" w:rsidRDefault="00A76762">
          <w:r w:rsidRPr="006361B1">
            <w:rPr>
              <w:rStyle w:val="Responseboxtext"/>
              <w:rFonts w:eastAsia="Calibri" w:cs="Arial"/>
              <w:sz w:val="18"/>
              <w:szCs w:val="18"/>
            </w:rPr>
            <w:t xml:space="preserve">                      </w:t>
          </w:r>
        </w:p>
      </w:docPartBody>
    </w:docPart>
    <w:docPart>
      <w:docPartPr>
        <w:name w:val="D0A84D40E9D54461A6EC8B81D274130D"/>
        <w:category>
          <w:name w:val="General"/>
          <w:gallery w:val="placeholder"/>
        </w:category>
        <w:types>
          <w:type w:val="bbPlcHdr"/>
        </w:types>
        <w:behaviors>
          <w:behavior w:val="content"/>
        </w:behaviors>
        <w:guid w:val="{20EB5E16-5636-42AB-AB5D-3D3D3D41B326}"/>
      </w:docPartPr>
      <w:docPartBody>
        <w:p w:rsidR="00CD6141" w:rsidRDefault="00A76762">
          <w:r w:rsidRPr="004620FE">
            <w:rPr>
              <w:rStyle w:val="Responseboxtext"/>
              <w:rFonts w:eastAsia="Calibri" w:cs="Arial"/>
              <w:sz w:val="18"/>
              <w:szCs w:val="18"/>
            </w:rPr>
            <w:t xml:space="preserve">    </w:t>
          </w:r>
        </w:p>
      </w:docPartBody>
    </w:docPart>
    <w:docPart>
      <w:docPartPr>
        <w:name w:val="8A8C42AD9CF7493880C25C4B627E6807"/>
        <w:category>
          <w:name w:val="General"/>
          <w:gallery w:val="placeholder"/>
        </w:category>
        <w:types>
          <w:type w:val="bbPlcHdr"/>
        </w:types>
        <w:behaviors>
          <w:behavior w:val="content"/>
        </w:behaviors>
        <w:guid w:val="{E1F24CA2-B20B-4866-876B-D96B1094DAC9}"/>
      </w:docPartPr>
      <w:docPartBody>
        <w:p w:rsidR="00CD6141" w:rsidRDefault="00A76762">
          <w:r w:rsidRPr="004620FE">
            <w:rPr>
              <w:rStyle w:val="Responseboxtext"/>
              <w:rFonts w:eastAsia="Calibri" w:cs="Arial"/>
              <w:sz w:val="18"/>
              <w:szCs w:val="18"/>
            </w:rPr>
            <w:t xml:space="preserve">    </w:t>
          </w:r>
        </w:p>
      </w:docPartBody>
    </w:docPart>
    <w:docPart>
      <w:docPartPr>
        <w:name w:val="103BE84ACA074A1F8049D67D16D993AB"/>
        <w:category>
          <w:name w:val="General"/>
          <w:gallery w:val="placeholder"/>
        </w:category>
        <w:types>
          <w:type w:val="bbPlcHdr"/>
        </w:types>
        <w:behaviors>
          <w:behavior w:val="content"/>
        </w:behaviors>
        <w:guid w:val="{4DE572EA-EA74-426F-ACCA-F05698A89A04}"/>
      </w:docPartPr>
      <w:docPartBody>
        <w:p w:rsidR="00CD6141" w:rsidRDefault="00A76762">
          <w:r w:rsidRPr="004620FE">
            <w:rPr>
              <w:rStyle w:val="Responseboxtext"/>
              <w:rFonts w:eastAsia="Calibri" w:cs="Arial"/>
              <w:sz w:val="18"/>
              <w:szCs w:val="18"/>
            </w:rPr>
            <w:t xml:space="preserve">    </w:t>
          </w:r>
        </w:p>
      </w:docPartBody>
    </w:docPart>
    <w:docPart>
      <w:docPartPr>
        <w:name w:val="E131F1E6E6A04D6C9FCDA9C84C300F75"/>
        <w:category>
          <w:name w:val="General"/>
          <w:gallery w:val="placeholder"/>
        </w:category>
        <w:types>
          <w:type w:val="bbPlcHdr"/>
        </w:types>
        <w:behaviors>
          <w:behavior w:val="content"/>
        </w:behaviors>
        <w:guid w:val="{CB64A6CB-CB51-49CB-A428-E5E63073F3B8}"/>
      </w:docPartPr>
      <w:docPartBody>
        <w:p w:rsidR="00CD6141" w:rsidRDefault="00A76762">
          <w:r w:rsidRPr="004620FE">
            <w:rPr>
              <w:rStyle w:val="Responseboxtext"/>
              <w:rFonts w:eastAsia="Calibri" w:cs="Arial"/>
              <w:sz w:val="18"/>
              <w:szCs w:val="18"/>
            </w:rPr>
            <w:t xml:space="preserve">                    </w:t>
          </w:r>
        </w:p>
      </w:docPartBody>
    </w:docPart>
    <w:docPart>
      <w:docPartPr>
        <w:name w:val="A9C4E237D2F8468F87CA5DA64B0B1F3A"/>
        <w:category>
          <w:name w:val="General"/>
          <w:gallery w:val="placeholder"/>
        </w:category>
        <w:types>
          <w:type w:val="bbPlcHdr"/>
        </w:types>
        <w:behaviors>
          <w:behavior w:val="content"/>
        </w:behaviors>
        <w:guid w:val="{E718CF00-4B5F-41D0-91A0-0DF480427057}"/>
      </w:docPartPr>
      <w:docPartBody>
        <w:p w:rsidR="00CD6141" w:rsidRDefault="00A76762">
          <w:r w:rsidRPr="00AE26CC">
            <w:rPr>
              <w:rStyle w:val="Responseboxtext"/>
              <w:rFonts w:eastAsia="Calibri" w:cs="Arial"/>
              <w:sz w:val="18"/>
              <w:szCs w:val="18"/>
            </w:rPr>
            <w:t xml:space="preserve">                      </w:t>
          </w:r>
        </w:p>
      </w:docPartBody>
    </w:docPart>
    <w:docPart>
      <w:docPartPr>
        <w:name w:val="3E20B816A00442EC89F12CE21ADC0510"/>
        <w:category>
          <w:name w:val="General"/>
          <w:gallery w:val="placeholder"/>
        </w:category>
        <w:types>
          <w:type w:val="bbPlcHdr"/>
        </w:types>
        <w:behaviors>
          <w:behavior w:val="content"/>
        </w:behaviors>
        <w:guid w:val="{B2A486B3-7B63-4369-9937-837657E3D99B}"/>
      </w:docPartPr>
      <w:docPartBody>
        <w:p w:rsidR="00CD6141" w:rsidRDefault="00A76762">
          <w:r w:rsidRPr="004620FE">
            <w:rPr>
              <w:rStyle w:val="Responseboxtext"/>
              <w:rFonts w:eastAsia="Calibri" w:cs="Arial"/>
              <w:sz w:val="18"/>
              <w:szCs w:val="18"/>
            </w:rPr>
            <w:t xml:space="preserve">                    </w:t>
          </w:r>
        </w:p>
      </w:docPartBody>
    </w:docPart>
    <w:docPart>
      <w:docPartPr>
        <w:name w:val="CC8D421823AE4806A87259E5EF33E213"/>
        <w:category>
          <w:name w:val="General"/>
          <w:gallery w:val="placeholder"/>
        </w:category>
        <w:types>
          <w:type w:val="bbPlcHdr"/>
        </w:types>
        <w:behaviors>
          <w:behavior w:val="content"/>
        </w:behaviors>
        <w:guid w:val="{46816565-9444-4C84-939D-E7D542FC1AA7}"/>
      </w:docPartPr>
      <w:docPartBody>
        <w:p w:rsidR="00CD6141" w:rsidRDefault="00A76762">
          <w:r w:rsidRPr="004620FE">
            <w:rPr>
              <w:rStyle w:val="Responseboxtext"/>
              <w:rFonts w:eastAsia="Calibri" w:cs="Arial"/>
              <w:sz w:val="18"/>
              <w:szCs w:val="18"/>
            </w:rPr>
            <w:t xml:space="preserve">                              </w:t>
          </w:r>
        </w:p>
      </w:docPartBody>
    </w:docPart>
    <w:docPart>
      <w:docPartPr>
        <w:name w:val="B2A8CF5920544BA6A6F1631EEBA537AE"/>
        <w:category>
          <w:name w:val="General"/>
          <w:gallery w:val="placeholder"/>
        </w:category>
        <w:types>
          <w:type w:val="bbPlcHdr"/>
        </w:types>
        <w:behaviors>
          <w:behavior w:val="content"/>
        </w:behaviors>
        <w:guid w:val="{52581A5F-04BD-449A-8ACB-5003FA928D8B}"/>
      </w:docPartPr>
      <w:docPartBody>
        <w:p w:rsidR="00CD6141" w:rsidRDefault="00A76762">
          <w:r w:rsidRPr="004620FE">
            <w:rPr>
              <w:rStyle w:val="Responseboxtext"/>
              <w:rFonts w:eastAsia="Calibri" w:cs="Arial"/>
              <w:sz w:val="18"/>
              <w:szCs w:val="18"/>
            </w:rPr>
            <w:t xml:space="preserve">                     </w:t>
          </w:r>
        </w:p>
      </w:docPartBody>
    </w:docPart>
    <w:docPart>
      <w:docPartPr>
        <w:name w:val="FCCE5DF8A1B8454EBD763283D60B466A"/>
        <w:category>
          <w:name w:val="General"/>
          <w:gallery w:val="placeholder"/>
        </w:category>
        <w:types>
          <w:type w:val="bbPlcHdr"/>
        </w:types>
        <w:behaviors>
          <w:behavior w:val="content"/>
        </w:behaviors>
        <w:guid w:val="{8120A732-0A63-4B7C-A2FE-292914C2BFD9}"/>
      </w:docPartPr>
      <w:docPartBody>
        <w:p w:rsidR="00CD6141" w:rsidRDefault="00A76762">
          <w:r w:rsidRPr="004620FE">
            <w:rPr>
              <w:rStyle w:val="Responseboxtext"/>
              <w:rFonts w:eastAsia="Calibri" w:cs="Arial"/>
              <w:sz w:val="18"/>
              <w:szCs w:val="18"/>
            </w:rPr>
            <w:t xml:space="preserve">                           </w:t>
          </w:r>
        </w:p>
      </w:docPartBody>
    </w:docPart>
    <w:docPart>
      <w:docPartPr>
        <w:name w:val="39754332B89A424082260EB05EBA5482"/>
        <w:category>
          <w:name w:val="General"/>
          <w:gallery w:val="placeholder"/>
        </w:category>
        <w:types>
          <w:type w:val="bbPlcHdr"/>
        </w:types>
        <w:behaviors>
          <w:behavior w:val="content"/>
        </w:behaviors>
        <w:guid w:val="{1AF549D6-8A75-4554-961E-7FDCBCA2E0F4}"/>
      </w:docPartPr>
      <w:docPartBody>
        <w:p w:rsidR="00CD6141" w:rsidRDefault="00A76762">
          <w:r w:rsidRPr="004620FE">
            <w:rPr>
              <w:rStyle w:val="Responseboxtext"/>
              <w:rFonts w:eastAsia="Calibri" w:cs="Arial"/>
              <w:sz w:val="18"/>
              <w:szCs w:val="18"/>
            </w:rPr>
            <w:t xml:space="preserve">                            </w:t>
          </w:r>
        </w:p>
      </w:docPartBody>
    </w:docPart>
    <w:docPart>
      <w:docPartPr>
        <w:name w:val="04149C3513A14DBFB3E977676B65042E"/>
        <w:category>
          <w:name w:val="General"/>
          <w:gallery w:val="placeholder"/>
        </w:category>
        <w:types>
          <w:type w:val="bbPlcHdr"/>
        </w:types>
        <w:behaviors>
          <w:behavior w:val="content"/>
        </w:behaviors>
        <w:guid w:val="{DCF8E47F-9F1B-4F22-99F0-8E522F232EE1}"/>
      </w:docPartPr>
      <w:docPartBody>
        <w:p w:rsidR="00CD6141" w:rsidRDefault="00A76762">
          <w:r w:rsidRPr="006361B1">
            <w:rPr>
              <w:rStyle w:val="Responseboxtext"/>
              <w:rFonts w:eastAsia="Calibri" w:cs="Arial"/>
              <w:sz w:val="18"/>
              <w:szCs w:val="18"/>
            </w:rPr>
            <w:t xml:space="preserve">                      </w:t>
          </w:r>
        </w:p>
      </w:docPartBody>
    </w:docPart>
    <w:docPart>
      <w:docPartPr>
        <w:name w:val="3087521EAC874237B8BF646D54A2F84E"/>
        <w:category>
          <w:name w:val="General"/>
          <w:gallery w:val="placeholder"/>
        </w:category>
        <w:types>
          <w:type w:val="bbPlcHdr"/>
        </w:types>
        <w:behaviors>
          <w:behavior w:val="content"/>
        </w:behaviors>
        <w:guid w:val="{D3B6C202-B764-4C6A-8950-A55770206CA7}"/>
      </w:docPartPr>
      <w:docPartBody>
        <w:p w:rsidR="00CD6141" w:rsidRDefault="00A76762">
          <w:r w:rsidRPr="004620FE">
            <w:rPr>
              <w:rStyle w:val="Responseboxtext"/>
              <w:rFonts w:eastAsia="Calibri" w:cs="Arial"/>
              <w:sz w:val="18"/>
              <w:szCs w:val="18"/>
            </w:rPr>
            <w:t xml:space="preserve">    </w:t>
          </w:r>
        </w:p>
      </w:docPartBody>
    </w:docPart>
    <w:docPart>
      <w:docPartPr>
        <w:name w:val="1A9B3B25E0464D3188A0E034B572A292"/>
        <w:category>
          <w:name w:val="General"/>
          <w:gallery w:val="placeholder"/>
        </w:category>
        <w:types>
          <w:type w:val="bbPlcHdr"/>
        </w:types>
        <w:behaviors>
          <w:behavior w:val="content"/>
        </w:behaviors>
        <w:guid w:val="{93F34948-0A47-42A4-ABEF-5889D391E023}"/>
      </w:docPartPr>
      <w:docPartBody>
        <w:p w:rsidR="00CD6141" w:rsidRDefault="00A76762">
          <w:r w:rsidRPr="004620FE">
            <w:rPr>
              <w:rStyle w:val="Responseboxtext"/>
              <w:rFonts w:eastAsia="Calibri" w:cs="Arial"/>
              <w:sz w:val="18"/>
              <w:szCs w:val="18"/>
            </w:rPr>
            <w:t xml:space="preserve">    </w:t>
          </w:r>
        </w:p>
      </w:docPartBody>
    </w:docPart>
    <w:docPart>
      <w:docPartPr>
        <w:name w:val="651B604EBD75467AAC9E869A63C67296"/>
        <w:category>
          <w:name w:val="General"/>
          <w:gallery w:val="placeholder"/>
        </w:category>
        <w:types>
          <w:type w:val="bbPlcHdr"/>
        </w:types>
        <w:behaviors>
          <w:behavior w:val="content"/>
        </w:behaviors>
        <w:guid w:val="{6D1413E0-F730-42B6-B511-ACA2D2AACA24}"/>
      </w:docPartPr>
      <w:docPartBody>
        <w:p w:rsidR="00CD6141" w:rsidRDefault="00A76762">
          <w:r w:rsidRPr="004620FE">
            <w:rPr>
              <w:rStyle w:val="Responseboxtext"/>
              <w:rFonts w:eastAsia="Calibri" w:cs="Arial"/>
              <w:sz w:val="18"/>
              <w:szCs w:val="18"/>
            </w:rPr>
            <w:t xml:space="preserve">    </w:t>
          </w:r>
        </w:p>
      </w:docPartBody>
    </w:docPart>
    <w:docPart>
      <w:docPartPr>
        <w:name w:val="0E1388E858C24A0CB55457CF43224702"/>
        <w:category>
          <w:name w:val="General"/>
          <w:gallery w:val="placeholder"/>
        </w:category>
        <w:types>
          <w:type w:val="bbPlcHdr"/>
        </w:types>
        <w:behaviors>
          <w:behavior w:val="content"/>
        </w:behaviors>
        <w:guid w:val="{00C72503-89EC-4961-8133-9DECB78A9EDC}"/>
      </w:docPartPr>
      <w:docPartBody>
        <w:p w:rsidR="00CD6141" w:rsidRDefault="00A76762">
          <w:r w:rsidRPr="004620FE">
            <w:rPr>
              <w:rStyle w:val="Responseboxtext"/>
              <w:rFonts w:eastAsia="Calibri" w:cs="Arial"/>
              <w:sz w:val="18"/>
              <w:szCs w:val="18"/>
            </w:rPr>
            <w:t xml:space="preserve">                    </w:t>
          </w:r>
        </w:p>
      </w:docPartBody>
    </w:docPart>
    <w:docPart>
      <w:docPartPr>
        <w:name w:val="0E668743EF2C4D9A897028B291EA6FEF"/>
        <w:category>
          <w:name w:val="General"/>
          <w:gallery w:val="placeholder"/>
        </w:category>
        <w:types>
          <w:type w:val="bbPlcHdr"/>
        </w:types>
        <w:behaviors>
          <w:behavior w:val="content"/>
        </w:behaviors>
        <w:guid w:val="{E512DB75-9E45-47E3-A33A-AE70F5F9A012}"/>
      </w:docPartPr>
      <w:docPartBody>
        <w:p w:rsidR="00CD6141" w:rsidRDefault="00A76762">
          <w:r w:rsidRPr="00AE26CC">
            <w:rPr>
              <w:rStyle w:val="Responseboxtext"/>
              <w:rFonts w:eastAsia="Calibri" w:cs="Arial"/>
              <w:sz w:val="18"/>
              <w:szCs w:val="18"/>
            </w:rPr>
            <w:t xml:space="preserve">                      </w:t>
          </w:r>
        </w:p>
      </w:docPartBody>
    </w:docPart>
    <w:docPart>
      <w:docPartPr>
        <w:name w:val="E7616791B11E4F449B7A95930288F895"/>
        <w:category>
          <w:name w:val="General"/>
          <w:gallery w:val="placeholder"/>
        </w:category>
        <w:types>
          <w:type w:val="bbPlcHdr"/>
        </w:types>
        <w:behaviors>
          <w:behavior w:val="content"/>
        </w:behaviors>
        <w:guid w:val="{792847B8-F461-4C6A-AF3A-576F5A80130D}"/>
      </w:docPartPr>
      <w:docPartBody>
        <w:p w:rsidR="00CD6141" w:rsidRDefault="00A76762">
          <w:r w:rsidRPr="004620FE">
            <w:rPr>
              <w:rStyle w:val="Responseboxtext"/>
              <w:rFonts w:eastAsia="Calibri" w:cs="Arial"/>
              <w:sz w:val="18"/>
              <w:szCs w:val="18"/>
            </w:rPr>
            <w:t xml:space="preserve">                    </w:t>
          </w:r>
        </w:p>
      </w:docPartBody>
    </w:docPart>
    <w:docPart>
      <w:docPartPr>
        <w:name w:val="D56F390033D648EF9CA8C592FA35E2E5"/>
        <w:category>
          <w:name w:val="General"/>
          <w:gallery w:val="placeholder"/>
        </w:category>
        <w:types>
          <w:type w:val="bbPlcHdr"/>
        </w:types>
        <w:behaviors>
          <w:behavior w:val="content"/>
        </w:behaviors>
        <w:guid w:val="{6227AEB9-8EFF-48D4-B582-BF116334DBBF}"/>
      </w:docPartPr>
      <w:docPartBody>
        <w:p w:rsidR="00CD6141" w:rsidRDefault="00A76762">
          <w:r w:rsidRPr="004620FE">
            <w:rPr>
              <w:rStyle w:val="Responseboxtext"/>
              <w:rFonts w:eastAsia="Calibri" w:cs="Arial"/>
              <w:sz w:val="18"/>
              <w:szCs w:val="18"/>
            </w:rPr>
            <w:t xml:space="preserve">                              </w:t>
          </w:r>
        </w:p>
      </w:docPartBody>
    </w:docPart>
    <w:docPart>
      <w:docPartPr>
        <w:name w:val="80067B3AB9694B6CAA25C2266D6257E0"/>
        <w:category>
          <w:name w:val="General"/>
          <w:gallery w:val="placeholder"/>
        </w:category>
        <w:types>
          <w:type w:val="bbPlcHdr"/>
        </w:types>
        <w:behaviors>
          <w:behavior w:val="content"/>
        </w:behaviors>
        <w:guid w:val="{F8C83270-A319-4E20-B5E2-144B3771CAE3}"/>
      </w:docPartPr>
      <w:docPartBody>
        <w:p w:rsidR="00CD6141" w:rsidRDefault="00A76762">
          <w:r w:rsidRPr="004620FE">
            <w:rPr>
              <w:rStyle w:val="Responseboxtext"/>
              <w:rFonts w:eastAsia="Calibri" w:cs="Arial"/>
              <w:sz w:val="18"/>
              <w:szCs w:val="18"/>
            </w:rPr>
            <w:t xml:space="preserve">                     </w:t>
          </w:r>
        </w:p>
      </w:docPartBody>
    </w:docPart>
    <w:docPart>
      <w:docPartPr>
        <w:name w:val="4389DF034D65445FA9624BDB217A16ED"/>
        <w:category>
          <w:name w:val="General"/>
          <w:gallery w:val="placeholder"/>
        </w:category>
        <w:types>
          <w:type w:val="bbPlcHdr"/>
        </w:types>
        <w:behaviors>
          <w:behavior w:val="content"/>
        </w:behaviors>
        <w:guid w:val="{5345023A-F36A-4289-AFA1-B60B6C1E03A9}"/>
      </w:docPartPr>
      <w:docPartBody>
        <w:p w:rsidR="00CD6141" w:rsidRDefault="00A76762">
          <w:r w:rsidRPr="004620FE">
            <w:rPr>
              <w:rStyle w:val="Responseboxtext"/>
              <w:rFonts w:eastAsia="Calibri" w:cs="Arial"/>
              <w:sz w:val="18"/>
              <w:szCs w:val="18"/>
            </w:rPr>
            <w:t xml:space="preserve">                           </w:t>
          </w:r>
        </w:p>
      </w:docPartBody>
    </w:docPart>
    <w:docPart>
      <w:docPartPr>
        <w:name w:val="B4B277B0C65B461694E10DD9672AB861"/>
        <w:category>
          <w:name w:val="General"/>
          <w:gallery w:val="placeholder"/>
        </w:category>
        <w:types>
          <w:type w:val="bbPlcHdr"/>
        </w:types>
        <w:behaviors>
          <w:behavior w:val="content"/>
        </w:behaviors>
        <w:guid w:val="{56F8F8DE-60EA-4D76-8D4E-D8789B748A80}"/>
      </w:docPartPr>
      <w:docPartBody>
        <w:p w:rsidR="00CD6141" w:rsidRDefault="00A76762">
          <w:r w:rsidRPr="004620FE">
            <w:rPr>
              <w:rStyle w:val="Responseboxtext"/>
              <w:rFonts w:eastAsia="Calibri" w:cs="Arial"/>
              <w:sz w:val="18"/>
              <w:szCs w:val="18"/>
            </w:rPr>
            <w:t xml:space="preserve">                            </w:t>
          </w:r>
        </w:p>
      </w:docPartBody>
    </w:docPart>
    <w:docPart>
      <w:docPartPr>
        <w:name w:val="0DB8BCC3D3E84F288BC772F1E9399CE9"/>
        <w:category>
          <w:name w:val="General"/>
          <w:gallery w:val="placeholder"/>
        </w:category>
        <w:types>
          <w:type w:val="bbPlcHdr"/>
        </w:types>
        <w:behaviors>
          <w:behavior w:val="content"/>
        </w:behaviors>
        <w:guid w:val="{AC52094E-C245-4856-93C5-391F4824C2AC}"/>
      </w:docPartPr>
      <w:docPartBody>
        <w:p w:rsidR="00CD6141" w:rsidRDefault="00A76762">
          <w:r w:rsidRPr="006361B1">
            <w:rPr>
              <w:rStyle w:val="Responseboxtext"/>
              <w:rFonts w:eastAsia="Calibri" w:cs="Arial"/>
              <w:sz w:val="18"/>
              <w:szCs w:val="18"/>
            </w:rPr>
            <w:t xml:space="preserve">                      </w:t>
          </w:r>
        </w:p>
      </w:docPartBody>
    </w:docPart>
    <w:docPart>
      <w:docPartPr>
        <w:name w:val="20E665E2A2504FA7B8AEB87836B498D3"/>
        <w:category>
          <w:name w:val="General"/>
          <w:gallery w:val="placeholder"/>
        </w:category>
        <w:types>
          <w:type w:val="bbPlcHdr"/>
        </w:types>
        <w:behaviors>
          <w:behavior w:val="content"/>
        </w:behaviors>
        <w:guid w:val="{7244323B-DB93-4C0F-8053-9A6FB83E1CA3}"/>
      </w:docPartPr>
      <w:docPartBody>
        <w:p w:rsidR="00CD6141" w:rsidRDefault="00A76762">
          <w:r w:rsidRPr="004620FE">
            <w:rPr>
              <w:rStyle w:val="Responseboxtext"/>
              <w:rFonts w:eastAsia="Calibri" w:cs="Arial"/>
              <w:sz w:val="18"/>
              <w:szCs w:val="18"/>
            </w:rPr>
            <w:t xml:space="preserve">    </w:t>
          </w:r>
        </w:p>
      </w:docPartBody>
    </w:docPart>
    <w:docPart>
      <w:docPartPr>
        <w:name w:val="009DD10DDD9E4B77A75607675280D7C6"/>
        <w:category>
          <w:name w:val="General"/>
          <w:gallery w:val="placeholder"/>
        </w:category>
        <w:types>
          <w:type w:val="bbPlcHdr"/>
        </w:types>
        <w:behaviors>
          <w:behavior w:val="content"/>
        </w:behaviors>
        <w:guid w:val="{35D9AE5C-D510-401F-A205-1679B5D96ACC}"/>
      </w:docPartPr>
      <w:docPartBody>
        <w:p w:rsidR="00CD6141" w:rsidRDefault="00A76762">
          <w:r w:rsidRPr="004620FE">
            <w:rPr>
              <w:rStyle w:val="Responseboxtext"/>
              <w:rFonts w:eastAsia="Calibri" w:cs="Arial"/>
              <w:sz w:val="18"/>
              <w:szCs w:val="18"/>
            </w:rPr>
            <w:t xml:space="preserve">    </w:t>
          </w:r>
        </w:p>
      </w:docPartBody>
    </w:docPart>
    <w:docPart>
      <w:docPartPr>
        <w:name w:val="4A897D0798214B1B8101013F832ED659"/>
        <w:category>
          <w:name w:val="General"/>
          <w:gallery w:val="placeholder"/>
        </w:category>
        <w:types>
          <w:type w:val="bbPlcHdr"/>
        </w:types>
        <w:behaviors>
          <w:behavior w:val="content"/>
        </w:behaviors>
        <w:guid w:val="{8E276CA0-4365-4A8D-B394-3DC0294976C6}"/>
      </w:docPartPr>
      <w:docPartBody>
        <w:p w:rsidR="00CD6141" w:rsidRDefault="00A76762">
          <w:r w:rsidRPr="004620FE">
            <w:rPr>
              <w:rStyle w:val="Responseboxtext"/>
              <w:rFonts w:eastAsia="Calibri" w:cs="Arial"/>
              <w:sz w:val="18"/>
              <w:szCs w:val="18"/>
            </w:rPr>
            <w:t xml:space="preserve">    </w:t>
          </w:r>
        </w:p>
      </w:docPartBody>
    </w:docPart>
    <w:docPart>
      <w:docPartPr>
        <w:name w:val="B0E2E4059B2F459583959A1B44247207"/>
        <w:category>
          <w:name w:val="General"/>
          <w:gallery w:val="placeholder"/>
        </w:category>
        <w:types>
          <w:type w:val="bbPlcHdr"/>
        </w:types>
        <w:behaviors>
          <w:behavior w:val="content"/>
        </w:behaviors>
        <w:guid w:val="{1A5D1C61-1ED6-4537-B401-FE7B1793BAC7}"/>
      </w:docPartPr>
      <w:docPartBody>
        <w:p w:rsidR="00CD6141" w:rsidRDefault="00A76762">
          <w:r w:rsidRPr="004620FE">
            <w:rPr>
              <w:rStyle w:val="Responseboxtext"/>
              <w:rFonts w:eastAsia="Calibri" w:cs="Arial"/>
              <w:sz w:val="18"/>
              <w:szCs w:val="18"/>
            </w:rPr>
            <w:t xml:space="preserve">                    </w:t>
          </w:r>
        </w:p>
      </w:docPartBody>
    </w:docPart>
    <w:docPart>
      <w:docPartPr>
        <w:name w:val="837CA1D93F20493F93C8BBA13471233C"/>
        <w:category>
          <w:name w:val="General"/>
          <w:gallery w:val="placeholder"/>
        </w:category>
        <w:types>
          <w:type w:val="bbPlcHdr"/>
        </w:types>
        <w:behaviors>
          <w:behavior w:val="content"/>
        </w:behaviors>
        <w:guid w:val="{5AA1264C-BE07-431F-80E7-395D23654F42}"/>
      </w:docPartPr>
      <w:docPartBody>
        <w:p w:rsidR="00CD6141" w:rsidRDefault="00A76762">
          <w:r w:rsidRPr="00AE26CC">
            <w:rPr>
              <w:rStyle w:val="Responseboxtext"/>
              <w:rFonts w:eastAsia="Calibri" w:cs="Arial"/>
              <w:sz w:val="18"/>
              <w:szCs w:val="18"/>
            </w:rPr>
            <w:t xml:space="preserve">                      </w:t>
          </w:r>
        </w:p>
      </w:docPartBody>
    </w:docPart>
    <w:docPart>
      <w:docPartPr>
        <w:name w:val="01446AE5C9F54B949C89BEA2ADD12C6C"/>
        <w:category>
          <w:name w:val="General"/>
          <w:gallery w:val="placeholder"/>
        </w:category>
        <w:types>
          <w:type w:val="bbPlcHdr"/>
        </w:types>
        <w:behaviors>
          <w:behavior w:val="content"/>
        </w:behaviors>
        <w:guid w:val="{7C94C8F8-6C5C-4BB5-870B-8E67F093E7A4}"/>
      </w:docPartPr>
      <w:docPartBody>
        <w:p w:rsidR="00CD6141" w:rsidRDefault="00A76762">
          <w:r w:rsidRPr="004620FE">
            <w:rPr>
              <w:rStyle w:val="Responseboxtext"/>
              <w:rFonts w:eastAsia="Calibri" w:cs="Arial"/>
              <w:sz w:val="18"/>
              <w:szCs w:val="18"/>
            </w:rPr>
            <w:t xml:space="preserve">                    </w:t>
          </w:r>
        </w:p>
      </w:docPartBody>
    </w:docPart>
    <w:docPart>
      <w:docPartPr>
        <w:name w:val="F258062F1C734A109E3BCCE0588DDBE5"/>
        <w:category>
          <w:name w:val="General"/>
          <w:gallery w:val="placeholder"/>
        </w:category>
        <w:types>
          <w:type w:val="bbPlcHdr"/>
        </w:types>
        <w:behaviors>
          <w:behavior w:val="content"/>
        </w:behaviors>
        <w:guid w:val="{C9DAFB82-559A-4A07-BEDF-568070C3D3EB}"/>
      </w:docPartPr>
      <w:docPartBody>
        <w:p w:rsidR="00CD6141" w:rsidRDefault="00A76762">
          <w:r w:rsidRPr="004620FE">
            <w:rPr>
              <w:rStyle w:val="Responseboxtext"/>
              <w:rFonts w:eastAsia="Calibri" w:cs="Arial"/>
              <w:sz w:val="18"/>
              <w:szCs w:val="18"/>
            </w:rPr>
            <w:t xml:space="preserve">                              </w:t>
          </w:r>
        </w:p>
      </w:docPartBody>
    </w:docPart>
    <w:docPart>
      <w:docPartPr>
        <w:name w:val="2CCF3D4AA7B54F85AECBE00F2F698B24"/>
        <w:category>
          <w:name w:val="General"/>
          <w:gallery w:val="placeholder"/>
        </w:category>
        <w:types>
          <w:type w:val="bbPlcHdr"/>
        </w:types>
        <w:behaviors>
          <w:behavior w:val="content"/>
        </w:behaviors>
        <w:guid w:val="{F4A518AC-BC79-4DFA-9907-363FE9E4EFA0}"/>
      </w:docPartPr>
      <w:docPartBody>
        <w:p w:rsidR="00CD6141" w:rsidRDefault="00A76762">
          <w:r w:rsidRPr="004620FE">
            <w:rPr>
              <w:rStyle w:val="Responseboxtext"/>
              <w:rFonts w:eastAsia="Calibri" w:cs="Arial"/>
              <w:sz w:val="18"/>
              <w:szCs w:val="18"/>
            </w:rPr>
            <w:t xml:space="preserve">                     </w:t>
          </w:r>
        </w:p>
      </w:docPartBody>
    </w:docPart>
    <w:docPart>
      <w:docPartPr>
        <w:name w:val="E4D9437BB10E4FF1865DEA02236BABF3"/>
        <w:category>
          <w:name w:val="General"/>
          <w:gallery w:val="placeholder"/>
        </w:category>
        <w:types>
          <w:type w:val="bbPlcHdr"/>
        </w:types>
        <w:behaviors>
          <w:behavior w:val="content"/>
        </w:behaviors>
        <w:guid w:val="{E8E6E9F1-1FC2-43B4-BF3B-918D4EF8CFC3}"/>
      </w:docPartPr>
      <w:docPartBody>
        <w:p w:rsidR="00CD6141" w:rsidRDefault="00A76762">
          <w:r w:rsidRPr="004620FE">
            <w:rPr>
              <w:rStyle w:val="Responseboxtext"/>
              <w:rFonts w:eastAsia="Calibri" w:cs="Arial"/>
              <w:sz w:val="18"/>
              <w:szCs w:val="18"/>
            </w:rPr>
            <w:t xml:space="preserve">                           </w:t>
          </w:r>
        </w:p>
      </w:docPartBody>
    </w:docPart>
    <w:docPart>
      <w:docPartPr>
        <w:name w:val="872560EA6ED449569BB34F453FFE5C9B"/>
        <w:category>
          <w:name w:val="General"/>
          <w:gallery w:val="placeholder"/>
        </w:category>
        <w:types>
          <w:type w:val="bbPlcHdr"/>
        </w:types>
        <w:behaviors>
          <w:behavior w:val="content"/>
        </w:behaviors>
        <w:guid w:val="{7DBCB61C-4BE7-4F49-8C02-82320EA5F61C}"/>
      </w:docPartPr>
      <w:docPartBody>
        <w:p w:rsidR="00CD6141" w:rsidRDefault="00A76762">
          <w:r w:rsidRPr="004620FE">
            <w:rPr>
              <w:rStyle w:val="Responseboxtext"/>
              <w:rFonts w:eastAsia="Calibri" w:cs="Arial"/>
              <w:sz w:val="18"/>
              <w:szCs w:val="18"/>
            </w:rPr>
            <w:t xml:space="preserve">                            </w:t>
          </w:r>
        </w:p>
      </w:docPartBody>
    </w:docPart>
    <w:docPart>
      <w:docPartPr>
        <w:name w:val="715F2DFF98644656A89F594B78C41DC1"/>
        <w:category>
          <w:name w:val="General"/>
          <w:gallery w:val="placeholder"/>
        </w:category>
        <w:types>
          <w:type w:val="bbPlcHdr"/>
        </w:types>
        <w:behaviors>
          <w:behavior w:val="content"/>
        </w:behaviors>
        <w:guid w:val="{9E952B0E-B54D-4288-B66A-A652CD521C92}"/>
      </w:docPartPr>
      <w:docPartBody>
        <w:p w:rsidR="00CD6141" w:rsidRDefault="00A76762">
          <w:r w:rsidRPr="006361B1">
            <w:rPr>
              <w:rStyle w:val="Responseboxtext"/>
              <w:rFonts w:eastAsia="Calibri" w:cs="Arial"/>
              <w:sz w:val="18"/>
              <w:szCs w:val="18"/>
            </w:rPr>
            <w:t xml:space="preserve">                      </w:t>
          </w:r>
        </w:p>
      </w:docPartBody>
    </w:docPart>
    <w:docPart>
      <w:docPartPr>
        <w:name w:val="6E6C6221E0AB49C3BC49996EF9BD2E14"/>
        <w:category>
          <w:name w:val="General"/>
          <w:gallery w:val="placeholder"/>
        </w:category>
        <w:types>
          <w:type w:val="bbPlcHdr"/>
        </w:types>
        <w:behaviors>
          <w:behavior w:val="content"/>
        </w:behaviors>
        <w:guid w:val="{9122FDC8-5C0E-47CB-A602-6E23F10B1F00}"/>
      </w:docPartPr>
      <w:docPartBody>
        <w:p w:rsidR="00CD6141" w:rsidRDefault="00A76762">
          <w:r w:rsidRPr="004620FE">
            <w:rPr>
              <w:rStyle w:val="Responseboxtext"/>
              <w:rFonts w:eastAsia="Calibri" w:cs="Arial"/>
              <w:sz w:val="18"/>
              <w:szCs w:val="18"/>
            </w:rPr>
            <w:t xml:space="preserve">    </w:t>
          </w:r>
        </w:p>
      </w:docPartBody>
    </w:docPart>
    <w:docPart>
      <w:docPartPr>
        <w:name w:val="06DF261768B9472FAA170E28FFDD53C5"/>
        <w:category>
          <w:name w:val="General"/>
          <w:gallery w:val="placeholder"/>
        </w:category>
        <w:types>
          <w:type w:val="bbPlcHdr"/>
        </w:types>
        <w:behaviors>
          <w:behavior w:val="content"/>
        </w:behaviors>
        <w:guid w:val="{084FEE41-82C8-4E03-BDA8-2DF5884E3C96}"/>
      </w:docPartPr>
      <w:docPartBody>
        <w:p w:rsidR="00CD6141" w:rsidRDefault="00A76762">
          <w:r w:rsidRPr="004620FE">
            <w:rPr>
              <w:rStyle w:val="Responseboxtext"/>
              <w:rFonts w:eastAsia="Calibri" w:cs="Arial"/>
              <w:sz w:val="18"/>
              <w:szCs w:val="18"/>
            </w:rPr>
            <w:t xml:space="preserve">    </w:t>
          </w:r>
        </w:p>
      </w:docPartBody>
    </w:docPart>
    <w:docPart>
      <w:docPartPr>
        <w:name w:val="6503932ECF6B41E99E09308DF6C19EE1"/>
        <w:category>
          <w:name w:val="General"/>
          <w:gallery w:val="placeholder"/>
        </w:category>
        <w:types>
          <w:type w:val="bbPlcHdr"/>
        </w:types>
        <w:behaviors>
          <w:behavior w:val="content"/>
        </w:behaviors>
        <w:guid w:val="{41087B86-85CA-4A56-AEE0-47C430DA6A35}"/>
      </w:docPartPr>
      <w:docPartBody>
        <w:p w:rsidR="00CD6141" w:rsidRDefault="00A76762">
          <w:r w:rsidRPr="004620FE">
            <w:rPr>
              <w:rStyle w:val="Responseboxtext"/>
              <w:rFonts w:eastAsia="Calibri" w:cs="Arial"/>
              <w:sz w:val="18"/>
              <w:szCs w:val="18"/>
            </w:rPr>
            <w:t xml:space="preserve">    </w:t>
          </w:r>
        </w:p>
      </w:docPartBody>
    </w:docPart>
    <w:docPart>
      <w:docPartPr>
        <w:name w:val="C3F23F4AC2D74B429C126C3F1F4646FA"/>
        <w:category>
          <w:name w:val="General"/>
          <w:gallery w:val="placeholder"/>
        </w:category>
        <w:types>
          <w:type w:val="bbPlcHdr"/>
        </w:types>
        <w:behaviors>
          <w:behavior w:val="content"/>
        </w:behaviors>
        <w:guid w:val="{68ABA2FA-45DB-498F-9171-3D61BCDB1209}"/>
      </w:docPartPr>
      <w:docPartBody>
        <w:p w:rsidR="00CD6141" w:rsidRDefault="00A76762">
          <w:r w:rsidRPr="004620FE">
            <w:rPr>
              <w:rStyle w:val="Responseboxtext"/>
              <w:rFonts w:eastAsia="Calibri" w:cs="Arial"/>
              <w:sz w:val="18"/>
              <w:szCs w:val="18"/>
            </w:rPr>
            <w:t xml:space="preserve">                    </w:t>
          </w:r>
        </w:p>
      </w:docPartBody>
    </w:docPart>
    <w:docPart>
      <w:docPartPr>
        <w:name w:val="17516FA728384C3BBE8258CEDC37F139"/>
        <w:category>
          <w:name w:val="General"/>
          <w:gallery w:val="placeholder"/>
        </w:category>
        <w:types>
          <w:type w:val="bbPlcHdr"/>
        </w:types>
        <w:behaviors>
          <w:behavior w:val="content"/>
        </w:behaviors>
        <w:guid w:val="{CC6B020B-C67E-4982-AA53-DD59E041F517}"/>
      </w:docPartPr>
      <w:docPartBody>
        <w:p w:rsidR="00CD6141" w:rsidRDefault="00A76762">
          <w:r w:rsidRPr="00AE26CC">
            <w:rPr>
              <w:rStyle w:val="Responseboxtext"/>
              <w:rFonts w:eastAsia="Calibri" w:cs="Arial"/>
              <w:sz w:val="18"/>
              <w:szCs w:val="18"/>
            </w:rPr>
            <w:t xml:space="preserve">                      </w:t>
          </w:r>
        </w:p>
      </w:docPartBody>
    </w:docPart>
    <w:docPart>
      <w:docPartPr>
        <w:name w:val="0B14A63203F14FB1A8304D08060228E2"/>
        <w:category>
          <w:name w:val="General"/>
          <w:gallery w:val="placeholder"/>
        </w:category>
        <w:types>
          <w:type w:val="bbPlcHdr"/>
        </w:types>
        <w:behaviors>
          <w:behavior w:val="content"/>
        </w:behaviors>
        <w:guid w:val="{CE7D9A06-60F6-4076-B641-16228B92904F}"/>
      </w:docPartPr>
      <w:docPartBody>
        <w:p w:rsidR="00CD6141" w:rsidRDefault="00A76762">
          <w:r w:rsidRPr="004620FE">
            <w:rPr>
              <w:rStyle w:val="Responseboxtext"/>
              <w:rFonts w:eastAsia="Calibri" w:cs="Arial"/>
              <w:sz w:val="18"/>
              <w:szCs w:val="18"/>
            </w:rPr>
            <w:t xml:space="preserve">                    </w:t>
          </w:r>
        </w:p>
      </w:docPartBody>
    </w:docPart>
    <w:docPart>
      <w:docPartPr>
        <w:name w:val="AAFBEE3174CE4E71BD5151586876323D"/>
        <w:category>
          <w:name w:val="General"/>
          <w:gallery w:val="placeholder"/>
        </w:category>
        <w:types>
          <w:type w:val="bbPlcHdr"/>
        </w:types>
        <w:behaviors>
          <w:behavior w:val="content"/>
        </w:behaviors>
        <w:guid w:val="{D468FDBB-A8DA-4E5F-8652-1CD316D5C2E8}"/>
      </w:docPartPr>
      <w:docPartBody>
        <w:p w:rsidR="00CD6141" w:rsidRDefault="00A76762">
          <w:r w:rsidRPr="004620FE">
            <w:rPr>
              <w:rStyle w:val="Responseboxtext"/>
              <w:rFonts w:eastAsia="Calibri" w:cs="Arial"/>
              <w:sz w:val="18"/>
              <w:szCs w:val="18"/>
            </w:rPr>
            <w:t xml:space="preserve">                              </w:t>
          </w:r>
        </w:p>
      </w:docPartBody>
    </w:docPart>
    <w:docPart>
      <w:docPartPr>
        <w:name w:val="B6513DAE62E24AB9B2968FA6D5E2D286"/>
        <w:category>
          <w:name w:val="General"/>
          <w:gallery w:val="placeholder"/>
        </w:category>
        <w:types>
          <w:type w:val="bbPlcHdr"/>
        </w:types>
        <w:behaviors>
          <w:behavior w:val="content"/>
        </w:behaviors>
        <w:guid w:val="{89EA04C9-82E7-49F3-ACA3-048777AD2E9F}"/>
      </w:docPartPr>
      <w:docPartBody>
        <w:p w:rsidR="00CD6141" w:rsidRDefault="00A76762">
          <w:r w:rsidRPr="004620FE">
            <w:rPr>
              <w:rStyle w:val="Responseboxtext"/>
              <w:rFonts w:eastAsia="Calibri" w:cs="Arial"/>
              <w:sz w:val="18"/>
              <w:szCs w:val="18"/>
            </w:rPr>
            <w:t xml:space="preserve">                     </w:t>
          </w:r>
        </w:p>
      </w:docPartBody>
    </w:docPart>
    <w:docPart>
      <w:docPartPr>
        <w:name w:val="613EA7E825B1429C82003F0A2A917C6E"/>
        <w:category>
          <w:name w:val="General"/>
          <w:gallery w:val="placeholder"/>
        </w:category>
        <w:types>
          <w:type w:val="bbPlcHdr"/>
        </w:types>
        <w:behaviors>
          <w:behavior w:val="content"/>
        </w:behaviors>
        <w:guid w:val="{92D4285E-CE42-4E95-950B-26C008888726}"/>
      </w:docPartPr>
      <w:docPartBody>
        <w:p w:rsidR="00CD6141" w:rsidRDefault="00A76762">
          <w:r w:rsidRPr="004620FE">
            <w:rPr>
              <w:rStyle w:val="Responseboxtext"/>
              <w:rFonts w:eastAsia="Calibri" w:cs="Arial"/>
              <w:sz w:val="18"/>
              <w:szCs w:val="18"/>
            </w:rPr>
            <w:t xml:space="preserve">                           </w:t>
          </w:r>
        </w:p>
      </w:docPartBody>
    </w:docPart>
    <w:docPart>
      <w:docPartPr>
        <w:name w:val="9AFB782A7135431CA77385FC3C5316C8"/>
        <w:category>
          <w:name w:val="General"/>
          <w:gallery w:val="placeholder"/>
        </w:category>
        <w:types>
          <w:type w:val="bbPlcHdr"/>
        </w:types>
        <w:behaviors>
          <w:behavior w:val="content"/>
        </w:behaviors>
        <w:guid w:val="{B1E9BFDE-7605-46D2-BC1A-4291E30CAF06}"/>
      </w:docPartPr>
      <w:docPartBody>
        <w:p w:rsidR="00CD6141" w:rsidRDefault="00A76762">
          <w:r w:rsidRPr="004620FE">
            <w:rPr>
              <w:rStyle w:val="Responseboxtext"/>
              <w:rFonts w:eastAsia="Calibri" w:cs="Arial"/>
              <w:sz w:val="18"/>
              <w:szCs w:val="18"/>
            </w:rPr>
            <w:t xml:space="preserve">                            </w:t>
          </w:r>
        </w:p>
      </w:docPartBody>
    </w:docPart>
    <w:docPart>
      <w:docPartPr>
        <w:name w:val="C374978DF50E4D64BAE731B2F465C606"/>
        <w:category>
          <w:name w:val="General"/>
          <w:gallery w:val="placeholder"/>
        </w:category>
        <w:types>
          <w:type w:val="bbPlcHdr"/>
        </w:types>
        <w:behaviors>
          <w:behavior w:val="content"/>
        </w:behaviors>
        <w:guid w:val="{1B3F8675-5B01-4791-9781-3DF39574E638}"/>
      </w:docPartPr>
      <w:docPartBody>
        <w:p w:rsidR="00CD6141" w:rsidRDefault="00A76762">
          <w:r w:rsidRPr="006361B1">
            <w:rPr>
              <w:rStyle w:val="Responseboxtext"/>
              <w:rFonts w:eastAsia="Calibri" w:cs="Arial"/>
              <w:sz w:val="18"/>
              <w:szCs w:val="18"/>
            </w:rPr>
            <w:t xml:space="preserve">                      </w:t>
          </w:r>
        </w:p>
      </w:docPartBody>
    </w:docPart>
    <w:docPart>
      <w:docPartPr>
        <w:name w:val="2B796D5A0F4E4ED7AF1FDEE82A8F6E46"/>
        <w:category>
          <w:name w:val="General"/>
          <w:gallery w:val="placeholder"/>
        </w:category>
        <w:types>
          <w:type w:val="bbPlcHdr"/>
        </w:types>
        <w:behaviors>
          <w:behavior w:val="content"/>
        </w:behaviors>
        <w:guid w:val="{DB5027CD-D401-4C61-90B5-71B3E2ADC721}"/>
      </w:docPartPr>
      <w:docPartBody>
        <w:p w:rsidR="00CD6141" w:rsidRDefault="00A76762">
          <w:r w:rsidRPr="004620FE">
            <w:rPr>
              <w:rStyle w:val="Responseboxtext"/>
              <w:rFonts w:eastAsia="Calibri" w:cs="Arial"/>
              <w:sz w:val="18"/>
              <w:szCs w:val="18"/>
            </w:rPr>
            <w:t xml:space="preserve">    </w:t>
          </w:r>
        </w:p>
      </w:docPartBody>
    </w:docPart>
    <w:docPart>
      <w:docPartPr>
        <w:name w:val="E9CA5649899B4EE7853AB25CA9D592BE"/>
        <w:category>
          <w:name w:val="General"/>
          <w:gallery w:val="placeholder"/>
        </w:category>
        <w:types>
          <w:type w:val="bbPlcHdr"/>
        </w:types>
        <w:behaviors>
          <w:behavior w:val="content"/>
        </w:behaviors>
        <w:guid w:val="{E5F0EE1F-0A98-4232-8616-5843A50AE326}"/>
      </w:docPartPr>
      <w:docPartBody>
        <w:p w:rsidR="00CD6141" w:rsidRDefault="00A76762">
          <w:r w:rsidRPr="004620FE">
            <w:rPr>
              <w:rStyle w:val="Responseboxtext"/>
              <w:rFonts w:eastAsia="Calibri" w:cs="Arial"/>
              <w:sz w:val="18"/>
              <w:szCs w:val="18"/>
            </w:rPr>
            <w:t xml:space="preserve">    </w:t>
          </w:r>
        </w:p>
      </w:docPartBody>
    </w:docPart>
    <w:docPart>
      <w:docPartPr>
        <w:name w:val="4817B3F4A12B4791AD880EA649DA36F4"/>
        <w:category>
          <w:name w:val="General"/>
          <w:gallery w:val="placeholder"/>
        </w:category>
        <w:types>
          <w:type w:val="bbPlcHdr"/>
        </w:types>
        <w:behaviors>
          <w:behavior w:val="content"/>
        </w:behaviors>
        <w:guid w:val="{A97EE88A-CB31-448E-B10A-15AE12B41BBA}"/>
      </w:docPartPr>
      <w:docPartBody>
        <w:p w:rsidR="00CD6141" w:rsidRDefault="00A76762">
          <w:r w:rsidRPr="004620FE">
            <w:rPr>
              <w:rStyle w:val="Responseboxtext"/>
              <w:rFonts w:eastAsia="Calibri" w:cs="Arial"/>
              <w:sz w:val="18"/>
              <w:szCs w:val="18"/>
            </w:rPr>
            <w:t xml:space="preserve">    </w:t>
          </w:r>
        </w:p>
      </w:docPartBody>
    </w:docPart>
    <w:docPart>
      <w:docPartPr>
        <w:name w:val="9D9160931E7947A08A2EBBF8364117E8"/>
        <w:category>
          <w:name w:val="General"/>
          <w:gallery w:val="placeholder"/>
        </w:category>
        <w:types>
          <w:type w:val="bbPlcHdr"/>
        </w:types>
        <w:behaviors>
          <w:behavior w:val="content"/>
        </w:behaviors>
        <w:guid w:val="{CD5B7C8C-23E8-4D01-895D-9B31E658F221}"/>
      </w:docPartPr>
      <w:docPartBody>
        <w:p w:rsidR="00CD6141" w:rsidRDefault="00A76762">
          <w:r w:rsidRPr="004620FE">
            <w:rPr>
              <w:rStyle w:val="Responseboxtext"/>
              <w:rFonts w:eastAsia="Calibri" w:cs="Arial"/>
              <w:sz w:val="18"/>
              <w:szCs w:val="18"/>
            </w:rPr>
            <w:t xml:space="preserve">                    </w:t>
          </w:r>
        </w:p>
      </w:docPartBody>
    </w:docPart>
    <w:docPart>
      <w:docPartPr>
        <w:name w:val="9B79DE2C7BDC4B6CACEF8576F0A235AC"/>
        <w:category>
          <w:name w:val="General"/>
          <w:gallery w:val="placeholder"/>
        </w:category>
        <w:types>
          <w:type w:val="bbPlcHdr"/>
        </w:types>
        <w:behaviors>
          <w:behavior w:val="content"/>
        </w:behaviors>
        <w:guid w:val="{E912FE7B-1DB5-435C-8F7E-2BD4BBA3D106}"/>
      </w:docPartPr>
      <w:docPartBody>
        <w:p w:rsidR="00CD6141" w:rsidRDefault="00A76762">
          <w:r w:rsidRPr="00AE26CC">
            <w:rPr>
              <w:rStyle w:val="Responseboxtext"/>
              <w:rFonts w:eastAsia="Calibri" w:cs="Arial"/>
              <w:sz w:val="18"/>
              <w:szCs w:val="18"/>
            </w:rPr>
            <w:t xml:space="preserve">                      </w:t>
          </w:r>
        </w:p>
      </w:docPartBody>
    </w:docPart>
    <w:docPart>
      <w:docPartPr>
        <w:name w:val="006870CD4C7147EDA21E2B45395C4441"/>
        <w:category>
          <w:name w:val="General"/>
          <w:gallery w:val="placeholder"/>
        </w:category>
        <w:types>
          <w:type w:val="bbPlcHdr"/>
        </w:types>
        <w:behaviors>
          <w:behavior w:val="content"/>
        </w:behaviors>
        <w:guid w:val="{D619A937-DE5F-4019-83F1-3963BAFB9B7A}"/>
      </w:docPartPr>
      <w:docPartBody>
        <w:p w:rsidR="00CD6141" w:rsidRDefault="00A76762">
          <w:r w:rsidRPr="004620FE">
            <w:rPr>
              <w:rStyle w:val="Responseboxtext"/>
              <w:rFonts w:eastAsia="Calibri" w:cs="Arial"/>
              <w:sz w:val="18"/>
              <w:szCs w:val="18"/>
            </w:rPr>
            <w:t xml:space="preserve">                    </w:t>
          </w:r>
        </w:p>
      </w:docPartBody>
    </w:docPart>
    <w:docPart>
      <w:docPartPr>
        <w:name w:val="5CE5CAEB07364747A3356570636C5B0C"/>
        <w:category>
          <w:name w:val="General"/>
          <w:gallery w:val="placeholder"/>
        </w:category>
        <w:types>
          <w:type w:val="bbPlcHdr"/>
        </w:types>
        <w:behaviors>
          <w:behavior w:val="content"/>
        </w:behaviors>
        <w:guid w:val="{61B1BB5F-9801-4D26-92D9-63F11056D262}"/>
      </w:docPartPr>
      <w:docPartBody>
        <w:p w:rsidR="00CD6141" w:rsidRDefault="00A76762">
          <w:r w:rsidRPr="004620FE">
            <w:rPr>
              <w:rStyle w:val="Responseboxtext"/>
              <w:rFonts w:eastAsia="Calibri" w:cs="Arial"/>
              <w:sz w:val="18"/>
              <w:szCs w:val="18"/>
            </w:rPr>
            <w:t xml:space="preserve">                              </w:t>
          </w:r>
        </w:p>
      </w:docPartBody>
    </w:docPart>
    <w:docPart>
      <w:docPartPr>
        <w:name w:val="9C3D4C9262E5486EB346C80CBA5488F5"/>
        <w:category>
          <w:name w:val="General"/>
          <w:gallery w:val="placeholder"/>
        </w:category>
        <w:types>
          <w:type w:val="bbPlcHdr"/>
        </w:types>
        <w:behaviors>
          <w:behavior w:val="content"/>
        </w:behaviors>
        <w:guid w:val="{E7A0D9DA-756D-4EBB-B658-F998D7341743}"/>
      </w:docPartPr>
      <w:docPartBody>
        <w:p w:rsidR="00CD6141" w:rsidRDefault="00A76762">
          <w:r w:rsidRPr="004620FE">
            <w:rPr>
              <w:rStyle w:val="Responseboxtext"/>
              <w:rFonts w:eastAsia="Calibri" w:cs="Arial"/>
              <w:sz w:val="18"/>
              <w:szCs w:val="18"/>
            </w:rPr>
            <w:t xml:space="preserve">                     </w:t>
          </w:r>
        </w:p>
      </w:docPartBody>
    </w:docPart>
    <w:docPart>
      <w:docPartPr>
        <w:name w:val="5C5D6535040E48298726D64CDD5AE6A2"/>
        <w:category>
          <w:name w:val="General"/>
          <w:gallery w:val="placeholder"/>
        </w:category>
        <w:types>
          <w:type w:val="bbPlcHdr"/>
        </w:types>
        <w:behaviors>
          <w:behavior w:val="content"/>
        </w:behaviors>
        <w:guid w:val="{F9F4046F-C733-47E7-A78F-06DAFBC70B89}"/>
      </w:docPartPr>
      <w:docPartBody>
        <w:p w:rsidR="00CD6141" w:rsidRDefault="00A76762">
          <w:r w:rsidRPr="004620FE">
            <w:rPr>
              <w:rStyle w:val="Responseboxtext"/>
              <w:rFonts w:eastAsia="Calibri" w:cs="Arial"/>
              <w:sz w:val="18"/>
              <w:szCs w:val="18"/>
            </w:rPr>
            <w:t xml:space="preserve">                           </w:t>
          </w:r>
        </w:p>
      </w:docPartBody>
    </w:docPart>
    <w:docPart>
      <w:docPartPr>
        <w:name w:val="3BC3404F8CA243AEB16766C663D5587D"/>
        <w:category>
          <w:name w:val="General"/>
          <w:gallery w:val="placeholder"/>
        </w:category>
        <w:types>
          <w:type w:val="bbPlcHdr"/>
        </w:types>
        <w:behaviors>
          <w:behavior w:val="content"/>
        </w:behaviors>
        <w:guid w:val="{5C3831F7-0095-42EC-89B2-A5B6EAB95C07}"/>
      </w:docPartPr>
      <w:docPartBody>
        <w:p w:rsidR="00CD6141" w:rsidRDefault="00A76762">
          <w:r w:rsidRPr="004620FE">
            <w:rPr>
              <w:rStyle w:val="Responseboxtext"/>
              <w:rFonts w:eastAsia="Calibri" w:cs="Arial"/>
              <w:sz w:val="18"/>
              <w:szCs w:val="18"/>
            </w:rPr>
            <w:t xml:space="preserve">                            </w:t>
          </w:r>
        </w:p>
      </w:docPartBody>
    </w:docPart>
    <w:docPart>
      <w:docPartPr>
        <w:name w:val="48B170EDD70B4BB68E5C0BD6E6E248DA"/>
        <w:category>
          <w:name w:val="General"/>
          <w:gallery w:val="placeholder"/>
        </w:category>
        <w:types>
          <w:type w:val="bbPlcHdr"/>
        </w:types>
        <w:behaviors>
          <w:behavior w:val="content"/>
        </w:behaviors>
        <w:guid w:val="{34A9DBD2-A171-4B4C-8493-2E5107BAF0AC}"/>
      </w:docPartPr>
      <w:docPartBody>
        <w:p w:rsidR="00CD6141" w:rsidRDefault="00A76762">
          <w:r w:rsidRPr="006361B1">
            <w:rPr>
              <w:rStyle w:val="Responseboxtext"/>
              <w:rFonts w:eastAsia="Calibri" w:cs="Arial"/>
              <w:sz w:val="18"/>
              <w:szCs w:val="18"/>
            </w:rPr>
            <w:t xml:space="preserve">                      </w:t>
          </w:r>
        </w:p>
      </w:docPartBody>
    </w:docPart>
    <w:docPart>
      <w:docPartPr>
        <w:name w:val="E4FA271146604DB88285268987FCF58E"/>
        <w:category>
          <w:name w:val="General"/>
          <w:gallery w:val="placeholder"/>
        </w:category>
        <w:types>
          <w:type w:val="bbPlcHdr"/>
        </w:types>
        <w:behaviors>
          <w:behavior w:val="content"/>
        </w:behaviors>
        <w:guid w:val="{54BCD89D-038F-4BCE-9D38-891084774B2E}"/>
      </w:docPartPr>
      <w:docPartBody>
        <w:p w:rsidR="00CD6141" w:rsidRDefault="00A76762">
          <w:r w:rsidRPr="004620FE">
            <w:rPr>
              <w:rStyle w:val="Responseboxtext"/>
              <w:rFonts w:eastAsia="Calibri" w:cs="Arial"/>
              <w:sz w:val="18"/>
              <w:szCs w:val="18"/>
            </w:rPr>
            <w:t xml:space="preserve">    </w:t>
          </w:r>
        </w:p>
      </w:docPartBody>
    </w:docPart>
    <w:docPart>
      <w:docPartPr>
        <w:name w:val="2F273C8564EF430ABB2294A3CA83C466"/>
        <w:category>
          <w:name w:val="General"/>
          <w:gallery w:val="placeholder"/>
        </w:category>
        <w:types>
          <w:type w:val="bbPlcHdr"/>
        </w:types>
        <w:behaviors>
          <w:behavior w:val="content"/>
        </w:behaviors>
        <w:guid w:val="{7C776916-701E-47C2-A118-91B4BFEBC724}"/>
      </w:docPartPr>
      <w:docPartBody>
        <w:p w:rsidR="00CD6141" w:rsidRDefault="00A76762">
          <w:r w:rsidRPr="004620FE">
            <w:rPr>
              <w:rStyle w:val="Responseboxtext"/>
              <w:rFonts w:eastAsia="Calibri" w:cs="Arial"/>
              <w:sz w:val="18"/>
              <w:szCs w:val="18"/>
            </w:rPr>
            <w:t xml:space="preserve">    </w:t>
          </w:r>
        </w:p>
      </w:docPartBody>
    </w:docPart>
    <w:docPart>
      <w:docPartPr>
        <w:name w:val="F3F3A33029084C948406363D7B796382"/>
        <w:category>
          <w:name w:val="General"/>
          <w:gallery w:val="placeholder"/>
        </w:category>
        <w:types>
          <w:type w:val="bbPlcHdr"/>
        </w:types>
        <w:behaviors>
          <w:behavior w:val="content"/>
        </w:behaviors>
        <w:guid w:val="{C716073C-5210-41C8-BB3E-861B683959C1}"/>
      </w:docPartPr>
      <w:docPartBody>
        <w:p w:rsidR="00CD6141" w:rsidRDefault="00A76762">
          <w:r w:rsidRPr="004620FE">
            <w:rPr>
              <w:rStyle w:val="Responseboxtext"/>
              <w:rFonts w:eastAsia="Calibri" w:cs="Arial"/>
              <w:sz w:val="18"/>
              <w:szCs w:val="18"/>
            </w:rPr>
            <w:t xml:space="preserve">    </w:t>
          </w:r>
        </w:p>
      </w:docPartBody>
    </w:docPart>
    <w:docPart>
      <w:docPartPr>
        <w:name w:val="2164D3670D66490B86E415C87E72396B"/>
        <w:category>
          <w:name w:val="General"/>
          <w:gallery w:val="placeholder"/>
        </w:category>
        <w:types>
          <w:type w:val="bbPlcHdr"/>
        </w:types>
        <w:behaviors>
          <w:behavior w:val="content"/>
        </w:behaviors>
        <w:guid w:val="{815D2CE3-9374-49F1-966E-1FBD5D09E71F}"/>
      </w:docPartPr>
      <w:docPartBody>
        <w:p w:rsidR="00CD6141" w:rsidRDefault="00A76762">
          <w:r w:rsidRPr="004620FE">
            <w:rPr>
              <w:rStyle w:val="Responseboxtext"/>
              <w:rFonts w:eastAsia="Calibri" w:cs="Arial"/>
              <w:sz w:val="18"/>
              <w:szCs w:val="18"/>
            </w:rPr>
            <w:t xml:space="preserve">                    </w:t>
          </w:r>
        </w:p>
      </w:docPartBody>
    </w:docPart>
    <w:docPart>
      <w:docPartPr>
        <w:name w:val="FB943715DAB9443688C1A10F68955215"/>
        <w:category>
          <w:name w:val="General"/>
          <w:gallery w:val="placeholder"/>
        </w:category>
        <w:types>
          <w:type w:val="bbPlcHdr"/>
        </w:types>
        <w:behaviors>
          <w:behavior w:val="content"/>
        </w:behaviors>
        <w:guid w:val="{040E7931-6063-4B31-B1C6-2F12569C0F57}"/>
      </w:docPartPr>
      <w:docPartBody>
        <w:p w:rsidR="00CD6141" w:rsidRDefault="00A76762">
          <w:r w:rsidRPr="00AE26CC">
            <w:rPr>
              <w:rStyle w:val="Responseboxtext"/>
              <w:rFonts w:eastAsia="Calibri" w:cs="Arial"/>
              <w:sz w:val="18"/>
              <w:szCs w:val="18"/>
            </w:rPr>
            <w:t xml:space="preserve">                      </w:t>
          </w:r>
        </w:p>
      </w:docPartBody>
    </w:docPart>
    <w:docPart>
      <w:docPartPr>
        <w:name w:val="19C37AF845674AF99321058457620285"/>
        <w:category>
          <w:name w:val="General"/>
          <w:gallery w:val="placeholder"/>
        </w:category>
        <w:types>
          <w:type w:val="bbPlcHdr"/>
        </w:types>
        <w:behaviors>
          <w:behavior w:val="content"/>
        </w:behaviors>
        <w:guid w:val="{92D86838-57AC-4088-B6D6-2D424948B877}"/>
      </w:docPartPr>
      <w:docPartBody>
        <w:p w:rsidR="00CD6141" w:rsidRDefault="00A76762">
          <w:r w:rsidRPr="004620FE">
            <w:rPr>
              <w:rStyle w:val="Responseboxtext"/>
              <w:rFonts w:eastAsia="Calibri" w:cs="Arial"/>
              <w:sz w:val="18"/>
              <w:szCs w:val="18"/>
            </w:rPr>
            <w:t xml:space="preserve">                    </w:t>
          </w:r>
        </w:p>
      </w:docPartBody>
    </w:docPart>
    <w:docPart>
      <w:docPartPr>
        <w:name w:val="6187A7C56E45453E8ED59960DDC3DA7E"/>
        <w:category>
          <w:name w:val="General"/>
          <w:gallery w:val="placeholder"/>
        </w:category>
        <w:types>
          <w:type w:val="bbPlcHdr"/>
        </w:types>
        <w:behaviors>
          <w:behavior w:val="content"/>
        </w:behaviors>
        <w:guid w:val="{97BF4E85-A2EC-4A9E-ACB3-157B431EE955}"/>
      </w:docPartPr>
      <w:docPartBody>
        <w:p w:rsidR="00CD6141" w:rsidRDefault="00A76762">
          <w:r w:rsidRPr="004620FE">
            <w:rPr>
              <w:rStyle w:val="Responseboxtext"/>
              <w:rFonts w:eastAsia="Calibri" w:cs="Arial"/>
              <w:sz w:val="18"/>
              <w:szCs w:val="18"/>
            </w:rPr>
            <w:t xml:space="preserve">                              </w:t>
          </w:r>
        </w:p>
      </w:docPartBody>
    </w:docPart>
    <w:docPart>
      <w:docPartPr>
        <w:name w:val="0226D0E015A14040AF086365C2BA9976"/>
        <w:category>
          <w:name w:val="General"/>
          <w:gallery w:val="placeholder"/>
        </w:category>
        <w:types>
          <w:type w:val="bbPlcHdr"/>
        </w:types>
        <w:behaviors>
          <w:behavior w:val="content"/>
        </w:behaviors>
        <w:guid w:val="{63028D92-5A83-4790-8649-42D5CD06EE9B}"/>
      </w:docPartPr>
      <w:docPartBody>
        <w:p w:rsidR="00CD6141" w:rsidRDefault="00A76762">
          <w:r w:rsidRPr="004620FE">
            <w:rPr>
              <w:rStyle w:val="Responseboxtext"/>
              <w:rFonts w:eastAsia="Calibri" w:cs="Arial"/>
              <w:sz w:val="18"/>
              <w:szCs w:val="18"/>
            </w:rPr>
            <w:t xml:space="preserve">                     </w:t>
          </w:r>
        </w:p>
      </w:docPartBody>
    </w:docPart>
    <w:docPart>
      <w:docPartPr>
        <w:name w:val="3E74650250584C7EACA61A5792E908E3"/>
        <w:category>
          <w:name w:val="General"/>
          <w:gallery w:val="placeholder"/>
        </w:category>
        <w:types>
          <w:type w:val="bbPlcHdr"/>
        </w:types>
        <w:behaviors>
          <w:behavior w:val="content"/>
        </w:behaviors>
        <w:guid w:val="{B4D0247B-665F-4B23-AD37-4981E6B4FE7D}"/>
      </w:docPartPr>
      <w:docPartBody>
        <w:p w:rsidR="00CD6141" w:rsidRDefault="00A76762">
          <w:r w:rsidRPr="004620FE">
            <w:rPr>
              <w:rStyle w:val="Responseboxtext"/>
              <w:rFonts w:eastAsia="Calibri" w:cs="Arial"/>
              <w:sz w:val="18"/>
              <w:szCs w:val="18"/>
            </w:rPr>
            <w:t xml:space="preserve">                           </w:t>
          </w:r>
        </w:p>
      </w:docPartBody>
    </w:docPart>
    <w:docPart>
      <w:docPartPr>
        <w:name w:val="8EDF33826371441C9C9540BE21581024"/>
        <w:category>
          <w:name w:val="General"/>
          <w:gallery w:val="placeholder"/>
        </w:category>
        <w:types>
          <w:type w:val="bbPlcHdr"/>
        </w:types>
        <w:behaviors>
          <w:behavior w:val="content"/>
        </w:behaviors>
        <w:guid w:val="{97279450-6E5F-4865-9856-0865AC4BC227}"/>
      </w:docPartPr>
      <w:docPartBody>
        <w:p w:rsidR="00CD6141" w:rsidRDefault="00A76762">
          <w:r w:rsidRPr="004620FE">
            <w:rPr>
              <w:rStyle w:val="Responseboxtext"/>
              <w:rFonts w:eastAsia="Calibri" w:cs="Arial"/>
              <w:sz w:val="18"/>
              <w:szCs w:val="18"/>
            </w:rPr>
            <w:t xml:space="preserve">                            </w:t>
          </w:r>
        </w:p>
      </w:docPartBody>
    </w:docPart>
    <w:docPart>
      <w:docPartPr>
        <w:name w:val="BEDE7D0975CF4169B180A52F436EA4E4"/>
        <w:category>
          <w:name w:val="General"/>
          <w:gallery w:val="placeholder"/>
        </w:category>
        <w:types>
          <w:type w:val="bbPlcHdr"/>
        </w:types>
        <w:behaviors>
          <w:behavior w:val="content"/>
        </w:behaviors>
        <w:guid w:val="{7C6A069B-4971-4626-8691-6CA57A61361A}"/>
      </w:docPartPr>
      <w:docPartBody>
        <w:p w:rsidR="00CD6141" w:rsidRDefault="00A76762">
          <w:r w:rsidRPr="006361B1">
            <w:rPr>
              <w:rStyle w:val="Responseboxtext"/>
              <w:rFonts w:eastAsia="Calibri" w:cs="Arial"/>
              <w:sz w:val="18"/>
              <w:szCs w:val="18"/>
            </w:rPr>
            <w:t xml:space="preserve">                      </w:t>
          </w:r>
        </w:p>
      </w:docPartBody>
    </w:docPart>
    <w:docPart>
      <w:docPartPr>
        <w:name w:val="BBD4A01C0933499C9DC27039533A7B7C"/>
        <w:category>
          <w:name w:val="General"/>
          <w:gallery w:val="placeholder"/>
        </w:category>
        <w:types>
          <w:type w:val="bbPlcHdr"/>
        </w:types>
        <w:behaviors>
          <w:behavior w:val="content"/>
        </w:behaviors>
        <w:guid w:val="{A8AA7F1E-CBE2-42DA-9556-A241E60585CE}"/>
      </w:docPartPr>
      <w:docPartBody>
        <w:p w:rsidR="00CD6141" w:rsidRDefault="00A76762">
          <w:r w:rsidRPr="004620FE">
            <w:rPr>
              <w:rStyle w:val="Responseboxtext"/>
              <w:rFonts w:eastAsia="Calibri" w:cs="Arial"/>
              <w:sz w:val="18"/>
              <w:szCs w:val="18"/>
            </w:rPr>
            <w:t xml:space="preserve">    </w:t>
          </w:r>
        </w:p>
      </w:docPartBody>
    </w:docPart>
    <w:docPart>
      <w:docPartPr>
        <w:name w:val="4FF0A7127BC64E048690E3467250D65B"/>
        <w:category>
          <w:name w:val="General"/>
          <w:gallery w:val="placeholder"/>
        </w:category>
        <w:types>
          <w:type w:val="bbPlcHdr"/>
        </w:types>
        <w:behaviors>
          <w:behavior w:val="content"/>
        </w:behaviors>
        <w:guid w:val="{D689F077-93AA-4E35-A13F-65ED66A4F0F8}"/>
      </w:docPartPr>
      <w:docPartBody>
        <w:p w:rsidR="00CD6141" w:rsidRDefault="00A76762">
          <w:r w:rsidRPr="004620FE">
            <w:rPr>
              <w:rStyle w:val="Responseboxtext"/>
              <w:rFonts w:eastAsia="Calibri" w:cs="Arial"/>
              <w:sz w:val="18"/>
              <w:szCs w:val="18"/>
            </w:rPr>
            <w:t xml:space="preserve">    </w:t>
          </w:r>
        </w:p>
      </w:docPartBody>
    </w:docPart>
    <w:docPart>
      <w:docPartPr>
        <w:name w:val="2F428B7F73334060BC87D8320FD9CF53"/>
        <w:category>
          <w:name w:val="General"/>
          <w:gallery w:val="placeholder"/>
        </w:category>
        <w:types>
          <w:type w:val="bbPlcHdr"/>
        </w:types>
        <w:behaviors>
          <w:behavior w:val="content"/>
        </w:behaviors>
        <w:guid w:val="{9F38B725-0FE9-4538-BEDE-1C07D48CA493}"/>
      </w:docPartPr>
      <w:docPartBody>
        <w:p w:rsidR="00CD6141" w:rsidRDefault="00A76762">
          <w:r w:rsidRPr="004620FE">
            <w:rPr>
              <w:rStyle w:val="Responseboxtext"/>
              <w:rFonts w:eastAsia="Calibri" w:cs="Arial"/>
              <w:sz w:val="18"/>
              <w:szCs w:val="18"/>
            </w:rPr>
            <w:t xml:space="preserve">    </w:t>
          </w:r>
        </w:p>
      </w:docPartBody>
    </w:docPart>
    <w:docPart>
      <w:docPartPr>
        <w:name w:val="5326109B624E424894ECA3EC915AF2E8"/>
        <w:category>
          <w:name w:val="General"/>
          <w:gallery w:val="placeholder"/>
        </w:category>
        <w:types>
          <w:type w:val="bbPlcHdr"/>
        </w:types>
        <w:behaviors>
          <w:behavior w:val="content"/>
        </w:behaviors>
        <w:guid w:val="{18F08C85-F71A-49CF-B4FE-64F759A3A39A}"/>
      </w:docPartPr>
      <w:docPartBody>
        <w:p w:rsidR="00CD6141" w:rsidRDefault="00A76762">
          <w:r w:rsidRPr="004620FE">
            <w:rPr>
              <w:rStyle w:val="Responseboxtext"/>
              <w:rFonts w:eastAsia="Calibri" w:cs="Arial"/>
              <w:sz w:val="18"/>
              <w:szCs w:val="18"/>
            </w:rPr>
            <w:t xml:space="preserve">                    </w:t>
          </w:r>
        </w:p>
      </w:docPartBody>
    </w:docPart>
    <w:docPart>
      <w:docPartPr>
        <w:name w:val="75188744607940C3BDC129A331A8515E"/>
        <w:category>
          <w:name w:val="General"/>
          <w:gallery w:val="placeholder"/>
        </w:category>
        <w:types>
          <w:type w:val="bbPlcHdr"/>
        </w:types>
        <w:behaviors>
          <w:behavior w:val="content"/>
        </w:behaviors>
        <w:guid w:val="{F5D82DAF-8FDF-48FE-AD86-82DD133A35C6}"/>
      </w:docPartPr>
      <w:docPartBody>
        <w:p w:rsidR="00CD6141" w:rsidRDefault="00A76762">
          <w:r w:rsidRPr="00AE26CC">
            <w:rPr>
              <w:rStyle w:val="Responseboxtext"/>
              <w:rFonts w:eastAsia="Calibri" w:cs="Arial"/>
              <w:sz w:val="18"/>
              <w:szCs w:val="18"/>
            </w:rPr>
            <w:t xml:space="preserve">                      </w:t>
          </w:r>
        </w:p>
      </w:docPartBody>
    </w:docPart>
    <w:docPart>
      <w:docPartPr>
        <w:name w:val="69FCE1D56BF24FB4BC9C67E13DCC3B6E"/>
        <w:category>
          <w:name w:val="General"/>
          <w:gallery w:val="placeholder"/>
        </w:category>
        <w:types>
          <w:type w:val="bbPlcHdr"/>
        </w:types>
        <w:behaviors>
          <w:behavior w:val="content"/>
        </w:behaviors>
        <w:guid w:val="{837216BE-9EAA-4E0A-8145-2F0449281871}"/>
      </w:docPartPr>
      <w:docPartBody>
        <w:p w:rsidR="00CD6141" w:rsidRDefault="00A76762">
          <w:r w:rsidRPr="004620FE">
            <w:rPr>
              <w:rStyle w:val="Responseboxtext"/>
              <w:rFonts w:eastAsia="Calibri" w:cs="Arial"/>
              <w:sz w:val="18"/>
              <w:szCs w:val="18"/>
            </w:rPr>
            <w:t xml:space="preserve">                    </w:t>
          </w:r>
        </w:p>
      </w:docPartBody>
    </w:docPart>
    <w:docPart>
      <w:docPartPr>
        <w:name w:val="E96CB5B72B00464082947757AEF9E452"/>
        <w:category>
          <w:name w:val="General"/>
          <w:gallery w:val="placeholder"/>
        </w:category>
        <w:types>
          <w:type w:val="bbPlcHdr"/>
        </w:types>
        <w:behaviors>
          <w:behavior w:val="content"/>
        </w:behaviors>
        <w:guid w:val="{9CB6B3A5-A4EF-4AA9-B37A-39BB4E451E89}"/>
      </w:docPartPr>
      <w:docPartBody>
        <w:p w:rsidR="00CD6141" w:rsidRDefault="00A76762">
          <w:r w:rsidRPr="004620FE">
            <w:rPr>
              <w:rStyle w:val="Responseboxtext"/>
              <w:rFonts w:eastAsia="Calibri" w:cs="Arial"/>
              <w:sz w:val="18"/>
              <w:szCs w:val="18"/>
            </w:rPr>
            <w:t xml:space="preserve">                              </w:t>
          </w:r>
        </w:p>
      </w:docPartBody>
    </w:docPart>
    <w:docPart>
      <w:docPartPr>
        <w:name w:val="E9EB492409AE4687B604AB0F91D10FC5"/>
        <w:category>
          <w:name w:val="General"/>
          <w:gallery w:val="placeholder"/>
        </w:category>
        <w:types>
          <w:type w:val="bbPlcHdr"/>
        </w:types>
        <w:behaviors>
          <w:behavior w:val="content"/>
        </w:behaviors>
        <w:guid w:val="{6DCF0084-F0FA-48E3-A301-7A16FC71DF96}"/>
      </w:docPartPr>
      <w:docPartBody>
        <w:p w:rsidR="00CD6141" w:rsidRDefault="00A76762">
          <w:r w:rsidRPr="004620FE">
            <w:rPr>
              <w:rStyle w:val="Responseboxtext"/>
              <w:rFonts w:eastAsia="Calibri" w:cs="Arial"/>
              <w:sz w:val="18"/>
              <w:szCs w:val="18"/>
            </w:rPr>
            <w:t xml:space="preserve">                     </w:t>
          </w:r>
        </w:p>
      </w:docPartBody>
    </w:docPart>
    <w:docPart>
      <w:docPartPr>
        <w:name w:val="E635EC190A3346FEBF610A65C0EDA847"/>
        <w:category>
          <w:name w:val="General"/>
          <w:gallery w:val="placeholder"/>
        </w:category>
        <w:types>
          <w:type w:val="bbPlcHdr"/>
        </w:types>
        <w:behaviors>
          <w:behavior w:val="content"/>
        </w:behaviors>
        <w:guid w:val="{110F4731-1046-4C18-A109-F7AF44E3F5D6}"/>
      </w:docPartPr>
      <w:docPartBody>
        <w:p w:rsidR="00CD6141" w:rsidRDefault="00A76762">
          <w:r w:rsidRPr="004620FE">
            <w:rPr>
              <w:rStyle w:val="Responseboxtext"/>
              <w:rFonts w:eastAsia="Calibri" w:cs="Arial"/>
              <w:sz w:val="18"/>
              <w:szCs w:val="18"/>
            </w:rPr>
            <w:t xml:space="preserve">                           </w:t>
          </w:r>
        </w:p>
      </w:docPartBody>
    </w:docPart>
    <w:docPart>
      <w:docPartPr>
        <w:name w:val="F57BE6EC51304CB4A0288F68DC09E52A"/>
        <w:category>
          <w:name w:val="General"/>
          <w:gallery w:val="placeholder"/>
        </w:category>
        <w:types>
          <w:type w:val="bbPlcHdr"/>
        </w:types>
        <w:behaviors>
          <w:behavior w:val="content"/>
        </w:behaviors>
        <w:guid w:val="{BD424132-7EC0-4317-8096-5B4588E6462A}"/>
      </w:docPartPr>
      <w:docPartBody>
        <w:p w:rsidR="00CD6141" w:rsidRDefault="00A76762">
          <w:r w:rsidRPr="004620FE">
            <w:rPr>
              <w:rStyle w:val="Responseboxtext"/>
              <w:rFonts w:eastAsia="Calibri" w:cs="Arial"/>
              <w:sz w:val="18"/>
              <w:szCs w:val="18"/>
            </w:rPr>
            <w:t xml:space="preserve">                            </w:t>
          </w:r>
        </w:p>
      </w:docPartBody>
    </w:docPart>
    <w:docPart>
      <w:docPartPr>
        <w:name w:val="E9FB6A13310F4EE9A3D1E732CE45C1FA"/>
        <w:category>
          <w:name w:val="General"/>
          <w:gallery w:val="placeholder"/>
        </w:category>
        <w:types>
          <w:type w:val="bbPlcHdr"/>
        </w:types>
        <w:behaviors>
          <w:behavior w:val="content"/>
        </w:behaviors>
        <w:guid w:val="{6E785D60-AABC-4E53-936B-B26372D7D8E4}"/>
      </w:docPartPr>
      <w:docPartBody>
        <w:p w:rsidR="00CD6141" w:rsidRDefault="00A76762">
          <w:r w:rsidRPr="006361B1">
            <w:rPr>
              <w:rStyle w:val="Responseboxtext"/>
              <w:rFonts w:eastAsia="Calibri" w:cs="Arial"/>
              <w:sz w:val="18"/>
              <w:szCs w:val="18"/>
            </w:rPr>
            <w:t xml:space="preserve">                      </w:t>
          </w:r>
        </w:p>
      </w:docPartBody>
    </w:docPart>
    <w:docPart>
      <w:docPartPr>
        <w:name w:val="FE51A7BCBE6C4822B9E95FF90B339E3C"/>
        <w:category>
          <w:name w:val="General"/>
          <w:gallery w:val="placeholder"/>
        </w:category>
        <w:types>
          <w:type w:val="bbPlcHdr"/>
        </w:types>
        <w:behaviors>
          <w:behavior w:val="content"/>
        </w:behaviors>
        <w:guid w:val="{03D5E6FA-2909-4FF9-9886-49413A9F2FD4}"/>
      </w:docPartPr>
      <w:docPartBody>
        <w:p w:rsidR="00CD6141" w:rsidRDefault="00A76762">
          <w:r w:rsidRPr="004620FE">
            <w:rPr>
              <w:rStyle w:val="Responseboxtext"/>
              <w:rFonts w:eastAsia="Calibri" w:cs="Arial"/>
              <w:sz w:val="18"/>
              <w:szCs w:val="18"/>
            </w:rPr>
            <w:t xml:space="preserve">    </w:t>
          </w:r>
        </w:p>
      </w:docPartBody>
    </w:docPart>
    <w:docPart>
      <w:docPartPr>
        <w:name w:val="F49F63B121784FAF9E7BFD8568BF34F4"/>
        <w:category>
          <w:name w:val="General"/>
          <w:gallery w:val="placeholder"/>
        </w:category>
        <w:types>
          <w:type w:val="bbPlcHdr"/>
        </w:types>
        <w:behaviors>
          <w:behavior w:val="content"/>
        </w:behaviors>
        <w:guid w:val="{A3D3BF13-379F-4AB8-856D-7C95F523ACA5}"/>
      </w:docPartPr>
      <w:docPartBody>
        <w:p w:rsidR="00CD6141" w:rsidRDefault="00A76762">
          <w:r w:rsidRPr="004620FE">
            <w:rPr>
              <w:rStyle w:val="Responseboxtext"/>
              <w:rFonts w:eastAsia="Calibri" w:cs="Arial"/>
              <w:sz w:val="18"/>
              <w:szCs w:val="18"/>
            </w:rPr>
            <w:t xml:space="preserve">    </w:t>
          </w:r>
        </w:p>
      </w:docPartBody>
    </w:docPart>
    <w:docPart>
      <w:docPartPr>
        <w:name w:val="B0BFC948138042EA9E9667FA3853237E"/>
        <w:category>
          <w:name w:val="General"/>
          <w:gallery w:val="placeholder"/>
        </w:category>
        <w:types>
          <w:type w:val="bbPlcHdr"/>
        </w:types>
        <w:behaviors>
          <w:behavior w:val="content"/>
        </w:behaviors>
        <w:guid w:val="{5DDEE984-5884-4DC5-B8B6-97E0F8D52ACE}"/>
      </w:docPartPr>
      <w:docPartBody>
        <w:p w:rsidR="00CD6141" w:rsidRDefault="00A76762">
          <w:r w:rsidRPr="004620FE">
            <w:rPr>
              <w:rStyle w:val="Responseboxtext"/>
              <w:rFonts w:eastAsia="Calibri" w:cs="Arial"/>
              <w:sz w:val="18"/>
              <w:szCs w:val="18"/>
            </w:rPr>
            <w:t xml:space="preserve">    </w:t>
          </w:r>
        </w:p>
      </w:docPartBody>
    </w:docPart>
    <w:docPart>
      <w:docPartPr>
        <w:name w:val="E9A18B1495364F5C94884A102669575D"/>
        <w:category>
          <w:name w:val="General"/>
          <w:gallery w:val="placeholder"/>
        </w:category>
        <w:types>
          <w:type w:val="bbPlcHdr"/>
        </w:types>
        <w:behaviors>
          <w:behavior w:val="content"/>
        </w:behaviors>
        <w:guid w:val="{F9CADDF1-39C1-4840-93E0-A10DAA44F905}"/>
      </w:docPartPr>
      <w:docPartBody>
        <w:p w:rsidR="00CD6141" w:rsidRDefault="00A76762">
          <w:r w:rsidRPr="004620FE">
            <w:rPr>
              <w:rStyle w:val="Responseboxtext"/>
              <w:rFonts w:eastAsia="Calibri" w:cs="Arial"/>
              <w:sz w:val="18"/>
              <w:szCs w:val="18"/>
            </w:rPr>
            <w:t xml:space="preserve">                    </w:t>
          </w:r>
        </w:p>
      </w:docPartBody>
    </w:docPart>
    <w:docPart>
      <w:docPartPr>
        <w:name w:val="7E09ABA5726048C1BB98A4C455C06726"/>
        <w:category>
          <w:name w:val="General"/>
          <w:gallery w:val="placeholder"/>
        </w:category>
        <w:types>
          <w:type w:val="bbPlcHdr"/>
        </w:types>
        <w:behaviors>
          <w:behavior w:val="content"/>
        </w:behaviors>
        <w:guid w:val="{C4DDF63C-5CD3-441D-A3E7-193BFB1D105C}"/>
      </w:docPartPr>
      <w:docPartBody>
        <w:p w:rsidR="00CD6141" w:rsidRDefault="00A76762">
          <w:r w:rsidRPr="00AE26CC">
            <w:rPr>
              <w:rStyle w:val="Responseboxtext"/>
              <w:rFonts w:eastAsia="Calibri" w:cs="Arial"/>
              <w:sz w:val="18"/>
              <w:szCs w:val="18"/>
            </w:rPr>
            <w:t xml:space="preserve">                      </w:t>
          </w:r>
        </w:p>
      </w:docPartBody>
    </w:docPart>
    <w:docPart>
      <w:docPartPr>
        <w:name w:val="5A71A34F94AF4ABE95A15A82D851ADF0"/>
        <w:category>
          <w:name w:val="General"/>
          <w:gallery w:val="placeholder"/>
        </w:category>
        <w:types>
          <w:type w:val="bbPlcHdr"/>
        </w:types>
        <w:behaviors>
          <w:behavior w:val="content"/>
        </w:behaviors>
        <w:guid w:val="{09160C8E-5E35-47DC-9000-9F68FF99543F}"/>
      </w:docPartPr>
      <w:docPartBody>
        <w:p w:rsidR="00CD6141" w:rsidRDefault="00A76762">
          <w:r w:rsidRPr="004620FE">
            <w:rPr>
              <w:rStyle w:val="Responseboxtext"/>
              <w:rFonts w:eastAsia="Calibri" w:cs="Arial"/>
              <w:sz w:val="18"/>
              <w:szCs w:val="18"/>
            </w:rPr>
            <w:t xml:space="preserve">                    </w:t>
          </w:r>
        </w:p>
      </w:docPartBody>
    </w:docPart>
    <w:docPart>
      <w:docPartPr>
        <w:name w:val="63ECAE3E14774F0995AB5BBBF43EC432"/>
        <w:category>
          <w:name w:val="General"/>
          <w:gallery w:val="placeholder"/>
        </w:category>
        <w:types>
          <w:type w:val="bbPlcHdr"/>
        </w:types>
        <w:behaviors>
          <w:behavior w:val="content"/>
        </w:behaviors>
        <w:guid w:val="{24AD02EC-A2FF-4806-A019-4CB48A8A66C7}"/>
      </w:docPartPr>
      <w:docPartBody>
        <w:p w:rsidR="00CD6141" w:rsidRDefault="00A76762">
          <w:r w:rsidRPr="004620FE">
            <w:rPr>
              <w:rStyle w:val="Responseboxtext"/>
              <w:rFonts w:eastAsia="Calibri" w:cs="Arial"/>
              <w:sz w:val="18"/>
              <w:szCs w:val="18"/>
            </w:rPr>
            <w:t xml:space="preserve">                              </w:t>
          </w:r>
        </w:p>
      </w:docPartBody>
    </w:docPart>
    <w:docPart>
      <w:docPartPr>
        <w:name w:val="4E788C89BD2C4FC3A563BD68800FF463"/>
        <w:category>
          <w:name w:val="General"/>
          <w:gallery w:val="placeholder"/>
        </w:category>
        <w:types>
          <w:type w:val="bbPlcHdr"/>
        </w:types>
        <w:behaviors>
          <w:behavior w:val="content"/>
        </w:behaviors>
        <w:guid w:val="{8DBAC66C-CBB7-4022-8BF6-50B662E59435}"/>
      </w:docPartPr>
      <w:docPartBody>
        <w:p w:rsidR="00CD6141" w:rsidRDefault="00A76762">
          <w:r w:rsidRPr="004620FE">
            <w:rPr>
              <w:rStyle w:val="Responseboxtext"/>
              <w:rFonts w:eastAsia="Calibri" w:cs="Arial"/>
              <w:sz w:val="18"/>
              <w:szCs w:val="18"/>
            </w:rPr>
            <w:t xml:space="preserve">                     </w:t>
          </w:r>
        </w:p>
      </w:docPartBody>
    </w:docPart>
    <w:docPart>
      <w:docPartPr>
        <w:name w:val="9448CE5B5E4F48B28C3979494880EF04"/>
        <w:category>
          <w:name w:val="General"/>
          <w:gallery w:val="placeholder"/>
        </w:category>
        <w:types>
          <w:type w:val="bbPlcHdr"/>
        </w:types>
        <w:behaviors>
          <w:behavior w:val="content"/>
        </w:behaviors>
        <w:guid w:val="{93E11B82-D712-4C1B-8582-7F10F0BE89E4}"/>
      </w:docPartPr>
      <w:docPartBody>
        <w:p w:rsidR="00CD6141" w:rsidRDefault="00A76762">
          <w:r w:rsidRPr="004620FE">
            <w:rPr>
              <w:rStyle w:val="Responseboxtext"/>
              <w:rFonts w:eastAsia="Calibri" w:cs="Arial"/>
              <w:sz w:val="18"/>
              <w:szCs w:val="18"/>
            </w:rPr>
            <w:t xml:space="preserve">                           </w:t>
          </w:r>
        </w:p>
      </w:docPartBody>
    </w:docPart>
    <w:docPart>
      <w:docPartPr>
        <w:name w:val="E43AEC511E9145C084E4C43A7BCE3555"/>
        <w:category>
          <w:name w:val="General"/>
          <w:gallery w:val="placeholder"/>
        </w:category>
        <w:types>
          <w:type w:val="bbPlcHdr"/>
        </w:types>
        <w:behaviors>
          <w:behavior w:val="content"/>
        </w:behaviors>
        <w:guid w:val="{FA63F8F1-3ACD-467D-9405-4A7B56F9BEB0}"/>
      </w:docPartPr>
      <w:docPartBody>
        <w:p w:rsidR="00CD6141" w:rsidRDefault="00A76762">
          <w:r w:rsidRPr="004620FE">
            <w:rPr>
              <w:rStyle w:val="Responseboxtext"/>
              <w:rFonts w:eastAsia="Calibri" w:cs="Arial"/>
              <w:sz w:val="18"/>
              <w:szCs w:val="18"/>
            </w:rPr>
            <w:t xml:space="preserve">                            </w:t>
          </w:r>
        </w:p>
      </w:docPartBody>
    </w:docPart>
    <w:docPart>
      <w:docPartPr>
        <w:name w:val="118F8C6AC6C046B8A7A90405A8A69E6B"/>
        <w:category>
          <w:name w:val="General"/>
          <w:gallery w:val="placeholder"/>
        </w:category>
        <w:types>
          <w:type w:val="bbPlcHdr"/>
        </w:types>
        <w:behaviors>
          <w:behavior w:val="content"/>
        </w:behaviors>
        <w:guid w:val="{43AED3E0-9C21-4516-80A7-8FD28D70EB22}"/>
      </w:docPartPr>
      <w:docPartBody>
        <w:p w:rsidR="00CD6141" w:rsidRDefault="00A76762">
          <w:r w:rsidRPr="006361B1">
            <w:rPr>
              <w:rStyle w:val="Responseboxtext"/>
              <w:rFonts w:eastAsia="Calibri" w:cs="Arial"/>
              <w:sz w:val="18"/>
              <w:szCs w:val="18"/>
            </w:rPr>
            <w:t xml:space="preserve">                      </w:t>
          </w:r>
        </w:p>
      </w:docPartBody>
    </w:docPart>
    <w:docPart>
      <w:docPartPr>
        <w:name w:val="43EF240B54A9424BB9FEF89007DC6ECE"/>
        <w:category>
          <w:name w:val="General"/>
          <w:gallery w:val="placeholder"/>
        </w:category>
        <w:types>
          <w:type w:val="bbPlcHdr"/>
        </w:types>
        <w:behaviors>
          <w:behavior w:val="content"/>
        </w:behaviors>
        <w:guid w:val="{9DE0FA75-FACB-405E-9B67-07917D529BD0}"/>
      </w:docPartPr>
      <w:docPartBody>
        <w:p w:rsidR="00CD6141" w:rsidRDefault="00A76762">
          <w:r w:rsidRPr="004620FE">
            <w:rPr>
              <w:rStyle w:val="Responseboxtext"/>
              <w:rFonts w:eastAsia="Calibri" w:cs="Arial"/>
              <w:sz w:val="18"/>
              <w:szCs w:val="18"/>
            </w:rPr>
            <w:t xml:space="preserve">    </w:t>
          </w:r>
        </w:p>
      </w:docPartBody>
    </w:docPart>
    <w:docPart>
      <w:docPartPr>
        <w:name w:val="6B61FB9B9C294595B07267357FC02FDC"/>
        <w:category>
          <w:name w:val="General"/>
          <w:gallery w:val="placeholder"/>
        </w:category>
        <w:types>
          <w:type w:val="bbPlcHdr"/>
        </w:types>
        <w:behaviors>
          <w:behavior w:val="content"/>
        </w:behaviors>
        <w:guid w:val="{930DC2E1-C7BF-4154-9BFD-B36044B98A8C}"/>
      </w:docPartPr>
      <w:docPartBody>
        <w:p w:rsidR="00CD6141" w:rsidRDefault="00A76762">
          <w:r w:rsidRPr="004620FE">
            <w:rPr>
              <w:rStyle w:val="Responseboxtext"/>
              <w:rFonts w:eastAsia="Calibri" w:cs="Arial"/>
              <w:sz w:val="18"/>
              <w:szCs w:val="18"/>
            </w:rPr>
            <w:t xml:space="preserve">    </w:t>
          </w:r>
        </w:p>
      </w:docPartBody>
    </w:docPart>
    <w:docPart>
      <w:docPartPr>
        <w:name w:val="53F75D5E9D9B4D8C9429E59D66D849B2"/>
        <w:category>
          <w:name w:val="General"/>
          <w:gallery w:val="placeholder"/>
        </w:category>
        <w:types>
          <w:type w:val="bbPlcHdr"/>
        </w:types>
        <w:behaviors>
          <w:behavior w:val="content"/>
        </w:behaviors>
        <w:guid w:val="{97D9D21C-F4CB-4457-B25A-0A236A7FD10B}"/>
      </w:docPartPr>
      <w:docPartBody>
        <w:p w:rsidR="00CD6141" w:rsidRDefault="00A76762">
          <w:r w:rsidRPr="004620FE">
            <w:rPr>
              <w:rStyle w:val="Responseboxtext"/>
              <w:rFonts w:eastAsia="Calibri" w:cs="Arial"/>
              <w:sz w:val="18"/>
              <w:szCs w:val="18"/>
            </w:rPr>
            <w:t xml:space="preserve">    </w:t>
          </w:r>
        </w:p>
      </w:docPartBody>
    </w:docPart>
    <w:docPart>
      <w:docPartPr>
        <w:name w:val="766937542A5945F7A5E70F37D3E4DFEE"/>
        <w:category>
          <w:name w:val="General"/>
          <w:gallery w:val="placeholder"/>
        </w:category>
        <w:types>
          <w:type w:val="bbPlcHdr"/>
        </w:types>
        <w:behaviors>
          <w:behavior w:val="content"/>
        </w:behaviors>
        <w:guid w:val="{5B118CCA-FBF3-4168-9B51-6EE3564F533C}"/>
      </w:docPartPr>
      <w:docPartBody>
        <w:p w:rsidR="00CD6141" w:rsidRDefault="00A76762">
          <w:r w:rsidRPr="004620FE">
            <w:rPr>
              <w:rStyle w:val="Responseboxtext"/>
              <w:rFonts w:eastAsia="Calibri" w:cs="Arial"/>
              <w:sz w:val="18"/>
              <w:szCs w:val="18"/>
            </w:rPr>
            <w:t xml:space="preserve">                    </w:t>
          </w:r>
        </w:p>
      </w:docPartBody>
    </w:docPart>
    <w:docPart>
      <w:docPartPr>
        <w:name w:val="1E9D3E9811AE4C61B465311C60382F0C"/>
        <w:category>
          <w:name w:val="General"/>
          <w:gallery w:val="placeholder"/>
        </w:category>
        <w:types>
          <w:type w:val="bbPlcHdr"/>
        </w:types>
        <w:behaviors>
          <w:behavior w:val="content"/>
        </w:behaviors>
        <w:guid w:val="{0884CFBF-344D-4231-99F8-4BE1F1D4FD2B}"/>
      </w:docPartPr>
      <w:docPartBody>
        <w:p w:rsidR="00CD6141" w:rsidRDefault="00A76762">
          <w:r w:rsidRPr="00AE26CC">
            <w:rPr>
              <w:rStyle w:val="Responseboxtext"/>
              <w:rFonts w:eastAsia="Calibri" w:cs="Arial"/>
              <w:sz w:val="18"/>
              <w:szCs w:val="18"/>
            </w:rPr>
            <w:t xml:space="preserve">                      </w:t>
          </w:r>
        </w:p>
      </w:docPartBody>
    </w:docPart>
    <w:docPart>
      <w:docPartPr>
        <w:name w:val="C513358FF739466EAE5FF31FCB506CD4"/>
        <w:category>
          <w:name w:val="General"/>
          <w:gallery w:val="placeholder"/>
        </w:category>
        <w:types>
          <w:type w:val="bbPlcHdr"/>
        </w:types>
        <w:behaviors>
          <w:behavior w:val="content"/>
        </w:behaviors>
        <w:guid w:val="{A862C12B-7357-4123-B6E7-7C3420E95076}"/>
      </w:docPartPr>
      <w:docPartBody>
        <w:p w:rsidR="00CD6141" w:rsidRDefault="00A76762">
          <w:r w:rsidRPr="004620FE">
            <w:rPr>
              <w:rStyle w:val="Responseboxtext"/>
              <w:rFonts w:eastAsia="Calibri" w:cs="Arial"/>
              <w:sz w:val="18"/>
              <w:szCs w:val="18"/>
            </w:rPr>
            <w:t xml:space="preserve">                    </w:t>
          </w:r>
        </w:p>
      </w:docPartBody>
    </w:docPart>
    <w:docPart>
      <w:docPartPr>
        <w:name w:val="1D39628E8FDC4FF3AA43D041852AB4DE"/>
        <w:category>
          <w:name w:val="General"/>
          <w:gallery w:val="placeholder"/>
        </w:category>
        <w:types>
          <w:type w:val="bbPlcHdr"/>
        </w:types>
        <w:behaviors>
          <w:behavior w:val="content"/>
        </w:behaviors>
        <w:guid w:val="{DFA48748-B69C-4EA7-83E4-E16CAD17A79E}"/>
      </w:docPartPr>
      <w:docPartBody>
        <w:p w:rsidR="00CD6141" w:rsidRDefault="00A76762">
          <w:r w:rsidRPr="004620FE">
            <w:rPr>
              <w:rStyle w:val="Responseboxtext"/>
              <w:rFonts w:eastAsia="Calibri" w:cs="Arial"/>
              <w:sz w:val="18"/>
              <w:szCs w:val="18"/>
            </w:rPr>
            <w:t xml:space="preserve">                              </w:t>
          </w:r>
        </w:p>
      </w:docPartBody>
    </w:docPart>
    <w:docPart>
      <w:docPartPr>
        <w:name w:val="7752E95A0381404D82E855F8F5A1978B"/>
        <w:category>
          <w:name w:val="General"/>
          <w:gallery w:val="placeholder"/>
        </w:category>
        <w:types>
          <w:type w:val="bbPlcHdr"/>
        </w:types>
        <w:behaviors>
          <w:behavior w:val="content"/>
        </w:behaviors>
        <w:guid w:val="{DF370C9C-0489-4FA5-B8E4-02D298D152F2}"/>
      </w:docPartPr>
      <w:docPartBody>
        <w:p w:rsidR="00CD6141" w:rsidRDefault="00A76762">
          <w:r w:rsidRPr="004620FE">
            <w:rPr>
              <w:rStyle w:val="Responseboxtext"/>
              <w:rFonts w:eastAsia="Calibri" w:cs="Arial"/>
              <w:sz w:val="18"/>
              <w:szCs w:val="18"/>
            </w:rPr>
            <w:t xml:space="preserve">                     </w:t>
          </w:r>
        </w:p>
      </w:docPartBody>
    </w:docPart>
    <w:docPart>
      <w:docPartPr>
        <w:name w:val="8ED80080EC4A4B5999A0AD06AC612CA5"/>
        <w:category>
          <w:name w:val="General"/>
          <w:gallery w:val="placeholder"/>
        </w:category>
        <w:types>
          <w:type w:val="bbPlcHdr"/>
        </w:types>
        <w:behaviors>
          <w:behavior w:val="content"/>
        </w:behaviors>
        <w:guid w:val="{B8E223B3-BB38-4F51-A4A3-495D54E308ED}"/>
      </w:docPartPr>
      <w:docPartBody>
        <w:p w:rsidR="00CD6141" w:rsidRDefault="00A76762">
          <w:r w:rsidRPr="004620FE">
            <w:rPr>
              <w:rStyle w:val="Responseboxtext"/>
              <w:rFonts w:eastAsia="Calibri" w:cs="Arial"/>
              <w:sz w:val="18"/>
              <w:szCs w:val="18"/>
            </w:rPr>
            <w:t xml:space="preserve">                           </w:t>
          </w:r>
        </w:p>
      </w:docPartBody>
    </w:docPart>
    <w:docPart>
      <w:docPartPr>
        <w:name w:val="F113C724F9E44E2FB37766169304BCC8"/>
        <w:category>
          <w:name w:val="General"/>
          <w:gallery w:val="placeholder"/>
        </w:category>
        <w:types>
          <w:type w:val="bbPlcHdr"/>
        </w:types>
        <w:behaviors>
          <w:behavior w:val="content"/>
        </w:behaviors>
        <w:guid w:val="{172714E9-60E1-4E92-9D77-11D6B29593C9}"/>
      </w:docPartPr>
      <w:docPartBody>
        <w:p w:rsidR="00CD6141" w:rsidRDefault="00A76762">
          <w:r w:rsidRPr="004620FE">
            <w:rPr>
              <w:rStyle w:val="Responseboxtext"/>
              <w:rFonts w:eastAsia="Calibri" w:cs="Arial"/>
              <w:sz w:val="18"/>
              <w:szCs w:val="18"/>
            </w:rPr>
            <w:t xml:space="preserve">                            </w:t>
          </w:r>
        </w:p>
      </w:docPartBody>
    </w:docPart>
    <w:docPart>
      <w:docPartPr>
        <w:name w:val="3BD20238F2A7482C8C269210F9BF3D5E"/>
        <w:category>
          <w:name w:val="General"/>
          <w:gallery w:val="placeholder"/>
        </w:category>
        <w:types>
          <w:type w:val="bbPlcHdr"/>
        </w:types>
        <w:behaviors>
          <w:behavior w:val="content"/>
        </w:behaviors>
        <w:guid w:val="{A9792389-CF3F-466F-AC64-88DDBDA77A98}"/>
      </w:docPartPr>
      <w:docPartBody>
        <w:p w:rsidR="00CD6141" w:rsidRDefault="00A76762">
          <w:r w:rsidRPr="006361B1">
            <w:rPr>
              <w:rStyle w:val="Responseboxtext"/>
              <w:rFonts w:eastAsia="Calibri" w:cs="Arial"/>
              <w:sz w:val="18"/>
              <w:szCs w:val="18"/>
            </w:rPr>
            <w:t xml:space="preserve">                      </w:t>
          </w:r>
        </w:p>
      </w:docPartBody>
    </w:docPart>
    <w:docPart>
      <w:docPartPr>
        <w:name w:val="6B00CD3DA6204FF9A538F8B131F7B5D2"/>
        <w:category>
          <w:name w:val="General"/>
          <w:gallery w:val="placeholder"/>
        </w:category>
        <w:types>
          <w:type w:val="bbPlcHdr"/>
        </w:types>
        <w:behaviors>
          <w:behavior w:val="content"/>
        </w:behaviors>
        <w:guid w:val="{3C8111EF-38E0-4A74-9C79-23A8D82A5F27}"/>
      </w:docPartPr>
      <w:docPartBody>
        <w:p w:rsidR="00CD6141" w:rsidRDefault="00A76762">
          <w:r w:rsidRPr="004620FE">
            <w:rPr>
              <w:rStyle w:val="Responseboxtext"/>
              <w:rFonts w:eastAsia="Calibri" w:cs="Arial"/>
              <w:sz w:val="18"/>
              <w:szCs w:val="18"/>
            </w:rPr>
            <w:t xml:space="preserve">    </w:t>
          </w:r>
        </w:p>
      </w:docPartBody>
    </w:docPart>
    <w:docPart>
      <w:docPartPr>
        <w:name w:val="827EE0F54F2A4CF5A5766B288A055210"/>
        <w:category>
          <w:name w:val="General"/>
          <w:gallery w:val="placeholder"/>
        </w:category>
        <w:types>
          <w:type w:val="bbPlcHdr"/>
        </w:types>
        <w:behaviors>
          <w:behavior w:val="content"/>
        </w:behaviors>
        <w:guid w:val="{ECA09E96-72C8-4109-BCDF-775FA517C68F}"/>
      </w:docPartPr>
      <w:docPartBody>
        <w:p w:rsidR="00CD6141" w:rsidRDefault="00A76762">
          <w:r w:rsidRPr="004620FE">
            <w:rPr>
              <w:rStyle w:val="Responseboxtext"/>
              <w:rFonts w:eastAsia="Calibri" w:cs="Arial"/>
              <w:sz w:val="18"/>
              <w:szCs w:val="18"/>
            </w:rPr>
            <w:t xml:space="preserve">    </w:t>
          </w:r>
        </w:p>
      </w:docPartBody>
    </w:docPart>
    <w:docPart>
      <w:docPartPr>
        <w:name w:val="C9F8AC0E26E944F58F1DB67396EB6899"/>
        <w:category>
          <w:name w:val="General"/>
          <w:gallery w:val="placeholder"/>
        </w:category>
        <w:types>
          <w:type w:val="bbPlcHdr"/>
        </w:types>
        <w:behaviors>
          <w:behavior w:val="content"/>
        </w:behaviors>
        <w:guid w:val="{2218253D-5D5B-4015-94FC-6EAB1A10C942}"/>
      </w:docPartPr>
      <w:docPartBody>
        <w:p w:rsidR="00CD6141" w:rsidRDefault="00A76762">
          <w:r w:rsidRPr="004620FE">
            <w:rPr>
              <w:rStyle w:val="Responseboxtext"/>
              <w:rFonts w:eastAsia="Calibri" w:cs="Arial"/>
              <w:sz w:val="18"/>
              <w:szCs w:val="18"/>
            </w:rPr>
            <w:t xml:space="preserve">    </w:t>
          </w:r>
        </w:p>
      </w:docPartBody>
    </w:docPart>
    <w:docPart>
      <w:docPartPr>
        <w:name w:val="30DD7E7DA2FA496AA8CA9F8EEDB548A3"/>
        <w:category>
          <w:name w:val="General"/>
          <w:gallery w:val="placeholder"/>
        </w:category>
        <w:types>
          <w:type w:val="bbPlcHdr"/>
        </w:types>
        <w:behaviors>
          <w:behavior w:val="content"/>
        </w:behaviors>
        <w:guid w:val="{68176094-C153-449A-B32C-8D395ADC0D61}"/>
      </w:docPartPr>
      <w:docPartBody>
        <w:p w:rsidR="00CD6141" w:rsidRDefault="00A76762">
          <w:r w:rsidRPr="004620FE">
            <w:rPr>
              <w:rStyle w:val="Responseboxtext"/>
              <w:rFonts w:eastAsia="Calibri" w:cs="Arial"/>
              <w:sz w:val="18"/>
              <w:szCs w:val="18"/>
            </w:rPr>
            <w:t xml:space="preserve">                    </w:t>
          </w:r>
        </w:p>
      </w:docPartBody>
    </w:docPart>
    <w:docPart>
      <w:docPartPr>
        <w:name w:val="223A6E029D2145AC812BBC9E93A2233D"/>
        <w:category>
          <w:name w:val="General"/>
          <w:gallery w:val="placeholder"/>
        </w:category>
        <w:types>
          <w:type w:val="bbPlcHdr"/>
        </w:types>
        <w:behaviors>
          <w:behavior w:val="content"/>
        </w:behaviors>
        <w:guid w:val="{FE0E2966-3FFE-4428-A491-D4BEAD73D5FA}"/>
      </w:docPartPr>
      <w:docPartBody>
        <w:p w:rsidR="00CD6141" w:rsidRDefault="00A76762">
          <w:r w:rsidRPr="00AE26CC">
            <w:rPr>
              <w:rStyle w:val="Responseboxtext"/>
              <w:rFonts w:eastAsia="Calibri" w:cs="Arial"/>
              <w:sz w:val="18"/>
              <w:szCs w:val="18"/>
            </w:rPr>
            <w:t xml:space="preserve">                      </w:t>
          </w:r>
        </w:p>
      </w:docPartBody>
    </w:docPart>
    <w:docPart>
      <w:docPartPr>
        <w:name w:val="4DDDF4CD959542B7AA4BEA274B862615"/>
        <w:category>
          <w:name w:val="General"/>
          <w:gallery w:val="placeholder"/>
        </w:category>
        <w:types>
          <w:type w:val="bbPlcHdr"/>
        </w:types>
        <w:behaviors>
          <w:behavior w:val="content"/>
        </w:behaviors>
        <w:guid w:val="{FB1B5E50-434F-4BEB-9285-8DA21D840688}"/>
      </w:docPartPr>
      <w:docPartBody>
        <w:p w:rsidR="00CD6141" w:rsidRDefault="00A76762">
          <w:r w:rsidRPr="004620FE">
            <w:rPr>
              <w:rStyle w:val="Responseboxtext"/>
              <w:rFonts w:eastAsia="Calibri" w:cs="Arial"/>
              <w:sz w:val="18"/>
              <w:szCs w:val="18"/>
            </w:rPr>
            <w:t xml:space="preserve">                    </w:t>
          </w:r>
        </w:p>
      </w:docPartBody>
    </w:docPart>
    <w:docPart>
      <w:docPartPr>
        <w:name w:val="465E43E28AE54164A62EEBC921290D31"/>
        <w:category>
          <w:name w:val="General"/>
          <w:gallery w:val="placeholder"/>
        </w:category>
        <w:types>
          <w:type w:val="bbPlcHdr"/>
        </w:types>
        <w:behaviors>
          <w:behavior w:val="content"/>
        </w:behaviors>
        <w:guid w:val="{85758D29-EF82-47AA-88B9-275C25D31388}"/>
      </w:docPartPr>
      <w:docPartBody>
        <w:p w:rsidR="00CD6141" w:rsidRDefault="00A76762">
          <w:r w:rsidRPr="004620FE">
            <w:rPr>
              <w:rStyle w:val="Responseboxtext"/>
              <w:rFonts w:eastAsia="Calibri" w:cs="Arial"/>
              <w:sz w:val="18"/>
              <w:szCs w:val="18"/>
            </w:rPr>
            <w:t xml:space="preserve">                              </w:t>
          </w:r>
        </w:p>
      </w:docPartBody>
    </w:docPart>
    <w:docPart>
      <w:docPartPr>
        <w:name w:val="615D59AF0936451D938ACD26EF0C70C1"/>
        <w:category>
          <w:name w:val="General"/>
          <w:gallery w:val="placeholder"/>
        </w:category>
        <w:types>
          <w:type w:val="bbPlcHdr"/>
        </w:types>
        <w:behaviors>
          <w:behavior w:val="content"/>
        </w:behaviors>
        <w:guid w:val="{2AC94E8C-213F-4D2A-83ED-002971691E81}"/>
      </w:docPartPr>
      <w:docPartBody>
        <w:p w:rsidR="00CD6141" w:rsidRDefault="00A76762">
          <w:r w:rsidRPr="004620FE">
            <w:rPr>
              <w:rStyle w:val="Responseboxtext"/>
              <w:rFonts w:eastAsia="Calibri" w:cs="Arial"/>
              <w:sz w:val="18"/>
              <w:szCs w:val="18"/>
            </w:rPr>
            <w:t xml:space="preserve">                     </w:t>
          </w:r>
        </w:p>
      </w:docPartBody>
    </w:docPart>
    <w:docPart>
      <w:docPartPr>
        <w:name w:val="56127F3287084B9888609BBAE9B52E67"/>
        <w:category>
          <w:name w:val="General"/>
          <w:gallery w:val="placeholder"/>
        </w:category>
        <w:types>
          <w:type w:val="bbPlcHdr"/>
        </w:types>
        <w:behaviors>
          <w:behavior w:val="content"/>
        </w:behaviors>
        <w:guid w:val="{79248EA4-7E22-4DEC-AA71-3D76D8425C1D}"/>
      </w:docPartPr>
      <w:docPartBody>
        <w:p w:rsidR="00CD6141" w:rsidRDefault="00A76762">
          <w:r w:rsidRPr="004620FE">
            <w:rPr>
              <w:rStyle w:val="Responseboxtext"/>
              <w:rFonts w:eastAsia="Calibri" w:cs="Arial"/>
              <w:sz w:val="18"/>
              <w:szCs w:val="18"/>
            </w:rPr>
            <w:t xml:space="preserve">                           </w:t>
          </w:r>
        </w:p>
      </w:docPartBody>
    </w:docPart>
    <w:docPart>
      <w:docPartPr>
        <w:name w:val="7227B016B54E44638A585DD59EAF78B1"/>
        <w:category>
          <w:name w:val="General"/>
          <w:gallery w:val="placeholder"/>
        </w:category>
        <w:types>
          <w:type w:val="bbPlcHdr"/>
        </w:types>
        <w:behaviors>
          <w:behavior w:val="content"/>
        </w:behaviors>
        <w:guid w:val="{0CCB30E6-C801-48C2-AD0B-23D6E42CB6C0}"/>
      </w:docPartPr>
      <w:docPartBody>
        <w:p w:rsidR="00CD6141" w:rsidRDefault="00A76762">
          <w:r w:rsidRPr="004620FE">
            <w:rPr>
              <w:rStyle w:val="Responseboxtext"/>
              <w:rFonts w:eastAsia="Calibri" w:cs="Arial"/>
              <w:sz w:val="18"/>
              <w:szCs w:val="18"/>
            </w:rPr>
            <w:t xml:space="preserve">                            </w:t>
          </w:r>
        </w:p>
      </w:docPartBody>
    </w:docPart>
    <w:docPart>
      <w:docPartPr>
        <w:name w:val="6CD9E6A61F9B4BF5ADC305CD3EDD8A1E"/>
        <w:category>
          <w:name w:val="General"/>
          <w:gallery w:val="placeholder"/>
        </w:category>
        <w:types>
          <w:type w:val="bbPlcHdr"/>
        </w:types>
        <w:behaviors>
          <w:behavior w:val="content"/>
        </w:behaviors>
        <w:guid w:val="{F6CF8937-EBC6-45E7-B95E-D67EE797C426}"/>
      </w:docPartPr>
      <w:docPartBody>
        <w:p w:rsidR="00CD6141" w:rsidRDefault="00A76762">
          <w:r w:rsidRPr="006361B1">
            <w:rPr>
              <w:rStyle w:val="Responseboxtext"/>
              <w:rFonts w:eastAsia="Calibri" w:cs="Arial"/>
              <w:sz w:val="18"/>
              <w:szCs w:val="18"/>
            </w:rPr>
            <w:t xml:space="preserve">                      </w:t>
          </w:r>
        </w:p>
      </w:docPartBody>
    </w:docPart>
    <w:docPart>
      <w:docPartPr>
        <w:name w:val="9AE42C8276F74ECBBBC3AB3EBA6B370F"/>
        <w:category>
          <w:name w:val="General"/>
          <w:gallery w:val="placeholder"/>
        </w:category>
        <w:types>
          <w:type w:val="bbPlcHdr"/>
        </w:types>
        <w:behaviors>
          <w:behavior w:val="content"/>
        </w:behaviors>
        <w:guid w:val="{C4FCB49A-2D26-44B9-8227-D39BA814A480}"/>
      </w:docPartPr>
      <w:docPartBody>
        <w:p w:rsidR="00CD6141" w:rsidRDefault="00A76762">
          <w:r w:rsidRPr="004620FE">
            <w:rPr>
              <w:rStyle w:val="Responseboxtext"/>
              <w:rFonts w:eastAsia="Calibri" w:cs="Arial"/>
              <w:sz w:val="18"/>
              <w:szCs w:val="18"/>
            </w:rPr>
            <w:t xml:space="preserve">    </w:t>
          </w:r>
        </w:p>
      </w:docPartBody>
    </w:docPart>
    <w:docPart>
      <w:docPartPr>
        <w:name w:val="5692B42F9BC743ADA06FECE12B1D77D2"/>
        <w:category>
          <w:name w:val="General"/>
          <w:gallery w:val="placeholder"/>
        </w:category>
        <w:types>
          <w:type w:val="bbPlcHdr"/>
        </w:types>
        <w:behaviors>
          <w:behavior w:val="content"/>
        </w:behaviors>
        <w:guid w:val="{316FB1B5-8E84-4075-B368-3699D06DB931}"/>
      </w:docPartPr>
      <w:docPartBody>
        <w:p w:rsidR="00CD6141" w:rsidRDefault="00A76762">
          <w:r w:rsidRPr="004620FE">
            <w:rPr>
              <w:rStyle w:val="Responseboxtext"/>
              <w:rFonts w:eastAsia="Calibri" w:cs="Arial"/>
              <w:sz w:val="18"/>
              <w:szCs w:val="18"/>
            </w:rPr>
            <w:t xml:space="preserve">    </w:t>
          </w:r>
        </w:p>
      </w:docPartBody>
    </w:docPart>
    <w:docPart>
      <w:docPartPr>
        <w:name w:val="2CB743916C2A49DBBE646C167425DC72"/>
        <w:category>
          <w:name w:val="General"/>
          <w:gallery w:val="placeholder"/>
        </w:category>
        <w:types>
          <w:type w:val="bbPlcHdr"/>
        </w:types>
        <w:behaviors>
          <w:behavior w:val="content"/>
        </w:behaviors>
        <w:guid w:val="{63DD8ACC-7CB7-4B8B-83A8-7066BEC6A3F4}"/>
      </w:docPartPr>
      <w:docPartBody>
        <w:p w:rsidR="00CD6141" w:rsidRDefault="00A76762">
          <w:r w:rsidRPr="004620FE">
            <w:rPr>
              <w:rStyle w:val="Responseboxtext"/>
              <w:rFonts w:eastAsia="Calibri" w:cs="Arial"/>
              <w:sz w:val="18"/>
              <w:szCs w:val="18"/>
            </w:rPr>
            <w:t xml:space="preserve">    </w:t>
          </w:r>
        </w:p>
      </w:docPartBody>
    </w:docPart>
    <w:docPart>
      <w:docPartPr>
        <w:name w:val="D84485B974E5470FB5F01363AD89D1EA"/>
        <w:category>
          <w:name w:val="General"/>
          <w:gallery w:val="placeholder"/>
        </w:category>
        <w:types>
          <w:type w:val="bbPlcHdr"/>
        </w:types>
        <w:behaviors>
          <w:behavior w:val="content"/>
        </w:behaviors>
        <w:guid w:val="{DABFC871-EBAE-407F-86EF-B1AC1CB6BCB0}"/>
      </w:docPartPr>
      <w:docPartBody>
        <w:p w:rsidR="00CD6141" w:rsidRDefault="00A76762">
          <w:r w:rsidRPr="004620FE">
            <w:rPr>
              <w:rStyle w:val="Responseboxtext"/>
              <w:rFonts w:eastAsia="Calibri" w:cs="Arial"/>
              <w:sz w:val="18"/>
              <w:szCs w:val="18"/>
            </w:rPr>
            <w:t xml:space="preserve">                    </w:t>
          </w:r>
        </w:p>
      </w:docPartBody>
    </w:docPart>
    <w:docPart>
      <w:docPartPr>
        <w:name w:val="FE70655EB1644DC1971CBED64938B31E"/>
        <w:category>
          <w:name w:val="General"/>
          <w:gallery w:val="placeholder"/>
        </w:category>
        <w:types>
          <w:type w:val="bbPlcHdr"/>
        </w:types>
        <w:behaviors>
          <w:behavior w:val="content"/>
        </w:behaviors>
        <w:guid w:val="{B7BB919D-DBBF-4312-AF88-A7AB3EA3B57E}"/>
      </w:docPartPr>
      <w:docPartBody>
        <w:p w:rsidR="00CD6141" w:rsidRDefault="00A76762">
          <w:r w:rsidRPr="00AE26CC">
            <w:rPr>
              <w:rStyle w:val="Responseboxtext"/>
              <w:rFonts w:eastAsia="Calibri" w:cs="Arial"/>
              <w:sz w:val="18"/>
              <w:szCs w:val="18"/>
            </w:rPr>
            <w:t xml:space="preserve">                      </w:t>
          </w:r>
        </w:p>
      </w:docPartBody>
    </w:docPart>
    <w:docPart>
      <w:docPartPr>
        <w:name w:val="D89DB1DF9CDE4D838BEBCE49E235287A"/>
        <w:category>
          <w:name w:val="General"/>
          <w:gallery w:val="placeholder"/>
        </w:category>
        <w:types>
          <w:type w:val="bbPlcHdr"/>
        </w:types>
        <w:behaviors>
          <w:behavior w:val="content"/>
        </w:behaviors>
        <w:guid w:val="{38AC4A2B-822C-46EC-A278-5DAC448368CE}"/>
      </w:docPartPr>
      <w:docPartBody>
        <w:p w:rsidR="00CD6141" w:rsidRDefault="00A76762">
          <w:r w:rsidRPr="004620FE">
            <w:rPr>
              <w:rStyle w:val="Responseboxtext"/>
              <w:rFonts w:eastAsia="Calibri" w:cs="Arial"/>
              <w:sz w:val="18"/>
              <w:szCs w:val="18"/>
            </w:rPr>
            <w:t xml:space="preserve">                    </w:t>
          </w:r>
        </w:p>
      </w:docPartBody>
    </w:docPart>
    <w:docPart>
      <w:docPartPr>
        <w:name w:val="1279B3880B0E4F96985DCF26032A2987"/>
        <w:category>
          <w:name w:val="General"/>
          <w:gallery w:val="placeholder"/>
        </w:category>
        <w:types>
          <w:type w:val="bbPlcHdr"/>
        </w:types>
        <w:behaviors>
          <w:behavior w:val="content"/>
        </w:behaviors>
        <w:guid w:val="{3C855FFE-1CAA-4526-ACBE-1B5A6F33265C}"/>
      </w:docPartPr>
      <w:docPartBody>
        <w:p w:rsidR="00CD6141" w:rsidRDefault="00A76762">
          <w:r w:rsidRPr="004620FE">
            <w:rPr>
              <w:rStyle w:val="Responseboxtext"/>
              <w:rFonts w:eastAsia="Calibri" w:cs="Arial"/>
              <w:sz w:val="18"/>
              <w:szCs w:val="18"/>
            </w:rPr>
            <w:t xml:space="preserve">                              </w:t>
          </w:r>
        </w:p>
      </w:docPartBody>
    </w:docPart>
    <w:docPart>
      <w:docPartPr>
        <w:name w:val="1EE4BA8555A74797ACA77C1462870115"/>
        <w:category>
          <w:name w:val="General"/>
          <w:gallery w:val="placeholder"/>
        </w:category>
        <w:types>
          <w:type w:val="bbPlcHdr"/>
        </w:types>
        <w:behaviors>
          <w:behavior w:val="content"/>
        </w:behaviors>
        <w:guid w:val="{01CBDB39-E15D-4292-B5F7-A680D96A40D1}"/>
      </w:docPartPr>
      <w:docPartBody>
        <w:p w:rsidR="00CD6141" w:rsidRDefault="00A76762">
          <w:r w:rsidRPr="004620FE">
            <w:rPr>
              <w:rStyle w:val="Responseboxtext"/>
              <w:rFonts w:eastAsia="Calibri" w:cs="Arial"/>
              <w:sz w:val="18"/>
              <w:szCs w:val="18"/>
            </w:rPr>
            <w:t xml:space="preserve">                     </w:t>
          </w:r>
        </w:p>
      </w:docPartBody>
    </w:docPart>
    <w:docPart>
      <w:docPartPr>
        <w:name w:val="4CDAFEBA778D466CABBA2C0789258C75"/>
        <w:category>
          <w:name w:val="General"/>
          <w:gallery w:val="placeholder"/>
        </w:category>
        <w:types>
          <w:type w:val="bbPlcHdr"/>
        </w:types>
        <w:behaviors>
          <w:behavior w:val="content"/>
        </w:behaviors>
        <w:guid w:val="{173A5C9E-6CE0-4556-87DD-F5EA37CF316E}"/>
      </w:docPartPr>
      <w:docPartBody>
        <w:p w:rsidR="00CD6141" w:rsidRDefault="00A76762">
          <w:r w:rsidRPr="004620FE">
            <w:rPr>
              <w:rStyle w:val="Responseboxtext"/>
              <w:rFonts w:eastAsia="Calibri" w:cs="Arial"/>
              <w:sz w:val="18"/>
              <w:szCs w:val="18"/>
            </w:rPr>
            <w:t xml:space="preserve">                           </w:t>
          </w:r>
        </w:p>
      </w:docPartBody>
    </w:docPart>
    <w:docPart>
      <w:docPartPr>
        <w:name w:val="C9FD925F3A974D5E8C23744AE6C2089E"/>
        <w:category>
          <w:name w:val="General"/>
          <w:gallery w:val="placeholder"/>
        </w:category>
        <w:types>
          <w:type w:val="bbPlcHdr"/>
        </w:types>
        <w:behaviors>
          <w:behavior w:val="content"/>
        </w:behaviors>
        <w:guid w:val="{2D32A617-8682-4136-894C-84DB45815BB3}"/>
      </w:docPartPr>
      <w:docPartBody>
        <w:p w:rsidR="00CD6141" w:rsidRDefault="00A76762">
          <w:r w:rsidRPr="004620FE">
            <w:rPr>
              <w:rStyle w:val="Responseboxtext"/>
              <w:rFonts w:eastAsia="Calibri" w:cs="Arial"/>
              <w:sz w:val="18"/>
              <w:szCs w:val="18"/>
            </w:rPr>
            <w:t xml:space="preserve">                            </w:t>
          </w:r>
        </w:p>
      </w:docPartBody>
    </w:docPart>
    <w:docPart>
      <w:docPartPr>
        <w:name w:val="676C4F5B6FDE4C229F03A3680C8B2E4F"/>
        <w:category>
          <w:name w:val="General"/>
          <w:gallery w:val="placeholder"/>
        </w:category>
        <w:types>
          <w:type w:val="bbPlcHdr"/>
        </w:types>
        <w:behaviors>
          <w:behavior w:val="content"/>
        </w:behaviors>
        <w:guid w:val="{BA974DA5-C356-4CFF-8858-2A3823F6F353}"/>
      </w:docPartPr>
      <w:docPartBody>
        <w:p w:rsidR="00CD6141" w:rsidRDefault="00A76762">
          <w:r w:rsidRPr="006361B1">
            <w:rPr>
              <w:rStyle w:val="Responseboxtext"/>
              <w:rFonts w:eastAsia="Calibri" w:cs="Arial"/>
              <w:sz w:val="18"/>
              <w:szCs w:val="18"/>
            </w:rPr>
            <w:t xml:space="preserve">                      </w:t>
          </w:r>
        </w:p>
      </w:docPartBody>
    </w:docPart>
    <w:docPart>
      <w:docPartPr>
        <w:name w:val="6DB6B1C60C9941E9B06962FE250D8FCD"/>
        <w:category>
          <w:name w:val="General"/>
          <w:gallery w:val="placeholder"/>
        </w:category>
        <w:types>
          <w:type w:val="bbPlcHdr"/>
        </w:types>
        <w:behaviors>
          <w:behavior w:val="content"/>
        </w:behaviors>
        <w:guid w:val="{2A4DA119-DF7D-4DAE-94C6-0B1AD63015F0}"/>
      </w:docPartPr>
      <w:docPartBody>
        <w:p w:rsidR="00CD6141" w:rsidRDefault="00A76762">
          <w:r w:rsidRPr="004620FE">
            <w:rPr>
              <w:rStyle w:val="Responseboxtext"/>
              <w:rFonts w:eastAsia="Calibri" w:cs="Arial"/>
              <w:sz w:val="18"/>
              <w:szCs w:val="18"/>
            </w:rPr>
            <w:t xml:space="preserve">    </w:t>
          </w:r>
        </w:p>
      </w:docPartBody>
    </w:docPart>
    <w:docPart>
      <w:docPartPr>
        <w:name w:val="099EE5B0BB214007A53EBBDE8D6CB7DC"/>
        <w:category>
          <w:name w:val="General"/>
          <w:gallery w:val="placeholder"/>
        </w:category>
        <w:types>
          <w:type w:val="bbPlcHdr"/>
        </w:types>
        <w:behaviors>
          <w:behavior w:val="content"/>
        </w:behaviors>
        <w:guid w:val="{056FA57F-04A6-43EB-8EE5-53126D593C86}"/>
      </w:docPartPr>
      <w:docPartBody>
        <w:p w:rsidR="00CD6141" w:rsidRDefault="00A76762">
          <w:r w:rsidRPr="004620FE">
            <w:rPr>
              <w:rStyle w:val="Responseboxtext"/>
              <w:rFonts w:eastAsia="Calibri" w:cs="Arial"/>
              <w:sz w:val="18"/>
              <w:szCs w:val="18"/>
            </w:rPr>
            <w:t xml:space="preserve">    </w:t>
          </w:r>
        </w:p>
      </w:docPartBody>
    </w:docPart>
    <w:docPart>
      <w:docPartPr>
        <w:name w:val="9946EC20FEAF45FFB5DB11A1EB5E19AC"/>
        <w:category>
          <w:name w:val="General"/>
          <w:gallery w:val="placeholder"/>
        </w:category>
        <w:types>
          <w:type w:val="bbPlcHdr"/>
        </w:types>
        <w:behaviors>
          <w:behavior w:val="content"/>
        </w:behaviors>
        <w:guid w:val="{3EEAF308-B8E5-40EB-8D05-22AB236AD538}"/>
      </w:docPartPr>
      <w:docPartBody>
        <w:p w:rsidR="00CD6141" w:rsidRDefault="00A76762">
          <w:r w:rsidRPr="004620FE">
            <w:rPr>
              <w:rStyle w:val="Responseboxtext"/>
              <w:rFonts w:eastAsia="Calibri" w:cs="Arial"/>
              <w:sz w:val="18"/>
              <w:szCs w:val="18"/>
            </w:rPr>
            <w:t xml:space="preserve">    </w:t>
          </w:r>
        </w:p>
      </w:docPartBody>
    </w:docPart>
    <w:docPart>
      <w:docPartPr>
        <w:name w:val="0AB6E365D156468F875B4E89ACE9266D"/>
        <w:category>
          <w:name w:val="General"/>
          <w:gallery w:val="placeholder"/>
        </w:category>
        <w:types>
          <w:type w:val="bbPlcHdr"/>
        </w:types>
        <w:behaviors>
          <w:behavior w:val="content"/>
        </w:behaviors>
        <w:guid w:val="{64E5E50C-918E-4E96-ADC5-265851CD4728}"/>
      </w:docPartPr>
      <w:docPartBody>
        <w:p w:rsidR="00CD6141" w:rsidRDefault="00A76762">
          <w:r w:rsidRPr="004620FE">
            <w:rPr>
              <w:rStyle w:val="Responseboxtext"/>
              <w:rFonts w:eastAsia="Calibri" w:cs="Arial"/>
              <w:sz w:val="18"/>
              <w:szCs w:val="18"/>
            </w:rPr>
            <w:t xml:space="preserve">                    </w:t>
          </w:r>
        </w:p>
      </w:docPartBody>
    </w:docPart>
    <w:docPart>
      <w:docPartPr>
        <w:name w:val="5F0407A1009941D9B29123CEEBA8EA57"/>
        <w:category>
          <w:name w:val="General"/>
          <w:gallery w:val="placeholder"/>
        </w:category>
        <w:types>
          <w:type w:val="bbPlcHdr"/>
        </w:types>
        <w:behaviors>
          <w:behavior w:val="content"/>
        </w:behaviors>
        <w:guid w:val="{0AF85109-E6F0-40B6-97D3-8C52A97A9F8D}"/>
      </w:docPartPr>
      <w:docPartBody>
        <w:p w:rsidR="00CD6141" w:rsidRDefault="00A76762">
          <w:r w:rsidRPr="00AE26CC">
            <w:rPr>
              <w:rStyle w:val="Responseboxtext"/>
              <w:rFonts w:eastAsia="Calibri" w:cs="Arial"/>
              <w:sz w:val="18"/>
              <w:szCs w:val="18"/>
            </w:rPr>
            <w:t xml:space="preserve">                      </w:t>
          </w:r>
        </w:p>
      </w:docPartBody>
    </w:docPart>
    <w:docPart>
      <w:docPartPr>
        <w:name w:val="5266A7E72BFB4530B62AAE9635787FBD"/>
        <w:category>
          <w:name w:val="General"/>
          <w:gallery w:val="placeholder"/>
        </w:category>
        <w:types>
          <w:type w:val="bbPlcHdr"/>
        </w:types>
        <w:behaviors>
          <w:behavior w:val="content"/>
        </w:behaviors>
        <w:guid w:val="{669FE07E-205C-4CA6-8F2F-47E6EF161242}"/>
      </w:docPartPr>
      <w:docPartBody>
        <w:p w:rsidR="00CD6141" w:rsidRDefault="00A76762">
          <w:r w:rsidRPr="004620FE">
            <w:rPr>
              <w:rStyle w:val="Responseboxtext"/>
              <w:rFonts w:eastAsia="Calibri" w:cs="Arial"/>
              <w:sz w:val="18"/>
              <w:szCs w:val="18"/>
            </w:rPr>
            <w:t xml:space="preserve">                    </w:t>
          </w:r>
        </w:p>
      </w:docPartBody>
    </w:docPart>
    <w:docPart>
      <w:docPartPr>
        <w:name w:val="DDD6547BA291498F8A954B0E373599CE"/>
        <w:category>
          <w:name w:val="General"/>
          <w:gallery w:val="placeholder"/>
        </w:category>
        <w:types>
          <w:type w:val="bbPlcHdr"/>
        </w:types>
        <w:behaviors>
          <w:behavior w:val="content"/>
        </w:behaviors>
        <w:guid w:val="{8AB409F4-14B6-41F2-9013-2D0526D95729}"/>
      </w:docPartPr>
      <w:docPartBody>
        <w:p w:rsidR="00CD6141" w:rsidRDefault="00A76762">
          <w:r w:rsidRPr="004620FE">
            <w:rPr>
              <w:rStyle w:val="Responseboxtext"/>
              <w:rFonts w:eastAsia="Calibri" w:cs="Arial"/>
              <w:sz w:val="18"/>
              <w:szCs w:val="18"/>
            </w:rPr>
            <w:t xml:space="preserve">                              </w:t>
          </w:r>
        </w:p>
      </w:docPartBody>
    </w:docPart>
    <w:docPart>
      <w:docPartPr>
        <w:name w:val="E44892F07151427687E0D36C1A7B6CB5"/>
        <w:category>
          <w:name w:val="General"/>
          <w:gallery w:val="placeholder"/>
        </w:category>
        <w:types>
          <w:type w:val="bbPlcHdr"/>
        </w:types>
        <w:behaviors>
          <w:behavior w:val="content"/>
        </w:behaviors>
        <w:guid w:val="{1809C057-4376-4791-9503-40002CC00F6F}"/>
      </w:docPartPr>
      <w:docPartBody>
        <w:p w:rsidR="00CD6141" w:rsidRDefault="00A76762">
          <w:r w:rsidRPr="004620FE">
            <w:rPr>
              <w:rStyle w:val="Responseboxtext"/>
              <w:rFonts w:eastAsia="Calibri" w:cs="Arial"/>
              <w:sz w:val="18"/>
              <w:szCs w:val="18"/>
            </w:rPr>
            <w:t xml:space="preserve">                     </w:t>
          </w:r>
        </w:p>
      </w:docPartBody>
    </w:docPart>
    <w:docPart>
      <w:docPartPr>
        <w:name w:val="32047088C8D143A5B34E3EDAD358C0C0"/>
        <w:category>
          <w:name w:val="General"/>
          <w:gallery w:val="placeholder"/>
        </w:category>
        <w:types>
          <w:type w:val="bbPlcHdr"/>
        </w:types>
        <w:behaviors>
          <w:behavior w:val="content"/>
        </w:behaviors>
        <w:guid w:val="{F634886E-6A13-465C-99ED-382CA6599BA1}"/>
      </w:docPartPr>
      <w:docPartBody>
        <w:p w:rsidR="00CD6141" w:rsidRDefault="00A76762">
          <w:r w:rsidRPr="004620FE">
            <w:rPr>
              <w:rStyle w:val="Responseboxtext"/>
              <w:rFonts w:eastAsia="Calibri" w:cs="Arial"/>
              <w:sz w:val="18"/>
              <w:szCs w:val="18"/>
            </w:rPr>
            <w:t xml:space="preserve">                           </w:t>
          </w:r>
        </w:p>
      </w:docPartBody>
    </w:docPart>
    <w:docPart>
      <w:docPartPr>
        <w:name w:val="7F9F188B026E488DACCCED12A6DE7DD5"/>
        <w:category>
          <w:name w:val="General"/>
          <w:gallery w:val="placeholder"/>
        </w:category>
        <w:types>
          <w:type w:val="bbPlcHdr"/>
        </w:types>
        <w:behaviors>
          <w:behavior w:val="content"/>
        </w:behaviors>
        <w:guid w:val="{7602E7E3-6101-4D62-A81C-DA5E31B22AC8}"/>
      </w:docPartPr>
      <w:docPartBody>
        <w:p w:rsidR="00CD6141" w:rsidRDefault="00A76762">
          <w:r w:rsidRPr="004620FE">
            <w:rPr>
              <w:rStyle w:val="Responseboxtext"/>
              <w:rFonts w:eastAsia="Calibri" w:cs="Arial"/>
              <w:sz w:val="18"/>
              <w:szCs w:val="18"/>
            </w:rPr>
            <w:t xml:space="preserve">                            </w:t>
          </w:r>
        </w:p>
      </w:docPartBody>
    </w:docPart>
    <w:docPart>
      <w:docPartPr>
        <w:name w:val="7566BF0949F248B38E977006F995EA50"/>
        <w:category>
          <w:name w:val="General"/>
          <w:gallery w:val="placeholder"/>
        </w:category>
        <w:types>
          <w:type w:val="bbPlcHdr"/>
        </w:types>
        <w:behaviors>
          <w:behavior w:val="content"/>
        </w:behaviors>
        <w:guid w:val="{8CA39D68-7C2C-43D0-8A85-5873C79D4030}"/>
      </w:docPartPr>
      <w:docPartBody>
        <w:p w:rsidR="00CD6141" w:rsidRDefault="00A76762">
          <w:r w:rsidRPr="006361B1">
            <w:rPr>
              <w:rStyle w:val="Responseboxtext"/>
              <w:rFonts w:eastAsia="Calibri" w:cs="Arial"/>
              <w:sz w:val="18"/>
              <w:szCs w:val="18"/>
            </w:rPr>
            <w:t xml:space="preserve">                      </w:t>
          </w:r>
        </w:p>
      </w:docPartBody>
    </w:docPart>
    <w:docPart>
      <w:docPartPr>
        <w:name w:val="6B3AD3AFE28B46F3A9582571F325BC3D"/>
        <w:category>
          <w:name w:val="General"/>
          <w:gallery w:val="placeholder"/>
        </w:category>
        <w:types>
          <w:type w:val="bbPlcHdr"/>
        </w:types>
        <w:behaviors>
          <w:behavior w:val="content"/>
        </w:behaviors>
        <w:guid w:val="{BCC6A931-ADEC-42BF-9309-9C63C3F879A6}"/>
      </w:docPartPr>
      <w:docPartBody>
        <w:p w:rsidR="00CD6141" w:rsidRDefault="00A76762">
          <w:r w:rsidRPr="004620FE">
            <w:rPr>
              <w:rStyle w:val="Responseboxtext"/>
              <w:rFonts w:eastAsia="Calibri" w:cs="Arial"/>
              <w:sz w:val="18"/>
              <w:szCs w:val="18"/>
            </w:rPr>
            <w:t xml:space="preserve">    </w:t>
          </w:r>
        </w:p>
      </w:docPartBody>
    </w:docPart>
    <w:docPart>
      <w:docPartPr>
        <w:name w:val="ABD1FFD40610400CB223296B2A628308"/>
        <w:category>
          <w:name w:val="General"/>
          <w:gallery w:val="placeholder"/>
        </w:category>
        <w:types>
          <w:type w:val="bbPlcHdr"/>
        </w:types>
        <w:behaviors>
          <w:behavior w:val="content"/>
        </w:behaviors>
        <w:guid w:val="{E5CA80F2-796C-4FC4-B65B-555E59C3ADC3}"/>
      </w:docPartPr>
      <w:docPartBody>
        <w:p w:rsidR="00CD6141" w:rsidRDefault="00A76762">
          <w:r w:rsidRPr="004620FE">
            <w:rPr>
              <w:rStyle w:val="Responseboxtext"/>
              <w:rFonts w:eastAsia="Calibri" w:cs="Arial"/>
              <w:sz w:val="18"/>
              <w:szCs w:val="18"/>
            </w:rPr>
            <w:t xml:space="preserve">    </w:t>
          </w:r>
        </w:p>
      </w:docPartBody>
    </w:docPart>
    <w:docPart>
      <w:docPartPr>
        <w:name w:val="90A9F7C6A22E4D23869460FBC7E049AB"/>
        <w:category>
          <w:name w:val="General"/>
          <w:gallery w:val="placeholder"/>
        </w:category>
        <w:types>
          <w:type w:val="bbPlcHdr"/>
        </w:types>
        <w:behaviors>
          <w:behavior w:val="content"/>
        </w:behaviors>
        <w:guid w:val="{99618729-8BE2-4082-8273-9768C9893BD9}"/>
      </w:docPartPr>
      <w:docPartBody>
        <w:p w:rsidR="00CD6141" w:rsidRDefault="00A76762">
          <w:r w:rsidRPr="004620FE">
            <w:rPr>
              <w:rStyle w:val="Responseboxtext"/>
              <w:rFonts w:eastAsia="Calibri" w:cs="Arial"/>
              <w:sz w:val="18"/>
              <w:szCs w:val="18"/>
            </w:rPr>
            <w:t xml:space="preserve">    </w:t>
          </w:r>
        </w:p>
      </w:docPartBody>
    </w:docPart>
    <w:docPart>
      <w:docPartPr>
        <w:name w:val="B344D9F6A8AE4E5C97E65DB530B25A64"/>
        <w:category>
          <w:name w:val="General"/>
          <w:gallery w:val="placeholder"/>
        </w:category>
        <w:types>
          <w:type w:val="bbPlcHdr"/>
        </w:types>
        <w:behaviors>
          <w:behavior w:val="content"/>
        </w:behaviors>
        <w:guid w:val="{DAD68515-1DF0-4D30-A802-488A6B4DF02C}"/>
      </w:docPartPr>
      <w:docPartBody>
        <w:p w:rsidR="00CD6141" w:rsidRDefault="00A76762">
          <w:r w:rsidRPr="004620FE">
            <w:rPr>
              <w:rStyle w:val="Responseboxtext"/>
              <w:rFonts w:eastAsia="Calibri" w:cs="Arial"/>
              <w:sz w:val="18"/>
              <w:szCs w:val="18"/>
            </w:rPr>
            <w:t xml:space="preserve">                    </w:t>
          </w:r>
        </w:p>
      </w:docPartBody>
    </w:docPart>
    <w:docPart>
      <w:docPartPr>
        <w:name w:val="C3BD355F2FDA44008B860E02797EF0BF"/>
        <w:category>
          <w:name w:val="General"/>
          <w:gallery w:val="placeholder"/>
        </w:category>
        <w:types>
          <w:type w:val="bbPlcHdr"/>
        </w:types>
        <w:behaviors>
          <w:behavior w:val="content"/>
        </w:behaviors>
        <w:guid w:val="{57AB99B4-10DE-4BBE-AADB-67FC0373797A}"/>
      </w:docPartPr>
      <w:docPartBody>
        <w:p w:rsidR="00CD6141" w:rsidRDefault="00A76762">
          <w:r w:rsidRPr="00AE26CC">
            <w:rPr>
              <w:rStyle w:val="Responseboxtext"/>
              <w:rFonts w:eastAsia="Calibri" w:cs="Arial"/>
              <w:sz w:val="18"/>
              <w:szCs w:val="18"/>
            </w:rPr>
            <w:t xml:space="preserve">                      </w:t>
          </w:r>
        </w:p>
      </w:docPartBody>
    </w:docPart>
    <w:docPart>
      <w:docPartPr>
        <w:name w:val="4F97B055C1164985BE924929591284A8"/>
        <w:category>
          <w:name w:val="General"/>
          <w:gallery w:val="placeholder"/>
        </w:category>
        <w:types>
          <w:type w:val="bbPlcHdr"/>
        </w:types>
        <w:behaviors>
          <w:behavior w:val="content"/>
        </w:behaviors>
        <w:guid w:val="{4179B250-1C8E-41E8-87E6-CDB53E9FAFF3}"/>
      </w:docPartPr>
      <w:docPartBody>
        <w:p w:rsidR="00CD6141" w:rsidRDefault="00A76762">
          <w:r w:rsidRPr="004620FE">
            <w:rPr>
              <w:rStyle w:val="Responseboxtext"/>
              <w:rFonts w:eastAsia="Calibri" w:cs="Arial"/>
              <w:sz w:val="18"/>
              <w:szCs w:val="18"/>
            </w:rPr>
            <w:t xml:space="preserve">                    </w:t>
          </w:r>
        </w:p>
      </w:docPartBody>
    </w:docPart>
    <w:docPart>
      <w:docPartPr>
        <w:name w:val="B94A8F02851D40BDBB6EDA0D836CDB06"/>
        <w:category>
          <w:name w:val="General"/>
          <w:gallery w:val="placeholder"/>
        </w:category>
        <w:types>
          <w:type w:val="bbPlcHdr"/>
        </w:types>
        <w:behaviors>
          <w:behavior w:val="content"/>
        </w:behaviors>
        <w:guid w:val="{0300D79F-7423-4751-A493-E7C1DD598695}"/>
      </w:docPartPr>
      <w:docPartBody>
        <w:p w:rsidR="00CD6141" w:rsidRDefault="00A76762">
          <w:r w:rsidRPr="004620FE">
            <w:rPr>
              <w:rStyle w:val="Responseboxtext"/>
              <w:rFonts w:eastAsia="Calibri" w:cs="Arial"/>
              <w:sz w:val="18"/>
              <w:szCs w:val="18"/>
            </w:rPr>
            <w:t xml:space="preserve">                              </w:t>
          </w:r>
        </w:p>
      </w:docPartBody>
    </w:docPart>
    <w:docPart>
      <w:docPartPr>
        <w:name w:val="61017D5A7E6048C6A9D679A7D18269D6"/>
        <w:category>
          <w:name w:val="General"/>
          <w:gallery w:val="placeholder"/>
        </w:category>
        <w:types>
          <w:type w:val="bbPlcHdr"/>
        </w:types>
        <w:behaviors>
          <w:behavior w:val="content"/>
        </w:behaviors>
        <w:guid w:val="{3BF49799-501D-4393-BF98-C959BD300680}"/>
      </w:docPartPr>
      <w:docPartBody>
        <w:p w:rsidR="00CD6141" w:rsidRDefault="00A76762">
          <w:r w:rsidRPr="004620FE">
            <w:rPr>
              <w:rStyle w:val="Responseboxtext"/>
              <w:rFonts w:eastAsia="Calibri" w:cs="Arial"/>
              <w:sz w:val="18"/>
              <w:szCs w:val="18"/>
            </w:rPr>
            <w:t xml:space="preserve">                     </w:t>
          </w:r>
        </w:p>
      </w:docPartBody>
    </w:docPart>
    <w:docPart>
      <w:docPartPr>
        <w:name w:val="FBCF408C762543B3BFB08F592132D699"/>
        <w:category>
          <w:name w:val="General"/>
          <w:gallery w:val="placeholder"/>
        </w:category>
        <w:types>
          <w:type w:val="bbPlcHdr"/>
        </w:types>
        <w:behaviors>
          <w:behavior w:val="content"/>
        </w:behaviors>
        <w:guid w:val="{BF1C25A4-D885-4BC3-A3E9-94614B984F4C}"/>
      </w:docPartPr>
      <w:docPartBody>
        <w:p w:rsidR="00CD6141" w:rsidRDefault="00A76762">
          <w:r w:rsidRPr="004620FE">
            <w:rPr>
              <w:rStyle w:val="Responseboxtext"/>
              <w:rFonts w:eastAsia="Calibri" w:cs="Arial"/>
              <w:sz w:val="18"/>
              <w:szCs w:val="18"/>
            </w:rPr>
            <w:t xml:space="preserve">                           </w:t>
          </w:r>
        </w:p>
      </w:docPartBody>
    </w:docPart>
    <w:docPart>
      <w:docPartPr>
        <w:name w:val="CB847756777B4301866CFE1C7AB44B24"/>
        <w:category>
          <w:name w:val="General"/>
          <w:gallery w:val="placeholder"/>
        </w:category>
        <w:types>
          <w:type w:val="bbPlcHdr"/>
        </w:types>
        <w:behaviors>
          <w:behavior w:val="content"/>
        </w:behaviors>
        <w:guid w:val="{C00B405C-7673-46EE-BDD5-AE85D5A46D19}"/>
      </w:docPartPr>
      <w:docPartBody>
        <w:p w:rsidR="00CD6141" w:rsidRDefault="00A76762">
          <w:r w:rsidRPr="004620FE">
            <w:rPr>
              <w:rStyle w:val="Responseboxtext"/>
              <w:rFonts w:eastAsia="Calibri" w:cs="Arial"/>
              <w:sz w:val="18"/>
              <w:szCs w:val="18"/>
            </w:rPr>
            <w:t xml:space="preserve">                            </w:t>
          </w:r>
        </w:p>
      </w:docPartBody>
    </w:docPart>
    <w:docPart>
      <w:docPartPr>
        <w:name w:val="4B2FC15FC8E7461BA9861DA41697BED4"/>
        <w:category>
          <w:name w:val="General"/>
          <w:gallery w:val="placeholder"/>
        </w:category>
        <w:types>
          <w:type w:val="bbPlcHdr"/>
        </w:types>
        <w:behaviors>
          <w:behavior w:val="content"/>
        </w:behaviors>
        <w:guid w:val="{F4AABDB9-5457-4586-9E1D-ED7C6919D064}"/>
      </w:docPartPr>
      <w:docPartBody>
        <w:p w:rsidR="00CD6141" w:rsidRDefault="00A76762">
          <w:r w:rsidRPr="006361B1">
            <w:rPr>
              <w:rStyle w:val="Responseboxtext"/>
              <w:rFonts w:eastAsia="Calibri" w:cs="Arial"/>
              <w:sz w:val="18"/>
              <w:szCs w:val="18"/>
            </w:rPr>
            <w:t xml:space="preserve">                      </w:t>
          </w:r>
        </w:p>
      </w:docPartBody>
    </w:docPart>
    <w:docPart>
      <w:docPartPr>
        <w:name w:val="6A6D79F41F6041C6A71E5516CE619784"/>
        <w:category>
          <w:name w:val="General"/>
          <w:gallery w:val="placeholder"/>
        </w:category>
        <w:types>
          <w:type w:val="bbPlcHdr"/>
        </w:types>
        <w:behaviors>
          <w:behavior w:val="content"/>
        </w:behaviors>
        <w:guid w:val="{C7B013B9-C408-4DC0-87E1-02F3CA24A827}"/>
      </w:docPartPr>
      <w:docPartBody>
        <w:p w:rsidR="00CD6141" w:rsidRDefault="00A76762">
          <w:r w:rsidRPr="004620FE">
            <w:rPr>
              <w:rStyle w:val="Responseboxtext"/>
              <w:rFonts w:eastAsia="Calibri" w:cs="Arial"/>
              <w:sz w:val="18"/>
              <w:szCs w:val="18"/>
            </w:rPr>
            <w:t xml:space="preserve">    </w:t>
          </w:r>
        </w:p>
      </w:docPartBody>
    </w:docPart>
    <w:docPart>
      <w:docPartPr>
        <w:name w:val="2B34AC0000FA4C8A8A2CD1B47DE05D4B"/>
        <w:category>
          <w:name w:val="General"/>
          <w:gallery w:val="placeholder"/>
        </w:category>
        <w:types>
          <w:type w:val="bbPlcHdr"/>
        </w:types>
        <w:behaviors>
          <w:behavior w:val="content"/>
        </w:behaviors>
        <w:guid w:val="{CC2ADC2F-BAAE-4FEC-84B0-2FD53B8D0940}"/>
      </w:docPartPr>
      <w:docPartBody>
        <w:p w:rsidR="00CD6141" w:rsidRDefault="00A76762">
          <w:r w:rsidRPr="004620FE">
            <w:rPr>
              <w:rStyle w:val="Responseboxtext"/>
              <w:rFonts w:eastAsia="Calibri" w:cs="Arial"/>
              <w:sz w:val="18"/>
              <w:szCs w:val="18"/>
            </w:rPr>
            <w:t xml:space="preserve">    </w:t>
          </w:r>
        </w:p>
      </w:docPartBody>
    </w:docPart>
    <w:docPart>
      <w:docPartPr>
        <w:name w:val="B892AD4DA5B44CEAB6A13EA2F6D32A03"/>
        <w:category>
          <w:name w:val="General"/>
          <w:gallery w:val="placeholder"/>
        </w:category>
        <w:types>
          <w:type w:val="bbPlcHdr"/>
        </w:types>
        <w:behaviors>
          <w:behavior w:val="content"/>
        </w:behaviors>
        <w:guid w:val="{CAB67C04-A32C-4287-B719-CDB24FF27FEB}"/>
      </w:docPartPr>
      <w:docPartBody>
        <w:p w:rsidR="00CD6141" w:rsidRDefault="00A76762">
          <w:r w:rsidRPr="004620FE">
            <w:rPr>
              <w:rStyle w:val="Responseboxtext"/>
              <w:rFonts w:eastAsia="Calibri" w:cs="Arial"/>
              <w:sz w:val="18"/>
              <w:szCs w:val="18"/>
            </w:rPr>
            <w:t xml:space="preserve">    </w:t>
          </w:r>
        </w:p>
      </w:docPartBody>
    </w:docPart>
    <w:docPart>
      <w:docPartPr>
        <w:name w:val="A4E7BE1B1A3F485591624B130EFFD6D7"/>
        <w:category>
          <w:name w:val="General"/>
          <w:gallery w:val="placeholder"/>
        </w:category>
        <w:types>
          <w:type w:val="bbPlcHdr"/>
        </w:types>
        <w:behaviors>
          <w:behavior w:val="content"/>
        </w:behaviors>
        <w:guid w:val="{C7E200AB-FBC9-4BA6-949E-A9AB0A42AD60}"/>
      </w:docPartPr>
      <w:docPartBody>
        <w:p w:rsidR="00CD6141" w:rsidRDefault="00A76762">
          <w:r w:rsidRPr="004620FE">
            <w:rPr>
              <w:rStyle w:val="Responseboxtext"/>
              <w:rFonts w:eastAsia="Calibri" w:cs="Arial"/>
              <w:sz w:val="18"/>
              <w:szCs w:val="18"/>
            </w:rPr>
            <w:t xml:space="preserve">                    </w:t>
          </w:r>
        </w:p>
      </w:docPartBody>
    </w:docPart>
    <w:docPart>
      <w:docPartPr>
        <w:name w:val="B4AC75B8338446DD858DB529502402AA"/>
        <w:category>
          <w:name w:val="General"/>
          <w:gallery w:val="placeholder"/>
        </w:category>
        <w:types>
          <w:type w:val="bbPlcHdr"/>
        </w:types>
        <w:behaviors>
          <w:behavior w:val="content"/>
        </w:behaviors>
        <w:guid w:val="{5C5F4028-F2F5-48CC-80DF-BB6F5FF17B83}"/>
      </w:docPartPr>
      <w:docPartBody>
        <w:p w:rsidR="00CD6141" w:rsidRDefault="00A76762">
          <w:r w:rsidRPr="00AE26CC">
            <w:rPr>
              <w:rStyle w:val="Responseboxtext"/>
              <w:rFonts w:eastAsia="Calibri" w:cs="Arial"/>
              <w:sz w:val="18"/>
              <w:szCs w:val="18"/>
            </w:rPr>
            <w:t xml:space="preserve">                      </w:t>
          </w:r>
        </w:p>
      </w:docPartBody>
    </w:docPart>
    <w:docPart>
      <w:docPartPr>
        <w:name w:val="AA852CD93D244C288C5D03EE201E52D1"/>
        <w:category>
          <w:name w:val="General"/>
          <w:gallery w:val="placeholder"/>
        </w:category>
        <w:types>
          <w:type w:val="bbPlcHdr"/>
        </w:types>
        <w:behaviors>
          <w:behavior w:val="content"/>
        </w:behaviors>
        <w:guid w:val="{2AF0EC8F-65C8-41D1-80C9-0F42FF25D0B3}"/>
      </w:docPartPr>
      <w:docPartBody>
        <w:p w:rsidR="00CD6141" w:rsidRDefault="00A76762">
          <w:r w:rsidRPr="004620FE">
            <w:rPr>
              <w:rStyle w:val="Responseboxtext"/>
              <w:rFonts w:eastAsia="Calibri" w:cs="Arial"/>
              <w:sz w:val="18"/>
              <w:szCs w:val="18"/>
            </w:rPr>
            <w:t xml:space="preserve">                    </w:t>
          </w:r>
        </w:p>
      </w:docPartBody>
    </w:docPart>
    <w:docPart>
      <w:docPartPr>
        <w:name w:val="083C0611714A49D5870DD89D8809DA45"/>
        <w:category>
          <w:name w:val="General"/>
          <w:gallery w:val="placeholder"/>
        </w:category>
        <w:types>
          <w:type w:val="bbPlcHdr"/>
        </w:types>
        <w:behaviors>
          <w:behavior w:val="content"/>
        </w:behaviors>
        <w:guid w:val="{76BF12FE-8883-4AFB-A0F9-F3E4D7F7314D}"/>
      </w:docPartPr>
      <w:docPartBody>
        <w:p w:rsidR="00CD6141" w:rsidRDefault="00A76762">
          <w:r w:rsidRPr="004620FE">
            <w:rPr>
              <w:rStyle w:val="Responseboxtext"/>
              <w:rFonts w:eastAsia="Calibri" w:cs="Arial"/>
              <w:sz w:val="18"/>
              <w:szCs w:val="18"/>
            </w:rPr>
            <w:t xml:space="preserve">                              </w:t>
          </w:r>
        </w:p>
      </w:docPartBody>
    </w:docPart>
    <w:docPart>
      <w:docPartPr>
        <w:name w:val="DE59F4FCCD4447388FD472763A872982"/>
        <w:category>
          <w:name w:val="General"/>
          <w:gallery w:val="placeholder"/>
        </w:category>
        <w:types>
          <w:type w:val="bbPlcHdr"/>
        </w:types>
        <w:behaviors>
          <w:behavior w:val="content"/>
        </w:behaviors>
        <w:guid w:val="{CD4EF7E9-2D22-4E02-B571-687C3FAFD115}"/>
      </w:docPartPr>
      <w:docPartBody>
        <w:p w:rsidR="00CD6141" w:rsidRDefault="00A76762">
          <w:r w:rsidRPr="004620FE">
            <w:rPr>
              <w:rStyle w:val="Responseboxtext"/>
              <w:rFonts w:eastAsia="Calibri" w:cs="Arial"/>
              <w:sz w:val="18"/>
              <w:szCs w:val="18"/>
            </w:rPr>
            <w:t xml:space="preserve">                     </w:t>
          </w:r>
        </w:p>
      </w:docPartBody>
    </w:docPart>
    <w:docPart>
      <w:docPartPr>
        <w:name w:val="F1D0BA7077F947C1AD315DEC3958F3F6"/>
        <w:category>
          <w:name w:val="General"/>
          <w:gallery w:val="placeholder"/>
        </w:category>
        <w:types>
          <w:type w:val="bbPlcHdr"/>
        </w:types>
        <w:behaviors>
          <w:behavior w:val="content"/>
        </w:behaviors>
        <w:guid w:val="{B4FDE049-8CCD-44EF-9C0A-2C33E4D35CA8}"/>
      </w:docPartPr>
      <w:docPartBody>
        <w:p w:rsidR="00CD6141" w:rsidRDefault="00A76762">
          <w:r w:rsidRPr="004620FE">
            <w:rPr>
              <w:rStyle w:val="Responseboxtext"/>
              <w:rFonts w:eastAsia="Calibri" w:cs="Arial"/>
              <w:sz w:val="18"/>
              <w:szCs w:val="18"/>
            </w:rPr>
            <w:t xml:space="preserve">                           </w:t>
          </w:r>
        </w:p>
      </w:docPartBody>
    </w:docPart>
    <w:docPart>
      <w:docPartPr>
        <w:name w:val="341BBC9542C54737B10B896F0CE758CE"/>
        <w:category>
          <w:name w:val="General"/>
          <w:gallery w:val="placeholder"/>
        </w:category>
        <w:types>
          <w:type w:val="bbPlcHdr"/>
        </w:types>
        <w:behaviors>
          <w:behavior w:val="content"/>
        </w:behaviors>
        <w:guid w:val="{C2C2F598-5EC0-4864-8F68-638C780AC01D}"/>
      </w:docPartPr>
      <w:docPartBody>
        <w:p w:rsidR="00CD6141" w:rsidRDefault="00A76762">
          <w:r w:rsidRPr="004620FE">
            <w:rPr>
              <w:rStyle w:val="Responseboxtext"/>
              <w:rFonts w:eastAsia="Calibri" w:cs="Arial"/>
              <w:sz w:val="18"/>
              <w:szCs w:val="18"/>
            </w:rPr>
            <w:t xml:space="preserve">                            </w:t>
          </w:r>
        </w:p>
      </w:docPartBody>
    </w:docPart>
    <w:docPart>
      <w:docPartPr>
        <w:name w:val="366B5A65C65447B8A3841B10B7196F1E"/>
        <w:category>
          <w:name w:val="General"/>
          <w:gallery w:val="placeholder"/>
        </w:category>
        <w:types>
          <w:type w:val="bbPlcHdr"/>
        </w:types>
        <w:behaviors>
          <w:behavior w:val="content"/>
        </w:behaviors>
        <w:guid w:val="{BFBA6FDE-76CB-494F-8489-754B7ADE2E67}"/>
      </w:docPartPr>
      <w:docPartBody>
        <w:p w:rsidR="00CD6141" w:rsidRDefault="00A76762">
          <w:r w:rsidRPr="006361B1">
            <w:rPr>
              <w:rStyle w:val="Responseboxtext"/>
              <w:rFonts w:eastAsia="Calibri" w:cs="Arial"/>
              <w:sz w:val="18"/>
              <w:szCs w:val="18"/>
            </w:rPr>
            <w:t xml:space="preserve">                      </w:t>
          </w:r>
        </w:p>
      </w:docPartBody>
    </w:docPart>
    <w:docPart>
      <w:docPartPr>
        <w:name w:val="02DC964D36A64A678DC374D48D0CBF02"/>
        <w:category>
          <w:name w:val="General"/>
          <w:gallery w:val="placeholder"/>
        </w:category>
        <w:types>
          <w:type w:val="bbPlcHdr"/>
        </w:types>
        <w:behaviors>
          <w:behavior w:val="content"/>
        </w:behaviors>
        <w:guid w:val="{E9C08C83-A61D-46E0-A4D6-F4FCC50282A0}"/>
      </w:docPartPr>
      <w:docPartBody>
        <w:p w:rsidR="00CD6141" w:rsidRDefault="00A76762">
          <w:r w:rsidRPr="004620FE">
            <w:rPr>
              <w:rStyle w:val="Responseboxtext"/>
              <w:rFonts w:eastAsia="Calibri" w:cs="Arial"/>
              <w:sz w:val="18"/>
              <w:szCs w:val="18"/>
            </w:rPr>
            <w:t xml:space="preserve">    </w:t>
          </w:r>
        </w:p>
      </w:docPartBody>
    </w:docPart>
    <w:docPart>
      <w:docPartPr>
        <w:name w:val="9F1D8357EC884230AEAC6ED81B5E25A6"/>
        <w:category>
          <w:name w:val="General"/>
          <w:gallery w:val="placeholder"/>
        </w:category>
        <w:types>
          <w:type w:val="bbPlcHdr"/>
        </w:types>
        <w:behaviors>
          <w:behavior w:val="content"/>
        </w:behaviors>
        <w:guid w:val="{B00BBB46-AEF3-4D28-A5B0-8A1A60C12735}"/>
      </w:docPartPr>
      <w:docPartBody>
        <w:p w:rsidR="00CD6141" w:rsidRDefault="00A76762">
          <w:r w:rsidRPr="004620FE">
            <w:rPr>
              <w:rStyle w:val="Responseboxtext"/>
              <w:rFonts w:eastAsia="Calibri" w:cs="Arial"/>
              <w:sz w:val="18"/>
              <w:szCs w:val="18"/>
            </w:rPr>
            <w:t xml:space="preserve">    </w:t>
          </w:r>
        </w:p>
      </w:docPartBody>
    </w:docPart>
    <w:docPart>
      <w:docPartPr>
        <w:name w:val="18C37004EB2F47B08BE34C96AF1C8856"/>
        <w:category>
          <w:name w:val="General"/>
          <w:gallery w:val="placeholder"/>
        </w:category>
        <w:types>
          <w:type w:val="bbPlcHdr"/>
        </w:types>
        <w:behaviors>
          <w:behavior w:val="content"/>
        </w:behaviors>
        <w:guid w:val="{104DD9A0-7C7A-4C93-8422-0FA1BAAB74B8}"/>
      </w:docPartPr>
      <w:docPartBody>
        <w:p w:rsidR="00CD6141" w:rsidRDefault="00A76762">
          <w:r w:rsidRPr="004620FE">
            <w:rPr>
              <w:rStyle w:val="Responseboxtext"/>
              <w:rFonts w:eastAsia="Calibri" w:cs="Arial"/>
              <w:sz w:val="18"/>
              <w:szCs w:val="18"/>
            </w:rPr>
            <w:t xml:space="preserve">    </w:t>
          </w:r>
        </w:p>
      </w:docPartBody>
    </w:docPart>
    <w:docPart>
      <w:docPartPr>
        <w:name w:val="1C923DEE4BFB4B1B808E0CF41172974F"/>
        <w:category>
          <w:name w:val="General"/>
          <w:gallery w:val="placeholder"/>
        </w:category>
        <w:types>
          <w:type w:val="bbPlcHdr"/>
        </w:types>
        <w:behaviors>
          <w:behavior w:val="content"/>
        </w:behaviors>
        <w:guid w:val="{CFEDF3D9-C8E1-437C-BAD9-AE6E4425A814}"/>
      </w:docPartPr>
      <w:docPartBody>
        <w:p w:rsidR="00CD6141" w:rsidRDefault="00A76762">
          <w:r w:rsidRPr="004620FE">
            <w:rPr>
              <w:rStyle w:val="Responseboxtext"/>
              <w:rFonts w:eastAsia="Calibri" w:cs="Arial"/>
              <w:sz w:val="18"/>
              <w:szCs w:val="18"/>
            </w:rPr>
            <w:t xml:space="preserve">                    </w:t>
          </w:r>
        </w:p>
      </w:docPartBody>
    </w:docPart>
    <w:docPart>
      <w:docPartPr>
        <w:name w:val="649026E4D006481FB15E3B5D9CC2E934"/>
        <w:category>
          <w:name w:val="General"/>
          <w:gallery w:val="placeholder"/>
        </w:category>
        <w:types>
          <w:type w:val="bbPlcHdr"/>
        </w:types>
        <w:behaviors>
          <w:behavior w:val="content"/>
        </w:behaviors>
        <w:guid w:val="{D76E1780-9C74-4177-9332-28FA025AA8D1}"/>
      </w:docPartPr>
      <w:docPartBody>
        <w:p w:rsidR="00CD6141" w:rsidRDefault="00A76762">
          <w:r w:rsidRPr="00AE26CC">
            <w:rPr>
              <w:rStyle w:val="Responseboxtext"/>
              <w:rFonts w:eastAsia="Calibri" w:cs="Arial"/>
              <w:sz w:val="18"/>
              <w:szCs w:val="18"/>
            </w:rPr>
            <w:t xml:space="preserve">                      </w:t>
          </w:r>
        </w:p>
      </w:docPartBody>
    </w:docPart>
    <w:docPart>
      <w:docPartPr>
        <w:name w:val="4FAEBD0D810344CAA807C26728F68FE2"/>
        <w:category>
          <w:name w:val="General"/>
          <w:gallery w:val="placeholder"/>
        </w:category>
        <w:types>
          <w:type w:val="bbPlcHdr"/>
        </w:types>
        <w:behaviors>
          <w:behavior w:val="content"/>
        </w:behaviors>
        <w:guid w:val="{3B456CCB-1AC3-4FB1-961B-A70A8AE0AF07}"/>
      </w:docPartPr>
      <w:docPartBody>
        <w:p w:rsidR="00CD6141" w:rsidRDefault="00A76762">
          <w:r w:rsidRPr="004620FE">
            <w:rPr>
              <w:rStyle w:val="Responseboxtext"/>
              <w:rFonts w:eastAsia="Calibri" w:cs="Arial"/>
              <w:sz w:val="18"/>
              <w:szCs w:val="18"/>
            </w:rPr>
            <w:t xml:space="preserve">                    </w:t>
          </w:r>
        </w:p>
      </w:docPartBody>
    </w:docPart>
    <w:docPart>
      <w:docPartPr>
        <w:name w:val="C4F661CC74DA4C4CB74E3659CFB97267"/>
        <w:category>
          <w:name w:val="General"/>
          <w:gallery w:val="placeholder"/>
        </w:category>
        <w:types>
          <w:type w:val="bbPlcHdr"/>
        </w:types>
        <w:behaviors>
          <w:behavior w:val="content"/>
        </w:behaviors>
        <w:guid w:val="{0AE92D4A-0F5D-435B-809C-DEC4AFA06BD1}"/>
      </w:docPartPr>
      <w:docPartBody>
        <w:p w:rsidR="00CD6141" w:rsidRDefault="00A76762">
          <w:r w:rsidRPr="004620FE">
            <w:rPr>
              <w:rStyle w:val="Responseboxtext"/>
              <w:rFonts w:eastAsia="Calibri" w:cs="Arial"/>
              <w:sz w:val="18"/>
              <w:szCs w:val="18"/>
            </w:rPr>
            <w:t xml:space="preserve">                              </w:t>
          </w:r>
        </w:p>
      </w:docPartBody>
    </w:docPart>
    <w:docPart>
      <w:docPartPr>
        <w:name w:val="84A6440317AF4E1B8E8FA46650F7091C"/>
        <w:category>
          <w:name w:val="General"/>
          <w:gallery w:val="placeholder"/>
        </w:category>
        <w:types>
          <w:type w:val="bbPlcHdr"/>
        </w:types>
        <w:behaviors>
          <w:behavior w:val="content"/>
        </w:behaviors>
        <w:guid w:val="{4A57B71D-31F2-4066-9914-6103B2E06A2E}"/>
      </w:docPartPr>
      <w:docPartBody>
        <w:p w:rsidR="00CD6141" w:rsidRDefault="00A76762">
          <w:r w:rsidRPr="004620FE">
            <w:rPr>
              <w:rStyle w:val="Responseboxtext"/>
              <w:rFonts w:eastAsia="Calibri" w:cs="Arial"/>
              <w:sz w:val="18"/>
              <w:szCs w:val="18"/>
            </w:rPr>
            <w:t xml:space="preserve">                     </w:t>
          </w:r>
        </w:p>
      </w:docPartBody>
    </w:docPart>
    <w:docPart>
      <w:docPartPr>
        <w:name w:val="A485FE2C59C84AF1AB71CD097196DF86"/>
        <w:category>
          <w:name w:val="General"/>
          <w:gallery w:val="placeholder"/>
        </w:category>
        <w:types>
          <w:type w:val="bbPlcHdr"/>
        </w:types>
        <w:behaviors>
          <w:behavior w:val="content"/>
        </w:behaviors>
        <w:guid w:val="{19E763CC-23A5-4B1E-BFE9-F15D0882C9B7}"/>
      </w:docPartPr>
      <w:docPartBody>
        <w:p w:rsidR="00CD6141" w:rsidRDefault="00A76762">
          <w:r w:rsidRPr="004620FE">
            <w:rPr>
              <w:rStyle w:val="Responseboxtext"/>
              <w:rFonts w:eastAsia="Calibri" w:cs="Arial"/>
              <w:sz w:val="18"/>
              <w:szCs w:val="18"/>
            </w:rPr>
            <w:t xml:space="preserve">                           </w:t>
          </w:r>
        </w:p>
      </w:docPartBody>
    </w:docPart>
    <w:docPart>
      <w:docPartPr>
        <w:name w:val="6F5AF3A5A18B4B0BBFC19E6BD430150A"/>
        <w:category>
          <w:name w:val="General"/>
          <w:gallery w:val="placeholder"/>
        </w:category>
        <w:types>
          <w:type w:val="bbPlcHdr"/>
        </w:types>
        <w:behaviors>
          <w:behavior w:val="content"/>
        </w:behaviors>
        <w:guid w:val="{D60B4337-9D08-44FD-AECC-224663E68AB8}"/>
      </w:docPartPr>
      <w:docPartBody>
        <w:p w:rsidR="00CD6141" w:rsidRDefault="00A76762">
          <w:r w:rsidRPr="004620FE">
            <w:rPr>
              <w:rStyle w:val="Responseboxtext"/>
              <w:rFonts w:eastAsia="Calibri" w:cs="Arial"/>
              <w:sz w:val="18"/>
              <w:szCs w:val="18"/>
            </w:rPr>
            <w:t xml:space="preserve">                            </w:t>
          </w:r>
        </w:p>
      </w:docPartBody>
    </w:docPart>
    <w:docPart>
      <w:docPartPr>
        <w:name w:val="ECFFD5531EE743B092E526ADAE93E858"/>
        <w:category>
          <w:name w:val="General"/>
          <w:gallery w:val="placeholder"/>
        </w:category>
        <w:types>
          <w:type w:val="bbPlcHdr"/>
        </w:types>
        <w:behaviors>
          <w:behavior w:val="content"/>
        </w:behaviors>
        <w:guid w:val="{4641EBC5-2CF0-455D-9472-A768633A2105}"/>
      </w:docPartPr>
      <w:docPartBody>
        <w:p w:rsidR="00CD6141" w:rsidRDefault="00A76762">
          <w:r w:rsidRPr="006361B1">
            <w:rPr>
              <w:rStyle w:val="Responseboxtext"/>
              <w:rFonts w:eastAsia="Calibri" w:cs="Arial"/>
              <w:sz w:val="18"/>
              <w:szCs w:val="18"/>
            </w:rPr>
            <w:t xml:space="preserve">                      </w:t>
          </w:r>
        </w:p>
      </w:docPartBody>
    </w:docPart>
    <w:docPart>
      <w:docPartPr>
        <w:name w:val="53B32850D19642F490495D832D520E18"/>
        <w:category>
          <w:name w:val="General"/>
          <w:gallery w:val="placeholder"/>
        </w:category>
        <w:types>
          <w:type w:val="bbPlcHdr"/>
        </w:types>
        <w:behaviors>
          <w:behavior w:val="content"/>
        </w:behaviors>
        <w:guid w:val="{6C038AB7-BE68-4B9B-83FC-2F9C2FF63221}"/>
      </w:docPartPr>
      <w:docPartBody>
        <w:p w:rsidR="00CD6141" w:rsidRDefault="00A76762">
          <w:r w:rsidRPr="004620FE">
            <w:rPr>
              <w:rStyle w:val="Responseboxtext"/>
              <w:rFonts w:eastAsia="Calibri" w:cs="Arial"/>
              <w:sz w:val="18"/>
              <w:szCs w:val="18"/>
            </w:rPr>
            <w:t xml:space="preserve">    </w:t>
          </w:r>
        </w:p>
      </w:docPartBody>
    </w:docPart>
    <w:docPart>
      <w:docPartPr>
        <w:name w:val="830F71FFDB0E4892BC3CEA2724CBDE47"/>
        <w:category>
          <w:name w:val="General"/>
          <w:gallery w:val="placeholder"/>
        </w:category>
        <w:types>
          <w:type w:val="bbPlcHdr"/>
        </w:types>
        <w:behaviors>
          <w:behavior w:val="content"/>
        </w:behaviors>
        <w:guid w:val="{5D45C563-628B-4793-B360-EA9884EC14DA}"/>
      </w:docPartPr>
      <w:docPartBody>
        <w:p w:rsidR="00CD6141" w:rsidRDefault="00A76762">
          <w:r w:rsidRPr="004620FE">
            <w:rPr>
              <w:rStyle w:val="Responseboxtext"/>
              <w:rFonts w:eastAsia="Calibri" w:cs="Arial"/>
              <w:sz w:val="18"/>
              <w:szCs w:val="18"/>
            </w:rPr>
            <w:t xml:space="preserve">    </w:t>
          </w:r>
        </w:p>
      </w:docPartBody>
    </w:docPart>
    <w:docPart>
      <w:docPartPr>
        <w:name w:val="E95EF40AEA1946519311ECF429082222"/>
        <w:category>
          <w:name w:val="General"/>
          <w:gallery w:val="placeholder"/>
        </w:category>
        <w:types>
          <w:type w:val="bbPlcHdr"/>
        </w:types>
        <w:behaviors>
          <w:behavior w:val="content"/>
        </w:behaviors>
        <w:guid w:val="{B99F71CF-308C-4A28-8CFE-91BFFB36E2A3}"/>
      </w:docPartPr>
      <w:docPartBody>
        <w:p w:rsidR="00CD6141" w:rsidRDefault="00A76762">
          <w:r w:rsidRPr="004620FE">
            <w:rPr>
              <w:rStyle w:val="Responseboxtext"/>
              <w:rFonts w:eastAsia="Calibri" w:cs="Arial"/>
              <w:sz w:val="18"/>
              <w:szCs w:val="18"/>
            </w:rPr>
            <w:t xml:space="preserve">    </w:t>
          </w:r>
        </w:p>
      </w:docPartBody>
    </w:docPart>
    <w:docPart>
      <w:docPartPr>
        <w:name w:val="6C64EAE23F524DE093EEC1407135C110"/>
        <w:category>
          <w:name w:val="General"/>
          <w:gallery w:val="placeholder"/>
        </w:category>
        <w:types>
          <w:type w:val="bbPlcHdr"/>
        </w:types>
        <w:behaviors>
          <w:behavior w:val="content"/>
        </w:behaviors>
        <w:guid w:val="{6997BC7B-4B76-4B37-ABA8-13F955014470}"/>
      </w:docPartPr>
      <w:docPartBody>
        <w:p w:rsidR="00CD6141" w:rsidRDefault="00A76762">
          <w:r w:rsidRPr="004620FE">
            <w:rPr>
              <w:rStyle w:val="Responseboxtext"/>
              <w:rFonts w:eastAsia="Calibri" w:cs="Arial"/>
              <w:sz w:val="18"/>
              <w:szCs w:val="18"/>
            </w:rPr>
            <w:t xml:space="preserve">                    </w:t>
          </w:r>
        </w:p>
      </w:docPartBody>
    </w:docPart>
    <w:docPart>
      <w:docPartPr>
        <w:name w:val="753E5B7CFDDB42F994C1736612324470"/>
        <w:category>
          <w:name w:val="General"/>
          <w:gallery w:val="placeholder"/>
        </w:category>
        <w:types>
          <w:type w:val="bbPlcHdr"/>
        </w:types>
        <w:behaviors>
          <w:behavior w:val="content"/>
        </w:behaviors>
        <w:guid w:val="{4CC07DAA-F059-4C14-B358-BD67FEFB7764}"/>
      </w:docPartPr>
      <w:docPartBody>
        <w:p w:rsidR="00CD6141" w:rsidRDefault="00A76762">
          <w:r w:rsidRPr="00AE26CC">
            <w:rPr>
              <w:rStyle w:val="Responseboxtext"/>
              <w:rFonts w:eastAsia="Calibri" w:cs="Arial"/>
              <w:sz w:val="18"/>
              <w:szCs w:val="18"/>
            </w:rPr>
            <w:t xml:space="preserve">                      </w:t>
          </w:r>
        </w:p>
      </w:docPartBody>
    </w:docPart>
    <w:docPart>
      <w:docPartPr>
        <w:name w:val="AA8051BF94D548D69E9353C10C8AB493"/>
        <w:category>
          <w:name w:val="General"/>
          <w:gallery w:val="placeholder"/>
        </w:category>
        <w:types>
          <w:type w:val="bbPlcHdr"/>
        </w:types>
        <w:behaviors>
          <w:behavior w:val="content"/>
        </w:behaviors>
        <w:guid w:val="{AE3C5549-74AB-45E3-9DAF-78D91A365CBC}"/>
      </w:docPartPr>
      <w:docPartBody>
        <w:p w:rsidR="00CD6141" w:rsidRDefault="00A76762">
          <w:r w:rsidRPr="004620FE">
            <w:rPr>
              <w:rStyle w:val="Responseboxtext"/>
              <w:rFonts w:eastAsia="Calibri" w:cs="Arial"/>
              <w:sz w:val="18"/>
              <w:szCs w:val="18"/>
            </w:rPr>
            <w:t xml:space="preserve">                    </w:t>
          </w:r>
        </w:p>
      </w:docPartBody>
    </w:docPart>
    <w:docPart>
      <w:docPartPr>
        <w:name w:val="6AE5DFAC52B945548D3857A7E144E503"/>
        <w:category>
          <w:name w:val="General"/>
          <w:gallery w:val="placeholder"/>
        </w:category>
        <w:types>
          <w:type w:val="bbPlcHdr"/>
        </w:types>
        <w:behaviors>
          <w:behavior w:val="content"/>
        </w:behaviors>
        <w:guid w:val="{C5B6167C-13C6-4C9D-BE71-C1F0F23AE595}"/>
      </w:docPartPr>
      <w:docPartBody>
        <w:p w:rsidR="00CD6141" w:rsidRDefault="00A76762">
          <w:r w:rsidRPr="004620FE">
            <w:rPr>
              <w:rStyle w:val="Responseboxtext"/>
              <w:rFonts w:eastAsia="Calibri" w:cs="Arial"/>
              <w:sz w:val="18"/>
              <w:szCs w:val="18"/>
            </w:rPr>
            <w:t xml:space="preserve">                              </w:t>
          </w:r>
        </w:p>
      </w:docPartBody>
    </w:docPart>
    <w:docPart>
      <w:docPartPr>
        <w:name w:val="6D1E1CEFADBB4792B5E9F8F47865C36D"/>
        <w:category>
          <w:name w:val="General"/>
          <w:gallery w:val="placeholder"/>
        </w:category>
        <w:types>
          <w:type w:val="bbPlcHdr"/>
        </w:types>
        <w:behaviors>
          <w:behavior w:val="content"/>
        </w:behaviors>
        <w:guid w:val="{F5C94FAA-BC6E-43B0-BA84-21ABEF7422E2}"/>
      </w:docPartPr>
      <w:docPartBody>
        <w:p w:rsidR="00CD6141" w:rsidRDefault="00A76762">
          <w:r w:rsidRPr="004620FE">
            <w:rPr>
              <w:rStyle w:val="Responseboxtext"/>
              <w:rFonts w:eastAsia="Calibri" w:cs="Arial"/>
              <w:sz w:val="18"/>
              <w:szCs w:val="18"/>
            </w:rPr>
            <w:t xml:space="preserve">                     </w:t>
          </w:r>
        </w:p>
      </w:docPartBody>
    </w:docPart>
    <w:docPart>
      <w:docPartPr>
        <w:name w:val="035F87D400794737845C99F314BCCACD"/>
        <w:category>
          <w:name w:val="General"/>
          <w:gallery w:val="placeholder"/>
        </w:category>
        <w:types>
          <w:type w:val="bbPlcHdr"/>
        </w:types>
        <w:behaviors>
          <w:behavior w:val="content"/>
        </w:behaviors>
        <w:guid w:val="{46583AE2-76AE-498F-99B3-5C441B3BC06B}"/>
      </w:docPartPr>
      <w:docPartBody>
        <w:p w:rsidR="00CD6141" w:rsidRDefault="00A76762">
          <w:r w:rsidRPr="004620FE">
            <w:rPr>
              <w:rStyle w:val="Responseboxtext"/>
              <w:rFonts w:eastAsia="Calibri" w:cs="Arial"/>
              <w:sz w:val="18"/>
              <w:szCs w:val="18"/>
            </w:rPr>
            <w:t xml:space="preserve">                           </w:t>
          </w:r>
        </w:p>
      </w:docPartBody>
    </w:docPart>
    <w:docPart>
      <w:docPartPr>
        <w:name w:val="8BC400F101B645719B20378086A4F749"/>
        <w:category>
          <w:name w:val="General"/>
          <w:gallery w:val="placeholder"/>
        </w:category>
        <w:types>
          <w:type w:val="bbPlcHdr"/>
        </w:types>
        <w:behaviors>
          <w:behavior w:val="content"/>
        </w:behaviors>
        <w:guid w:val="{AA7DB32D-EB14-4712-B353-EC9F9F949401}"/>
      </w:docPartPr>
      <w:docPartBody>
        <w:p w:rsidR="00CD6141" w:rsidRDefault="00A76762">
          <w:r w:rsidRPr="004620FE">
            <w:rPr>
              <w:rStyle w:val="Responseboxtext"/>
              <w:rFonts w:eastAsia="Calibri" w:cs="Arial"/>
              <w:sz w:val="18"/>
              <w:szCs w:val="18"/>
            </w:rPr>
            <w:t xml:space="preserve">                            </w:t>
          </w:r>
        </w:p>
      </w:docPartBody>
    </w:docPart>
    <w:docPart>
      <w:docPartPr>
        <w:name w:val="053714759FEB401CA21DAEF2853309FD"/>
        <w:category>
          <w:name w:val="General"/>
          <w:gallery w:val="placeholder"/>
        </w:category>
        <w:types>
          <w:type w:val="bbPlcHdr"/>
        </w:types>
        <w:behaviors>
          <w:behavior w:val="content"/>
        </w:behaviors>
        <w:guid w:val="{C7683631-3387-4A85-80DB-3CCDEEBE9D17}"/>
      </w:docPartPr>
      <w:docPartBody>
        <w:p w:rsidR="00CD6141" w:rsidRDefault="00A76762">
          <w:r w:rsidRPr="006361B1">
            <w:rPr>
              <w:rStyle w:val="Responseboxtext"/>
              <w:rFonts w:eastAsia="Calibri" w:cs="Arial"/>
              <w:sz w:val="18"/>
              <w:szCs w:val="18"/>
            </w:rPr>
            <w:t xml:space="preserve">                      </w:t>
          </w:r>
        </w:p>
      </w:docPartBody>
    </w:docPart>
    <w:docPart>
      <w:docPartPr>
        <w:name w:val="A6AFD60A0F35452C9E22F7CD1D3AD5E8"/>
        <w:category>
          <w:name w:val="General"/>
          <w:gallery w:val="placeholder"/>
        </w:category>
        <w:types>
          <w:type w:val="bbPlcHdr"/>
        </w:types>
        <w:behaviors>
          <w:behavior w:val="content"/>
        </w:behaviors>
        <w:guid w:val="{6094962C-871C-475A-BE42-E6B194136978}"/>
      </w:docPartPr>
      <w:docPartBody>
        <w:p w:rsidR="00CD6141" w:rsidRDefault="00A76762">
          <w:r w:rsidRPr="004620FE">
            <w:rPr>
              <w:rStyle w:val="Responseboxtext"/>
              <w:rFonts w:eastAsia="Calibri" w:cs="Arial"/>
              <w:sz w:val="18"/>
              <w:szCs w:val="18"/>
            </w:rPr>
            <w:t xml:space="preserve">    </w:t>
          </w:r>
        </w:p>
      </w:docPartBody>
    </w:docPart>
    <w:docPart>
      <w:docPartPr>
        <w:name w:val="72973EADB8184CB08139359552F3B7E4"/>
        <w:category>
          <w:name w:val="General"/>
          <w:gallery w:val="placeholder"/>
        </w:category>
        <w:types>
          <w:type w:val="bbPlcHdr"/>
        </w:types>
        <w:behaviors>
          <w:behavior w:val="content"/>
        </w:behaviors>
        <w:guid w:val="{1D01ADE2-6EF1-45C2-9004-B1095E3E2C01}"/>
      </w:docPartPr>
      <w:docPartBody>
        <w:p w:rsidR="00CD6141" w:rsidRDefault="00A76762">
          <w:r w:rsidRPr="004620FE">
            <w:rPr>
              <w:rStyle w:val="Responseboxtext"/>
              <w:rFonts w:eastAsia="Calibri" w:cs="Arial"/>
              <w:sz w:val="18"/>
              <w:szCs w:val="18"/>
            </w:rPr>
            <w:t xml:space="preserve">    </w:t>
          </w:r>
        </w:p>
      </w:docPartBody>
    </w:docPart>
    <w:docPart>
      <w:docPartPr>
        <w:name w:val="454E5F397FCA47649A0094209A2B3ED0"/>
        <w:category>
          <w:name w:val="General"/>
          <w:gallery w:val="placeholder"/>
        </w:category>
        <w:types>
          <w:type w:val="bbPlcHdr"/>
        </w:types>
        <w:behaviors>
          <w:behavior w:val="content"/>
        </w:behaviors>
        <w:guid w:val="{DE6811BC-5F64-4D29-B6C6-18D2A711932C}"/>
      </w:docPartPr>
      <w:docPartBody>
        <w:p w:rsidR="00CD6141" w:rsidRDefault="00A76762">
          <w:r w:rsidRPr="004620FE">
            <w:rPr>
              <w:rStyle w:val="Responseboxtext"/>
              <w:rFonts w:eastAsia="Calibri" w:cs="Arial"/>
              <w:sz w:val="18"/>
              <w:szCs w:val="18"/>
            </w:rPr>
            <w:t xml:space="preserve">    </w:t>
          </w:r>
        </w:p>
      </w:docPartBody>
    </w:docPart>
    <w:docPart>
      <w:docPartPr>
        <w:name w:val="2D0F6520CE7F4EF5846E1C4CDB20BC0A"/>
        <w:category>
          <w:name w:val="General"/>
          <w:gallery w:val="placeholder"/>
        </w:category>
        <w:types>
          <w:type w:val="bbPlcHdr"/>
        </w:types>
        <w:behaviors>
          <w:behavior w:val="content"/>
        </w:behaviors>
        <w:guid w:val="{50065975-6B74-43CC-BB37-E76B726C0C28}"/>
      </w:docPartPr>
      <w:docPartBody>
        <w:p w:rsidR="00CD6141" w:rsidRDefault="00A76762">
          <w:r w:rsidRPr="004620FE">
            <w:rPr>
              <w:rStyle w:val="Responseboxtext"/>
              <w:rFonts w:eastAsia="Calibri" w:cs="Arial"/>
              <w:sz w:val="18"/>
              <w:szCs w:val="18"/>
            </w:rPr>
            <w:t xml:space="preserve">                    </w:t>
          </w:r>
        </w:p>
      </w:docPartBody>
    </w:docPart>
    <w:docPart>
      <w:docPartPr>
        <w:name w:val="D8B711FD44934F79936F08DEEF208F8C"/>
        <w:category>
          <w:name w:val="General"/>
          <w:gallery w:val="placeholder"/>
        </w:category>
        <w:types>
          <w:type w:val="bbPlcHdr"/>
        </w:types>
        <w:behaviors>
          <w:behavior w:val="content"/>
        </w:behaviors>
        <w:guid w:val="{75E1FB89-6692-427E-A2C0-F09105E72ECF}"/>
      </w:docPartPr>
      <w:docPartBody>
        <w:p w:rsidR="00CD6141" w:rsidRDefault="00A76762">
          <w:r w:rsidRPr="00AE26CC">
            <w:rPr>
              <w:rStyle w:val="Responseboxtext"/>
              <w:rFonts w:eastAsia="Calibri" w:cs="Arial"/>
              <w:sz w:val="18"/>
              <w:szCs w:val="18"/>
            </w:rPr>
            <w:t xml:space="preserve">                      </w:t>
          </w:r>
        </w:p>
      </w:docPartBody>
    </w:docPart>
    <w:docPart>
      <w:docPartPr>
        <w:name w:val="D67AEE209FF6494CBDF8187EAD708BC1"/>
        <w:category>
          <w:name w:val="General"/>
          <w:gallery w:val="placeholder"/>
        </w:category>
        <w:types>
          <w:type w:val="bbPlcHdr"/>
        </w:types>
        <w:behaviors>
          <w:behavior w:val="content"/>
        </w:behaviors>
        <w:guid w:val="{A2A2E9EC-F4E6-4879-92B5-855A606E6669}"/>
      </w:docPartPr>
      <w:docPartBody>
        <w:p w:rsidR="00CD6141" w:rsidRDefault="00A76762">
          <w:r w:rsidRPr="004620FE">
            <w:rPr>
              <w:rStyle w:val="Responseboxtext"/>
              <w:rFonts w:eastAsia="Calibri" w:cs="Arial"/>
              <w:sz w:val="18"/>
              <w:szCs w:val="18"/>
            </w:rPr>
            <w:t xml:space="preserve">                    </w:t>
          </w:r>
        </w:p>
      </w:docPartBody>
    </w:docPart>
    <w:docPart>
      <w:docPartPr>
        <w:name w:val="25BDC3F0319B498AA21533D6061ACBB8"/>
        <w:category>
          <w:name w:val="General"/>
          <w:gallery w:val="placeholder"/>
        </w:category>
        <w:types>
          <w:type w:val="bbPlcHdr"/>
        </w:types>
        <w:behaviors>
          <w:behavior w:val="content"/>
        </w:behaviors>
        <w:guid w:val="{4129D077-B852-438B-9035-909CAEBA7A10}"/>
      </w:docPartPr>
      <w:docPartBody>
        <w:p w:rsidR="00CD6141" w:rsidRDefault="00A76762">
          <w:r w:rsidRPr="004620FE">
            <w:rPr>
              <w:rStyle w:val="Responseboxtext"/>
              <w:rFonts w:eastAsia="Calibri" w:cs="Arial"/>
              <w:sz w:val="18"/>
              <w:szCs w:val="18"/>
            </w:rPr>
            <w:t xml:space="preserve">                              </w:t>
          </w:r>
        </w:p>
      </w:docPartBody>
    </w:docPart>
    <w:docPart>
      <w:docPartPr>
        <w:name w:val="6F4DECAA938547CE8ECD1ED768E15E42"/>
        <w:category>
          <w:name w:val="General"/>
          <w:gallery w:val="placeholder"/>
        </w:category>
        <w:types>
          <w:type w:val="bbPlcHdr"/>
        </w:types>
        <w:behaviors>
          <w:behavior w:val="content"/>
        </w:behaviors>
        <w:guid w:val="{B5BC2B8E-0DAA-4977-9F5E-74F4596709D2}"/>
      </w:docPartPr>
      <w:docPartBody>
        <w:p w:rsidR="00CD6141" w:rsidRDefault="00A76762">
          <w:r w:rsidRPr="004620FE">
            <w:rPr>
              <w:rStyle w:val="Responseboxtext"/>
              <w:rFonts w:eastAsia="Calibri" w:cs="Arial"/>
              <w:sz w:val="18"/>
              <w:szCs w:val="18"/>
            </w:rPr>
            <w:t xml:space="preserve">                     </w:t>
          </w:r>
        </w:p>
      </w:docPartBody>
    </w:docPart>
    <w:docPart>
      <w:docPartPr>
        <w:name w:val="2F30FBF442A44D1D9DF27F584567BCA3"/>
        <w:category>
          <w:name w:val="General"/>
          <w:gallery w:val="placeholder"/>
        </w:category>
        <w:types>
          <w:type w:val="bbPlcHdr"/>
        </w:types>
        <w:behaviors>
          <w:behavior w:val="content"/>
        </w:behaviors>
        <w:guid w:val="{8D1788AD-326A-42B9-9F0E-3BFF0030EFFF}"/>
      </w:docPartPr>
      <w:docPartBody>
        <w:p w:rsidR="00CD6141" w:rsidRDefault="00A76762">
          <w:r w:rsidRPr="004620FE">
            <w:rPr>
              <w:rStyle w:val="Responseboxtext"/>
              <w:rFonts w:eastAsia="Calibri" w:cs="Arial"/>
              <w:sz w:val="18"/>
              <w:szCs w:val="18"/>
            </w:rPr>
            <w:t xml:space="preserve">                           </w:t>
          </w:r>
        </w:p>
      </w:docPartBody>
    </w:docPart>
    <w:docPart>
      <w:docPartPr>
        <w:name w:val="A78967B1C4BC4368B475D21C0CC364E6"/>
        <w:category>
          <w:name w:val="General"/>
          <w:gallery w:val="placeholder"/>
        </w:category>
        <w:types>
          <w:type w:val="bbPlcHdr"/>
        </w:types>
        <w:behaviors>
          <w:behavior w:val="content"/>
        </w:behaviors>
        <w:guid w:val="{6FD93C9D-4A33-498C-A10F-3E4AE3F13256}"/>
      </w:docPartPr>
      <w:docPartBody>
        <w:p w:rsidR="00CD6141" w:rsidRDefault="00A76762">
          <w:r w:rsidRPr="004620FE">
            <w:rPr>
              <w:rStyle w:val="Responseboxtext"/>
              <w:rFonts w:eastAsia="Calibri" w:cs="Arial"/>
              <w:sz w:val="18"/>
              <w:szCs w:val="18"/>
            </w:rPr>
            <w:t xml:space="preserve">                            </w:t>
          </w:r>
        </w:p>
      </w:docPartBody>
    </w:docPart>
    <w:docPart>
      <w:docPartPr>
        <w:name w:val="D90BB9464EF14F34970A260C20460228"/>
        <w:category>
          <w:name w:val="General"/>
          <w:gallery w:val="placeholder"/>
        </w:category>
        <w:types>
          <w:type w:val="bbPlcHdr"/>
        </w:types>
        <w:behaviors>
          <w:behavior w:val="content"/>
        </w:behaviors>
        <w:guid w:val="{05B76F06-4A09-4A05-A599-3EF14D526736}"/>
      </w:docPartPr>
      <w:docPartBody>
        <w:p w:rsidR="00CD6141" w:rsidRDefault="00A76762">
          <w:r w:rsidRPr="006361B1">
            <w:rPr>
              <w:rStyle w:val="Responseboxtext"/>
              <w:rFonts w:eastAsia="Calibri" w:cs="Arial"/>
              <w:sz w:val="18"/>
              <w:szCs w:val="18"/>
            </w:rPr>
            <w:t xml:space="preserve">                      </w:t>
          </w:r>
        </w:p>
      </w:docPartBody>
    </w:docPart>
    <w:docPart>
      <w:docPartPr>
        <w:name w:val="DCFC92A7CCD142CFA6B634E2310A010F"/>
        <w:category>
          <w:name w:val="General"/>
          <w:gallery w:val="placeholder"/>
        </w:category>
        <w:types>
          <w:type w:val="bbPlcHdr"/>
        </w:types>
        <w:behaviors>
          <w:behavior w:val="content"/>
        </w:behaviors>
        <w:guid w:val="{FE324AEF-CC73-4087-888D-D193CBAF9D8F}"/>
      </w:docPartPr>
      <w:docPartBody>
        <w:p w:rsidR="00CD6141" w:rsidRDefault="00A76762">
          <w:r w:rsidRPr="004620FE">
            <w:rPr>
              <w:rStyle w:val="Responseboxtext"/>
              <w:rFonts w:eastAsia="Calibri" w:cs="Arial"/>
              <w:sz w:val="18"/>
              <w:szCs w:val="18"/>
            </w:rPr>
            <w:t xml:space="preserve">    </w:t>
          </w:r>
        </w:p>
      </w:docPartBody>
    </w:docPart>
    <w:docPart>
      <w:docPartPr>
        <w:name w:val="8A758745F8A3455A96FC07246A80D29E"/>
        <w:category>
          <w:name w:val="General"/>
          <w:gallery w:val="placeholder"/>
        </w:category>
        <w:types>
          <w:type w:val="bbPlcHdr"/>
        </w:types>
        <w:behaviors>
          <w:behavior w:val="content"/>
        </w:behaviors>
        <w:guid w:val="{7E81E96D-F923-424F-BA4D-077EDE3CAA4C}"/>
      </w:docPartPr>
      <w:docPartBody>
        <w:p w:rsidR="00CD6141" w:rsidRDefault="00A76762">
          <w:r w:rsidRPr="004620FE">
            <w:rPr>
              <w:rStyle w:val="Responseboxtext"/>
              <w:rFonts w:eastAsia="Calibri" w:cs="Arial"/>
              <w:sz w:val="18"/>
              <w:szCs w:val="18"/>
            </w:rPr>
            <w:t xml:space="preserve">    </w:t>
          </w:r>
        </w:p>
      </w:docPartBody>
    </w:docPart>
    <w:docPart>
      <w:docPartPr>
        <w:name w:val="2BD61E0B391B4009A098BD1F10E4B653"/>
        <w:category>
          <w:name w:val="General"/>
          <w:gallery w:val="placeholder"/>
        </w:category>
        <w:types>
          <w:type w:val="bbPlcHdr"/>
        </w:types>
        <w:behaviors>
          <w:behavior w:val="content"/>
        </w:behaviors>
        <w:guid w:val="{9F6A153C-A8F0-4CB8-A16A-9F01E5BC8B45}"/>
      </w:docPartPr>
      <w:docPartBody>
        <w:p w:rsidR="00CD6141" w:rsidRDefault="00A76762">
          <w:r w:rsidRPr="004620FE">
            <w:rPr>
              <w:rStyle w:val="Responseboxtext"/>
              <w:rFonts w:eastAsia="Calibri" w:cs="Arial"/>
              <w:sz w:val="18"/>
              <w:szCs w:val="18"/>
            </w:rPr>
            <w:t xml:space="preserve">    </w:t>
          </w:r>
        </w:p>
      </w:docPartBody>
    </w:docPart>
    <w:docPart>
      <w:docPartPr>
        <w:name w:val="8C9F29F379EA4EBFB93DDB25B46D523B"/>
        <w:category>
          <w:name w:val="General"/>
          <w:gallery w:val="placeholder"/>
        </w:category>
        <w:types>
          <w:type w:val="bbPlcHdr"/>
        </w:types>
        <w:behaviors>
          <w:behavior w:val="content"/>
        </w:behaviors>
        <w:guid w:val="{EF818F28-81D4-43AE-841B-F7DB9827A6C7}"/>
      </w:docPartPr>
      <w:docPartBody>
        <w:p w:rsidR="00CD6141" w:rsidRDefault="00A76762">
          <w:r w:rsidRPr="004620FE">
            <w:rPr>
              <w:rStyle w:val="Responseboxtext"/>
              <w:rFonts w:eastAsia="Calibri" w:cs="Arial"/>
              <w:sz w:val="18"/>
              <w:szCs w:val="18"/>
            </w:rPr>
            <w:t xml:space="preserve">                    </w:t>
          </w:r>
        </w:p>
      </w:docPartBody>
    </w:docPart>
    <w:docPart>
      <w:docPartPr>
        <w:name w:val="D401267FF33C4B6980BEE7569F55CCFC"/>
        <w:category>
          <w:name w:val="General"/>
          <w:gallery w:val="placeholder"/>
        </w:category>
        <w:types>
          <w:type w:val="bbPlcHdr"/>
        </w:types>
        <w:behaviors>
          <w:behavior w:val="content"/>
        </w:behaviors>
        <w:guid w:val="{5E283267-CF7C-49A0-802F-F14BA512ECD9}"/>
      </w:docPartPr>
      <w:docPartBody>
        <w:p w:rsidR="00CD6141" w:rsidRDefault="00A76762">
          <w:r w:rsidRPr="00AE26CC">
            <w:rPr>
              <w:rStyle w:val="Responseboxtext"/>
              <w:rFonts w:eastAsia="Calibri" w:cs="Arial"/>
              <w:sz w:val="18"/>
              <w:szCs w:val="18"/>
            </w:rPr>
            <w:t xml:space="preserve">                      </w:t>
          </w:r>
        </w:p>
      </w:docPartBody>
    </w:docPart>
    <w:docPart>
      <w:docPartPr>
        <w:name w:val="295684F51C6F475FBE07EF795C9E41BA"/>
        <w:category>
          <w:name w:val="General"/>
          <w:gallery w:val="placeholder"/>
        </w:category>
        <w:types>
          <w:type w:val="bbPlcHdr"/>
        </w:types>
        <w:behaviors>
          <w:behavior w:val="content"/>
        </w:behaviors>
        <w:guid w:val="{04F889A5-0D41-40A6-8825-BF13C506CCEB}"/>
      </w:docPartPr>
      <w:docPartBody>
        <w:p w:rsidR="00CD6141" w:rsidRDefault="00A76762">
          <w:r w:rsidRPr="004620FE">
            <w:rPr>
              <w:rStyle w:val="Responseboxtext"/>
              <w:rFonts w:eastAsia="Calibri" w:cs="Arial"/>
              <w:sz w:val="18"/>
              <w:szCs w:val="18"/>
            </w:rPr>
            <w:t xml:space="preserve">                    </w:t>
          </w:r>
        </w:p>
      </w:docPartBody>
    </w:docPart>
    <w:docPart>
      <w:docPartPr>
        <w:name w:val="CE59931D5C774404ACB43C23A4738F41"/>
        <w:category>
          <w:name w:val="General"/>
          <w:gallery w:val="placeholder"/>
        </w:category>
        <w:types>
          <w:type w:val="bbPlcHdr"/>
        </w:types>
        <w:behaviors>
          <w:behavior w:val="content"/>
        </w:behaviors>
        <w:guid w:val="{CE1CD3EB-33C0-4A6C-AE2D-94AB520FCA1C}"/>
      </w:docPartPr>
      <w:docPartBody>
        <w:p w:rsidR="00CD6141" w:rsidRDefault="00A76762">
          <w:r w:rsidRPr="004620FE">
            <w:rPr>
              <w:rStyle w:val="Responseboxtext"/>
              <w:rFonts w:eastAsia="Calibri" w:cs="Arial"/>
              <w:sz w:val="18"/>
              <w:szCs w:val="18"/>
            </w:rPr>
            <w:t xml:space="preserve">                              </w:t>
          </w:r>
        </w:p>
      </w:docPartBody>
    </w:docPart>
    <w:docPart>
      <w:docPartPr>
        <w:name w:val="BDA7F338B77C4F80A1BCA25E5EE3BADF"/>
        <w:category>
          <w:name w:val="General"/>
          <w:gallery w:val="placeholder"/>
        </w:category>
        <w:types>
          <w:type w:val="bbPlcHdr"/>
        </w:types>
        <w:behaviors>
          <w:behavior w:val="content"/>
        </w:behaviors>
        <w:guid w:val="{F92C2881-9EA2-4FA3-ACF9-1B966B64AC8C}"/>
      </w:docPartPr>
      <w:docPartBody>
        <w:p w:rsidR="00CD6141" w:rsidRDefault="00A76762">
          <w:r w:rsidRPr="004620FE">
            <w:rPr>
              <w:rStyle w:val="Responseboxtext"/>
              <w:rFonts w:eastAsia="Calibri" w:cs="Arial"/>
              <w:sz w:val="18"/>
              <w:szCs w:val="18"/>
            </w:rPr>
            <w:t xml:space="preserve">                     </w:t>
          </w:r>
        </w:p>
      </w:docPartBody>
    </w:docPart>
    <w:docPart>
      <w:docPartPr>
        <w:name w:val="6571959408AF46B08709C9668E97F3EB"/>
        <w:category>
          <w:name w:val="General"/>
          <w:gallery w:val="placeholder"/>
        </w:category>
        <w:types>
          <w:type w:val="bbPlcHdr"/>
        </w:types>
        <w:behaviors>
          <w:behavior w:val="content"/>
        </w:behaviors>
        <w:guid w:val="{5C96DDF1-0ACF-4304-B5F9-4FF19DE0F3A8}"/>
      </w:docPartPr>
      <w:docPartBody>
        <w:p w:rsidR="00CD6141" w:rsidRDefault="00A76762">
          <w:r w:rsidRPr="004620FE">
            <w:rPr>
              <w:rStyle w:val="Responseboxtext"/>
              <w:rFonts w:eastAsia="Calibri" w:cs="Arial"/>
              <w:sz w:val="18"/>
              <w:szCs w:val="18"/>
            </w:rPr>
            <w:t xml:space="preserve">                           </w:t>
          </w:r>
        </w:p>
      </w:docPartBody>
    </w:docPart>
    <w:docPart>
      <w:docPartPr>
        <w:name w:val="B7409006347A4038B5E0DC5619AE5F4B"/>
        <w:category>
          <w:name w:val="General"/>
          <w:gallery w:val="placeholder"/>
        </w:category>
        <w:types>
          <w:type w:val="bbPlcHdr"/>
        </w:types>
        <w:behaviors>
          <w:behavior w:val="content"/>
        </w:behaviors>
        <w:guid w:val="{D210B5FF-72C2-4F63-BE7E-823820DBD787}"/>
      </w:docPartPr>
      <w:docPartBody>
        <w:p w:rsidR="00CD6141" w:rsidRDefault="00A76762">
          <w:r w:rsidRPr="004620FE">
            <w:rPr>
              <w:rStyle w:val="Responseboxtext"/>
              <w:rFonts w:eastAsia="Calibri" w:cs="Arial"/>
              <w:sz w:val="18"/>
              <w:szCs w:val="18"/>
            </w:rPr>
            <w:t xml:space="preserve">                            </w:t>
          </w:r>
        </w:p>
      </w:docPartBody>
    </w:docPart>
    <w:docPart>
      <w:docPartPr>
        <w:name w:val="C2CD587279B347758F994B2494DFBB3E"/>
        <w:category>
          <w:name w:val="General"/>
          <w:gallery w:val="placeholder"/>
        </w:category>
        <w:types>
          <w:type w:val="bbPlcHdr"/>
        </w:types>
        <w:behaviors>
          <w:behavior w:val="content"/>
        </w:behaviors>
        <w:guid w:val="{6335DB6C-2A47-4943-B33E-98CE96F9D232}"/>
      </w:docPartPr>
      <w:docPartBody>
        <w:p w:rsidR="00CD6141" w:rsidRDefault="00A76762">
          <w:r w:rsidRPr="006361B1">
            <w:rPr>
              <w:rStyle w:val="Responseboxtext"/>
              <w:rFonts w:eastAsia="Calibri" w:cs="Arial"/>
              <w:sz w:val="18"/>
              <w:szCs w:val="18"/>
            </w:rPr>
            <w:t xml:space="preserve">                      </w:t>
          </w:r>
        </w:p>
      </w:docPartBody>
    </w:docPart>
    <w:docPart>
      <w:docPartPr>
        <w:name w:val="5AC8098BB4E144179E02C33C3365A033"/>
        <w:category>
          <w:name w:val="General"/>
          <w:gallery w:val="placeholder"/>
        </w:category>
        <w:types>
          <w:type w:val="bbPlcHdr"/>
        </w:types>
        <w:behaviors>
          <w:behavior w:val="content"/>
        </w:behaviors>
        <w:guid w:val="{DC6B1DA4-1349-4C0B-9586-A9928269FB22}"/>
      </w:docPartPr>
      <w:docPartBody>
        <w:p w:rsidR="00CD6141" w:rsidRDefault="00A76762">
          <w:r w:rsidRPr="004620FE">
            <w:rPr>
              <w:rStyle w:val="Responseboxtext"/>
              <w:rFonts w:eastAsia="Calibri" w:cs="Arial"/>
              <w:sz w:val="18"/>
              <w:szCs w:val="18"/>
            </w:rPr>
            <w:t xml:space="preserve">    </w:t>
          </w:r>
        </w:p>
      </w:docPartBody>
    </w:docPart>
    <w:docPart>
      <w:docPartPr>
        <w:name w:val="FC414FAEF51E459A87CC0C1C44BDAD18"/>
        <w:category>
          <w:name w:val="General"/>
          <w:gallery w:val="placeholder"/>
        </w:category>
        <w:types>
          <w:type w:val="bbPlcHdr"/>
        </w:types>
        <w:behaviors>
          <w:behavior w:val="content"/>
        </w:behaviors>
        <w:guid w:val="{100BF213-47A8-4148-B044-41C91D5DA085}"/>
      </w:docPartPr>
      <w:docPartBody>
        <w:p w:rsidR="00CD6141" w:rsidRDefault="00A76762">
          <w:r w:rsidRPr="004620FE">
            <w:rPr>
              <w:rStyle w:val="Responseboxtext"/>
              <w:rFonts w:eastAsia="Calibri" w:cs="Arial"/>
              <w:sz w:val="18"/>
              <w:szCs w:val="18"/>
            </w:rPr>
            <w:t xml:space="preserve">    </w:t>
          </w:r>
        </w:p>
      </w:docPartBody>
    </w:docPart>
    <w:docPart>
      <w:docPartPr>
        <w:name w:val="C94F13F1C0A749789744375DC2510B65"/>
        <w:category>
          <w:name w:val="General"/>
          <w:gallery w:val="placeholder"/>
        </w:category>
        <w:types>
          <w:type w:val="bbPlcHdr"/>
        </w:types>
        <w:behaviors>
          <w:behavior w:val="content"/>
        </w:behaviors>
        <w:guid w:val="{2D2AB5A6-510D-4FF3-BD65-070C84361809}"/>
      </w:docPartPr>
      <w:docPartBody>
        <w:p w:rsidR="00CD6141" w:rsidRDefault="00A76762">
          <w:r w:rsidRPr="004620FE">
            <w:rPr>
              <w:rStyle w:val="Responseboxtext"/>
              <w:rFonts w:eastAsia="Calibri" w:cs="Arial"/>
              <w:sz w:val="18"/>
              <w:szCs w:val="18"/>
            </w:rPr>
            <w:t xml:space="preserve">    </w:t>
          </w:r>
        </w:p>
      </w:docPartBody>
    </w:docPart>
    <w:docPart>
      <w:docPartPr>
        <w:name w:val="43544A3CDEB14103A1B1330A4DBF2E7B"/>
        <w:category>
          <w:name w:val="General"/>
          <w:gallery w:val="placeholder"/>
        </w:category>
        <w:types>
          <w:type w:val="bbPlcHdr"/>
        </w:types>
        <w:behaviors>
          <w:behavior w:val="content"/>
        </w:behaviors>
        <w:guid w:val="{3E6C18A6-4343-4BFA-924D-2C1AF494FBCB}"/>
      </w:docPartPr>
      <w:docPartBody>
        <w:p w:rsidR="00CD6141" w:rsidRDefault="00A76762">
          <w:r w:rsidRPr="004620FE">
            <w:rPr>
              <w:rStyle w:val="Responseboxtext"/>
              <w:rFonts w:eastAsia="Calibri" w:cs="Arial"/>
              <w:sz w:val="18"/>
              <w:szCs w:val="18"/>
            </w:rPr>
            <w:t xml:space="preserve">                    </w:t>
          </w:r>
        </w:p>
      </w:docPartBody>
    </w:docPart>
    <w:docPart>
      <w:docPartPr>
        <w:name w:val="7F963D559AF84EA3BA0938D8DCE00250"/>
        <w:category>
          <w:name w:val="General"/>
          <w:gallery w:val="placeholder"/>
        </w:category>
        <w:types>
          <w:type w:val="bbPlcHdr"/>
        </w:types>
        <w:behaviors>
          <w:behavior w:val="content"/>
        </w:behaviors>
        <w:guid w:val="{805DBEEF-9C66-4EB6-A792-DC0E2F231F7C}"/>
      </w:docPartPr>
      <w:docPartBody>
        <w:p w:rsidR="00CD6141" w:rsidRDefault="00A76762">
          <w:r w:rsidRPr="00AE26CC">
            <w:rPr>
              <w:rStyle w:val="Responseboxtext"/>
              <w:rFonts w:eastAsia="Calibri" w:cs="Arial"/>
              <w:sz w:val="18"/>
              <w:szCs w:val="18"/>
            </w:rPr>
            <w:t xml:space="preserve">                      </w:t>
          </w:r>
        </w:p>
      </w:docPartBody>
    </w:docPart>
    <w:docPart>
      <w:docPartPr>
        <w:name w:val="33267FE11B0244A39B7B885CDD276AD1"/>
        <w:category>
          <w:name w:val="General"/>
          <w:gallery w:val="placeholder"/>
        </w:category>
        <w:types>
          <w:type w:val="bbPlcHdr"/>
        </w:types>
        <w:behaviors>
          <w:behavior w:val="content"/>
        </w:behaviors>
        <w:guid w:val="{F35DD3E2-B9C9-4155-B6FB-69E662B34CA2}"/>
      </w:docPartPr>
      <w:docPartBody>
        <w:p w:rsidR="00CD6141" w:rsidRDefault="00A76762">
          <w:r w:rsidRPr="004620FE">
            <w:rPr>
              <w:rStyle w:val="Responseboxtext"/>
              <w:rFonts w:eastAsia="Calibri" w:cs="Arial"/>
              <w:sz w:val="18"/>
              <w:szCs w:val="18"/>
            </w:rPr>
            <w:t xml:space="preserve">                    </w:t>
          </w:r>
        </w:p>
      </w:docPartBody>
    </w:docPart>
    <w:docPart>
      <w:docPartPr>
        <w:name w:val="5EC3FF9903404E88B111FD04CBB39E4A"/>
        <w:category>
          <w:name w:val="General"/>
          <w:gallery w:val="placeholder"/>
        </w:category>
        <w:types>
          <w:type w:val="bbPlcHdr"/>
        </w:types>
        <w:behaviors>
          <w:behavior w:val="content"/>
        </w:behaviors>
        <w:guid w:val="{BA6296BA-D8EC-4CB5-A2F3-D160FF66C3E4}"/>
      </w:docPartPr>
      <w:docPartBody>
        <w:p w:rsidR="00CD6141" w:rsidRDefault="00A76762">
          <w:r w:rsidRPr="004620FE">
            <w:rPr>
              <w:rStyle w:val="Responseboxtext"/>
              <w:rFonts w:eastAsia="Calibri" w:cs="Arial"/>
              <w:sz w:val="18"/>
              <w:szCs w:val="18"/>
            </w:rPr>
            <w:t xml:space="preserve">                              </w:t>
          </w:r>
        </w:p>
      </w:docPartBody>
    </w:docPart>
    <w:docPart>
      <w:docPartPr>
        <w:name w:val="39A8EC5ED0C04925BC9B883E58DF2834"/>
        <w:category>
          <w:name w:val="General"/>
          <w:gallery w:val="placeholder"/>
        </w:category>
        <w:types>
          <w:type w:val="bbPlcHdr"/>
        </w:types>
        <w:behaviors>
          <w:behavior w:val="content"/>
        </w:behaviors>
        <w:guid w:val="{7DE9C3A6-D325-4752-B932-B6F36742291F}"/>
      </w:docPartPr>
      <w:docPartBody>
        <w:p w:rsidR="00CD6141" w:rsidRDefault="00A76762">
          <w:r w:rsidRPr="004620FE">
            <w:rPr>
              <w:rStyle w:val="Responseboxtext"/>
              <w:rFonts w:eastAsia="Calibri" w:cs="Arial"/>
              <w:sz w:val="18"/>
              <w:szCs w:val="18"/>
            </w:rPr>
            <w:t xml:space="preserve">                     </w:t>
          </w:r>
        </w:p>
      </w:docPartBody>
    </w:docPart>
    <w:docPart>
      <w:docPartPr>
        <w:name w:val="2FB1FFF72EC74F869A523410DCB9289F"/>
        <w:category>
          <w:name w:val="General"/>
          <w:gallery w:val="placeholder"/>
        </w:category>
        <w:types>
          <w:type w:val="bbPlcHdr"/>
        </w:types>
        <w:behaviors>
          <w:behavior w:val="content"/>
        </w:behaviors>
        <w:guid w:val="{464D628D-2BC5-488B-9B8A-124BD862CF04}"/>
      </w:docPartPr>
      <w:docPartBody>
        <w:p w:rsidR="00CD6141" w:rsidRDefault="00A76762">
          <w:r w:rsidRPr="004620FE">
            <w:rPr>
              <w:rStyle w:val="Responseboxtext"/>
              <w:rFonts w:eastAsia="Calibri" w:cs="Arial"/>
              <w:sz w:val="18"/>
              <w:szCs w:val="18"/>
            </w:rPr>
            <w:t xml:space="preserve">                           </w:t>
          </w:r>
        </w:p>
      </w:docPartBody>
    </w:docPart>
    <w:docPart>
      <w:docPartPr>
        <w:name w:val="8264BB1709D54A38B88B7AE41ECE817C"/>
        <w:category>
          <w:name w:val="General"/>
          <w:gallery w:val="placeholder"/>
        </w:category>
        <w:types>
          <w:type w:val="bbPlcHdr"/>
        </w:types>
        <w:behaviors>
          <w:behavior w:val="content"/>
        </w:behaviors>
        <w:guid w:val="{16A6C3A4-541D-4EE2-BF4E-D42BE939F0DC}"/>
      </w:docPartPr>
      <w:docPartBody>
        <w:p w:rsidR="00CD6141" w:rsidRDefault="00A76762">
          <w:r w:rsidRPr="004620FE">
            <w:rPr>
              <w:rStyle w:val="Responseboxtext"/>
              <w:rFonts w:eastAsia="Calibri" w:cs="Arial"/>
              <w:sz w:val="18"/>
              <w:szCs w:val="18"/>
            </w:rPr>
            <w:t xml:space="preserve">                            </w:t>
          </w:r>
        </w:p>
      </w:docPartBody>
    </w:docPart>
    <w:docPart>
      <w:docPartPr>
        <w:name w:val="AB2D29AE49444CA6B1A617BA8B178D92"/>
        <w:category>
          <w:name w:val="General"/>
          <w:gallery w:val="placeholder"/>
        </w:category>
        <w:types>
          <w:type w:val="bbPlcHdr"/>
        </w:types>
        <w:behaviors>
          <w:behavior w:val="content"/>
        </w:behaviors>
        <w:guid w:val="{167697E3-9F68-40BA-99AA-9CB14AB23754}"/>
      </w:docPartPr>
      <w:docPartBody>
        <w:p w:rsidR="00CD6141" w:rsidRDefault="00A76762">
          <w:r w:rsidRPr="006361B1">
            <w:rPr>
              <w:rStyle w:val="Responseboxtext"/>
              <w:rFonts w:eastAsia="Calibri" w:cs="Arial"/>
              <w:sz w:val="18"/>
              <w:szCs w:val="18"/>
            </w:rPr>
            <w:t xml:space="preserve">                      </w:t>
          </w:r>
        </w:p>
      </w:docPartBody>
    </w:docPart>
    <w:docPart>
      <w:docPartPr>
        <w:name w:val="D19A35E854434720ACB61CE1D6763299"/>
        <w:category>
          <w:name w:val="General"/>
          <w:gallery w:val="placeholder"/>
        </w:category>
        <w:types>
          <w:type w:val="bbPlcHdr"/>
        </w:types>
        <w:behaviors>
          <w:behavior w:val="content"/>
        </w:behaviors>
        <w:guid w:val="{2FA39028-785F-48F9-880F-0045CB965587}"/>
      </w:docPartPr>
      <w:docPartBody>
        <w:p w:rsidR="00CD6141" w:rsidRDefault="00A76762">
          <w:r w:rsidRPr="004620FE">
            <w:rPr>
              <w:rStyle w:val="Responseboxtext"/>
              <w:rFonts w:eastAsia="Calibri" w:cs="Arial"/>
              <w:sz w:val="18"/>
              <w:szCs w:val="18"/>
            </w:rPr>
            <w:t xml:space="preserve">    </w:t>
          </w:r>
        </w:p>
      </w:docPartBody>
    </w:docPart>
    <w:docPart>
      <w:docPartPr>
        <w:name w:val="9ED28749E50944718D77721E678F48A3"/>
        <w:category>
          <w:name w:val="General"/>
          <w:gallery w:val="placeholder"/>
        </w:category>
        <w:types>
          <w:type w:val="bbPlcHdr"/>
        </w:types>
        <w:behaviors>
          <w:behavior w:val="content"/>
        </w:behaviors>
        <w:guid w:val="{D8128F32-E2F0-41C1-8ED0-B9DDEDEB7904}"/>
      </w:docPartPr>
      <w:docPartBody>
        <w:p w:rsidR="00CD6141" w:rsidRDefault="00A76762">
          <w:r w:rsidRPr="004620FE">
            <w:rPr>
              <w:rStyle w:val="Responseboxtext"/>
              <w:rFonts w:eastAsia="Calibri" w:cs="Arial"/>
              <w:sz w:val="18"/>
              <w:szCs w:val="18"/>
            </w:rPr>
            <w:t xml:space="preserve">    </w:t>
          </w:r>
        </w:p>
      </w:docPartBody>
    </w:docPart>
    <w:docPart>
      <w:docPartPr>
        <w:name w:val="33932347E5BD437B9DD00DBAB009CA6D"/>
        <w:category>
          <w:name w:val="General"/>
          <w:gallery w:val="placeholder"/>
        </w:category>
        <w:types>
          <w:type w:val="bbPlcHdr"/>
        </w:types>
        <w:behaviors>
          <w:behavior w:val="content"/>
        </w:behaviors>
        <w:guid w:val="{85E846B1-D390-43A1-85C8-FECA74A710ED}"/>
      </w:docPartPr>
      <w:docPartBody>
        <w:p w:rsidR="00CD6141" w:rsidRDefault="00A76762">
          <w:r w:rsidRPr="004620FE">
            <w:rPr>
              <w:rStyle w:val="Responseboxtext"/>
              <w:rFonts w:eastAsia="Calibri" w:cs="Arial"/>
              <w:sz w:val="18"/>
              <w:szCs w:val="18"/>
            </w:rPr>
            <w:t xml:space="preserve">    </w:t>
          </w:r>
        </w:p>
      </w:docPartBody>
    </w:docPart>
    <w:docPart>
      <w:docPartPr>
        <w:name w:val="65C44794A2B04CB1970A49C750C80DB6"/>
        <w:category>
          <w:name w:val="General"/>
          <w:gallery w:val="placeholder"/>
        </w:category>
        <w:types>
          <w:type w:val="bbPlcHdr"/>
        </w:types>
        <w:behaviors>
          <w:behavior w:val="content"/>
        </w:behaviors>
        <w:guid w:val="{6548F85D-6895-47CB-9410-E681C141A927}"/>
      </w:docPartPr>
      <w:docPartBody>
        <w:p w:rsidR="00CD6141" w:rsidRDefault="00A76762">
          <w:r w:rsidRPr="004620FE">
            <w:rPr>
              <w:rStyle w:val="Responseboxtext"/>
              <w:rFonts w:eastAsia="Calibri" w:cs="Arial"/>
              <w:sz w:val="18"/>
              <w:szCs w:val="18"/>
            </w:rPr>
            <w:t xml:space="preserve">                    </w:t>
          </w:r>
        </w:p>
      </w:docPartBody>
    </w:docPart>
    <w:docPart>
      <w:docPartPr>
        <w:name w:val="44F5FAFF6079497EA0184E2DCE8F7A5B"/>
        <w:category>
          <w:name w:val="General"/>
          <w:gallery w:val="placeholder"/>
        </w:category>
        <w:types>
          <w:type w:val="bbPlcHdr"/>
        </w:types>
        <w:behaviors>
          <w:behavior w:val="content"/>
        </w:behaviors>
        <w:guid w:val="{B0499BCD-E12E-4682-AF30-27ED22E8A3DC}"/>
      </w:docPartPr>
      <w:docPartBody>
        <w:p w:rsidR="00CD6141" w:rsidRDefault="00A76762">
          <w:r w:rsidRPr="00AE26CC">
            <w:rPr>
              <w:rStyle w:val="Responseboxtext"/>
              <w:rFonts w:eastAsia="Calibri" w:cs="Arial"/>
              <w:sz w:val="18"/>
              <w:szCs w:val="18"/>
            </w:rPr>
            <w:t xml:space="preserve">                      </w:t>
          </w:r>
        </w:p>
      </w:docPartBody>
    </w:docPart>
    <w:docPart>
      <w:docPartPr>
        <w:name w:val="161D0BD38D6E4B8EBE603D04450EA40D"/>
        <w:category>
          <w:name w:val="General"/>
          <w:gallery w:val="placeholder"/>
        </w:category>
        <w:types>
          <w:type w:val="bbPlcHdr"/>
        </w:types>
        <w:behaviors>
          <w:behavior w:val="content"/>
        </w:behaviors>
        <w:guid w:val="{6E73DA87-D631-487F-AFC2-212DCACD05B1}"/>
      </w:docPartPr>
      <w:docPartBody>
        <w:p w:rsidR="00CD6141" w:rsidRDefault="00A76762">
          <w:r w:rsidRPr="004620FE">
            <w:rPr>
              <w:rStyle w:val="Responseboxtext"/>
              <w:rFonts w:eastAsia="Calibri" w:cs="Arial"/>
              <w:sz w:val="18"/>
              <w:szCs w:val="18"/>
            </w:rPr>
            <w:t xml:space="preserve">                    </w:t>
          </w:r>
        </w:p>
      </w:docPartBody>
    </w:docPart>
    <w:docPart>
      <w:docPartPr>
        <w:name w:val="5E2E3EAED7B7453CA4EE2C6DD29D5637"/>
        <w:category>
          <w:name w:val="General"/>
          <w:gallery w:val="placeholder"/>
        </w:category>
        <w:types>
          <w:type w:val="bbPlcHdr"/>
        </w:types>
        <w:behaviors>
          <w:behavior w:val="content"/>
        </w:behaviors>
        <w:guid w:val="{C495319F-8637-4CB9-A261-025B5A4AB6F8}"/>
      </w:docPartPr>
      <w:docPartBody>
        <w:p w:rsidR="00CD6141" w:rsidRDefault="00A76762">
          <w:r w:rsidRPr="004620FE">
            <w:rPr>
              <w:rStyle w:val="Responseboxtext"/>
              <w:rFonts w:eastAsia="Calibri" w:cs="Arial"/>
              <w:sz w:val="18"/>
              <w:szCs w:val="18"/>
            </w:rPr>
            <w:t xml:space="preserve">                              </w:t>
          </w:r>
        </w:p>
      </w:docPartBody>
    </w:docPart>
    <w:docPart>
      <w:docPartPr>
        <w:name w:val="C75EA6303B604F6A848C02A5B82E7177"/>
        <w:category>
          <w:name w:val="General"/>
          <w:gallery w:val="placeholder"/>
        </w:category>
        <w:types>
          <w:type w:val="bbPlcHdr"/>
        </w:types>
        <w:behaviors>
          <w:behavior w:val="content"/>
        </w:behaviors>
        <w:guid w:val="{39D9B665-08AF-47B9-8E6D-05D9D3F92FF1}"/>
      </w:docPartPr>
      <w:docPartBody>
        <w:p w:rsidR="00CD6141" w:rsidRDefault="00A76762">
          <w:r w:rsidRPr="004620FE">
            <w:rPr>
              <w:rStyle w:val="Responseboxtext"/>
              <w:rFonts w:eastAsia="Calibri" w:cs="Arial"/>
              <w:sz w:val="18"/>
              <w:szCs w:val="18"/>
            </w:rPr>
            <w:t xml:space="preserve">                     </w:t>
          </w:r>
        </w:p>
      </w:docPartBody>
    </w:docPart>
    <w:docPart>
      <w:docPartPr>
        <w:name w:val="2943A79F6CCC49F99CD3835700E839E1"/>
        <w:category>
          <w:name w:val="General"/>
          <w:gallery w:val="placeholder"/>
        </w:category>
        <w:types>
          <w:type w:val="bbPlcHdr"/>
        </w:types>
        <w:behaviors>
          <w:behavior w:val="content"/>
        </w:behaviors>
        <w:guid w:val="{289E824E-60B8-45BC-A37E-2A6C640E180D}"/>
      </w:docPartPr>
      <w:docPartBody>
        <w:p w:rsidR="00CD6141" w:rsidRDefault="00A76762">
          <w:r w:rsidRPr="004620FE">
            <w:rPr>
              <w:rStyle w:val="Responseboxtext"/>
              <w:rFonts w:eastAsia="Calibri" w:cs="Arial"/>
              <w:sz w:val="18"/>
              <w:szCs w:val="18"/>
            </w:rPr>
            <w:t xml:space="preserve">                           </w:t>
          </w:r>
        </w:p>
      </w:docPartBody>
    </w:docPart>
    <w:docPart>
      <w:docPartPr>
        <w:name w:val="592415A98B874D97BEDF0B078F939250"/>
        <w:category>
          <w:name w:val="General"/>
          <w:gallery w:val="placeholder"/>
        </w:category>
        <w:types>
          <w:type w:val="bbPlcHdr"/>
        </w:types>
        <w:behaviors>
          <w:behavior w:val="content"/>
        </w:behaviors>
        <w:guid w:val="{5FE81EC7-EB62-4C66-95AC-D672A9C2A49F}"/>
      </w:docPartPr>
      <w:docPartBody>
        <w:p w:rsidR="00CD6141" w:rsidRDefault="00A76762">
          <w:r w:rsidRPr="004620FE">
            <w:rPr>
              <w:rStyle w:val="Responseboxtext"/>
              <w:rFonts w:eastAsia="Calibri" w:cs="Arial"/>
              <w:sz w:val="18"/>
              <w:szCs w:val="18"/>
            </w:rPr>
            <w:t xml:space="preserve">                            </w:t>
          </w:r>
        </w:p>
      </w:docPartBody>
    </w:docPart>
    <w:docPart>
      <w:docPartPr>
        <w:name w:val="A06073BF18C346DCA2D42612274799F3"/>
        <w:category>
          <w:name w:val="General"/>
          <w:gallery w:val="placeholder"/>
        </w:category>
        <w:types>
          <w:type w:val="bbPlcHdr"/>
        </w:types>
        <w:behaviors>
          <w:behavior w:val="content"/>
        </w:behaviors>
        <w:guid w:val="{69284CDB-95F7-4F7D-8092-077E512834FA}"/>
      </w:docPartPr>
      <w:docPartBody>
        <w:p w:rsidR="00CD6141" w:rsidRDefault="00A76762">
          <w:r w:rsidRPr="006361B1">
            <w:rPr>
              <w:rStyle w:val="Responseboxtext"/>
              <w:rFonts w:eastAsia="Calibri" w:cs="Arial"/>
              <w:sz w:val="18"/>
              <w:szCs w:val="18"/>
            </w:rPr>
            <w:t xml:space="preserve">                      </w:t>
          </w:r>
        </w:p>
      </w:docPartBody>
    </w:docPart>
    <w:docPart>
      <w:docPartPr>
        <w:name w:val="F035B16B824C486EB87D2A80457F7C3B"/>
        <w:category>
          <w:name w:val="General"/>
          <w:gallery w:val="placeholder"/>
        </w:category>
        <w:types>
          <w:type w:val="bbPlcHdr"/>
        </w:types>
        <w:behaviors>
          <w:behavior w:val="content"/>
        </w:behaviors>
        <w:guid w:val="{BB4831D7-EAA5-4E8F-84AD-9B5AF71C858B}"/>
      </w:docPartPr>
      <w:docPartBody>
        <w:p w:rsidR="00CD6141" w:rsidRDefault="00A76762">
          <w:r w:rsidRPr="004620FE">
            <w:rPr>
              <w:rStyle w:val="Responseboxtext"/>
              <w:rFonts w:eastAsia="Calibri" w:cs="Arial"/>
              <w:sz w:val="18"/>
              <w:szCs w:val="18"/>
            </w:rPr>
            <w:t xml:space="preserve">    </w:t>
          </w:r>
        </w:p>
      </w:docPartBody>
    </w:docPart>
    <w:docPart>
      <w:docPartPr>
        <w:name w:val="E4395F9D3D624349B32F6F943AAEADCD"/>
        <w:category>
          <w:name w:val="General"/>
          <w:gallery w:val="placeholder"/>
        </w:category>
        <w:types>
          <w:type w:val="bbPlcHdr"/>
        </w:types>
        <w:behaviors>
          <w:behavior w:val="content"/>
        </w:behaviors>
        <w:guid w:val="{0BF58862-AFE4-4CD3-8D7F-3518E95A7EB4}"/>
      </w:docPartPr>
      <w:docPartBody>
        <w:p w:rsidR="00CD6141" w:rsidRDefault="00A76762">
          <w:r w:rsidRPr="004620FE">
            <w:rPr>
              <w:rStyle w:val="Responseboxtext"/>
              <w:rFonts w:eastAsia="Calibri" w:cs="Arial"/>
              <w:sz w:val="18"/>
              <w:szCs w:val="18"/>
            </w:rPr>
            <w:t xml:space="preserve">    </w:t>
          </w:r>
        </w:p>
      </w:docPartBody>
    </w:docPart>
    <w:docPart>
      <w:docPartPr>
        <w:name w:val="13696AB3E3C7489B82589F2B91ACA224"/>
        <w:category>
          <w:name w:val="General"/>
          <w:gallery w:val="placeholder"/>
        </w:category>
        <w:types>
          <w:type w:val="bbPlcHdr"/>
        </w:types>
        <w:behaviors>
          <w:behavior w:val="content"/>
        </w:behaviors>
        <w:guid w:val="{9B644F95-3891-4BC5-8CA7-9E1D83690DFE}"/>
      </w:docPartPr>
      <w:docPartBody>
        <w:p w:rsidR="00CD6141" w:rsidRDefault="00A76762">
          <w:r w:rsidRPr="004620FE">
            <w:rPr>
              <w:rStyle w:val="Responseboxtext"/>
              <w:rFonts w:eastAsia="Calibri" w:cs="Arial"/>
              <w:sz w:val="18"/>
              <w:szCs w:val="18"/>
            </w:rPr>
            <w:t xml:space="preserve">    </w:t>
          </w:r>
        </w:p>
      </w:docPartBody>
    </w:docPart>
    <w:docPart>
      <w:docPartPr>
        <w:name w:val="ED284DA51B4C4185BFCD20969E8BD3E7"/>
        <w:category>
          <w:name w:val="General"/>
          <w:gallery w:val="placeholder"/>
        </w:category>
        <w:types>
          <w:type w:val="bbPlcHdr"/>
        </w:types>
        <w:behaviors>
          <w:behavior w:val="content"/>
        </w:behaviors>
        <w:guid w:val="{68DBEA97-DFF6-46C0-B00E-AFB940732FBE}"/>
      </w:docPartPr>
      <w:docPartBody>
        <w:p w:rsidR="00CD6141" w:rsidRDefault="00A76762">
          <w:r w:rsidRPr="004620FE">
            <w:rPr>
              <w:rStyle w:val="Responseboxtext"/>
              <w:rFonts w:eastAsia="Calibri" w:cs="Arial"/>
              <w:sz w:val="18"/>
              <w:szCs w:val="18"/>
            </w:rPr>
            <w:t xml:space="preserve">                    </w:t>
          </w:r>
        </w:p>
      </w:docPartBody>
    </w:docPart>
    <w:docPart>
      <w:docPartPr>
        <w:name w:val="A069F1586A9049349692D828A9D82BD0"/>
        <w:category>
          <w:name w:val="General"/>
          <w:gallery w:val="placeholder"/>
        </w:category>
        <w:types>
          <w:type w:val="bbPlcHdr"/>
        </w:types>
        <w:behaviors>
          <w:behavior w:val="content"/>
        </w:behaviors>
        <w:guid w:val="{34C5F4F9-F962-4884-A341-9EB758DB463B}"/>
      </w:docPartPr>
      <w:docPartBody>
        <w:p w:rsidR="00CD6141" w:rsidRDefault="00A76762">
          <w:r w:rsidRPr="00AE26CC">
            <w:rPr>
              <w:rStyle w:val="Responseboxtext"/>
              <w:rFonts w:eastAsia="Calibri" w:cs="Arial"/>
              <w:sz w:val="18"/>
              <w:szCs w:val="18"/>
            </w:rPr>
            <w:t xml:space="preserve">                      </w:t>
          </w:r>
        </w:p>
      </w:docPartBody>
    </w:docPart>
    <w:docPart>
      <w:docPartPr>
        <w:name w:val="3DA2C58C10C94F91B78BDB15A6F594F0"/>
        <w:category>
          <w:name w:val="General"/>
          <w:gallery w:val="placeholder"/>
        </w:category>
        <w:types>
          <w:type w:val="bbPlcHdr"/>
        </w:types>
        <w:behaviors>
          <w:behavior w:val="content"/>
        </w:behaviors>
        <w:guid w:val="{B7F51A36-9C25-474D-AEFB-24EDAF9DD4C9}"/>
      </w:docPartPr>
      <w:docPartBody>
        <w:p w:rsidR="00CD6141" w:rsidRDefault="00A76762">
          <w:r w:rsidRPr="004620FE">
            <w:rPr>
              <w:rStyle w:val="Responseboxtext"/>
              <w:rFonts w:eastAsia="Calibri" w:cs="Arial"/>
              <w:sz w:val="18"/>
              <w:szCs w:val="18"/>
            </w:rPr>
            <w:t xml:space="preserve">                    </w:t>
          </w:r>
        </w:p>
      </w:docPartBody>
    </w:docPart>
    <w:docPart>
      <w:docPartPr>
        <w:name w:val="FA9F6E4B301F496D978E34BB61BE125C"/>
        <w:category>
          <w:name w:val="General"/>
          <w:gallery w:val="placeholder"/>
        </w:category>
        <w:types>
          <w:type w:val="bbPlcHdr"/>
        </w:types>
        <w:behaviors>
          <w:behavior w:val="content"/>
        </w:behaviors>
        <w:guid w:val="{AF6BE8AB-50B5-418D-AD79-0BAB8909EE56}"/>
      </w:docPartPr>
      <w:docPartBody>
        <w:p w:rsidR="00CD6141" w:rsidRDefault="00A76762">
          <w:r w:rsidRPr="004620FE">
            <w:rPr>
              <w:rStyle w:val="Responseboxtext"/>
              <w:rFonts w:eastAsia="Calibri" w:cs="Arial"/>
              <w:sz w:val="18"/>
              <w:szCs w:val="18"/>
            </w:rPr>
            <w:t xml:space="preserve">                              </w:t>
          </w:r>
        </w:p>
      </w:docPartBody>
    </w:docPart>
    <w:docPart>
      <w:docPartPr>
        <w:name w:val="25630F5E27394B7AB563938672F716F6"/>
        <w:category>
          <w:name w:val="General"/>
          <w:gallery w:val="placeholder"/>
        </w:category>
        <w:types>
          <w:type w:val="bbPlcHdr"/>
        </w:types>
        <w:behaviors>
          <w:behavior w:val="content"/>
        </w:behaviors>
        <w:guid w:val="{2E2B2516-D3E3-4410-B239-7B03C4213BA4}"/>
      </w:docPartPr>
      <w:docPartBody>
        <w:p w:rsidR="00CD6141" w:rsidRDefault="00A76762">
          <w:r w:rsidRPr="004620FE">
            <w:rPr>
              <w:rStyle w:val="Responseboxtext"/>
              <w:rFonts w:eastAsia="Calibri" w:cs="Arial"/>
              <w:sz w:val="18"/>
              <w:szCs w:val="18"/>
            </w:rPr>
            <w:t xml:space="preserve">                     </w:t>
          </w:r>
        </w:p>
      </w:docPartBody>
    </w:docPart>
    <w:docPart>
      <w:docPartPr>
        <w:name w:val="FAE7717B3A12483F93252EF81357799F"/>
        <w:category>
          <w:name w:val="General"/>
          <w:gallery w:val="placeholder"/>
        </w:category>
        <w:types>
          <w:type w:val="bbPlcHdr"/>
        </w:types>
        <w:behaviors>
          <w:behavior w:val="content"/>
        </w:behaviors>
        <w:guid w:val="{AE6200C9-623D-486B-B32F-F9BA18860AD5}"/>
      </w:docPartPr>
      <w:docPartBody>
        <w:p w:rsidR="00CD6141" w:rsidRDefault="00A76762">
          <w:r w:rsidRPr="004620FE">
            <w:rPr>
              <w:rStyle w:val="Responseboxtext"/>
              <w:rFonts w:eastAsia="Calibri" w:cs="Arial"/>
              <w:sz w:val="18"/>
              <w:szCs w:val="18"/>
            </w:rPr>
            <w:t xml:space="preserve">                           </w:t>
          </w:r>
        </w:p>
      </w:docPartBody>
    </w:docPart>
    <w:docPart>
      <w:docPartPr>
        <w:name w:val="436A4DD3BDDE45858C1174E6DA552821"/>
        <w:category>
          <w:name w:val="General"/>
          <w:gallery w:val="placeholder"/>
        </w:category>
        <w:types>
          <w:type w:val="bbPlcHdr"/>
        </w:types>
        <w:behaviors>
          <w:behavior w:val="content"/>
        </w:behaviors>
        <w:guid w:val="{7BA6106D-C36B-45C6-B73E-9804780C6BAF}"/>
      </w:docPartPr>
      <w:docPartBody>
        <w:p w:rsidR="00CD6141" w:rsidRDefault="00A76762">
          <w:r w:rsidRPr="004620FE">
            <w:rPr>
              <w:rStyle w:val="Responseboxtext"/>
              <w:rFonts w:eastAsia="Calibri" w:cs="Arial"/>
              <w:sz w:val="18"/>
              <w:szCs w:val="18"/>
            </w:rPr>
            <w:t xml:space="preserve">                            </w:t>
          </w:r>
        </w:p>
      </w:docPartBody>
    </w:docPart>
    <w:docPart>
      <w:docPartPr>
        <w:name w:val="8CBA0B13A4D1466784C4722566BBDA41"/>
        <w:category>
          <w:name w:val="General"/>
          <w:gallery w:val="placeholder"/>
        </w:category>
        <w:types>
          <w:type w:val="bbPlcHdr"/>
        </w:types>
        <w:behaviors>
          <w:behavior w:val="content"/>
        </w:behaviors>
        <w:guid w:val="{9B1CEF96-2DB1-4D34-8D94-C8883969ABA1}"/>
      </w:docPartPr>
      <w:docPartBody>
        <w:p w:rsidR="00CD6141" w:rsidRDefault="00A76762">
          <w:r w:rsidRPr="006361B1">
            <w:rPr>
              <w:rStyle w:val="Responseboxtext"/>
              <w:rFonts w:eastAsia="Calibri" w:cs="Arial"/>
              <w:sz w:val="18"/>
              <w:szCs w:val="18"/>
            </w:rPr>
            <w:t xml:space="preserve">                      </w:t>
          </w:r>
        </w:p>
      </w:docPartBody>
    </w:docPart>
    <w:docPart>
      <w:docPartPr>
        <w:name w:val="B9568DF38EFA41AC89AB5F8A180CDA21"/>
        <w:category>
          <w:name w:val="General"/>
          <w:gallery w:val="placeholder"/>
        </w:category>
        <w:types>
          <w:type w:val="bbPlcHdr"/>
        </w:types>
        <w:behaviors>
          <w:behavior w:val="content"/>
        </w:behaviors>
        <w:guid w:val="{1E98388B-9606-49B8-A42A-981EEA12DBB8}"/>
      </w:docPartPr>
      <w:docPartBody>
        <w:p w:rsidR="00CD6141" w:rsidRDefault="00A76762">
          <w:r w:rsidRPr="004620FE">
            <w:rPr>
              <w:rStyle w:val="Responseboxtext"/>
              <w:rFonts w:eastAsia="Calibri" w:cs="Arial"/>
              <w:sz w:val="18"/>
              <w:szCs w:val="18"/>
            </w:rPr>
            <w:t xml:space="preserve">    </w:t>
          </w:r>
        </w:p>
      </w:docPartBody>
    </w:docPart>
    <w:docPart>
      <w:docPartPr>
        <w:name w:val="059438277122407D84CC7F82FEF1AD56"/>
        <w:category>
          <w:name w:val="General"/>
          <w:gallery w:val="placeholder"/>
        </w:category>
        <w:types>
          <w:type w:val="bbPlcHdr"/>
        </w:types>
        <w:behaviors>
          <w:behavior w:val="content"/>
        </w:behaviors>
        <w:guid w:val="{BF18740A-7FF3-4015-8240-EE30ECBF866F}"/>
      </w:docPartPr>
      <w:docPartBody>
        <w:p w:rsidR="00CD6141" w:rsidRDefault="00A76762">
          <w:r w:rsidRPr="004620FE">
            <w:rPr>
              <w:rStyle w:val="Responseboxtext"/>
              <w:rFonts w:eastAsia="Calibri" w:cs="Arial"/>
              <w:sz w:val="18"/>
              <w:szCs w:val="18"/>
            </w:rPr>
            <w:t xml:space="preserve">    </w:t>
          </w:r>
        </w:p>
      </w:docPartBody>
    </w:docPart>
    <w:docPart>
      <w:docPartPr>
        <w:name w:val="10E125424F184E699EA34D03DF340E3A"/>
        <w:category>
          <w:name w:val="General"/>
          <w:gallery w:val="placeholder"/>
        </w:category>
        <w:types>
          <w:type w:val="bbPlcHdr"/>
        </w:types>
        <w:behaviors>
          <w:behavior w:val="content"/>
        </w:behaviors>
        <w:guid w:val="{3951A64F-FC4B-47BD-9E06-1DF03909DB37}"/>
      </w:docPartPr>
      <w:docPartBody>
        <w:p w:rsidR="00CD6141" w:rsidRDefault="00A76762">
          <w:r w:rsidRPr="004620FE">
            <w:rPr>
              <w:rStyle w:val="Responseboxtext"/>
              <w:rFonts w:eastAsia="Calibri" w:cs="Arial"/>
              <w:sz w:val="18"/>
              <w:szCs w:val="18"/>
            </w:rPr>
            <w:t xml:space="preserve">    </w:t>
          </w:r>
        </w:p>
      </w:docPartBody>
    </w:docPart>
    <w:docPart>
      <w:docPartPr>
        <w:name w:val="6008A1CDA1FE43F8B56EB1B76F2951BF"/>
        <w:category>
          <w:name w:val="General"/>
          <w:gallery w:val="placeholder"/>
        </w:category>
        <w:types>
          <w:type w:val="bbPlcHdr"/>
        </w:types>
        <w:behaviors>
          <w:behavior w:val="content"/>
        </w:behaviors>
        <w:guid w:val="{657882F1-FAAB-4DF0-AC9F-66290D0595F1}"/>
      </w:docPartPr>
      <w:docPartBody>
        <w:p w:rsidR="00CD6141" w:rsidRDefault="00A76762">
          <w:r w:rsidRPr="004620FE">
            <w:rPr>
              <w:rStyle w:val="Responseboxtext"/>
              <w:rFonts w:eastAsia="Calibri" w:cs="Arial"/>
              <w:sz w:val="18"/>
              <w:szCs w:val="18"/>
            </w:rPr>
            <w:t xml:space="preserve">                    </w:t>
          </w:r>
        </w:p>
      </w:docPartBody>
    </w:docPart>
    <w:docPart>
      <w:docPartPr>
        <w:name w:val="4A60513C52D24993B3548E85219F3CEA"/>
        <w:category>
          <w:name w:val="General"/>
          <w:gallery w:val="placeholder"/>
        </w:category>
        <w:types>
          <w:type w:val="bbPlcHdr"/>
        </w:types>
        <w:behaviors>
          <w:behavior w:val="content"/>
        </w:behaviors>
        <w:guid w:val="{A4659CB3-EF7E-46B4-BE62-076A3B7697CA}"/>
      </w:docPartPr>
      <w:docPartBody>
        <w:p w:rsidR="00CD6141" w:rsidRDefault="00A76762">
          <w:r w:rsidRPr="00AE26CC">
            <w:rPr>
              <w:rStyle w:val="Responseboxtext"/>
              <w:rFonts w:eastAsia="Calibri" w:cs="Arial"/>
              <w:sz w:val="18"/>
              <w:szCs w:val="18"/>
            </w:rPr>
            <w:t xml:space="preserve">                      </w:t>
          </w:r>
        </w:p>
      </w:docPartBody>
    </w:docPart>
    <w:docPart>
      <w:docPartPr>
        <w:name w:val="B8BF4B62D4BC4276908D84CBBA83FEBE"/>
        <w:category>
          <w:name w:val="General"/>
          <w:gallery w:val="placeholder"/>
        </w:category>
        <w:types>
          <w:type w:val="bbPlcHdr"/>
        </w:types>
        <w:behaviors>
          <w:behavior w:val="content"/>
        </w:behaviors>
        <w:guid w:val="{FA9AE88C-6373-4EB2-A72E-A76612D4D382}"/>
      </w:docPartPr>
      <w:docPartBody>
        <w:p w:rsidR="00CD6141" w:rsidRDefault="00A76762">
          <w:r w:rsidRPr="004620FE">
            <w:rPr>
              <w:rStyle w:val="Responseboxtext"/>
              <w:rFonts w:eastAsia="Calibri" w:cs="Arial"/>
              <w:sz w:val="18"/>
              <w:szCs w:val="18"/>
            </w:rPr>
            <w:t xml:space="preserve">                    </w:t>
          </w:r>
        </w:p>
      </w:docPartBody>
    </w:docPart>
    <w:docPart>
      <w:docPartPr>
        <w:name w:val="138F102EFCFC46D4967E83865E7510AA"/>
        <w:category>
          <w:name w:val="General"/>
          <w:gallery w:val="placeholder"/>
        </w:category>
        <w:types>
          <w:type w:val="bbPlcHdr"/>
        </w:types>
        <w:behaviors>
          <w:behavior w:val="content"/>
        </w:behaviors>
        <w:guid w:val="{9DEEB4A2-63F1-4C3B-88F2-E83462C53C18}"/>
      </w:docPartPr>
      <w:docPartBody>
        <w:p w:rsidR="00CD6141" w:rsidRDefault="00A76762">
          <w:r w:rsidRPr="004620FE">
            <w:rPr>
              <w:rStyle w:val="Responseboxtext"/>
              <w:rFonts w:eastAsia="Calibri" w:cs="Arial"/>
              <w:sz w:val="18"/>
              <w:szCs w:val="18"/>
            </w:rPr>
            <w:t xml:space="preserve">                              </w:t>
          </w:r>
        </w:p>
      </w:docPartBody>
    </w:docPart>
    <w:docPart>
      <w:docPartPr>
        <w:name w:val="35844F6489AB417B842CE75D4CC70390"/>
        <w:category>
          <w:name w:val="General"/>
          <w:gallery w:val="placeholder"/>
        </w:category>
        <w:types>
          <w:type w:val="bbPlcHdr"/>
        </w:types>
        <w:behaviors>
          <w:behavior w:val="content"/>
        </w:behaviors>
        <w:guid w:val="{776D82DE-D772-46D9-93D4-F606D293F0E3}"/>
      </w:docPartPr>
      <w:docPartBody>
        <w:p w:rsidR="00CD6141" w:rsidRDefault="00A76762">
          <w:r w:rsidRPr="004620FE">
            <w:rPr>
              <w:rStyle w:val="Responseboxtext"/>
              <w:rFonts w:eastAsia="Calibri" w:cs="Arial"/>
              <w:sz w:val="18"/>
              <w:szCs w:val="18"/>
            </w:rPr>
            <w:t xml:space="preserve">                     </w:t>
          </w:r>
        </w:p>
      </w:docPartBody>
    </w:docPart>
    <w:docPart>
      <w:docPartPr>
        <w:name w:val="385F22A21741424D9DDA8F81BDB4FC64"/>
        <w:category>
          <w:name w:val="General"/>
          <w:gallery w:val="placeholder"/>
        </w:category>
        <w:types>
          <w:type w:val="bbPlcHdr"/>
        </w:types>
        <w:behaviors>
          <w:behavior w:val="content"/>
        </w:behaviors>
        <w:guid w:val="{05E1E714-11F1-465E-BF95-7AAB662ED221}"/>
      </w:docPartPr>
      <w:docPartBody>
        <w:p w:rsidR="00CD6141" w:rsidRDefault="00A76762">
          <w:r w:rsidRPr="004620FE">
            <w:rPr>
              <w:rStyle w:val="Responseboxtext"/>
              <w:rFonts w:eastAsia="Calibri" w:cs="Arial"/>
              <w:sz w:val="18"/>
              <w:szCs w:val="18"/>
            </w:rPr>
            <w:t xml:space="preserve">                           </w:t>
          </w:r>
        </w:p>
      </w:docPartBody>
    </w:docPart>
    <w:docPart>
      <w:docPartPr>
        <w:name w:val="610A74C7FCE2447D98349814F14AD297"/>
        <w:category>
          <w:name w:val="General"/>
          <w:gallery w:val="placeholder"/>
        </w:category>
        <w:types>
          <w:type w:val="bbPlcHdr"/>
        </w:types>
        <w:behaviors>
          <w:behavior w:val="content"/>
        </w:behaviors>
        <w:guid w:val="{DE8182C1-682D-4C6A-8958-8A38BE12303D}"/>
      </w:docPartPr>
      <w:docPartBody>
        <w:p w:rsidR="00CD6141" w:rsidRDefault="00A76762">
          <w:r w:rsidRPr="004620FE">
            <w:rPr>
              <w:rStyle w:val="Responseboxtext"/>
              <w:rFonts w:eastAsia="Calibri" w:cs="Arial"/>
              <w:sz w:val="18"/>
              <w:szCs w:val="18"/>
            </w:rPr>
            <w:t xml:space="preserve">                            </w:t>
          </w:r>
        </w:p>
      </w:docPartBody>
    </w:docPart>
    <w:docPart>
      <w:docPartPr>
        <w:name w:val="48BB39D58D1F40608E84BDD2E7FF224F"/>
        <w:category>
          <w:name w:val="General"/>
          <w:gallery w:val="placeholder"/>
        </w:category>
        <w:types>
          <w:type w:val="bbPlcHdr"/>
        </w:types>
        <w:behaviors>
          <w:behavior w:val="content"/>
        </w:behaviors>
        <w:guid w:val="{F432B6A4-9CED-4D36-A1EA-1ECCA0EE3384}"/>
      </w:docPartPr>
      <w:docPartBody>
        <w:p w:rsidR="00CD6141" w:rsidRDefault="00A76762">
          <w:r w:rsidRPr="006361B1">
            <w:rPr>
              <w:rStyle w:val="Responseboxtext"/>
              <w:rFonts w:eastAsia="Calibri" w:cs="Arial"/>
              <w:sz w:val="18"/>
              <w:szCs w:val="18"/>
            </w:rPr>
            <w:t xml:space="preserve">                      </w:t>
          </w:r>
        </w:p>
      </w:docPartBody>
    </w:docPart>
    <w:docPart>
      <w:docPartPr>
        <w:name w:val="5170C4A7F42D4DC4A081123DC884C972"/>
        <w:category>
          <w:name w:val="General"/>
          <w:gallery w:val="placeholder"/>
        </w:category>
        <w:types>
          <w:type w:val="bbPlcHdr"/>
        </w:types>
        <w:behaviors>
          <w:behavior w:val="content"/>
        </w:behaviors>
        <w:guid w:val="{905C7306-7642-4DC6-911B-48658A907DB0}"/>
      </w:docPartPr>
      <w:docPartBody>
        <w:p w:rsidR="00CD6141" w:rsidRDefault="00A76762">
          <w:r w:rsidRPr="004620FE">
            <w:rPr>
              <w:rStyle w:val="Responseboxtext"/>
              <w:rFonts w:eastAsia="Calibri" w:cs="Arial"/>
              <w:sz w:val="18"/>
              <w:szCs w:val="18"/>
            </w:rPr>
            <w:t xml:space="preserve">    </w:t>
          </w:r>
        </w:p>
      </w:docPartBody>
    </w:docPart>
    <w:docPart>
      <w:docPartPr>
        <w:name w:val="BB85021133E241EF9A66B696B7B8CE61"/>
        <w:category>
          <w:name w:val="General"/>
          <w:gallery w:val="placeholder"/>
        </w:category>
        <w:types>
          <w:type w:val="bbPlcHdr"/>
        </w:types>
        <w:behaviors>
          <w:behavior w:val="content"/>
        </w:behaviors>
        <w:guid w:val="{BB188B9A-8993-4950-AF8A-14D6AE8BEF0A}"/>
      </w:docPartPr>
      <w:docPartBody>
        <w:p w:rsidR="00CD6141" w:rsidRDefault="00A76762">
          <w:r w:rsidRPr="004620FE">
            <w:rPr>
              <w:rStyle w:val="Responseboxtext"/>
              <w:rFonts w:eastAsia="Calibri" w:cs="Arial"/>
              <w:sz w:val="18"/>
              <w:szCs w:val="18"/>
            </w:rPr>
            <w:t xml:space="preserve">    </w:t>
          </w:r>
        </w:p>
      </w:docPartBody>
    </w:docPart>
    <w:docPart>
      <w:docPartPr>
        <w:name w:val="ADBCEE2C2F4148BDB7123B096530B05D"/>
        <w:category>
          <w:name w:val="General"/>
          <w:gallery w:val="placeholder"/>
        </w:category>
        <w:types>
          <w:type w:val="bbPlcHdr"/>
        </w:types>
        <w:behaviors>
          <w:behavior w:val="content"/>
        </w:behaviors>
        <w:guid w:val="{9AC0C387-7EA6-4F69-B279-259C4DA95F73}"/>
      </w:docPartPr>
      <w:docPartBody>
        <w:p w:rsidR="00CD6141" w:rsidRDefault="00A76762">
          <w:r w:rsidRPr="004620FE">
            <w:rPr>
              <w:rStyle w:val="Responseboxtext"/>
              <w:rFonts w:eastAsia="Calibri" w:cs="Arial"/>
              <w:sz w:val="18"/>
              <w:szCs w:val="18"/>
            </w:rPr>
            <w:t xml:space="preserve">    </w:t>
          </w:r>
        </w:p>
      </w:docPartBody>
    </w:docPart>
    <w:docPart>
      <w:docPartPr>
        <w:name w:val="BE9EB468D9ED427AB21786D6436B851F"/>
        <w:category>
          <w:name w:val="General"/>
          <w:gallery w:val="placeholder"/>
        </w:category>
        <w:types>
          <w:type w:val="bbPlcHdr"/>
        </w:types>
        <w:behaviors>
          <w:behavior w:val="content"/>
        </w:behaviors>
        <w:guid w:val="{90999AD8-A003-41C7-B44D-0E54ED195B34}"/>
      </w:docPartPr>
      <w:docPartBody>
        <w:p w:rsidR="00CD6141" w:rsidRDefault="00A76762">
          <w:r w:rsidRPr="004620FE">
            <w:rPr>
              <w:rStyle w:val="Responseboxtext"/>
              <w:rFonts w:eastAsia="Calibri" w:cs="Arial"/>
              <w:sz w:val="18"/>
              <w:szCs w:val="18"/>
            </w:rPr>
            <w:t xml:space="preserve">                    </w:t>
          </w:r>
        </w:p>
      </w:docPartBody>
    </w:docPart>
    <w:docPart>
      <w:docPartPr>
        <w:name w:val="07E1098BB6F14EA784B47EDAB9D29C8D"/>
        <w:category>
          <w:name w:val="General"/>
          <w:gallery w:val="placeholder"/>
        </w:category>
        <w:types>
          <w:type w:val="bbPlcHdr"/>
        </w:types>
        <w:behaviors>
          <w:behavior w:val="content"/>
        </w:behaviors>
        <w:guid w:val="{4DD202A0-3D8D-49FB-BD77-71DAE3F41107}"/>
      </w:docPartPr>
      <w:docPartBody>
        <w:p w:rsidR="00CD6141" w:rsidRDefault="00A76762">
          <w:r w:rsidRPr="00AE26CC">
            <w:rPr>
              <w:rStyle w:val="Responseboxtext"/>
              <w:rFonts w:eastAsia="Calibri" w:cs="Arial"/>
              <w:sz w:val="18"/>
              <w:szCs w:val="18"/>
            </w:rPr>
            <w:t xml:space="preserve">                      </w:t>
          </w:r>
        </w:p>
      </w:docPartBody>
    </w:docPart>
    <w:docPart>
      <w:docPartPr>
        <w:name w:val="4B7DA86C209A43FF910C330D73317DCF"/>
        <w:category>
          <w:name w:val="General"/>
          <w:gallery w:val="placeholder"/>
        </w:category>
        <w:types>
          <w:type w:val="bbPlcHdr"/>
        </w:types>
        <w:behaviors>
          <w:behavior w:val="content"/>
        </w:behaviors>
        <w:guid w:val="{15220226-6C1E-438D-B7F6-CCACA32A1539}"/>
      </w:docPartPr>
      <w:docPartBody>
        <w:p w:rsidR="00CD6141" w:rsidRDefault="00A76762">
          <w:r w:rsidRPr="004620FE">
            <w:rPr>
              <w:rStyle w:val="Responseboxtext"/>
              <w:rFonts w:eastAsia="Calibri" w:cs="Arial"/>
              <w:sz w:val="18"/>
              <w:szCs w:val="18"/>
            </w:rPr>
            <w:t xml:space="preserve">                    </w:t>
          </w:r>
        </w:p>
      </w:docPartBody>
    </w:docPart>
    <w:docPart>
      <w:docPartPr>
        <w:name w:val="6E012A04FBB94A038BFCAF2D6DD32AF3"/>
        <w:category>
          <w:name w:val="General"/>
          <w:gallery w:val="placeholder"/>
        </w:category>
        <w:types>
          <w:type w:val="bbPlcHdr"/>
        </w:types>
        <w:behaviors>
          <w:behavior w:val="content"/>
        </w:behaviors>
        <w:guid w:val="{D43702DB-4D97-475F-B36E-59CD27CC5EAE}"/>
      </w:docPartPr>
      <w:docPartBody>
        <w:p w:rsidR="00CD6141" w:rsidRDefault="00A76762">
          <w:r w:rsidRPr="004620FE">
            <w:rPr>
              <w:rStyle w:val="Responseboxtext"/>
              <w:rFonts w:eastAsia="Calibri" w:cs="Arial"/>
              <w:sz w:val="18"/>
              <w:szCs w:val="18"/>
            </w:rPr>
            <w:t xml:space="preserve">                              </w:t>
          </w:r>
        </w:p>
      </w:docPartBody>
    </w:docPart>
    <w:docPart>
      <w:docPartPr>
        <w:name w:val="CC7D3B41C5FB4019AAAD47562CD16C0E"/>
        <w:category>
          <w:name w:val="General"/>
          <w:gallery w:val="placeholder"/>
        </w:category>
        <w:types>
          <w:type w:val="bbPlcHdr"/>
        </w:types>
        <w:behaviors>
          <w:behavior w:val="content"/>
        </w:behaviors>
        <w:guid w:val="{A5DCBA58-3931-4129-9CB5-460A90CBC48C}"/>
      </w:docPartPr>
      <w:docPartBody>
        <w:p w:rsidR="00CD6141" w:rsidRDefault="00A76762">
          <w:r w:rsidRPr="004620FE">
            <w:rPr>
              <w:rStyle w:val="Responseboxtext"/>
              <w:rFonts w:eastAsia="Calibri" w:cs="Arial"/>
              <w:sz w:val="18"/>
              <w:szCs w:val="18"/>
            </w:rPr>
            <w:t xml:space="preserve">                     </w:t>
          </w:r>
        </w:p>
      </w:docPartBody>
    </w:docPart>
    <w:docPart>
      <w:docPartPr>
        <w:name w:val="1ACB7968F19E4F9B974D5C7FBFAF36C9"/>
        <w:category>
          <w:name w:val="General"/>
          <w:gallery w:val="placeholder"/>
        </w:category>
        <w:types>
          <w:type w:val="bbPlcHdr"/>
        </w:types>
        <w:behaviors>
          <w:behavior w:val="content"/>
        </w:behaviors>
        <w:guid w:val="{28175638-27B1-4549-BADD-EA58A2F9AAF1}"/>
      </w:docPartPr>
      <w:docPartBody>
        <w:p w:rsidR="00CD6141" w:rsidRDefault="00A76762">
          <w:r w:rsidRPr="004620FE">
            <w:rPr>
              <w:rStyle w:val="Responseboxtext"/>
              <w:rFonts w:eastAsia="Calibri" w:cs="Arial"/>
              <w:sz w:val="18"/>
              <w:szCs w:val="18"/>
            </w:rPr>
            <w:t xml:space="preserve">                           </w:t>
          </w:r>
        </w:p>
      </w:docPartBody>
    </w:docPart>
    <w:docPart>
      <w:docPartPr>
        <w:name w:val="F886A670D0B443B1A717F8C74742F40A"/>
        <w:category>
          <w:name w:val="General"/>
          <w:gallery w:val="placeholder"/>
        </w:category>
        <w:types>
          <w:type w:val="bbPlcHdr"/>
        </w:types>
        <w:behaviors>
          <w:behavior w:val="content"/>
        </w:behaviors>
        <w:guid w:val="{AFA0CD5D-2957-4F45-B504-AFC2DAE0CC38}"/>
      </w:docPartPr>
      <w:docPartBody>
        <w:p w:rsidR="00CD6141" w:rsidRDefault="00A76762">
          <w:r w:rsidRPr="004620FE">
            <w:rPr>
              <w:rStyle w:val="Responseboxtext"/>
              <w:rFonts w:eastAsia="Calibri" w:cs="Arial"/>
              <w:sz w:val="18"/>
              <w:szCs w:val="18"/>
            </w:rPr>
            <w:t xml:space="preserve">                            </w:t>
          </w:r>
        </w:p>
      </w:docPartBody>
    </w:docPart>
    <w:docPart>
      <w:docPartPr>
        <w:name w:val="33F410E5FB8145C8B9FCCB178A192352"/>
        <w:category>
          <w:name w:val="General"/>
          <w:gallery w:val="placeholder"/>
        </w:category>
        <w:types>
          <w:type w:val="bbPlcHdr"/>
        </w:types>
        <w:behaviors>
          <w:behavior w:val="content"/>
        </w:behaviors>
        <w:guid w:val="{4070597D-7727-431D-AF23-837AC6745E59}"/>
      </w:docPartPr>
      <w:docPartBody>
        <w:p w:rsidR="00CD6141" w:rsidRDefault="00A76762">
          <w:r w:rsidRPr="006361B1">
            <w:rPr>
              <w:rStyle w:val="Responseboxtext"/>
              <w:rFonts w:eastAsia="Calibri" w:cs="Arial"/>
              <w:sz w:val="18"/>
              <w:szCs w:val="18"/>
            </w:rPr>
            <w:t xml:space="preserve">                      </w:t>
          </w:r>
        </w:p>
      </w:docPartBody>
    </w:docPart>
    <w:docPart>
      <w:docPartPr>
        <w:name w:val="8EB6234600414BE4B5DFDC561F7CAF69"/>
        <w:category>
          <w:name w:val="General"/>
          <w:gallery w:val="placeholder"/>
        </w:category>
        <w:types>
          <w:type w:val="bbPlcHdr"/>
        </w:types>
        <w:behaviors>
          <w:behavior w:val="content"/>
        </w:behaviors>
        <w:guid w:val="{232E8364-31B5-48A7-9346-0D62A868B8AF}"/>
      </w:docPartPr>
      <w:docPartBody>
        <w:p w:rsidR="00CD6141" w:rsidRDefault="00A76762">
          <w:r w:rsidRPr="004620FE">
            <w:rPr>
              <w:rStyle w:val="Responseboxtext"/>
              <w:rFonts w:eastAsia="Calibri" w:cs="Arial"/>
              <w:sz w:val="18"/>
              <w:szCs w:val="18"/>
            </w:rPr>
            <w:t xml:space="preserve">    </w:t>
          </w:r>
        </w:p>
      </w:docPartBody>
    </w:docPart>
    <w:docPart>
      <w:docPartPr>
        <w:name w:val="D308E930AE5E4C16A75D0C30C526267F"/>
        <w:category>
          <w:name w:val="General"/>
          <w:gallery w:val="placeholder"/>
        </w:category>
        <w:types>
          <w:type w:val="bbPlcHdr"/>
        </w:types>
        <w:behaviors>
          <w:behavior w:val="content"/>
        </w:behaviors>
        <w:guid w:val="{08AA33A9-9E27-48CE-BFA1-8B93BCE2079E}"/>
      </w:docPartPr>
      <w:docPartBody>
        <w:p w:rsidR="00CD6141" w:rsidRDefault="00A76762">
          <w:r w:rsidRPr="004620FE">
            <w:rPr>
              <w:rStyle w:val="Responseboxtext"/>
              <w:rFonts w:eastAsia="Calibri" w:cs="Arial"/>
              <w:sz w:val="18"/>
              <w:szCs w:val="18"/>
            </w:rPr>
            <w:t xml:space="preserve">    </w:t>
          </w:r>
        </w:p>
      </w:docPartBody>
    </w:docPart>
    <w:docPart>
      <w:docPartPr>
        <w:name w:val="C5E40846C48141A89F2ACA6233A0971D"/>
        <w:category>
          <w:name w:val="General"/>
          <w:gallery w:val="placeholder"/>
        </w:category>
        <w:types>
          <w:type w:val="bbPlcHdr"/>
        </w:types>
        <w:behaviors>
          <w:behavior w:val="content"/>
        </w:behaviors>
        <w:guid w:val="{4C3E6CE1-2842-4175-86D5-CF7B3D5C0DF8}"/>
      </w:docPartPr>
      <w:docPartBody>
        <w:p w:rsidR="00CD6141" w:rsidRDefault="00A76762">
          <w:r w:rsidRPr="004620FE">
            <w:rPr>
              <w:rStyle w:val="Responseboxtext"/>
              <w:rFonts w:eastAsia="Calibri" w:cs="Arial"/>
              <w:sz w:val="18"/>
              <w:szCs w:val="18"/>
            </w:rPr>
            <w:t xml:space="preserve">    </w:t>
          </w:r>
        </w:p>
      </w:docPartBody>
    </w:docPart>
    <w:docPart>
      <w:docPartPr>
        <w:name w:val="BE014BDF24DC4E35A7A3B0F7A5EDCB87"/>
        <w:category>
          <w:name w:val="General"/>
          <w:gallery w:val="placeholder"/>
        </w:category>
        <w:types>
          <w:type w:val="bbPlcHdr"/>
        </w:types>
        <w:behaviors>
          <w:behavior w:val="content"/>
        </w:behaviors>
        <w:guid w:val="{A3CBA989-2964-4C37-94B0-8115685F295B}"/>
      </w:docPartPr>
      <w:docPartBody>
        <w:p w:rsidR="00CD6141" w:rsidRDefault="00A76762">
          <w:r w:rsidRPr="004620FE">
            <w:rPr>
              <w:rStyle w:val="Responseboxtext"/>
              <w:rFonts w:eastAsia="Calibri" w:cs="Arial"/>
              <w:sz w:val="18"/>
              <w:szCs w:val="18"/>
            </w:rPr>
            <w:t xml:space="preserve">                    </w:t>
          </w:r>
        </w:p>
      </w:docPartBody>
    </w:docPart>
    <w:docPart>
      <w:docPartPr>
        <w:name w:val="F45794945DFF436DAFF68A484A467784"/>
        <w:category>
          <w:name w:val="General"/>
          <w:gallery w:val="placeholder"/>
        </w:category>
        <w:types>
          <w:type w:val="bbPlcHdr"/>
        </w:types>
        <w:behaviors>
          <w:behavior w:val="content"/>
        </w:behaviors>
        <w:guid w:val="{7C58198B-F6E2-4FE0-B78F-C18A100221D7}"/>
      </w:docPartPr>
      <w:docPartBody>
        <w:p w:rsidR="00CD6141" w:rsidRDefault="00A76762">
          <w:r w:rsidRPr="00AE26CC">
            <w:rPr>
              <w:rStyle w:val="Responseboxtext"/>
              <w:rFonts w:eastAsia="Calibri" w:cs="Arial"/>
              <w:sz w:val="18"/>
              <w:szCs w:val="18"/>
            </w:rPr>
            <w:t xml:space="preserve">                      </w:t>
          </w:r>
        </w:p>
      </w:docPartBody>
    </w:docPart>
    <w:docPart>
      <w:docPartPr>
        <w:name w:val="C7BBE293649B4577B09D2CF810DBF984"/>
        <w:category>
          <w:name w:val="General"/>
          <w:gallery w:val="placeholder"/>
        </w:category>
        <w:types>
          <w:type w:val="bbPlcHdr"/>
        </w:types>
        <w:behaviors>
          <w:behavior w:val="content"/>
        </w:behaviors>
        <w:guid w:val="{51E6482B-5291-4A3B-B0A1-22C35E7CAFB8}"/>
      </w:docPartPr>
      <w:docPartBody>
        <w:p w:rsidR="00CD6141" w:rsidRDefault="00A76762">
          <w:r w:rsidRPr="004620FE">
            <w:rPr>
              <w:rStyle w:val="Responseboxtext"/>
              <w:rFonts w:eastAsia="Calibri" w:cs="Arial"/>
              <w:sz w:val="18"/>
              <w:szCs w:val="18"/>
            </w:rPr>
            <w:t xml:space="preserve">                    </w:t>
          </w:r>
        </w:p>
      </w:docPartBody>
    </w:docPart>
    <w:docPart>
      <w:docPartPr>
        <w:name w:val="7E37EAEA11554E4BAB9B6D8BF6288D39"/>
        <w:category>
          <w:name w:val="General"/>
          <w:gallery w:val="placeholder"/>
        </w:category>
        <w:types>
          <w:type w:val="bbPlcHdr"/>
        </w:types>
        <w:behaviors>
          <w:behavior w:val="content"/>
        </w:behaviors>
        <w:guid w:val="{F68D1293-FA8C-470C-9995-7ADC2B05BBA5}"/>
      </w:docPartPr>
      <w:docPartBody>
        <w:p w:rsidR="00CD6141" w:rsidRDefault="00A76762">
          <w:r w:rsidRPr="004620FE">
            <w:rPr>
              <w:rStyle w:val="Responseboxtext"/>
              <w:rFonts w:eastAsia="Calibri" w:cs="Arial"/>
              <w:sz w:val="18"/>
              <w:szCs w:val="18"/>
            </w:rPr>
            <w:t xml:space="preserve">                              </w:t>
          </w:r>
        </w:p>
      </w:docPartBody>
    </w:docPart>
    <w:docPart>
      <w:docPartPr>
        <w:name w:val="E8E15666CE5542D9B09B3621C2286971"/>
        <w:category>
          <w:name w:val="General"/>
          <w:gallery w:val="placeholder"/>
        </w:category>
        <w:types>
          <w:type w:val="bbPlcHdr"/>
        </w:types>
        <w:behaviors>
          <w:behavior w:val="content"/>
        </w:behaviors>
        <w:guid w:val="{547E02D4-143D-4515-8865-6C4A648147DC}"/>
      </w:docPartPr>
      <w:docPartBody>
        <w:p w:rsidR="00CD6141" w:rsidRDefault="00A76762">
          <w:r w:rsidRPr="004620FE">
            <w:rPr>
              <w:rStyle w:val="Responseboxtext"/>
              <w:rFonts w:eastAsia="Calibri" w:cs="Arial"/>
              <w:sz w:val="18"/>
              <w:szCs w:val="18"/>
            </w:rPr>
            <w:t xml:space="preserve">                     </w:t>
          </w:r>
        </w:p>
      </w:docPartBody>
    </w:docPart>
    <w:docPart>
      <w:docPartPr>
        <w:name w:val="B8372ACA7BBB4ECEA24A11FBB72B698D"/>
        <w:category>
          <w:name w:val="General"/>
          <w:gallery w:val="placeholder"/>
        </w:category>
        <w:types>
          <w:type w:val="bbPlcHdr"/>
        </w:types>
        <w:behaviors>
          <w:behavior w:val="content"/>
        </w:behaviors>
        <w:guid w:val="{177FB07B-FA9C-407F-A38A-1C9F954488ED}"/>
      </w:docPartPr>
      <w:docPartBody>
        <w:p w:rsidR="00CD6141" w:rsidRDefault="00A76762">
          <w:r w:rsidRPr="004620FE">
            <w:rPr>
              <w:rStyle w:val="Responseboxtext"/>
              <w:rFonts w:eastAsia="Calibri" w:cs="Arial"/>
              <w:sz w:val="18"/>
              <w:szCs w:val="18"/>
            </w:rPr>
            <w:t xml:space="preserve">                           </w:t>
          </w:r>
        </w:p>
      </w:docPartBody>
    </w:docPart>
    <w:docPart>
      <w:docPartPr>
        <w:name w:val="50C3DC7451BD4EEEB0F4C96955B1B8F5"/>
        <w:category>
          <w:name w:val="General"/>
          <w:gallery w:val="placeholder"/>
        </w:category>
        <w:types>
          <w:type w:val="bbPlcHdr"/>
        </w:types>
        <w:behaviors>
          <w:behavior w:val="content"/>
        </w:behaviors>
        <w:guid w:val="{EB5D7B76-3FFA-471F-A96E-4C0ACA2ADF9F}"/>
      </w:docPartPr>
      <w:docPartBody>
        <w:p w:rsidR="00CD6141" w:rsidRDefault="00A76762">
          <w:r w:rsidRPr="004620FE">
            <w:rPr>
              <w:rStyle w:val="Responseboxtext"/>
              <w:rFonts w:eastAsia="Calibri" w:cs="Arial"/>
              <w:sz w:val="18"/>
              <w:szCs w:val="18"/>
            </w:rPr>
            <w:t xml:space="preserve">                            </w:t>
          </w:r>
        </w:p>
      </w:docPartBody>
    </w:docPart>
    <w:docPart>
      <w:docPartPr>
        <w:name w:val="6F2A34F683A04C2A8C16427671B3EBD6"/>
        <w:category>
          <w:name w:val="General"/>
          <w:gallery w:val="placeholder"/>
        </w:category>
        <w:types>
          <w:type w:val="bbPlcHdr"/>
        </w:types>
        <w:behaviors>
          <w:behavior w:val="content"/>
        </w:behaviors>
        <w:guid w:val="{86A72B68-A46E-4A76-9E61-1C73994012DC}"/>
      </w:docPartPr>
      <w:docPartBody>
        <w:p w:rsidR="00CD6141" w:rsidRDefault="00A76762">
          <w:r w:rsidRPr="006361B1">
            <w:rPr>
              <w:rStyle w:val="Responseboxtext"/>
              <w:rFonts w:eastAsia="Calibri" w:cs="Arial"/>
              <w:sz w:val="18"/>
              <w:szCs w:val="18"/>
            </w:rPr>
            <w:t xml:space="preserve">                      </w:t>
          </w:r>
        </w:p>
      </w:docPartBody>
    </w:docPart>
    <w:docPart>
      <w:docPartPr>
        <w:name w:val="10F5C38DD4664616895680D01DB979EE"/>
        <w:category>
          <w:name w:val="General"/>
          <w:gallery w:val="placeholder"/>
        </w:category>
        <w:types>
          <w:type w:val="bbPlcHdr"/>
        </w:types>
        <w:behaviors>
          <w:behavior w:val="content"/>
        </w:behaviors>
        <w:guid w:val="{7FFE7481-357A-48E3-8B2A-8A052B22FDA9}"/>
      </w:docPartPr>
      <w:docPartBody>
        <w:p w:rsidR="00CD6141" w:rsidRDefault="00A76762">
          <w:r w:rsidRPr="004620FE">
            <w:rPr>
              <w:rStyle w:val="Responseboxtext"/>
              <w:rFonts w:eastAsia="Calibri" w:cs="Arial"/>
              <w:sz w:val="18"/>
              <w:szCs w:val="18"/>
            </w:rPr>
            <w:t xml:space="preserve">    </w:t>
          </w:r>
        </w:p>
      </w:docPartBody>
    </w:docPart>
    <w:docPart>
      <w:docPartPr>
        <w:name w:val="0D9D50740AE74E8A974C238D2272B6A6"/>
        <w:category>
          <w:name w:val="General"/>
          <w:gallery w:val="placeholder"/>
        </w:category>
        <w:types>
          <w:type w:val="bbPlcHdr"/>
        </w:types>
        <w:behaviors>
          <w:behavior w:val="content"/>
        </w:behaviors>
        <w:guid w:val="{D1F95BDC-4F8A-4549-8D0F-0F7E5B653FB9}"/>
      </w:docPartPr>
      <w:docPartBody>
        <w:p w:rsidR="00CD6141" w:rsidRDefault="00A76762">
          <w:r w:rsidRPr="004620FE">
            <w:rPr>
              <w:rStyle w:val="Responseboxtext"/>
              <w:rFonts w:eastAsia="Calibri" w:cs="Arial"/>
              <w:sz w:val="18"/>
              <w:szCs w:val="18"/>
            </w:rPr>
            <w:t xml:space="preserve">    </w:t>
          </w:r>
        </w:p>
      </w:docPartBody>
    </w:docPart>
    <w:docPart>
      <w:docPartPr>
        <w:name w:val="30690FE18A8646E9AEBF2DF1B759A643"/>
        <w:category>
          <w:name w:val="General"/>
          <w:gallery w:val="placeholder"/>
        </w:category>
        <w:types>
          <w:type w:val="bbPlcHdr"/>
        </w:types>
        <w:behaviors>
          <w:behavior w:val="content"/>
        </w:behaviors>
        <w:guid w:val="{1C0D789B-8C10-416D-8460-F6B00877E216}"/>
      </w:docPartPr>
      <w:docPartBody>
        <w:p w:rsidR="00CD6141" w:rsidRDefault="00A76762">
          <w:r w:rsidRPr="004620FE">
            <w:rPr>
              <w:rStyle w:val="Responseboxtext"/>
              <w:rFonts w:eastAsia="Calibri" w:cs="Arial"/>
              <w:sz w:val="18"/>
              <w:szCs w:val="18"/>
            </w:rPr>
            <w:t xml:space="preserve">    </w:t>
          </w:r>
        </w:p>
      </w:docPartBody>
    </w:docPart>
    <w:docPart>
      <w:docPartPr>
        <w:name w:val="483F281E8C784FDFA3CED4C1A182843C"/>
        <w:category>
          <w:name w:val="General"/>
          <w:gallery w:val="placeholder"/>
        </w:category>
        <w:types>
          <w:type w:val="bbPlcHdr"/>
        </w:types>
        <w:behaviors>
          <w:behavior w:val="content"/>
        </w:behaviors>
        <w:guid w:val="{020E7EC2-A6B8-4EC0-B10F-F3631A68CE18}"/>
      </w:docPartPr>
      <w:docPartBody>
        <w:p w:rsidR="00CD6141" w:rsidRDefault="00A76762">
          <w:r w:rsidRPr="004620FE">
            <w:rPr>
              <w:rStyle w:val="Responseboxtext"/>
              <w:rFonts w:eastAsia="Calibri" w:cs="Arial"/>
              <w:sz w:val="18"/>
              <w:szCs w:val="18"/>
            </w:rPr>
            <w:t xml:space="preserve">                    </w:t>
          </w:r>
        </w:p>
      </w:docPartBody>
    </w:docPart>
    <w:docPart>
      <w:docPartPr>
        <w:name w:val="30AA200169034A5A9601A6BDF383EE5B"/>
        <w:category>
          <w:name w:val="General"/>
          <w:gallery w:val="placeholder"/>
        </w:category>
        <w:types>
          <w:type w:val="bbPlcHdr"/>
        </w:types>
        <w:behaviors>
          <w:behavior w:val="content"/>
        </w:behaviors>
        <w:guid w:val="{72BCE3ED-732D-4189-A595-49BD2A0DE525}"/>
      </w:docPartPr>
      <w:docPartBody>
        <w:p w:rsidR="00CD6141" w:rsidRDefault="00A76762">
          <w:r w:rsidRPr="00AE26CC">
            <w:rPr>
              <w:rStyle w:val="Responseboxtext"/>
              <w:rFonts w:eastAsia="Calibri" w:cs="Arial"/>
              <w:sz w:val="18"/>
              <w:szCs w:val="18"/>
            </w:rPr>
            <w:t xml:space="preserve">                      </w:t>
          </w:r>
        </w:p>
      </w:docPartBody>
    </w:docPart>
    <w:docPart>
      <w:docPartPr>
        <w:name w:val="ACBA3684E2E64735AACFDF043885BB57"/>
        <w:category>
          <w:name w:val="General"/>
          <w:gallery w:val="placeholder"/>
        </w:category>
        <w:types>
          <w:type w:val="bbPlcHdr"/>
        </w:types>
        <w:behaviors>
          <w:behavior w:val="content"/>
        </w:behaviors>
        <w:guid w:val="{E9B26C96-A6FF-456A-94A6-0B62932CA54E}"/>
      </w:docPartPr>
      <w:docPartBody>
        <w:p w:rsidR="00CD6141" w:rsidRDefault="00A76762">
          <w:r w:rsidRPr="004620FE">
            <w:rPr>
              <w:rStyle w:val="Responseboxtext"/>
              <w:rFonts w:eastAsia="Calibri" w:cs="Arial"/>
              <w:sz w:val="18"/>
              <w:szCs w:val="18"/>
            </w:rPr>
            <w:t xml:space="preserve">                    </w:t>
          </w:r>
        </w:p>
      </w:docPartBody>
    </w:docPart>
    <w:docPart>
      <w:docPartPr>
        <w:name w:val="102094BDC7154EF3B774E7F71CC189BC"/>
        <w:category>
          <w:name w:val="General"/>
          <w:gallery w:val="placeholder"/>
        </w:category>
        <w:types>
          <w:type w:val="bbPlcHdr"/>
        </w:types>
        <w:behaviors>
          <w:behavior w:val="content"/>
        </w:behaviors>
        <w:guid w:val="{30579093-4BFB-4B2B-AEE6-E23302B2D6FD}"/>
      </w:docPartPr>
      <w:docPartBody>
        <w:p w:rsidR="00CD6141" w:rsidRDefault="00A76762">
          <w:r w:rsidRPr="004620FE">
            <w:rPr>
              <w:rStyle w:val="Responseboxtext"/>
              <w:rFonts w:eastAsia="Calibri" w:cs="Arial"/>
              <w:sz w:val="18"/>
              <w:szCs w:val="18"/>
            </w:rPr>
            <w:t xml:space="preserve">                              </w:t>
          </w:r>
        </w:p>
      </w:docPartBody>
    </w:docPart>
    <w:docPart>
      <w:docPartPr>
        <w:name w:val="676AF37AC8F644848D0D66301A10C337"/>
        <w:category>
          <w:name w:val="General"/>
          <w:gallery w:val="placeholder"/>
        </w:category>
        <w:types>
          <w:type w:val="bbPlcHdr"/>
        </w:types>
        <w:behaviors>
          <w:behavior w:val="content"/>
        </w:behaviors>
        <w:guid w:val="{C4640B80-94FE-47A1-A693-3E0348911309}"/>
      </w:docPartPr>
      <w:docPartBody>
        <w:p w:rsidR="00CD6141" w:rsidRDefault="00A76762">
          <w:r w:rsidRPr="004620FE">
            <w:rPr>
              <w:rStyle w:val="Responseboxtext"/>
              <w:rFonts w:eastAsia="Calibri" w:cs="Arial"/>
              <w:sz w:val="18"/>
              <w:szCs w:val="18"/>
            </w:rPr>
            <w:t xml:space="preserve">                     </w:t>
          </w:r>
        </w:p>
      </w:docPartBody>
    </w:docPart>
    <w:docPart>
      <w:docPartPr>
        <w:name w:val="84177928A98441D88DE313E9A4481FDF"/>
        <w:category>
          <w:name w:val="General"/>
          <w:gallery w:val="placeholder"/>
        </w:category>
        <w:types>
          <w:type w:val="bbPlcHdr"/>
        </w:types>
        <w:behaviors>
          <w:behavior w:val="content"/>
        </w:behaviors>
        <w:guid w:val="{E0943B2F-2BF7-4530-8376-1A0FA233F50E}"/>
      </w:docPartPr>
      <w:docPartBody>
        <w:p w:rsidR="00CD6141" w:rsidRDefault="00A76762">
          <w:r w:rsidRPr="004620FE">
            <w:rPr>
              <w:rStyle w:val="Responseboxtext"/>
              <w:rFonts w:eastAsia="Calibri" w:cs="Arial"/>
              <w:sz w:val="18"/>
              <w:szCs w:val="18"/>
            </w:rPr>
            <w:t xml:space="preserve">                           </w:t>
          </w:r>
        </w:p>
      </w:docPartBody>
    </w:docPart>
    <w:docPart>
      <w:docPartPr>
        <w:name w:val="7201D875F4F34CDBB438395D0813AF77"/>
        <w:category>
          <w:name w:val="General"/>
          <w:gallery w:val="placeholder"/>
        </w:category>
        <w:types>
          <w:type w:val="bbPlcHdr"/>
        </w:types>
        <w:behaviors>
          <w:behavior w:val="content"/>
        </w:behaviors>
        <w:guid w:val="{E4611A95-E5AD-42C3-B3FB-139B9ED26C10}"/>
      </w:docPartPr>
      <w:docPartBody>
        <w:p w:rsidR="00CD6141" w:rsidRDefault="00A76762">
          <w:r w:rsidRPr="004620FE">
            <w:rPr>
              <w:rStyle w:val="Responseboxtext"/>
              <w:rFonts w:eastAsia="Calibri" w:cs="Arial"/>
              <w:sz w:val="18"/>
              <w:szCs w:val="18"/>
            </w:rPr>
            <w:t xml:space="preserve">                            </w:t>
          </w:r>
        </w:p>
      </w:docPartBody>
    </w:docPart>
    <w:docPart>
      <w:docPartPr>
        <w:name w:val="45D63EC6EEC44A01AB35737E2C506673"/>
        <w:category>
          <w:name w:val="General"/>
          <w:gallery w:val="placeholder"/>
        </w:category>
        <w:types>
          <w:type w:val="bbPlcHdr"/>
        </w:types>
        <w:behaviors>
          <w:behavior w:val="content"/>
        </w:behaviors>
        <w:guid w:val="{62A3EC69-FD57-4E1A-B7F4-4CBC0F9AF458}"/>
      </w:docPartPr>
      <w:docPartBody>
        <w:p w:rsidR="00CD6141" w:rsidRDefault="00A76762">
          <w:r w:rsidRPr="006361B1">
            <w:rPr>
              <w:rStyle w:val="Responseboxtext"/>
              <w:rFonts w:eastAsia="Calibri" w:cs="Arial"/>
              <w:sz w:val="18"/>
              <w:szCs w:val="18"/>
            </w:rPr>
            <w:t xml:space="preserve">                      </w:t>
          </w:r>
        </w:p>
      </w:docPartBody>
    </w:docPart>
    <w:docPart>
      <w:docPartPr>
        <w:name w:val="95E14AE6966F456BAE7E8524F25C4BA5"/>
        <w:category>
          <w:name w:val="General"/>
          <w:gallery w:val="placeholder"/>
        </w:category>
        <w:types>
          <w:type w:val="bbPlcHdr"/>
        </w:types>
        <w:behaviors>
          <w:behavior w:val="content"/>
        </w:behaviors>
        <w:guid w:val="{E4532BEA-D137-4B17-A626-1AA47D5562EF}"/>
      </w:docPartPr>
      <w:docPartBody>
        <w:p w:rsidR="00CD6141" w:rsidRDefault="00A76762">
          <w:r w:rsidRPr="004620FE">
            <w:rPr>
              <w:rStyle w:val="Responseboxtext"/>
              <w:rFonts w:eastAsia="Calibri" w:cs="Arial"/>
              <w:sz w:val="18"/>
              <w:szCs w:val="18"/>
            </w:rPr>
            <w:t xml:space="preserve">    </w:t>
          </w:r>
        </w:p>
      </w:docPartBody>
    </w:docPart>
    <w:docPart>
      <w:docPartPr>
        <w:name w:val="2F8AEA27BC91451E870113A01E38D37A"/>
        <w:category>
          <w:name w:val="General"/>
          <w:gallery w:val="placeholder"/>
        </w:category>
        <w:types>
          <w:type w:val="bbPlcHdr"/>
        </w:types>
        <w:behaviors>
          <w:behavior w:val="content"/>
        </w:behaviors>
        <w:guid w:val="{FE8CEC82-62B4-47A3-ADEC-D795A4C0B365}"/>
      </w:docPartPr>
      <w:docPartBody>
        <w:p w:rsidR="00CD6141" w:rsidRDefault="00A76762">
          <w:r w:rsidRPr="004620FE">
            <w:rPr>
              <w:rStyle w:val="Responseboxtext"/>
              <w:rFonts w:eastAsia="Calibri" w:cs="Arial"/>
              <w:sz w:val="18"/>
              <w:szCs w:val="18"/>
            </w:rPr>
            <w:t xml:space="preserve">    </w:t>
          </w:r>
        </w:p>
      </w:docPartBody>
    </w:docPart>
    <w:docPart>
      <w:docPartPr>
        <w:name w:val="77953FA5046C4D9B9E9E20E80CFF245D"/>
        <w:category>
          <w:name w:val="General"/>
          <w:gallery w:val="placeholder"/>
        </w:category>
        <w:types>
          <w:type w:val="bbPlcHdr"/>
        </w:types>
        <w:behaviors>
          <w:behavior w:val="content"/>
        </w:behaviors>
        <w:guid w:val="{290D6119-14C1-4312-92A5-26E47DFFAC38}"/>
      </w:docPartPr>
      <w:docPartBody>
        <w:p w:rsidR="00CD6141" w:rsidRDefault="00A76762">
          <w:r w:rsidRPr="004620FE">
            <w:rPr>
              <w:rStyle w:val="Responseboxtext"/>
              <w:rFonts w:eastAsia="Calibri" w:cs="Arial"/>
              <w:sz w:val="18"/>
              <w:szCs w:val="18"/>
            </w:rPr>
            <w:t xml:space="preserve">    </w:t>
          </w:r>
        </w:p>
      </w:docPartBody>
    </w:docPart>
    <w:docPart>
      <w:docPartPr>
        <w:name w:val="9AB8EE385824487E94E234BCC87EB7BF"/>
        <w:category>
          <w:name w:val="General"/>
          <w:gallery w:val="placeholder"/>
        </w:category>
        <w:types>
          <w:type w:val="bbPlcHdr"/>
        </w:types>
        <w:behaviors>
          <w:behavior w:val="content"/>
        </w:behaviors>
        <w:guid w:val="{551E083D-E5AF-4877-A88C-1272072A726A}"/>
      </w:docPartPr>
      <w:docPartBody>
        <w:p w:rsidR="00CD6141" w:rsidRDefault="00A76762">
          <w:r w:rsidRPr="004620FE">
            <w:rPr>
              <w:rStyle w:val="Responseboxtext"/>
              <w:rFonts w:eastAsia="Calibri" w:cs="Arial"/>
              <w:sz w:val="18"/>
              <w:szCs w:val="18"/>
            </w:rPr>
            <w:t xml:space="preserve">                    </w:t>
          </w:r>
        </w:p>
      </w:docPartBody>
    </w:docPart>
    <w:docPart>
      <w:docPartPr>
        <w:name w:val="0C8077B2B928491B94E6AC94425A3BCB"/>
        <w:category>
          <w:name w:val="General"/>
          <w:gallery w:val="placeholder"/>
        </w:category>
        <w:types>
          <w:type w:val="bbPlcHdr"/>
        </w:types>
        <w:behaviors>
          <w:behavior w:val="content"/>
        </w:behaviors>
        <w:guid w:val="{0653796F-64C1-4127-A7BB-FDFAA96FBAC5}"/>
      </w:docPartPr>
      <w:docPartBody>
        <w:p w:rsidR="00CD6141" w:rsidRDefault="00A76762">
          <w:r w:rsidRPr="00AE26CC">
            <w:rPr>
              <w:rStyle w:val="Responseboxtext"/>
              <w:rFonts w:eastAsia="Calibri" w:cs="Arial"/>
              <w:sz w:val="18"/>
              <w:szCs w:val="18"/>
            </w:rPr>
            <w:t xml:space="preserve">                      </w:t>
          </w:r>
        </w:p>
      </w:docPartBody>
    </w:docPart>
    <w:docPart>
      <w:docPartPr>
        <w:name w:val="C2DF45B0B1C44A2BA983E04228B4C486"/>
        <w:category>
          <w:name w:val="General"/>
          <w:gallery w:val="placeholder"/>
        </w:category>
        <w:types>
          <w:type w:val="bbPlcHdr"/>
        </w:types>
        <w:behaviors>
          <w:behavior w:val="content"/>
        </w:behaviors>
        <w:guid w:val="{865433E4-73F9-4B99-865A-30552FB8CA9A}"/>
      </w:docPartPr>
      <w:docPartBody>
        <w:p w:rsidR="00CD6141" w:rsidRDefault="00A76762">
          <w:r w:rsidRPr="004620FE">
            <w:rPr>
              <w:rStyle w:val="Responseboxtext"/>
              <w:rFonts w:eastAsia="Calibri" w:cs="Arial"/>
              <w:sz w:val="18"/>
              <w:szCs w:val="18"/>
            </w:rPr>
            <w:t xml:space="preserve">                    </w:t>
          </w:r>
        </w:p>
      </w:docPartBody>
    </w:docPart>
    <w:docPart>
      <w:docPartPr>
        <w:name w:val="83C028448E564BDDBC76611B3D2CF870"/>
        <w:category>
          <w:name w:val="General"/>
          <w:gallery w:val="placeholder"/>
        </w:category>
        <w:types>
          <w:type w:val="bbPlcHdr"/>
        </w:types>
        <w:behaviors>
          <w:behavior w:val="content"/>
        </w:behaviors>
        <w:guid w:val="{A41E7506-093C-42EA-B272-8010ABEF8BDA}"/>
      </w:docPartPr>
      <w:docPartBody>
        <w:p w:rsidR="00CD6141" w:rsidRDefault="00A76762">
          <w:r w:rsidRPr="004620FE">
            <w:rPr>
              <w:rStyle w:val="Responseboxtext"/>
              <w:rFonts w:eastAsia="Calibri" w:cs="Arial"/>
              <w:sz w:val="18"/>
              <w:szCs w:val="18"/>
            </w:rPr>
            <w:t xml:space="preserve">                              </w:t>
          </w:r>
        </w:p>
      </w:docPartBody>
    </w:docPart>
    <w:docPart>
      <w:docPartPr>
        <w:name w:val="D0596D949A094D64988FBE3D4C6AC531"/>
        <w:category>
          <w:name w:val="General"/>
          <w:gallery w:val="placeholder"/>
        </w:category>
        <w:types>
          <w:type w:val="bbPlcHdr"/>
        </w:types>
        <w:behaviors>
          <w:behavior w:val="content"/>
        </w:behaviors>
        <w:guid w:val="{0FF82ED7-6647-43FE-93B0-4168D621CBA4}"/>
      </w:docPartPr>
      <w:docPartBody>
        <w:p w:rsidR="00CD6141" w:rsidRDefault="00A76762">
          <w:r w:rsidRPr="004620FE">
            <w:rPr>
              <w:rStyle w:val="Responseboxtext"/>
              <w:rFonts w:eastAsia="Calibri" w:cs="Arial"/>
              <w:sz w:val="18"/>
              <w:szCs w:val="18"/>
            </w:rPr>
            <w:t xml:space="preserve">                     </w:t>
          </w:r>
        </w:p>
      </w:docPartBody>
    </w:docPart>
    <w:docPart>
      <w:docPartPr>
        <w:name w:val="7CF8449DA68A4D6BAF67CDCCAC93F33B"/>
        <w:category>
          <w:name w:val="General"/>
          <w:gallery w:val="placeholder"/>
        </w:category>
        <w:types>
          <w:type w:val="bbPlcHdr"/>
        </w:types>
        <w:behaviors>
          <w:behavior w:val="content"/>
        </w:behaviors>
        <w:guid w:val="{51C87B9A-688F-4482-AC73-727C6BFA36E3}"/>
      </w:docPartPr>
      <w:docPartBody>
        <w:p w:rsidR="00CD6141" w:rsidRDefault="00A76762">
          <w:r w:rsidRPr="004620FE">
            <w:rPr>
              <w:rStyle w:val="Responseboxtext"/>
              <w:rFonts w:eastAsia="Calibri" w:cs="Arial"/>
              <w:sz w:val="18"/>
              <w:szCs w:val="18"/>
            </w:rPr>
            <w:t xml:space="preserve">                           </w:t>
          </w:r>
        </w:p>
      </w:docPartBody>
    </w:docPart>
    <w:docPart>
      <w:docPartPr>
        <w:name w:val="CF31C2A140AE4C8E86C324E7E409FF85"/>
        <w:category>
          <w:name w:val="General"/>
          <w:gallery w:val="placeholder"/>
        </w:category>
        <w:types>
          <w:type w:val="bbPlcHdr"/>
        </w:types>
        <w:behaviors>
          <w:behavior w:val="content"/>
        </w:behaviors>
        <w:guid w:val="{A6CE2312-B1C7-47C8-9046-3CA86B765029}"/>
      </w:docPartPr>
      <w:docPartBody>
        <w:p w:rsidR="00CD6141" w:rsidRDefault="00A76762">
          <w:r w:rsidRPr="004620FE">
            <w:rPr>
              <w:rStyle w:val="Responseboxtext"/>
              <w:rFonts w:eastAsia="Calibri" w:cs="Arial"/>
              <w:sz w:val="18"/>
              <w:szCs w:val="18"/>
            </w:rPr>
            <w:t xml:space="preserve">                            </w:t>
          </w:r>
        </w:p>
      </w:docPartBody>
    </w:docPart>
    <w:docPart>
      <w:docPartPr>
        <w:name w:val="FA89C5C3F7F9419084ED56B5BEF167A0"/>
        <w:category>
          <w:name w:val="General"/>
          <w:gallery w:val="placeholder"/>
        </w:category>
        <w:types>
          <w:type w:val="bbPlcHdr"/>
        </w:types>
        <w:behaviors>
          <w:behavior w:val="content"/>
        </w:behaviors>
        <w:guid w:val="{DEA9E82A-F871-4DFD-9F5C-7256DB070BF3}"/>
      </w:docPartPr>
      <w:docPartBody>
        <w:p w:rsidR="00CD6141" w:rsidRDefault="00A76762">
          <w:r w:rsidRPr="006361B1">
            <w:rPr>
              <w:rStyle w:val="Responseboxtext"/>
              <w:rFonts w:eastAsia="Calibri" w:cs="Arial"/>
              <w:sz w:val="18"/>
              <w:szCs w:val="18"/>
            </w:rPr>
            <w:t xml:space="preserve">                      </w:t>
          </w:r>
        </w:p>
      </w:docPartBody>
    </w:docPart>
    <w:docPart>
      <w:docPartPr>
        <w:name w:val="B7A9F8607F524F99A090180FD76B12FE"/>
        <w:category>
          <w:name w:val="General"/>
          <w:gallery w:val="placeholder"/>
        </w:category>
        <w:types>
          <w:type w:val="bbPlcHdr"/>
        </w:types>
        <w:behaviors>
          <w:behavior w:val="content"/>
        </w:behaviors>
        <w:guid w:val="{958A52B3-D356-4715-8A59-9F0FB648FB59}"/>
      </w:docPartPr>
      <w:docPartBody>
        <w:p w:rsidR="00CD6141" w:rsidRDefault="00A76762">
          <w:r w:rsidRPr="004620FE">
            <w:rPr>
              <w:rStyle w:val="Responseboxtext"/>
              <w:rFonts w:eastAsia="Calibri" w:cs="Arial"/>
              <w:sz w:val="18"/>
              <w:szCs w:val="18"/>
            </w:rPr>
            <w:t xml:space="preserve">    </w:t>
          </w:r>
        </w:p>
      </w:docPartBody>
    </w:docPart>
    <w:docPart>
      <w:docPartPr>
        <w:name w:val="B77CCE61B01346CA887F0E5E7D924692"/>
        <w:category>
          <w:name w:val="General"/>
          <w:gallery w:val="placeholder"/>
        </w:category>
        <w:types>
          <w:type w:val="bbPlcHdr"/>
        </w:types>
        <w:behaviors>
          <w:behavior w:val="content"/>
        </w:behaviors>
        <w:guid w:val="{A3F27A0C-44EE-4508-98A6-F8C4BFE9B2BF}"/>
      </w:docPartPr>
      <w:docPartBody>
        <w:p w:rsidR="00CD6141" w:rsidRDefault="00A76762">
          <w:r w:rsidRPr="004620FE">
            <w:rPr>
              <w:rStyle w:val="Responseboxtext"/>
              <w:rFonts w:eastAsia="Calibri" w:cs="Arial"/>
              <w:sz w:val="18"/>
              <w:szCs w:val="18"/>
            </w:rPr>
            <w:t xml:space="preserve">    </w:t>
          </w:r>
        </w:p>
      </w:docPartBody>
    </w:docPart>
    <w:docPart>
      <w:docPartPr>
        <w:name w:val="DBC7ED9F79864D36B26C13EB70585151"/>
        <w:category>
          <w:name w:val="General"/>
          <w:gallery w:val="placeholder"/>
        </w:category>
        <w:types>
          <w:type w:val="bbPlcHdr"/>
        </w:types>
        <w:behaviors>
          <w:behavior w:val="content"/>
        </w:behaviors>
        <w:guid w:val="{4FA72D08-BB12-42F0-BF52-41291B7D64CA}"/>
      </w:docPartPr>
      <w:docPartBody>
        <w:p w:rsidR="00CD6141" w:rsidRDefault="00A76762">
          <w:r w:rsidRPr="004620FE">
            <w:rPr>
              <w:rStyle w:val="Responseboxtext"/>
              <w:rFonts w:eastAsia="Calibri" w:cs="Arial"/>
              <w:sz w:val="18"/>
              <w:szCs w:val="18"/>
            </w:rPr>
            <w:t xml:space="preserve">    </w:t>
          </w:r>
        </w:p>
      </w:docPartBody>
    </w:docPart>
    <w:docPart>
      <w:docPartPr>
        <w:name w:val="60FADB7D0F36407AA767460202EB5585"/>
        <w:category>
          <w:name w:val="General"/>
          <w:gallery w:val="placeholder"/>
        </w:category>
        <w:types>
          <w:type w:val="bbPlcHdr"/>
        </w:types>
        <w:behaviors>
          <w:behavior w:val="content"/>
        </w:behaviors>
        <w:guid w:val="{A4D4B1BF-8FA4-44F5-967B-2A83ACF36B62}"/>
      </w:docPartPr>
      <w:docPartBody>
        <w:p w:rsidR="00CD6141" w:rsidRDefault="00A76762">
          <w:r w:rsidRPr="004620FE">
            <w:rPr>
              <w:rStyle w:val="Responseboxtext"/>
              <w:rFonts w:eastAsia="Calibri" w:cs="Arial"/>
              <w:sz w:val="18"/>
              <w:szCs w:val="18"/>
            </w:rPr>
            <w:t xml:space="preserve">                    </w:t>
          </w:r>
        </w:p>
      </w:docPartBody>
    </w:docPart>
    <w:docPart>
      <w:docPartPr>
        <w:name w:val="9C5173DDAFA0430696A9DFDCD27345AB"/>
        <w:category>
          <w:name w:val="General"/>
          <w:gallery w:val="placeholder"/>
        </w:category>
        <w:types>
          <w:type w:val="bbPlcHdr"/>
        </w:types>
        <w:behaviors>
          <w:behavior w:val="content"/>
        </w:behaviors>
        <w:guid w:val="{DDA281B5-0954-41AD-950D-739E735A7BA2}"/>
      </w:docPartPr>
      <w:docPartBody>
        <w:p w:rsidR="00CD6141" w:rsidRDefault="00A76762">
          <w:r w:rsidRPr="00AE26CC">
            <w:rPr>
              <w:rStyle w:val="Responseboxtext"/>
              <w:rFonts w:eastAsia="Calibri" w:cs="Arial"/>
              <w:sz w:val="18"/>
              <w:szCs w:val="18"/>
            </w:rPr>
            <w:t xml:space="preserve">                      </w:t>
          </w:r>
        </w:p>
      </w:docPartBody>
    </w:docPart>
    <w:docPart>
      <w:docPartPr>
        <w:name w:val="EF624F9D3E6F4760B10E062A2198DAD2"/>
        <w:category>
          <w:name w:val="General"/>
          <w:gallery w:val="placeholder"/>
        </w:category>
        <w:types>
          <w:type w:val="bbPlcHdr"/>
        </w:types>
        <w:behaviors>
          <w:behavior w:val="content"/>
        </w:behaviors>
        <w:guid w:val="{5DCF505E-DFC2-4B65-9718-4040FED32F71}"/>
      </w:docPartPr>
      <w:docPartBody>
        <w:p w:rsidR="00CD6141" w:rsidRDefault="00A76762">
          <w:r w:rsidRPr="004620FE">
            <w:rPr>
              <w:rStyle w:val="Responseboxtext"/>
              <w:rFonts w:eastAsia="Calibri" w:cs="Arial"/>
              <w:sz w:val="18"/>
              <w:szCs w:val="18"/>
            </w:rPr>
            <w:t xml:space="preserve">                    </w:t>
          </w:r>
        </w:p>
      </w:docPartBody>
    </w:docPart>
    <w:docPart>
      <w:docPartPr>
        <w:name w:val="BCC81BF642C54C95B02ABD8101F77E74"/>
        <w:category>
          <w:name w:val="General"/>
          <w:gallery w:val="placeholder"/>
        </w:category>
        <w:types>
          <w:type w:val="bbPlcHdr"/>
        </w:types>
        <w:behaviors>
          <w:behavior w:val="content"/>
        </w:behaviors>
        <w:guid w:val="{356D4634-4BEC-4D66-BE5F-D5DDB9F03CFE}"/>
      </w:docPartPr>
      <w:docPartBody>
        <w:p w:rsidR="00CD6141" w:rsidRDefault="00A76762">
          <w:r w:rsidRPr="004620FE">
            <w:rPr>
              <w:rStyle w:val="Responseboxtext"/>
              <w:rFonts w:eastAsia="Calibri" w:cs="Arial"/>
              <w:sz w:val="18"/>
              <w:szCs w:val="18"/>
            </w:rPr>
            <w:t xml:space="preserve">                              </w:t>
          </w:r>
        </w:p>
      </w:docPartBody>
    </w:docPart>
    <w:docPart>
      <w:docPartPr>
        <w:name w:val="C84F044B721141739B3F14AED3B38607"/>
        <w:category>
          <w:name w:val="General"/>
          <w:gallery w:val="placeholder"/>
        </w:category>
        <w:types>
          <w:type w:val="bbPlcHdr"/>
        </w:types>
        <w:behaviors>
          <w:behavior w:val="content"/>
        </w:behaviors>
        <w:guid w:val="{7E5D2A7E-369A-497D-A816-AB0ABEA4344A}"/>
      </w:docPartPr>
      <w:docPartBody>
        <w:p w:rsidR="00CD6141" w:rsidRDefault="00A76762">
          <w:r w:rsidRPr="004620FE">
            <w:rPr>
              <w:rStyle w:val="Responseboxtext"/>
              <w:rFonts w:eastAsia="Calibri" w:cs="Arial"/>
              <w:sz w:val="18"/>
              <w:szCs w:val="18"/>
            </w:rPr>
            <w:t xml:space="preserve">                     </w:t>
          </w:r>
        </w:p>
      </w:docPartBody>
    </w:docPart>
    <w:docPart>
      <w:docPartPr>
        <w:name w:val="80964A3DA3C64085867B1ACDC894FF96"/>
        <w:category>
          <w:name w:val="General"/>
          <w:gallery w:val="placeholder"/>
        </w:category>
        <w:types>
          <w:type w:val="bbPlcHdr"/>
        </w:types>
        <w:behaviors>
          <w:behavior w:val="content"/>
        </w:behaviors>
        <w:guid w:val="{2B45AB02-187C-4812-9863-7B9E3050EBBF}"/>
      </w:docPartPr>
      <w:docPartBody>
        <w:p w:rsidR="00CD6141" w:rsidRDefault="00A76762">
          <w:r w:rsidRPr="004620FE">
            <w:rPr>
              <w:rStyle w:val="Responseboxtext"/>
              <w:rFonts w:eastAsia="Calibri" w:cs="Arial"/>
              <w:sz w:val="18"/>
              <w:szCs w:val="18"/>
            </w:rPr>
            <w:t xml:space="preserve">                           </w:t>
          </w:r>
        </w:p>
      </w:docPartBody>
    </w:docPart>
    <w:docPart>
      <w:docPartPr>
        <w:name w:val="3BE2B4FF7C3C408C85EEF252B9522818"/>
        <w:category>
          <w:name w:val="General"/>
          <w:gallery w:val="placeholder"/>
        </w:category>
        <w:types>
          <w:type w:val="bbPlcHdr"/>
        </w:types>
        <w:behaviors>
          <w:behavior w:val="content"/>
        </w:behaviors>
        <w:guid w:val="{0DCB6084-A0C7-40C5-B6A8-CFFF2C1DE7F2}"/>
      </w:docPartPr>
      <w:docPartBody>
        <w:p w:rsidR="00CD6141" w:rsidRDefault="00A76762">
          <w:r w:rsidRPr="004620FE">
            <w:rPr>
              <w:rStyle w:val="Responseboxtext"/>
              <w:rFonts w:eastAsia="Calibri" w:cs="Arial"/>
              <w:sz w:val="18"/>
              <w:szCs w:val="18"/>
            </w:rPr>
            <w:t xml:space="preserve">                            </w:t>
          </w:r>
        </w:p>
      </w:docPartBody>
    </w:docPart>
    <w:docPart>
      <w:docPartPr>
        <w:name w:val="DB715D08DE224DBCB68D764A92782986"/>
        <w:category>
          <w:name w:val="General"/>
          <w:gallery w:val="placeholder"/>
        </w:category>
        <w:types>
          <w:type w:val="bbPlcHdr"/>
        </w:types>
        <w:behaviors>
          <w:behavior w:val="content"/>
        </w:behaviors>
        <w:guid w:val="{2982B49E-931E-4485-8313-9BC8980024E0}"/>
      </w:docPartPr>
      <w:docPartBody>
        <w:p w:rsidR="00CD6141" w:rsidRDefault="00A76762">
          <w:r w:rsidRPr="006361B1">
            <w:rPr>
              <w:rStyle w:val="Responseboxtext"/>
              <w:rFonts w:eastAsia="Calibri" w:cs="Arial"/>
              <w:sz w:val="18"/>
              <w:szCs w:val="18"/>
            </w:rPr>
            <w:t xml:space="preserve">                      </w:t>
          </w:r>
        </w:p>
      </w:docPartBody>
    </w:docPart>
    <w:docPart>
      <w:docPartPr>
        <w:name w:val="400D22AEB1714DDAA6A0A72DF397DAF2"/>
        <w:category>
          <w:name w:val="General"/>
          <w:gallery w:val="placeholder"/>
        </w:category>
        <w:types>
          <w:type w:val="bbPlcHdr"/>
        </w:types>
        <w:behaviors>
          <w:behavior w:val="content"/>
        </w:behaviors>
        <w:guid w:val="{A291EF5E-CC5B-4706-9F47-8320A0BAD539}"/>
      </w:docPartPr>
      <w:docPartBody>
        <w:p w:rsidR="00CD6141" w:rsidRDefault="00A76762">
          <w:r w:rsidRPr="004620FE">
            <w:rPr>
              <w:rStyle w:val="Responseboxtext"/>
              <w:rFonts w:eastAsia="Calibri" w:cs="Arial"/>
              <w:sz w:val="18"/>
              <w:szCs w:val="18"/>
            </w:rPr>
            <w:t xml:space="preserve">    </w:t>
          </w:r>
        </w:p>
      </w:docPartBody>
    </w:docPart>
    <w:docPart>
      <w:docPartPr>
        <w:name w:val="0BDCB7CAF51946039D418E4B7B979E63"/>
        <w:category>
          <w:name w:val="General"/>
          <w:gallery w:val="placeholder"/>
        </w:category>
        <w:types>
          <w:type w:val="bbPlcHdr"/>
        </w:types>
        <w:behaviors>
          <w:behavior w:val="content"/>
        </w:behaviors>
        <w:guid w:val="{06EE2B2C-8123-4011-821A-41D3F2E00C6D}"/>
      </w:docPartPr>
      <w:docPartBody>
        <w:p w:rsidR="00CD6141" w:rsidRDefault="00A76762">
          <w:r w:rsidRPr="004620FE">
            <w:rPr>
              <w:rStyle w:val="Responseboxtext"/>
              <w:rFonts w:eastAsia="Calibri" w:cs="Arial"/>
              <w:sz w:val="18"/>
              <w:szCs w:val="18"/>
            </w:rPr>
            <w:t xml:space="preserve">    </w:t>
          </w:r>
        </w:p>
      </w:docPartBody>
    </w:docPart>
    <w:docPart>
      <w:docPartPr>
        <w:name w:val="3B402A3BD3BB412B8AF50A28E4477328"/>
        <w:category>
          <w:name w:val="General"/>
          <w:gallery w:val="placeholder"/>
        </w:category>
        <w:types>
          <w:type w:val="bbPlcHdr"/>
        </w:types>
        <w:behaviors>
          <w:behavior w:val="content"/>
        </w:behaviors>
        <w:guid w:val="{35F2B353-91D3-4C3A-8544-8ABB37367B95}"/>
      </w:docPartPr>
      <w:docPartBody>
        <w:p w:rsidR="00CD6141" w:rsidRDefault="00A76762">
          <w:r w:rsidRPr="004620FE">
            <w:rPr>
              <w:rStyle w:val="Responseboxtext"/>
              <w:rFonts w:eastAsia="Calibri" w:cs="Arial"/>
              <w:sz w:val="18"/>
              <w:szCs w:val="18"/>
            </w:rPr>
            <w:t xml:space="preserve">    </w:t>
          </w:r>
        </w:p>
      </w:docPartBody>
    </w:docPart>
    <w:docPart>
      <w:docPartPr>
        <w:name w:val="0F0B87874E9B46D68D1C30BCE77D1596"/>
        <w:category>
          <w:name w:val="General"/>
          <w:gallery w:val="placeholder"/>
        </w:category>
        <w:types>
          <w:type w:val="bbPlcHdr"/>
        </w:types>
        <w:behaviors>
          <w:behavior w:val="content"/>
        </w:behaviors>
        <w:guid w:val="{7E257E9F-B2FB-49EF-8F78-1E99E1E36ADD}"/>
      </w:docPartPr>
      <w:docPartBody>
        <w:p w:rsidR="00CD6141" w:rsidRDefault="00A76762">
          <w:r w:rsidRPr="004620FE">
            <w:rPr>
              <w:rStyle w:val="Responseboxtext"/>
              <w:rFonts w:eastAsia="Calibri" w:cs="Arial"/>
              <w:sz w:val="18"/>
              <w:szCs w:val="18"/>
            </w:rPr>
            <w:t xml:space="preserve">                    </w:t>
          </w:r>
        </w:p>
      </w:docPartBody>
    </w:docPart>
    <w:docPart>
      <w:docPartPr>
        <w:name w:val="69E58EF5BB724CBDBF1620F446559DC0"/>
        <w:category>
          <w:name w:val="General"/>
          <w:gallery w:val="placeholder"/>
        </w:category>
        <w:types>
          <w:type w:val="bbPlcHdr"/>
        </w:types>
        <w:behaviors>
          <w:behavior w:val="content"/>
        </w:behaviors>
        <w:guid w:val="{4E949278-758E-4C12-8538-D8C2A29A78BB}"/>
      </w:docPartPr>
      <w:docPartBody>
        <w:p w:rsidR="00CD6141" w:rsidRDefault="00A76762">
          <w:r w:rsidRPr="00AE26CC">
            <w:rPr>
              <w:rStyle w:val="Responseboxtext"/>
              <w:rFonts w:eastAsia="Calibri" w:cs="Arial"/>
              <w:sz w:val="18"/>
              <w:szCs w:val="18"/>
            </w:rPr>
            <w:t xml:space="preserve">                      </w:t>
          </w:r>
        </w:p>
      </w:docPartBody>
    </w:docPart>
    <w:docPart>
      <w:docPartPr>
        <w:name w:val="4A3B1B72BDCB48E9B7CD97A6C4F869F8"/>
        <w:category>
          <w:name w:val="General"/>
          <w:gallery w:val="placeholder"/>
        </w:category>
        <w:types>
          <w:type w:val="bbPlcHdr"/>
        </w:types>
        <w:behaviors>
          <w:behavior w:val="content"/>
        </w:behaviors>
        <w:guid w:val="{8BA226F0-7C4D-4419-B632-103213B2673E}"/>
      </w:docPartPr>
      <w:docPartBody>
        <w:p w:rsidR="00CD6141" w:rsidRDefault="00A76762">
          <w:r w:rsidRPr="004620FE">
            <w:rPr>
              <w:rStyle w:val="Responseboxtext"/>
              <w:rFonts w:eastAsia="Calibri" w:cs="Arial"/>
              <w:sz w:val="18"/>
              <w:szCs w:val="18"/>
            </w:rPr>
            <w:t xml:space="preserve">                    </w:t>
          </w:r>
        </w:p>
      </w:docPartBody>
    </w:docPart>
    <w:docPart>
      <w:docPartPr>
        <w:name w:val="183B9D04D7BC4610A95BEA921104D2BA"/>
        <w:category>
          <w:name w:val="General"/>
          <w:gallery w:val="placeholder"/>
        </w:category>
        <w:types>
          <w:type w:val="bbPlcHdr"/>
        </w:types>
        <w:behaviors>
          <w:behavior w:val="content"/>
        </w:behaviors>
        <w:guid w:val="{85F5B856-0A6E-4C96-8033-FFF506BFCD8E}"/>
      </w:docPartPr>
      <w:docPartBody>
        <w:p w:rsidR="00CD6141" w:rsidRDefault="00A76762">
          <w:r w:rsidRPr="004620FE">
            <w:rPr>
              <w:rStyle w:val="Responseboxtext"/>
              <w:rFonts w:eastAsia="Calibri" w:cs="Arial"/>
              <w:sz w:val="18"/>
              <w:szCs w:val="18"/>
            </w:rPr>
            <w:t xml:space="preserve">                              </w:t>
          </w:r>
        </w:p>
      </w:docPartBody>
    </w:docPart>
    <w:docPart>
      <w:docPartPr>
        <w:name w:val="7D58762FFD9F47B5AA88326E25830527"/>
        <w:category>
          <w:name w:val="General"/>
          <w:gallery w:val="placeholder"/>
        </w:category>
        <w:types>
          <w:type w:val="bbPlcHdr"/>
        </w:types>
        <w:behaviors>
          <w:behavior w:val="content"/>
        </w:behaviors>
        <w:guid w:val="{D7501668-1091-49CC-BC72-F84013C68589}"/>
      </w:docPartPr>
      <w:docPartBody>
        <w:p w:rsidR="00CD6141" w:rsidRDefault="00A76762">
          <w:r w:rsidRPr="004620FE">
            <w:rPr>
              <w:rStyle w:val="Responseboxtext"/>
              <w:rFonts w:eastAsia="Calibri" w:cs="Arial"/>
              <w:sz w:val="18"/>
              <w:szCs w:val="18"/>
            </w:rPr>
            <w:t xml:space="preserve">                     </w:t>
          </w:r>
        </w:p>
      </w:docPartBody>
    </w:docPart>
    <w:docPart>
      <w:docPartPr>
        <w:name w:val="631F849B50AB47CE83734C01F8BEDA4E"/>
        <w:category>
          <w:name w:val="General"/>
          <w:gallery w:val="placeholder"/>
        </w:category>
        <w:types>
          <w:type w:val="bbPlcHdr"/>
        </w:types>
        <w:behaviors>
          <w:behavior w:val="content"/>
        </w:behaviors>
        <w:guid w:val="{5C4D9673-BDAE-4F61-ABDF-57F77D2F9B8B}"/>
      </w:docPartPr>
      <w:docPartBody>
        <w:p w:rsidR="00CD6141" w:rsidRDefault="00A76762">
          <w:r w:rsidRPr="003A61FA">
            <w:rPr>
              <w:rStyle w:val="Responseboxtext"/>
              <w:rFonts w:eastAsia="Calibri"/>
              <w:sz w:val="18"/>
              <w:szCs w:val="18"/>
            </w:rPr>
            <w:t xml:space="preserve">        </w:t>
          </w:r>
        </w:p>
      </w:docPartBody>
    </w:docPart>
    <w:docPart>
      <w:docPartPr>
        <w:name w:val="1BD36315172F439BAF5B3D7531A19597"/>
        <w:category>
          <w:name w:val="General"/>
          <w:gallery w:val="placeholder"/>
        </w:category>
        <w:types>
          <w:type w:val="bbPlcHdr"/>
        </w:types>
        <w:behaviors>
          <w:behavior w:val="content"/>
        </w:behaviors>
        <w:guid w:val="{7F807E3E-242D-49AA-ADC2-A1148CB6C2EB}"/>
      </w:docPartPr>
      <w:docPartBody>
        <w:p w:rsidR="00CD6141"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1716A94F43A44A3CB0A773B82332512B"/>
        <w:category>
          <w:name w:val="General"/>
          <w:gallery w:val="placeholder"/>
        </w:category>
        <w:types>
          <w:type w:val="bbPlcHdr"/>
        </w:types>
        <w:behaviors>
          <w:behavior w:val="content"/>
        </w:behaviors>
        <w:guid w:val="{6911D95E-D2DD-4DEF-B3A3-2451E281D151}"/>
      </w:docPartPr>
      <w:docPartBody>
        <w:p w:rsidR="00CD6141" w:rsidRDefault="00A76762">
          <w:r w:rsidRPr="003A61FA">
            <w:rPr>
              <w:rStyle w:val="Responseboxtext"/>
              <w:rFonts w:eastAsia="Calibri"/>
              <w:sz w:val="18"/>
              <w:szCs w:val="18"/>
            </w:rPr>
            <w:t xml:space="preserve">   </w:t>
          </w:r>
        </w:p>
      </w:docPartBody>
    </w:docPart>
    <w:docPart>
      <w:docPartPr>
        <w:name w:val="CFBD151A54BB472DB15E4D35029406E4"/>
        <w:category>
          <w:name w:val="General"/>
          <w:gallery w:val="placeholder"/>
        </w:category>
        <w:types>
          <w:type w:val="bbPlcHdr"/>
        </w:types>
        <w:behaviors>
          <w:behavior w:val="content"/>
        </w:behaviors>
        <w:guid w:val="{9230748F-196C-4DC5-A281-AE98028F4972}"/>
      </w:docPartPr>
      <w:docPartBody>
        <w:p w:rsidR="00CD6141" w:rsidRDefault="00A76762">
          <w:r w:rsidRPr="003A61FA">
            <w:rPr>
              <w:rStyle w:val="Responseboxtext"/>
              <w:rFonts w:eastAsia="Calibri"/>
              <w:sz w:val="18"/>
              <w:szCs w:val="18"/>
            </w:rPr>
            <w:t xml:space="preserve">     </w:t>
          </w:r>
        </w:p>
      </w:docPartBody>
    </w:docPart>
    <w:docPart>
      <w:docPartPr>
        <w:name w:val="3F0CDB43D39B42948DE8D0ABB0B857AC"/>
        <w:category>
          <w:name w:val="General"/>
          <w:gallery w:val="placeholder"/>
        </w:category>
        <w:types>
          <w:type w:val="bbPlcHdr"/>
        </w:types>
        <w:behaviors>
          <w:behavior w:val="content"/>
        </w:behaviors>
        <w:guid w:val="{BEB5BD09-CC1D-459D-AC16-937D14ACCA98}"/>
      </w:docPartPr>
      <w:docPartBody>
        <w:p w:rsidR="00CD6141" w:rsidRDefault="00A76762">
          <w:r w:rsidRPr="003A61FA">
            <w:rPr>
              <w:rStyle w:val="Responseboxtext"/>
              <w:rFonts w:eastAsia="Calibri"/>
              <w:sz w:val="18"/>
              <w:szCs w:val="18"/>
            </w:rPr>
            <w:t xml:space="preserve">  </w:t>
          </w:r>
        </w:p>
      </w:docPartBody>
    </w:docPart>
    <w:docPart>
      <w:docPartPr>
        <w:name w:val="6CA6D30D463E41A48B369CB131D21776"/>
        <w:category>
          <w:name w:val="General"/>
          <w:gallery w:val="placeholder"/>
        </w:category>
        <w:types>
          <w:type w:val="bbPlcHdr"/>
        </w:types>
        <w:behaviors>
          <w:behavior w:val="content"/>
        </w:behaviors>
        <w:guid w:val="{A6C0FE54-F7B3-4F43-9075-A300BD29046D}"/>
      </w:docPartPr>
      <w:docPartBody>
        <w:p w:rsidR="00CD6141" w:rsidRDefault="00A76762">
          <w:r w:rsidRPr="003A61FA">
            <w:rPr>
              <w:rStyle w:val="Responseboxtext"/>
              <w:rFonts w:eastAsia="Calibri"/>
              <w:sz w:val="18"/>
              <w:szCs w:val="18"/>
            </w:rPr>
            <w:t xml:space="preserve">     </w:t>
          </w:r>
        </w:p>
      </w:docPartBody>
    </w:docPart>
    <w:docPart>
      <w:docPartPr>
        <w:name w:val="F9FE3D67AE72406BA62F54CBAC2B18A2"/>
        <w:category>
          <w:name w:val="General"/>
          <w:gallery w:val="placeholder"/>
        </w:category>
        <w:types>
          <w:type w:val="bbPlcHdr"/>
        </w:types>
        <w:behaviors>
          <w:behavior w:val="content"/>
        </w:behaviors>
        <w:guid w:val="{94722957-1BC1-4406-9D7E-EE09C4F45D08}"/>
      </w:docPartPr>
      <w:docPartBody>
        <w:p w:rsidR="00CD6141"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4B7C5F1F84264942B13FB339F3CE734B"/>
        <w:category>
          <w:name w:val="General"/>
          <w:gallery w:val="placeholder"/>
        </w:category>
        <w:types>
          <w:type w:val="bbPlcHdr"/>
        </w:types>
        <w:behaviors>
          <w:behavior w:val="content"/>
        </w:behaviors>
        <w:guid w:val="{DF6393FF-895F-4AAC-AE7F-5364CEFCEE50}"/>
      </w:docPartPr>
      <w:docPartBody>
        <w:p w:rsidR="00CD6141"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1F69B4BAFD77475DAECB05DB18145BF0"/>
        <w:category>
          <w:name w:val="General"/>
          <w:gallery w:val="placeholder"/>
        </w:category>
        <w:types>
          <w:type w:val="bbPlcHdr"/>
        </w:types>
        <w:behaviors>
          <w:behavior w:val="content"/>
        </w:behaviors>
        <w:guid w:val="{08C09856-85F4-4B07-9068-0F945EAA47F0}"/>
      </w:docPartPr>
      <w:docPartBody>
        <w:p w:rsidR="00CD6141" w:rsidRDefault="00A76762">
          <w:r w:rsidRPr="003A61FA">
            <w:rPr>
              <w:rStyle w:val="Responseboxtext"/>
              <w:rFonts w:eastAsia="Calibri"/>
              <w:sz w:val="18"/>
              <w:szCs w:val="18"/>
            </w:rPr>
            <w:t xml:space="preserve">        </w:t>
          </w:r>
        </w:p>
      </w:docPartBody>
    </w:docPart>
    <w:docPart>
      <w:docPartPr>
        <w:name w:val="C745C8BC4CCE4FC88B1A7ABD3FAEEC30"/>
        <w:category>
          <w:name w:val="General"/>
          <w:gallery w:val="placeholder"/>
        </w:category>
        <w:types>
          <w:type w:val="bbPlcHdr"/>
        </w:types>
        <w:behaviors>
          <w:behavior w:val="content"/>
        </w:behaviors>
        <w:guid w:val="{D06322EA-9C7E-4342-A1E9-2E796BC34346}"/>
      </w:docPartPr>
      <w:docPartBody>
        <w:p w:rsidR="00CD6141" w:rsidRDefault="00A76762">
          <w:r w:rsidRPr="00705484">
            <w:rPr>
              <w:rStyle w:val="Responseboxtext"/>
              <w:rFonts w:eastAsia="Calibri"/>
              <w:sz w:val="18"/>
              <w:szCs w:val="18"/>
            </w:rPr>
            <w:t xml:space="preserve">  </w:t>
          </w:r>
        </w:p>
      </w:docPartBody>
    </w:docPart>
    <w:docPart>
      <w:docPartPr>
        <w:name w:val="21211D86EF964314B7C1C85D788C5C0B"/>
        <w:category>
          <w:name w:val="General"/>
          <w:gallery w:val="placeholder"/>
        </w:category>
        <w:types>
          <w:type w:val="bbPlcHdr"/>
        </w:types>
        <w:behaviors>
          <w:behavior w:val="content"/>
        </w:behaviors>
        <w:guid w:val="{6E3C7D61-D9CE-471E-BC7E-80E9A6BD9B65}"/>
      </w:docPartPr>
      <w:docPartBody>
        <w:p w:rsidR="00CD6141" w:rsidRDefault="00A76762">
          <w:r w:rsidRPr="003A61FA">
            <w:rPr>
              <w:rStyle w:val="Responseboxtext"/>
              <w:rFonts w:eastAsia="Calibri"/>
              <w:sz w:val="18"/>
              <w:szCs w:val="18"/>
            </w:rPr>
            <w:t xml:space="preserve">   </w:t>
          </w:r>
        </w:p>
      </w:docPartBody>
    </w:docPart>
    <w:docPart>
      <w:docPartPr>
        <w:name w:val="38D899D8D9E04C30B11EA6E4072D7E62"/>
        <w:category>
          <w:name w:val="General"/>
          <w:gallery w:val="placeholder"/>
        </w:category>
        <w:types>
          <w:type w:val="bbPlcHdr"/>
        </w:types>
        <w:behaviors>
          <w:behavior w:val="content"/>
        </w:behaviors>
        <w:guid w:val="{E979B60C-D119-4EDC-9FBE-D2CF34462D77}"/>
      </w:docPartPr>
      <w:docPartBody>
        <w:p w:rsidR="00CD6141" w:rsidRDefault="00A76762">
          <w:r w:rsidRPr="003A61FA">
            <w:rPr>
              <w:rStyle w:val="Responseboxtext"/>
              <w:rFonts w:eastAsia="Calibri"/>
              <w:sz w:val="18"/>
              <w:szCs w:val="18"/>
            </w:rPr>
            <w:t xml:space="preserve">     </w:t>
          </w:r>
        </w:p>
      </w:docPartBody>
    </w:docPart>
    <w:docPart>
      <w:docPartPr>
        <w:name w:val="2A2469FE51744E5C8DDA61BB6F409561"/>
        <w:category>
          <w:name w:val="General"/>
          <w:gallery w:val="placeholder"/>
        </w:category>
        <w:types>
          <w:type w:val="bbPlcHdr"/>
        </w:types>
        <w:behaviors>
          <w:behavior w:val="content"/>
        </w:behaviors>
        <w:guid w:val="{A3244452-ACC5-437F-957F-CD52D8C07B80}"/>
      </w:docPartPr>
      <w:docPartBody>
        <w:p w:rsidR="00CD6141" w:rsidRDefault="00A76762">
          <w:r w:rsidRPr="003A61FA">
            <w:rPr>
              <w:rStyle w:val="Responseboxtext"/>
              <w:rFonts w:eastAsia="Calibri"/>
              <w:sz w:val="18"/>
              <w:szCs w:val="18"/>
            </w:rPr>
            <w:t xml:space="preserve">  </w:t>
          </w:r>
        </w:p>
      </w:docPartBody>
    </w:docPart>
    <w:docPart>
      <w:docPartPr>
        <w:name w:val="FDF29A1176D24D4898831F2F0BB7B5B6"/>
        <w:category>
          <w:name w:val="General"/>
          <w:gallery w:val="placeholder"/>
        </w:category>
        <w:types>
          <w:type w:val="bbPlcHdr"/>
        </w:types>
        <w:behaviors>
          <w:behavior w:val="content"/>
        </w:behaviors>
        <w:guid w:val="{F6193B7A-F5A8-41BF-A8EB-4F38DB1B8C6A}"/>
      </w:docPartPr>
      <w:docPartBody>
        <w:p w:rsidR="00CD6141" w:rsidRDefault="00A76762">
          <w:r w:rsidRPr="003A61FA">
            <w:rPr>
              <w:rStyle w:val="Responseboxtext"/>
              <w:rFonts w:eastAsia="Calibri"/>
              <w:sz w:val="18"/>
              <w:szCs w:val="18"/>
            </w:rPr>
            <w:t xml:space="preserve">     </w:t>
          </w:r>
        </w:p>
      </w:docPartBody>
    </w:docPart>
    <w:docPart>
      <w:docPartPr>
        <w:name w:val="F51F138AEE314E1CBD2BE6AD5D7607E2"/>
        <w:category>
          <w:name w:val="General"/>
          <w:gallery w:val="placeholder"/>
        </w:category>
        <w:types>
          <w:type w:val="bbPlcHdr"/>
        </w:types>
        <w:behaviors>
          <w:behavior w:val="content"/>
        </w:behaviors>
        <w:guid w:val="{BD29B6D0-6533-4A4A-9BE3-15D31A5DAEDD}"/>
      </w:docPartPr>
      <w:docPartBody>
        <w:p w:rsidR="00CD6141" w:rsidRDefault="00A76762">
          <w:r w:rsidRPr="00F85847">
            <w:rPr>
              <w:rStyle w:val="Responseboxtext"/>
              <w:rFonts w:eastAsia="Calibri"/>
              <w:sz w:val="18"/>
              <w:szCs w:val="18"/>
            </w:rPr>
            <w:t xml:space="preserve">  </w:t>
          </w:r>
        </w:p>
      </w:docPartBody>
    </w:docPart>
    <w:docPart>
      <w:docPartPr>
        <w:name w:val="21575845BDD84CAF96B5115F5355522F"/>
        <w:category>
          <w:name w:val="General"/>
          <w:gallery w:val="placeholder"/>
        </w:category>
        <w:types>
          <w:type w:val="bbPlcHdr"/>
        </w:types>
        <w:behaviors>
          <w:behavior w:val="content"/>
        </w:behaviors>
        <w:guid w:val="{DD2F498E-F2F3-4230-BD99-A2B41AA38840}"/>
      </w:docPartPr>
      <w:docPartBody>
        <w:p w:rsidR="00CD6141" w:rsidRDefault="00A76762">
          <w:r w:rsidRPr="003A61FA">
            <w:rPr>
              <w:rStyle w:val="Responseboxtext"/>
              <w:rFonts w:eastAsia="Calibri"/>
              <w:sz w:val="18"/>
              <w:szCs w:val="18"/>
            </w:rPr>
            <w:t xml:space="preserve">   </w:t>
          </w:r>
        </w:p>
      </w:docPartBody>
    </w:docPart>
    <w:docPart>
      <w:docPartPr>
        <w:name w:val="5AF9DB444992481181652941036B5A73"/>
        <w:category>
          <w:name w:val="General"/>
          <w:gallery w:val="placeholder"/>
        </w:category>
        <w:types>
          <w:type w:val="bbPlcHdr"/>
        </w:types>
        <w:behaviors>
          <w:behavior w:val="content"/>
        </w:behaviors>
        <w:guid w:val="{23CBC9D7-E935-401B-86FF-FAA19EE39E4B}"/>
      </w:docPartPr>
      <w:docPartBody>
        <w:p w:rsidR="00CD6141" w:rsidRDefault="00A76762">
          <w:r w:rsidRPr="003A61FA">
            <w:rPr>
              <w:rStyle w:val="Responseboxtext"/>
              <w:rFonts w:eastAsia="Calibri"/>
              <w:sz w:val="18"/>
              <w:szCs w:val="18"/>
            </w:rPr>
            <w:t xml:space="preserve">        </w:t>
          </w:r>
        </w:p>
      </w:docPartBody>
    </w:docPart>
    <w:docPart>
      <w:docPartPr>
        <w:name w:val="071BCBE201A44645A7904A37761C6B08"/>
        <w:category>
          <w:name w:val="General"/>
          <w:gallery w:val="placeholder"/>
        </w:category>
        <w:types>
          <w:type w:val="bbPlcHdr"/>
        </w:types>
        <w:behaviors>
          <w:behavior w:val="content"/>
        </w:behaviors>
        <w:guid w:val="{84546C63-FA2C-4184-9AD4-B68D61711229}"/>
      </w:docPartPr>
      <w:docPartBody>
        <w:p w:rsidR="00CD6141" w:rsidRDefault="00A76762">
          <w:r w:rsidRPr="00705484">
            <w:rPr>
              <w:rStyle w:val="Responseboxtext"/>
              <w:rFonts w:eastAsia="Calibri"/>
              <w:sz w:val="18"/>
              <w:szCs w:val="18"/>
            </w:rPr>
            <w:t xml:space="preserve">  </w:t>
          </w:r>
        </w:p>
      </w:docPartBody>
    </w:docPart>
    <w:docPart>
      <w:docPartPr>
        <w:name w:val="979FE53BBB604EE9AEE83F4AAE0902AA"/>
        <w:category>
          <w:name w:val="General"/>
          <w:gallery w:val="placeholder"/>
        </w:category>
        <w:types>
          <w:type w:val="bbPlcHdr"/>
        </w:types>
        <w:behaviors>
          <w:behavior w:val="content"/>
        </w:behaviors>
        <w:guid w:val="{32844A19-A5AE-4E44-B261-4DF352CC3254}"/>
      </w:docPartPr>
      <w:docPartBody>
        <w:p w:rsidR="00CD6141" w:rsidRDefault="00A76762">
          <w:r w:rsidRPr="003A61FA">
            <w:rPr>
              <w:rStyle w:val="Responseboxtext"/>
              <w:rFonts w:eastAsia="Calibri"/>
              <w:sz w:val="18"/>
              <w:szCs w:val="18"/>
            </w:rPr>
            <w:t xml:space="preserve">   </w:t>
          </w:r>
        </w:p>
      </w:docPartBody>
    </w:docPart>
    <w:docPart>
      <w:docPartPr>
        <w:name w:val="2E604DBC680B4D8E9F3EB90A9EC5E084"/>
        <w:category>
          <w:name w:val="General"/>
          <w:gallery w:val="placeholder"/>
        </w:category>
        <w:types>
          <w:type w:val="bbPlcHdr"/>
        </w:types>
        <w:behaviors>
          <w:behavior w:val="content"/>
        </w:behaviors>
        <w:guid w:val="{36A49FBA-6A5A-405F-89B1-7C5D94CE5497}"/>
      </w:docPartPr>
      <w:docPartBody>
        <w:p w:rsidR="00CD6141" w:rsidRDefault="00A76762">
          <w:r w:rsidRPr="003A61FA">
            <w:rPr>
              <w:rStyle w:val="Responseboxtext"/>
              <w:rFonts w:eastAsia="Calibri"/>
              <w:sz w:val="18"/>
              <w:szCs w:val="18"/>
            </w:rPr>
            <w:t xml:space="preserve">     </w:t>
          </w:r>
        </w:p>
      </w:docPartBody>
    </w:docPart>
    <w:docPart>
      <w:docPartPr>
        <w:name w:val="EBB72ECF08E34EED8F30034F4D520542"/>
        <w:category>
          <w:name w:val="General"/>
          <w:gallery w:val="placeholder"/>
        </w:category>
        <w:types>
          <w:type w:val="bbPlcHdr"/>
        </w:types>
        <w:behaviors>
          <w:behavior w:val="content"/>
        </w:behaviors>
        <w:guid w:val="{11F3C9F1-983E-4925-8698-29D3C3FB5EAE}"/>
      </w:docPartPr>
      <w:docPartBody>
        <w:p w:rsidR="00CD6141" w:rsidRDefault="00A76762">
          <w:r w:rsidRPr="003A61FA">
            <w:rPr>
              <w:rStyle w:val="Responseboxtext"/>
              <w:rFonts w:eastAsia="Calibri"/>
              <w:sz w:val="18"/>
              <w:szCs w:val="18"/>
            </w:rPr>
            <w:t xml:space="preserve">  </w:t>
          </w:r>
        </w:p>
      </w:docPartBody>
    </w:docPart>
    <w:docPart>
      <w:docPartPr>
        <w:name w:val="D1E0372FDE484DC9991BD9C6F64F0390"/>
        <w:category>
          <w:name w:val="General"/>
          <w:gallery w:val="placeholder"/>
        </w:category>
        <w:types>
          <w:type w:val="bbPlcHdr"/>
        </w:types>
        <w:behaviors>
          <w:behavior w:val="content"/>
        </w:behaviors>
        <w:guid w:val="{2CDE4CA8-43E0-46D1-8B80-D6A94A8778EA}"/>
      </w:docPartPr>
      <w:docPartBody>
        <w:p w:rsidR="00CD6141" w:rsidRDefault="00A76762">
          <w:r w:rsidRPr="003A61FA">
            <w:rPr>
              <w:rStyle w:val="Responseboxtext"/>
              <w:rFonts w:eastAsia="Calibri"/>
              <w:sz w:val="18"/>
              <w:szCs w:val="18"/>
            </w:rPr>
            <w:t xml:space="preserve">     </w:t>
          </w:r>
        </w:p>
      </w:docPartBody>
    </w:docPart>
    <w:docPart>
      <w:docPartPr>
        <w:name w:val="FD1784E4FD3C48208B9AAAE3728344F7"/>
        <w:category>
          <w:name w:val="General"/>
          <w:gallery w:val="placeholder"/>
        </w:category>
        <w:types>
          <w:type w:val="bbPlcHdr"/>
        </w:types>
        <w:behaviors>
          <w:behavior w:val="content"/>
        </w:behaviors>
        <w:guid w:val="{DF450F15-88E3-4AB1-8336-705AD207C2E9}"/>
      </w:docPartPr>
      <w:docPartBody>
        <w:p w:rsidR="00CD6141" w:rsidRDefault="00A76762">
          <w:r w:rsidRPr="00F85847">
            <w:rPr>
              <w:rStyle w:val="Responseboxtext"/>
              <w:rFonts w:eastAsia="Calibri"/>
              <w:sz w:val="18"/>
              <w:szCs w:val="18"/>
            </w:rPr>
            <w:t xml:space="preserve">  </w:t>
          </w:r>
        </w:p>
      </w:docPartBody>
    </w:docPart>
    <w:docPart>
      <w:docPartPr>
        <w:name w:val="4E5550C6D9B04774A4F289F2AD3F5FAE"/>
        <w:category>
          <w:name w:val="General"/>
          <w:gallery w:val="placeholder"/>
        </w:category>
        <w:types>
          <w:type w:val="bbPlcHdr"/>
        </w:types>
        <w:behaviors>
          <w:behavior w:val="content"/>
        </w:behaviors>
        <w:guid w:val="{105C3492-FC29-4595-A784-DCD5371CE2B7}"/>
      </w:docPartPr>
      <w:docPartBody>
        <w:p w:rsidR="00CD6141" w:rsidRDefault="00A76762">
          <w:r w:rsidRPr="003A61FA">
            <w:rPr>
              <w:rStyle w:val="Responseboxtext"/>
              <w:rFonts w:eastAsia="Calibri"/>
              <w:sz w:val="18"/>
              <w:szCs w:val="18"/>
            </w:rPr>
            <w:t xml:space="preserve">   </w:t>
          </w:r>
        </w:p>
      </w:docPartBody>
    </w:docPart>
    <w:docPart>
      <w:docPartPr>
        <w:name w:val="32893B26BD20418EA4B2CD766E050018"/>
        <w:category>
          <w:name w:val="General"/>
          <w:gallery w:val="placeholder"/>
        </w:category>
        <w:types>
          <w:type w:val="bbPlcHdr"/>
        </w:types>
        <w:behaviors>
          <w:behavior w:val="content"/>
        </w:behaviors>
        <w:guid w:val="{6251CD0B-DB82-4FF0-9DBB-B7746D542DDE}"/>
      </w:docPartPr>
      <w:docPartBody>
        <w:p w:rsidR="00CD6141" w:rsidRDefault="00A76762">
          <w:r w:rsidRPr="003A61FA">
            <w:rPr>
              <w:rStyle w:val="Responseboxtext"/>
              <w:rFonts w:eastAsia="Calibri"/>
              <w:sz w:val="18"/>
              <w:szCs w:val="18"/>
            </w:rPr>
            <w:t xml:space="preserve">        </w:t>
          </w:r>
        </w:p>
      </w:docPartBody>
    </w:docPart>
    <w:docPart>
      <w:docPartPr>
        <w:name w:val="7DBCB3275F6747DC833792D4574AA0EA"/>
        <w:category>
          <w:name w:val="General"/>
          <w:gallery w:val="placeholder"/>
        </w:category>
        <w:types>
          <w:type w:val="bbPlcHdr"/>
        </w:types>
        <w:behaviors>
          <w:behavior w:val="content"/>
        </w:behaviors>
        <w:guid w:val="{B73C2192-565B-431D-9392-59C92A31CF2F}"/>
      </w:docPartPr>
      <w:docPartBody>
        <w:p w:rsidR="00CD6141" w:rsidRDefault="00A76762">
          <w:r w:rsidRPr="00705484">
            <w:rPr>
              <w:rStyle w:val="Responseboxtext"/>
              <w:rFonts w:eastAsia="Calibri"/>
              <w:sz w:val="18"/>
              <w:szCs w:val="18"/>
            </w:rPr>
            <w:t xml:space="preserve">  </w:t>
          </w:r>
        </w:p>
      </w:docPartBody>
    </w:docPart>
    <w:docPart>
      <w:docPartPr>
        <w:name w:val="D45D2D288F4E41A091A4995D0E65D237"/>
        <w:category>
          <w:name w:val="General"/>
          <w:gallery w:val="placeholder"/>
        </w:category>
        <w:types>
          <w:type w:val="bbPlcHdr"/>
        </w:types>
        <w:behaviors>
          <w:behavior w:val="content"/>
        </w:behaviors>
        <w:guid w:val="{30664110-07D5-4C16-84E5-00F90DD5BA7D}"/>
      </w:docPartPr>
      <w:docPartBody>
        <w:p w:rsidR="00CD6141" w:rsidRDefault="00A76762">
          <w:r w:rsidRPr="003A61FA">
            <w:rPr>
              <w:rStyle w:val="Responseboxtext"/>
              <w:rFonts w:eastAsia="Calibri"/>
              <w:sz w:val="18"/>
              <w:szCs w:val="18"/>
            </w:rPr>
            <w:t xml:space="preserve">   </w:t>
          </w:r>
        </w:p>
      </w:docPartBody>
    </w:docPart>
    <w:docPart>
      <w:docPartPr>
        <w:name w:val="8FC1F23900794ABD9B78380B35043264"/>
        <w:category>
          <w:name w:val="General"/>
          <w:gallery w:val="placeholder"/>
        </w:category>
        <w:types>
          <w:type w:val="bbPlcHdr"/>
        </w:types>
        <w:behaviors>
          <w:behavior w:val="content"/>
        </w:behaviors>
        <w:guid w:val="{03957672-B7FC-4FDF-B90D-8B17FBF53038}"/>
      </w:docPartPr>
      <w:docPartBody>
        <w:p w:rsidR="00CD6141" w:rsidRDefault="00A76762">
          <w:r w:rsidRPr="003A61FA">
            <w:rPr>
              <w:rStyle w:val="Responseboxtext"/>
              <w:rFonts w:eastAsia="Calibri"/>
              <w:sz w:val="18"/>
              <w:szCs w:val="18"/>
            </w:rPr>
            <w:t xml:space="preserve">     </w:t>
          </w:r>
        </w:p>
      </w:docPartBody>
    </w:docPart>
    <w:docPart>
      <w:docPartPr>
        <w:name w:val="1476E9EE273247DF910992523FFFADC1"/>
        <w:category>
          <w:name w:val="General"/>
          <w:gallery w:val="placeholder"/>
        </w:category>
        <w:types>
          <w:type w:val="bbPlcHdr"/>
        </w:types>
        <w:behaviors>
          <w:behavior w:val="content"/>
        </w:behaviors>
        <w:guid w:val="{AA4EF7AA-BBFD-4D09-BB17-3F420B19412F}"/>
      </w:docPartPr>
      <w:docPartBody>
        <w:p w:rsidR="00CD6141" w:rsidRDefault="00A76762">
          <w:r w:rsidRPr="003A61FA">
            <w:rPr>
              <w:rStyle w:val="Responseboxtext"/>
              <w:rFonts w:eastAsia="Calibri"/>
              <w:sz w:val="18"/>
              <w:szCs w:val="18"/>
            </w:rPr>
            <w:t xml:space="preserve">  </w:t>
          </w:r>
        </w:p>
      </w:docPartBody>
    </w:docPart>
    <w:docPart>
      <w:docPartPr>
        <w:name w:val="CCDA4A2124F743A280077566F160A033"/>
        <w:category>
          <w:name w:val="General"/>
          <w:gallery w:val="placeholder"/>
        </w:category>
        <w:types>
          <w:type w:val="bbPlcHdr"/>
        </w:types>
        <w:behaviors>
          <w:behavior w:val="content"/>
        </w:behaviors>
        <w:guid w:val="{A62CBB7D-877B-45C0-8D07-09D6A9BE4798}"/>
      </w:docPartPr>
      <w:docPartBody>
        <w:p w:rsidR="00CD6141" w:rsidRDefault="00A76762">
          <w:r w:rsidRPr="003A61FA">
            <w:rPr>
              <w:rStyle w:val="Responseboxtext"/>
              <w:rFonts w:eastAsia="Calibri"/>
              <w:sz w:val="18"/>
              <w:szCs w:val="18"/>
            </w:rPr>
            <w:t xml:space="preserve">     </w:t>
          </w:r>
        </w:p>
      </w:docPartBody>
    </w:docPart>
    <w:docPart>
      <w:docPartPr>
        <w:name w:val="DD0B73A765A04352B552B997634093CA"/>
        <w:category>
          <w:name w:val="General"/>
          <w:gallery w:val="placeholder"/>
        </w:category>
        <w:types>
          <w:type w:val="bbPlcHdr"/>
        </w:types>
        <w:behaviors>
          <w:behavior w:val="content"/>
        </w:behaviors>
        <w:guid w:val="{676EED9C-E0F8-43C3-861C-97E09021D11B}"/>
      </w:docPartPr>
      <w:docPartBody>
        <w:p w:rsidR="00CD6141" w:rsidRDefault="00A76762">
          <w:r w:rsidRPr="00F85847">
            <w:rPr>
              <w:rStyle w:val="Responseboxtext"/>
              <w:rFonts w:eastAsia="Calibri"/>
              <w:sz w:val="18"/>
              <w:szCs w:val="18"/>
            </w:rPr>
            <w:t xml:space="preserve">  </w:t>
          </w:r>
        </w:p>
      </w:docPartBody>
    </w:docPart>
    <w:docPart>
      <w:docPartPr>
        <w:name w:val="A11D9B18BD5D40FF9796DDC9E66B310A"/>
        <w:category>
          <w:name w:val="General"/>
          <w:gallery w:val="placeholder"/>
        </w:category>
        <w:types>
          <w:type w:val="bbPlcHdr"/>
        </w:types>
        <w:behaviors>
          <w:behavior w:val="content"/>
        </w:behaviors>
        <w:guid w:val="{7C4D02A2-5E3C-4CD0-9C08-D0DEEA150404}"/>
      </w:docPartPr>
      <w:docPartBody>
        <w:p w:rsidR="00CD6141" w:rsidRDefault="00A76762">
          <w:r w:rsidRPr="003A61FA">
            <w:rPr>
              <w:rStyle w:val="Responseboxtext"/>
              <w:rFonts w:eastAsia="Calibri"/>
              <w:sz w:val="18"/>
              <w:szCs w:val="18"/>
            </w:rPr>
            <w:t xml:space="preserve">   </w:t>
          </w:r>
        </w:p>
      </w:docPartBody>
    </w:docPart>
    <w:docPart>
      <w:docPartPr>
        <w:name w:val="025BF095E66B401CA0AA6D06FDA1631C"/>
        <w:category>
          <w:name w:val="General"/>
          <w:gallery w:val="placeholder"/>
        </w:category>
        <w:types>
          <w:type w:val="bbPlcHdr"/>
        </w:types>
        <w:behaviors>
          <w:behavior w:val="content"/>
        </w:behaviors>
        <w:guid w:val="{D1152A9C-E020-44B7-AE1E-4899976E3E3E}"/>
      </w:docPartPr>
      <w:docPartBody>
        <w:p w:rsidR="00CD6141" w:rsidRDefault="00A76762">
          <w:r w:rsidRPr="003A61FA">
            <w:rPr>
              <w:rStyle w:val="Responseboxtext"/>
              <w:rFonts w:eastAsia="Calibri"/>
              <w:sz w:val="18"/>
              <w:szCs w:val="18"/>
            </w:rPr>
            <w:t xml:space="preserve">        </w:t>
          </w:r>
        </w:p>
      </w:docPartBody>
    </w:docPart>
    <w:docPart>
      <w:docPartPr>
        <w:name w:val="9088C06322314D2DBACC11AE7268B621"/>
        <w:category>
          <w:name w:val="General"/>
          <w:gallery w:val="placeholder"/>
        </w:category>
        <w:types>
          <w:type w:val="bbPlcHdr"/>
        </w:types>
        <w:behaviors>
          <w:behavior w:val="content"/>
        </w:behaviors>
        <w:guid w:val="{F1F303A4-C3B3-4BCA-A6E1-52EB14F81DB5}"/>
      </w:docPartPr>
      <w:docPartBody>
        <w:p w:rsidR="00CD6141" w:rsidRDefault="00A76762">
          <w:r w:rsidRPr="00705484">
            <w:rPr>
              <w:rStyle w:val="Responseboxtext"/>
              <w:rFonts w:eastAsia="Calibri"/>
              <w:sz w:val="18"/>
              <w:szCs w:val="18"/>
            </w:rPr>
            <w:t xml:space="preserve">  </w:t>
          </w:r>
        </w:p>
      </w:docPartBody>
    </w:docPart>
    <w:docPart>
      <w:docPartPr>
        <w:name w:val="90DDF6CB37104A98B425B7E71790A087"/>
        <w:category>
          <w:name w:val="General"/>
          <w:gallery w:val="placeholder"/>
        </w:category>
        <w:types>
          <w:type w:val="bbPlcHdr"/>
        </w:types>
        <w:behaviors>
          <w:behavior w:val="content"/>
        </w:behaviors>
        <w:guid w:val="{EC7EF26A-105F-4E9F-9D22-68AC431F3B14}"/>
      </w:docPartPr>
      <w:docPartBody>
        <w:p w:rsidR="00CD6141" w:rsidRDefault="00A76762">
          <w:r w:rsidRPr="003A61FA">
            <w:rPr>
              <w:rStyle w:val="Responseboxtext"/>
              <w:rFonts w:eastAsia="Calibri"/>
              <w:sz w:val="18"/>
              <w:szCs w:val="18"/>
            </w:rPr>
            <w:t xml:space="preserve">   </w:t>
          </w:r>
        </w:p>
      </w:docPartBody>
    </w:docPart>
    <w:docPart>
      <w:docPartPr>
        <w:name w:val="46A2A187663444529F21B22C90ADD153"/>
        <w:category>
          <w:name w:val="General"/>
          <w:gallery w:val="placeholder"/>
        </w:category>
        <w:types>
          <w:type w:val="bbPlcHdr"/>
        </w:types>
        <w:behaviors>
          <w:behavior w:val="content"/>
        </w:behaviors>
        <w:guid w:val="{7CF116D1-7A9A-4036-8D98-F378345F3FC3}"/>
      </w:docPartPr>
      <w:docPartBody>
        <w:p w:rsidR="00CD6141" w:rsidRDefault="00A76762">
          <w:r w:rsidRPr="003A61FA">
            <w:rPr>
              <w:rStyle w:val="Responseboxtext"/>
              <w:rFonts w:eastAsia="Calibri"/>
              <w:sz w:val="18"/>
              <w:szCs w:val="18"/>
            </w:rPr>
            <w:t xml:space="preserve">     </w:t>
          </w:r>
        </w:p>
      </w:docPartBody>
    </w:docPart>
    <w:docPart>
      <w:docPartPr>
        <w:name w:val="2F2A197FEB614A72B486EF3B0D0F80BF"/>
        <w:category>
          <w:name w:val="General"/>
          <w:gallery w:val="placeholder"/>
        </w:category>
        <w:types>
          <w:type w:val="bbPlcHdr"/>
        </w:types>
        <w:behaviors>
          <w:behavior w:val="content"/>
        </w:behaviors>
        <w:guid w:val="{0907A90B-98C7-4769-A3AD-714712042B02}"/>
      </w:docPartPr>
      <w:docPartBody>
        <w:p w:rsidR="00CD6141" w:rsidRDefault="00A76762">
          <w:r w:rsidRPr="003A61FA">
            <w:rPr>
              <w:rStyle w:val="Responseboxtext"/>
              <w:rFonts w:eastAsia="Calibri"/>
              <w:sz w:val="18"/>
              <w:szCs w:val="18"/>
            </w:rPr>
            <w:t xml:space="preserve">  </w:t>
          </w:r>
        </w:p>
      </w:docPartBody>
    </w:docPart>
    <w:docPart>
      <w:docPartPr>
        <w:name w:val="B6022B35673A493FB35D94E81FC510C0"/>
        <w:category>
          <w:name w:val="General"/>
          <w:gallery w:val="placeholder"/>
        </w:category>
        <w:types>
          <w:type w:val="bbPlcHdr"/>
        </w:types>
        <w:behaviors>
          <w:behavior w:val="content"/>
        </w:behaviors>
        <w:guid w:val="{2E007D10-7ACC-49A2-8396-315D22D34959}"/>
      </w:docPartPr>
      <w:docPartBody>
        <w:p w:rsidR="00CD6141" w:rsidRDefault="00A76762">
          <w:r w:rsidRPr="003A61FA">
            <w:rPr>
              <w:rStyle w:val="Responseboxtext"/>
              <w:rFonts w:eastAsia="Calibri"/>
              <w:sz w:val="18"/>
              <w:szCs w:val="18"/>
            </w:rPr>
            <w:t xml:space="preserve">     </w:t>
          </w:r>
        </w:p>
      </w:docPartBody>
    </w:docPart>
    <w:docPart>
      <w:docPartPr>
        <w:name w:val="F66F7B8146984B72A9E7ECA3AEB9D9F9"/>
        <w:category>
          <w:name w:val="General"/>
          <w:gallery w:val="placeholder"/>
        </w:category>
        <w:types>
          <w:type w:val="bbPlcHdr"/>
        </w:types>
        <w:behaviors>
          <w:behavior w:val="content"/>
        </w:behaviors>
        <w:guid w:val="{A27D80C3-C8AE-4A4D-AB94-026FD81B1B89}"/>
      </w:docPartPr>
      <w:docPartBody>
        <w:p w:rsidR="00CD6141" w:rsidRDefault="00A76762">
          <w:r w:rsidRPr="00F85847">
            <w:rPr>
              <w:rStyle w:val="Responseboxtext"/>
              <w:rFonts w:eastAsia="Calibri"/>
              <w:sz w:val="18"/>
              <w:szCs w:val="18"/>
            </w:rPr>
            <w:t xml:space="preserve">  </w:t>
          </w:r>
        </w:p>
      </w:docPartBody>
    </w:docPart>
    <w:docPart>
      <w:docPartPr>
        <w:name w:val="4AD28867D4B04513A16B828F612632A5"/>
        <w:category>
          <w:name w:val="General"/>
          <w:gallery w:val="placeholder"/>
        </w:category>
        <w:types>
          <w:type w:val="bbPlcHdr"/>
        </w:types>
        <w:behaviors>
          <w:behavior w:val="content"/>
        </w:behaviors>
        <w:guid w:val="{7388A208-1469-47A9-A6FB-AD34FBA7C03C}"/>
      </w:docPartPr>
      <w:docPartBody>
        <w:p w:rsidR="00CD6141" w:rsidRDefault="00A76762">
          <w:r w:rsidRPr="003A61FA">
            <w:rPr>
              <w:rStyle w:val="Responseboxtext"/>
              <w:rFonts w:eastAsia="Calibri"/>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05DE7"/>
    <w:rsid w:val="00013E06"/>
    <w:rsid w:val="000557E5"/>
    <w:rsid w:val="0007065B"/>
    <w:rsid w:val="000812D9"/>
    <w:rsid w:val="000B3A00"/>
    <w:rsid w:val="00100467"/>
    <w:rsid w:val="0011631F"/>
    <w:rsid w:val="001F7F23"/>
    <w:rsid w:val="002C1620"/>
    <w:rsid w:val="003003C3"/>
    <w:rsid w:val="00365CAB"/>
    <w:rsid w:val="00396612"/>
    <w:rsid w:val="004272B3"/>
    <w:rsid w:val="004523B9"/>
    <w:rsid w:val="00470AC4"/>
    <w:rsid w:val="004B2720"/>
    <w:rsid w:val="004C225C"/>
    <w:rsid w:val="0050464E"/>
    <w:rsid w:val="005057E3"/>
    <w:rsid w:val="00533180"/>
    <w:rsid w:val="00574D32"/>
    <w:rsid w:val="005D69A9"/>
    <w:rsid w:val="00637271"/>
    <w:rsid w:val="0068290A"/>
    <w:rsid w:val="006B22D5"/>
    <w:rsid w:val="007129E2"/>
    <w:rsid w:val="0073381C"/>
    <w:rsid w:val="007578A5"/>
    <w:rsid w:val="007E31CF"/>
    <w:rsid w:val="007F0CA3"/>
    <w:rsid w:val="00864D41"/>
    <w:rsid w:val="00870111"/>
    <w:rsid w:val="00872325"/>
    <w:rsid w:val="0088667C"/>
    <w:rsid w:val="008F0854"/>
    <w:rsid w:val="00941C6F"/>
    <w:rsid w:val="009420A6"/>
    <w:rsid w:val="00965347"/>
    <w:rsid w:val="009815E2"/>
    <w:rsid w:val="00A07E9B"/>
    <w:rsid w:val="00A73404"/>
    <w:rsid w:val="00A76762"/>
    <w:rsid w:val="00B018EA"/>
    <w:rsid w:val="00BE56F1"/>
    <w:rsid w:val="00C35A8E"/>
    <w:rsid w:val="00C76603"/>
    <w:rsid w:val="00CD6141"/>
    <w:rsid w:val="00CF1D85"/>
    <w:rsid w:val="00D6509B"/>
    <w:rsid w:val="00D92F07"/>
    <w:rsid w:val="00DA4E3A"/>
    <w:rsid w:val="00DB216B"/>
    <w:rsid w:val="00DD7683"/>
    <w:rsid w:val="00DE3E61"/>
    <w:rsid w:val="00E41973"/>
    <w:rsid w:val="00E517DF"/>
    <w:rsid w:val="00E82774"/>
    <w:rsid w:val="00EF7A8B"/>
    <w:rsid w:val="00FD0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76762"/>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A76762"/>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637271"/>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 w:type="paragraph" w:customStyle="1" w:styleId="B7A72089306141C48047275569DA9DBA">
    <w:name w:val="B7A72089306141C48047275569DA9DBA"/>
    <w:rsid w:val="00637271"/>
  </w:style>
  <w:style w:type="paragraph" w:customStyle="1" w:styleId="DBDAE32544014488BAC8838769D226EA">
    <w:name w:val="DBDAE32544014488BAC8838769D226EA"/>
    <w:rsid w:val="00637271"/>
  </w:style>
  <w:style w:type="paragraph" w:customStyle="1" w:styleId="2A4EAEFEB47F4D0B9DC8652205B4EB7A">
    <w:name w:val="2A4EAEFEB47F4D0B9DC8652205B4EB7A"/>
    <w:rsid w:val="00637271"/>
  </w:style>
  <w:style w:type="paragraph" w:customStyle="1" w:styleId="F14C080A361C467D804FC0BF14C116E9">
    <w:name w:val="F14C080A361C467D804FC0BF14C116E9"/>
    <w:rsid w:val="00637271"/>
  </w:style>
  <w:style w:type="paragraph" w:customStyle="1" w:styleId="C6D50255143443E19685C16ACAD1F85F">
    <w:name w:val="C6D50255143443E19685C16ACAD1F85F"/>
    <w:rsid w:val="00637271"/>
  </w:style>
  <w:style w:type="paragraph" w:customStyle="1" w:styleId="E87E086259B247B8B87F054A4F5C0F71">
    <w:name w:val="E87E086259B247B8B87F054A4F5C0F71"/>
    <w:rsid w:val="00637271"/>
  </w:style>
  <w:style w:type="paragraph" w:customStyle="1" w:styleId="A6EEBB2EA90A48B7AFC663F18EBE6759">
    <w:name w:val="A6EEBB2EA90A48B7AFC663F18EBE6759"/>
    <w:rsid w:val="00637271"/>
  </w:style>
  <w:style w:type="paragraph" w:customStyle="1" w:styleId="3528815C2BE14520A2B2C639633DE047">
    <w:name w:val="3528815C2BE14520A2B2C639633DE047"/>
    <w:rsid w:val="00637271"/>
  </w:style>
  <w:style w:type="paragraph" w:customStyle="1" w:styleId="E6280E9D979E4BEE917A49FB1CBD067C">
    <w:name w:val="E6280E9D979E4BEE917A49FB1CBD067C"/>
    <w:rsid w:val="00637271"/>
  </w:style>
  <w:style w:type="paragraph" w:customStyle="1" w:styleId="C86DC548D24148F6AB3B232C78E5A52C">
    <w:name w:val="C86DC548D24148F6AB3B232C78E5A52C"/>
    <w:rsid w:val="00637271"/>
  </w:style>
  <w:style w:type="paragraph" w:customStyle="1" w:styleId="06F150737E534CCFBE252AE1CEA2E12F">
    <w:name w:val="06F150737E534CCFBE252AE1CEA2E12F"/>
    <w:rsid w:val="00637271"/>
  </w:style>
  <w:style w:type="paragraph" w:customStyle="1" w:styleId="E36FCF75040B4DA7963A23000A8F6AA6">
    <w:name w:val="E36FCF75040B4DA7963A23000A8F6AA6"/>
    <w:rsid w:val="00637271"/>
  </w:style>
  <w:style w:type="paragraph" w:customStyle="1" w:styleId="762DB12654C04E9AB3EA305305766494">
    <w:name w:val="762DB12654C04E9AB3EA305305766494"/>
    <w:rsid w:val="00637271"/>
  </w:style>
  <w:style w:type="paragraph" w:customStyle="1" w:styleId="E73BB714C5CE450EA38EA8FEEDF907F4">
    <w:name w:val="E73BB714C5CE450EA38EA8FEEDF907F4"/>
    <w:rsid w:val="00637271"/>
  </w:style>
  <w:style w:type="paragraph" w:customStyle="1" w:styleId="D0635059A5464500B33EE0BAF3F5C3D5">
    <w:name w:val="D0635059A5464500B33EE0BAF3F5C3D5"/>
    <w:rsid w:val="00637271"/>
  </w:style>
  <w:style w:type="paragraph" w:customStyle="1" w:styleId="D14D6998F1D54138B0A9647A0F3A1EE6">
    <w:name w:val="D14D6998F1D54138B0A9647A0F3A1EE6"/>
    <w:rsid w:val="00637271"/>
  </w:style>
  <w:style w:type="paragraph" w:customStyle="1" w:styleId="08AC19D02BDF430BADBEE8DE18F1C20F">
    <w:name w:val="08AC19D02BDF430BADBEE8DE18F1C20F"/>
    <w:rsid w:val="00637271"/>
  </w:style>
  <w:style w:type="paragraph" w:customStyle="1" w:styleId="11866C15AFF943EE9831D716A72A8842">
    <w:name w:val="11866C15AFF943EE9831D716A72A8842"/>
    <w:rsid w:val="00637271"/>
  </w:style>
  <w:style w:type="paragraph" w:customStyle="1" w:styleId="DD74E823CF974812921BDA300261F4B8">
    <w:name w:val="DD74E823CF974812921BDA300261F4B8"/>
    <w:rsid w:val="00637271"/>
  </w:style>
  <w:style w:type="paragraph" w:customStyle="1" w:styleId="D27234238D964527A7BD25BBB8641C36">
    <w:name w:val="D27234238D964527A7BD25BBB8641C36"/>
    <w:rsid w:val="00637271"/>
  </w:style>
  <w:style w:type="paragraph" w:customStyle="1" w:styleId="01EB1F00DF6B444D836D204309624087">
    <w:name w:val="01EB1F00DF6B444D836D204309624087"/>
    <w:rsid w:val="00637271"/>
  </w:style>
  <w:style w:type="paragraph" w:customStyle="1" w:styleId="785BA76A96804911960CD5E2E6262FF7">
    <w:name w:val="785BA76A96804911960CD5E2E6262FF7"/>
    <w:rsid w:val="00637271"/>
  </w:style>
  <w:style w:type="paragraph" w:customStyle="1" w:styleId="7DF2E49007A54070BF6B975170980271">
    <w:name w:val="7DF2E49007A54070BF6B975170980271"/>
    <w:rsid w:val="00637271"/>
  </w:style>
  <w:style w:type="paragraph" w:customStyle="1" w:styleId="C8188219732C49DCBB2F0C5E09F57AC0">
    <w:name w:val="C8188219732C49DCBB2F0C5E09F57AC0"/>
    <w:rsid w:val="00637271"/>
  </w:style>
  <w:style w:type="paragraph" w:customStyle="1" w:styleId="662DA3B7352C418CB8BD3885A7924F26">
    <w:name w:val="662DA3B7352C418CB8BD3885A7924F26"/>
    <w:rsid w:val="00637271"/>
  </w:style>
  <w:style w:type="paragraph" w:customStyle="1" w:styleId="D54F4F5D60334F2696DCB113ED579CFA">
    <w:name w:val="D54F4F5D60334F2696DCB113ED579CFA"/>
    <w:rsid w:val="00637271"/>
  </w:style>
  <w:style w:type="paragraph" w:customStyle="1" w:styleId="172FBFDF65824312949040B177F6FC49">
    <w:name w:val="172FBFDF65824312949040B177F6FC49"/>
    <w:rsid w:val="00637271"/>
  </w:style>
  <w:style w:type="paragraph" w:customStyle="1" w:styleId="DD75693A01134EF2872680476F3D019D">
    <w:name w:val="DD75693A01134EF2872680476F3D019D"/>
    <w:rsid w:val="00637271"/>
  </w:style>
  <w:style w:type="paragraph" w:customStyle="1" w:styleId="E1E4D25A58114A8186AE8A94C4E1AB65">
    <w:name w:val="E1E4D25A58114A8186AE8A94C4E1AB65"/>
    <w:rsid w:val="00637271"/>
  </w:style>
  <w:style w:type="paragraph" w:customStyle="1" w:styleId="30D67BD43E2F43F3ADC15ADE140C3931">
    <w:name w:val="30D67BD43E2F43F3ADC15ADE140C3931"/>
    <w:rsid w:val="00637271"/>
  </w:style>
  <w:style w:type="paragraph" w:customStyle="1" w:styleId="80591F18104C4FEB8A526A7A4CCB0A68">
    <w:name w:val="80591F18104C4FEB8A526A7A4CCB0A68"/>
    <w:rsid w:val="00637271"/>
  </w:style>
  <w:style w:type="paragraph" w:customStyle="1" w:styleId="90C4E4B9E1F0429BB2DBB364FBF66463">
    <w:name w:val="90C4E4B9E1F0429BB2DBB364FBF66463"/>
    <w:rsid w:val="00637271"/>
  </w:style>
  <w:style w:type="paragraph" w:customStyle="1" w:styleId="7DB58F513EEE4AE0BA58247D3F4F2B47">
    <w:name w:val="7DB58F513EEE4AE0BA58247D3F4F2B47"/>
    <w:rsid w:val="00637271"/>
  </w:style>
  <w:style w:type="paragraph" w:customStyle="1" w:styleId="543130B79035455D9B43ACE700833211">
    <w:name w:val="543130B79035455D9B43ACE700833211"/>
    <w:rsid w:val="00637271"/>
  </w:style>
  <w:style w:type="paragraph" w:customStyle="1" w:styleId="57B5294F053A4B1195C0AEC1923F3E90">
    <w:name w:val="57B5294F053A4B1195C0AEC1923F3E90"/>
    <w:rsid w:val="00637271"/>
  </w:style>
  <w:style w:type="paragraph" w:customStyle="1" w:styleId="20744E24385844999E80D2FF7C109AE5">
    <w:name w:val="20744E24385844999E80D2FF7C109AE5"/>
    <w:rsid w:val="00637271"/>
  </w:style>
  <w:style w:type="paragraph" w:customStyle="1" w:styleId="0A7F3EBB9A6F468C81B3BACDED5B0D28">
    <w:name w:val="0A7F3EBB9A6F468C81B3BACDED5B0D28"/>
    <w:rsid w:val="00637271"/>
  </w:style>
  <w:style w:type="paragraph" w:customStyle="1" w:styleId="4A5942201F5F4B879432C382F4601936">
    <w:name w:val="4A5942201F5F4B879432C382F4601936"/>
    <w:rsid w:val="00637271"/>
  </w:style>
  <w:style w:type="paragraph" w:customStyle="1" w:styleId="671858EE55C74D60873BB25ED4A37E07">
    <w:name w:val="671858EE55C74D60873BB25ED4A37E07"/>
    <w:rsid w:val="00637271"/>
  </w:style>
  <w:style w:type="paragraph" w:customStyle="1" w:styleId="10B7976A7E954F2FB000BA24C6F3AD0C">
    <w:name w:val="10B7976A7E954F2FB000BA24C6F3AD0C"/>
    <w:rsid w:val="00637271"/>
  </w:style>
  <w:style w:type="paragraph" w:customStyle="1" w:styleId="31AA0425D1D642B385F014F44614236A">
    <w:name w:val="31AA0425D1D642B385F014F44614236A"/>
    <w:rsid w:val="00637271"/>
  </w:style>
  <w:style w:type="paragraph" w:customStyle="1" w:styleId="3A18854BD3104F6B9919B0A218DEFD46">
    <w:name w:val="3A18854BD3104F6B9919B0A218DEFD46"/>
    <w:rsid w:val="00637271"/>
  </w:style>
  <w:style w:type="paragraph" w:customStyle="1" w:styleId="BAB23CFEA86148F4A82C12376DB936D5">
    <w:name w:val="BAB23CFEA86148F4A82C12376DB936D5"/>
    <w:rsid w:val="00637271"/>
  </w:style>
  <w:style w:type="paragraph" w:customStyle="1" w:styleId="F2788C6E608740AE9AF562D392298A4C">
    <w:name w:val="F2788C6E608740AE9AF562D392298A4C"/>
    <w:rsid w:val="00637271"/>
  </w:style>
  <w:style w:type="paragraph" w:customStyle="1" w:styleId="BC8DD9B5CBFE4C879D4D9D7B40D30847">
    <w:name w:val="BC8DD9B5CBFE4C879D4D9D7B40D30847"/>
    <w:rsid w:val="00637271"/>
  </w:style>
  <w:style w:type="paragraph" w:customStyle="1" w:styleId="A553A1A3DA8D4DACA365FDB6F7BEAE3F">
    <w:name w:val="A553A1A3DA8D4DACA365FDB6F7BEAE3F"/>
    <w:rsid w:val="00637271"/>
  </w:style>
  <w:style w:type="paragraph" w:customStyle="1" w:styleId="110E2F50AB4A4CD99EA59D9EA9F4F25D">
    <w:name w:val="110E2F50AB4A4CD99EA59D9EA9F4F25D"/>
    <w:rsid w:val="00637271"/>
  </w:style>
  <w:style w:type="paragraph" w:customStyle="1" w:styleId="F969937590C54D8995B872219D8136C3">
    <w:name w:val="F969937590C54D8995B872219D8136C3"/>
    <w:rsid w:val="00637271"/>
  </w:style>
  <w:style w:type="paragraph" w:customStyle="1" w:styleId="1E203F1F970347A3A99DEEF5C78E8D1B">
    <w:name w:val="1E203F1F970347A3A99DEEF5C78E8D1B"/>
    <w:rsid w:val="00637271"/>
  </w:style>
  <w:style w:type="paragraph" w:customStyle="1" w:styleId="1A525703E85D47AAA88D95145E0F17F5">
    <w:name w:val="1A525703E85D47AAA88D95145E0F17F5"/>
    <w:rsid w:val="00637271"/>
  </w:style>
  <w:style w:type="paragraph" w:customStyle="1" w:styleId="4F633B09ACC34A54A8ED399AEF6FF681">
    <w:name w:val="4F633B09ACC34A54A8ED399AEF6FF681"/>
    <w:rsid w:val="00637271"/>
  </w:style>
  <w:style w:type="paragraph" w:customStyle="1" w:styleId="6A47356BAEB2401E85CB32984F820EBD">
    <w:name w:val="6A47356BAEB2401E85CB32984F820EBD"/>
    <w:rsid w:val="00637271"/>
  </w:style>
  <w:style w:type="paragraph" w:customStyle="1" w:styleId="7705DCEB966845D48A09CF24BC86191F">
    <w:name w:val="7705DCEB966845D48A09CF24BC86191F"/>
    <w:rsid w:val="00637271"/>
  </w:style>
  <w:style w:type="paragraph" w:customStyle="1" w:styleId="8D448FEAD5C3419D9EBC6D664C28A388">
    <w:name w:val="8D448FEAD5C3419D9EBC6D664C28A388"/>
    <w:rsid w:val="00637271"/>
  </w:style>
  <w:style w:type="paragraph" w:customStyle="1" w:styleId="22939C55A78947F08242D257052AB039">
    <w:name w:val="22939C55A78947F08242D257052AB039"/>
    <w:rsid w:val="00637271"/>
  </w:style>
  <w:style w:type="paragraph" w:customStyle="1" w:styleId="E7663576F67F4BD49A22D0F0FD9C07D3">
    <w:name w:val="E7663576F67F4BD49A22D0F0FD9C07D3"/>
    <w:rsid w:val="00637271"/>
  </w:style>
  <w:style w:type="paragraph" w:customStyle="1" w:styleId="030F81EB9C3D4E11B923C62658D55228">
    <w:name w:val="030F81EB9C3D4E11B923C62658D55228"/>
    <w:rsid w:val="00637271"/>
  </w:style>
  <w:style w:type="paragraph" w:customStyle="1" w:styleId="5AC227D784AC4E9CBDD0F46FDDC08A70">
    <w:name w:val="5AC227D784AC4E9CBDD0F46FDDC08A70"/>
    <w:rsid w:val="00637271"/>
  </w:style>
  <w:style w:type="paragraph" w:customStyle="1" w:styleId="A6F859CDC2A84BA890BC15CFA4424CFA">
    <w:name w:val="A6F859CDC2A84BA890BC15CFA4424CFA"/>
    <w:rsid w:val="00637271"/>
  </w:style>
  <w:style w:type="paragraph" w:customStyle="1" w:styleId="C6B68F80605F463DAAC14411E044DF94">
    <w:name w:val="C6B68F80605F463DAAC14411E044DF94"/>
    <w:rsid w:val="00637271"/>
  </w:style>
  <w:style w:type="paragraph" w:customStyle="1" w:styleId="37BE091E92A140D48D2966D2920CE0C9">
    <w:name w:val="37BE091E92A140D48D2966D2920CE0C9"/>
    <w:rsid w:val="00637271"/>
  </w:style>
  <w:style w:type="paragraph" w:customStyle="1" w:styleId="38047210F0B54218A324081D2EF2B4F4">
    <w:name w:val="38047210F0B54218A324081D2EF2B4F4"/>
    <w:rsid w:val="00637271"/>
  </w:style>
  <w:style w:type="paragraph" w:customStyle="1" w:styleId="3AB3427D6D6B4E94A376BA708D4D3DF4">
    <w:name w:val="3AB3427D6D6B4E94A376BA708D4D3DF4"/>
    <w:rsid w:val="00637271"/>
  </w:style>
  <w:style w:type="paragraph" w:customStyle="1" w:styleId="DFD29BDD27FF4BD699F5E83BECD8ED41">
    <w:name w:val="DFD29BDD27FF4BD699F5E83BECD8ED41"/>
    <w:rsid w:val="00637271"/>
  </w:style>
  <w:style w:type="paragraph" w:customStyle="1" w:styleId="599337DB8F1649A79FBCCB55A7878B6E">
    <w:name w:val="599337DB8F1649A79FBCCB55A7878B6E"/>
    <w:rsid w:val="00637271"/>
  </w:style>
  <w:style w:type="paragraph" w:customStyle="1" w:styleId="11484AA4EEE748CFB75C4A91832B60FC">
    <w:name w:val="11484AA4EEE748CFB75C4A91832B60FC"/>
    <w:rsid w:val="00637271"/>
  </w:style>
  <w:style w:type="paragraph" w:customStyle="1" w:styleId="C2B101F20C214DDAB513006BEB973DA2">
    <w:name w:val="C2B101F20C214DDAB513006BEB973DA2"/>
    <w:rsid w:val="00637271"/>
  </w:style>
  <w:style w:type="paragraph" w:customStyle="1" w:styleId="E3AFF55BE49947118B0679371381FE6D">
    <w:name w:val="E3AFF55BE49947118B0679371381FE6D"/>
    <w:rsid w:val="00637271"/>
  </w:style>
  <w:style w:type="paragraph" w:customStyle="1" w:styleId="CC0E59D693DA46A1AB8EC123499DF666">
    <w:name w:val="CC0E59D693DA46A1AB8EC123499DF666"/>
    <w:rsid w:val="00637271"/>
  </w:style>
  <w:style w:type="paragraph" w:customStyle="1" w:styleId="A756CC337BF04CCF851A6EC9A7955B48">
    <w:name w:val="A756CC337BF04CCF851A6EC9A7955B48"/>
    <w:rsid w:val="00637271"/>
  </w:style>
  <w:style w:type="paragraph" w:customStyle="1" w:styleId="1568BD0C02044EB6995260C70AD605DD">
    <w:name w:val="1568BD0C02044EB6995260C70AD605DD"/>
    <w:rsid w:val="00637271"/>
  </w:style>
  <w:style w:type="paragraph" w:customStyle="1" w:styleId="6ABC84C0119D4509BDFE09779B04FB07">
    <w:name w:val="6ABC84C0119D4509BDFE09779B04FB07"/>
    <w:rsid w:val="00637271"/>
  </w:style>
  <w:style w:type="paragraph" w:customStyle="1" w:styleId="21284CD3A95F42A494DA3391FD0068E4">
    <w:name w:val="21284CD3A95F42A494DA3391FD0068E4"/>
    <w:rsid w:val="00637271"/>
  </w:style>
  <w:style w:type="paragraph" w:customStyle="1" w:styleId="23D1AC6E1E6B4B97889212ED16FA2E1E">
    <w:name w:val="23D1AC6E1E6B4B97889212ED16FA2E1E"/>
    <w:rsid w:val="00637271"/>
  </w:style>
  <w:style w:type="paragraph" w:customStyle="1" w:styleId="C1AA0FE607FD43DBB1AB1A3617CDBC27">
    <w:name w:val="C1AA0FE607FD43DBB1AB1A3617CDBC27"/>
    <w:rsid w:val="00637271"/>
  </w:style>
  <w:style w:type="paragraph" w:customStyle="1" w:styleId="A021168CE5464CF49FA5D5E48B805C19">
    <w:name w:val="A021168CE5464CF49FA5D5E48B805C19"/>
    <w:rsid w:val="00637271"/>
  </w:style>
  <w:style w:type="paragraph" w:customStyle="1" w:styleId="7508193C156A4346A413A0EBB055352F">
    <w:name w:val="7508193C156A4346A413A0EBB055352F"/>
    <w:rsid w:val="00637271"/>
  </w:style>
  <w:style w:type="paragraph" w:customStyle="1" w:styleId="9225964960134FDE944349EDB3E6D452">
    <w:name w:val="9225964960134FDE944349EDB3E6D452"/>
    <w:rsid w:val="00637271"/>
  </w:style>
  <w:style w:type="paragraph" w:customStyle="1" w:styleId="6EB3EECFD21648D0856B12D38D0570D1">
    <w:name w:val="6EB3EECFD21648D0856B12D38D0570D1"/>
    <w:rsid w:val="00637271"/>
  </w:style>
  <w:style w:type="paragraph" w:customStyle="1" w:styleId="C9F7ED6A720D4AEC9AC747B979DF1DC7">
    <w:name w:val="C9F7ED6A720D4AEC9AC747B979DF1DC7"/>
    <w:rsid w:val="00637271"/>
  </w:style>
  <w:style w:type="paragraph" w:customStyle="1" w:styleId="A9B35ED17FF04DB494100E7C5A1CCD02">
    <w:name w:val="A9B35ED17FF04DB494100E7C5A1CCD02"/>
    <w:rsid w:val="00637271"/>
  </w:style>
  <w:style w:type="paragraph" w:customStyle="1" w:styleId="D5BA0B6DC9F84BAA9F15F52A3EA703F3">
    <w:name w:val="D5BA0B6DC9F84BAA9F15F52A3EA703F3"/>
    <w:rsid w:val="00637271"/>
  </w:style>
  <w:style w:type="paragraph" w:customStyle="1" w:styleId="E7B8B42225664B1EBB0DEDC8E3991823">
    <w:name w:val="E7B8B42225664B1EBB0DEDC8E3991823"/>
    <w:rsid w:val="00637271"/>
  </w:style>
  <w:style w:type="paragraph" w:customStyle="1" w:styleId="A6355AB98E8647A58F4389109F81B4FE">
    <w:name w:val="A6355AB98E8647A58F4389109F81B4FE"/>
    <w:rsid w:val="00637271"/>
  </w:style>
  <w:style w:type="paragraph" w:customStyle="1" w:styleId="C35EB6B49A4F4B1F99E2FF1C86F07484">
    <w:name w:val="C35EB6B49A4F4B1F99E2FF1C86F07484"/>
    <w:rsid w:val="00637271"/>
  </w:style>
  <w:style w:type="paragraph" w:customStyle="1" w:styleId="694D70324AB949658815044EBC1EB9EF">
    <w:name w:val="694D70324AB949658815044EBC1EB9EF"/>
    <w:rsid w:val="00637271"/>
  </w:style>
  <w:style w:type="paragraph" w:customStyle="1" w:styleId="97E1C10862E644C58229CCEEF46F9955">
    <w:name w:val="97E1C10862E644C58229CCEEF46F9955"/>
    <w:rsid w:val="00637271"/>
  </w:style>
  <w:style w:type="paragraph" w:customStyle="1" w:styleId="59A7C3A8575A4C6C8B0C1F3035EAEC2A">
    <w:name w:val="59A7C3A8575A4C6C8B0C1F3035EAEC2A"/>
    <w:rsid w:val="00637271"/>
  </w:style>
  <w:style w:type="paragraph" w:customStyle="1" w:styleId="8F0C438C11274C9DACD4B87FE2ADEC14">
    <w:name w:val="8F0C438C11274C9DACD4B87FE2ADEC14"/>
    <w:rsid w:val="00637271"/>
  </w:style>
  <w:style w:type="paragraph" w:customStyle="1" w:styleId="F0A24BE4CCD643CE88A4E3AE33A3D2D9">
    <w:name w:val="F0A24BE4CCD643CE88A4E3AE33A3D2D9"/>
    <w:rsid w:val="00637271"/>
  </w:style>
  <w:style w:type="paragraph" w:customStyle="1" w:styleId="9AB1B94AF05E44C8985555D06E4CBF57">
    <w:name w:val="9AB1B94AF05E44C8985555D06E4CBF57"/>
    <w:rsid w:val="00637271"/>
  </w:style>
  <w:style w:type="paragraph" w:customStyle="1" w:styleId="FA844F6FF6A748408C60EFFAD8BE4D22">
    <w:name w:val="FA844F6FF6A748408C60EFFAD8BE4D22"/>
    <w:rsid w:val="00637271"/>
  </w:style>
  <w:style w:type="paragraph" w:customStyle="1" w:styleId="404985C5737A484E9F592C4C123859CA">
    <w:name w:val="404985C5737A484E9F592C4C123859CA"/>
    <w:rsid w:val="00637271"/>
  </w:style>
  <w:style w:type="paragraph" w:customStyle="1" w:styleId="6B3D98A896FF470686025FAA475F18E0">
    <w:name w:val="6B3D98A896FF470686025FAA475F18E0"/>
    <w:rsid w:val="00637271"/>
  </w:style>
  <w:style w:type="paragraph" w:customStyle="1" w:styleId="321A29DD6B4445B0B83D554193FF230A">
    <w:name w:val="321A29DD6B4445B0B83D554193FF230A"/>
    <w:rsid w:val="00637271"/>
  </w:style>
  <w:style w:type="paragraph" w:customStyle="1" w:styleId="F8E56E5C1E70488BBB5D2846A31D8602">
    <w:name w:val="F8E56E5C1E70488BBB5D2846A31D8602"/>
    <w:rsid w:val="00637271"/>
  </w:style>
  <w:style w:type="paragraph" w:customStyle="1" w:styleId="35BDEE4281E843E6AEC042F04554C273">
    <w:name w:val="35BDEE4281E843E6AEC042F04554C273"/>
    <w:rsid w:val="00637271"/>
  </w:style>
  <w:style w:type="paragraph" w:customStyle="1" w:styleId="399DA4D43D7D4447A60F1B64DF1BE554">
    <w:name w:val="399DA4D43D7D4447A60F1B64DF1BE554"/>
    <w:rsid w:val="00637271"/>
  </w:style>
  <w:style w:type="paragraph" w:customStyle="1" w:styleId="B7BA05A7ACC74E85B3FBF76EE67591E8">
    <w:name w:val="B7BA05A7ACC74E85B3FBF76EE67591E8"/>
    <w:rsid w:val="00637271"/>
  </w:style>
  <w:style w:type="paragraph" w:customStyle="1" w:styleId="03BE29817D9A45B9AA0FB6DEC07EA5C8">
    <w:name w:val="03BE29817D9A45B9AA0FB6DEC07EA5C8"/>
    <w:rsid w:val="00637271"/>
  </w:style>
  <w:style w:type="paragraph" w:customStyle="1" w:styleId="F4A21EA71A214F67A0E65717ECA200DF">
    <w:name w:val="F4A21EA71A214F67A0E65717ECA200DF"/>
    <w:rsid w:val="00637271"/>
  </w:style>
  <w:style w:type="paragraph" w:customStyle="1" w:styleId="97D8BA96D9E64D6892755C3D43A46C9B">
    <w:name w:val="97D8BA96D9E64D6892755C3D43A46C9B"/>
    <w:rsid w:val="00637271"/>
  </w:style>
  <w:style w:type="paragraph" w:customStyle="1" w:styleId="08D32217B4EE4A60B4FA5A4BE178C149">
    <w:name w:val="08D32217B4EE4A60B4FA5A4BE178C149"/>
    <w:rsid w:val="00637271"/>
  </w:style>
  <w:style w:type="paragraph" w:customStyle="1" w:styleId="22234F96D9094B9EADE9D9A0CB99CA0D">
    <w:name w:val="22234F96D9094B9EADE9D9A0CB99CA0D"/>
    <w:rsid w:val="00637271"/>
  </w:style>
  <w:style w:type="paragraph" w:customStyle="1" w:styleId="187BA51FCB4E47B5888AAD18FBE4772B">
    <w:name w:val="187BA51FCB4E47B5888AAD18FBE4772B"/>
    <w:rsid w:val="00637271"/>
  </w:style>
  <w:style w:type="paragraph" w:customStyle="1" w:styleId="68CE3D46670F4BE68ACABD115D24743C">
    <w:name w:val="68CE3D46670F4BE68ACABD115D24743C"/>
    <w:rsid w:val="00637271"/>
  </w:style>
  <w:style w:type="paragraph" w:customStyle="1" w:styleId="B27234A96C53498092C0CF6D76B146F4">
    <w:name w:val="B27234A96C53498092C0CF6D76B146F4"/>
    <w:rsid w:val="00637271"/>
  </w:style>
  <w:style w:type="paragraph" w:customStyle="1" w:styleId="09C14BBC740E47A1BF01C6ED93D08867">
    <w:name w:val="09C14BBC740E47A1BF01C6ED93D08867"/>
    <w:rsid w:val="00637271"/>
  </w:style>
  <w:style w:type="paragraph" w:customStyle="1" w:styleId="349EE8FCE5F54295A77F176BE7FE89AD">
    <w:name w:val="349EE8FCE5F54295A77F176BE7FE89AD"/>
    <w:rsid w:val="00637271"/>
  </w:style>
  <w:style w:type="paragraph" w:customStyle="1" w:styleId="54E6F8B4D83549D980391D6BC05612AB">
    <w:name w:val="54E6F8B4D83549D980391D6BC05612AB"/>
    <w:rsid w:val="00637271"/>
  </w:style>
  <w:style w:type="paragraph" w:customStyle="1" w:styleId="CA55204251564E4A948B955E97873C5B">
    <w:name w:val="CA55204251564E4A948B955E97873C5B"/>
    <w:rsid w:val="00637271"/>
  </w:style>
  <w:style w:type="paragraph" w:customStyle="1" w:styleId="E5F9D715E8B74085AF4D1F87B8C9B02E">
    <w:name w:val="E5F9D715E8B74085AF4D1F87B8C9B02E"/>
    <w:rsid w:val="00637271"/>
  </w:style>
  <w:style w:type="paragraph" w:customStyle="1" w:styleId="1C3EA72B6094442E8EE4A3DBEEC976F8">
    <w:name w:val="1C3EA72B6094442E8EE4A3DBEEC976F8"/>
    <w:rsid w:val="00637271"/>
  </w:style>
  <w:style w:type="paragraph" w:customStyle="1" w:styleId="89B15E33CDD34646BBA094BAF3B17BBE">
    <w:name w:val="89B15E33CDD34646BBA094BAF3B17BBE"/>
    <w:rsid w:val="00637271"/>
  </w:style>
  <w:style w:type="paragraph" w:customStyle="1" w:styleId="CEE0BE58615640DC895A091BC63CA4DE">
    <w:name w:val="CEE0BE58615640DC895A091BC63CA4DE"/>
    <w:rsid w:val="00637271"/>
  </w:style>
  <w:style w:type="paragraph" w:customStyle="1" w:styleId="C2ACD96E8FAB45FBA19E52D8A46DA934">
    <w:name w:val="C2ACD96E8FAB45FBA19E52D8A46DA934"/>
    <w:rsid w:val="00637271"/>
  </w:style>
  <w:style w:type="paragraph" w:customStyle="1" w:styleId="B17A937E62F54341ADCB174E398EBC48">
    <w:name w:val="B17A937E62F54341ADCB174E398EBC48"/>
    <w:rsid w:val="00637271"/>
  </w:style>
  <w:style w:type="paragraph" w:customStyle="1" w:styleId="E7B022BF99AD4CCBB504B5FF5076040C">
    <w:name w:val="E7B022BF99AD4CCBB504B5FF5076040C"/>
    <w:rsid w:val="00637271"/>
  </w:style>
  <w:style w:type="paragraph" w:customStyle="1" w:styleId="8D059EA7C38E4B4DA35A2DE407D3777D">
    <w:name w:val="8D059EA7C38E4B4DA35A2DE407D3777D"/>
    <w:rsid w:val="00637271"/>
  </w:style>
  <w:style w:type="paragraph" w:customStyle="1" w:styleId="35D11D9D20FF437285DCCB5A92E05F19">
    <w:name w:val="35D11D9D20FF437285DCCB5A92E05F19"/>
    <w:rsid w:val="00637271"/>
  </w:style>
  <w:style w:type="paragraph" w:customStyle="1" w:styleId="066797B83C55406B996D621D946AA3DC">
    <w:name w:val="066797B83C55406B996D621D946AA3DC"/>
    <w:rsid w:val="00637271"/>
  </w:style>
  <w:style w:type="paragraph" w:customStyle="1" w:styleId="1A89358930E648769E0EB3E597442600">
    <w:name w:val="1A89358930E648769E0EB3E597442600"/>
    <w:rsid w:val="00637271"/>
  </w:style>
  <w:style w:type="paragraph" w:customStyle="1" w:styleId="4240DB1E9EB24D6482CFE1A47CDC4EE3">
    <w:name w:val="4240DB1E9EB24D6482CFE1A47CDC4EE3"/>
    <w:rsid w:val="00637271"/>
  </w:style>
  <w:style w:type="paragraph" w:customStyle="1" w:styleId="7207D5E19F754E86A266FE9E9F6AF67A">
    <w:name w:val="7207D5E19F754E86A266FE9E9F6AF67A"/>
    <w:rsid w:val="00637271"/>
  </w:style>
  <w:style w:type="paragraph" w:customStyle="1" w:styleId="A0F5128137E04F2DBA060AA8040B94B3">
    <w:name w:val="A0F5128137E04F2DBA060AA8040B94B3"/>
    <w:rsid w:val="00637271"/>
  </w:style>
  <w:style w:type="paragraph" w:customStyle="1" w:styleId="79E8717EC955468D95AB60C9BC815827">
    <w:name w:val="79E8717EC955468D95AB60C9BC815827"/>
    <w:rsid w:val="00637271"/>
  </w:style>
  <w:style w:type="paragraph" w:customStyle="1" w:styleId="EAD496F5ADBC4B1E9B1B98E87840A661">
    <w:name w:val="EAD496F5ADBC4B1E9B1B98E87840A661"/>
    <w:rsid w:val="00637271"/>
  </w:style>
  <w:style w:type="paragraph" w:customStyle="1" w:styleId="60E31FB5DB7D4942A60EAD22B13AF5DD">
    <w:name w:val="60E31FB5DB7D4942A60EAD22B13AF5DD"/>
    <w:rsid w:val="00637271"/>
  </w:style>
  <w:style w:type="paragraph" w:customStyle="1" w:styleId="9F7EAE80B21F4AD985D1A83A788E6ABB">
    <w:name w:val="9F7EAE80B21F4AD985D1A83A788E6ABB"/>
    <w:rsid w:val="00637271"/>
  </w:style>
  <w:style w:type="paragraph" w:customStyle="1" w:styleId="7A9609D2B313478EB7364AA00F593278">
    <w:name w:val="7A9609D2B313478EB7364AA00F593278"/>
    <w:rsid w:val="00637271"/>
  </w:style>
  <w:style w:type="paragraph" w:customStyle="1" w:styleId="66959343E680407C8482C2EB3EC51C17">
    <w:name w:val="66959343E680407C8482C2EB3EC51C17"/>
    <w:rsid w:val="00637271"/>
  </w:style>
  <w:style w:type="paragraph" w:customStyle="1" w:styleId="3320D8D3D3B242B7ABAC9D5CCED3DD4A">
    <w:name w:val="3320D8D3D3B242B7ABAC9D5CCED3DD4A"/>
    <w:rsid w:val="00637271"/>
  </w:style>
  <w:style w:type="paragraph" w:customStyle="1" w:styleId="C664E567C0024BC78C53494E92052F99">
    <w:name w:val="C664E567C0024BC78C53494E92052F99"/>
    <w:rsid w:val="00637271"/>
  </w:style>
  <w:style w:type="paragraph" w:customStyle="1" w:styleId="904DEC7F71EC40E794D13057902FACE6">
    <w:name w:val="904DEC7F71EC40E794D13057902FACE6"/>
    <w:rsid w:val="00637271"/>
  </w:style>
  <w:style w:type="paragraph" w:customStyle="1" w:styleId="9FE77FD550004A55A83BDD00913844F1">
    <w:name w:val="9FE77FD550004A55A83BDD00913844F1"/>
    <w:rsid w:val="00637271"/>
  </w:style>
  <w:style w:type="paragraph" w:customStyle="1" w:styleId="8B92D600070B4F75AEFA61F2160BD559">
    <w:name w:val="8B92D600070B4F75AEFA61F2160BD559"/>
    <w:rsid w:val="00637271"/>
  </w:style>
  <w:style w:type="paragraph" w:customStyle="1" w:styleId="E8FFD23F9EFA4DFB831B5C940ECBCC70">
    <w:name w:val="E8FFD23F9EFA4DFB831B5C940ECBCC70"/>
    <w:rsid w:val="00637271"/>
  </w:style>
  <w:style w:type="paragraph" w:customStyle="1" w:styleId="F9CC8B0089714D94995E6196A5F2C134">
    <w:name w:val="F9CC8B0089714D94995E6196A5F2C134"/>
    <w:rsid w:val="00637271"/>
  </w:style>
  <w:style w:type="paragraph" w:customStyle="1" w:styleId="14D3EB5970AC45189E0C1BFF2FFFC50B">
    <w:name w:val="14D3EB5970AC45189E0C1BFF2FFFC50B"/>
    <w:rsid w:val="00637271"/>
  </w:style>
  <w:style w:type="paragraph" w:customStyle="1" w:styleId="FF41377787344ED99665E0B5D3416A11">
    <w:name w:val="FF41377787344ED99665E0B5D3416A11"/>
    <w:rsid w:val="00637271"/>
  </w:style>
  <w:style w:type="paragraph" w:customStyle="1" w:styleId="6A99B7A27DDB41D29D5A63E777018BC3">
    <w:name w:val="6A99B7A27DDB41D29D5A63E777018BC3"/>
    <w:rsid w:val="00637271"/>
  </w:style>
  <w:style w:type="paragraph" w:customStyle="1" w:styleId="6930220AEE7E46E4BD5DEBA4899E44D4">
    <w:name w:val="6930220AEE7E46E4BD5DEBA4899E44D4"/>
    <w:rsid w:val="00637271"/>
  </w:style>
  <w:style w:type="paragraph" w:customStyle="1" w:styleId="4D054170C39A4CF5AA86DA9F722D610C">
    <w:name w:val="4D054170C39A4CF5AA86DA9F722D610C"/>
    <w:rsid w:val="00637271"/>
  </w:style>
  <w:style w:type="paragraph" w:customStyle="1" w:styleId="6D21A71F8CC745AB884104DE87E9BD30">
    <w:name w:val="6D21A71F8CC745AB884104DE87E9BD30"/>
    <w:rsid w:val="00637271"/>
  </w:style>
  <w:style w:type="paragraph" w:customStyle="1" w:styleId="4332609AD760461EAA000CF4D3556BD4">
    <w:name w:val="4332609AD760461EAA000CF4D3556BD4"/>
    <w:rsid w:val="00637271"/>
  </w:style>
  <w:style w:type="paragraph" w:customStyle="1" w:styleId="2B80F64E6AE44AA696A3667ADA0E1DA9">
    <w:name w:val="2B80F64E6AE44AA696A3667ADA0E1DA9"/>
    <w:rsid w:val="00637271"/>
  </w:style>
  <w:style w:type="paragraph" w:customStyle="1" w:styleId="B6F97BE96C5442B0877E4989C093A5E5">
    <w:name w:val="B6F97BE96C5442B0877E4989C093A5E5"/>
    <w:rsid w:val="00637271"/>
  </w:style>
  <w:style w:type="paragraph" w:customStyle="1" w:styleId="2A401D3A3CD64315B81684F7942CE130">
    <w:name w:val="2A401D3A3CD64315B81684F7942CE130"/>
    <w:rsid w:val="00637271"/>
  </w:style>
  <w:style w:type="paragraph" w:customStyle="1" w:styleId="70B9D48B38C14351BE9DD6EDD3B6F565">
    <w:name w:val="70B9D48B38C14351BE9DD6EDD3B6F565"/>
    <w:rsid w:val="00637271"/>
  </w:style>
  <w:style w:type="paragraph" w:customStyle="1" w:styleId="95195BCF2342407F8B238436F39A564D">
    <w:name w:val="95195BCF2342407F8B238436F39A564D"/>
    <w:rsid w:val="00637271"/>
  </w:style>
  <w:style w:type="paragraph" w:customStyle="1" w:styleId="26BFDC36F85F49F980FC055812673A68">
    <w:name w:val="26BFDC36F85F49F980FC055812673A68"/>
    <w:rsid w:val="00637271"/>
  </w:style>
  <w:style w:type="paragraph" w:customStyle="1" w:styleId="09C5CC0B63224837A974DEB728E86566">
    <w:name w:val="09C5CC0B63224837A974DEB728E86566"/>
    <w:rsid w:val="00637271"/>
  </w:style>
  <w:style w:type="paragraph" w:customStyle="1" w:styleId="A17B784AA04846C4A3B78F478559D181">
    <w:name w:val="A17B784AA04846C4A3B78F478559D181"/>
    <w:rsid w:val="00637271"/>
  </w:style>
  <w:style w:type="paragraph" w:customStyle="1" w:styleId="1E6E7434112947CF9B6DFBB74E048E28">
    <w:name w:val="1E6E7434112947CF9B6DFBB74E048E28"/>
    <w:rsid w:val="00637271"/>
  </w:style>
  <w:style w:type="paragraph" w:customStyle="1" w:styleId="E24DAFB7F3EC4ABBA0CFFA88E78EC89B">
    <w:name w:val="E24DAFB7F3EC4ABBA0CFFA88E78EC89B"/>
    <w:rsid w:val="00637271"/>
  </w:style>
  <w:style w:type="paragraph" w:customStyle="1" w:styleId="88070BA35D3348A7A641702957C47DA1">
    <w:name w:val="88070BA35D3348A7A641702957C47DA1"/>
    <w:rsid w:val="00637271"/>
  </w:style>
  <w:style w:type="paragraph" w:customStyle="1" w:styleId="C22B0EEBEE044FCFA813A21036D94C9F">
    <w:name w:val="C22B0EEBEE044FCFA813A21036D94C9F"/>
    <w:rsid w:val="00637271"/>
  </w:style>
  <w:style w:type="paragraph" w:customStyle="1" w:styleId="CA4C0665CACA420B8B8D9A55958A2B62">
    <w:name w:val="CA4C0665CACA420B8B8D9A55958A2B62"/>
    <w:rsid w:val="00637271"/>
  </w:style>
  <w:style w:type="paragraph" w:customStyle="1" w:styleId="ADBBA98D9C2B4897B11B3EB71D377758">
    <w:name w:val="ADBBA98D9C2B4897B11B3EB71D377758"/>
    <w:rsid w:val="00637271"/>
  </w:style>
  <w:style w:type="paragraph" w:customStyle="1" w:styleId="00E5DF21C3A645B8A3CD0CF99F8023EA">
    <w:name w:val="00E5DF21C3A645B8A3CD0CF99F8023EA"/>
    <w:rsid w:val="00637271"/>
  </w:style>
  <w:style w:type="paragraph" w:customStyle="1" w:styleId="968CE46A85C640A0B9DC0889DFF6F097">
    <w:name w:val="968CE46A85C640A0B9DC0889DFF6F097"/>
    <w:rsid w:val="00637271"/>
  </w:style>
  <w:style w:type="paragraph" w:customStyle="1" w:styleId="AAA9100A96794E4DB3F644C90CECB702">
    <w:name w:val="AAA9100A96794E4DB3F644C90CECB702"/>
    <w:rsid w:val="00637271"/>
  </w:style>
  <w:style w:type="paragraph" w:customStyle="1" w:styleId="85ACDD2948D648CD84F52A9C1BD473CB">
    <w:name w:val="85ACDD2948D648CD84F52A9C1BD473CB"/>
    <w:rsid w:val="00637271"/>
  </w:style>
  <w:style w:type="paragraph" w:customStyle="1" w:styleId="6B6C3FC0B1544AD8AD00C61CFC16F49A">
    <w:name w:val="6B6C3FC0B1544AD8AD00C61CFC16F49A"/>
    <w:rsid w:val="00637271"/>
  </w:style>
  <w:style w:type="paragraph" w:customStyle="1" w:styleId="9D57AB7EFCCC429DBCCAF31BE91BCD36">
    <w:name w:val="9D57AB7EFCCC429DBCCAF31BE91BCD36"/>
    <w:rsid w:val="00637271"/>
  </w:style>
  <w:style w:type="paragraph" w:customStyle="1" w:styleId="FD654FA0243F476A85ADC7C1ABF7AEFE">
    <w:name w:val="FD654FA0243F476A85ADC7C1ABF7AEFE"/>
    <w:rsid w:val="00637271"/>
  </w:style>
  <w:style w:type="paragraph" w:customStyle="1" w:styleId="62A76E9553CC4A498B7E311D35054F16">
    <w:name w:val="62A76E9553CC4A498B7E311D35054F16"/>
    <w:rsid w:val="00637271"/>
  </w:style>
  <w:style w:type="paragraph" w:customStyle="1" w:styleId="102BBD998F664A19A50F5DBA77AF23DE">
    <w:name w:val="102BBD998F664A19A50F5DBA77AF23DE"/>
    <w:rsid w:val="00637271"/>
  </w:style>
  <w:style w:type="paragraph" w:customStyle="1" w:styleId="73C875B4DE7E4B819641470D89BDCBA2">
    <w:name w:val="73C875B4DE7E4B819641470D89BDCBA2"/>
    <w:rsid w:val="00637271"/>
  </w:style>
  <w:style w:type="paragraph" w:customStyle="1" w:styleId="3CF941967AC34C0E92BF8169204DCA62">
    <w:name w:val="3CF941967AC34C0E92BF8169204DCA62"/>
    <w:rsid w:val="00637271"/>
  </w:style>
  <w:style w:type="paragraph" w:customStyle="1" w:styleId="D61ACAC0C22E49F5A395C37E6D60DB26">
    <w:name w:val="D61ACAC0C22E49F5A395C37E6D60DB26"/>
    <w:rsid w:val="00637271"/>
  </w:style>
  <w:style w:type="paragraph" w:customStyle="1" w:styleId="E4FD2EC3FF204D23ACF7D946D9333452">
    <w:name w:val="E4FD2EC3FF204D23ACF7D946D9333452"/>
    <w:rsid w:val="00637271"/>
  </w:style>
  <w:style w:type="paragraph" w:customStyle="1" w:styleId="893A3EA1D5B64A44B876AAB755E30A02">
    <w:name w:val="893A3EA1D5B64A44B876AAB755E30A02"/>
    <w:rsid w:val="00637271"/>
  </w:style>
  <w:style w:type="paragraph" w:customStyle="1" w:styleId="33D7F00D2C234E4F8F153714283841DD">
    <w:name w:val="33D7F00D2C234E4F8F153714283841DD"/>
    <w:rsid w:val="00637271"/>
  </w:style>
  <w:style w:type="paragraph" w:customStyle="1" w:styleId="0824ABAC10574848B39534F43436A62D">
    <w:name w:val="0824ABAC10574848B39534F43436A62D"/>
    <w:rsid w:val="00637271"/>
  </w:style>
  <w:style w:type="paragraph" w:customStyle="1" w:styleId="01DC3E81AFA542C0867BB4FAE3C974A1">
    <w:name w:val="01DC3E81AFA542C0867BB4FAE3C974A1"/>
    <w:rsid w:val="00637271"/>
  </w:style>
  <w:style w:type="paragraph" w:customStyle="1" w:styleId="6AC15A216ED14B12827FFFD9EF30ED6C">
    <w:name w:val="6AC15A216ED14B12827FFFD9EF30ED6C"/>
    <w:rsid w:val="00637271"/>
  </w:style>
  <w:style w:type="paragraph" w:customStyle="1" w:styleId="B197EEDD39CA47D28AE5051370860D76">
    <w:name w:val="B197EEDD39CA47D28AE5051370860D76"/>
    <w:rsid w:val="00637271"/>
  </w:style>
  <w:style w:type="paragraph" w:customStyle="1" w:styleId="9D139295F1284F9D92FB3304E41BE5BA">
    <w:name w:val="9D139295F1284F9D92FB3304E41BE5BA"/>
    <w:rsid w:val="00637271"/>
  </w:style>
  <w:style w:type="paragraph" w:customStyle="1" w:styleId="0298058ADEE94EF58ED9DC774B390EC6">
    <w:name w:val="0298058ADEE94EF58ED9DC774B390EC6"/>
    <w:rsid w:val="00637271"/>
  </w:style>
  <w:style w:type="paragraph" w:customStyle="1" w:styleId="3EBFCF02CA2F4AC987FB3164B39BB065">
    <w:name w:val="3EBFCF02CA2F4AC987FB3164B39BB065"/>
    <w:rsid w:val="00637271"/>
  </w:style>
  <w:style w:type="paragraph" w:customStyle="1" w:styleId="4CAC64B1FCC54787AED001B096ECEDD4">
    <w:name w:val="4CAC64B1FCC54787AED001B096ECEDD4"/>
    <w:rsid w:val="00637271"/>
  </w:style>
  <w:style w:type="paragraph" w:customStyle="1" w:styleId="4DE8F41C84744D689E38FCACC16A750E">
    <w:name w:val="4DE8F41C84744D689E38FCACC16A750E"/>
    <w:rsid w:val="00637271"/>
  </w:style>
  <w:style w:type="paragraph" w:customStyle="1" w:styleId="D2CEFEE2DB8041839F932ED792E521D0">
    <w:name w:val="D2CEFEE2DB8041839F932ED792E521D0"/>
    <w:rsid w:val="00637271"/>
  </w:style>
  <w:style w:type="paragraph" w:customStyle="1" w:styleId="DE211AA2EFED4149936F83AB9B60E0F0">
    <w:name w:val="DE211AA2EFED4149936F83AB9B60E0F0"/>
    <w:rsid w:val="00637271"/>
  </w:style>
  <w:style w:type="paragraph" w:customStyle="1" w:styleId="6103F41E76DB4A8FA9CE7D94B0F41347">
    <w:name w:val="6103F41E76DB4A8FA9CE7D94B0F41347"/>
    <w:rsid w:val="00637271"/>
  </w:style>
  <w:style w:type="paragraph" w:customStyle="1" w:styleId="246BADDD3470402F9ABAD36A42B2F0AE">
    <w:name w:val="246BADDD3470402F9ABAD36A42B2F0AE"/>
    <w:rsid w:val="00637271"/>
  </w:style>
  <w:style w:type="paragraph" w:customStyle="1" w:styleId="F08772A8310A4BF8ADD1FA1C3E010F21">
    <w:name w:val="F08772A8310A4BF8ADD1FA1C3E010F21"/>
    <w:rsid w:val="00637271"/>
  </w:style>
  <w:style w:type="paragraph" w:customStyle="1" w:styleId="31DF2677A02D4093A97E6E60C5340197">
    <w:name w:val="31DF2677A02D4093A97E6E60C5340197"/>
    <w:rsid w:val="00637271"/>
  </w:style>
  <w:style w:type="paragraph" w:customStyle="1" w:styleId="09AB513691B046B098B800302291CF01">
    <w:name w:val="09AB513691B046B098B800302291CF01"/>
    <w:rsid w:val="00637271"/>
  </w:style>
  <w:style w:type="paragraph" w:customStyle="1" w:styleId="0A9C93EC266D483690F9E4DA8DAE70D0">
    <w:name w:val="0A9C93EC266D483690F9E4DA8DAE70D0"/>
    <w:rsid w:val="00637271"/>
  </w:style>
  <w:style w:type="paragraph" w:customStyle="1" w:styleId="9CAC6A2979CA4AE48A62CB0609ADCBC9">
    <w:name w:val="9CAC6A2979CA4AE48A62CB0609ADCBC9"/>
    <w:rsid w:val="00637271"/>
  </w:style>
  <w:style w:type="paragraph" w:customStyle="1" w:styleId="60E63A7016894C619E85DC10EB4015DA">
    <w:name w:val="60E63A7016894C619E85DC10EB4015DA"/>
    <w:rsid w:val="00637271"/>
  </w:style>
  <w:style w:type="paragraph" w:customStyle="1" w:styleId="B5932F3E748746D286DC3DD67CF2C9F9">
    <w:name w:val="B5932F3E748746D286DC3DD67CF2C9F9"/>
    <w:rsid w:val="00637271"/>
  </w:style>
  <w:style w:type="paragraph" w:customStyle="1" w:styleId="E48CF91146664B7A9E26D2E4934E1D85">
    <w:name w:val="E48CF91146664B7A9E26D2E4934E1D85"/>
    <w:rsid w:val="00637271"/>
  </w:style>
  <w:style w:type="paragraph" w:customStyle="1" w:styleId="7B9AEFB4DF1A4472894D626D6491F2B0">
    <w:name w:val="7B9AEFB4DF1A4472894D626D6491F2B0"/>
    <w:rsid w:val="00637271"/>
  </w:style>
  <w:style w:type="paragraph" w:customStyle="1" w:styleId="C04B9939086F445FAA2F177E3705F9F6">
    <w:name w:val="C04B9939086F445FAA2F177E3705F9F6"/>
    <w:rsid w:val="00637271"/>
  </w:style>
  <w:style w:type="paragraph" w:customStyle="1" w:styleId="CD59330CFB704409947E20EE254C7978">
    <w:name w:val="CD59330CFB704409947E20EE254C7978"/>
    <w:rsid w:val="00637271"/>
  </w:style>
  <w:style w:type="paragraph" w:customStyle="1" w:styleId="46BE19C495834936B74DE9E2535FAFEF">
    <w:name w:val="46BE19C495834936B74DE9E2535FAFEF"/>
    <w:rsid w:val="00637271"/>
  </w:style>
  <w:style w:type="paragraph" w:customStyle="1" w:styleId="EAD8F1CD106A4135A5E81D83F28586E7">
    <w:name w:val="EAD8F1CD106A4135A5E81D83F28586E7"/>
    <w:rsid w:val="00637271"/>
  </w:style>
  <w:style w:type="paragraph" w:customStyle="1" w:styleId="0DC91EB7FC8349D6BE1D9BE9C342CA53">
    <w:name w:val="0DC91EB7FC8349D6BE1D9BE9C342CA53"/>
    <w:rsid w:val="00637271"/>
  </w:style>
  <w:style w:type="paragraph" w:customStyle="1" w:styleId="F64EBB5197FF4168AF3B676F70BCBA23">
    <w:name w:val="F64EBB5197FF4168AF3B676F70BCBA23"/>
    <w:rsid w:val="00637271"/>
  </w:style>
  <w:style w:type="paragraph" w:customStyle="1" w:styleId="157AAB15767C4A02BCE45AEA63000B01">
    <w:name w:val="157AAB15767C4A02BCE45AEA63000B01"/>
    <w:rsid w:val="00637271"/>
  </w:style>
  <w:style w:type="paragraph" w:customStyle="1" w:styleId="97779E579BD64A378300A13C090F437D">
    <w:name w:val="97779E579BD64A378300A13C090F437D"/>
    <w:rsid w:val="00637271"/>
  </w:style>
  <w:style w:type="paragraph" w:customStyle="1" w:styleId="223F44B6827949F1AFF27940C50AA800">
    <w:name w:val="223F44B6827949F1AFF27940C50AA800"/>
    <w:rsid w:val="00637271"/>
  </w:style>
  <w:style w:type="paragraph" w:customStyle="1" w:styleId="03F6069B1B914E6E9C16FFB2FFA50CCB">
    <w:name w:val="03F6069B1B914E6E9C16FFB2FFA50CCB"/>
    <w:rsid w:val="00637271"/>
  </w:style>
  <w:style w:type="paragraph" w:customStyle="1" w:styleId="C836E95653C843A38563B9A9A64D2BA6">
    <w:name w:val="C836E95653C843A38563B9A9A64D2BA6"/>
    <w:rsid w:val="00637271"/>
  </w:style>
  <w:style w:type="paragraph" w:customStyle="1" w:styleId="10826A82F71E43DF9515F1C8CCC16039">
    <w:name w:val="10826A82F71E43DF9515F1C8CCC16039"/>
    <w:rsid w:val="00637271"/>
  </w:style>
  <w:style w:type="paragraph" w:customStyle="1" w:styleId="00BDA4C66F8B4C8C94198EF084C413A4">
    <w:name w:val="00BDA4C66F8B4C8C94198EF084C413A4"/>
    <w:rsid w:val="00637271"/>
  </w:style>
  <w:style w:type="paragraph" w:customStyle="1" w:styleId="806F34AAD28D49848A7D0E556D549F5F">
    <w:name w:val="806F34AAD28D49848A7D0E556D549F5F"/>
    <w:rsid w:val="00637271"/>
  </w:style>
  <w:style w:type="paragraph" w:customStyle="1" w:styleId="7890047241FC479FACBD9449153EF166">
    <w:name w:val="7890047241FC479FACBD9449153EF166"/>
    <w:rsid w:val="00637271"/>
  </w:style>
  <w:style w:type="paragraph" w:customStyle="1" w:styleId="15F1DB1EC3784F76BD2B4CC61EA8C739">
    <w:name w:val="15F1DB1EC3784F76BD2B4CC61EA8C739"/>
    <w:rsid w:val="00637271"/>
  </w:style>
  <w:style w:type="paragraph" w:customStyle="1" w:styleId="B05D95053A3145C98C185FDF17C2763D">
    <w:name w:val="B05D95053A3145C98C185FDF17C2763D"/>
    <w:rsid w:val="00637271"/>
  </w:style>
  <w:style w:type="paragraph" w:customStyle="1" w:styleId="AAA90903A9FD40FCB73406EA77EC73C9">
    <w:name w:val="AAA90903A9FD40FCB73406EA77EC73C9"/>
    <w:rsid w:val="00637271"/>
  </w:style>
  <w:style w:type="paragraph" w:customStyle="1" w:styleId="5D1E94944B6B40979779353A4C6CAD57">
    <w:name w:val="5D1E94944B6B40979779353A4C6CAD57"/>
    <w:rsid w:val="00637271"/>
  </w:style>
  <w:style w:type="paragraph" w:customStyle="1" w:styleId="1B1F3628028A4D2C890553FCCCCA4512">
    <w:name w:val="1B1F3628028A4D2C890553FCCCCA4512"/>
    <w:rsid w:val="00637271"/>
  </w:style>
  <w:style w:type="paragraph" w:customStyle="1" w:styleId="AD55D92FEDC64B99A10F8B0BBBBBFA94">
    <w:name w:val="AD55D92FEDC64B99A10F8B0BBBBBFA94"/>
    <w:rsid w:val="00637271"/>
  </w:style>
  <w:style w:type="paragraph" w:customStyle="1" w:styleId="C6166E15D616472BB4C9C05C13EE4743">
    <w:name w:val="C6166E15D616472BB4C9C05C13EE4743"/>
    <w:rsid w:val="00637271"/>
  </w:style>
  <w:style w:type="paragraph" w:customStyle="1" w:styleId="2E2B6DA9F2D146D6B626EFE5CF14295A">
    <w:name w:val="2E2B6DA9F2D146D6B626EFE5CF14295A"/>
    <w:rsid w:val="00637271"/>
  </w:style>
  <w:style w:type="paragraph" w:customStyle="1" w:styleId="79C420E42BD24467BE57607CF3E4F5BB">
    <w:name w:val="79C420E42BD24467BE57607CF3E4F5BB"/>
    <w:rsid w:val="00637271"/>
  </w:style>
  <w:style w:type="paragraph" w:customStyle="1" w:styleId="486131DD7B3B4F1FBAC1F10A6AA201F0">
    <w:name w:val="486131DD7B3B4F1FBAC1F10A6AA201F0"/>
    <w:rsid w:val="00637271"/>
  </w:style>
  <w:style w:type="paragraph" w:customStyle="1" w:styleId="E71250290B7544F4A85E15853EAA4464">
    <w:name w:val="E71250290B7544F4A85E15853EAA4464"/>
    <w:rsid w:val="00637271"/>
  </w:style>
  <w:style w:type="paragraph" w:customStyle="1" w:styleId="84FCF36DFD184D75A8230E7F6795EC2F">
    <w:name w:val="84FCF36DFD184D75A8230E7F6795EC2F"/>
    <w:rsid w:val="00637271"/>
  </w:style>
  <w:style w:type="paragraph" w:customStyle="1" w:styleId="53AE21B7619248D9A068FDB2183BE9BB">
    <w:name w:val="53AE21B7619248D9A068FDB2183BE9BB"/>
    <w:rsid w:val="00637271"/>
  </w:style>
  <w:style w:type="paragraph" w:customStyle="1" w:styleId="161A273D959E4901A3E816D095087AD3">
    <w:name w:val="161A273D959E4901A3E816D095087AD3"/>
    <w:rsid w:val="00637271"/>
  </w:style>
  <w:style w:type="paragraph" w:customStyle="1" w:styleId="5C05639D4E5147E399671C092FD7950A">
    <w:name w:val="5C05639D4E5147E399671C092FD7950A"/>
    <w:rsid w:val="00637271"/>
  </w:style>
  <w:style w:type="paragraph" w:customStyle="1" w:styleId="C754AE00FB2246B5A8AB23700EE67EC0">
    <w:name w:val="C754AE00FB2246B5A8AB23700EE67EC0"/>
    <w:rsid w:val="00637271"/>
  </w:style>
  <w:style w:type="paragraph" w:customStyle="1" w:styleId="DDFFB856ABB24601808B8FD9E4509969">
    <w:name w:val="DDFFB856ABB24601808B8FD9E4509969"/>
    <w:rsid w:val="00637271"/>
  </w:style>
  <w:style w:type="paragraph" w:customStyle="1" w:styleId="7FCE86AA17FC495CA36BFD27E3A37EC3">
    <w:name w:val="7FCE86AA17FC495CA36BFD27E3A37EC3"/>
    <w:rsid w:val="00637271"/>
  </w:style>
  <w:style w:type="paragraph" w:customStyle="1" w:styleId="4A5F7C9D107349CEB99196CAF47E53C1">
    <w:name w:val="4A5F7C9D107349CEB99196CAF47E53C1"/>
    <w:rsid w:val="00637271"/>
  </w:style>
  <w:style w:type="paragraph" w:customStyle="1" w:styleId="40AFF30AE2C147A89BDB23AF10573F0D">
    <w:name w:val="40AFF30AE2C147A89BDB23AF10573F0D"/>
    <w:rsid w:val="00637271"/>
  </w:style>
  <w:style w:type="paragraph" w:customStyle="1" w:styleId="2084DF59F49C484E9D7E7FD8DD1FA3E0">
    <w:name w:val="2084DF59F49C484E9D7E7FD8DD1FA3E0"/>
    <w:rsid w:val="00637271"/>
  </w:style>
  <w:style w:type="paragraph" w:customStyle="1" w:styleId="6708DA16D29B472592BDF9B205BACAFB">
    <w:name w:val="6708DA16D29B472592BDF9B205BACAFB"/>
    <w:rsid w:val="00637271"/>
  </w:style>
  <w:style w:type="paragraph" w:customStyle="1" w:styleId="BB4DA6652D5046D0AE711EAAD156A55A">
    <w:name w:val="BB4DA6652D5046D0AE711EAAD156A55A"/>
    <w:rsid w:val="00637271"/>
  </w:style>
  <w:style w:type="paragraph" w:customStyle="1" w:styleId="F89B428F520447018424D6D3094D5324">
    <w:name w:val="F89B428F520447018424D6D3094D5324"/>
    <w:rsid w:val="00637271"/>
  </w:style>
  <w:style w:type="paragraph" w:customStyle="1" w:styleId="C3FEC996B50B41CD83D1169C19819A8E">
    <w:name w:val="C3FEC996B50B41CD83D1169C19819A8E"/>
    <w:rsid w:val="00637271"/>
  </w:style>
  <w:style w:type="paragraph" w:customStyle="1" w:styleId="94204F0201064E5DA654B6FC092EBDE1">
    <w:name w:val="94204F0201064E5DA654B6FC092EBDE1"/>
    <w:rsid w:val="00637271"/>
  </w:style>
  <w:style w:type="paragraph" w:customStyle="1" w:styleId="C02F8E6936274F21A71EFEB6D3BBFDB3">
    <w:name w:val="C02F8E6936274F21A71EFEB6D3BBFDB3"/>
    <w:rsid w:val="00637271"/>
  </w:style>
  <w:style w:type="paragraph" w:customStyle="1" w:styleId="4A48EF9BDF2940CF8D66C7AABEABEDCC">
    <w:name w:val="4A48EF9BDF2940CF8D66C7AABEABEDCC"/>
    <w:rsid w:val="00637271"/>
  </w:style>
  <w:style w:type="paragraph" w:customStyle="1" w:styleId="64CBD6752CC7489A942B24C9BF0EE909">
    <w:name w:val="64CBD6752CC7489A942B24C9BF0EE909"/>
    <w:rsid w:val="00637271"/>
  </w:style>
  <w:style w:type="paragraph" w:customStyle="1" w:styleId="478071D3778C478982F4BC26DE2F3F02">
    <w:name w:val="478071D3778C478982F4BC26DE2F3F02"/>
    <w:rsid w:val="00637271"/>
  </w:style>
  <w:style w:type="paragraph" w:customStyle="1" w:styleId="AB16F5110A6F491A88D7444284224F52">
    <w:name w:val="AB16F5110A6F491A88D7444284224F52"/>
    <w:rsid w:val="00637271"/>
  </w:style>
  <w:style w:type="paragraph" w:customStyle="1" w:styleId="B26768130A73419B84C594B98BDF27D0">
    <w:name w:val="B26768130A73419B84C594B98BDF27D0"/>
    <w:rsid w:val="00637271"/>
  </w:style>
  <w:style w:type="paragraph" w:customStyle="1" w:styleId="C36F824A18DA461BAFD38C6ABA922CAB">
    <w:name w:val="C36F824A18DA461BAFD38C6ABA922CAB"/>
    <w:rsid w:val="00637271"/>
  </w:style>
  <w:style w:type="paragraph" w:customStyle="1" w:styleId="04F3E89CF4E741989D069ABC7F851758">
    <w:name w:val="04F3E89CF4E741989D069ABC7F851758"/>
    <w:rsid w:val="00637271"/>
  </w:style>
  <w:style w:type="paragraph" w:customStyle="1" w:styleId="63F39E786B82470E9D93BD569D34849D">
    <w:name w:val="63F39E786B82470E9D93BD569D34849D"/>
    <w:rsid w:val="00637271"/>
  </w:style>
  <w:style w:type="paragraph" w:customStyle="1" w:styleId="044FE9C5DF1948E9BA69C116293A3CF3">
    <w:name w:val="044FE9C5DF1948E9BA69C116293A3CF3"/>
    <w:rsid w:val="00637271"/>
  </w:style>
  <w:style w:type="paragraph" w:customStyle="1" w:styleId="0BFD94D34174460E96C0DBF6A374B143">
    <w:name w:val="0BFD94D34174460E96C0DBF6A374B143"/>
    <w:rsid w:val="00637271"/>
  </w:style>
  <w:style w:type="paragraph" w:customStyle="1" w:styleId="4335FD7ECFB9486F844007191FE733A8">
    <w:name w:val="4335FD7ECFB9486F844007191FE733A8"/>
    <w:rsid w:val="00637271"/>
  </w:style>
  <w:style w:type="paragraph" w:customStyle="1" w:styleId="9CEF2E3E1F6F4F30850605DFD523A47B">
    <w:name w:val="9CEF2E3E1F6F4F30850605DFD523A47B"/>
    <w:rsid w:val="00637271"/>
  </w:style>
  <w:style w:type="paragraph" w:customStyle="1" w:styleId="0331773590644AB79EC427DCB0A20254">
    <w:name w:val="0331773590644AB79EC427DCB0A20254"/>
    <w:rsid w:val="00637271"/>
  </w:style>
  <w:style w:type="paragraph" w:customStyle="1" w:styleId="E5853B0BE3CB4F9D8EE6F09F0645F4E0">
    <w:name w:val="E5853B0BE3CB4F9D8EE6F09F0645F4E0"/>
    <w:rsid w:val="00637271"/>
  </w:style>
  <w:style w:type="paragraph" w:customStyle="1" w:styleId="6E8DC2A9814746D9A802095A98B8AC30">
    <w:name w:val="6E8DC2A9814746D9A802095A98B8AC30"/>
    <w:rsid w:val="00637271"/>
  </w:style>
  <w:style w:type="paragraph" w:customStyle="1" w:styleId="680556813F664CCC8559904E1F33F166">
    <w:name w:val="680556813F664CCC8559904E1F33F166"/>
    <w:rsid w:val="00637271"/>
  </w:style>
  <w:style w:type="paragraph" w:customStyle="1" w:styleId="82D1BD257F82490DA0F09C361532A6AC">
    <w:name w:val="82D1BD257F82490DA0F09C361532A6AC"/>
    <w:rsid w:val="00637271"/>
  </w:style>
  <w:style w:type="paragraph" w:customStyle="1" w:styleId="E2553BE8581D4808BF4E9A324410E59F">
    <w:name w:val="E2553BE8581D4808BF4E9A324410E59F"/>
    <w:rsid w:val="00637271"/>
  </w:style>
  <w:style w:type="paragraph" w:customStyle="1" w:styleId="C51E509C88FE488BB081340D1DCB4198">
    <w:name w:val="C51E509C88FE488BB081340D1DCB4198"/>
    <w:rsid w:val="00637271"/>
  </w:style>
  <w:style w:type="paragraph" w:customStyle="1" w:styleId="C2030F6CC3854B0199B037665916A2F3">
    <w:name w:val="C2030F6CC3854B0199B037665916A2F3"/>
    <w:rsid w:val="00637271"/>
  </w:style>
  <w:style w:type="paragraph" w:customStyle="1" w:styleId="AF79D657076C4BD5A1C7293384AE3B2D">
    <w:name w:val="AF79D657076C4BD5A1C7293384AE3B2D"/>
    <w:rsid w:val="00637271"/>
  </w:style>
  <w:style w:type="paragraph" w:customStyle="1" w:styleId="12FD26BEA3984894B14574B7E3E0A6CD">
    <w:name w:val="12FD26BEA3984894B14574B7E3E0A6CD"/>
    <w:rsid w:val="00637271"/>
  </w:style>
  <w:style w:type="paragraph" w:customStyle="1" w:styleId="D65506465C4B427BA2C10CD3EA056ABD">
    <w:name w:val="D65506465C4B427BA2C10CD3EA056ABD"/>
    <w:rsid w:val="00637271"/>
  </w:style>
  <w:style w:type="paragraph" w:customStyle="1" w:styleId="D18415E9A31A45448CC75682B8A0A580">
    <w:name w:val="D18415E9A31A45448CC75682B8A0A580"/>
    <w:rsid w:val="00637271"/>
  </w:style>
  <w:style w:type="paragraph" w:customStyle="1" w:styleId="DDEF0D9AD9424344A664D5424E9E7555">
    <w:name w:val="DDEF0D9AD9424344A664D5424E9E7555"/>
    <w:rsid w:val="00637271"/>
  </w:style>
  <w:style w:type="paragraph" w:customStyle="1" w:styleId="906600AC43FD4047AAFF80831D0B564E">
    <w:name w:val="906600AC43FD4047AAFF80831D0B564E"/>
    <w:rsid w:val="00637271"/>
  </w:style>
  <w:style w:type="paragraph" w:customStyle="1" w:styleId="3B348A1DEACC4D7383879F2E964CCD2A">
    <w:name w:val="3B348A1DEACC4D7383879F2E964CCD2A"/>
    <w:rsid w:val="00637271"/>
  </w:style>
  <w:style w:type="paragraph" w:customStyle="1" w:styleId="7C3F102B5B64478AB1D978760058F33B">
    <w:name w:val="7C3F102B5B64478AB1D978760058F33B"/>
    <w:rsid w:val="00637271"/>
  </w:style>
  <w:style w:type="paragraph" w:customStyle="1" w:styleId="9883ACA1A6F547C989A939C659FA7BC9">
    <w:name w:val="9883ACA1A6F547C989A939C659FA7BC9"/>
    <w:rsid w:val="00637271"/>
  </w:style>
  <w:style w:type="paragraph" w:customStyle="1" w:styleId="A7822844209F45B19CCB4AC7CDF437A4">
    <w:name w:val="A7822844209F45B19CCB4AC7CDF437A4"/>
    <w:rsid w:val="00637271"/>
  </w:style>
  <w:style w:type="paragraph" w:customStyle="1" w:styleId="FBAD5AEEE2614964858D31352A6422B4">
    <w:name w:val="FBAD5AEEE2614964858D31352A6422B4"/>
    <w:rsid w:val="00637271"/>
  </w:style>
  <w:style w:type="paragraph" w:customStyle="1" w:styleId="E1DF0DC59C9645AFAE6894100000A9DA">
    <w:name w:val="E1DF0DC59C9645AFAE6894100000A9DA"/>
    <w:rsid w:val="00637271"/>
  </w:style>
  <w:style w:type="paragraph" w:customStyle="1" w:styleId="EA7104D19034431487F7F8BD4105E7DF">
    <w:name w:val="EA7104D19034431487F7F8BD4105E7DF"/>
    <w:rsid w:val="00637271"/>
  </w:style>
  <w:style w:type="paragraph" w:customStyle="1" w:styleId="EDDB929036544B768FC048A72C938640">
    <w:name w:val="EDDB929036544B768FC048A72C938640"/>
    <w:rsid w:val="00637271"/>
  </w:style>
  <w:style w:type="paragraph" w:customStyle="1" w:styleId="D66380483FB741A2B9A87A43D03C7B7B">
    <w:name w:val="D66380483FB741A2B9A87A43D03C7B7B"/>
    <w:rsid w:val="00637271"/>
  </w:style>
  <w:style w:type="paragraph" w:customStyle="1" w:styleId="AA17A2D35CE9487A9D3B8C6E0AF9C6B7">
    <w:name w:val="AA17A2D35CE9487A9D3B8C6E0AF9C6B7"/>
    <w:rsid w:val="00637271"/>
  </w:style>
  <w:style w:type="paragraph" w:customStyle="1" w:styleId="107D6C86FA9745728B94FD5FC0AAF05B">
    <w:name w:val="107D6C86FA9745728B94FD5FC0AAF05B"/>
    <w:rsid w:val="00637271"/>
  </w:style>
  <w:style w:type="paragraph" w:customStyle="1" w:styleId="D758759F42E74D28962213A9333595DE">
    <w:name w:val="D758759F42E74D28962213A9333595DE"/>
    <w:rsid w:val="00637271"/>
  </w:style>
  <w:style w:type="paragraph" w:customStyle="1" w:styleId="1D87EDE87D664A5D82F54FA844D78061">
    <w:name w:val="1D87EDE87D664A5D82F54FA844D78061"/>
    <w:rsid w:val="00637271"/>
  </w:style>
  <w:style w:type="paragraph" w:customStyle="1" w:styleId="61075577801144E1B34ADC5898A90BED">
    <w:name w:val="61075577801144E1B34ADC5898A90BED"/>
    <w:rsid w:val="00637271"/>
  </w:style>
  <w:style w:type="paragraph" w:customStyle="1" w:styleId="952C8A5771FB4C55AB87FE5D8A8F1C5B">
    <w:name w:val="952C8A5771FB4C55AB87FE5D8A8F1C5B"/>
    <w:rsid w:val="00637271"/>
  </w:style>
  <w:style w:type="paragraph" w:customStyle="1" w:styleId="50BBE8AE49BF46E68218DA5A0A28DEBA">
    <w:name w:val="50BBE8AE49BF46E68218DA5A0A28DEBA"/>
    <w:rsid w:val="00637271"/>
  </w:style>
  <w:style w:type="paragraph" w:customStyle="1" w:styleId="0E6A9DD956374562A1386B1DDBB37DD6">
    <w:name w:val="0E6A9DD956374562A1386B1DDBB37DD6"/>
    <w:rsid w:val="00637271"/>
  </w:style>
  <w:style w:type="paragraph" w:customStyle="1" w:styleId="5F6C7388A31F473EBC6DADCDF9F8DF76">
    <w:name w:val="5F6C7388A31F473EBC6DADCDF9F8DF76"/>
    <w:rsid w:val="00637271"/>
  </w:style>
  <w:style w:type="paragraph" w:customStyle="1" w:styleId="09F0D2BD99A040D487E6479B278F247B">
    <w:name w:val="09F0D2BD99A040D487E6479B278F247B"/>
    <w:rsid w:val="00637271"/>
  </w:style>
  <w:style w:type="paragraph" w:customStyle="1" w:styleId="9CB0FF789E304CEEAFD272A770A13F4E">
    <w:name w:val="9CB0FF789E304CEEAFD272A770A13F4E"/>
    <w:rsid w:val="00637271"/>
  </w:style>
  <w:style w:type="paragraph" w:customStyle="1" w:styleId="785E4D2BB31E43AC858FCF8F9A807682">
    <w:name w:val="785E4D2BB31E43AC858FCF8F9A807682"/>
    <w:rsid w:val="00637271"/>
  </w:style>
  <w:style w:type="paragraph" w:customStyle="1" w:styleId="33335CF8D4CA404287495EC326DF3EB0">
    <w:name w:val="33335CF8D4CA404287495EC326DF3EB0"/>
    <w:rsid w:val="00637271"/>
  </w:style>
  <w:style w:type="paragraph" w:customStyle="1" w:styleId="B39E55B372A848449F74C9E62DD92E32">
    <w:name w:val="B39E55B372A848449F74C9E62DD92E32"/>
    <w:rsid w:val="00637271"/>
  </w:style>
  <w:style w:type="paragraph" w:customStyle="1" w:styleId="2153627626E14EF39BDD5F785319930C">
    <w:name w:val="2153627626E14EF39BDD5F785319930C"/>
    <w:rsid w:val="00637271"/>
  </w:style>
  <w:style w:type="paragraph" w:customStyle="1" w:styleId="266C8DE4F2AD4AACB7C06FD7E43FC74E">
    <w:name w:val="266C8DE4F2AD4AACB7C06FD7E43FC74E"/>
    <w:rsid w:val="00637271"/>
  </w:style>
  <w:style w:type="paragraph" w:customStyle="1" w:styleId="28C3CEB3721047A0B5014B12B8F38731">
    <w:name w:val="28C3CEB3721047A0B5014B12B8F38731"/>
    <w:rsid w:val="00637271"/>
  </w:style>
  <w:style w:type="paragraph" w:customStyle="1" w:styleId="0936757E8F734162B2A4BA1C9CF574D8">
    <w:name w:val="0936757E8F734162B2A4BA1C9CF574D8"/>
    <w:rsid w:val="00637271"/>
  </w:style>
  <w:style w:type="paragraph" w:customStyle="1" w:styleId="A2175F6225814699A552F370F0C2D48B">
    <w:name w:val="A2175F6225814699A552F370F0C2D48B"/>
    <w:rsid w:val="00637271"/>
  </w:style>
  <w:style w:type="paragraph" w:customStyle="1" w:styleId="0BD7A2F0A3F240F4A92B454767573B77">
    <w:name w:val="0BD7A2F0A3F240F4A92B454767573B77"/>
    <w:rsid w:val="00637271"/>
  </w:style>
  <w:style w:type="paragraph" w:customStyle="1" w:styleId="F313845CC905460C8050A15EA91B0F53">
    <w:name w:val="F313845CC905460C8050A15EA91B0F53"/>
    <w:rsid w:val="00637271"/>
  </w:style>
  <w:style w:type="paragraph" w:customStyle="1" w:styleId="971FD72E40F5495D966209B7E2E1DD84">
    <w:name w:val="971FD72E40F5495D966209B7E2E1DD84"/>
    <w:rsid w:val="00637271"/>
  </w:style>
  <w:style w:type="paragraph" w:customStyle="1" w:styleId="B218A91C662240999E7BAA67D0DB7EC2">
    <w:name w:val="B218A91C662240999E7BAA67D0DB7EC2"/>
    <w:rsid w:val="00637271"/>
  </w:style>
  <w:style w:type="paragraph" w:customStyle="1" w:styleId="E53A0E266EEC4D0291082E02F9D33624">
    <w:name w:val="E53A0E266EEC4D0291082E02F9D33624"/>
    <w:rsid w:val="00637271"/>
  </w:style>
  <w:style w:type="paragraph" w:customStyle="1" w:styleId="2256899E155848CEB49DDFBF404B44B9">
    <w:name w:val="2256899E155848CEB49DDFBF404B44B9"/>
    <w:rsid w:val="00637271"/>
  </w:style>
  <w:style w:type="paragraph" w:customStyle="1" w:styleId="D4842B2790CF442D87CEE12A100F861F">
    <w:name w:val="D4842B2790CF442D87CEE12A100F861F"/>
    <w:rsid w:val="00637271"/>
  </w:style>
  <w:style w:type="paragraph" w:customStyle="1" w:styleId="84C8FB447B0944C98B5E8760BDEBD35A">
    <w:name w:val="84C8FB447B0944C98B5E8760BDEBD35A"/>
    <w:rsid w:val="00637271"/>
  </w:style>
  <w:style w:type="paragraph" w:customStyle="1" w:styleId="7272C6EBFDFF4C1F82845A565716D3CB">
    <w:name w:val="7272C6EBFDFF4C1F82845A565716D3CB"/>
    <w:rsid w:val="00637271"/>
  </w:style>
  <w:style w:type="paragraph" w:customStyle="1" w:styleId="D4FC24A4625649ACB73F499B927C3E10">
    <w:name w:val="D4FC24A4625649ACB73F499B927C3E10"/>
    <w:rsid w:val="00637271"/>
  </w:style>
  <w:style w:type="paragraph" w:customStyle="1" w:styleId="EA266B36382B45308E8F525AECEC067D">
    <w:name w:val="EA266B36382B45308E8F525AECEC067D"/>
    <w:rsid w:val="00637271"/>
  </w:style>
  <w:style w:type="paragraph" w:customStyle="1" w:styleId="B437C4C48C90406B80DD124792168912">
    <w:name w:val="B437C4C48C90406B80DD124792168912"/>
    <w:rsid w:val="00637271"/>
  </w:style>
  <w:style w:type="paragraph" w:customStyle="1" w:styleId="60F5F197DD764B879A338EE64DB23646">
    <w:name w:val="60F5F197DD764B879A338EE64DB23646"/>
    <w:rsid w:val="00637271"/>
  </w:style>
  <w:style w:type="paragraph" w:customStyle="1" w:styleId="750A62BEB77642A5BF296CEA8AFE87D9">
    <w:name w:val="750A62BEB77642A5BF296CEA8AFE87D9"/>
    <w:rsid w:val="00637271"/>
  </w:style>
  <w:style w:type="paragraph" w:customStyle="1" w:styleId="3CC96D313B5445D4B21DC0304A007FA8">
    <w:name w:val="3CC96D313B5445D4B21DC0304A007FA8"/>
    <w:rsid w:val="00637271"/>
  </w:style>
  <w:style w:type="paragraph" w:customStyle="1" w:styleId="71B846DFC4814EBAAB8464F270C7BC89">
    <w:name w:val="71B846DFC4814EBAAB8464F270C7BC89"/>
    <w:rsid w:val="00637271"/>
  </w:style>
  <w:style w:type="paragraph" w:customStyle="1" w:styleId="6AA2F0C2C2814D74AB47DAFE36F37EBF">
    <w:name w:val="6AA2F0C2C2814D74AB47DAFE36F37EBF"/>
    <w:rsid w:val="00637271"/>
  </w:style>
  <w:style w:type="paragraph" w:customStyle="1" w:styleId="8D07296600A544DCB348C62332F7F260">
    <w:name w:val="8D07296600A544DCB348C62332F7F260"/>
    <w:rsid w:val="00637271"/>
  </w:style>
  <w:style w:type="paragraph" w:customStyle="1" w:styleId="D6CEA8078FCE473AB7A11A649EA09C2C">
    <w:name w:val="D6CEA8078FCE473AB7A11A649EA09C2C"/>
    <w:rsid w:val="00637271"/>
  </w:style>
  <w:style w:type="paragraph" w:customStyle="1" w:styleId="E64ECC76C66A4A04BB7BC613E260E6BF">
    <w:name w:val="E64ECC76C66A4A04BB7BC613E260E6BF"/>
    <w:rsid w:val="00637271"/>
  </w:style>
  <w:style w:type="paragraph" w:customStyle="1" w:styleId="FD5E4DE1D8474356888E96199C83771E">
    <w:name w:val="FD5E4DE1D8474356888E96199C83771E"/>
    <w:rsid w:val="00637271"/>
  </w:style>
  <w:style w:type="paragraph" w:customStyle="1" w:styleId="B870F4108F9E458F98CCB16A9E84DAF8">
    <w:name w:val="B870F4108F9E458F98CCB16A9E84DAF8"/>
    <w:rsid w:val="00637271"/>
  </w:style>
  <w:style w:type="paragraph" w:customStyle="1" w:styleId="FFA4B4F3434A47C38B5BA1FBF3E199D9">
    <w:name w:val="FFA4B4F3434A47C38B5BA1FBF3E199D9"/>
    <w:rsid w:val="00637271"/>
  </w:style>
  <w:style w:type="paragraph" w:customStyle="1" w:styleId="5F515680F9294D369F80E9F5ED780626">
    <w:name w:val="5F515680F9294D369F80E9F5ED780626"/>
    <w:rsid w:val="00637271"/>
  </w:style>
  <w:style w:type="paragraph" w:customStyle="1" w:styleId="206841E1F0054C65A29A80A27B10D497">
    <w:name w:val="206841E1F0054C65A29A80A27B10D497"/>
    <w:rsid w:val="00637271"/>
  </w:style>
  <w:style w:type="paragraph" w:customStyle="1" w:styleId="321254BEAE1C45D6A264DF87EC72B07D">
    <w:name w:val="321254BEAE1C45D6A264DF87EC72B07D"/>
    <w:rsid w:val="00637271"/>
  </w:style>
  <w:style w:type="paragraph" w:customStyle="1" w:styleId="53C7897D74C6402193737395E0DA0D84">
    <w:name w:val="53C7897D74C6402193737395E0DA0D84"/>
    <w:rsid w:val="00637271"/>
  </w:style>
  <w:style w:type="paragraph" w:customStyle="1" w:styleId="FA5CD7BC279B453CAD8450C0088F07A5">
    <w:name w:val="FA5CD7BC279B453CAD8450C0088F07A5"/>
    <w:rsid w:val="00637271"/>
  </w:style>
  <w:style w:type="paragraph" w:customStyle="1" w:styleId="F203188078F34933B0CA5944570FA5EB">
    <w:name w:val="F203188078F34933B0CA5944570FA5EB"/>
    <w:rsid w:val="00637271"/>
  </w:style>
  <w:style w:type="paragraph" w:customStyle="1" w:styleId="A5A3C795A5034B8E9B049BC40AF86EF5">
    <w:name w:val="A5A3C795A5034B8E9B049BC40AF86EF5"/>
    <w:rsid w:val="00637271"/>
  </w:style>
  <w:style w:type="paragraph" w:customStyle="1" w:styleId="7C0F8B29E9304E3FB5E2C53CE6CA1FDA">
    <w:name w:val="7C0F8B29E9304E3FB5E2C53CE6CA1FDA"/>
    <w:rsid w:val="00637271"/>
  </w:style>
  <w:style w:type="paragraph" w:customStyle="1" w:styleId="334452B29DA2486AB9C00FB20A0FDD28">
    <w:name w:val="334452B29DA2486AB9C00FB20A0FDD28"/>
    <w:rsid w:val="00637271"/>
  </w:style>
  <w:style w:type="paragraph" w:customStyle="1" w:styleId="C9A4F2202525468B9A827DE8B868C42B">
    <w:name w:val="C9A4F2202525468B9A827DE8B868C42B"/>
    <w:rsid w:val="00637271"/>
  </w:style>
  <w:style w:type="paragraph" w:customStyle="1" w:styleId="FD4658CE9140410B89B15E77F554C81F">
    <w:name w:val="FD4658CE9140410B89B15E77F554C81F"/>
    <w:rsid w:val="00637271"/>
  </w:style>
  <w:style w:type="paragraph" w:customStyle="1" w:styleId="3C46EFBAEE9D4DFFB3ED391EB1D2E320">
    <w:name w:val="3C46EFBAEE9D4DFFB3ED391EB1D2E320"/>
    <w:rsid w:val="00637271"/>
  </w:style>
  <w:style w:type="paragraph" w:customStyle="1" w:styleId="97EEC88BED174E3DBAC7071D47448C80">
    <w:name w:val="97EEC88BED174E3DBAC7071D47448C80"/>
    <w:rsid w:val="00637271"/>
  </w:style>
  <w:style w:type="paragraph" w:customStyle="1" w:styleId="289EF7B28AB04F969982B5241CB19F8C">
    <w:name w:val="289EF7B28AB04F969982B5241CB19F8C"/>
    <w:rsid w:val="00637271"/>
  </w:style>
  <w:style w:type="paragraph" w:customStyle="1" w:styleId="10622261B51D4409B9516D926C985789">
    <w:name w:val="10622261B51D4409B9516D926C985789"/>
    <w:rsid w:val="00637271"/>
  </w:style>
  <w:style w:type="paragraph" w:customStyle="1" w:styleId="78E2A01BE1C145AC8325616C4FCD0D14">
    <w:name w:val="78E2A01BE1C145AC8325616C4FCD0D14"/>
    <w:rsid w:val="00637271"/>
  </w:style>
  <w:style w:type="paragraph" w:customStyle="1" w:styleId="A73267B276DC41C5BC770E2C0D01B207">
    <w:name w:val="A73267B276DC41C5BC770E2C0D01B207"/>
    <w:rsid w:val="00637271"/>
  </w:style>
  <w:style w:type="paragraph" w:customStyle="1" w:styleId="2175C770D55C4C1BAB4C7A7BC3AAE8E4">
    <w:name w:val="2175C770D55C4C1BAB4C7A7BC3AAE8E4"/>
    <w:rsid w:val="00637271"/>
  </w:style>
  <w:style w:type="paragraph" w:customStyle="1" w:styleId="CB1D9F76E04C4BE69DE5A8B3B1F65FD7">
    <w:name w:val="CB1D9F76E04C4BE69DE5A8B3B1F65FD7"/>
    <w:rsid w:val="00637271"/>
  </w:style>
  <w:style w:type="paragraph" w:customStyle="1" w:styleId="86C2DC60408E49F3AC54299ACB20BE71">
    <w:name w:val="86C2DC60408E49F3AC54299ACB20BE71"/>
    <w:rsid w:val="00637271"/>
  </w:style>
  <w:style w:type="paragraph" w:customStyle="1" w:styleId="A519179C662C473EAB42D64BF4EA6AC3">
    <w:name w:val="A519179C662C473EAB42D64BF4EA6AC3"/>
    <w:rsid w:val="00637271"/>
  </w:style>
  <w:style w:type="paragraph" w:customStyle="1" w:styleId="B56778E6F1714A1AB17B350D3CE61A34">
    <w:name w:val="B56778E6F1714A1AB17B350D3CE61A34"/>
    <w:rsid w:val="00637271"/>
  </w:style>
  <w:style w:type="paragraph" w:customStyle="1" w:styleId="5E2795E0B6BF4F27960DCA6AC697A82A">
    <w:name w:val="5E2795E0B6BF4F27960DCA6AC697A82A"/>
    <w:rsid w:val="00637271"/>
  </w:style>
  <w:style w:type="paragraph" w:customStyle="1" w:styleId="3CD1DA87ACCE4BD9B7BAC52862454B03">
    <w:name w:val="3CD1DA87ACCE4BD9B7BAC52862454B03"/>
    <w:rsid w:val="00637271"/>
  </w:style>
  <w:style w:type="paragraph" w:customStyle="1" w:styleId="76BF268EF775428BB1B7817084527AFE">
    <w:name w:val="76BF268EF775428BB1B7817084527AFE"/>
    <w:rsid w:val="00637271"/>
  </w:style>
  <w:style w:type="paragraph" w:customStyle="1" w:styleId="08E0B1107996406A90D3685590C057C1">
    <w:name w:val="08E0B1107996406A90D3685590C057C1"/>
    <w:rsid w:val="00637271"/>
  </w:style>
  <w:style w:type="paragraph" w:customStyle="1" w:styleId="9583744314FA4D7A80EB3681D2C7FB3D">
    <w:name w:val="9583744314FA4D7A80EB3681D2C7FB3D"/>
    <w:rsid w:val="00637271"/>
  </w:style>
  <w:style w:type="paragraph" w:customStyle="1" w:styleId="DFB53859DFE145A4B6AA07E71C00C6D4">
    <w:name w:val="DFB53859DFE145A4B6AA07E71C00C6D4"/>
    <w:rsid w:val="00637271"/>
  </w:style>
  <w:style w:type="paragraph" w:customStyle="1" w:styleId="1F3EB5388CE547978BD722990A3A6C9A">
    <w:name w:val="1F3EB5388CE547978BD722990A3A6C9A"/>
    <w:rsid w:val="00637271"/>
  </w:style>
  <w:style w:type="paragraph" w:customStyle="1" w:styleId="9F46B2EF92B8442497BF30DEC0C898E6">
    <w:name w:val="9F46B2EF92B8442497BF30DEC0C898E6"/>
    <w:rsid w:val="00637271"/>
  </w:style>
  <w:style w:type="paragraph" w:customStyle="1" w:styleId="14BA0011FFB041A58DDF9699BA7C558C">
    <w:name w:val="14BA0011FFB041A58DDF9699BA7C558C"/>
    <w:rsid w:val="00637271"/>
  </w:style>
  <w:style w:type="paragraph" w:customStyle="1" w:styleId="416C4327A80743CBA27FF055E8A35D44">
    <w:name w:val="416C4327A80743CBA27FF055E8A35D44"/>
    <w:rsid w:val="00637271"/>
  </w:style>
  <w:style w:type="paragraph" w:customStyle="1" w:styleId="CE49F81593914AAF9DAF1CF0C01D3955">
    <w:name w:val="CE49F81593914AAF9DAF1CF0C01D3955"/>
    <w:rsid w:val="00637271"/>
  </w:style>
  <w:style w:type="paragraph" w:customStyle="1" w:styleId="86F60A6399CB4656844038257DD6A3D0">
    <w:name w:val="86F60A6399CB4656844038257DD6A3D0"/>
    <w:rsid w:val="00637271"/>
  </w:style>
  <w:style w:type="paragraph" w:customStyle="1" w:styleId="653771F34B2D4D13B355C63E93BA4D7F">
    <w:name w:val="653771F34B2D4D13B355C63E93BA4D7F"/>
    <w:rsid w:val="00637271"/>
  </w:style>
  <w:style w:type="paragraph" w:customStyle="1" w:styleId="D0C89C57C8A048A584D387BEC88446DD">
    <w:name w:val="D0C89C57C8A048A584D387BEC88446DD"/>
    <w:rsid w:val="00637271"/>
  </w:style>
  <w:style w:type="paragraph" w:customStyle="1" w:styleId="832108BB5E824F6E9535AD331B145953">
    <w:name w:val="832108BB5E824F6E9535AD331B145953"/>
    <w:rsid w:val="00637271"/>
  </w:style>
  <w:style w:type="paragraph" w:customStyle="1" w:styleId="5395FFD5BE6D42E6BF4406112C7E7074">
    <w:name w:val="5395FFD5BE6D42E6BF4406112C7E7074"/>
    <w:rsid w:val="00637271"/>
  </w:style>
  <w:style w:type="paragraph" w:customStyle="1" w:styleId="EF05D4E454654865B31F733BD82B6182">
    <w:name w:val="EF05D4E454654865B31F733BD82B6182"/>
    <w:rsid w:val="00637271"/>
  </w:style>
  <w:style w:type="paragraph" w:customStyle="1" w:styleId="A7A7F4ED7A224A428F40295753DD80E4">
    <w:name w:val="A7A7F4ED7A224A428F40295753DD80E4"/>
    <w:rsid w:val="00637271"/>
  </w:style>
  <w:style w:type="paragraph" w:customStyle="1" w:styleId="1989126833D44A69AF91E7B0B613F83E">
    <w:name w:val="1989126833D44A69AF91E7B0B613F83E"/>
    <w:rsid w:val="00637271"/>
  </w:style>
  <w:style w:type="paragraph" w:customStyle="1" w:styleId="9CE9DF6AF9E64B63921B983DF44D8FF4">
    <w:name w:val="9CE9DF6AF9E64B63921B983DF44D8FF4"/>
    <w:rsid w:val="00637271"/>
  </w:style>
  <w:style w:type="paragraph" w:customStyle="1" w:styleId="88648015E5FB49E09AE3FBAB88929815">
    <w:name w:val="88648015E5FB49E09AE3FBAB88929815"/>
    <w:rsid w:val="00637271"/>
  </w:style>
  <w:style w:type="paragraph" w:customStyle="1" w:styleId="FF42BDA43FC64EBB8747CFAE5F166DF6">
    <w:name w:val="FF42BDA43FC64EBB8747CFAE5F166DF6"/>
    <w:rsid w:val="00637271"/>
  </w:style>
  <w:style w:type="paragraph" w:customStyle="1" w:styleId="47BF565AF6A340DC98EAF018611818BD">
    <w:name w:val="47BF565AF6A340DC98EAF018611818BD"/>
    <w:rsid w:val="00637271"/>
  </w:style>
  <w:style w:type="paragraph" w:customStyle="1" w:styleId="A4B54D8FFE0A40B3AF8A90D5B132D1A6">
    <w:name w:val="A4B54D8FFE0A40B3AF8A90D5B132D1A6"/>
    <w:rsid w:val="00637271"/>
  </w:style>
  <w:style w:type="paragraph" w:customStyle="1" w:styleId="3D2E953FD3F24D1C8E6574F233B57D10">
    <w:name w:val="3D2E953FD3F24D1C8E6574F233B57D10"/>
    <w:rsid w:val="00637271"/>
  </w:style>
  <w:style w:type="paragraph" w:customStyle="1" w:styleId="6616D6230B59447282BEF0599C19A87F">
    <w:name w:val="6616D6230B59447282BEF0599C19A87F"/>
    <w:rsid w:val="00637271"/>
  </w:style>
  <w:style w:type="paragraph" w:customStyle="1" w:styleId="074C2FAF656343C39244431E55669EA5">
    <w:name w:val="074C2FAF656343C39244431E55669EA5"/>
    <w:rsid w:val="00637271"/>
  </w:style>
  <w:style w:type="paragraph" w:customStyle="1" w:styleId="635CCA4EE43C47128AAC05C5EE489D7A">
    <w:name w:val="635CCA4EE43C47128AAC05C5EE489D7A"/>
    <w:rsid w:val="00637271"/>
  </w:style>
  <w:style w:type="paragraph" w:customStyle="1" w:styleId="45784C2AEABE443490FF531181A9F38A">
    <w:name w:val="45784C2AEABE443490FF531181A9F38A"/>
    <w:rsid w:val="00637271"/>
  </w:style>
  <w:style w:type="paragraph" w:customStyle="1" w:styleId="63A5CA623D354879A35B6CEFBBDB42CA">
    <w:name w:val="63A5CA623D354879A35B6CEFBBDB42CA"/>
    <w:rsid w:val="00637271"/>
  </w:style>
  <w:style w:type="paragraph" w:customStyle="1" w:styleId="03F9C696888C49D883DECDF0094BF67D">
    <w:name w:val="03F9C696888C49D883DECDF0094BF67D"/>
    <w:rsid w:val="00637271"/>
  </w:style>
  <w:style w:type="paragraph" w:customStyle="1" w:styleId="E9D14836478B47B6928210579BE59A90">
    <w:name w:val="E9D14836478B47B6928210579BE59A90"/>
    <w:rsid w:val="00637271"/>
  </w:style>
  <w:style w:type="paragraph" w:customStyle="1" w:styleId="BE0E63F6F67244D2B63056DE618FBD3E">
    <w:name w:val="BE0E63F6F67244D2B63056DE618FBD3E"/>
    <w:rsid w:val="00637271"/>
  </w:style>
  <w:style w:type="paragraph" w:customStyle="1" w:styleId="0889D5D5491F4ABD8CD5506F82A86BAB">
    <w:name w:val="0889D5D5491F4ABD8CD5506F82A86BAB"/>
    <w:rsid w:val="00637271"/>
  </w:style>
  <w:style w:type="paragraph" w:customStyle="1" w:styleId="D3C81ECB4DCF44D98A760ED41A5D806D">
    <w:name w:val="D3C81ECB4DCF44D98A760ED41A5D806D"/>
    <w:rsid w:val="00637271"/>
  </w:style>
  <w:style w:type="paragraph" w:customStyle="1" w:styleId="2766059AB35041ADB5E30C84634C6779">
    <w:name w:val="2766059AB35041ADB5E30C84634C6779"/>
    <w:rsid w:val="00637271"/>
  </w:style>
  <w:style w:type="paragraph" w:customStyle="1" w:styleId="E31AAC2C3E614E0187B94EDCEA19D26D">
    <w:name w:val="E31AAC2C3E614E0187B94EDCEA19D26D"/>
    <w:rsid w:val="00637271"/>
  </w:style>
  <w:style w:type="paragraph" w:customStyle="1" w:styleId="6ECB71362A5841B28E17DD05DAC3EB40">
    <w:name w:val="6ECB71362A5841B28E17DD05DAC3EB40"/>
    <w:rsid w:val="00637271"/>
  </w:style>
  <w:style w:type="paragraph" w:customStyle="1" w:styleId="C2E2E60CCF154090A671F391B7751C09">
    <w:name w:val="C2E2E60CCF154090A671F391B7751C09"/>
    <w:rsid w:val="00637271"/>
  </w:style>
  <w:style w:type="paragraph" w:customStyle="1" w:styleId="77E8B73CB4604E0EBD6D9F4B8511893B">
    <w:name w:val="77E8B73CB4604E0EBD6D9F4B8511893B"/>
    <w:rsid w:val="00637271"/>
  </w:style>
  <w:style w:type="paragraph" w:customStyle="1" w:styleId="23CF4EED268A49E3A6C1A84165C8E753">
    <w:name w:val="23CF4EED268A49E3A6C1A84165C8E753"/>
    <w:rsid w:val="00637271"/>
  </w:style>
  <w:style w:type="paragraph" w:customStyle="1" w:styleId="C6B545183631446AA77E6F70CA42E1F3">
    <w:name w:val="C6B545183631446AA77E6F70CA42E1F3"/>
    <w:rsid w:val="00637271"/>
  </w:style>
  <w:style w:type="paragraph" w:customStyle="1" w:styleId="4B793994299E40259FD77DBB81502BEF">
    <w:name w:val="4B793994299E40259FD77DBB81502BEF"/>
    <w:rsid w:val="00637271"/>
  </w:style>
  <w:style w:type="paragraph" w:customStyle="1" w:styleId="349EF49B99A3462589733B88284CDD81">
    <w:name w:val="349EF49B99A3462589733B88284CDD81"/>
    <w:rsid w:val="00637271"/>
  </w:style>
  <w:style w:type="paragraph" w:customStyle="1" w:styleId="9206FEEE6B1B4473A7BBF06470E450D1">
    <w:name w:val="9206FEEE6B1B4473A7BBF06470E450D1"/>
    <w:rsid w:val="00637271"/>
  </w:style>
  <w:style w:type="paragraph" w:customStyle="1" w:styleId="00DAE546284F4AFAB152F57A29CC8797">
    <w:name w:val="00DAE546284F4AFAB152F57A29CC8797"/>
    <w:rsid w:val="00637271"/>
  </w:style>
  <w:style w:type="paragraph" w:customStyle="1" w:styleId="13BBD90942944E2FAE685CFE3EA08597">
    <w:name w:val="13BBD90942944E2FAE685CFE3EA08597"/>
    <w:rsid w:val="00637271"/>
  </w:style>
  <w:style w:type="paragraph" w:customStyle="1" w:styleId="B3F1E40029F14021B0CD7AB46DFD3537">
    <w:name w:val="B3F1E40029F14021B0CD7AB46DFD3537"/>
    <w:rsid w:val="00637271"/>
  </w:style>
  <w:style w:type="paragraph" w:customStyle="1" w:styleId="89F376F86E97489F87D047753185520E">
    <w:name w:val="89F376F86E97489F87D047753185520E"/>
    <w:rsid w:val="00637271"/>
  </w:style>
  <w:style w:type="paragraph" w:customStyle="1" w:styleId="CAB0CD1A435342DCB96740FB56101C85">
    <w:name w:val="CAB0CD1A435342DCB96740FB56101C85"/>
    <w:rsid w:val="00637271"/>
  </w:style>
  <w:style w:type="paragraph" w:customStyle="1" w:styleId="FF6A97F6892D4BC1ABBD933B128A02FC">
    <w:name w:val="FF6A97F6892D4BC1ABBD933B128A02FC"/>
    <w:rsid w:val="00637271"/>
  </w:style>
  <w:style w:type="paragraph" w:customStyle="1" w:styleId="4FD880D2F6B94A36B7049FE8D9058C71">
    <w:name w:val="4FD880D2F6B94A36B7049FE8D9058C71"/>
    <w:rsid w:val="00637271"/>
  </w:style>
  <w:style w:type="paragraph" w:customStyle="1" w:styleId="D753342576324393953624FCDB9A80E7">
    <w:name w:val="D753342576324393953624FCDB9A80E7"/>
    <w:rsid w:val="00637271"/>
  </w:style>
  <w:style w:type="paragraph" w:customStyle="1" w:styleId="FF72BFF7E8A34C2AA403003C6EF714F9">
    <w:name w:val="FF72BFF7E8A34C2AA403003C6EF714F9"/>
    <w:rsid w:val="00637271"/>
  </w:style>
  <w:style w:type="paragraph" w:customStyle="1" w:styleId="DF9A5621D751425497CB05C9614DF39C">
    <w:name w:val="DF9A5621D751425497CB05C9614DF39C"/>
    <w:rsid w:val="00637271"/>
  </w:style>
  <w:style w:type="paragraph" w:customStyle="1" w:styleId="F1ECD795EC5A4D6C8A2CCCF9803EF08C">
    <w:name w:val="F1ECD795EC5A4D6C8A2CCCF9803EF08C"/>
    <w:rsid w:val="00637271"/>
  </w:style>
  <w:style w:type="paragraph" w:customStyle="1" w:styleId="DAB94A12B6D74662810E3A69C1256A2C">
    <w:name w:val="DAB94A12B6D74662810E3A69C1256A2C"/>
    <w:rsid w:val="00637271"/>
  </w:style>
  <w:style w:type="paragraph" w:customStyle="1" w:styleId="3FA97A9B07E0499F9AC8AF82A4FD7FBB">
    <w:name w:val="3FA97A9B07E0499F9AC8AF82A4FD7FBB"/>
    <w:rsid w:val="00637271"/>
  </w:style>
  <w:style w:type="paragraph" w:customStyle="1" w:styleId="B0BF25F74DAE4341B54A9B0E37DE5EC3">
    <w:name w:val="B0BF25F74DAE4341B54A9B0E37DE5EC3"/>
    <w:rsid w:val="00637271"/>
  </w:style>
  <w:style w:type="paragraph" w:customStyle="1" w:styleId="F2F460F515714A498C7770F7F28A990B">
    <w:name w:val="F2F460F515714A498C7770F7F28A990B"/>
    <w:rsid w:val="00637271"/>
  </w:style>
  <w:style w:type="paragraph" w:customStyle="1" w:styleId="B845E3826B2E4FCDB68A26E22E87DD91">
    <w:name w:val="B845E3826B2E4FCDB68A26E22E87DD91"/>
    <w:rsid w:val="00637271"/>
  </w:style>
  <w:style w:type="paragraph" w:customStyle="1" w:styleId="7C999AB882774C87A857C1C6C5B93795">
    <w:name w:val="7C999AB882774C87A857C1C6C5B93795"/>
    <w:rsid w:val="00637271"/>
  </w:style>
  <w:style w:type="paragraph" w:customStyle="1" w:styleId="04AF5C4BE23745B2AE7C4761756E5CBD">
    <w:name w:val="04AF5C4BE23745B2AE7C4761756E5CBD"/>
    <w:rsid w:val="00637271"/>
  </w:style>
  <w:style w:type="paragraph" w:customStyle="1" w:styleId="3F161711E822484EB0915E8EABBFBD38">
    <w:name w:val="3F161711E822484EB0915E8EABBFBD38"/>
    <w:rsid w:val="00637271"/>
  </w:style>
  <w:style w:type="paragraph" w:customStyle="1" w:styleId="6957ED0C3D194186AA8C1B93ECD4BCF0">
    <w:name w:val="6957ED0C3D194186AA8C1B93ECD4BCF0"/>
    <w:rsid w:val="00637271"/>
  </w:style>
  <w:style w:type="paragraph" w:customStyle="1" w:styleId="3A37D060D31D41378BE3BC1523489174">
    <w:name w:val="3A37D060D31D41378BE3BC1523489174"/>
    <w:rsid w:val="00637271"/>
  </w:style>
  <w:style w:type="paragraph" w:customStyle="1" w:styleId="06DDAAEF917C4ED4899EC0AE5F984879">
    <w:name w:val="06DDAAEF917C4ED4899EC0AE5F984879"/>
    <w:rsid w:val="00637271"/>
  </w:style>
  <w:style w:type="paragraph" w:customStyle="1" w:styleId="FAB1BFFF18494AD991F747CA3FB387AD">
    <w:name w:val="FAB1BFFF18494AD991F747CA3FB387AD"/>
    <w:rsid w:val="00637271"/>
  </w:style>
  <w:style w:type="paragraph" w:customStyle="1" w:styleId="92B16C5662304BB3B488D676A8BC0EFE">
    <w:name w:val="92B16C5662304BB3B488D676A8BC0EFE"/>
    <w:rsid w:val="00637271"/>
  </w:style>
  <w:style w:type="paragraph" w:customStyle="1" w:styleId="CDC743EC63A34A098E37B3AA28B59EB8">
    <w:name w:val="CDC743EC63A34A098E37B3AA28B59EB8"/>
    <w:rsid w:val="00637271"/>
  </w:style>
  <w:style w:type="paragraph" w:customStyle="1" w:styleId="2F2AEDF5DAFE4568A0E3E0C1E6FEB81A">
    <w:name w:val="2F2AEDF5DAFE4568A0E3E0C1E6FEB81A"/>
    <w:rsid w:val="00637271"/>
  </w:style>
  <w:style w:type="paragraph" w:customStyle="1" w:styleId="394FFE7AA8564BA2B87581D6C3C442CF">
    <w:name w:val="394FFE7AA8564BA2B87581D6C3C442CF"/>
    <w:rsid w:val="00637271"/>
  </w:style>
  <w:style w:type="paragraph" w:customStyle="1" w:styleId="2E7897BE0287411B9A3F18559FD9B411">
    <w:name w:val="2E7897BE0287411B9A3F18559FD9B411"/>
    <w:rsid w:val="00637271"/>
  </w:style>
  <w:style w:type="paragraph" w:customStyle="1" w:styleId="A80C576C4FDF4FFBBC1ED98A0048950E">
    <w:name w:val="A80C576C4FDF4FFBBC1ED98A0048950E"/>
    <w:rsid w:val="00637271"/>
  </w:style>
  <w:style w:type="paragraph" w:customStyle="1" w:styleId="46AE2D93CDBA406DBCB2AA61E930078C">
    <w:name w:val="46AE2D93CDBA406DBCB2AA61E930078C"/>
    <w:rsid w:val="00637271"/>
  </w:style>
  <w:style w:type="paragraph" w:customStyle="1" w:styleId="8CB9449EAF5C42C3BC1C03B49286D54D">
    <w:name w:val="8CB9449EAF5C42C3BC1C03B49286D54D"/>
    <w:rsid w:val="00637271"/>
  </w:style>
  <w:style w:type="paragraph" w:customStyle="1" w:styleId="C5C9B0834B1743B297EA451A4EC826AA">
    <w:name w:val="C5C9B0834B1743B297EA451A4EC826AA"/>
    <w:rsid w:val="00637271"/>
  </w:style>
  <w:style w:type="paragraph" w:customStyle="1" w:styleId="576ACBB118DB4B51BA03E455ED5C8F9A">
    <w:name w:val="576ACBB118DB4B51BA03E455ED5C8F9A"/>
    <w:rsid w:val="00637271"/>
  </w:style>
  <w:style w:type="paragraph" w:customStyle="1" w:styleId="BA5C6EB8500941C2A6AEE4BD80BA7900">
    <w:name w:val="BA5C6EB8500941C2A6AEE4BD80BA7900"/>
    <w:rsid w:val="00637271"/>
  </w:style>
  <w:style w:type="paragraph" w:customStyle="1" w:styleId="CBFDEC2C603040F98F00A857A9280D76">
    <w:name w:val="CBFDEC2C603040F98F00A857A9280D76"/>
    <w:rsid w:val="00637271"/>
  </w:style>
  <w:style w:type="paragraph" w:customStyle="1" w:styleId="569F82023A754757AE9A68AA0BEAB97B">
    <w:name w:val="569F82023A754757AE9A68AA0BEAB97B"/>
    <w:rsid w:val="00637271"/>
  </w:style>
  <w:style w:type="paragraph" w:customStyle="1" w:styleId="61ADC059EC3C483D990EE32F0F123704">
    <w:name w:val="61ADC059EC3C483D990EE32F0F123704"/>
    <w:rsid w:val="00637271"/>
  </w:style>
  <w:style w:type="paragraph" w:customStyle="1" w:styleId="30E33B602BB84FCDB4C5946D4682E4DB">
    <w:name w:val="30E33B602BB84FCDB4C5946D4682E4DB"/>
    <w:rsid w:val="00637271"/>
  </w:style>
  <w:style w:type="paragraph" w:customStyle="1" w:styleId="D08B444B82DA4164A1C15644F417998F">
    <w:name w:val="D08B444B82DA4164A1C15644F417998F"/>
    <w:rsid w:val="00637271"/>
  </w:style>
  <w:style w:type="paragraph" w:customStyle="1" w:styleId="4E8C083863AE439C8F4108D839E99546">
    <w:name w:val="4E8C083863AE439C8F4108D839E99546"/>
    <w:rsid w:val="00637271"/>
  </w:style>
  <w:style w:type="paragraph" w:customStyle="1" w:styleId="F1D04FBDE6A64B998BFBF5D7EEB8A244">
    <w:name w:val="F1D04FBDE6A64B998BFBF5D7EEB8A244"/>
    <w:rsid w:val="00637271"/>
  </w:style>
  <w:style w:type="paragraph" w:customStyle="1" w:styleId="6EEFAD4FAF684DB782DF0E0EF2808B89">
    <w:name w:val="6EEFAD4FAF684DB782DF0E0EF2808B89"/>
    <w:rsid w:val="00637271"/>
  </w:style>
  <w:style w:type="paragraph" w:customStyle="1" w:styleId="11529114FA474022B691ECE88DBBAA56">
    <w:name w:val="11529114FA474022B691ECE88DBBAA56"/>
    <w:rsid w:val="00637271"/>
  </w:style>
  <w:style w:type="paragraph" w:customStyle="1" w:styleId="AE7D0361A5BA4AAE9CA4C841975CF5D5">
    <w:name w:val="AE7D0361A5BA4AAE9CA4C841975CF5D5"/>
    <w:rsid w:val="00637271"/>
  </w:style>
  <w:style w:type="paragraph" w:customStyle="1" w:styleId="A16BE0F9CA7A4939B2E95A8612D80ED1">
    <w:name w:val="A16BE0F9CA7A4939B2E95A8612D80ED1"/>
    <w:rsid w:val="00637271"/>
  </w:style>
  <w:style w:type="paragraph" w:customStyle="1" w:styleId="5A35753BB7BD409FB87E445D316AC1B2">
    <w:name w:val="5A35753BB7BD409FB87E445D316AC1B2"/>
    <w:rsid w:val="00637271"/>
  </w:style>
  <w:style w:type="paragraph" w:customStyle="1" w:styleId="43DC157EF35D45B5973D499171F0E2B7">
    <w:name w:val="43DC157EF35D45B5973D499171F0E2B7"/>
    <w:rsid w:val="00637271"/>
  </w:style>
  <w:style w:type="paragraph" w:customStyle="1" w:styleId="B078B4CBCB4F4949981F04335EE198F4">
    <w:name w:val="B078B4CBCB4F4949981F04335EE198F4"/>
    <w:rsid w:val="00637271"/>
  </w:style>
  <w:style w:type="paragraph" w:customStyle="1" w:styleId="7D0AF1A238044D9C9DE5454F3C19C716">
    <w:name w:val="7D0AF1A238044D9C9DE5454F3C19C716"/>
    <w:rsid w:val="00637271"/>
  </w:style>
  <w:style w:type="paragraph" w:customStyle="1" w:styleId="45B6079B5D574293B9FA5255D8BFA6DA">
    <w:name w:val="45B6079B5D574293B9FA5255D8BFA6DA"/>
    <w:rsid w:val="00637271"/>
  </w:style>
  <w:style w:type="paragraph" w:customStyle="1" w:styleId="CA9EE78F347E46E782D30C006CD698B1">
    <w:name w:val="CA9EE78F347E46E782D30C006CD698B1"/>
    <w:rsid w:val="00637271"/>
  </w:style>
  <w:style w:type="paragraph" w:customStyle="1" w:styleId="A6F583FC81AD4377B4DA2578C2F06567">
    <w:name w:val="A6F583FC81AD4377B4DA2578C2F06567"/>
    <w:rsid w:val="00637271"/>
  </w:style>
  <w:style w:type="paragraph" w:customStyle="1" w:styleId="98910C9C93184A3C9F3E89D9830E4ED3">
    <w:name w:val="98910C9C93184A3C9F3E89D9830E4ED3"/>
    <w:rsid w:val="00637271"/>
  </w:style>
  <w:style w:type="paragraph" w:customStyle="1" w:styleId="ACB46AAE81B04C82A0ED19B65CFB2D3B">
    <w:name w:val="ACB46AAE81B04C82A0ED19B65CFB2D3B"/>
    <w:rsid w:val="00637271"/>
  </w:style>
  <w:style w:type="paragraph" w:customStyle="1" w:styleId="524AD663E44244FEA69859D252188504">
    <w:name w:val="524AD663E44244FEA69859D252188504"/>
    <w:rsid w:val="00637271"/>
  </w:style>
  <w:style w:type="paragraph" w:customStyle="1" w:styleId="3020C8FF4571428B835B1FD56FB4B363">
    <w:name w:val="3020C8FF4571428B835B1FD56FB4B363"/>
    <w:rsid w:val="00637271"/>
  </w:style>
  <w:style w:type="paragraph" w:customStyle="1" w:styleId="1FEEED6DE33F4BC78419C01453161E0E">
    <w:name w:val="1FEEED6DE33F4BC78419C01453161E0E"/>
    <w:rsid w:val="00637271"/>
  </w:style>
  <w:style w:type="paragraph" w:customStyle="1" w:styleId="CCE88C48A69642FA9C58FBA6534C5094">
    <w:name w:val="CCE88C48A69642FA9C58FBA6534C5094"/>
    <w:rsid w:val="00637271"/>
  </w:style>
  <w:style w:type="paragraph" w:customStyle="1" w:styleId="69157BFF5D3E4E22847BD54F8A4B2EFD">
    <w:name w:val="69157BFF5D3E4E22847BD54F8A4B2EFD"/>
    <w:rsid w:val="00637271"/>
  </w:style>
  <w:style w:type="paragraph" w:customStyle="1" w:styleId="8C68385EC447431A8DA32FFDF57A0208">
    <w:name w:val="8C68385EC447431A8DA32FFDF57A0208"/>
    <w:rsid w:val="00637271"/>
  </w:style>
  <w:style w:type="paragraph" w:customStyle="1" w:styleId="56945BC6ED5540DD80BB3BC923D607B5">
    <w:name w:val="56945BC6ED5540DD80BB3BC923D607B5"/>
    <w:rsid w:val="00637271"/>
  </w:style>
  <w:style w:type="paragraph" w:customStyle="1" w:styleId="5F5ADD9E43494438806DBF45B888BFF5">
    <w:name w:val="5F5ADD9E43494438806DBF45B888BFF5"/>
    <w:rsid w:val="00637271"/>
  </w:style>
  <w:style w:type="paragraph" w:customStyle="1" w:styleId="4AFDBB6E8F7247A099F4D1EB866E2B95">
    <w:name w:val="4AFDBB6E8F7247A099F4D1EB866E2B95"/>
    <w:rsid w:val="00637271"/>
  </w:style>
  <w:style w:type="paragraph" w:customStyle="1" w:styleId="E1BA1CD71454425FB0C70191C128BDA2">
    <w:name w:val="E1BA1CD71454425FB0C70191C128BDA2"/>
    <w:rsid w:val="00637271"/>
  </w:style>
  <w:style w:type="paragraph" w:customStyle="1" w:styleId="58E8E96B28584A3FB63FCB9AE0C98EA9">
    <w:name w:val="58E8E96B28584A3FB63FCB9AE0C98EA9"/>
    <w:rsid w:val="00637271"/>
  </w:style>
  <w:style w:type="paragraph" w:customStyle="1" w:styleId="C91065FE2B594A7F9FC2D404C698A4EC">
    <w:name w:val="C91065FE2B594A7F9FC2D404C698A4EC"/>
    <w:rsid w:val="00637271"/>
  </w:style>
  <w:style w:type="paragraph" w:customStyle="1" w:styleId="3F2126440E534CBC88953E1F2EA66207">
    <w:name w:val="3F2126440E534CBC88953E1F2EA66207"/>
    <w:rsid w:val="00637271"/>
  </w:style>
  <w:style w:type="paragraph" w:customStyle="1" w:styleId="17BAC39776C6418AB5F6E8E759EDC009">
    <w:name w:val="17BAC39776C6418AB5F6E8E759EDC009"/>
    <w:rsid w:val="00637271"/>
  </w:style>
  <w:style w:type="paragraph" w:customStyle="1" w:styleId="DDDF51FBAC004BDA84D480751DADA2AC">
    <w:name w:val="DDDF51FBAC004BDA84D480751DADA2AC"/>
    <w:rsid w:val="00637271"/>
  </w:style>
  <w:style w:type="paragraph" w:customStyle="1" w:styleId="2A5135D13F4C44EFAB0F54987DC8CB18">
    <w:name w:val="2A5135D13F4C44EFAB0F54987DC8CB18"/>
    <w:rsid w:val="00637271"/>
  </w:style>
  <w:style w:type="paragraph" w:customStyle="1" w:styleId="DCEE90E2DF3445B0811750C3BECF22AB">
    <w:name w:val="DCEE90E2DF3445B0811750C3BECF22AB"/>
    <w:rsid w:val="00637271"/>
  </w:style>
  <w:style w:type="paragraph" w:customStyle="1" w:styleId="E02852FA33374F88A665940535EC5C38">
    <w:name w:val="E02852FA33374F88A665940535EC5C38"/>
    <w:rsid w:val="00637271"/>
  </w:style>
  <w:style w:type="paragraph" w:customStyle="1" w:styleId="332785D214114FAFA30699925712085B">
    <w:name w:val="332785D214114FAFA30699925712085B"/>
    <w:rsid w:val="00637271"/>
  </w:style>
  <w:style w:type="paragraph" w:customStyle="1" w:styleId="B6D8C13BCA3D44BE9F33E061E7482C32">
    <w:name w:val="B6D8C13BCA3D44BE9F33E061E7482C32"/>
    <w:rsid w:val="00637271"/>
  </w:style>
  <w:style w:type="paragraph" w:customStyle="1" w:styleId="D709EABF0FD545B2B633A60BD7B2C6D4">
    <w:name w:val="D709EABF0FD545B2B633A60BD7B2C6D4"/>
    <w:rsid w:val="00637271"/>
  </w:style>
  <w:style w:type="paragraph" w:customStyle="1" w:styleId="44FC7E8E991B483781C73D99950F477D">
    <w:name w:val="44FC7E8E991B483781C73D99950F477D"/>
    <w:rsid w:val="00637271"/>
  </w:style>
  <w:style w:type="paragraph" w:customStyle="1" w:styleId="EC20C5DBF250491199AAFEB2A52D6EB3">
    <w:name w:val="EC20C5DBF250491199AAFEB2A52D6EB3"/>
    <w:rsid w:val="00637271"/>
  </w:style>
  <w:style w:type="paragraph" w:customStyle="1" w:styleId="6437DF7E7286423094195F3356066386">
    <w:name w:val="6437DF7E7286423094195F3356066386"/>
    <w:rsid w:val="00637271"/>
  </w:style>
  <w:style w:type="paragraph" w:customStyle="1" w:styleId="1977E59441D740358B4EEF64C2D9657C">
    <w:name w:val="1977E59441D740358B4EEF64C2D9657C"/>
    <w:rsid w:val="00637271"/>
  </w:style>
  <w:style w:type="paragraph" w:customStyle="1" w:styleId="B995BB3D4060499A94963246BEB2C56D">
    <w:name w:val="B995BB3D4060499A94963246BEB2C56D"/>
    <w:rsid w:val="00637271"/>
  </w:style>
  <w:style w:type="paragraph" w:customStyle="1" w:styleId="E63EFBE1299D4DB69F9CAB9766F7804D">
    <w:name w:val="E63EFBE1299D4DB69F9CAB9766F7804D"/>
    <w:rsid w:val="00637271"/>
  </w:style>
  <w:style w:type="paragraph" w:customStyle="1" w:styleId="42B2A0BCFF2D4808A320D15B478C94DD">
    <w:name w:val="42B2A0BCFF2D4808A320D15B478C94DD"/>
    <w:rsid w:val="00637271"/>
  </w:style>
  <w:style w:type="paragraph" w:customStyle="1" w:styleId="E944F2A8A2F84DA1A1AD8111DAB95C9E">
    <w:name w:val="E944F2A8A2F84DA1A1AD8111DAB95C9E"/>
    <w:rsid w:val="00637271"/>
  </w:style>
  <w:style w:type="paragraph" w:customStyle="1" w:styleId="25E7212E44484365A45F219BB9084C4F">
    <w:name w:val="25E7212E44484365A45F219BB9084C4F"/>
    <w:rsid w:val="00637271"/>
  </w:style>
  <w:style w:type="paragraph" w:customStyle="1" w:styleId="0927874EFC9C445B95706A2DA81B989B">
    <w:name w:val="0927874EFC9C445B95706A2DA81B989B"/>
    <w:rsid w:val="00637271"/>
  </w:style>
  <w:style w:type="paragraph" w:customStyle="1" w:styleId="84F78008C53946AFB2A5A5A339A44384">
    <w:name w:val="84F78008C53946AFB2A5A5A339A44384"/>
    <w:rsid w:val="00637271"/>
  </w:style>
  <w:style w:type="paragraph" w:customStyle="1" w:styleId="4C5646966CF64509938E5FC2C6136252">
    <w:name w:val="4C5646966CF64509938E5FC2C6136252"/>
    <w:rsid w:val="00637271"/>
  </w:style>
  <w:style w:type="paragraph" w:customStyle="1" w:styleId="F92C780A56724D7780A5E788DCF521FD">
    <w:name w:val="F92C780A56724D7780A5E788DCF521FD"/>
    <w:rsid w:val="00637271"/>
  </w:style>
  <w:style w:type="paragraph" w:customStyle="1" w:styleId="DA66F5C9779E43EE9F60578550C44282">
    <w:name w:val="DA66F5C9779E43EE9F60578550C44282"/>
    <w:rsid w:val="00637271"/>
  </w:style>
  <w:style w:type="paragraph" w:customStyle="1" w:styleId="742CD5545C2A48AE99BE3DF40C67812C">
    <w:name w:val="742CD5545C2A48AE99BE3DF40C67812C"/>
    <w:rsid w:val="00637271"/>
  </w:style>
  <w:style w:type="paragraph" w:customStyle="1" w:styleId="BE00592618A747BAA5252D42A0671DBF">
    <w:name w:val="BE00592618A747BAA5252D42A0671DBF"/>
    <w:rsid w:val="00637271"/>
  </w:style>
  <w:style w:type="paragraph" w:customStyle="1" w:styleId="402E5EA0D7FD4C21AD7C78F4387D14A8">
    <w:name w:val="402E5EA0D7FD4C21AD7C78F4387D14A8"/>
    <w:rsid w:val="00637271"/>
  </w:style>
  <w:style w:type="paragraph" w:customStyle="1" w:styleId="14B6367056B24EA4B7A31BE6F9502110">
    <w:name w:val="14B6367056B24EA4B7A31BE6F9502110"/>
    <w:rsid w:val="00637271"/>
  </w:style>
  <w:style w:type="paragraph" w:customStyle="1" w:styleId="E0D9DFB9CC0D40BA92EE9100A23051F7">
    <w:name w:val="E0D9DFB9CC0D40BA92EE9100A23051F7"/>
    <w:rsid w:val="00637271"/>
  </w:style>
  <w:style w:type="paragraph" w:customStyle="1" w:styleId="AC5C246F586F4E648D0E33818062C82E">
    <w:name w:val="AC5C246F586F4E648D0E33818062C82E"/>
    <w:rsid w:val="00637271"/>
  </w:style>
  <w:style w:type="paragraph" w:customStyle="1" w:styleId="37B0FD9495ED476FBB7A4329950D7722">
    <w:name w:val="37B0FD9495ED476FBB7A4329950D7722"/>
    <w:rsid w:val="00637271"/>
  </w:style>
  <w:style w:type="paragraph" w:customStyle="1" w:styleId="DCAADAACB0E745E6829FD07B04326C8C">
    <w:name w:val="DCAADAACB0E745E6829FD07B04326C8C"/>
    <w:rsid w:val="00637271"/>
  </w:style>
  <w:style w:type="paragraph" w:customStyle="1" w:styleId="AE74F7EFBAD048EEBB11A96A45D39D45">
    <w:name w:val="AE74F7EFBAD048EEBB11A96A45D39D45"/>
    <w:rsid w:val="00637271"/>
  </w:style>
  <w:style w:type="paragraph" w:customStyle="1" w:styleId="20B1ADB4A6E147658132C14E6C354A4B">
    <w:name w:val="20B1ADB4A6E147658132C14E6C354A4B"/>
    <w:rsid w:val="00637271"/>
  </w:style>
  <w:style w:type="paragraph" w:customStyle="1" w:styleId="07B305338DDB414B92139EAFBFC02779">
    <w:name w:val="07B305338DDB414B92139EAFBFC02779"/>
    <w:rsid w:val="00637271"/>
  </w:style>
  <w:style w:type="paragraph" w:customStyle="1" w:styleId="24CBE1CA197649F289E75225EE6EC70C">
    <w:name w:val="24CBE1CA197649F289E75225EE6EC70C"/>
    <w:rsid w:val="00637271"/>
  </w:style>
  <w:style w:type="paragraph" w:customStyle="1" w:styleId="14ECEA1FA5304768895727D40851E636">
    <w:name w:val="14ECEA1FA5304768895727D40851E636"/>
    <w:rsid w:val="00637271"/>
  </w:style>
  <w:style w:type="paragraph" w:customStyle="1" w:styleId="10670E76152443FF8787328736109E56">
    <w:name w:val="10670E76152443FF8787328736109E56"/>
    <w:rsid w:val="00637271"/>
  </w:style>
  <w:style w:type="paragraph" w:customStyle="1" w:styleId="780302E903024F2486B037360C89DC91">
    <w:name w:val="780302E903024F2486B037360C89DC91"/>
    <w:rsid w:val="00637271"/>
  </w:style>
  <w:style w:type="paragraph" w:customStyle="1" w:styleId="0E26EA38D428448799F793BA17619F8B">
    <w:name w:val="0E26EA38D428448799F793BA17619F8B"/>
    <w:rsid w:val="00637271"/>
  </w:style>
  <w:style w:type="paragraph" w:customStyle="1" w:styleId="676D88FF3A574E0A9CFCCC628F085B93">
    <w:name w:val="676D88FF3A574E0A9CFCCC628F085B93"/>
    <w:rsid w:val="00637271"/>
  </w:style>
  <w:style w:type="paragraph" w:customStyle="1" w:styleId="272DE0067345428FAE7E525C623E8474">
    <w:name w:val="272DE0067345428FAE7E525C623E8474"/>
    <w:rsid w:val="00637271"/>
  </w:style>
  <w:style w:type="paragraph" w:customStyle="1" w:styleId="6301CC8AED7D4AD895D92073F28FD8E6">
    <w:name w:val="6301CC8AED7D4AD895D92073F28FD8E6"/>
    <w:rsid w:val="00637271"/>
  </w:style>
  <w:style w:type="paragraph" w:customStyle="1" w:styleId="E4D859941BF44E18B15CCAB2360FCEB6">
    <w:name w:val="E4D859941BF44E18B15CCAB2360FCEB6"/>
    <w:rsid w:val="00637271"/>
  </w:style>
  <w:style w:type="paragraph" w:customStyle="1" w:styleId="1FA0E347072E411BA8415277573240FB">
    <w:name w:val="1FA0E347072E411BA8415277573240FB"/>
    <w:rsid w:val="00637271"/>
  </w:style>
  <w:style w:type="paragraph" w:customStyle="1" w:styleId="2A44054B13D049DFA006952A1527C034">
    <w:name w:val="2A44054B13D049DFA006952A1527C034"/>
    <w:rsid w:val="00637271"/>
  </w:style>
  <w:style w:type="paragraph" w:customStyle="1" w:styleId="FB178CF912E848F3B32F6F3DA973F6EA">
    <w:name w:val="FB178CF912E848F3B32F6F3DA973F6EA"/>
    <w:rsid w:val="00637271"/>
  </w:style>
  <w:style w:type="paragraph" w:customStyle="1" w:styleId="42F4EE2DD0314902BEB7F16776F43719">
    <w:name w:val="42F4EE2DD0314902BEB7F16776F43719"/>
    <w:rsid w:val="00637271"/>
  </w:style>
  <w:style w:type="paragraph" w:customStyle="1" w:styleId="AD8A97200480400897EC63A0AFD57967">
    <w:name w:val="AD8A97200480400897EC63A0AFD57967"/>
    <w:rsid w:val="00637271"/>
  </w:style>
  <w:style w:type="paragraph" w:customStyle="1" w:styleId="CE6675EDC9B347C59B864F9C2E79444D">
    <w:name w:val="CE6675EDC9B347C59B864F9C2E79444D"/>
    <w:rsid w:val="00637271"/>
  </w:style>
  <w:style w:type="paragraph" w:customStyle="1" w:styleId="EED9747A5EDB460387545412CD702B0C">
    <w:name w:val="EED9747A5EDB460387545412CD702B0C"/>
    <w:rsid w:val="00637271"/>
  </w:style>
  <w:style w:type="paragraph" w:customStyle="1" w:styleId="71CFCE5D36054E5EB8DC470E54D8F850">
    <w:name w:val="71CFCE5D36054E5EB8DC470E54D8F850"/>
    <w:rsid w:val="00637271"/>
  </w:style>
  <w:style w:type="paragraph" w:customStyle="1" w:styleId="963F63FB99A84D2A8C184CE2BB994538">
    <w:name w:val="963F63FB99A84D2A8C184CE2BB994538"/>
    <w:rsid w:val="00637271"/>
  </w:style>
  <w:style w:type="paragraph" w:customStyle="1" w:styleId="ADF1A6C717754A6E9BD06D9D9C338037">
    <w:name w:val="ADF1A6C717754A6E9BD06D9D9C338037"/>
    <w:rsid w:val="00637271"/>
  </w:style>
  <w:style w:type="paragraph" w:customStyle="1" w:styleId="5CDE85C7CB204208A912B67F6F066F89">
    <w:name w:val="5CDE85C7CB204208A912B67F6F066F89"/>
    <w:rsid w:val="00637271"/>
  </w:style>
  <w:style w:type="paragraph" w:customStyle="1" w:styleId="6F645942D0FC4B75B493A57C6B3FD16E">
    <w:name w:val="6F645942D0FC4B75B493A57C6B3FD16E"/>
    <w:rsid w:val="00637271"/>
  </w:style>
  <w:style w:type="paragraph" w:customStyle="1" w:styleId="2400125519A64D5CB66CF11C508895E6">
    <w:name w:val="2400125519A64D5CB66CF11C508895E6"/>
    <w:rsid w:val="00637271"/>
  </w:style>
  <w:style w:type="paragraph" w:customStyle="1" w:styleId="E5AD2D314971476A97D76AD4A2473C82">
    <w:name w:val="E5AD2D314971476A97D76AD4A2473C82"/>
    <w:rsid w:val="00637271"/>
  </w:style>
  <w:style w:type="paragraph" w:customStyle="1" w:styleId="E2F11328BBC94F3E9FBC2BCA7BE620C6">
    <w:name w:val="E2F11328BBC94F3E9FBC2BCA7BE620C6"/>
    <w:rsid w:val="00637271"/>
  </w:style>
  <w:style w:type="paragraph" w:customStyle="1" w:styleId="4B7715078FE54798BC96D1B74016384F">
    <w:name w:val="4B7715078FE54798BC96D1B74016384F"/>
    <w:rsid w:val="00637271"/>
  </w:style>
  <w:style w:type="paragraph" w:customStyle="1" w:styleId="D44EC35D0A4E47D09265B7F6D2AA10E2">
    <w:name w:val="D44EC35D0A4E47D09265B7F6D2AA10E2"/>
    <w:rsid w:val="00637271"/>
  </w:style>
  <w:style w:type="paragraph" w:customStyle="1" w:styleId="2EF2B3366E1949BC9C00A87F84BB06A2">
    <w:name w:val="2EF2B3366E1949BC9C00A87F84BB06A2"/>
    <w:rsid w:val="00637271"/>
  </w:style>
  <w:style w:type="paragraph" w:customStyle="1" w:styleId="E065CB7CA3894A969F3A0E1F96762229">
    <w:name w:val="E065CB7CA3894A969F3A0E1F96762229"/>
    <w:rsid w:val="00637271"/>
  </w:style>
  <w:style w:type="paragraph" w:customStyle="1" w:styleId="6513A85534214FA5963B74EC251C735B">
    <w:name w:val="6513A85534214FA5963B74EC251C735B"/>
    <w:rsid w:val="00637271"/>
  </w:style>
  <w:style w:type="paragraph" w:customStyle="1" w:styleId="48417FAAE7284FF19D47A5F8CEEF5746">
    <w:name w:val="48417FAAE7284FF19D47A5F8CEEF5746"/>
    <w:rsid w:val="00637271"/>
  </w:style>
  <w:style w:type="paragraph" w:customStyle="1" w:styleId="D86442430098480F9D86EE6CAD645A32">
    <w:name w:val="D86442430098480F9D86EE6CAD645A32"/>
    <w:rsid w:val="00637271"/>
  </w:style>
  <w:style w:type="paragraph" w:customStyle="1" w:styleId="DD789DD0AFD4494FABB431296826C600">
    <w:name w:val="DD789DD0AFD4494FABB431296826C600"/>
    <w:rsid w:val="00637271"/>
  </w:style>
  <w:style w:type="paragraph" w:customStyle="1" w:styleId="A73516F7FDDA456880CCBF929A42A39B">
    <w:name w:val="A73516F7FDDA456880CCBF929A42A39B"/>
    <w:rsid w:val="00637271"/>
  </w:style>
  <w:style w:type="paragraph" w:customStyle="1" w:styleId="F6BB7398C23B4EADA1EAA84D6F846E42">
    <w:name w:val="F6BB7398C23B4EADA1EAA84D6F846E42"/>
    <w:rsid w:val="00637271"/>
  </w:style>
  <w:style w:type="paragraph" w:customStyle="1" w:styleId="61E13C53A19948029593C9CC2D1FDD41">
    <w:name w:val="61E13C53A19948029593C9CC2D1FDD41"/>
    <w:rsid w:val="00637271"/>
  </w:style>
  <w:style w:type="paragraph" w:customStyle="1" w:styleId="5169A0F9E2E34C44ABC40CE5555040A1">
    <w:name w:val="5169A0F9E2E34C44ABC40CE5555040A1"/>
    <w:rsid w:val="00637271"/>
  </w:style>
  <w:style w:type="paragraph" w:customStyle="1" w:styleId="824509AF5C364C90BFF42CC7D01E1491">
    <w:name w:val="824509AF5C364C90BFF42CC7D01E1491"/>
    <w:rsid w:val="00637271"/>
  </w:style>
  <w:style w:type="paragraph" w:customStyle="1" w:styleId="C2B9CAFC7A6342A49821D4D834D46374">
    <w:name w:val="C2B9CAFC7A6342A49821D4D834D46374"/>
    <w:rsid w:val="00637271"/>
  </w:style>
  <w:style w:type="paragraph" w:customStyle="1" w:styleId="97CE7B6545E14030A0311A8EEAF14513">
    <w:name w:val="97CE7B6545E14030A0311A8EEAF14513"/>
    <w:rsid w:val="00637271"/>
  </w:style>
  <w:style w:type="paragraph" w:customStyle="1" w:styleId="A828504EEEB14572AA01A4F58E79B3F1">
    <w:name w:val="A828504EEEB14572AA01A4F58E79B3F1"/>
    <w:rsid w:val="00637271"/>
  </w:style>
  <w:style w:type="paragraph" w:customStyle="1" w:styleId="8F052AA8B9E145BEA834D5D651A7678F">
    <w:name w:val="8F052AA8B9E145BEA834D5D651A7678F"/>
    <w:rsid w:val="00637271"/>
  </w:style>
  <w:style w:type="paragraph" w:customStyle="1" w:styleId="5C87252DD76943FFA148C266A1638912">
    <w:name w:val="5C87252DD76943FFA148C266A1638912"/>
    <w:rsid w:val="00637271"/>
  </w:style>
  <w:style w:type="paragraph" w:customStyle="1" w:styleId="F48CC2A44C79497E9DAB585BCB7F20BD">
    <w:name w:val="F48CC2A44C79497E9DAB585BCB7F20BD"/>
    <w:rsid w:val="00637271"/>
  </w:style>
  <w:style w:type="paragraph" w:customStyle="1" w:styleId="69E2A988052D4B85B1CD947F5EAE07D6">
    <w:name w:val="69E2A988052D4B85B1CD947F5EAE07D6"/>
    <w:rsid w:val="00637271"/>
  </w:style>
  <w:style w:type="paragraph" w:customStyle="1" w:styleId="7C94268FE11A4EC095743BDDD20045E3">
    <w:name w:val="7C94268FE11A4EC095743BDDD20045E3"/>
    <w:rsid w:val="00637271"/>
  </w:style>
  <w:style w:type="paragraph" w:customStyle="1" w:styleId="78D3FC11B3D34F21AE7FB78EE51D2C76">
    <w:name w:val="78D3FC11B3D34F21AE7FB78EE51D2C76"/>
    <w:rsid w:val="00637271"/>
  </w:style>
  <w:style w:type="paragraph" w:customStyle="1" w:styleId="E7D1CF1AD5A947F193D6DC41B0207B62">
    <w:name w:val="E7D1CF1AD5A947F193D6DC41B0207B62"/>
    <w:rsid w:val="00637271"/>
  </w:style>
  <w:style w:type="paragraph" w:customStyle="1" w:styleId="C09F195E291141899A6BB74096CA6652">
    <w:name w:val="C09F195E291141899A6BB74096CA6652"/>
    <w:rsid w:val="00637271"/>
  </w:style>
  <w:style w:type="paragraph" w:customStyle="1" w:styleId="D22A6DDC62044FFCB671E86C78241FD8">
    <w:name w:val="D22A6DDC62044FFCB671E86C78241FD8"/>
    <w:rsid w:val="00637271"/>
  </w:style>
  <w:style w:type="paragraph" w:customStyle="1" w:styleId="25A435D13D754F8CBAC0C236C60C661B">
    <w:name w:val="25A435D13D754F8CBAC0C236C60C661B"/>
    <w:rsid w:val="00637271"/>
  </w:style>
  <w:style w:type="paragraph" w:customStyle="1" w:styleId="C2A199FA72C34E51A8B54F64B1B83A92">
    <w:name w:val="C2A199FA72C34E51A8B54F64B1B83A92"/>
    <w:rsid w:val="00637271"/>
  </w:style>
  <w:style w:type="paragraph" w:customStyle="1" w:styleId="70E28AE26371484795FFF7801355F18F">
    <w:name w:val="70E28AE26371484795FFF7801355F18F"/>
    <w:rsid w:val="00637271"/>
  </w:style>
  <w:style w:type="paragraph" w:customStyle="1" w:styleId="B7D2A6FF70D440678AE11067AEA5A10E">
    <w:name w:val="B7D2A6FF70D440678AE11067AEA5A10E"/>
    <w:rsid w:val="00637271"/>
  </w:style>
  <w:style w:type="paragraph" w:customStyle="1" w:styleId="42174249821044E8A2BC1850A0A87521">
    <w:name w:val="42174249821044E8A2BC1850A0A87521"/>
    <w:rsid w:val="00637271"/>
  </w:style>
  <w:style w:type="paragraph" w:customStyle="1" w:styleId="4E817FC7D1B446EFA70BDB944D542A0D">
    <w:name w:val="4E817FC7D1B446EFA70BDB944D542A0D"/>
    <w:rsid w:val="00637271"/>
  </w:style>
  <w:style w:type="paragraph" w:customStyle="1" w:styleId="DF8018DE126F4B858D304B1BB0C32026">
    <w:name w:val="DF8018DE126F4B858D304B1BB0C32026"/>
    <w:rsid w:val="00637271"/>
  </w:style>
  <w:style w:type="paragraph" w:customStyle="1" w:styleId="8E7A63440B3C478BA48E41EA63A5A4AF">
    <w:name w:val="8E7A63440B3C478BA48E41EA63A5A4AF"/>
    <w:rsid w:val="00637271"/>
  </w:style>
  <w:style w:type="paragraph" w:customStyle="1" w:styleId="776829636E8D474D9460ABA84AEA80BD">
    <w:name w:val="776829636E8D474D9460ABA84AEA80BD"/>
    <w:rsid w:val="00637271"/>
  </w:style>
  <w:style w:type="paragraph" w:customStyle="1" w:styleId="104281ED845C42D6AF6AB85DE03C7248">
    <w:name w:val="104281ED845C42D6AF6AB85DE03C7248"/>
    <w:rsid w:val="00637271"/>
  </w:style>
  <w:style w:type="paragraph" w:customStyle="1" w:styleId="0D2A282BE92A4BF0A85D26092BCEC2B8">
    <w:name w:val="0D2A282BE92A4BF0A85D26092BCEC2B8"/>
    <w:rsid w:val="00637271"/>
  </w:style>
  <w:style w:type="paragraph" w:customStyle="1" w:styleId="F9E1D18FE4904FD89DBCAE71671E5CAF">
    <w:name w:val="F9E1D18FE4904FD89DBCAE71671E5CAF"/>
    <w:rsid w:val="00637271"/>
  </w:style>
  <w:style w:type="paragraph" w:customStyle="1" w:styleId="65816F4D59684B0C82409FD759FB0B2D">
    <w:name w:val="65816F4D59684B0C82409FD759FB0B2D"/>
    <w:rsid w:val="00637271"/>
  </w:style>
  <w:style w:type="paragraph" w:customStyle="1" w:styleId="DAD3F4B06CD1407D85EDFEECC19155A2">
    <w:name w:val="DAD3F4B06CD1407D85EDFEECC19155A2"/>
    <w:rsid w:val="00637271"/>
  </w:style>
  <w:style w:type="paragraph" w:customStyle="1" w:styleId="6857A712B756481E999F9BEC1338DD52">
    <w:name w:val="6857A712B756481E999F9BEC1338DD52"/>
    <w:rsid w:val="00637271"/>
  </w:style>
  <w:style w:type="paragraph" w:customStyle="1" w:styleId="33459C7B87264E23AA9D64C6EEBF3D8C">
    <w:name w:val="33459C7B87264E23AA9D64C6EEBF3D8C"/>
    <w:rsid w:val="00637271"/>
  </w:style>
  <w:style w:type="paragraph" w:customStyle="1" w:styleId="A1EF7F8E304845469D0910493A40DF68">
    <w:name w:val="A1EF7F8E304845469D0910493A40DF68"/>
    <w:rsid w:val="00637271"/>
  </w:style>
  <w:style w:type="paragraph" w:customStyle="1" w:styleId="55830B1FF2FD47D5B3AE16AF6B8F5557">
    <w:name w:val="55830B1FF2FD47D5B3AE16AF6B8F5557"/>
    <w:rsid w:val="00637271"/>
  </w:style>
  <w:style w:type="paragraph" w:customStyle="1" w:styleId="71B66B81D30946E7897D0D54EA519DC2">
    <w:name w:val="71B66B81D30946E7897D0D54EA519DC2"/>
    <w:rsid w:val="00637271"/>
  </w:style>
  <w:style w:type="paragraph" w:customStyle="1" w:styleId="4512F7701C46410CABE901124382A2EB">
    <w:name w:val="4512F7701C46410CABE901124382A2EB"/>
    <w:rsid w:val="00637271"/>
  </w:style>
  <w:style w:type="paragraph" w:customStyle="1" w:styleId="2B253B3652CA40FEA7E873CFA03754EA">
    <w:name w:val="2B253B3652CA40FEA7E873CFA03754EA"/>
    <w:rsid w:val="00637271"/>
  </w:style>
  <w:style w:type="paragraph" w:customStyle="1" w:styleId="57A9CF12670848C1B0919EAF5FA4BFF9">
    <w:name w:val="57A9CF12670848C1B0919EAF5FA4BFF9"/>
    <w:rsid w:val="00637271"/>
  </w:style>
  <w:style w:type="paragraph" w:customStyle="1" w:styleId="5D0BD51354DF4C40BF20872DA9542079">
    <w:name w:val="5D0BD51354DF4C40BF20872DA9542079"/>
    <w:rsid w:val="00637271"/>
  </w:style>
  <w:style w:type="paragraph" w:customStyle="1" w:styleId="B1F21889B4F34721A4D66A2AA3E0551E">
    <w:name w:val="B1F21889B4F34721A4D66A2AA3E0551E"/>
    <w:rsid w:val="00637271"/>
  </w:style>
  <w:style w:type="paragraph" w:customStyle="1" w:styleId="7DAB352E059B46F4BE8EBAA2624151A0">
    <w:name w:val="7DAB352E059B46F4BE8EBAA2624151A0"/>
    <w:rsid w:val="00637271"/>
  </w:style>
  <w:style w:type="paragraph" w:customStyle="1" w:styleId="6064AEF197E949A187D8658DDD49CECE">
    <w:name w:val="6064AEF197E949A187D8658DDD49CECE"/>
    <w:rsid w:val="00637271"/>
  </w:style>
  <w:style w:type="paragraph" w:customStyle="1" w:styleId="F429F0F0B3B847139A4156806B05D174">
    <w:name w:val="F429F0F0B3B847139A4156806B05D174"/>
    <w:rsid w:val="00637271"/>
  </w:style>
  <w:style w:type="paragraph" w:customStyle="1" w:styleId="99216C7E2A87484DA626BF276DEE6553">
    <w:name w:val="99216C7E2A87484DA626BF276DEE6553"/>
    <w:rsid w:val="00637271"/>
  </w:style>
  <w:style w:type="paragraph" w:customStyle="1" w:styleId="D9CD3AE0C1A34BB18CBE580F4D0ECBA8">
    <w:name w:val="D9CD3AE0C1A34BB18CBE580F4D0ECBA8"/>
    <w:rsid w:val="00637271"/>
  </w:style>
  <w:style w:type="paragraph" w:customStyle="1" w:styleId="6F59AC19B6B942A580335333382F9B9B">
    <w:name w:val="6F59AC19B6B942A580335333382F9B9B"/>
    <w:rsid w:val="00637271"/>
  </w:style>
  <w:style w:type="paragraph" w:customStyle="1" w:styleId="BD5E4F9A7F214458BEF266E5E0EF5C18">
    <w:name w:val="BD5E4F9A7F214458BEF266E5E0EF5C18"/>
    <w:rsid w:val="00637271"/>
  </w:style>
  <w:style w:type="paragraph" w:customStyle="1" w:styleId="18674870AA2A4797B79661AD23945547">
    <w:name w:val="18674870AA2A4797B79661AD23945547"/>
    <w:rsid w:val="00637271"/>
  </w:style>
  <w:style w:type="paragraph" w:customStyle="1" w:styleId="5C5310F92425474DB9F58F7984E61CA0">
    <w:name w:val="5C5310F92425474DB9F58F7984E61CA0"/>
    <w:rsid w:val="00637271"/>
  </w:style>
  <w:style w:type="paragraph" w:customStyle="1" w:styleId="A8921BDC24B8483082515C9EAF5C5849">
    <w:name w:val="A8921BDC24B8483082515C9EAF5C5849"/>
    <w:rsid w:val="00637271"/>
  </w:style>
  <w:style w:type="paragraph" w:customStyle="1" w:styleId="AF280194162243AD9DD4CF2B9F8F2770">
    <w:name w:val="AF280194162243AD9DD4CF2B9F8F2770"/>
    <w:rsid w:val="00637271"/>
  </w:style>
  <w:style w:type="paragraph" w:customStyle="1" w:styleId="52E5F9DADB6A4089BEB070AE9CAC286B">
    <w:name w:val="52E5F9DADB6A4089BEB070AE9CAC286B"/>
    <w:rsid w:val="00637271"/>
  </w:style>
  <w:style w:type="paragraph" w:customStyle="1" w:styleId="3ACA389E5D914464AA8AD191B0319951">
    <w:name w:val="3ACA389E5D914464AA8AD191B0319951"/>
    <w:rsid w:val="00637271"/>
  </w:style>
  <w:style w:type="paragraph" w:customStyle="1" w:styleId="6E67EB447BC04B0DB10C2DFAD3DA5B68">
    <w:name w:val="6E67EB447BC04B0DB10C2DFAD3DA5B68"/>
    <w:rsid w:val="00637271"/>
  </w:style>
  <w:style w:type="paragraph" w:customStyle="1" w:styleId="D5B120271ED3433DA4C2531F74D4F7E5">
    <w:name w:val="D5B120271ED3433DA4C2531F74D4F7E5"/>
    <w:rsid w:val="00637271"/>
  </w:style>
  <w:style w:type="paragraph" w:customStyle="1" w:styleId="C2E74DBBC2574B4383D65097DB5D9093">
    <w:name w:val="C2E74DBBC2574B4383D65097DB5D9093"/>
    <w:rsid w:val="00637271"/>
  </w:style>
  <w:style w:type="paragraph" w:customStyle="1" w:styleId="D27F25B74038480491F30A9DC93C4142">
    <w:name w:val="D27F25B74038480491F30A9DC93C4142"/>
    <w:rsid w:val="00637271"/>
  </w:style>
  <w:style w:type="paragraph" w:customStyle="1" w:styleId="88BA73FD46614572B278843AC1A24B52">
    <w:name w:val="88BA73FD46614572B278843AC1A24B52"/>
    <w:rsid w:val="00637271"/>
  </w:style>
  <w:style w:type="paragraph" w:customStyle="1" w:styleId="1B403BA58DF24E42907F639A4DC58199">
    <w:name w:val="1B403BA58DF24E42907F639A4DC58199"/>
    <w:rsid w:val="00637271"/>
  </w:style>
  <w:style w:type="paragraph" w:customStyle="1" w:styleId="2D80D6B2DAD34315B570854FFD052D8E">
    <w:name w:val="2D80D6B2DAD34315B570854FFD052D8E"/>
    <w:rsid w:val="00637271"/>
  </w:style>
  <w:style w:type="paragraph" w:customStyle="1" w:styleId="7071847224094D359B39268A232F9B3B">
    <w:name w:val="7071847224094D359B39268A232F9B3B"/>
    <w:rsid w:val="00637271"/>
  </w:style>
  <w:style w:type="paragraph" w:customStyle="1" w:styleId="04A6B3BA0B724229B9197A120B622CD3">
    <w:name w:val="04A6B3BA0B724229B9197A120B622CD3"/>
    <w:rsid w:val="00637271"/>
  </w:style>
  <w:style w:type="paragraph" w:customStyle="1" w:styleId="608375AE725649AAAF98955DB02CA24B">
    <w:name w:val="608375AE725649AAAF98955DB02CA24B"/>
    <w:rsid w:val="00637271"/>
  </w:style>
  <w:style w:type="paragraph" w:customStyle="1" w:styleId="168094DDF44F4AC7B17227EDE703E186">
    <w:name w:val="168094DDF44F4AC7B17227EDE703E186"/>
    <w:rsid w:val="00637271"/>
  </w:style>
  <w:style w:type="paragraph" w:customStyle="1" w:styleId="FE43E902D1C84582BA90AE64605367A4">
    <w:name w:val="FE43E902D1C84582BA90AE64605367A4"/>
    <w:rsid w:val="00637271"/>
  </w:style>
  <w:style w:type="paragraph" w:customStyle="1" w:styleId="00C8D17E42224DC482B7E7B3BD6314B9">
    <w:name w:val="00C8D17E42224DC482B7E7B3BD6314B9"/>
    <w:rsid w:val="00637271"/>
  </w:style>
  <w:style w:type="paragraph" w:customStyle="1" w:styleId="5D8A0509B6D64C3F93E3D9327D61E90B">
    <w:name w:val="5D8A0509B6D64C3F93E3D9327D61E90B"/>
    <w:rsid w:val="00637271"/>
  </w:style>
  <w:style w:type="paragraph" w:customStyle="1" w:styleId="4DCD510C5BFB4426BE62D4F25F3738E8">
    <w:name w:val="4DCD510C5BFB4426BE62D4F25F3738E8"/>
    <w:rsid w:val="00637271"/>
  </w:style>
  <w:style w:type="paragraph" w:customStyle="1" w:styleId="1E96C67018CA41B4BC70B0A162F2B2CA">
    <w:name w:val="1E96C67018CA41B4BC70B0A162F2B2CA"/>
    <w:rsid w:val="00637271"/>
  </w:style>
  <w:style w:type="paragraph" w:customStyle="1" w:styleId="FD2C1F41A92946CCA5FFA3E6D1F31DFE">
    <w:name w:val="FD2C1F41A92946CCA5FFA3E6D1F31DFE"/>
    <w:rsid w:val="00637271"/>
  </w:style>
  <w:style w:type="paragraph" w:customStyle="1" w:styleId="88755D7FAB1340E5996E40768AE8D742">
    <w:name w:val="88755D7FAB1340E5996E40768AE8D742"/>
    <w:rsid w:val="00637271"/>
  </w:style>
  <w:style w:type="paragraph" w:customStyle="1" w:styleId="A2D7C3E4C2464F5E91AA8CC20DA1BC53">
    <w:name w:val="A2D7C3E4C2464F5E91AA8CC20DA1BC53"/>
    <w:rsid w:val="00637271"/>
  </w:style>
  <w:style w:type="paragraph" w:customStyle="1" w:styleId="7FB51E290A34423F8B23091BB98E2A53">
    <w:name w:val="7FB51E290A34423F8B23091BB98E2A53"/>
    <w:rsid w:val="00637271"/>
  </w:style>
  <w:style w:type="paragraph" w:customStyle="1" w:styleId="DFAD2FD620B34A12A29CDC734AA75CA7">
    <w:name w:val="DFAD2FD620B34A12A29CDC734AA75CA7"/>
    <w:rsid w:val="00637271"/>
  </w:style>
  <w:style w:type="paragraph" w:customStyle="1" w:styleId="68B27D35990A493CAEBF966F864F63FE">
    <w:name w:val="68B27D35990A493CAEBF966F864F63FE"/>
    <w:rsid w:val="00637271"/>
  </w:style>
  <w:style w:type="paragraph" w:customStyle="1" w:styleId="B28FA371DFAB4F918708ABC66039C7EE">
    <w:name w:val="B28FA371DFAB4F918708ABC66039C7EE"/>
    <w:rsid w:val="00637271"/>
  </w:style>
  <w:style w:type="paragraph" w:customStyle="1" w:styleId="BF835562CF3C45C6A93683C4E8215632">
    <w:name w:val="BF835562CF3C45C6A93683C4E8215632"/>
    <w:rsid w:val="00637271"/>
  </w:style>
  <w:style w:type="paragraph" w:customStyle="1" w:styleId="FFA29071C7654B96B566C7AE2A612FE2">
    <w:name w:val="FFA29071C7654B96B566C7AE2A612FE2"/>
    <w:rsid w:val="00637271"/>
  </w:style>
  <w:style w:type="paragraph" w:customStyle="1" w:styleId="C7B82A5AA5814DDE9CD56BF21A6513B4">
    <w:name w:val="C7B82A5AA5814DDE9CD56BF21A6513B4"/>
    <w:rsid w:val="00637271"/>
  </w:style>
  <w:style w:type="paragraph" w:customStyle="1" w:styleId="279D0F38CF194DBA8AE92C67145F91A1">
    <w:name w:val="279D0F38CF194DBA8AE92C67145F91A1"/>
    <w:rsid w:val="00637271"/>
  </w:style>
  <w:style w:type="paragraph" w:customStyle="1" w:styleId="F02064986A8A47C981ECF40B17C90581">
    <w:name w:val="F02064986A8A47C981ECF40B17C90581"/>
    <w:rsid w:val="00637271"/>
  </w:style>
  <w:style w:type="paragraph" w:customStyle="1" w:styleId="2A4944A643DC4F03B11F23974D47A804">
    <w:name w:val="2A4944A643DC4F03B11F23974D47A804"/>
    <w:rsid w:val="00637271"/>
  </w:style>
  <w:style w:type="paragraph" w:customStyle="1" w:styleId="118B49FBE4BF4C648326A7176BC02BC5">
    <w:name w:val="118B49FBE4BF4C648326A7176BC02BC5"/>
    <w:rsid w:val="00637271"/>
  </w:style>
  <w:style w:type="paragraph" w:customStyle="1" w:styleId="134A173BE611417091B219694D85B842">
    <w:name w:val="134A173BE611417091B219694D85B842"/>
    <w:rsid w:val="00637271"/>
  </w:style>
  <w:style w:type="paragraph" w:customStyle="1" w:styleId="3FCABC724252403FBF65670DFC0EF17D">
    <w:name w:val="3FCABC724252403FBF65670DFC0EF17D"/>
    <w:rsid w:val="00637271"/>
  </w:style>
  <w:style w:type="paragraph" w:customStyle="1" w:styleId="8CCC1A7C17D2451D8EBADB0064CF963A">
    <w:name w:val="8CCC1A7C17D2451D8EBADB0064CF963A"/>
    <w:rsid w:val="00637271"/>
  </w:style>
  <w:style w:type="paragraph" w:customStyle="1" w:styleId="115F1FE6D22745B6A921F6C919732A15">
    <w:name w:val="115F1FE6D22745B6A921F6C919732A15"/>
    <w:rsid w:val="00637271"/>
  </w:style>
  <w:style w:type="paragraph" w:customStyle="1" w:styleId="05B4533558FE4AB5AB62CCFDEF5BEEA7">
    <w:name w:val="05B4533558FE4AB5AB62CCFDEF5BEEA7"/>
    <w:rsid w:val="00637271"/>
  </w:style>
  <w:style w:type="paragraph" w:customStyle="1" w:styleId="2251713758564C129F7C46A36272AEA0">
    <w:name w:val="2251713758564C129F7C46A36272AEA0"/>
    <w:rsid w:val="00637271"/>
  </w:style>
  <w:style w:type="paragraph" w:customStyle="1" w:styleId="CC2CBE1C8EEF4F18B428229D8A626BF4">
    <w:name w:val="CC2CBE1C8EEF4F18B428229D8A626BF4"/>
    <w:rsid w:val="00637271"/>
  </w:style>
  <w:style w:type="paragraph" w:customStyle="1" w:styleId="3A57DD1E4B8B4FBAB7B80D05F1BA31DF">
    <w:name w:val="3A57DD1E4B8B4FBAB7B80D05F1BA31DF"/>
    <w:rsid w:val="00637271"/>
  </w:style>
  <w:style w:type="paragraph" w:customStyle="1" w:styleId="035AB46C239B4E3CB23257C271EB73D3">
    <w:name w:val="035AB46C239B4E3CB23257C271EB73D3"/>
    <w:rsid w:val="00637271"/>
  </w:style>
  <w:style w:type="paragraph" w:customStyle="1" w:styleId="ED97531C1C9D48418190E1C283587967">
    <w:name w:val="ED97531C1C9D48418190E1C283587967"/>
    <w:rsid w:val="00637271"/>
  </w:style>
  <w:style w:type="paragraph" w:customStyle="1" w:styleId="0374B04A8DC24F7CB7846EA033CDDC57">
    <w:name w:val="0374B04A8DC24F7CB7846EA033CDDC57"/>
    <w:rsid w:val="00637271"/>
  </w:style>
  <w:style w:type="paragraph" w:customStyle="1" w:styleId="7FA24FB5BD6940EDB9FE3B1EAA74785D">
    <w:name w:val="7FA24FB5BD6940EDB9FE3B1EAA74785D"/>
    <w:rsid w:val="00637271"/>
  </w:style>
  <w:style w:type="paragraph" w:customStyle="1" w:styleId="B8D6C219C7E741DE9A93138063E12F3F">
    <w:name w:val="B8D6C219C7E741DE9A93138063E12F3F"/>
    <w:rsid w:val="00637271"/>
  </w:style>
  <w:style w:type="paragraph" w:customStyle="1" w:styleId="8730C66FF76247888B21DAEF4E341A14">
    <w:name w:val="8730C66FF76247888B21DAEF4E341A14"/>
    <w:rsid w:val="00637271"/>
  </w:style>
  <w:style w:type="paragraph" w:customStyle="1" w:styleId="68D830D293FE44DEBA9221AF7FA26D45">
    <w:name w:val="68D830D293FE44DEBA9221AF7FA26D45"/>
    <w:rsid w:val="00637271"/>
  </w:style>
  <w:style w:type="paragraph" w:customStyle="1" w:styleId="5F44C5418BF54475921292DFCE727A73">
    <w:name w:val="5F44C5418BF54475921292DFCE727A73"/>
    <w:rsid w:val="00637271"/>
  </w:style>
  <w:style w:type="paragraph" w:customStyle="1" w:styleId="E28C1610D4A24212907CCCB90BFBFA9D">
    <w:name w:val="E28C1610D4A24212907CCCB90BFBFA9D"/>
    <w:rsid w:val="00637271"/>
  </w:style>
  <w:style w:type="paragraph" w:customStyle="1" w:styleId="F6B8A77FC5724F01A9C20FFD01B1F451">
    <w:name w:val="F6B8A77FC5724F01A9C20FFD01B1F451"/>
    <w:rsid w:val="00637271"/>
  </w:style>
  <w:style w:type="paragraph" w:customStyle="1" w:styleId="8B5E7DA5DE0F4AAF99162EAC7EEB233B">
    <w:name w:val="8B5E7DA5DE0F4AAF99162EAC7EEB233B"/>
    <w:rsid w:val="00637271"/>
  </w:style>
  <w:style w:type="paragraph" w:customStyle="1" w:styleId="A2883A4F237941BE9FF07C5CC7DC0E4F">
    <w:name w:val="A2883A4F237941BE9FF07C5CC7DC0E4F"/>
    <w:rsid w:val="00637271"/>
  </w:style>
  <w:style w:type="paragraph" w:customStyle="1" w:styleId="9E9F0568A31A4C4B844B338E5885061C">
    <w:name w:val="9E9F0568A31A4C4B844B338E5885061C"/>
    <w:rsid w:val="00637271"/>
  </w:style>
  <w:style w:type="paragraph" w:customStyle="1" w:styleId="2FB130573A3B4D1589408515A156A903">
    <w:name w:val="2FB130573A3B4D1589408515A156A903"/>
    <w:rsid w:val="00637271"/>
  </w:style>
  <w:style w:type="paragraph" w:customStyle="1" w:styleId="39E02A40FAA94A84BC7A57E704BE414E">
    <w:name w:val="39E02A40FAA94A84BC7A57E704BE414E"/>
    <w:rsid w:val="00637271"/>
  </w:style>
  <w:style w:type="paragraph" w:customStyle="1" w:styleId="84BF083B50F941378CF865745E0FEB8A">
    <w:name w:val="84BF083B50F941378CF865745E0FEB8A"/>
    <w:rsid w:val="00637271"/>
  </w:style>
  <w:style w:type="paragraph" w:customStyle="1" w:styleId="0DF02476E3084E5FBD89A7050C47EAAD">
    <w:name w:val="0DF02476E3084E5FBD89A7050C47EAAD"/>
    <w:rsid w:val="00637271"/>
  </w:style>
  <w:style w:type="paragraph" w:customStyle="1" w:styleId="2F313CA638FD4A14BC9D5483D40E19DB">
    <w:name w:val="2F313CA638FD4A14BC9D5483D40E19DB"/>
    <w:rsid w:val="00637271"/>
  </w:style>
  <w:style w:type="paragraph" w:customStyle="1" w:styleId="2C4C248111BB4706A6D6C40A981EDA6E">
    <w:name w:val="2C4C248111BB4706A6D6C40A981EDA6E"/>
    <w:rsid w:val="00637271"/>
  </w:style>
  <w:style w:type="paragraph" w:customStyle="1" w:styleId="8072DD2502954DB38E9F28DA3831F4CD">
    <w:name w:val="8072DD2502954DB38E9F28DA3831F4CD"/>
    <w:rsid w:val="00637271"/>
  </w:style>
  <w:style w:type="paragraph" w:customStyle="1" w:styleId="BFC85E8BF14748019618E4E67E1F4D1A">
    <w:name w:val="BFC85E8BF14748019618E4E67E1F4D1A"/>
    <w:rsid w:val="00637271"/>
  </w:style>
  <w:style w:type="paragraph" w:customStyle="1" w:styleId="B964E0F54C9A4939A2A703516DE7E3E0">
    <w:name w:val="B964E0F54C9A4939A2A703516DE7E3E0"/>
    <w:rsid w:val="00637271"/>
  </w:style>
  <w:style w:type="paragraph" w:customStyle="1" w:styleId="00471072641742A0AFB6066F9BA210EE">
    <w:name w:val="00471072641742A0AFB6066F9BA210EE"/>
    <w:rsid w:val="00637271"/>
  </w:style>
  <w:style w:type="paragraph" w:customStyle="1" w:styleId="CE7BF26708CC458EA9D7A2AC01032795">
    <w:name w:val="CE7BF26708CC458EA9D7A2AC01032795"/>
    <w:rsid w:val="00637271"/>
  </w:style>
  <w:style w:type="paragraph" w:customStyle="1" w:styleId="E08DE9229B734DEDB6FB530DCFED55E4">
    <w:name w:val="E08DE9229B734DEDB6FB530DCFED55E4"/>
    <w:rsid w:val="00637271"/>
  </w:style>
  <w:style w:type="paragraph" w:customStyle="1" w:styleId="26F6C47769B74C8EBF2A452B3F50C92F">
    <w:name w:val="26F6C47769B74C8EBF2A452B3F50C92F"/>
    <w:rsid w:val="00637271"/>
  </w:style>
  <w:style w:type="paragraph" w:customStyle="1" w:styleId="ED70DD0A5C1C4A2998B4C6F0990F9017">
    <w:name w:val="ED70DD0A5C1C4A2998B4C6F0990F9017"/>
    <w:rsid w:val="00637271"/>
  </w:style>
  <w:style w:type="paragraph" w:customStyle="1" w:styleId="412B0E2F3636463DA3888BDBDB4CAE05">
    <w:name w:val="412B0E2F3636463DA3888BDBDB4CAE05"/>
    <w:rsid w:val="00637271"/>
  </w:style>
  <w:style w:type="paragraph" w:customStyle="1" w:styleId="881E19E3363B49A18AD475E6DA2DDF3C">
    <w:name w:val="881E19E3363B49A18AD475E6DA2DDF3C"/>
    <w:rsid w:val="00637271"/>
  </w:style>
  <w:style w:type="paragraph" w:customStyle="1" w:styleId="CF63BC21F44343FEABB235867CB30FC8">
    <w:name w:val="CF63BC21F44343FEABB235867CB30FC8"/>
    <w:rsid w:val="00637271"/>
  </w:style>
  <w:style w:type="paragraph" w:customStyle="1" w:styleId="B5C6E13360634AD19FD4D4381BFD8FC2">
    <w:name w:val="B5C6E13360634AD19FD4D4381BFD8FC2"/>
    <w:rsid w:val="00637271"/>
  </w:style>
  <w:style w:type="paragraph" w:customStyle="1" w:styleId="289A6AA4BD4441548AD7981FFA59A63B">
    <w:name w:val="289A6AA4BD4441548AD7981FFA59A63B"/>
    <w:rsid w:val="00637271"/>
  </w:style>
  <w:style w:type="paragraph" w:customStyle="1" w:styleId="6550EBDDF2FA49B9837F0B5FD0F82175">
    <w:name w:val="6550EBDDF2FA49B9837F0B5FD0F82175"/>
    <w:rsid w:val="00637271"/>
  </w:style>
  <w:style w:type="paragraph" w:customStyle="1" w:styleId="9E0890441B0B4E3786A54B668720FA2E">
    <w:name w:val="9E0890441B0B4E3786A54B668720FA2E"/>
    <w:rsid w:val="00637271"/>
  </w:style>
  <w:style w:type="paragraph" w:customStyle="1" w:styleId="E467A09FCCCD4FF185BE1A0F731A2696">
    <w:name w:val="E467A09FCCCD4FF185BE1A0F731A2696"/>
    <w:rsid w:val="00637271"/>
  </w:style>
  <w:style w:type="paragraph" w:customStyle="1" w:styleId="63EB377FB7D6434AA6ABD64E97F30384">
    <w:name w:val="63EB377FB7D6434AA6ABD64E97F30384"/>
    <w:rsid w:val="00637271"/>
  </w:style>
  <w:style w:type="paragraph" w:customStyle="1" w:styleId="CC0E73794C484B399F2217FB146AEE8E">
    <w:name w:val="CC0E73794C484B399F2217FB146AEE8E"/>
    <w:rsid w:val="00637271"/>
  </w:style>
  <w:style w:type="paragraph" w:customStyle="1" w:styleId="61F1E410AC7A46A097AB118AE6FB97C1">
    <w:name w:val="61F1E410AC7A46A097AB118AE6FB97C1"/>
    <w:rsid w:val="00637271"/>
  </w:style>
  <w:style w:type="paragraph" w:customStyle="1" w:styleId="17C05963C34A4CBC970647B1868A1B5A">
    <w:name w:val="17C05963C34A4CBC970647B1868A1B5A"/>
    <w:rsid w:val="00637271"/>
  </w:style>
  <w:style w:type="paragraph" w:customStyle="1" w:styleId="A8D543455E8048C5B767B623C9D16D38">
    <w:name w:val="A8D543455E8048C5B767B623C9D16D38"/>
    <w:rsid w:val="00637271"/>
  </w:style>
  <w:style w:type="paragraph" w:customStyle="1" w:styleId="9A600CD9C0BE4D42B46ADEDECB17FACF">
    <w:name w:val="9A600CD9C0BE4D42B46ADEDECB17FACF"/>
    <w:rsid w:val="00637271"/>
  </w:style>
  <w:style w:type="paragraph" w:customStyle="1" w:styleId="B51D7480E63540DFAD7CCEF765CB6412">
    <w:name w:val="B51D7480E63540DFAD7CCEF765CB6412"/>
    <w:rsid w:val="00637271"/>
  </w:style>
  <w:style w:type="paragraph" w:customStyle="1" w:styleId="D576DEAC59C142DDABC0D3590B346035">
    <w:name w:val="D576DEAC59C142DDABC0D3590B346035"/>
    <w:rsid w:val="00637271"/>
  </w:style>
  <w:style w:type="paragraph" w:customStyle="1" w:styleId="1202A6569D5E42FAA35F97D1292C7DAA">
    <w:name w:val="1202A6569D5E42FAA35F97D1292C7DAA"/>
    <w:rsid w:val="00637271"/>
  </w:style>
  <w:style w:type="paragraph" w:customStyle="1" w:styleId="E1C04AA4A5E04123B5EE29DFB5DB678D">
    <w:name w:val="E1C04AA4A5E04123B5EE29DFB5DB678D"/>
    <w:rsid w:val="00637271"/>
  </w:style>
  <w:style w:type="paragraph" w:customStyle="1" w:styleId="089A8174F3BC4516BCB3BEF2D1BB7D4C">
    <w:name w:val="089A8174F3BC4516BCB3BEF2D1BB7D4C"/>
    <w:rsid w:val="00637271"/>
  </w:style>
  <w:style w:type="paragraph" w:customStyle="1" w:styleId="D800226C68B0459786D665304D630139">
    <w:name w:val="D800226C68B0459786D665304D630139"/>
    <w:rsid w:val="00637271"/>
  </w:style>
  <w:style w:type="paragraph" w:customStyle="1" w:styleId="BB31FE5BDDB54302B031D23A553DB061">
    <w:name w:val="BB31FE5BDDB54302B031D23A553DB061"/>
    <w:rsid w:val="00637271"/>
  </w:style>
  <w:style w:type="paragraph" w:customStyle="1" w:styleId="BA56229050B543DC83BC35E149FA123C">
    <w:name w:val="BA56229050B543DC83BC35E149FA123C"/>
    <w:rsid w:val="00637271"/>
  </w:style>
  <w:style w:type="paragraph" w:customStyle="1" w:styleId="BCFFEF32A6AD4E85AB0E7CC7947B1AA1">
    <w:name w:val="BCFFEF32A6AD4E85AB0E7CC7947B1AA1"/>
    <w:rsid w:val="00637271"/>
  </w:style>
  <w:style w:type="paragraph" w:customStyle="1" w:styleId="9798F4D4BFEF4FC29B3D8E35774BEBDE">
    <w:name w:val="9798F4D4BFEF4FC29B3D8E35774BEBDE"/>
    <w:rsid w:val="00637271"/>
  </w:style>
  <w:style w:type="paragraph" w:customStyle="1" w:styleId="85B6F88189784AAC99F1E23E1A047788">
    <w:name w:val="85B6F88189784AAC99F1E23E1A047788"/>
    <w:rsid w:val="00637271"/>
  </w:style>
  <w:style w:type="paragraph" w:customStyle="1" w:styleId="17E3157508D44D36A68E3320E87968ED">
    <w:name w:val="17E3157508D44D36A68E3320E87968ED"/>
    <w:rsid w:val="00637271"/>
  </w:style>
  <w:style w:type="paragraph" w:customStyle="1" w:styleId="4F61E78621E14247B8930A10C53E87D8">
    <w:name w:val="4F61E78621E14247B8930A10C53E87D8"/>
    <w:rsid w:val="00637271"/>
  </w:style>
  <w:style w:type="paragraph" w:customStyle="1" w:styleId="06CDCCDCCBE2480AB775A77DC9F890E6">
    <w:name w:val="06CDCCDCCBE2480AB775A77DC9F890E6"/>
    <w:rsid w:val="00637271"/>
  </w:style>
  <w:style w:type="paragraph" w:customStyle="1" w:styleId="AB5E0060D7C94BCD8EDEBBD4BA00B8DA">
    <w:name w:val="AB5E0060D7C94BCD8EDEBBD4BA00B8DA"/>
    <w:rsid w:val="00637271"/>
  </w:style>
  <w:style w:type="paragraph" w:customStyle="1" w:styleId="BFE64806121F400CA13CB128DD90DBBA">
    <w:name w:val="BFE64806121F400CA13CB128DD90DBBA"/>
    <w:rsid w:val="00637271"/>
  </w:style>
  <w:style w:type="paragraph" w:customStyle="1" w:styleId="29AF4C44A9A84A579D04E1B10B2F69DD">
    <w:name w:val="29AF4C44A9A84A579D04E1B10B2F69DD"/>
    <w:rsid w:val="00637271"/>
  </w:style>
  <w:style w:type="paragraph" w:customStyle="1" w:styleId="9F14B61956234711A2F2C91ABBF3EA83">
    <w:name w:val="9F14B61956234711A2F2C91ABBF3EA83"/>
    <w:rsid w:val="00637271"/>
  </w:style>
  <w:style w:type="paragraph" w:customStyle="1" w:styleId="C604D72898354FCB9506247D67AEAEC2">
    <w:name w:val="C604D72898354FCB9506247D67AEAEC2"/>
    <w:rsid w:val="00637271"/>
  </w:style>
  <w:style w:type="paragraph" w:customStyle="1" w:styleId="9B5D5DD04C7C4494A010C23CB95806B4">
    <w:name w:val="9B5D5DD04C7C4494A010C23CB95806B4"/>
    <w:rsid w:val="00637271"/>
  </w:style>
  <w:style w:type="paragraph" w:customStyle="1" w:styleId="99C0FB12644E47CEBD286EC6C8A173E5">
    <w:name w:val="99C0FB12644E47CEBD286EC6C8A173E5"/>
    <w:rsid w:val="00637271"/>
  </w:style>
  <w:style w:type="paragraph" w:customStyle="1" w:styleId="89893D6E0CB3498C8E79986760A5E6DB">
    <w:name w:val="89893D6E0CB3498C8E79986760A5E6DB"/>
    <w:rsid w:val="00637271"/>
  </w:style>
  <w:style w:type="paragraph" w:customStyle="1" w:styleId="4ACC76A5778348D2BCF4FC5F1A5454B6">
    <w:name w:val="4ACC76A5778348D2BCF4FC5F1A5454B6"/>
    <w:rsid w:val="00637271"/>
  </w:style>
  <w:style w:type="paragraph" w:customStyle="1" w:styleId="6A14408568ED441CADD8E541C8E02237">
    <w:name w:val="6A14408568ED441CADD8E541C8E02237"/>
    <w:rsid w:val="00637271"/>
  </w:style>
  <w:style w:type="paragraph" w:customStyle="1" w:styleId="E86AD54CEF694EA1A85D72C0E24CFA56">
    <w:name w:val="E86AD54CEF694EA1A85D72C0E24CFA56"/>
    <w:rsid w:val="00637271"/>
  </w:style>
  <w:style w:type="paragraph" w:customStyle="1" w:styleId="3D5F08E859E549B79574EDE60449DEC6">
    <w:name w:val="3D5F08E859E549B79574EDE60449DEC6"/>
    <w:rsid w:val="00637271"/>
  </w:style>
  <w:style w:type="paragraph" w:customStyle="1" w:styleId="3F9A1848DC6C4E1EA1DB98397CDD2309">
    <w:name w:val="3F9A1848DC6C4E1EA1DB98397CDD2309"/>
    <w:rsid w:val="00637271"/>
  </w:style>
  <w:style w:type="paragraph" w:customStyle="1" w:styleId="E41038453247410EBA6969FDB4370A25">
    <w:name w:val="E41038453247410EBA6969FDB4370A25"/>
    <w:rsid w:val="00637271"/>
  </w:style>
  <w:style w:type="paragraph" w:customStyle="1" w:styleId="A0AF54AFF8264369AC26205627F802B6">
    <w:name w:val="A0AF54AFF8264369AC26205627F802B6"/>
    <w:rsid w:val="00637271"/>
  </w:style>
  <w:style w:type="paragraph" w:customStyle="1" w:styleId="21E9BCCAC31E4E868C0B9FCC6FE7843A">
    <w:name w:val="21E9BCCAC31E4E868C0B9FCC6FE7843A"/>
    <w:rsid w:val="00637271"/>
  </w:style>
  <w:style w:type="paragraph" w:customStyle="1" w:styleId="ACBF4DCD58B74D7A8896369ED067D0E7">
    <w:name w:val="ACBF4DCD58B74D7A8896369ED067D0E7"/>
    <w:rsid w:val="00637271"/>
  </w:style>
  <w:style w:type="paragraph" w:customStyle="1" w:styleId="F7E0E1082C4E48E3A84DDD1A903AE78D">
    <w:name w:val="F7E0E1082C4E48E3A84DDD1A903AE78D"/>
    <w:rsid w:val="00637271"/>
  </w:style>
  <w:style w:type="paragraph" w:customStyle="1" w:styleId="DC1E3A1813B14083A1C892F5C8FF0859">
    <w:name w:val="DC1E3A1813B14083A1C892F5C8FF0859"/>
    <w:rsid w:val="00637271"/>
  </w:style>
  <w:style w:type="paragraph" w:customStyle="1" w:styleId="C282F69D821D4DDF8CAF354B573EBA43">
    <w:name w:val="C282F69D821D4DDF8CAF354B573EBA43"/>
    <w:rsid w:val="00637271"/>
  </w:style>
  <w:style w:type="paragraph" w:customStyle="1" w:styleId="A3EF52A9CD2D490E8B5E42C6A78A2B04">
    <w:name w:val="A3EF52A9CD2D490E8B5E42C6A78A2B04"/>
    <w:rsid w:val="00637271"/>
  </w:style>
  <w:style w:type="paragraph" w:customStyle="1" w:styleId="AF9A5E94FBC1453685814FAB334256CC">
    <w:name w:val="AF9A5E94FBC1453685814FAB334256CC"/>
    <w:rsid w:val="00637271"/>
  </w:style>
  <w:style w:type="paragraph" w:customStyle="1" w:styleId="66FB52F30A554172A4F68132BA5B025A">
    <w:name w:val="66FB52F30A554172A4F68132BA5B025A"/>
    <w:rsid w:val="00637271"/>
  </w:style>
  <w:style w:type="paragraph" w:customStyle="1" w:styleId="D620DAD15F38478FBF145A6190815579">
    <w:name w:val="D620DAD15F38478FBF145A6190815579"/>
    <w:rsid w:val="00637271"/>
  </w:style>
  <w:style w:type="paragraph" w:customStyle="1" w:styleId="0BA7590B77074175BC9B3D14A8820FA4">
    <w:name w:val="0BA7590B77074175BC9B3D14A8820FA4"/>
    <w:rsid w:val="00637271"/>
  </w:style>
  <w:style w:type="paragraph" w:customStyle="1" w:styleId="103B9EA723A54ACCA9FE27456E9F1D50">
    <w:name w:val="103B9EA723A54ACCA9FE27456E9F1D50"/>
    <w:rsid w:val="00637271"/>
  </w:style>
  <w:style w:type="paragraph" w:customStyle="1" w:styleId="F43C574E7FC941229D27FA585BD49CFB">
    <w:name w:val="F43C574E7FC941229D27FA585BD49CFB"/>
    <w:rsid w:val="00637271"/>
  </w:style>
  <w:style w:type="paragraph" w:customStyle="1" w:styleId="80DFA2CE554841F49DCFB1EB8621D85D">
    <w:name w:val="80DFA2CE554841F49DCFB1EB8621D85D"/>
    <w:rsid w:val="00637271"/>
  </w:style>
  <w:style w:type="paragraph" w:customStyle="1" w:styleId="AC2540E2440341349A40EE7C0175A855">
    <w:name w:val="AC2540E2440341349A40EE7C0175A855"/>
    <w:rsid w:val="00637271"/>
  </w:style>
  <w:style w:type="paragraph" w:customStyle="1" w:styleId="CB0B46DF67634333BAAF7CEFB94D9900">
    <w:name w:val="CB0B46DF67634333BAAF7CEFB94D9900"/>
    <w:rsid w:val="00637271"/>
  </w:style>
  <w:style w:type="paragraph" w:customStyle="1" w:styleId="71E0AA5C86F340FF844822E24FC10737">
    <w:name w:val="71E0AA5C86F340FF844822E24FC10737"/>
    <w:rsid w:val="00637271"/>
  </w:style>
  <w:style w:type="paragraph" w:customStyle="1" w:styleId="AAC6D129A96640CDBA6A583FC5B19AD0">
    <w:name w:val="AAC6D129A96640CDBA6A583FC5B19AD0"/>
    <w:rsid w:val="00637271"/>
  </w:style>
  <w:style w:type="paragraph" w:customStyle="1" w:styleId="F6F6F6CF34A5486C8406BA955D8AE600">
    <w:name w:val="F6F6F6CF34A5486C8406BA955D8AE600"/>
    <w:rsid w:val="00637271"/>
  </w:style>
  <w:style w:type="paragraph" w:customStyle="1" w:styleId="AA55B9BED45D44B8BC6FC6F7962D7F7D">
    <w:name w:val="AA55B9BED45D44B8BC6FC6F7962D7F7D"/>
    <w:rsid w:val="00637271"/>
  </w:style>
  <w:style w:type="paragraph" w:customStyle="1" w:styleId="EA50198808D64888AFA21D142118DA67">
    <w:name w:val="EA50198808D64888AFA21D142118DA67"/>
    <w:rsid w:val="00637271"/>
  </w:style>
  <w:style w:type="paragraph" w:customStyle="1" w:styleId="E0C7F46D002145DABC7CC3667EC42AC0">
    <w:name w:val="E0C7F46D002145DABC7CC3667EC42AC0"/>
    <w:rsid w:val="00637271"/>
  </w:style>
  <w:style w:type="paragraph" w:customStyle="1" w:styleId="ADEC38C4F2FE40F4AFABCFE85F7C42AB">
    <w:name w:val="ADEC38C4F2FE40F4AFABCFE85F7C42AB"/>
    <w:rsid w:val="00637271"/>
  </w:style>
  <w:style w:type="paragraph" w:customStyle="1" w:styleId="DA0D633205ED4587B158D50A361C44A9">
    <w:name w:val="DA0D633205ED4587B158D50A361C44A9"/>
    <w:rsid w:val="00637271"/>
  </w:style>
  <w:style w:type="paragraph" w:customStyle="1" w:styleId="F2D0B9AB01354EE782475388CB07FCF4">
    <w:name w:val="F2D0B9AB01354EE782475388CB07FCF4"/>
    <w:rsid w:val="00637271"/>
  </w:style>
  <w:style w:type="paragraph" w:customStyle="1" w:styleId="E0C5F22A13AF4929B538E4FDB3EFF962">
    <w:name w:val="E0C5F22A13AF4929B538E4FDB3EFF962"/>
    <w:rsid w:val="00637271"/>
  </w:style>
  <w:style w:type="paragraph" w:customStyle="1" w:styleId="B30D030C7EDC482A9B785E17A6640E2E">
    <w:name w:val="B30D030C7EDC482A9B785E17A6640E2E"/>
    <w:rsid w:val="00637271"/>
  </w:style>
  <w:style w:type="paragraph" w:customStyle="1" w:styleId="988995CA07164CAE849BF61E785F80F5">
    <w:name w:val="988995CA07164CAE849BF61E785F80F5"/>
    <w:rsid w:val="00637271"/>
  </w:style>
  <w:style w:type="paragraph" w:customStyle="1" w:styleId="09C35ED166514C95BF261712BA783EE3">
    <w:name w:val="09C35ED166514C95BF261712BA783EE3"/>
    <w:rsid w:val="00637271"/>
  </w:style>
  <w:style w:type="paragraph" w:customStyle="1" w:styleId="AB9B812F9B6B41B788C3B220DF02DD07">
    <w:name w:val="AB9B812F9B6B41B788C3B220DF02DD07"/>
    <w:rsid w:val="00637271"/>
  </w:style>
  <w:style w:type="paragraph" w:customStyle="1" w:styleId="87C00F248E2C4649B296B38913079625">
    <w:name w:val="87C00F248E2C4649B296B38913079625"/>
    <w:rsid w:val="00637271"/>
  </w:style>
  <w:style w:type="paragraph" w:customStyle="1" w:styleId="C87BFDBF32A7440D8B9FBBBC7CC165DF">
    <w:name w:val="C87BFDBF32A7440D8B9FBBBC7CC165DF"/>
    <w:rsid w:val="00637271"/>
  </w:style>
  <w:style w:type="paragraph" w:customStyle="1" w:styleId="5C2789E2101049E5BAD344B9C4A5A7FA">
    <w:name w:val="5C2789E2101049E5BAD344B9C4A5A7FA"/>
    <w:rsid w:val="00637271"/>
  </w:style>
  <w:style w:type="paragraph" w:customStyle="1" w:styleId="6B174CE1DE5F4E0982905B28AF8626B1">
    <w:name w:val="6B174CE1DE5F4E0982905B28AF8626B1"/>
    <w:rsid w:val="00637271"/>
  </w:style>
  <w:style w:type="paragraph" w:customStyle="1" w:styleId="D5C7082198F7483A91F885324155C435">
    <w:name w:val="D5C7082198F7483A91F885324155C435"/>
    <w:rsid w:val="00637271"/>
  </w:style>
  <w:style w:type="paragraph" w:customStyle="1" w:styleId="42DEDB7B3C174801AA02AB5C603CD855">
    <w:name w:val="42DEDB7B3C174801AA02AB5C603CD855"/>
    <w:rsid w:val="00637271"/>
  </w:style>
  <w:style w:type="paragraph" w:customStyle="1" w:styleId="E51199F770FF40549176584FA73D0776">
    <w:name w:val="E51199F770FF40549176584FA73D0776"/>
    <w:rsid w:val="00637271"/>
  </w:style>
  <w:style w:type="paragraph" w:customStyle="1" w:styleId="5B0D65D4D03441B084FFD996C1E85725">
    <w:name w:val="5B0D65D4D03441B084FFD996C1E85725"/>
    <w:rsid w:val="00637271"/>
  </w:style>
  <w:style w:type="paragraph" w:customStyle="1" w:styleId="404A3C67BA1E46D396554989CEE56BE2">
    <w:name w:val="404A3C67BA1E46D396554989CEE56BE2"/>
    <w:rsid w:val="00637271"/>
  </w:style>
  <w:style w:type="paragraph" w:customStyle="1" w:styleId="11BCC7AB37524BB4A234677CEC9A3913">
    <w:name w:val="11BCC7AB37524BB4A234677CEC9A3913"/>
    <w:rsid w:val="00637271"/>
  </w:style>
  <w:style w:type="paragraph" w:customStyle="1" w:styleId="C24E98051D424B31994B2B0358DBCB20">
    <w:name w:val="C24E98051D424B31994B2B0358DBCB20"/>
    <w:rsid w:val="00637271"/>
  </w:style>
  <w:style w:type="paragraph" w:customStyle="1" w:styleId="89D84C30A2D44841AE1C7A631D66A6AA">
    <w:name w:val="89D84C30A2D44841AE1C7A631D66A6AA"/>
    <w:rsid w:val="00637271"/>
  </w:style>
  <w:style w:type="paragraph" w:customStyle="1" w:styleId="36F50B4EF0CF40DF8134243207423F5E">
    <w:name w:val="36F50B4EF0CF40DF8134243207423F5E"/>
    <w:rsid w:val="00637271"/>
  </w:style>
  <w:style w:type="paragraph" w:customStyle="1" w:styleId="EEBEE4653AFA4EF689B30DAF20173FF5">
    <w:name w:val="EEBEE4653AFA4EF689B30DAF20173FF5"/>
    <w:rsid w:val="00637271"/>
  </w:style>
  <w:style w:type="paragraph" w:customStyle="1" w:styleId="8EFB4D2078784B6E8477757455FB9F2B">
    <w:name w:val="8EFB4D2078784B6E8477757455FB9F2B"/>
    <w:rsid w:val="00637271"/>
  </w:style>
  <w:style w:type="paragraph" w:customStyle="1" w:styleId="DADD6EDFA4A349DD98A61A285DD9B557">
    <w:name w:val="DADD6EDFA4A349DD98A61A285DD9B557"/>
    <w:rsid w:val="00637271"/>
  </w:style>
  <w:style w:type="paragraph" w:customStyle="1" w:styleId="C13F44A73B6C42348EFF4D57400F5632">
    <w:name w:val="C13F44A73B6C42348EFF4D57400F5632"/>
    <w:rsid w:val="00637271"/>
  </w:style>
  <w:style w:type="paragraph" w:customStyle="1" w:styleId="8E56FDD760E8477BA92A4EE97DE18500">
    <w:name w:val="8E56FDD760E8477BA92A4EE97DE18500"/>
    <w:rsid w:val="00637271"/>
  </w:style>
  <w:style w:type="paragraph" w:customStyle="1" w:styleId="ADC88295F8D245C590B0CE09D2FBCC38">
    <w:name w:val="ADC88295F8D245C590B0CE09D2FBCC38"/>
    <w:rsid w:val="00637271"/>
  </w:style>
  <w:style w:type="paragraph" w:customStyle="1" w:styleId="1958F0C004E94D7FBFD6C9AE83084D72">
    <w:name w:val="1958F0C004E94D7FBFD6C9AE83084D72"/>
    <w:rsid w:val="00637271"/>
  </w:style>
  <w:style w:type="paragraph" w:customStyle="1" w:styleId="9A06889BDDCF40BBAC9D08F98223DF3E">
    <w:name w:val="9A06889BDDCF40BBAC9D08F98223DF3E"/>
    <w:rsid w:val="00637271"/>
  </w:style>
  <w:style w:type="paragraph" w:customStyle="1" w:styleId="1E215ECA1FA44E34B876F77EABF80C99">
    <w:name w:val="1E215ECA1FA44E34B876F77EABF80C99"/>
    <w:rsid w:val="00637271"/>
  </w:style>
  <w:style w:type="paragraph" w:customStyle="1" w:styleId="E9E82313CC4B4E6BA711B3D2868BFEA0">
    <w:name w:val="E9E82313CC4B4E6BA711B3D2868BFEA0"/>
    <w:rsid w:val="00637271"/>
  </w:style>
  <w:style w:type="paragraph" w:customStyle="1" w:styleId="0F43B3C50D81490282E8C97F09DCBBE5">
    <w:name w:val="0F43B3C50D81490282E8C97F09DCBBE5"/>
    <w:rsid w:val="00637271"/>
  </w:style>
  <w:style w:type="paragraph" w:customStyle="1" w:styleId="F23AE1C4EF9A42D69A6A8422562A23FB">
    <w:name w:val="F23AE1C4EF9A42D69A6A8422562A23FB"/>
    <w:rsid w:val="00637271"/>
  </w:style>
  <w:style w:type="paragraph" w:customStyle="1" w:styleId="AED97332776A44A48FB09E276761EF0D">
    <w:name w:val="AED97332776A44A48FB09E276761EF0D"/>
    <w:rsid w:val="00637271"/>
  </w:style>
  <w:style w:type="paragraph" w:customStyle="1" w:styleId="99B4725A4A5249BEA6630D6D7602B37C">
    <w:name w:val="99B4725A4A5249BEA6630D6D7602B37C"/>
    <w:rsid w:val="00637271"/>
  </w:style>
  <w:style w:type="paragraph" w:customStyle="1" w:styleId="BE3BEF45D5694954A0C34A3720934C09">
    <w:name w:val="BE3BEF45D5694954A0C34A3720934C09"/>
    <w:rsid w:val="00637271"/>
  </w:style>
  <w:style w:type="paragraph" w:customStyle="1" w:styleId="8CF07496362C4A8785A8C7CA3F5608F3">
    <w:name w:val="8CF07496362C4A8785A8C7CA3F5608F3"/>
    <w:rsid w:val="00637271"/>
  </w:style>
  <w:style w:type="paragraph" w:customStyle="1" w:styleId="6A8A8C860EF143C99BEEDCC81E8EAA30">
    <w:name w:val="6A8A8C860EF143C99BEEDCC81E8EAA30"/>
    <w:rsid w:val="00637271"/>
  </w:style>
  <w:style w:type="paragraph" w:customStyle="1" w:styleId="39DBABCB38B440558A01D23DC8D3B8A6">
    <w:name w:val="39DBABCB38B440558A01D23DC8D3B8A6"/>
    <w:rsid w:val="00637271"/>
  </w:style>
  <w:style w:type="paragraph" w:customStyle="1" w:styleId="F570FF2516E84FF38A22B8B479194E29">
    <w:name w:val="F570FF2516E84FF38A22B8B479194E29"/>
    <w:rsid w:val="00637271"/>
  </w:style>
  <w:style w:type="paragraph" w:customStyle="1" w:styleId="B8833230848349829CEB7D8EC10CCDD0">
    <w:name w:val="B8833230848349829CEB7D8EC10CCDD0"/>
    <w:rsid w:val="00637271"/>
  </w:style>
  <w:style w:type="paragraph" w:customStyle="1" w:styleId="2B2785F8D1544FEE8D8ED15B0890C9E1">
    <w:name w:val="2B2785F8D1544FEE8D8ED15B0890C9E1"/>
    <w:rsid w:val="00637271"/>
  </w:style>
  <w:style w:type="paragraph" w:customStyle="1" w:styleId="9DA69636B7524F1EB51C6719CF642CB1">
    <w:name w:val="9DA69636B7524F1EB51C6719CF642CB1"/>
    <w:rsid w:val="00637271"/>
  </w:style>
  <w:style w:type="paragraph" w:customStyle="1" w:styleId="A8E3C7C90DB641E4BFE988171C145AE6">
    <w:name w:val="A8E3C7C90DB641E4BFE988171C145AE6"/>
    <w:rsid w:val="00637271"/>
  </w:style>
  <w:style w:type="paragraph" w:customStyle="1" w:styleId="0D961D1846CF46E19768F71DEC80B487">
    <w:name w:val="0D961D1846CF46E19768F71DEC80B487"/>
    <w:rsid w:val="00637271"/>
  </w:style>
  <w:style w:type="paragraph" w:customStyle="1" w:styleId="044020DD468B4A83B6807DD9F733F1BB">
    <w:name w:val="044020DD468B4A83B6807DD9F733F1BB"/>
    <w:rsid w:val="00637271"/>
  </w:style>
  <w:style w:type="paragraph" w:customStyle="1" w:styleId="5086E953D1BA4648A58E588507A0F103">
    <w:name w:val="5086E953D1BA4648A58E588507A0F103"/>
    <w:rsid w:val="00637271"/>
  </w:style>
  <w:style w:type="paragraph" w:customStyle="1" w:styleId="46C4F79D7B0949E098F7A095A5B15B4B">
    <w:name w:val="46C4F79D7B0949E098F7A095A5B15B4B"/>
    <w:rsid w:val="00637271"/>
  </w:style>
  <w:style w:type="paragraph" w:customStyle="1" w:styleId="04E1D646776E471EB2C59F6BC19EBC7D">
    <w:name w:val="04E1D646776E471EB2C59F6BC19EBC7D"/>
    <w:rsid w:val="00637271"/>
  </w:style>
  <w:style w:type="paragraph" w:customStyle="1" w:styleId="99F179FF880C4ABC81DCBD78A93B3070">
    <w:name w:val="99F179FF880C4ABC81DCBD78A93B3070"/>
    <w:rsid w:val="00637271"/>
  </w:style>
  <w:style w:type="paragraph" w:customStyle="1" w:styleId="4F878EC57F59446FBDCCD2594F69AEAC">
    <w:name w:val="4F878EC57F59446FBDCCD2594F69AEAC"/>
    <w:rsid w:val="00637271"/>
  </w:style>
  <w:style w:type="paragraph" w:customStyle="1" w:styleId="B758772E28DA420AB4F802D5F41D79AB">
    <w:name w:val="B758772E28DA420AB4F802D5F41D79AB"/>
    <w:rsid w:val="00637271"/>
  </w:style>
  <w:style w:type="paragraph" w:customStyle="1" w:styleId="B16062C4C3B74904AE121EE1866619DD">
    <w:name w:val="B16062C4C3B74904AE121EE1866619DD"/>
    <w:rsid w:val="00637271"/>
  </w:style>
  <w:style w:type="paragraph" w:customStyle="1" w:styleId="CC52A501C0D747F1AB63998DE34E5BA2">
    <w:name w:val="CC52A501C0D747F1AB63998DE34E5BA2"/>
    <w:rsid w:val="00637271"/>
  </w:style>
  <w:style w:type="paragraph" w:customStyle="1" w:styleId="A9671642398D4D3CB69175749D3EBCA6">
    <w:name w:val="A9671642398D4D3CB69175749D3EBCA6"/>
    <w:rsid w:val="00637271"/>
  </w:style>
  <w:style w:type="paragraph" w:customStyle="1" w:styleId="BF3D816763E844B7B679C4FE4514D60C">
    <w:name w:val="BF3D816763E844B7B679C4FE4514D60C"/>
    <w:rsid w:val="00637271"/>
  </w:style>
  <w:style w:type="paragraph" w:customStyle="1" w:styleId="73DB51438FE9441C889D981FFB62277B">
    <w:name w:val="73DB51438FE9441C889D981FFB62277B"/>
    <w:rsid w:val="00637271"/>
  </w:style>
  <w:style w:type="paragraph" w:customStyle="1" w:styleId="5D54077E7FC84DC19D132150448A04E4">
    <w:name w:val="5D54077E7FC84DC19D132150448A04E4"/>
    <w:rsid w:val="00637271"/>
  </w:style>
  <w:style w:type="paragraph" w:customStyle="1" w:styleId="F82EBBC2BC2D415698660E3356063AA2">
    <w:name w:val="F82EBBC2BC2D415698660E3356063AA2"/>
    <w:rsid w:val="00637271"/>
  </w:style>
  <w:style w:type="paragraph" w:customStyle="1" w:styleId="3E32A7389AC04F1F9258FFBF19A56059">
    <w:name w:val="3E32A7389AC04F1F9258FFBF19A56059"/>
    <w:rsid w:val="00637271"/>
  </w:style>
  <w:style w:type="paragraph" w:customStyle="1" w:styleId="5174DD5FC6F54FD09CBDF040195FE7FF">
    <w:name w:val="5174DD5FC6F54FD09CBDF040195FE7FF"/>
    <w:rsid w:val="00637271"/>
  </w:style>
  <w:style w:type="paragraph" w:customStyle="1" w:styleId="23AEAFFFB66C4498A2C896F5785537AD">
    <w:name w:val="23AEAFFFB66C4498A2C896F5785537AD"/>
    <w:rsid w:val="00637271"/>
  </w:style>
  <w:style w:type="paragraph" w:customStyle="1" w:styleId="7A56F61C26D84E47BC67BB0E3AB0AB31">
    <w:name w:val="7A56F61C26D84E47BC67BB0E3AB0AB31"/>
    <w:rsid w:val="00637271"/>
  </w:style>
  <w:style w:type="paragraph" w:customStyle="1" w:styleId="EDEFC61836ED4FDE8057A0DD417542B7">
    <w:name w:val="EDEFC61836ED4FDE8057A0DD417542B7"/>
    <w:rsid w:val="00637271"/>
  </w:style>
  <w:style w:type="paragraph" w:customStyle="1" w:styleId="6AC0E593710C433AA71EB9B098DDB2B6">
    <w:name w:val="6AC0E593710C433AA71EB9B098DDB2B6"/>
    <w:rsid w:val="00637271"/>
  </w:style>
  <w:style w:type="paragraph" w:customStyle="1" w:styleId="2BDBE83BA8ED4082848AA92BB8EF64FC">
    <w:name w:val="2BDBE83BA8ED4082848AA92BB8EF64FC"/>
    <w:rsid w:val="00637271"/>
  </w:style>
  <w:style w:type="paragraph" w:customStyle="1" w:styleId="AAC7EE1D1CCB4203A680305006B370BE">
    <w:name w:val="AAC7EE1D1CCB4203A680305006B370BE"/>
    <w:rsid w:val="00637271"/>
  </w:style>
  <w:style w:type="paragraph" w:customStyle="1" w:styleId="22443D0BB9B54B218927BF94FE98EACE">
    <w:name w:val="22443D0BB9B54B218927BF94FE98EACE"/>
    <w:rsid w:val="00637271"/>
  </w:style>
  <w:style w:type="paragraph" w:customStyle="1" w:styleId="D002F299B5724DC4889C3A8536D4F369">
    <w:name w:val="D002F299B5724DC4889C3A8536D4F369"/>
    <w:rsid w:val="00637271"/>
  </w:style>
  <w:style w:type="paragraph" w:customStyle="1" w:styleId="7F765337EDC94C8A9DD749CB2A44BF06">
    <w:name w:val="7F765337EDC94C8A9DD749CB2A44BF06"/>
    <w:rsid w:val="00637271"/>
  </w:style>
  <w:style w:type="paragraph" w:customStyle="1" w:styleId="5D75FE1FCBF24C719071DFFCB47D6FA0">
    <w:name w:val="5D75FE1FCBF24C719071DFFCB47D6FA0"/>
    <w:rsid w:val="00637271"/>
  </w:style>
  <w:style w:type="paragraph" w:customStyle="1" w:styleId="B23C84F59B8B4BB49553A68CA9447594">
    <w:name w:val="B23C84F59B8B4BB49553A68CA9447594"/>
    <w:rsid w:val="00637271"/>
  </w:style>
  <w:style w:type="paragraph" w:customStyle="1" w:styleId="01038E13162E4882814CD15F92E78CB0">
    <w:name w:val="01038E13162E4882814CD15F92E78CB0"/>
    <w:rsid w:val="00637271"/>
  </w:style>
  <w:style w:type="paragraph" w:customStyle="1" w:styleId="82F0977E5AAA48738F308A4A119150C5">
    <w:name w:val="82F0977E5AAA48738F308A4A119150C5"/>
    <w:rsid w:val="00637271"/>
  </w:style>
  <w:style w:type="paragraph" w:customStyle="1" w:styleId="D81AD264C0C24CDBB8D337A31DEBDEF3">
    <w:name w:val="D81AD264C0C24CDBB8D337A31DEBDEF3"/>
    <w:rsid w:val="00637271"/>
  </w:style>
  <w:style w:type="paragraph" w:customStyle="1" w:styleId="110C40EBD1EE478FA8F0E01244BDAD05">
    <w:name w:val="110C40EBD1EE478FA8F0E01244BDAD05"/>
    <w:rsid w:val="00637271"/>
  </w:style>
  <w:style w:type="paragraph" w:customStyle="1" w:styleId="E959935EC84E4FFE8A457D8CA84B477E">
    <w:name w:val="E959935EC84E4FFE8A457D8CA84B477E"/>
    <w:rsid w:val="00637271"/>
  </w:style>
  <w:style w:type="paragraph" w:customStyle="1" w:styleId="6B3A7DC4E930487494AACBF3BD7C56F2">
    <w:name w:val="6B3A7DC4E930487494AACBF3BD7C56F2"/>
    <w:rsid w:val="00637271"/>
  </w:style>
  <w:style w:type="paragraph" w:customStyle="1" w:styleId="4098CA55CA0541B18A4E67CD83AD6D52">
    <w:name w:val="4098CA55CA0541B18A4E67CD83AD6D52"/>
    <w:rsid w:val="00637271"/>
  </w:style>
  <w:style w:type="paragraph" w:customStyle="1" w:styleId="9D377A4B49A74902BEC9AE52B2DAF0DC">
    <w:name w:val="9D377A4B49A74902BEC9AE52B2DAF0DC"/>
    <w:rsid w:val="00637271"/>
  </w:style>
  <w:style w:type="paragraph" w:customStyle="1" w:styleId="1DACB9D564204C0C85915694C09F57F8">
    <w:name w:val="1DACB9D564204C0C85915694C09F57F8"/>
    <w:rsid w:val="00637271"/>
  </w:style>
  <w:style w:type="paragraph" w:customStyle="1" w:styleId="D874676D1A79490CA1503F068691B30F">
    <w:name w:val="D874676D1A79490CA1503F068691B30F"/>
    <w:rsid w:val="00637271"/>
  </w:style>
  <w:style w:type="paragraph" w:customStyle="1" w:styleId="FBAFC2FD1985466AB04007D071C93CAF">
    <w:name w:val="FBAFC2FD1985466AB04007D071C93CAF"/>
    <w:rsid w:val="00637271"/>
  </w:style>
  <w:style w:type="paragraph" w:customStyle="1" w:styleId="5E969179A92346068AD6E1CF5FF7244D">
    <w:name w:val="5E969179A92346068AD6E1CF5FF7244D"/>
    <w:rsid w:val="00637271"/>
  </w:style>
  <w:style w:type="paragraph" w:customStyle="1" w:styleId="DDD3767E9F7349FCB3744506B6435B03">
    <w:name w:val="DDD3767E9F7349FCB3744506B6435B03"/>
    <w:rsid w:val="00637271"/>
  </w:style>
  <w:style w:type="paragraph" w:customStyle="1" w:styleId="6314AF73C6B04304B8EE6F4DDBF4C5BD">
    <w:name w:val="6314AF73C6B04304B8EE6F4DDBF4C5BD"/>
    <w:rsid w:val="00637271"/>
  </w:style>
  <w:style w:type="paragraph" w:customStyle="1" w:styleId="C3F806D327E64926B604748BDE4FC4F0">
    <w:name w:val="C3F806D327E64926B604748BDE4FC4F0"/>
    <w:rsid w:val="00637271"/>
  </w:style>
  <w:style w:type="paragraph" w:customStyle="1" w:styleId="FB7434E904CD40AB8A78FFC3ABEC8549">
    <w:name w:val="FB7434E904CD40AB8A78FFC3ABEC8549"/>
    <w:rsid w:val="00637271"/>
  </w:style>
  <w:style w:type="paragraph" w:customStyle="1" w:styleId="87C37807AE4A491691214A705A71E412">
    <w:name w:val="87C37807AE4A491691214A705A71E412"/>
    <w:rsid w:val="00637271"/>
  </w:style>
  <w:style w:type="paragraph" w:customStyle="1" w:styleId="AA9AA421AABA494FA5CF4B59376973F2">
    <w:name w:val="AA9AA421AABA494FA5CF4B59376973F2"/>
    <w:rsid w:val="00637271"/>
  </w:style>
  <w:style w:type="paragraph" w:customStyle="1" w:styleId="4264E78090244860A19FDA6FEA55C637">
    <w:name w:val="4264E78090244860A19FDA6FEA55C637"/>
    <w:rsid w:val="00637271"/>
  </w:style>
  <w:style w:type="paragraph" w:customStyle="1" w:styleId="1E4D45F315A942D189D2DB414034DBA6">
    <w:name w:val="1E4D45F315A942D189D2DB414034DBA6"/>
    <w:rsid w:val="00637271"/>
  </w:style>
  <w:style w:type="paragraph" w:customStyle="1" w:styleId="C855CA065703464C8A8D6986689C47A0">
    <w:name w:val="C855CA065703464C8A8D6986689C47A0"/>
    <w:rsid w:val="00637271"/>
  </w:style>
  <w:style w:type="paragraph" w:customStyle="1" w:styleId="E22355DB56C6447591776566EF3152CF">
    <w:name w:val="E22355DB56C6447591776566EF3152CF"/>
    <w:rsid w:val="00637271"/>
  </w:style>
  <w:style w:type="paragraph" w:customStyle="1" w:styleId="D44D42B02833410898CCEA810ED46770">
    <w:name w:val="D44D42B02833410898CCEA810ED46770"/>
    <w:rsid w:val="00637271"/>
  </w:style>
  <w:style w:type="paragraph" w:customStyle="1" w:styleId="2D502D45ED844B22B8A5C085380647CB">
    <w:name w:val="2D502D45ED844B22B8A5C085380647CB"/>
    <w:rsid w:val="00637271"/>
  </w:style>
  <w:style w:type="paragraph" w:customStyle="1" w:styleId="B9BD5333598743DFB410A951F248EA79">
    <w:name w:val="B9BD5333598743DFB410A951F248EA79"/>
    <w:rsid w:val="00637271"/>
  </w:style>
  <w:style w:type="paragraph" w:customStyle="1" w:styleId="8241AAFE300F46E78DDC76E4DC4B1D12">
    <w:name w:val="8241AAFE300F46E78DDC76E4DC4B1D12"/>
    <w:rsid w:val="00637271"/>
  </w:style>
  <w:style w:type="paragraph" w:customStyle="1" w:styleId="C6E3B7A924024A758033DE1D3B88FCE4">
    <w:name w:val="C6E3B7A924024A758033DE1D3B88FCE4"/>
    <w:rsid w:val="00637271"/>
  </w:style>
  <w:style w:type="paragraph" w:customStyle="1" w:styleId="038F5723EEDB42A1AE02D8391FDD8272">
    <w:name w:val="038F5723EEDB42A1AE02D8391FDD8272"/>
    <w:rsid w:val="00637271"/>
  </w:style>
  <w:style w:type="paragraph" w:customStyle="1" w:styleId="54FFE3A29CD346849BF615DF1F7F5163">
    <w:name w:val="54FFE3A29CD346849BF615DF1F7F5163"/>
    <w:rsid w:val="00637271"/>
  </w:style>
  <w:style w:type="paragraph" w:customStyle="1" w:styleId="F8ECE2E9732349CC826132D210C0E446">
    <w:name w:val="F8ECE2E9732349CC826132D210C0E446"/>
    <w:rsid w:val="00637271"/>
  </w:style>
  <w:style w:type="paragraph" w:customStyle="1" w:styleId="9BDB9A2380544EE79C3BAE6362E120E1">
    <w:name w:val="9BDB9A2380544EE79C3BAE6362E120E1"/>
    <w:rsid w:val="00637271"/>
  </w:style>
  <w:style w:type="paragraph" w:customStyle="1" w:styleId="049C3989C03F4F2EA1EA3DD2F855A516">
    <w:name w:val="049C3989C03F4F2EA1EA3DD2F855A516"/>
    <w:rsid w:val="00637271"/>
  </w:style>
  <w:style w:type="paragraph" w:customStyle="1" w:styleId="C70E2DE4C81648ADBB5F21A4A1A23C37">
    <w:name w:val="C70E2DE4C81648ADBB5F21A4A1A23C37"/>
    <w:rsid w:val="00637271"/>
  </w:style>
  <w:style w:type="paragraph" w:customStyle="1" w:styleId="689E5B20E6044DEB83ABC2BC22F8EED6">
    <w:name w:val="689E5B20E6044DEB83ABC2BC22F8EED6"/>
    <w:rsid w:val="00637271"/>
  </w:style>
  <w:style w:type="paragraph" w:customStyle="1" w:styleId="8AE31A1F4E1C466C9B4CA77307E3652C">
    <w:name w:val="8AE31A1F4E1C466C9B4CA77307E3652C"/>
    <w:rsid w:val="00637271"/>
  </w:style>
  <w:style w:type="paragraph" w:customStyle="1" w:styleId="3ADF664CB1B74E2FB58311E28F50DA6C">
    <w:name w:val="3ADF664CB1B74E2FB58311E28F50DA6C"/>
    <w:rsid w:val="00637271"/>
  </w:style>
  <w:style w:type="paragraph" w:customStyle="1" w:styleId="770C97C803DF4427A539F39A941134FE">
    <w:name w:val="770C97C803DF4427A539F39A941134FE"/>
    <w:rsid w:val="00637271"/>
  </w:style>
  <w:style w:type="paragraph" w:customStyle="1" w:styleId="95B36B95AF6F4CF09420F9BD75FCD84B">
    <w:name w:val="95B36B95AF6F4CF09420F9BD75FCD84B"/>
    <w:rsid w:val="00637271"/>
  </w:style>
  <w:style w:type="paragraph" w:customStyle="1" w:styleId="0BFAB82EF5074EFD994A7BD27C4CF1BD">
    <w:name w:val="0BFAB82EF5074EFD994A7BD27C4CF1BD"/>
    <w:rsid w:val="00637271"/>
  </w:style>
  <w:style w:type="paragraph" w:customStyle="1" w:styleId="3EE27DFCEC7A486FA07FE4496209FEAD">
    <w:name w:val="3EE27DFCEC7A486FA07FE4496209FEAD"/>
    <w:rsid w:val="00637271"/>
  </w:style>
  <w:style w:type="paragraph" w:customStyle="1" w:styleId="F8FA2F23340B49DF81459AC53EEEEFBF">
    <w:name w:val="F8FA2F23340B49DF81459AC53EEEEFBF"/>
    <w:rsid w:val="00637271"/>
  </w:style>
  <w:style w:type="paragraph" w:customStyle="1" w:styleId="8E46F563150547E19A82B01C37DFCFFE">
    <w:name w:val="8E46F563150547E19A82B01C37DFCFFE"/>
    <w:rsid w:val="00637271"/>
  </w:style>
  <w:style w:type="paragraph" w:customStyle="1" w:styleId="C2DC674EFDCD4B64B1405AE568E767F3">
    <w:name w:val="C2DC674EFDCD4B64B1405AE568E767F3"/>
    <w:rsid w:val="00637271"/>
  </w:style>
  <w:style w:type="paragraph" w:customStyle="1" w:styleId="CF7E4C5C3A194261ADED127CF8284820">
    <w:name w:val="CF7E4C5C3A194261ADED127CF8284820"/>
    <w:rsid w:val="00637271"/>
  </w:style>
  <w:style w:type="paragraph" w:customStyle="1" w:styleId="B5CC5BAB122F40D5BE8E417BD6F7DF24">
    <w:name w:val="B5CC5BAB122F40D5BE8E417BD6F7DF24"/>
    <w:rsid w:val="00637271"/>
  </w:style>
  <w:style w:type="paragraph" w:customStyle="1" w:styleId="2005DBE22BFE48B38FE47A5C978B5A32">
    <w:name w:val="2005DBE22BFE48B38FE47A5C978B5A32"/>
    <w:rsid w:val="00637271"/>
  </w:style>
  <w:style w:type="paragraph" w:customStyle="1" w:styleId="3AEA0A115114441A97DBCD2C39B96BC4">
    <w:name w:val="3AEA0A115114441A97DBCD2C39B96BC4"/>
    <w:rsid w:val="00637271"/>
  </w:style>
  <w:style w:type="paragraph" w:customStyle="1" w:styleId="BC5D6FAF913542378870200CA75E1E92">
    <w:name w:val="BC5D6FAF913542378870200CA75E1E92"/>
    <w:rsid w:val="00637271"/>
  </w:style>
  <w:style w:type="paragraph" w:customStyle="1" w:styleId="CDBEA5B88E7241FAA521273B094DE3AE">
    <w:name w:val="CDBEA5B88E7241FAA521273B094DE3AE"/>
    <w:rsid w:val="00637271"/>
  </w:style>
  <w:style w:type="paragraph" w:customStyle="1" w:styleId="AAE980B3DD8C432786713B0BA3C63BE1">
    <w:name w:val="AAE980B3DD8C432786713B0BA3C63BE1"/>
    <w:rsid w:val="00637271"/>
  </w:style>
  <w:style w:type="paragraph" w:customStyle="1" w:styleId="6507CE9367AE41D6958704CE805071D6">
    <w:name w:val="6507CE9367AE41D6958704CE805071D6"/>
    <w:rsid w:val="00637271"/>
  </w:style>
  <w:style w:type="paragraph" w:customStyle="1" w:styleId="E5847B29972D43B8B3641A8B15EB8DE6">
    <w:name w:val="E5847B29972D43B8B3641A8B15EB8DE6"/>
    <w:rsid w:val="00637271"/>
  </w:style>
  <w:style w:type="paragraph" w:customStyle="1" w:styleId="E13638F180E842948678D323620F875C">
    <w:name w:val="E13638F180E842948678D323620F875C"/>
    <w:rsid w:val="00637271"/>
  </w:style>
  <w:style w:type="paragraph" w:customStyle="1" w:styleId="77308648993944E4901552850A5F9181">
    <w:name w:val="77308648993944E4901552850A5F9181"/>
    <w:rsid w:val="00637271"/>
  </w:style>
  <w:style w:type="paragraph" w:customStyle="1" w:styleId="027ACD67B6884E0AA03DBCE7E4D7E9B0">
    <w:name w:val="027ACD67B6884E0AA03DBCE7E4D7E9B0"/>
    <w:rsid w:val="00637271"/>
  </w:style>
  <w:style w:type="paragraph" w:customStyle="1" w:styleId="41210140B9064D53A0BFCB66D9EFC59E">
    <w:name w:val="41210140B9064D53A0BFCB66D9EFC59E"/>
    <w:rsid w:val="00637271"/>
  </w:style>
  <w:style w:type="paragraph" w:customStyle="1" w:styleId="6FC52D7BF53A40CF91BD870675077DC4">
    <w:name w:val="6FC52D7BF53A40CF91BD870675077DC4"/>
    <w:rsid w:val="00637271"/>
  </w:style>
  <w:style w:type="paragraph" w:customStyle="1" w:styleId="4D14C221C0DF4D9E9845FCE8F601F844">
    <w:name w:val="4D14C221C0DF4D9E9845FCE8F601F844"/>
    <w:rsid w:val="00637271"/>
  </w:style>
  <w:style w:type="paragraph" w:customStyle="1" w:styleId="652ACA0EF0234BA49675E1DF9A719D9B">
    <w:name w:val="652ACA0EF0234BA49675E1DF9A719D9B"/>
    <w:rsid w:val="00637271"/>
  </w:style>
  <w:style w:type="paragraph" w:customStyle="1" w:styleId="C31962DFC31D445BA68573B43EFC3594">
    <w:name w:val="C31962DFC31D445BA68573B43EFC3594"/>
    <w:rsid w:val="00637271"/>
  </w:style>
  <w:style w:type="paragraph" w:customStyle="1" w:styleId="4A12814E0AAE4F388AE540D091FF9846">
    <w:name w:val="4A12814E0AAE4F388AE540D091FF9846"/>
    <w:rsid w:val="00637271"/>
  </w:style>
  <w:style w:type="paragraph" w:customStyle="1" w:styleId="B7A03555E2F14828BC434FD868075A85">
    <w:name w:val="B7A03555E2F14828BC434FD868075A85"/>
    <w:rsid w:val="00637271"/>
  </w:style>
  <w:style w:type="paragraph" w:customStyle="1" w:styleId="FA8809827B8342BA8C261F9812BC1E14">
    <w:name w:val="FA8809827B8342BA8C261F9812BC1E14"/>
    <w:rsid w:val="00637271"/>
  </w:style>
  <w:style w:type="paragraph" w:customStyle="1" w:styleId="02BABE4148C54673B1B807E73C7B9D6C">
    <w:name w:val="02BABE4148C54673B1B807E73C7B9D6C"/>
    <w:rsid w:val="00637271"/>
  </w:style>
  <w:style w:type="paragraph" w:customStyle="1" w:styleId="9947D65F08914D449B3A3ED2D3AEAB6A">
    <w:name w:val="9947D65F08914D449B3A3ED2D3AEAB6A"/>
    <w:rsid w:val="00637271"/>
  </w:style>
  <w:style w:type="paragraph" w:customStyle="1" w:styleId="53BF5BB5F867494284586EC8BC2C2FDA">
    <w:name w:val="53BF5BB5F867494284586EC8BC2C2FDA"/>
    <w:rsid w:val="00637271"/>
  </w:style>
  <w:style w:type="paragraph" w:customStyle="1" w:styleId="AE006378E612491D89B64F7FE061F8D0">
    <w:name w:val="AE006378E612491D89B64F7FE061F8D0"/>
    <w:rsid w:val="00637271"/>
  </w:style>
  <w:style w:type="paragraph" w:customStyle="1" w:styleId="E9476EA44D384913AF3CA0E468654E07">
    <w:name w:val="E9476EA44D384913AF3CA0E468654E07"/>
    <w:rsid w:val="00637271"/>
  </w:style>
  <w:style w:type="paragraph" w:customStyle="1" w:styleId="3599F08C3C8A42BCA9292DA35859660C">
    <w:name w:val="3599F08C3C8A42BCA9292DA35859660C"/>
    <w:rsid w:val="00637271"/>
  </w:style>
  <w:style w:type="paragraph" w:customStyle="1" w:styleId="B1341D57AB984F6F8AA405F897F36F9F">
    <w:name w:val="B1341D57AB984F6F8AA405F897F36F9F"/>
    <w:rsid w:val="00637271"/>
  </w:style>
  <w:style w:type="paragraph" w:customStyle="1" w:styleId="253D25AF6D72434A9BB358EE92CF75CC">
    <w:name w:val="253D25AF6D72434A9BB358EE92CF75CC"/>
    <w:rsid w:val="00637271"/>
  </w:style>
  <w:style w:type="paragraph" w:customStyle="1" w:styleId="0EBA4D3E30664A6E9F023FC21FA9C154">
    <w:name w:val="0EBA4D3E30664A6E9F023FC21FA9C154"/>
    <w:rsid w:val="00637271"/>
  </w:style>
  <w:style w:type="paragraph" w:customStyle="1" w:styleId="A19D8EE0F751482B98D7B52BE968415B">
    <w:name w:val="A19D8EE0F751482B98D7B52BE968415B"/>
    <w:rsid w:val="00637271"/>
  </w:style>
  <w:style w:type="paragraph" w:customStyle="1" w:styleId="2AB9F3EDA2BA49E0A36A6698E4C6CFFA">
    <w:name w:val="2AB9F3EDA2BA49E0A36A6698E4C6CFFA"/>
    <w:rsid w:val="00637271"/>
  </w:style>
  <w:style w:type="paragraph" w:customStyle="1" w:styleId="93EE64D0CA3A49559F195C427CB12500">
    <w:name w:val="93EE64D0CA3A49559F195C427CB12500"/>
    <w:rsid w:val="00637271"/>
  </w:style>
  <w:style w:type="paragraph" w:customStyle="1" w:styleId="67BEAE1D2798463A809239163A83DD3A">
    <w:name w:val="67BEAE1D2798463A809239163A83DD3A"/>
    <w:rsid w:val="00637271"/>
  </w:style>
  <w:style w:type="paragraph" w:customStyle="1" w:styleId="F28522EAC08D42D9847665800F8F79D4">
    <w:name w:val="F28522EAC08D42D9847665800F8F79D4"/>
    <w:rsid w:val="00637271"/>
  </w:style>
  <w:style w:type="paragraph" w:customStyle="1" w:styleId="BC96439700434C048C71FBAF8882A8DF">
    <w:name w:val="BC96439700434C048C71FBAF8882A8DF"/>
    <w:rsid w:val="00637271"/>
  </w:style>
  <w:style w:type="paragraph" w:customStyle="1" w:styleId="D2AF3C3BC461497CBBF27F69DDE60A79">
    <w:name w:val="D2AF3C3BC461497CBBF27F69DDE60A79"/>
    <w:rsid w:val="00637271"/>
  </w:style>
  <w:style w:type="paragraph" w:customStyle="1" w:styleId="1B6E082551E94568B6780DDB6FBDF2B2">
    <w:name w:val="1B6E082551E94568B6780DDB6FBDF2B2"/>
    <w:rsid w:val="00637271"/>
  </w:style>
  <w:style w:type="paragraph" w:customStyle="1" w:styleId="FE30D0392A424FA5B62564C552DA87A6">
    <w:name w:val="FE30D0392A424FA5B62564C552DA87A6"/>
    <w:rsid w:val="00637271"/>
  </w:style>
  <w:style w:type="paragraph" w:customStyle="1" w:styleId="F6D42F85107E4B4ABE80ABF4FEC4056E">
    <w:name w:val="F6D42F85107E4B4ABE80ABF4FEC4056E"/>
    <w:rsid w:val="00637271"/>
  </w:style>
  <w:style w:type="paragraph" w:customStyle="1" w:styleId="259F879082E4448F96BA2CDA361F566C">
    <w:name w:val="259F879082E4448F96BA2CDA361F566C"/>
    <w:rsid w:val="00637271"/>
  </w:style>
  <w:style w:type="paragraph" w:customStyle="1" w:styleId="FD3B9888551A48A0AE08ACE423F9522F">
    <w:name w:val="FD3B9888551A48A0AE08ACE423F9522F"/>
    <w:rsid w:val="00637271"/>
  </w:style>
  <w:style w:type="paragraph" w:customStyle="1" w:styleId="94884DE28AA94E729E88F51AB6743161">
    <w:name w:val="94884DE28AA94E729E88F51AB6743161"/>
    <w:rsid w:val="00637271"/>
  </w:style>
  <w:style w:type="paragraph" w:customStyle="1" w:styleId="AA219E199D1E47F8ADD501804A1E5E6B">
    <w:name w:val="AA219E199D1E47F8ADD501804A1E5E6B"/>
    <w:rsid w:val="00637271"/>
  </w:style>
  <w:style w:type="paragraph" w:customStyle="1" w:styleId="C3B5CF8A1C664119BBB94B6C150CD97A">
    <w:name w:val="C3B5CF8A1C664119BBB94B6C150CD97A"/>
    <w:rsid w:val="00637271"/>
  </w:style>
  <w:style w:type="paragraph" w:customStyle="1" w:styleId="0F7F8ECC8D474B43959E6BBA1C5B8BDE">
    <w:name w:val="0F7F8ECC8D474B43959E6BBA1C5B8BDE"/>
    <w:rsid w:val="00637271"/>
  </w:style>
  <w:style w:type="paragraph" w:customStyle="1" w:styleId="D1FDF3422CD64B7B9666F451F8E315C4">
    <w:name w:val="D1FDF3422CD64B7B9666F451F8E315C4"/>
    <w:rsid w:val="00637271"/>
  </w:style>
  <w:style w:type="paragraph" w:customStyle="1" w:styleId="442EDA8A7DA04DD9A9758CB3DF71DD79">
    <w:name w:val="442EDA8A7DA04DD9A9758CB3DF71DD79"/>
    <w:rsid w:val="00637271"/>
  </w:style>
  <w:style w:type="paragraph" w:customStyle="1" w:styleId="74E78AB760DF40548C296A54FB0A97CF">
    <w:name w:val="74E78AB760DF40548C296A54FB0A97CF"/>
    <w:rsid w:val="00637271"/>
  </w:style>
  <w:style w:type="paragraph" w:customStyle="1" w:styleId="D1ACA5621C04406E91770F63630E3E2A">
    <w:name w:val="D1ACA5621C04406E91770F63630E3E2A"/>
    <w:rsid w:val="00637271"/>
  </w:style>
  <w:style w:type="paragraph" w:customStyle="1" w:styleId="6F5A2EFD76A747E4A9B0694284CD7079">
    <w:name w:val="6F5A2EFD76A747E4A9B0694284CD7079"/>
    <w:rsid w:val="00637271"/>
  </w:style>
  <w:style w:type="paragraph" w:customStyle="1" w:styleId="280BCA867DD0439EA334895CEE3BFB6B">
    <w:name w:val="280BCA867DD0439EA334895CEE3BFB6B"/>
    <w:rsid w:val="00637271"/>
  </w:style>
  <w:style w:type="paragraph" w:customStyle="1" w:styleId="1BB4BF3FBC504A4A82B9706904A2ACD2">
    <w:name w:val="1BB4BF3FBC504A4A82B9706904A2ACD2"/>
    <w:rsid w:val="00637271"/>
  </w:style>
  <w:style w:type="paragraph" w:customStyle="1" w:styleId="A15597099B904A07BAA8499D9B5998E5">
    <w:name w:val="A15597099B904A07BAA8499D9B5998E5"/>
    <w:rsid w:val="00637271"/>
  </w:style>
  <w:style w:type="paragraph" w:customStyle="1" w:styleId="07DD332F8EFD4EABAED72923C859BC5E">
    <w:name w:val="07DD332F8EFD4EABAED72923C859BC5E"/>
    <w:rsid w:val="00637271"/>
  </w:style>
  <w:style w:type="paragraph" w:customStyle="1" w:styleId="9DA623D8702D45D18FD0F5A2A96C80A1">
    <w:name w:val="9DA623D8702D45D18FD0F5A2A96C80A1"/>
    <w:rsid w:val="00637271"/>
  </w:style>
  <w:style w:type="paragraph" w:customStyle="1" w:styleId="2CC6363928754A8D8EB323525EB18962">
    <w:name w:val="2CC6363928754A8D8EB323525EB18962"/>
    <w:rsid w:val="00637271"/>
  </w:style>
  <w:style w:type="paragraph" w:customStyle="1" w:styleId="3041F00B61904B99AF2EACF16D6CFDAA">
    <w:name w:val="3041F00B61904B99AF2EACF16D6CFDAA"/>
    <w:rsid w:val="00637271"/>
  </w:style>
  <w:style w:type="paragraph" w:customStyle="1" w:styleId="1EE85568E8314DCDB2791BB4A1B890A2">
    <w:name w:val="1EE85568E8314DCDB2791BB4A1B890A2"/>
    <w:rsid w:val="00637271"/>
  </w:style>
  <w:style w:type="paragraph" w:customStyle="1" w:styleId="6F8DBDE627B54B1B89207AF81C828037">
    <w:name w:val="6F8DBDE627B54B1B89207AF81C828037"/>
    <w:rsid w:val="00637271"/>
  </w:style>
  <w:style w:type="paragraph" w:customStyle="1" w:styleId="5B5B7815FA27428A8D02E709DC8456E0">
    <w:name w:val="5B5B7815FA27428A8D02E709DC8456E0"/>
    <w:rsid w:val="00637271"/>
  </w:style>
  <w:style w:type="paragraph" w:customStyle="1" w:styleId="2E880AB1F2DB47CB9F0AE68AED61BBE0">
    <w:name w:val="2E880AB1F2DB47CB9F0AE68AED61BBE0"/>
    <w:rsid w:val="00637271"/>
  </w:style>
  <w:style w:type="paragraph" w:customStyle="1" w:styleId="365B2A5681FC41AB9513255499BB952E">
    <w:name w:val="365B2A5681FC41AB9513255499BB952E"/>
    <w:rsid w:val="00637271"/>
  </w:style>
  <w:style w:type="paragraph" w:customStyle="1" w:styleId="3DDDB369337540B885CC59BAAF9789F3">
    <w:name w:val="3DDDB369337540B885CC59BAAF9789F3"/>
    <w:rsid w:val="00637271"/>
  </w:style>
  <w:style w:type="paragraph" w:customStyle="1" w:styleId="2541F69B6CA14BBA8581135F2ED7B650">
    <w:name w:val="2541F69B6CA14BBA8581135F2ED7B650"/>
    <w:rsid w:val="00637271"/>
  </w:style>
  <w:style w:type="paragraph" w:customStyle="1" w:styleId="1F2BCE70AF1B45DD813273FE3A5188D3">
    <w:name w:val="1F2BCE70AF1B45DD813273FE3A5188D3"/>
    <w:rsid w:val="00637271"/>
  </w:style>
  <w:style w:type="paragraph" w:customStyle="1" w:styleId="3C4D41ABA34F436A8545F81D7ACF1AB1">
    <w:name w:val="3C4D41ABA34F436A8545F81D7ACF1AB1"/>
    <w:rsid w:val="00637271"/>
  </w:style>
  <w:style w:type="paragraph" w:customStyle="1" w:styleId="BFE6D7721E544DA5ADD423ACE9A9756E">
    <w:name w:val="BFE6D7721E544DA5ADD423ACE9A9756E"/>
    <w:rsid w:val="00637271"/>
  </w:style>
  <w:style w:type="paragraph" w:customStyle="1" w:styleId="7864AAE13027485E8F5ADE7377FD0050">
    <w:name w:val="7864AAE13027485E8F5ADE7377FD0050"/>
    <w:rsid w:val="00637271"/>
  </w:style>
  <w:style w:type="paragraph" w:customStyle="1" w:styleId="19C8DFD63380426EA76481A394765177">
    <w:name w:val="19C8DFD63380426EA76481A394765177"/>
    <w:rsid w:val="00637271"/>
  </w:style>
  <w:style w:type="paragraph" w:customStyle="1" w:styleId="06AFA44E86464DA59E7B2FB196A72A3E">
    <w:name w:val="06AFA44E86464DA59E7B2FB196A72A3E"/>
    <w:rsid w:val="00637271"/>
  </w:style>
  <w:style w:type="paragraph" w:customStyle="1" w:styleId="3297E5898A794BF381BCB2BF8E1C3BED">
    <w:name w:val="3297E5898A794BF381BCB2BF8E1C3BED"/>
    <w:rsid w:val="00637271"/>
  </w:style>
  <w:style w:type="paragraph" w:customStyle="1" w:styleId="652AD1E89D6141969DCF9842AB997682">
    <w:name w:val="652AD1E89D6141969DCF9842AB997682"/>
    <w:rsid w:val="00637271"/>
  </w:style>
  <w:style w:type="paragraph" w:customStyle="1" w:styleId="F829E149741F4CC7B3BA171BE9C1CEE5">
    <w:name w:val="F829E149741F4CC7B3BA171BE9C1CEE5"/>
    <w:rsid w:val="00637271"/>
  </w:style>
  <w:style w:type="paragraph" w:customStyle="1" w:styleId="C7B52A5F31EA4B89B5890519D90E3622">
    <w:name w:val="C7B52A5F31EA4B89B5890519D90E3622"/>
    <w:rsid w:val="00637271"/>
  </w:style>
  <w:style w:type="paragraph" w:customStyle="1" w:styleId="FE006085B39D468BBF7C77EB07F971ED">
    <w:name w:val="FE006085B39D468BBF7C77EB07F971ED"/>
    <w:rsid w:val="00637271"/>
  </w:style>
  <w:style w:type="paragraph" w:customStyle="1" w:styleId="6186AD42AB7A4C2A90EB64AD1682FD6F">
    <w:name w:val="6186AD42AB7A4C2A90EB64AD1682FD6F"/>
    <w:rsid w:val="00637271"/>
  </w:style>
  <w:style w:type="paragraph" w:customStyle="1" w:styleId="6220023FB8064F9FA7F56E57D26E7A6F">
    <w:name w:val="6220023FB8064F9FA7F56E57D26E7A6F"/>
    <w:rsid w:val="00637271"/>
  </w:style>
  <w:style w:type="paragraph" w:customStyle="1" w:styleId="90498569F6F94D96A723ACC735AABED6">
    <w:name w:val="90498569F6F94D96A723ACC735AABED6"/>
    <w:rsid w:val="00637271"/>
  </w:style>
  <w:style w:type="paragraph" w:customStyle="1" w:styleId="F4E227BB1EC040BFB9BC9624BD7E2EBF">
    <w:name w:val="F4E227BB1EC040BFB9BC9624BD7E2EBF"/>
    <w:rsid w:val="00637271"/>
  </w:style>
  <w:style w:type="paragraph" w:customStyle="1" w:styleId="16C4C6DA0292409E92A866F169B61AEC">
    <w:name w:val="16C4C6DA0292409E92A866F169B61AEC"/>
    <w:rsid w:val="00637271"/>
  </w:style>
  <w:style w:type="paragraph" w:customStyle="1" w:styleId="C4064C058D26494EA6D49BDA3CCA7C2F">
    <w:name w:val="C4064C058D26494EA6D49BDA3CCA7C2F"/>
    <w:rsid w:val="00637271"/>
  </w:style>
  <w:style w:type="paragraph" w:customStyle="1" w:styleId="6D5B48F9C5C1457B80784FB8B27069E0">
    <w:name w:val="6D5B48F9C5C1457B80784FB8B27069E0"/>
    <w:rsid w:val="00637271"/>
  </w:style>
  <w:style w:type="paragraph" w:customStyle="1" w:styleId="233CAD712B60418B8FDF938B1E2A3621">
    <w:name w:val="233CAD712B60418B8FDF938B1E2A3621"/>
    <w:rsid w:val="00637271"/>
  </w:style>
  <w:style w:type="paragraph" w:customStyle="1" w:styleId="C232794ADE2544D38D67CD6780B5F103">
    <w:name w:val="C232794ADE2544D38D67CD6780B5F103"/>
    <w:rsid w:val="00637271"/>
  </w:style>
  <w:style w:type="paragraph" w:customStyle="1" w:styleId="D046E5100A8B483DAB65B45CE52F8732">
    <w:name w:val="D046E5100A8B483DAB65B45CE52F8732"/>
    <w:rsid w:val="00637271"/>
  </w:style>
  <w:style w:type="paragraph" w:customStyle="1" w:styleId="1EE8B114BDD54DEEAE7058F2AA883497">
    <w:name w:val="1EE8B114BDD54DEEAE7058F2AA883497"/>
    <w:rsid w:val="00637271"/>
  </w:style>
  <w:style w:type="paragraph" w:customStyle="1" w:styleId="C055D6AAE9C54EE3922AE5821D4E93D4">
    <w:name w:val="C055D6AAE9C54EE3922AE5821D4E93D4"/>
    <w:rsid w:val="00637271"/>
  </w:style>
  <w:style w:type="paragraph" w:customStyle="1" w:styleId="48ABAACD33034909A41FFA98C59100A0">
    <w:name w:val="48ABAACD33034909A41FFA98C59100A0"/>
    <w:rsid w:val="00637271"/>
  </w:style>
  <w:style w:type="paragraph" w:customStyle="1" w:styleId="BBD8365F771C4ADEAB399E71DD729BB5">
    <w:name w:val="BBD8365F771C4ADEAB399E71DD729BB5"/>
    <w:rsid w:val="00637271"/>
  </w:style>
  <w:style w:type="paragraph" w:customStyle="1" w:styleId="17E282DC63C149FBAC69A50FCA60CD53">
    <w:name w:val="17E282DC63C149FBAC69A50FCA60CD53"/>
    <w:rsid w:val="00637271"/>
  </w:style>
  <w:style w:type="paragraph" w:customStyle="1" w:styleId="2059C4C33DCB4AFFA4DF05DD3ACE12DD">
    <w:name w:val="2059C4C33DCB4AFFA4DF05DD3ACE12DD"/>
    <w:rsid w:val="00637271"/>
  </w:style>
  <w:style w:type="paragraph" w:customStyle="1" w:styleId="5F384A3BA82B4146A326801488BB00FC">
    <w:name w:val="5F384A3BA82B4146A326801488BB00FC"/>
    <w:rsid w:val="00637271"/>
  </w:style>
  <w:style w:type="paragraph" w:customStyle="1" w:styleId="DBC44D6CB32A4CCBBF75ECBDB30F50A1">
    <w:name w:val="DBC44D6CB32A4CCBBF75ECBDB30F50A1"/>
    <w:rsid w:val="00637271"/>
  </w:style>
  <w:style w:type="paragraph" w:customStyle="1" w:styleId="1AC414B9F78E4B71880D53D58F5A80A5">
    <w:name w:val="1AC414B9F78E4B71880D53D58F5A80A5"/>
    <w:rsid w:val="00637271"/>
  </w:style>
  <w:style w:type="paragraph" w:customStyle="1" w:styleId="26496671AAE4495287AB0E46CCD79B86">
    <w:name w:val="26496671AAE4495287AB0E46CCD79B86"/>
    <w:rsid w:val="00637271"/>
  </w:style>
  <w:style w:type="paragraph" w:customStyle="1" w:styleId="B80F38A646474A26947E2FD2CD73F030">
    <w:name w:val="B80F38A646474A26947E2FD2CD73F030"/>
    <w:rsid w:val="00637271"/>
  </w:style>
  <w:style w:type="paragraph" w:customStyle="1" w:styleId="324BCA99CCD9496F8750963894C8809A">
    <w:name w:val="324BCA99CCD9496F8750963894C8809A"/>
    <w:rsid w:val="00637271"/>
  </w:style>
  <w:style w:type="paragraph" w:customStyle="1" w:styleId="BCFEE6ECB4C94394A836F1E54EC6F1C5">
    <w:name w:val="BCFEE6ECB4C94394A836F1E54EC6F1C5"/>
    <w:rsid w:val="00637271"/>
  </w:style>
  <w:style w:type="paragraph" w:customStyle="1" w:styleId="5971B370180B42F6B9E40F09C9DEB526">
    <w:name w:val="5971B370180B42F6B9E40F09C9DEB526"/>
    <w:rsid w:val="00637271"/>
  </w:style>
  <w:style w:type="paragraph" w:customStyle="1" w:styleId="51C966E5FC0C45B6A670F31ADC4E3D8D">
    <w:name w:val="51C966E5FC0C45B6A670F31ADC4E3D8D"/>
    <w:rsid w:val="00637271"/>
  </w:style>
  <w:style w:type="paragraph" w:customStyle="1" w:styleId="E2E0A0D93FCD44AC91273D01DE3C862F">
    <w:name w:val="E2E0A0D93FCD44AC91273D01DE3C862F"/>
    <w:rsid w:val="00637271"/>
  </w:style>
  <w:style w:type="paragraph" w:customStyle="1" w:styleId="00EC33AB5F0A4513AFB1BDF00D8F6B6B">
    <w:name w:val="00EC33AB5F0A4513AFB1BDF00D8F6B6B"/>
    <w:rsid w:val="00637271"/>
  </w:style>
  <w:style w:type="paragraph" w:customStyle="1" w:styleId="4F30AB61F36D405E90F97773018FFA0D">
    <w:name w:val="4F30AB61F36D405E90F97773018FFA0D"/>
    <w:rsid w:val="00637271"/>
  </w:style>
  <w:style w:type="paragraph" w:customStyle="1" w:styleId="A1BEDDDF16404E98AB095E6F0EC6E956">
    <w:name w:val="A1BEDDDF16404E98AB095E6F0EC6E956"/>
    <w:rsid w:val="00637271"/>
  </w:style>
  <w:style w:type="paragraph" w:customStyle="1" w:styleId="C66E5B24D1B44E2E832243115AD8BF82">
    <w:name w:val="C66E5B24D1B44E2E832243115AD8BF82"/>
    <w:rsid w:val="00637271"/>
  </w:style>
  <w:style w:type="paragraph" w:customStyle="1" w:styleId="10235C560CBD407997E6E4D26CC7C9CB">
    <w:name w:val="10235C560CBD407997E6E4D26CC7C9CB"/>
    <w:rsid w:val="00637271"/>
  </w:style>
  <w:style w:type="paragraph" w:customStyle="1" w:styleId="1C9586481AF84238B61256CCC85BAF7A">
    <w:name w:val="1C9586481AF84238B61256CCC85BAF7A"/>
    <w:rsid w:val="00637271"/>
  </w:style>
  <w:style w:type="paragraph" w:customStyle="1" w:styleId="F48DC0BDC0BD47808D5C4190BAC6624A">
    <w:name w:val="F48DC0BDC0BD47808D5C4190BAC6624A"/>
    <w:rsid w:val="00637271"/>
  </w:style>
  <w:style w:type="paragraph" w:customStyle="1" w:styleId="F914D1EA4E0C402FB183C5C73C397A78">
    <w:name w:val="F914D1EA4E0C402FB183C5C73C397A78"/>
    <w:rsid w:val="00637271"/>
  </w:style>
  <w:style w:type="paragraph" w:customStyle="1" w:styleId="4AB503F9D71E41EC897E471DDFD5492C">
    <w:name w:val="4AB503F9D71E41EC897E471DDFD5492C"/>
    <w:rsid w:val="00637271"/>
  </w:style>
  <w:style w:type="paragraph" w:customStyle="1" w:styleId="E83CC56144234E16B545760B0D82A0D3">
    <w:name w:val="E83CC56144234E16B545760B0D82A0D3"/>
    <w:rsid w:val="00637271"/>
  </w:style>
  <w:style w:type="paragraph" w:customStyle="1" w:styleId="A7636786A16A493AB7FD6DF7F0D06A81">
    <w:name w:val="A7636786A16A493AB7FD6DF7F0D06A81"/>
    <w:rsid w:val="00637271"/>
  </w:style>
  <w:style w:type="paragraph" w:customStyle="1" w:styleId="01E5E2C05CA84D1495DA07DCF23A1861">
    <w:name w:val="01E5E2C05CA84D1495DA07DCF23A1861"/>
    <w:rsid w:val="00637271"/>
  </w:style>
  <w:style w:type="paragraph" w:customStyle="1" w:styleId="950BECD7450F42139A15D07E0A020BB3">
    <w:name w:val="950BECD7450F42139A15D07E0A020BB3"/>
    <w:rsid w:val="00637271"/>
  </w:style>
  <w:style w:type="paragraph" w:customStyle="1" w:styleId="07A643E5380E4CBE8D3703B3C62F85BF">
    <w:name w:val="07A643E5380E4CBE8D3703B3C62F85BF"/>
    <w:rsid w:val="00637271"/>
  </w:style>
  <w:style w:type="paragraph" w:customStyle="1" w:styleId="D021D411F50F49D2A11990AD9B3B779C">
    <w:name w:val="D021D411F50F49D2A11990AD9B3B779C"/>
    <w:rsid w:val="00637271"/>
  </w:style>
  <w:style w:type="paragraph" w:customStyle="1" w:styleId="9605E2A023A4475F90794D86E643F92E">
    <w:name w:val="9605E2A023A4475F90794D86E643F92E"/>
    <w:rsid w:val="00637271"/>
  </w:style>
  <w:style w:type="paragraph" w:customStyle="1" w:styleId="2B226672D7DF45DB932F4A931A5B98BB">
    <w:name w:val="2B226672D7DF45DB932F4A931A5B98BB"/>
    <w:rsid w:val="00637271"/>
  </w:style>
  <w:style w:type="paragraph" w:customStyle="1" w:styleId="FC81036117994CE599CC508E06F8DF7E">
    <w:name w:val="FC81036117994CE599CC508E06F8DF7E"/>
    <w:rsid w:val="00637271"/>
  </w:style>
  <w:style w:type="paragraph" w:customStyle="1" w:styleId="20B82679848F4CC6AF0388A1A836EB86">
    <w:name w:val="20B82679848F4CC6AF0388A1A836EB86"/>
    <w:rsid w:val="00637271"/>
  </w:style>
  <w:style w:type="paragraph" w:customStyle="1" w:styleId="458688D709D342989A07F2CEEACE68C5">
    <w:name w:val="458688D709D342989A07F2CEEACE68C5"/>
    <w:rsid w:val="00637271"/>
  </w:style>
  <w:style w:type="paragraph" w:customStyle="1" w:styleId="0855664B45D746F59A376623EC7778E4">
    <w:name w:val="0855664B45D746F59A376623EC7778E4"/>
    <w:rsid w:val="00637271"/>
  </w:style>
  <w:style w:type="paragraph" w:customStyle="1" w:styleId="412C1AA53E134232A312DFB46463E7F6">
    <w:name w:val="412C1AA53E134232A312DFB46463E7F6"/>
    <w:rsid w:val="00637271"/>
  </w:style>
  <w:style w:type="paragraph" w:customStyle="1" w:styleId="A5BFD3CCDB824F339B26ACF67A6A55AC">
    <w:name w:val="A5BFD3CCDB824F339B26ACF67A6A55AC"/>
    <w:rsid w:val="00637271"/>
  </w:style>
  <w:style w:type="paragraph" w:customStyle="1" w:styleId="18DAC69DFA3548FE980FD990C6D87A6C">
    <w:name w:val="18DAC69DFA3548FE980FD990C6D87A6C"/>
    <w:rsid w:val="00637271"/>
  </w:style>
  <w:style w:type="paragraph" w:customStyle="1" w:styleId="147DDF1C579341F0948FBE26F9E9D69B">
    <w:name w:val="147DDF1C579341F0948FBE26F9E9D69B"/>
    <w:rsid w:val="00637271"/>
  </w:style>
  <w:style w:type="paragraph" w:customStyle="1" w:styleId="C6FA6722A5BB4C5C83BFFE8A7B498732">
    <w:name w:val="C6FA6722A5BB4C5C83BFFE8A7B498732"/>
    <w:rsid w:val="00637271"/>
  </w:style>
  <w:style w:type="paragraph" w:customStyle="1" w:styleId="629BB7E5A70546BABBF5DE0BFA549A16">
    <w:name w:val="629BB7E5A70546BABBF5DE0BFA549A16"/>
    <w:rsid w:val="00637271"/>
  </w:style>
  <w:style w:type="paragraph" w:customStyle="1" w:styleId="77AC5F3C9048408EA9A1A6ECB423A7EE">
    <w:name w:val="77AC5F3C9048408EA9A1A6ECB423A7EE"/>
    <w:rsid w:val="00637271"/>
  </w:style>
  <w:style w:type="paragraph" w:customStyle="1" w:styleId="8D311CFE8E634C2BAD535992BEE12962">
    <w:name w:val="8D311CFE8E634C2BAD535992BEE12962"/>
    <w:rsid w:val="00637271"/>
  </w:style>
  <w:style w:type="paragraph" w:customStyle="1" w:styleId="5A6B35C5F5F24A5CA8D068D85DCFAECA">
    <w:name w:val="5A6B35C5F5F24A5CA8D068D85DCFAECA"/>
    <w:rsid w:val="00637271"/>
  </w:style>
  <w:style w:type="paragraph" w:customStyle="1" w:styleId="43CD871CCF6B47E5851AA99B3DFF148E">
    <w:name w:val="43CD871CCF6B47E5851AA99B3DFF148E"/>
    <w:rsid w:val="00637271"/>
  </w:style>
  <w:style w:type="paragraph" w:customStyle="1" w:styleId="46039FCF84AD4D22A3E5CB1726B5ED83">
    <w:name w:val="46039FCF84AD4D22A3E5CB1726B5ED83"/>
    <w:rsid w:val="00637271"/>
  </w:style>
  <w:style w:type="paragraph" w:customStyle="1" w:styleId="4DDD066A51D24AD59128767D23500442">
    <w:name w:val="4DDD066A51D24AD59128767D23500442"/>
    <w:rsid w:val="00637271"/>
  </w:style>
  <w:style w:type="paragraph" w:customStyle="1" w:styleId="1ABEFFF160BB42FF948BC69BDB65BC8E">
    <w:name w:val="1ABEFFF160BB42FF948BC69BDB65BC8E"/>
    <w:rsid w:val="00637271"/>
  </w:style>
  <w:style w:type="paragraph" w:customStyle="1" w:styleId="F7289A664DA34C9CBF62FA6009CD58E9">
    <w:name w:val="F7289A664DA34C9CBF62FA6009CD58E9"/>
    <w:rsid w:val="00637271"/>
  </w:style>
  <w:style w:type="paragraph" w:customStyle="1" w:styleId="6E9D58F40D744B71AE5B1A4877AF6B6D">
    <w:name w:val="6E9D58F40D744B71AE5B1A4877AF6B6D"/>
    <w:rsid w:val="00637271"/>
  </w:style>
  <w:style w:type="paragraph" w:customStyle="1" w:styleId="4802286983D048FEAF494DEF94AA039D">
    <w:name w:val="4802286983D048FEAF494DEF94AA039D"/>
    <w:rsid w:val="00637271"/>
  </w:style>
  <w:style w:type="paragraph" w:customStyle="1" w:styleId="74AE725CF0264DFB9ED3AE0046BEF44F">
    <w:name w:val="74AE725CF0264DFB9ED3AE0046BEF44F"/>
    <w:rsid w:val="00637271"/>
  </w:style>
  <w:style w:type="paragraph" w:customStyle="1" w:styleId="57B0E99E62E9442084067F20AAE4E2E0">
    <w:name w:val="57B0E99E62E9442084067F20AAE4E2E0"/>
    <w:rsid w:val="00637271"/>
  </w:style>
  <w:style w:type="paragraph" w:customStyle="1" w:styleId="8B3E688AACC544C89C97E0445F6011CD">
    <w:name w:val="8B3E688AACC544C89C97E0445F6011CD"/>
    <w:rsid w:val="00637271"/>
  </w:style>
  <w:style w:type="paragraph" w:customStyle="1" w:styleId="621C1744FEC54D09B736F55B5FAA39EA">
    <w:name w:val="621C1744FEC54D09B736F55B5FAA39EA"/>
    <w:rsid w:val="00637271"/>
  </w:style>
  <w:style w:type="paragraph" w:customStyle="1" w:styleId="19D7440EA367442788A07491B264360E">
    <w:name w:val="19D7440EA367442788A07491B264360E"/>
    <w:rsid w:val="00637271"/>
  </w:style>
  <w:style w:type="paragraph" w:customStyle="1" w:styleId="9069F25A2B9745F2A08F9AACA8DFEDD9">
    <w:name w:val="9069F25A2B9745F2A08F9AACA8DFEDD9"/>
    <w:rsid w:val="00637271"/>
  </w:style>
  <w:style w:type="paragraph" w:customStyle="1" w:styleId="DF0A87BDC8B841A8B0AE148748C2C727">
    <w:name w:val="DF0A87BDC8B841A8B0AE148748C2C727"/>
    <w:rsid w:val="00637271"/>
  </w:style>
  <w:style w:type="paragraph" w:customStyle="1" w:styleId="7C0FA5E9DBB4483C9FB84705D23F75DE">
    <w:name w:val="7C0FA5E9DBB4483C9FB84705D23F75DE"/>
    <w:rsid w:val="00637271"/>
  </w:style>
  <w:style w:type="paragraph" w:customStyle="1" w:styleId="43B1C6EE4D8445179312A973D0B16BF7">
    <w:name w:val="43B1C6EE4D8445179312A973D0B16BF7"/>
    <w:rsid w:val="00637271"/>
  </w:style>
  <w:style w:type="paragraph" w:customStyle="1" w:styleId="3471F0A9B70A42F98719DAB709D6C072">
    <w:name w:val="3471F0A9B70A42F98719DAB709D6C072"/>
    <w:rsid w:val="00637271"/>
  </w:style>
  <w:style w:type="paragraph" w:customStyle="1" w:styleId="B865A41699024CA898E34C75F3E01322">
    <w:name w:val="B865A41699024CA898E34C75F3E01322"/>
    <w:rsid w:val="00637271"/>
  </w:style>
  <w:style w:type="paragraph" w:customStyle="1" w:styleId="437642E1E4ED426A9833FAF6F390ABB6">
    <w:name w:val="437642E1E4ED426A9833FAF6F390ABB6"/>
    <w:rsid w:val="00637271"/>
  </w:style>
  <w:style w:type="paragraph" w:customStyle="1" w:styleId="39C7CA035F22446DB23BEEA382235567">
    <w:name w:val="39C7CA035F22446DB23BEEA382235567"/>
    <w:rsid w:val="00637271"/>
  </w:style>
  <w:style w:type="paragraph" w:customStyle="1" w:styleId="15D7169244384642A575FDA06208D4D3">
    <w:name w:val="15D7169244384642A575FDA06208D4D3"/>
    <w:rsid w:val="00637271"/>
  </w:style>
  <w:style w:type="paragraph" w:customStyle="1" w:styleId="EAD879310FFA423B914DC61D3D819050">
    <w:name w:val="EAD879310FFA423B914DC61D3D819050"/>
    <w:rsid w:val="00637271"/>
  </w:style>
  <w:style w:type="paragraph" w:customStyle="1" w:styleId="5B6A621EC71F402E94FAB37D106AAFAA">
    <w:name w:val="5B6A621EC71F402E94FAB37D106AAFAA"/>
    <w:rsid w:val="00637271"/>
  </w:style>
  <w:style w:type="paragraph" w:customStyle="1" w:styleId="482D7FECE20D49FEA73CE200E832052C">
    <w:name w:val="482D7FECE20D49FEA73CE200E832052C"/>
    <w:rsid w:val="00637271"/>
  </w:style>
  <w:style w:type="paragraph" w:customStyle="1" w:styleId="EBBE5CE4BFAB457D910125F890AE4018">
    <w:name w:val="EBBE5CE4BFAB457D910125F890AE4018"/>
    <w:rsid w:val="00637271"/>
  </w:style>
  <w:style w:type="paragraph" w:customStyle="1" w:styleId="CF65F0EEFF02439A940020A8FB89C8D6">
    <w:name w:val="CF65F0EEFF02439A940020A8FB89C8D6"/>
    <w:rsid w:val="00637271"/>
  </w:style>
  <w:style w:type="paragraph" w:customStyle="1" w:styleId="7CC7D3931954418BA2671FFC4F9FC854">
    <w:name w:val="7CC7D3931954418BA2671FFC4F9FC854"/>
    <w:rsid w:val="00637271"/>
  </w:style>
  <w:style w:type="paragraph" w:customStyle="1" w:styleId="5073FC547DFC440F93DFB4C7BAF1A45A">
    <w:name w:val="5073FC547DFC440F93DFB4C7BAF1A45A"/>
    <w:rsid w:val="00637271"/>
  </w:style>
  <w:style w:type="paragraph" w:customStyle="1" w:styleId="8834AF46058148C4A7B7BB66FD4439B5">
    <w:name w:val="8834AF46058148C4A7B7BB66FD4439B5"/>
    <w:rsid w:val="00637271"/>
  </w:style>
  <w:style w:type="paragraph" w:customStyle="1" w:styleId="3EA586CEE775459095D57F551980852B">
    <w:name w:val="3EA586CEE775459095D57F551980852B"/>
    <w:rsid w:val="00637271"/>
  </w:style>
  <w:style w:type="paragraph" w:customStyle="1" w:styleId="2788B07D87B942DCBF3B149CD84F72F7">
    <w:name w:val="2788B07D87B942DCBF3B149CD84F72F7"/>
    <w:rsid w:val="00637271"/>
  </w:style>
  <w:style w:type="paragraph" w:customStyle="1" w:styleId="708D54FBDB7241CF818D057C0081B534">
    <w:name w:val="708D54FBDB7241CF818D057C0081B534"/>
    <w:rsid w:val="00637271"/>
  </w:style>
  <w:style w:type="paragraph" w:customStyle="1" w:styleId="69F0AB897DEB44A7A70A6FE8FFA69B76">
    <w:name w:val="69F0AB897DEB44A7A70A6FE8FFA69B76"/>
    <w:rsid w:val="00637271"/>
  </w:style>
  <w:style w:type="paragraph" w:customStyle="1" w:styleId="0A8B301D4FE64C96B21271C615145876">
    <w:name w:val="0A8B301D4FE64C96B21271C615145876"/>
    <w:rsid w:val="00637271"/>
  </w:style>
  <w:style w:type="paragraph" w:customStyle="1" w:styleId="360318C10EE2498787DF53C0E05B86B8">
    <w:name w:val="360318C10EE2498787DF53C0E05B86B8"/>
    <w:rsid w:val="00637271"/>
  </w:style>
  <w:style w:type="paragraph" w:customStyle="1" w:styleId="05504C1A19A74203AED5F8A60F00BB7F">
    <w:name w:val="05504C1A19A74203AED5F8A60F00BB7F"/>
    <w:rsid w:val="00637271"/>
  </w:style>
  <w:style w:type="paragraph" w:customStyle="1" w:styleId="98BF94BF7C0F4C6D87511D8F06036B64">
    <w:name w:val="98BF94BF7C0F4C6D87511D8F06036B64"/>
    <w:rsid w:val="00637271"/>
  </w:style>
  <w:style w:type="paragraph" w:customStyle="1" w:styleId="A19C57F5B5B044609C682EFE6A63E293">
    <w:name w:val="A19C57F5B5B044609C682EFE6A63E293"/>
    <w:rsid w:val="00637271"/>
  </w:style>
  <w:style w:type="paragraph" w:customStyle="1" w:styleId="E772B5141FCB457E8F05A069797020EA">
    <w:name w:val="E772B5141FCB457E8F05A069797020EA"/>
    <w:rsid w:val="00637271"/>
  </w:style>
  <w:style w:type="paragraph" w:customStyle="1" w:styleId="F71D767B88964CAD8891808A6BD4E00F">
    <w:name w:val="F71D767B88964CAD8891808A6BD4E00F"/>
    <w:rsid w:val="00637271"/>
  </w:style>
  <w:style w:type="paragraph" w:customStyle="1" w:styleId="6DEB1BC29B184DA598DC58358D4888F4">
    <w:name w:val="6DEB1BC29B184DA598DC58358D4888F4"/>
    <w:rsid w:val="00637271"/>
  </w:style>
  <w:style w:type="paragraph" w:customStyle="1" w:styleId="D1D33ED86A64472EA45A44F14244C2F1">
    <w:name w:val="D1D33ED86A64472EA45A44F14244C2F1"/>
    <w:rsid w:val="00637271"/>
  </w:style>
  <w:style w:type="paragraph" w:customStyle="1" w:styleId="51C11A62A918446F875707F33AF146FB">
    <w:name w:val="51C11A62A918446F875707F33AF146FB"/>
    <w:rsid w:val="00637271"/>
  </w:style>
  <w:style w:type="paragraph" w:customStyle="1" w:styleId="C9F408E358824A329DBD26E7ECF964D8">
    <w:name w:val="C9F408E358824A329DBD26E7ECF964D8"/>
    <w:rsid w:val="00637271"/>
  </w:style>
  <w:style w:type="paragraph" w:customStyle="1" w:styleId="1AD92DB8BABA42DCB6B8FE84B00D56A8">
    <w:name w:val="1AD92DB8BABA42DCB6B8FE84B00D56A8"/>
    <w:rsid w:val="00637271"/>
  </w:style>
  <w:style w:type="paragraph" w:customStyle="1" w:styleId="8848446742A74A0888441B8F3BEAE3E5">
    <w:name w:val="8848446742A74A0888441B8F3BEAE3E5"/>
    <w:rsid w:val="00637271"/>
  </w:style>
  <w:style w:type="paragraph" w:customStyle="1" w:styleId="F5D2516B011A40F2B3A6ADAC45B079FE">
    <w:name w:val="F5D2516B011A40F2B3A6ADAC45B079FE"/>
    <w:rsid w:val="00637271"/>
  </w:style>
  <w:style w:type="paragraph" w:customStyle="1" w:styleId="68BBFE3205E34DBA8B801E51D0228E7E">
    <w:name w:val="68BBFE3205E34DBA8B801E51D0228E7E"/>
    <w:rsid w:val="00637271"/>
  </w:style>
  <w:style w:type="paragraph" w:customStyle="1" w:styleId="A9E7642386E440B1A006B185D2A6C6B3">
    <w:name w:val="A9E7642386E440B1A006B185D2A6C6B3"/>
    <w:rsid w:val="00637271"/>
  </w:style>
  <w:style w:type="paragraph" w:customStyle="1" w:styleId="D38439947CD44F2FA57703870DD49BD0">
    <w:name w:val="D38439947CD44F2FA57703870DD49BD0"/>
    <w:rsid w:val="00637271"/>
  </w:style>
  <w:style w:type="paragraph" w:customStyle="1" w:styleId="8F1D5FDC852341D2A6ADDDA86E59C314">
    <w:name w:val="8F1D5FDC852341D2A6ADDDA86E59C314"/>
    <w:rsid w:val="00637271"/>
  </w:style>
  <w:style w:type="paragraph" w:customStyle="1" w:styleId="1DBC4C5D9C584D8B93CE2C92D6A64FE0">
    <w:name w:val="1DBC4C5D9C584D8B93CE2C92D6A64FE0"/>
    <w:rsid w:val="00637271"/>
  </w:style>
  <w:style w:type="paragraph" w:customStyle="1" w:styleId="B533F1208E2A480F9421DF2B1D460099">
    <w:name w:val="B533F1208E2A480F9421DF2B1D460099"/>
    <w:rsid w:val="00637271"/>
  </w:style>
  <w:style w:type="paragraph" w:customStyle="1" w:styleId="04B6EEEA5B494588B9CB773874D35212">
    <w:name w:val="04B6EEEA5B494588B9CB773874D35212"/>
    <w:rsid w:val="00637271"/>
  </w:style>
  <w:style w:type="paragraph" w:customStyle="1" w:styleId="FA1FD01C1632468EAA74887B96021F82">
    <w:name w:val="FA1FD01C1632468EAA74887B96021F82"/>
    <w:rsid w:val="00637271"/>
  </w:style>
  <w:style w:type="paragraph" w:customStyle="1" w:styleId="2D4EFE10FD734C618CB4CC6CF730D31D">
    <w:name w:val="2D4EFE10FD734C618CB4CC6CF730D31D"/>
    <w:rsid w:val="00637271"/>
  </w:style>
  <w:style w:type="paragraph" w:customStyle="1" w:styleId="130AE79B3A734C658844C11B57B4773A">
    <w:name w:val="130AE79B3A734C658844C11B57B4773A"/>
    <w:rsid w:val="00637271"/>
  </w:style>
  <w:style w:type="paragraph" w:customStyle="1" w:styleId="1A01571DED5F4C7591305DAF18881391">
    <w:name w:val="1A01571DED5F4C7591305DAF18881391"/>
    <w:rsid w:val="00637271"/>
  </w:style>
  <w:style w:type="paragraph" w:customStyle="1" w:styleId="6E89BA1156574D81A09588415A691DBA">
    <w:name w:val="6E89BA1156574D81A09588415A691DBA"/>
    <w:rsid w:val="00637271"/>
  </w:style>
  <w:style w:type="paragraph" w:customStyle="1" w:styleId="B91D3DA830A347E2B60BCC9E8F20589D">
    <w:name w:val="B91D3DA830A347E2B60BCC9E8F20589D"/>
    <w:rsid w:val="00637271"/>
  </w:style>
  <w:style w:type="paragraph" w:customStyle="1" w:styleId="8CA71B771849479E974835521D10D80C">
    <w:name w:val="8CA71B771849479E974835521D10D80C"/>
    <w:rsid w:val="00637271"/>
  </w:style>
  <w:style w:type="paragraph" w:customStyle="1" w:styleId="590469883E324B4E9BDA5BE013C67809">
    <w:name w:val="590469883E324B4E9BDA5BE013C67809"/>
    <w:rsid w:val="00637271"/>
  </w:style>
  <w:style w:type="paragraph" w:customStyle="1" w:styleId="09F415575EBF414EB97E467918FC4183">
    <w:name w:val="09F415575EBF414EB97E467918FC4183"/>
    <w:rsid w:val="00637271"/>
  </w:style>
  <w:style w:type="paragraph" w:customStyle="1" w:styleId="1E0466A3F53B488983E44E555FF27F76">
    <w:name w:val="1E0466A3F53B488983E44E555FF27F76"/>
    <w:rsid w:val="00637271"/>
  </w:style>
  <w:style w:type="paragraph" w:customStyle="1" w:styleId="11AD904314A0462EBC4A2FACF755B690">
    <w:name w:val="11AD904314A0462EBC4A2FACF755B690"/>
    <w:rsid w:val="00637271"/>
  </w:style>
  <w:style w:type="paragraph" w:customStyle="1" w:styleId="87E0C31ABD5B4842AFAE8FDF0F1BD598">
    <w:name w:val="87E0C31ABD5B4842AFAE8FDF0F1BD598"/>
    <w:rsid w:val="00637271"/>
  </w:style>
  <w:style w:type="paragraph" w:customStyle="1" w:styleId="D0FA8E66C8B4452991D5AD4045A76881">
    <w:name w:val="D0FA8E66C8B4452991D5AD4045A76881"/>
    <w:rsid w:val="00637271"/>
  </w:style>
  <w:style w:type="paragraph" w:customStyle="1" w:styleId="D9FDB31ED1F7496CBA04B151E5F35029">
    <w:name w:val="D9FDB31ED1F7496CBA04B151E5F35029"/>
    <w:rsid w:val="00637271"/>
  </w:style>
  <w:style w:type="paragraph" w:customStyle="1" w:styleId="FC6BB220E2F84C5993BAAA8691C2887C">
    <w:name w:val="FC6BB220E2F84C5993BAAA8691C2887C"/>
    <w:rsid w:val="00637271"/>
  </w:style>
  <w:style w:type="paragraph" w:customStyle="1" w:styleId="397FB7C7B2EC4AA4A857D53767DEA8F0">
    <w:name w:val="397FB7C7B2EC4AA4A857D53767DEA8F0"/>
    <w:rsid w:val="00637271"/>
  </w:style>
  <w:style w:type="paragraph" w:customStyle="1" w:styleId="3F8A57BD3251489CB8A124C8BB4BF7F9">
    <w:name w:val="3F8A57BD3251489CB8A124C8BB4BF7F9"/>
    <w:rsid w:val="00637271"/>
  </w:style>
  <w:style w:type="paragraph" w:customStyle="1" w:styleId="4C4680666DAF4625BB2E0C56FE2D1404">
    <w:name w:val="4C4680666DAF4625BB2E0C56FE2D1404"/>
    <w:rsid w:val="00637271"/>
  </w:style>
  <w:style w:type="paragraph" w:customStyle="1" w:styleId="8A88359A8CD24B35A58243F475746CF0">
    <w:name w:val="8A88359A8CD24B35A58243F475746CF0"/>
    <w:rsid w:val="00637271"/>
  </w:style>
  <w:style w:type="paragraph" w:customStyle="1" w:styleId="BC0C4DB8824B4C72A49C289CB572485E">
    <w:name w:val="BC0C4DB8824B4C72A49C289CB572485E"/>
    <w:rsid w:val="00637271"/>
  </w:style>
  <w:style w:type="paragraph" w:customStyle="1" w:styleId="CA0D3736DAB84770826856A8523B54EE">
    <w:name w:val="CA0D3736DAB84770826856A8523B54EE"/>
    <w:rsid w:val="00637271"/>
  </w:style>
  <w:style w:type="paragraph" w:customStyle="1" w:styleId="8666088B4E6A431892B4C425C311F9B0">
    <w:name w:val="8666088B4E6A431892B4C425C311F9B0"/>
    <w:rsid w:val="00637271"/>
  </w:style>
  <w:style w:type="paragraph" w:customStyle="1" w:styleId="D2467687485B4385A2A8230D30E744C0">
    <w:name w:val="D2467687485B4385A2A8230D30E744C0"/>
    <w:rsid w:val="00637271"/>
  </w:style>
  <w:style w:type="paragraph" w:customStyle="1" w:styleId="5D97F68DADA84058B25C8E2D5AA77169">
    <w:name w:val="5D97F68DADA84058B25C8E2D5AA77169"/>
    <w:rsid w:val="00637271"/>
  </w:style>
  <w:style w:type="paragraph" w:customStyle="1" w:styleId="84F1FFE08818486A91FBE6886218FCA1">
    <w:name w:val="84F1FFE08818486A91FBE6886218FCA1"/>
    <w:rsid w:val="00637271"/>
  </w:style>
  <w:style w:type="paragraph" w:customStyle="1" w:styleId="556758C8B5E14739AED6B61992B13BA1">
    <w:name w:val="556758C8B5E14739AED6B61992B13BA1"/>
    <w:rsid w:val="00637271"/>
  </w:style>
  <w:style w:type="paragraph" w:customStyle="1" w:styleId="90DF9BBC42AC4EB69EB0AE163701D1C6">
    <w:name w:val="90DF9BBC42AC4EB69EB0AE163701D1C6"/>
    <w:rsid w:val="00637271"/>
  </w:style>
  <w:style w:type="paragraph" w:customStyle="1" w:styleId="85604EDB310D40DBAA6929208E12CAA6">
    <w:name w:val="85604EDB310D40DBAA6929208E12CAA6"/>
    <w:rsid w:val="00637271"/>
  </w:style>
  <w:style w:type="paragraph" w:customStyle="1" w:styleId="CDCFDB99C1174C129D966B449BACCAF4">
    <w:name w:val="CDCFDB99C1174C129D966B449BACCAF4"/>
    <w:rsid w:val="00637271"/>
  </w:style>
  <w:style w:type="paragraph" w:customStyle="1" w:styleId="B198EF9865A64159A2F482F660D09E9A">
    <w:name w:val="B198EF9865A64159A2F482F660D09E9A"/>
    <w:rsid w:val="00637271"/>
  </w:style>
  <w:style w:type="paragraph" w:customStyle="1" w:styleId="DE72852EF0644CFAB9B500B80FE942E0">
    <w:name w:val="DE72852EF0644CFAB9B500B80FE942E0"/>
    <w:rsid w:val="00637271"/>
  </w:style>
  <w:style w:type="paragraph" w:customStyle="1" w:styleId="2C6391C2A1B14A75BB042D372C5E1E25">
    <w:name w:val="2C6391C2A1B14A75BB042D372C5E1E25"/>
    <w:rsid w:val="00637271"/>
  </w:style>
  <w:style w:type="paragraph" w:customStyle="1" w:styleId="9868AC5479E64B05B0E69B2CED29DC21">
    <w:name w:val="9868AC5479E64B05B0E69B2CED29DC21"/>
    <w:rsid w:val="00637271"/>
  </w:style>
  <w:style w:type="paragraph" w:customStyle="1" w:styleId="D8AC2266F3B941D6ABD47C6247847E1D">
    <w:name w:val="D8AC2266F3B941D6ABD47C6247847E1D"/>
    <w:rsid w:val="00637271"/>
  </w:style>
  <w:style w:type="paragraph" w:customStyle="1" w:styleId="6CCCEC5FEFCF47198AEC5B0F5A540822">
    <w:name w:val="6CCCEC5FEFCF47198AEC5B0F5A540822"/>
    <w:rsid w:val="00637271"/>
  </w:style>
  <w:style w:type="paragraph" w:customStyle="1" w:styleId="C12927100CC94D509C7FDE366A5478F3">
    <w:name w:val="C12927100CC94D509C7FDE366A5478F3"/>
    <w:rsid w:val="00637271"/>
  </w:style>
  <w:style w:type="paragraph" w:customStyle="1" w:styleId="0F60042349B74061BE28ADD6E37578E7">
    <w:name w:val="0F60042349B74061BE28ADD6E37578E7"/>
    <w:rsid w:val="00637271"/>
  </w:style>
  <w:style w:type="paragraph" w:customStyle="1" w:styleId="C4EE411EC9264023ACE7E3B4C6BF7508">
    <w:name w:val="C4EE411EC9264023ACE7E3B4C6BF7508"/>
    <w:rsid w:val="00637271"/>
  </w:style>
  <w:style w:type="paragraph" w:customStyle="1" w:styleId="AFFCDB68AB444233A9E8051AE4088470">
    <w:name w:val="AFFCDB68AB444233A9E8051AE4088470"/>
    <w:rsid w:val="00637271"/>
  </w:style>
  <w:style w:type="paragraph" w:customStyle="1" w:styleId="16883E1A75E748C6BD483A6BDBD79488">
    <w:name w:val="16883E1A75E748C6BD483A6BDBD79488"/>
    <w:rsid w:val="000557E5"/>
  </w:style>
  <w:style w:type="paragraph" w:customStyle="1" w:styleId="EF1D38E64D474EDF82FA15573D718C2A">
    <w:name w:val="EF1D38E64D474EDF82FA15573D718C2A"/>
    <w:rsid w:val="000557E5"/>
  </w:style>
  <w:style w:type="paragraph" w:customStyle="1" w:styleId="60CFA17E5247499D9607954FEF5EA2BF">
    <w:name w:val="60CFA17E5247499D9607954FEF5EA2BF"/>
    <w:rsid w:val="000557E5"/>
  </w:style>
  <w:style w:type="paragraph" w:customStyle="1" w:styleId="B984728BD50E4C9B81FD4B218CB7EE8E">
    <w:name w:val="B984728BD50E4C9B81FD4B218CB7EE8E"/>
    <w:rsid w:val="000557E5"/>
  </w:style>
  <w:style w:type="paragraph" w:customStyle="1" w:styleId="26CC253B82F345A1B12AC7EC2A08FDBB">
    <w:name w:val="26CC253B82F345A1B12AC7EC2A08FDBB"/>
    <w:rsid w:val="000557E5"/>
  </w:style>
  <w:style w:type="paragraph" w:customStyle="1" w:styleId="A58FAEE4D9AD4F98A997309F04E8EF12">
    <w:name w:val="A58FAEE4D9AD4F98A997309F04E8EF12"/>
    <w:rsid w:val="000557E5"/>
  </w:style>
  <w:style w:type="paragraph" w:customStyle="1" w:styleId="4FC87F256E2A49F3BA5D71CCAC0CF23A">
    <w:name w:val="4FC87F256E2A49F3BA5D71CCAC0CF23A"/>
    <w:rsid w:val="000557E5"/>
  </w:style>
  <w:style w:type="paragraph" w:customStyle="1" w:styleId="85502A543904435981680ADAF88D2B63">
    <w:name w:val="85502A543904435981680ADAF88D2B63"/>
    <w:rsid w:val="000557E5"/>
  </w:style>
  <w:style w:type="paragraph" w:customStyle="1" w:styleId="6C61A9206E854F20BA8220BFA1A08B89">
    <w:name w:val="6C61A9206E854F20BA8220BFA1A08B89"/>
    <w:rsid w:val="000557E5"/>
  </w:style>
  <w:style w:type="paragraph" w:customStyle="1" w:styleId="C1142EC2EFCC4EA3883EA1F4CCCAC878">
    <w:name w:val="C1142EC2EFCC4EA3883EA1F4CCCAC878"/>
    <w:rsid w:val="000557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382" ma:contentTypeDescription="Permitting &amp; Compliance Word Document" ma:contentTypeScope="" ma:versionID="0e0ed0fc03a83913e11ac0dd87fab518">
  <xsd:schema xmlns:xsd="http://www.w3.org/2001/XMLSchema" xmlns:xs="http://www.w3.org/2001/XMLSchema" xmlns:p="http://schemas.microsoft.com/office/2006/metadata/properties" xmlns:ns2="859f7ad6-93f6-4205-b62b-a17f28acbbac" xmlns:ns4="6e121689-de5b-41b9-a751-bfeda7fa2b07" xmlns:ns5="c2f70a08-1207-42db-a706-3a2f4cfa4a88" xmlns:ns6="http://schemas.microsoft.com/sharepoint/v4" targetNamespace="http://schemas.microsoft.com/office/2006/metadata/properties" ma:root="true" ma:fieldsID="191e8ba5ea06211d79ce324215a49a87" ns2:_="" ns4:_="" ns5:_="" ns6:_="">
    <xsd:import namespace="859f7ad6-93f6-4205-b62b-a17f28acbbac"/>
    <xsd:import namespace="6e121689-de5b-41b9-a751-bfeda7fa2b07"/>
    <xsd:import namespace="c2f70a08-1207-42db-a706-3a2f4cfa4a88"/>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DateTaken" minOccurs="0"/>
                <xsd:element ref="ns6:IconOverlay" minOccurs="0"/>
                <xsd:element ref="ns4:LastSharedByUser"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Sensient Flavors Ltd</Site_x0020_Name>
    <Internal_x002f_External xmlns="859f7ad6-93f6-4205-b62b-a17f28acbbac">Incoming document</Internal_x002f_External>
    <Post_x0020_code xmlns="859f7ad6-93f6-4205-b62b-a17f28acbbac">SA48 8AG</Post_x0020_cod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Felinfach, Lampeter, SA48 8AG</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2019-07-31T23:00:00+00:00</Document_x0020_Date>
    <Facility_x0020_Address xmlns="859f7ad6-93f6-4205-b62b-a17f28acbbac">Felinfach, Lampeter</Facility_x0020_Address>
    <Environment_x0020_Sub_x0020_Folder xmlns="859f7ad6-93f6-4205-b62b-a17f28acbbac">Licences applications</Environment_x0020_Sub_x0020_Folder>
    <Customer_x0020_Name xmlns="859f7ad6-93f6-4205-b62b-a17f28acbbac">Sensient Flavors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2FEC7-9A4B-4E9B-AB35-37B48B9F8FF3}"/>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openxmlformats.org/package/2006/metadata/core-properties"/>
    <ds:schemaRef ds:uri="http://purl.org/dc/terms/"/>
    <ds:schemaRef ds:uri="http://purl.org/dc/elements/1.1/"/>
    <ds:schemaRef ds:uri="http://purl.org/dc/dcmitype/"/>
    <ds:schemaRef ds:uri="http://schemas.microsoft.com/office/2006/metadata/properties"/>
    <ds:schemaRef ds:uri="http://schemas.microsoft.com/office/infopath/2007/PartnerControl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0675B7A2-A474-4AD0-A72B-FA74AF57BB56}"/>
</file>

<file path=customXml/itemProps6.xml><?xml version="1.0" encoding="utf-8"?>
<ds:datastoreItem xmlns:ds="http://schemas.openxmlformats.org/officeDocument/2006/customXml" ds:itemID="{9F3E038A-587D-44B5-9522-5D33A9344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485</TotalTime>
  <Pages>14</Pages>
  <Words>4782</Words>
  <Characters>27258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Pink, Tim</cp:lastModifiedBy>
  <cp:revision>9</cp:revision>
  <cp:lastPrinted>2019-07-31T11:49:00Z</cp:lastPrinted>
  <dcterms:created xsi:type="dcterms:W3CDTF">2019-06-05T15:03:00Z</dcterms:created>
  <dcterms:modified xsi:type="dcterms:W3CDTF">2019-07-31T12:49:00Z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f9f5a582-132d-43cb-a1b0-7fb6c06490ad</vt:lpwstr>
  </property>
  <property fmtid="{D5CDD505-2E9C-101B-9397-08002B2CF9AE}" pid="6" name="_dlc_DocId">
    <vt:lpwstr>REGU-425-39821</vt:lpwstr>
  </property>
  <property fmtid="{D5CDD505-2E9C-101B-9397-08002B2CF9AE}" pid="7" name="_dlc_DocIdUrl">
    <vt:lpwstr>https://cyfoethnaturiolcymru.sharepoint.com/teams/Regulatory/Permitting/_layouts/15/DocIdRedir.aspx?ID=REGU-425-39821, REGU-425-39821</vt:lpwstr>
  </property>
</Properties>
</file>