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16" w:bottom="1440" w:left="1080" w:header="567" w:footer="454" w:gutter="0"/>
          <w:cols w:num="2" w:space="113"/>
          <w:titlePg/>
          <w:docGrid w:linePitch="360"/>
        </w:sectPr>
      </w:pPr>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9"/>
          <w:footerReference w:type="default" r:id="rId20"/>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1</w:t>
            </w:r>
            <w:proofErr w:type="gramStart"/>
            <w:r>
              <w:rPr>
                <w:rFonts w:eastAsia="Calibri"/>
                <w:lang w:eastAsia="en-GB"/>
              </w:rPr>
              <w:t xml:space="preserve">a </w:t>
            </w:r>
            <w:r w:rsidR="00EA6C36" w:rsidRPr="007F0A9A">
              <w:rPr>
                <w:rFonts w:eastAsia="Calibri"/>
                <w:sz w:val="18"/>
                <w:szCs w:val="18"/>
                <w:lang w:eastAsia="en-GB"/>
              </w:rPr>
              <w:t xml:space="preserve"> What</w:t>
            </w:r>
            <w:proofErr w:type="gramEnd"/>
            <w:r w:rsidR="00EA6C36" w:rsidRPr="007F0A9A">
              <w:rPr>
                <w:rFonts w:eastAsia="Calibri"/>
                <w:sz w:val="18"/>
                <w:szCs w:val="18"/>
                <w:lang w:eastAsia="en-GB"/>
              </w:rPr>
              <w:t xml:space="preserve">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3F73C26E" w:rsidR="00D137E1" w:rsidRPr="007B7529" w:rsidRDefault="00603E3D" w:rsidP="00D137E1">
                <w:pPr>
                  <w:pStyle w:val="Questiontext"/>
                </w:pPr>
                <w:r>
                  <w:rPr>
                    <w:rStyle w:val="Responseboxtext"/>
                  </w:rPr>
                  <w:t>LRC_EMS</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 xml:space="preserve">you </w:t>
            </w:r>
            <w:proofErr w:type="gramStart"/>
            <w:r>
              <w:rPr>
                <w:rFonts w:eastAsia="Calibri"/>
              </w:rPr>
              <w:t>are able to</w:t>
            </w:r>
            <w:proofErr w:type="gramEnd"/>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Content>
              <w:p w14:paraId="2A562A99" w14:textId="275C4462" w:rsidR="00D137E1" w:rsidRDefault="00603E3D" w:rsidP="00D137E1">
                <w:pPr>
                  <w:pStyle w:val="Questiontext"/>
                </w:pPr>
                <w:r>
                  <w:t>HCI waste transfer station with treatment</w:t>
                </w:r>
              </w:p>
              <w:p w14:paraId="13F18000" w14:textId="46AD041A" w:rsidR="003B6E7E" w:rsidRPr="00CC469A" w:rsidRDefault="009E55C1"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Content>
              <w:p w14:paraId="13F18001" w14:textId="67D650A5" w:rsidR="003B6E7E" w:rsidRPr="00CC469A" w:rsidRDefault="00603E3D" w:rsidP="003B6E7E">
                <w:pPr>
                  <w:pStyle w:val="Questiontext"/>
                  <w:rPr>
                    <w:rStyle w:val="Responseboxtext"/>
                    <w:sz w:val="18"/>
                    <w:szCs w:val="18"/>
                  </w:rPr>
                </w:pPr>
                <w:r>
                  <w:t xml:space="preserve">Non </w:t>
                </w:r>
                <w:proofErr w:type="spellStart"/>
                <w:r>
                  <w:t>hazarodous</w:t>
                </w:r>
                <w:proofErr w:type="spellEnd"/>
                <w:r>
                  <w:t xml:space="preserve"> waste treatment and storage</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Content>
              <w:p w14:paraId="13F18002" w14:textId="5646DB37" w:rsidR="003B6E7E" w:rsidRPr="00CC469A" w:rsidRDefault="00603E3D" w:rsidP="003B6E7E">
                <w:pPr>
                  <w:pStyle w:val="Questiontext"/>
                  <w:rPr>
                    <w:rStyle w:val="Responseboxtext"/>
                    <w:sz w:val="18"/>
                    <w:szCs w:val="18"/>
                  </w:rPr>
                </w:pPr>
                <w:r>
                  <w:t>R3, R5, R13, D9, D15</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Content>
              <w:p w14:paraId="13F18003" w14:textId="0C7C033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text/>
            </w:sdtPr>
            <w:sdtContent>
              <w:p w14:paraId="13F18004" w14:textId="17189340" w:rsidR="003B6E7E" w:rsidRPr="00EA6C36" w:rsidRDefault="00603E3D" w:rsidP="003B6E7E">
                <w:pPr>
                  <w:pStyle w:val="Questiontext"/>
                  <w:rPr>
                    <w:rStyle w:val="Responseboxtext"/>
                    <w:sz w:val="18"/>
                    <w:szCs w:val="18"/>
                  </w:rPr>
                </w:pPr>
                <w:r>
                  <w:t>5000</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Content>
              <w:p w14:paraId="7A114369" w14:textId="77777777" w:rsidR="00D137E1" w:rsidRDefault="00D137E1" w:rsidP="00D137E1">
                <w:pPr>
                  <w:pStyle w:val="Questiontext"/>
                </w:pPr>
              </w:p>
              <w:p w14:paraId="13F18006" w14:textId="0354093C" w:rsidR="003B6E7E" w:rsidRPr="00CC469A" w:rsidRDefault="009E55C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Content>
              <w:p w14:paraId="0068EE8B" w14:textId="77777777" w:rsidR="00D137E1" w:rsidRDefault="00D137E1" w:rsidP="00D137E1">
                <w:pPr>
                  <w:pStyle w:val="Questiontext"/>
                </w:pPr>
              </w:p>
              <w:p w14:paraId="13F1800C" w14:textId="5493F534" w:rsidR="003B6E7E" w:rsidRPr="00CC469A" w:rsidRDefault="009E55C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Content>
              <w:p w14:paraId="13A16347" w14:textId="77777777" w:rsidR="00D137E1" w:rsidRDefault="00D137E1" w:rsidP="00D137E1">
                <w:pPr>
                  <w:pStyle w:val="Questiontext"/>
                </w:pPr>
              </w:p>
              <w:p w14:paraId="13F18012" w14:textId="316A4461" w:rsidR="003B6E7E" w:rsidRPr="00CC469A" w:rsidRDefault="009E55C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Content>
              <w:p w14:paraId="116CA59F" w14:textId="77777777" w:rsidR="00D137E1" w:rsidRDefault="00D137E1" w:rsidP="00D137E1">
                <w:pPr>
                  <w:pStyle w:val="Questiontext"/>
                </w:pPr>
              </w:p>
              <w:p w14:paraId="49A1EEB7" w14:textId="101A8FC5" w:rsidR="003B6E7E" w:rsidRPr="00CC469A" w:rsidRDefault="009E55C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Content>
              <w:p w14:paraId="3A0E221A" w14:textId="77777777" w:rsidR="00D137E1" w:rsidRDefault="00D137E1" w:rsidP="00D137E1">
                <w:pPr>
                  <w:pStyle w:val="Questiontext"/>
                </w:pPr>
              </w:p>
              <w:p w14:paraId="0DB31BE8" w14:textId="4B3F06B4" w:rsidR="003B6E7E" w:rsidRPr="00CC469A" w:rsidRDefault="009E55C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Content>
              <w:p w14:paraId="1AB502A9" w14:textId="77777777" w:rsidR="00D137E1" w:rsidRDefault="00D137E1" w:rsidP="00D137E1">
                <w:pPr>
                  <w:pStyle w:val="Questiontext"/>
                </w:pPr>
              </w:p>
              <w:p w14:paraId="463053B1" w14:textId="2D33D4F4" w:rsidR="003B6E7E" w:rsidRPr="00CC469A" w:rsidRDefault="009E55C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Content>
              <w:p w14:paraId="742507A0" w14:textId="7787FF27" w:rsidR="003B6E7E" w:rsidRPr="00CC469A" w:rsidRDefault="00603E3D" w:rsidP="003B6E7E">
                <w:pPr>
                  <w:pStyle w:val="Questiontext"/>
                  <w:rPr>
                    <w:rStyle w:val="Responseboxtext"/>
                    <w:rFonts w:cs="Times New Roman"/>
                    <w:sz w:val="18"/>
                    <w:szCs w:val="18"/>
                  </w:rPr>
                </w:pPr>
                <w:r>
                  <w:t>30,000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Content>
              <w:p w14:paraId="349F9C2A" w14:textId="6821BA5A"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Content>
              <w:p w14:paraId="6A36BC57" w14:textId="516603A0" w:rsidR="003B6E7E" w:rsidRPr="00CC469A" w:rsidRDefault="00603E3D" w:rsidP="003B6E7E">
                <w:pPr>
                  <w:pStyle w:val="Questiontext"/>
                  <w:rPr>
                    <w:rStyle w:val="Responseboxtext"/>
                    <w:rFonts w:cs="Times New Roman"/>
                    <w:sz w:val="18"/>
                    <w:szCs w:val="18"/>
                  </w:rPr>
                </w:pPr>
                <w:r>
                  <w:t>350,000</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21"/>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25FDCD6A" w:rsidR="00D137E1" w:rsidRPr="007B7529" w:rsidRDefault="00603E3D" w:rsidP="00D137E1">
                <w:pPr>
                  <w:pStyle w:val="Questiontext"/>
                </w:pPr>
                <w:r>
                  <w:rPr>
                    <w:rStyle w:val="Responseboxtext"/>
                  </w:rPr>
                  <w:t>LRC_EMS</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4A69885E" w:rsidR="00066A0C" w:rsidRPr="008E4840" w:rsidRDefault="00BE2DB9" w:rsidP="00375B69">
            <w:pPr>
              <w:pStyle w:val="SubQuestion"/>
              <w:spacing w:before="240"/>
              <w:rPr>
                <w:rFonts w:eastAsia="Calibri"/>
              </w:rPr>
            </w:pPr>
            <w:r w:rsidRPr="008E4840">
              <w:rPr>
                <w:rFonts w:eastAsia="Calibri"/>
              </w:rPr>
              <w:t xml:space="preserve">1c Deposit for recovery purposes (see guidance notes on part </w:t>
            </w:r>
            <w:r w:rsidR="00E320C9">
              <w:rPr>
                <w:rFonts w:eastAsia="Calibri"/>
              </w:rPr>
              <w:t>C</w:t>
            </w:r>
            <w:r w:rsidRPr="008E4840">
              <w:rPr>
                <w:rFonts w:eastAsia="Calibri"/>
              </w:rPr>
              <w:t>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Content>
            <w:tc>
              <w:tcPr>
                <w:tcW w:w="955" w:type="dxa"/>
                <w:shd w:val="clear" w:color="auto" w:fill="auto"/>
                <w:vAlign w:val="center"/>
              </w:tcPr>
              <w:p w14:paraId="41EF0110" w14:textId="5EBB5864" w:rsidR="00375B69" w:rsidRPr="00AF0BC1" w:rsidRDefault="00603E3D"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0E09702" w:rsidR="00375B69" w:rsidRPr="000D1A63" w:rsidRDefault="00E320C9"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3B130B" w:rsidRPr="007B7529" w14:paraId="57DCA6C1" w14:textId="77777777" w:rsidTr="009E5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9E55C1">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9E55C1">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9E55C1">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9E5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9E55C1">
            <w:pPr>
              <w:pStyle w:val="Questiontext"/>
            </w:pPr>
            <w:r>
              <w:rPr>
                <w:rFonts w:eastAsia="Calibri"/>
              </w:rPr>
              <w:t>Document references</w:t>
            </w:r>
          </w:p>
        </w:tc>
        <w:sdt>
          <w:sdtPr>
            <w:rPr>
              <w:rStyle w:val="Responseboxtext"/>
            </w:rPr>
            <w:id w:val="633837664"/>
            <w:placeholder>
              <w:docPart w:val="0338D04A303044799A013C8291F63095"/>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76755732" w:rsidR="005E621F" w:rsidRPr="007B7529" w:rsidRDefault="00603E3D" w:rsidP="009E55C1">
                <w:pPr>
                  <w:pStyle w:val="Questiontext"/>
                </w:pPr>
                <w:r>
                  <w:rPr>
                    <w:rStyle w:val="Responseboxtext"/>
                  </w:rPr>
                  <w:t>n/a</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9E55C1">
            <w:pPr>
              <w:pStyle w:val="Questiontext"/>
            </w:pPr>
          </w:p>
        </w:tc>
      </w:tr>
      <w:tr w:rsidR="005E621F" w:rsidRPr="003A523A" w14:paraId="7CBFFEFB" w14:textId="77777777" w:rsidTr="009E5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9E55C1">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9E55C1">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9E55C1">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9E55C1">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9E55C1">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text/>
            </w:sdtPr>
            <w:sdtContent>
              <w:p w14:paraId="13CA47B4" w14:textId="272271BF" w:rsidR="005E621F" w:rsidRPr="00244641" w:rsidRDefault="00603E3D" w:rsidP="009E55C1">
                <w:pPr>
                  <w:pStyle w:val="Questiontext"/>
                  <w:rPr>
                    <w:rFonts w:eastAsia="Calibri"/>
                    <w:sz w:val="18"/>
                    <w:szCs w:val="18"/>
                  </w:rPr>
                </w:pPr>
                <w:r>
                  <w:rPr>
                    <w:sz w:val="18"/>
                    <w:szCs w:val="18"/>
                  </w:rPr>
                  <w:t>N/a</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9E55C1">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9E55C1">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9E55C1">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9E55C1">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9E55C1">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9E55C1">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text/>
            </w:sdtPr>
            <w:sdtContent>
              <w:p w14:paraId="61F1C652" w14:textId="5FB5B43F" w:rsidR="005E621F" w:rsidRPr="00244641" w:rsidRDefault="00603E3D" w:rsidP="009E55C1">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Content>
              <w:p w14:paraId="13522D21"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Content>
              <w:p w14:paraId="529A0FB2"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Content>
              <w:p w14:paraId="7B590F27"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Content>
              <w:p w14:paraId="22A75629"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Content>
              <w:p w14:paraId="2C534D97"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Content>
              <w:p w14:paraId="12D4738C"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Content>
              <w:p w14:paraId="7B618597"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Content>
              <w:p w14:paraId="674EF9D9"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Content>
              <w:p w14:paraId="5BD3EDBF"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Content>
              <w:p w14:paraId="0377ACE0"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Content>
              <w:p w14:paraId="212FC499"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Content>
              <w:p w14:paraId="4095F667"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Content>
              <w:p w14:paraId="541A9892"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Content>
              <w:p w14:paraId="1B5BFA00"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Content>
              <w:p w14:paraId="3A56A826"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Content>
              <w:p w14:paraId="297D8542"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Content>
              <w:p w14:paraId="4F6E0B71"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Content>
              <w:p w14:paraId="4BB9DF6B"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Content>
              <w:p w14:paraId="34BCDEE5"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9E55C1">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9E55C1">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9E55C1">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9E55C1">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9E55C1">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9E55C1">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text/>
            </w:sdtPr>
            <w:sdtContent>
              <w:p w14:paraId="560D6114" w14:textId="3112F372" w:rsidR="005E621F" w:rsidRPr="00244641" w:rsidRDefault="00603E3D" w:rsidP="009E55C1">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Content>
              <w:p w14:paraId="5A522DB5"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Content>
              <w:p w14:paraId="1DB052BF"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Content>
              <w:p w14:paraId="106322A3"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Content>
              <w:p w14:paraId="46347200" w14:textId="77777777" w:rsidR="005E621F" w:rsidRPr="00244641" w:rsidRDefault="005E621F" w:rsidP="009E55C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Content>
              <w:p w14:paraId="3AC49388"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Content>
              <w:p w14:paraId="225C918A"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Content>
              <w:p w14:paraId="54481966"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Content>
              <w:p w14:paraId="6D0335B8"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Content>
              <w:p w14:paraId="2F30C19D" w14:textId="77777777" w:rsidR="005E621F" w:rsidRPr="00244641" w:rsidRDefault="005E621F" w:rsidP="009E55C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Content>
              <w:p w14:paraId="69050510"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Content>
              <w:p w14:paraId="00A017D9"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Content>
              <w:p w14:paraId="18BF9BED"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Content>
              <w:p w14:paraId="09CDA081"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Content>
              <w:p w14:paraId="309325D5" w14:textId="77777777" w:rsidR="005E621F" w:rsidRPr="00244641" w:rsidRDefault="005E621F" w:rsidP="009E55C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Content>
              <w:p w14:paraId="7BD998D8"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Content>
              <w:p w14:paraId="65C97E81"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Content>
              <w:p w14:paraId="7E070FF9"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Content>
              <w:p w14:paraId="6FFCBFFC"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Content>
              <w:p w14:paraId="4E5E228D" w14:textId="77777777" w:rsidR="005E621F" w:rsidRPr="00244641" w:rsidRDefault="005E621F" w:rsidP="009E55C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9E55C1">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9E55C1">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9E55C1">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9E55C1">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9E55C1">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9E55C1">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text/>
            </w:sdtPr>
            <w:sdtContent>
              <w:p w14:paraId="32A9C3B8" w14:textId="5C4ADEA5" w:rsidR="005E621F" w:rsidRPr="00244641" w:rsidRDefault="00603E3D" w:rsidP="009E55C1">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Content>
              <w:p w14:paraId="35C63C57"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Content>
              <w:p w14:paraId="1105AEEC"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Content>
              <w:p w14:paraId="22145AFE"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Content>
              <w:p w14:paraId="01F39227"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Content>
              <w:p w14:paraId="7869852F"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Content>
              <w:p w14:paraId="03275C48"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Content>
              <w:p w14:paraId="180BE18B"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Content>
              <w:p w14:paraId="1AD84B7F"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Content>
              <w:p w14:paraId="76D501E1"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Content>
              <w:p w14:paraId="34E45A9D"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Content>
              <w:p w14:paraId="37750C35"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Content>
              <w:p w14:paraId="2062188F"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Content>
              <w:p w14:paraId="6E54EE7A"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Content>
              <w:p w14:paraId="4B4DB7EE"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Content>
              <w:p w14:paraId="37508B94"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Content>
              <w:p w14:paraId="28077C6B"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Content>
              <w:p w14:paraId="423CCB92"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Content>
              <w:p w14:paraId="315A6A72"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Content>
              <w:p w14:paraId="74B2590C"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9E55C1">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9E55C1">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9E55C1">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9E55C1">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9E55C1">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9E55C1">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text/>
            </w:sdtPr>
            <w:sdtContent>
              <w:p w14:paraId="2CD62120" w14:textId="37DA2874" w:rsidR="005E621F" w:rsidRPr="00244641" w:rsidRDefault="00603E3D" w:rsidP="009E55C1">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Content>
              <w:p w14:paraId="2DC19DD2"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Content>
              <w:p w14:paraId="77D048EB"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Content>
              <w:p w14:paraId="0C8A5217"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Content>
              <w:p w14:paraId="317BF36E"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Content>
              <w:p w14:paraId="7652F6DC"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Content>
              <w:p w14:paraId="67D55C91"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Content>
              <w:p w14:paraId="7F4D103F"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Content>
              <w:p w14:paraId="4A753E77"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Content>
              <w:p w14:paraId="0EEA458F"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Content>
              <w:p w14:paraId="2BD781F4"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Content>
              <w:p w14:paraId="05A14190"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Content>
              <w:p w14:paraId="165CF593"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Content>
              <w:p w14:paraId="0745CE17"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Content>
              <w:p w14:paraId="1BFFF8FD"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Content>
              <w:p w14:paraId="7D34D043"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Content>
              <w:p w14:paraId="6E26A70D"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Content>
              <w:p w14:paraId="5BE3A2B8"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Content>
              <w:p w14:paraId="46E65691"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Content>
              <w:p w14:paraId="0D93DDD5" w14:textId="77777777" w:rsidR="005E621F" w:rsidRPr="00244641" w:rsidRDefault="005E621F" w:rsidP="009E55C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9E55C1">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 xml:space="preserve">there is no technical </w:t>
            </w:r>
            <w:proofErr w:type="gramStart"/>
            <w:r>
              <w:rPr>
                <w:rFonts w:eastAsia="Calibri"/>
                <w:lang w:eastAsia="en-GB"/>
              </w:rPr>
              <w:t>standard;</w:t>
            </w:r>
            <w:proofErr w:type="gramEnd"/>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4C771BA" w:rsidR="00E320C9"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2262D3D3" w14:textId="163E8673" w:rsidR="00142C4F" w:rsidRPr="00E320C9" w:rsidRDefault="00E320C9" w:rsidP="00E320C9">
            <w:pPr>
              <w:tabs>
                <w:tab w:val="left" w:pos="8265"/>
              </w:tabs>
              <w:rPr>
                <w:rFonts w:eastAsia="Calibri"/>
                <w:lang w:eastAsia="en-GB"/>
              </w:rPr>
            </w:pPr>
            <w:r>
              <w:rPr>
                <w:rFonts w:eastAsia="Calibri"/>
                <w:lang w:eastAsia="en-GB"/>
              </w:rPr>
              <w:lastRenderedPageBreak/>
              <w:tab/>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9E55C1">
            <w:pPr>
              <w:pStyle w:val="Questiontext"/>
            </w:pPr>
            <w:r>
              <w:rPr>
                <w:rFonts w:eastAsia="Calibri"/>
              </w:rPr>
              <w:lastRenderedPageBreak/>
              <w:t>Document references</w:t>
            </w:r>
          </w:p>
        </w:tc>
        <w:sdt>
          <w:sdtPr>
            <w:rPr>
              <w:rStyle w:val="Responseboxtext"/>
            </w:rPr>
            <w:id w:val="-72658773"/>
            <w:placeholder>
              <w:docPart w:val="123AEAC900044016AE410C56EDE7EB3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30E2CE79" w:rsidR="005E621F" w:rsidRPr="007B7529" w:rsidRDefault="00603E3D" w:rsidP="009E55C1">
                <w:pPr>
                  <w:pStyle w:val="Questiontext"/>
                </w:pPr>
                <w:r>
                  <w:rPr>
                    <w:rStyle w:val="Responseboxtext"/>
                  </w:rPr>
                  <w:t>LRC_EMS</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9E55C1">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9E55C1">
            <w:pPr>
              <w:pStyle w:val="Questiontext"/>
              <w:spacing w:before="60"/>
              <w:rPr>
                <w:sz w:val="2"/>
                <w:szCs w:val="2"/>
              </w:rPr>
            </w:pPr>
          </w:p>
          <w:p w14:paraId="0358D4CE" w14:textId="77777777" w:rsidR="005E621F" w:rsidRPr="003A523A" w:rsidRDefault="005E621F" w:rsidP="009E55C1">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9E55C1">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9E55C1">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text/>
            </w:sdtPr>
            <w:sdtContent>
              <w:p w14:paraId="325C714C" w14:textId="77FB4D26" w:rsidR="003B6E7E" w:rsidRPr="00CC469A" w:rsidRDefault="00603E3D" w:rsidP="003B6E7E">
                <w:pPr>
                  <w:pStyle w:val="Questiontext"/>
                  <w:rPr>
                    <w:rStyle w:val="Responseboxtext"/>
                    <w:rFonts w:eastAsia="Calibri"/>
                    <w:sz w:val="18"/>
                    <w:szCs w:val="18"/>
                  </w:rPr>
                </w:pPr>
                <w:r>
                  <w:t>HCI transfer with treatment</w:t>
                </w:r>
              </w:p>
            </w:sdtContent>
          </w:sdt>
        </w:tc>
        <w:tc>
          <w:tcPr>
            <w:tcW w:w="5117" w:type="dxa"/>
            <w:gridSpan w:val="9"/>
            <w:shd w:val="clear" w:color="auto" w:fill="auto"/>
            <w:vAlign w:val="center"/>
          </w:tcPr>
          <w:sdt>
            <w:sdtPr>
              <w:id w:val="-1122611395"/>
              <w:placeholder>
                <w:docPart w:val="CA9F36C590C44353998C291F6DB3931C"/>
              </w:placeholder>
              <w:text/>
            </w:sdtPr>
            <w:sdtContent>
              <w:p w14:paraId="1F73510B" w14:textId="0D982A49" w:rsidR="003B6E7E" w:rsidRPr="00CC469A" w:rsidRDefault="00603E3D" w:rsidP="003B6E7E">
                <w:pPr>
                  <w:pStyle w:val="Questiontext"/>
                  <w:rPr>
                    <w:rStyle w:val="Responseboxtext"/>
                    <w:rFonts w:eastAsia="Calibri"/>
                    <w:sz w:val="18"/>
                    <w:szCs w:val="18"/>
                  </w:rPr>
                </w:pPr>
                <w:r>
                  <w:t>SGN5.06, How to co ply, H1, H4</w:t>
                </w:r>
              </w:p>
            </w:sdtContent>
          </w:sdt>
        </w:tc>
        <w:tc>
          <w:tcPr>
            <w:tcW w:w="2279" w:type="dxa"/>
            <w:gridSpan w:val="5"/>
            <w:shd w:val="clear" w:color="auto" w:fill="auto"/>
            <w:vAlign w:val="center"/>
          </w:tcPr>
          <w:sdt>
            <w:sdtPr>
              <w:id w:val="-1517687777"/>
              <w:placeholder>
                <w:docPart w:val="6BA6EC4E53094ADF8DD637CD9C7D70B4"/>
              </w:placeholder>
              <w:text/>
            </w:sdtPr>
            <w:sdtContent>
              <w:p w14:paraId="25F8E412" w14:textId="7B7BB022" w:rsidR="003B6E7E" w:rsidRPr="00CC469A" w:rsidRDefault="00603E3D" w:rsidP="003B6E7E">
                <w:pPr>
                  <w:pStyle w:val="Questiontext"/>
                  <w:rPr>
                    <w:rStyle w:val="Responseboxtext"/>
                    <w:rFonts w:eastAsia="Calibri"/>
                    <w:sz w:val="18"/>
                    <w:szCs w:val="18"/>
                  </w:rPr>
                </w:pPr>
                <w:r>
                  <w:t>LRC_</w:t>
                </w:r>
                <w:proofErr w:type="gramStart"/>
                <w:r>
                  <w:t xml:space="preserve">EMS  </w:t>
                </w:r>
                <w:proofErr w:type="spellStart"/>
                <w:r>
                  <w:t>LRC</w:t>
                </w:r>
                <w:proofErr w:type="gramEnd"/>
                <w:r>
                  <w:t>_E</w:t>
                </w:r>
                <w:r w:rsidR="009E55C1">
                  <w:t>nvironmental</w:t>
                </w:r>
                <w:proofErr w:type="spellEnd"/>
                <w:r w:rsidR="009E55C1">
                  <w:t xml:space="preserve"> </w:t>
                </w:r>
                <w:r>
                  <w:t>RA</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showingPlcHdr/>
              <w:text/>
            </w:sdt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showingPlcHdr/>
              <w:text/>
            </w:sdt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placeholder>
                <w:docPart w:val="90F3CC666A1348F99D350C9DB065E6E1"/>
              </w:placeholder>
              <w:showingPlcHdr/>
              <w:text/>
            </w:sdt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showingPlcHdr/>
              <w:text/>
            </w:sdt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showingPlcHdr/>
              <w:text/>
            </w:sdt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placeholder>
                <w:docPart w:val="38AA03543FDF4BE0BF9D1ABDE751A2C5"/>
              </w:placeholder>
              <w:showingPlcHdr/>
              <w:text/>
            </w:sdt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showingPlcHdr/>
              <w:text/>
            </w:sdt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showingPlcHdr/>
              <w:text/>
            </w:sdt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placeholder>
                <w:docPart w:val="079DCF09A22E456DB04435BF7E921C48"/>
              </w:placeholder>
              <w:showingPlcHdr/>
              <w:text/>
            </w:sdt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9E55C1">
        <w:trPr>
          <w:trHeight w:val="77"/>
        </w:trPr>
        <w:tc>
          <w:tcPr>
            <w:tcW w:w="2542" w:type="dxa"/>
            <w:shd w:val="clear" w:color="auto" w:fill="auto"/>
            <w:vAlign w:val="center"/>
          </w:tcPr>
          <w:sdt>
            <w:sdtPr>
              <w:id w:val="-238181925"/>
              <w:placeholder>
                <w:docPart w:val="DA3F643E20F04C459E9FD490D7B87A33"/>
              </w:placeholder>
              <w:showingPlcHdr/>
              <w:text/>
            </w:sdtPr>
            <w:sdtContent>
              <w:p w14:paraId="60D958CF" w14:textId="77777777" w:rsidR="0036072A" w:rsidRPr="00CC469A" w:rsidRDefault="0036072A" w:rsidP="009E55C1">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Content>
              <w:p w14:paraId="0D30F83C" w14:textId="77777777" w:rsidR="0036072A" w:rsidRPr="00CC469A" w:rsidRDefault="0036072A" w:rsidP="009E55C1">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Content>
              <w:p w14:paraId="2AAFD304" w14:textId="77777777" w:rsidR="0036072A" w:rsidRPr="00CC469A" w:rsidRDefault="0036072A" w:rsidP="009E55C1">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9E5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9E55C1">
            <w:pPr>
              <w:pStyle w:val="Questiontext"/>
            </w:pPr>
            <w:r>
              <w:rPr>
                <w:rFonts w:eastAsia="Calibri"/>
              </w:rPr>
              <w:t>Document references</w:t>
            </w:r>
          </w:p>
        </w:tc>
        <w:sdt>
          <w:sdtPr>
            <w:rPr>
              <w:rStyle w:val="Responseboxtext"/>
            </w:rPr>
            <w:id w:val="-1956168428"/>
            <w:placeholder>
              <w:docPart w:val="4FD8CB8AF2284AD88DDB22FD24727211"/>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38C5D4A4" w:rsidR="005E621F" w:rsidRPr="007B7529" w:rsidRDefault="00603E3D" w:rsidP="009E55C1">
                <w:pPr>
                  <w:pStyle w:val="Questiontext"/>
                </w:pPr>
                <w:r>
                  <w:rPr>
                    <w:rStyle w:val="Responseboxtext"/>
                  </w:rPr>
                  <w:t>Within EMS documents</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9E55C1">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9E5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9E55C1">
            <w:pPr>
              <w:pStyle w:val="Questiontext"/>
            </w:pPr>
            <w:r>
              <w:rPr>
                <w:rFonts w:eastAsia="Calibri"/>
              </w:rPr>
              <w:t>Document references</w:t>
            </w:r>
          </w:p>
        </w:tc>
        <w:sdt>
          <w:sdtPr>
            <w:rPr>
              <w:rStyle w:val="Responseboxtext"/>
            </w:rPr>
            <w:id w:val="1552812067"/>
            <w:placeholder>
              <w:docPart w:val="8E8496F74E9C414AAF77C4BE36C2F666"/>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13656970" w:rsidR="005E621F" w:rsidRPr="007B7529" w:rsidRDefault="00603E3D" w:rsidP="009E55C1">
                <w:pPr>
                  <w:pStyle w:val="Questiontext"/>
                </w:pPr>
                <w:r>
                  <w:rPr>
                    <w:rStyle w:val="Responseboxtext"/>
                  </w:rPr>
                  <w:t>See below</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9E55C1">
            <w:pPr>
              <w:pStyle w:val="Questiontext"/>
            </w:pPr>
          </w:p>
        </w:tc>
      </w:tr>
      <w:tr w:rsidR="005E621F" w:rsidRPr="003A523A" w14:paraId="07AB20D8" w14:textId="77777777" w:rsidTr="009E5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9E55C1">
            <w:pPr>
              <w:pStyle w:val="Questiontext"/>
              <w:spacing w:before="60"/>
              <w:rPr>
                <w:sz w:val="2"/>
                <w:szCs w:val="2"/>
              </w:rPr>
            </w:pPr>
          </w:p>
          <w:p w14:paraId="1ED8EE10" w14:textId="77777777" w:rsidR="005E621F" w:rsidRPr="003A523A" w:rsidRDefault="005E621F" w:rsidP="009E55C1">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9E55C1">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9E55C1">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text/>
            </w:sdtPr>
            <w:sdtContent>
              <w:p w14:paraId="26DAFFD8" w14:textId="2C8A5BF4" w:rsidR="003B6E7E" w:rsidRPr="00CC469A" w:rsidRDefault="00603E3D" w:rsidP="003B6E7E">
                <w:pPr>
                  <w:pStyle w:val="Questiontext"/>
                  <w:rPr>
                    <w:rFonts w:cs="Times New Roman"/>
                    <w:szCs w:val="24"/>
                  </w:rPr>
                </w:pPr>
                <w:r>
                  <w:t xml:space="preserve">HCI treatment of non </w:t>
                </w:r>
                <w:proofErr w:type="spellStart"/>
                <w:r>
                  <w:t>haz</w:t>
                </w:r>
                <w:proofErr w:type="spellEnd"/>
                <w:r>
                  <w:t xml:space="preserve"> waste</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showingPlcHdr/>
              <w:text/>
            </w:sdtPr>
            <w:sdtContent>
              <w:p w14:paraId="3B2AC761" w14:textId="1B24CE9F" w:rsidR="003B6E7E" w:rsidRPr="00CC469A" w:rsidRDefault="00603E3D" w:rsidP="003B6E7E">
                <w:pPr>
                  <w:pStyle w:val="Questiontext"/>
                  <w:rPr>
                    <w:rFonts w:cs="Times New Roman"/>
                    <w:szCs w:val="24"/>
                  </w:rPr>
                </w:pPr>
                <w:r>
                  <w:rPr>
                    <w:rStyle w:val="Responseboxtext"/>
                    <w:rFonts w:eastAsia="Calibri"/>
                  </w:rPr>
                  <w:t xml:space="preserve">                        </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text/>
            </w:sdtPr>
            <w:sdtContent>
              <w:p w14:paraId="6A233F6C" w14:textId="4A2DDA47" w:rsidR="003B6E7E" w:rsidRPr="00CC469A" w:rsidRDefault="00603E3D" w:rsidP="003B6E7E">
                <w:pPr>
                  <w:pStyle w:val="Questiontext"/>
                  <w:rPr>
                    <w:rFonts w:cs="Times New Roman"/>
                    <w:szCs w:val="24"/>
                  </w:rPr>
                </w:pPr>
                <w:r>
                  <w:t>LRC_OMP</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showingPlcHdr/>
              <w:text/>
            </w:sdtPr>
            <w:sdtContent>
              <w:p w14:paraId="302FBC1E" w14:textId="3122A7CA"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text/>
            </w:sdtPr>
            <w:sdtContent>
              <w:p w14:paraId="495ABEA1" w14:textId="4D9CD52D" w:rsidR="003B6E7E" w:rsidRPr="00CC469A" w:rsidRDefault="00603E3D" w:rsidP="003B6E7E">
                <w:pPr>
                  <w:pStyle w:val="Questiontext"/>
                  <w:rPr>
                    <w:rStyle w:val="Responseboxtext"/>
                    <w:rFonts w:cs="Times New Roman"/>
                    <w:szCs w:val="24"/>
                  </w:rPr>
                </w:pPr>
                <w:r>
                  <w:t>LRC_FPMP</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lastRenderedPageBreak/>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 xml:space="preserve">how often you use these </w:t>
            </w:r>
            <w:proofErr w:type="gramStart"/>
            <w:r w:rsidRPr="00B568B7">
              <w:rPr>
                <w:rFonts w:eastAsia="Calibri"/>
              </w:rPr>
              <w:t>measures;</w:t>
            </w:r>
            <w:proofErr w:type="gramEnd"/>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9E5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9E55C1">
            <w:pPr>
              <w:pStyle w:val="Questiontext"/>
            </w:pPr>
            <w:r>
              <w:rPr>
                <w:rFonts w:eastAsia="Calibri"/>
              </w:rPr>
              <w:t>Document references</w:t>
            </w:r>
          </w:p>
        </w:tc>
        <w:sdt>
          <w:sdtPr>
            <w:rPr>
              <w:rStyle w:val="Responseboxtext"/>
            </w:rPr>
            <w:id w:val="-1530408709"/>
            <w:placeholder>
              <w:docPart w:val="F5AC334F020D437AA26364678699CD64"/>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3D447027" w:rsidR="005E621F" w:rsidRPr="007B7529" w:rsidRDefault="00603E3D" w:rsidP="009E55C1">
                <w:pPr>
                  <w:pStyle w:val="Questiontext"/>
                </w:pPr>
                <w:r>
                  <w:rPr>
                    <w:rStyle w:val="Responseboxtext"/>
                  </w:rPr>
                  <w:t>n/a</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9E55C1">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9E5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9E55C1">
            <w:pPr>
              <w:pStyle w:val="Questiontext"/>
            </w:pPr>
            <w:r>
              <w:rPr>
                <w:rFonts w:eastAsia="Calibri"/>
              </w:rPr>
              <w:t>Document references</w:t>
            </w:r>
          </w:p>
        </w:tc>
        <w:sdt>
          <w:sdtPr>
            <w:rPr>
              <w:rStyle w:val="Responseboxtext"/>
            </w:rPr>
            <w:id w:val="-1152367261"/>
            <w:placeholder>
              <w:docPart w:val="0C67ABD2F04A4419B947BE73B641FB7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0C481782" w:rsidR="005E621F" w:rsidRPr="007B7529" w:rsidRDefault="00603E3D" w:rsidP="009E55C1">
                <w:pPr>
                  <w:pStyle w:val="Questiontext"/>
                </w:pPr>
                <w:r>
                  <w:rPr>
                    <w:rStyle w:val="Responseboxtext"/>
                  </w:rPr>
                  <w:t>n/a</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9E55C1">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22"/>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9E55C1">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21" w:type="dxa"/>
                <w:gridSpan w:val="3"/>
                <w:shd w:val="clear" w:color="auto" w:fill="auto"/>
              </w:tcPr>
              <w:p w14:paraId="7EA903A9" w14:textId="77777777" w:rsidR="005E621F" w:rsidRDefault="005E621F" w:rsidP="009E55C1">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9E55C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9E55C1">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9E55C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9E55C1">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9E55C1">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9E55C1">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9E55C1">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9E55C1">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gridSpan w:val="2"/>
                <w:shd w:val="clear" w:color="auto" w:fill="auto"/>
              </w:tcPr>
              <w:p w14:paraId="25A22333" w14:textId="77777777" w:rsidR="005E621F" w:rsidRPr="007B7529" w:rsidRDefault="005E621F" w:rsidP="009E55C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9E55C1">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9E55C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9E55C1">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9E55C1">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Content>
            <w:tc>
              <w:tcPr>
                <w:tcW w:w="712" w:type="dxa"/>
                <w:gridSpan w:val="2"/>
                <w:shd w:val="clear" w:color="auto" w:fill="auto"/>
              </w:tcPr>
              <w:p w14:paraId="2B5E1E7E" w14:textId="77777777" w:rsidR="005E621F" w:rsidRDefault="005E621F" w:rsidP="009E55C1">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9E55C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9E55C1">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9E55C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9E55C1">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9E55C1">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9E55C1">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9E55C1">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9E55C1">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Content>
            <w:tc>
              <w:tcPr>
                <w:tcW w:w="709" w:type="dxa"/>
                <w:gridSpan w:val="2"/>
                <w:shd w:val="clear" w:color="auto" w:fill="auto"/>
              </w:tcPr>
              <w:p w14:paraId="177E7EB5" w14:textId="77777777" w:rsidR="005E621F" w:rsidRPr="007B7529" w:rsidRDefault="005E621F" w:rsidP="009E55C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9E55C1">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9E55C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9E55C1">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9E55C1">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Content>
            <w:tc>
              <w:tcPr>
                <w:tcW w:w="712" w:type="dxa"/>
                <w:gridSpan w:val="2"/>
                <w:shd w:val="clear" w:color="auto" w:fill="auto"/>
              </w:tcPr>
              <w:p w14:paraId="2F3E7AE8" w14:textId="77777777" w:rsidR="005E621F" w:rsidRDefault="005E621F" w:rsidP="009E55C1">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9E55C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9E55C1">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9E55C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9E55C1">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9E55C1">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9E55C1">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9E55C1">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9E55C1">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Content>
            <w:tc>
              <w:tcPr>
                <w:tcW w:w="709" w:type="dxa"/>
                <w:gridSpan w:val="2"/>
                <w:shd w:val="clear" w:color="auto" w:fill="auto"/>
              </w:tcPr>
              <w:p w14:paraId="551C553E" w14:textId="77777777" w:rsidR="005E621F" w:rsidRPr="007B7529" w:rsidRDefault="005E621F" w:rsidP="009E55C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9E55C1">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9E55C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9E55C1">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9E55C1">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Content>
            <w:tc>
              <w:tcPr>
                <w:tcW w:w="712" w:type="dxa"/>
                <w:gridSpan w:val="2"/>
                <w:shd w:val="clear" w:color="auto" w:fill="auto"/>
              </w:tcPr>
              <w:p w14:paraId="345B24F7" w14:textId="77777777" w:rsidR="005E621F" w:rsidRDefault="005E621F" w:rsidP="009E55C1">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9E55C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9E55C1">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9E55C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9E55C1">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9E55C1">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9E55C1">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9E55C1">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9E55C1">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Content>
            <w:tc>
              <w:tcPr>
                <w:tcW w:w="709" w:type="dxa"/>
                <w:gridSpan w:val="2"/>
                <w:shd w:val="clear" w:color="auto" w:fill="auto"/>
              </w:tcPr>
              <w:p w14:paraId="161450D2" w14:textId="77777777" w:rsidR="005E621F" w:rsidRPr="007B7529" w:rsidRDefault="005E621F" w:rsidP="009E55C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9E55C1">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9E55C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9E55C1">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9E55C1">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4"/>
                <w:shd w:val="clear" w:color="auto" w:fill="auto"/>
              </w:tcPr>
              <w:p w14:paraId="1A682633" w14:textId="77777777" w:rsidR="005E621F" w:rsidRPr="001E6B22" w:rsidRDefault="005E621F" w:rsidP="009E55C1">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9E55C1">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9E55C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Content>
            <w:tc>
              <w:tcPr>
                <w:tcW w:w="994" w:type="dxa"/>
                <w:gridSpan w:val="4"/>
                <w:shd w:val="clear" w:color="auto" w:fill="auto"/>
              </w:tcPr>
              <w:p w14:paraId="1E958A9E" w14:textId="77777777" w:rsidR="005E621F" w:rsidRPr="007B7529" w:rsidRDefault="005E621F" w:rsidP="009E55C1">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9E55C1">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9E55C1">
            <w:pPr>
              <w:pStyle w:val="Questiontext"/>
            </w:pPr>
          </w:p>
        </w:tc>
        <w:tc>
          <w:tcPr>
            <w:tcW w:w="994" w:type="dxa"/>
            <w:gridSpan w:val="4"/>
            <w:shd w:val="clear" w:color="auto" w:fill="auto"/>
          </w:tcPr>
          <w:p w14:paraId="25727AAE" w14:textId="77777777" w:rsidR="005E621F" w:rsidRPr="007B7529" w:rsidRDefault="005E621F" w:rsidP="009E55C1">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9E55C1">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9E55C1">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9E55C1">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9E55C1">
            <w:pPr>
              <w:pStyle w:val="Questiontext"/>
            </w:pPr>
            <w:r>
              <w:rPr>
                <w:rFonts w:eastAsia="Calibri"/>
              </w:rPr>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9E55C1">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9E55C1">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9E55C1">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9E55C1">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9E55C1">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9E55C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Content>
            <w:tc>
              <w:tcPr>
                <w:tcW w:w="712" w:type="dxa"/>
                <w:gridSpan w:val="2"/>
                <w:shd w:val="clear" w:color="auto" w:fill="auto"/>
              </w:tcPr>
              <w:p w14:paraId="332EE90D" w14:textId="77777777" w:rsidR="005E621F" w:rsidRDefault="005E621F" w:rsidP="009E55C1">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9E55C1">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9E55C1">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9E55C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9E55C1">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9E55C1">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9E55C1">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9E55C1">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9E55C1">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Content>
            <w:tc>
              <w:tcPr>
                <w:tcW w:w="709" w:type="dxa"/>
                <w:gridSpan w:val="2"/>
                <w:shd w:val="clear" w:color="auto" w:fill="auto"/>
              </w:tcPr>
              <w:p w14:paraId="43420AE6" w14:textId="77777777" w:rsidR="005E621F" w:rsidRPr="007B7529" w:rsidRDefault="005E621F" w:rsidP="009E55C1">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9E55C1">
            <w:pPr>
              <w:pStyle w:val="Questiontext"/>
            </w:pPr>
            <w:r>
              <w:rPr>
                <w:rFonts w:eastAsia="Calibri"/>
              </w:rPr>
              <w:t>Document reference</w:t>
            </w:r>
          </w:p>
        </w:tc>
        <w:sdt>
          <w:sdtPr>
            <w:rPr>
              <w:rStyle w:val="Responseboxtext"/>
            </w:rPr>
            <w:id w:val="-805011673"/>
            <w:placeholder>
              <w:docPart w:val="6C03435B1CFA4287AFD908873942A749"/>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7777777" w:rsidR="005E621F" w:rsidRPr="007B7529" w:rsidRDefault="005E621F" w:rsidP="009E55C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9E55C1">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9E55C1">
        <w:trPr>
          <w:gridBefore w:val="1"/>
          <w:wBefore w:w="6" w:type="dxa"/>
          <w:trHeight w:val="169"/>
        </w:trPr>
        <w:tc>
          <w:tcPr>
            <w:tcW w:w="993" w:type="dxa"/>
            <w:gridSpan w:val="2"/>
            <w:shd w:val="clear" w:color="auto" w:fill="auto"/>
          </w:tcPr>
          <w:p w14:paraId="09FFC50F" w14:textId="77777777" w:rsidR="005E621F" w:rsidRDefault="005E621F" w:rsidP="009E55C1">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Content>
            <w:tc>
              <w:tcPr>
                <w:tcW w:w="712" w:type="dxa"/>
                <w:gridSpan w:val="2"/>
                <w:shd w:val="clear" w:color="auto" w:fill="auto"/>
              </w:tcPr>
              <w:p w14:paraId="3437752A" w14:textId="77777777" w:rsidR="005E621F" w:rsidRDefault="005E621F" w:rsidP="009E55C1">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9E55C1">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9E55C1">
            <w:pPr>
              <w:pStyle w:val="Questiontext"/>
            </w:pPr>
            <w:r>
              <w:rPr>
                <w:rFonts w:eastAsia="Calibri"/>
              </w:rPr>
              <w:t>Document reference</w:t>
            </w:r>
          </w:p>
        </w:tc>
        <w:sdt>
          <w:sdtPr>
            <w:rPr>
              <w:rStyle w:val="Responseboxtext"/>
            </w:rPr>
            <w:id w:val="-1732373808"/>
            <w:placeholder>
              <w:docPart w:val="517842CB18424D6DA9EAE7AE3BE27931"/>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9E55C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9E55C1">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9E55C1">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9E55C1">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9E55C1">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9E55C1">
            <w:pPr>
              <w:pStyle w:val="Questiontext"/>
            </w:pPr>
            <w:r>
              <w:rPr>
                <w:rFonts w:eastAsia="Calibri"/>
                <w:lang w:eastAsia="en-GB"/>
              </w:rPr>
              <w:t>Yes</w:t>
            </w:r>
          </w:p>
        </w:tc>
        <w:sdt>
          <w:sdtPr>
            <w:rPr>
              <w:rFonts w:eastAsia="Calibri"/>
              <w:lang w:eastAsia="en-GB"/>
            </w:rPr>
            <w:id w:val="-28724270"/>
            <w14:checkbox>
              <w14:checked w14:val="0"/>
              <w14:checkedState w14:val="2612" w14:font="MS Gothic"/>
              <w14:uncheckedState w14:val="2610" w14:font="MS Gothic"/>
            </w14:checkbox>
          </w:sdtPr>
          <w:sdtContent>
            <w:tc>
              <w:tcPr>
                <w:tcW w:w="709" w:type="dxa"/>
                <w:gridSpan w:val="2"/>
                <w:shd w:val="clear" w:color="auto" w:fill="auto"/>
              </w:tcPr>
              <w:p w14:paraId="41322CC4" w14:textId="77777777" w:rsidR="005E621F" w:rsidRPr="007B7529" w:rsidRDefault="005E621F" w:rsidP="009E55C1">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9E55C1">
            <w:pPr>
              <w:pStyle w:val="Questiontext"/>
            </w:pPr>
            <w:r>
              <w:rPr>
                <w:rFonts w:eastAsia="Calibri"/>
              </w:rPr>
              <w:t>Document reference</w:t>
            </w:r>
          </w:p>
        </w:tc>
        <w:sdt>
          <w:sdtPr>
            <w:rPr>
              <w:rStyle w:val="Responseboxtext"/>
            </w:rPr>
            <w:id w:val="-316884246"/>
            <w:placeholder>
              <w:docPart w:val="F675F2DDC83340E097A76657AC0B92E8"/>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77777777" w:rsidR="005E621F" w:rsidRPr="007B7529" w:rsidRDefault="005E621F" w:rsidP="009E55C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9E55C1">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9E55C1">
        <w:trPr>
          <w:gridBefore w:val="1"/>
          <w:wBefore w:w="6" w:type="dxa"/>
          <w:trHeight w:val="169"/>
        </w:trPr>
        <w:tc>
          <w:tcPr>
            <w:tcW w:w="993" w:type="dxa"/>
            <w:gridSpan w:val="2"/>
            <w:shd w:val="clear" w:color="auto" w:fill="auto"/>
          </w:tcPr>
          <w:p w14:paraId="1B9411FB" w14:textId="77777777" w:rsidR="005E621F" w:rsidRDefault="005E621F" w:rsidP="009E55C1">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Content>
            <w:tc>
              <w:tcPr>
                <w:tcW w:w="712" w:type="dxa"/>
                <w:gridSpan w:val="2"/>
                <w:shd w:val="clear" w:color="auto" w:fill="auto"/>
              </w:tcPr>
              <w:p w14:paraId="1A829171" w14:textId="77777777" w:rsidR="005E621F" w:rsidRDefault="005E621F" w:rsidP="009E55C1">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9E55C1">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9E55C1">
            <w:pPr>
              <w:pStyle w:val="Questiontext"/>
            </w:pPr>
            <w:r>
              <w:rPr>
                <w:rFonts w:eastAsia="Calibri"/>
              </w:rPr>
              <w:t>Document reference</w:t>
            </w:r>
          </w:p>
        </w:tc>
        <w:sdt>
          <w:sdtPr>
            <w:rPr>
              <w:rStyle w:val="Responseboxtext"/>
            </w:rPr>
            <w:id w:val="1139084606"/>
            <w:placeholder>
              <w:docPart w:val="870022434DCB4F75BAFB57733773C3CC"/>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9E55C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9E55C1">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9E55C1">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9E55C1">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9E55C1">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9E55C1">
            <w:pPr>
              <w:pStyle w:val="Questiontext"/>
            </w:pPr>
            <w:r>
              <w:rPr>
                <w:rFonts w:eastAsia="Calibri"/>
                <w:lang w:eastAsia="en-GB"/>
              </w:rPr>
              <w:t>Yes</w:t>
            </w:r>
          </w:p>
        </w:tc>
        <w:sdt>
          <w:sdtPr>
            <w:rPr>
              <w:rFonts w:eastAsia="Calibri"/>
              <w:lang w:eastAsia="en-GB"/>
            </w:rPr>
            <w:id w:val="1147939994"/>
            <w14:checkbox>
              <w14:checked w14:val="0"/>
              <w14:checkedState w14:val="2612" w14:font="MS Gothic"/>
              <w14:uncheckedState w14:val="2610" w14:font="MS Gothic"/>
            </w14:checkbox>
          </w:sdtPr>
          <w:sdtContent>
            <w:tc>
              <w:tcPr>
                <w:tcW w:w="709" w:type="dxa"/>
                <w:gridSpan w:val="2"/>
                <w:shd w:val="clear" w:color="auto" w:fill="auto"/>
              </w:tcPr>
              <w:p w14:paraId="171C8A92" w14:textId="77777777" w:rsidR="005E621F" w:rsidRPr="007B7529" w:rsidRDefault="005E621F" w:rsidP="009E55C1">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9E55C1">
            <w:pPr>
              <w:pStyle w:val="Questiontext"/>
            </w:pPr>
            <w:r>
              <w:rPr>
                <w:rFonts w:eastAsia="Calibri"/>
              </w:rPr>
              <w:t>Document reference</w:t>
            </w:r>
          </w:p>
        </w:tc>
        <w:sdt>
          <w:sdtPr>
            <w:rPr>
              <w:rStyle w:val="Responseboxtext"/>
            </w:rPr>
            <w:id w:val="1469862267"/>
            <w:placeholder>
              <w:docPart w:val="64447AACF7FF410D9599A8C3A32AF42A"/>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77777777" w:rsidR="005E621F" w:rsidRPr="007B7529" w:rsidRDefault="005E621F" w:rsidP="009E55C1">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9E55C1">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9E55C1">
            <w:pPr>
              <w:pStyle w:val="Questiontext"/>
            </w:pPr>
            <w:r>
              <w:rPr>
                <w:rFonts w:eastAsia="Calibri"/>
              </w:rPr>
              <w:t>Document references</w:t>
            </w:r>
          </w:p>
        </w:tc>
        <w:sdt>
          <w:sdtPr>
            <w:rPr>
              <w:rStyle w:val="Responseboxtext"/>
            </w:rPr>
            <w:id w:val="-1863506741"/>
            <w:placeholder>
              <w:docPart w:val="E2E99142A8A849A3A28396A722F86363"/>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9E55C1">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9E55C1">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9E55C1">
            <w:pPr>
              <w:pStyle w:val="Questiontext"/>
            </w:pPr>
            <w:r>
              <w:rPr>
                <w:rFonts w:eastAsia="Calibri"/>
              </w:rPr>
              <w:t>Document references</w:t>
            </w:r>
          </w:p>
        </w:tc>
        <w:sdt>
          <w:sdtPr>
            <w:rPr>
              <w:rStyle w:val="Responseboxtext"/>
            </w:rPr>
            <w:id w:val="-1378463060"/>
            <w:placeholder>
              <w:docPart w:val="49CA108F00FB4DCCA38AC47DCCFE65C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9E55C1">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9E55C1">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9E55C1">
            <w:pPr>
              <w:pStyle w:val="Questiontext"/>
            </w:pPr>
            <w:r>
              <w:rPr>
                <w:rFonts w:eastAsia="Calibri"/>
              </w:rPr>
              <w:t>Document references</w:t>
            </w:r>
          </w:p>
        </w:tc>
        <w:sdt>
          <w:sdtPr>
            <w:rPr>
              <w:rStyle w:val="Responseboxtext"/>
            </w:rPr>
            <w:id w:val="1261109564"/>
            <w:placeholder>
              <w:docPart w:val="5F1E81249118484B8AE84B7579D58E2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9E55C1">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9E55C1">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 xml:space="preserve">treatment (MBT) process over a </w:t>
            </w:r>
            <w:proofErr w:type="gramStart"/>
            <w:r w:rsidRPr="005E2E96">
              <w:rPr>
                <w:rFonts w:eastAsia="Calibri"/>
              </w:rPr>
              <w:t>12 month</w:t>
            </w:r>
            <w:proofErr w:type="gramEnd"/>
            <w:r w:rsidRPr="005E2E96">
              <w:rPr>
                <w:rFonts w:eastAsia="Calibri"/>
              </w:rPr>
              <w:t xml:space="preserve">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9E55C1">
            <w:pPr>
              <w:pStyle w:val="Questiontext"/>
            </w:pPr>
            <w:r>
              <w:rPr>
                <w:rFonts w:eastAsia="Calibri"/>
              </w:rPr>
              <w:t>Document references</w:t>
            </w:r>
          </w:p>
        </w:tc>
        <w:sdt>
          <w:sdtPr>
            <w:rPr>
              <w:rStyle w:val="Responseboxtext"/>
            </w:rPr>
            <w:id w:val="-1162159224"/>
            <w:placeholder>
              <w:docPart w:val="6B2F58F379C34B9F95ED9153173B3623"/>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9E55C1">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9E55C1">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9E55C1">
            <w:pPr>
              <w:pStyle w:val="Questiontext"/>
            </w:pPr>
            <w:r>
              <w:rPr>
                <w:rFonts w:eastAsia="Calibri"/>
              </w:rPr>
              <w:t>Document references</w:t>
            </w:r>
          </w:p>
        </w:tc>
        <w:sdt>
          <w:sdtPr>
            <w:rPr>
              <w:rStyle w:val="Responseboxtext"/>
            </w:rPr>
            <w:id w:val="291725235"/>
            <w:placeholder>
              <w:docPart w:val="280BB79A2A8049EE877CAB3FB6234B5A"/>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9E55C1">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9E55C1">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 xml:space="preserve">3 Provide a </w:t>
            </w:r>
            <w:proofErr w:type="gramStart"/>
            <w:r w:rsidRPr="005E2E96">
              <w:rPr>
                <w:rFonts w:eastAsia="Calibri"/>
              </w:rPr>
              <w:t>site specific</w:t>
            </w:r>
            <w:proofErr w:type="gramEnd"/>
            <w:r w:rsidRPr="005E2E96">
              <w:rPr>
                <w:rFonts w:eastAsia="Calibri"/>
              </w:rPr>
              <w:t xml:space="preserve">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locations where the waste will be stored and </w:t>
            </w:r>
            <w:proofErr w:type="gramStart"/>
            <w:r>
              <w:rPr>
                <w:rFonts w:eastAsia="ZapfDingbats"/>
                <w:lang w:eastAsia="en-GB"/>
              </w:rPr>
              <w:t>spread;</w:t>
            </w:r>
            <w:proofErr w:type="gramEnd"/>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any spring, well or borehole used to supply water for domestic or food production purposes that is within 250 metres of the area being </w:t>
            </w:r>
            <w:proofErr w:type="gramStart"/>
            <w:r>
              <w:rPr>
                <w:rFonts w:eastAsia="ZapfDingbats"/>
                <w:lang w:eastAsia="en-GB"/>
              </w:rPr>
              <w:t>treated;</w:t>
            </w:r>
            <w:proofErr w:type="gramEnd"/>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any spring, well or borehole not being used for domestic or food production purposes that is within 50 metres of the area being </w:t>
            </w:r>
            <w:proofErr w:type="gramStart"/>
            <w:r>
              <w:rPr>
                <w:rFonts w:eastAsia="ZapfDingbats"/>
                <w:lang w:eastAsia="en-GB"/>
              </w:rPr>
              <w:t>treated;</w:t>
            </w:r>
            <w:proofErr w:type="gramEnd"/>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any European designated sites (candidate or Special Area of Conservation, proposed or Special Protections Area in England and Wales or Ramsar Site) or Sites of Special Scientific Interest (SSSI) which are within 500 metres of the place where waste is to be stored or </w:t>
            </w:r>
            <w:proofErr w:type="gramStart"/>
            <w:r>
              <w:rPr>
                <w:rFonts w:eastAsia="ZapfDingbats"/>
                <w:lang w:eastAsia="en-GB"/>
              </w:rPr>
              <w:t>spread;</w:t>
            </w:r>
            <w:proofErr w:type="gramEnd"/>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the location of public rights of </w:t>
            </w:r>
            <w:proofErr w:type="gramStart"/>
            <w:r>
              <w:rPr>
                <w:rFonts w:eastAsia="ZapfDingbats"/>
                <w:lang w:eastAsia="en-GB"/>
              </w:rPr>
              <w:t>way;</w:t>
            </w:r>
            <w:proofErr w:type="gramEnd"/>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any Groundwater Source Protection </w:t>
            </w:r>
            <w:proofErr w:type="gramStart"/>
            <w:r>
              <w:rPr>
                <w:rFonts w:eastAsia="ZapfDingbats"/>
                <w:lang w:eastAsia="en-GB"/>
              </w:rPr>
              <w:t>Zones;</w:t>
            </w:r>
            <w:proofErr w:type="gramEnd"/>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surface </w:t>
            </w:r>
            <w:proofErr w:type="gramStart"/>
            <w:r>
              <w:rPr>
                <w:rFonts w:eastAsia="ZapfDingbats"/>
                <w:lang w:eastAsia="en-GB"/>
              </w:rPr>
              <w:t>watercourses;</w:t>
            </w:r>
            <w:proofErr w:type="gramEnd"/>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 xml:space="preserve">any buildings or houses within 250 metres of the area being </w:t>
            </w:r>
            <w:proofErr w:type="gramStart"/>
            <w:r>
              <w:rPr>
                <w:rFonts w:eastAsia="ZapfDingbats"/>
                <w:lang w:eastAsia="en-GB"/>
              </w:rPr>
              <w:t>treated;</w:t>
            </w:r>
            <w:proofErr w:type="gramEnd"/>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9E55C1">
            <w:pPr>
              <w:pStyle w:val="Questiontext"/>
            </w:pPr>
            <w:r>
              <w:rPr>
                <w:rFonts w:eastAsia="Calibri"/>
              </w:rPr>
              <w:t>Document references</w:t>
            </w:r>
          </w:p>
        </w:tc>
        <w:sdt>
          <w:sdtPr>
            <w:rPr>
              <w:rStyle w:val="Responseboxtext"/>
            </w:rPr>
            <w:id w:val="35171592"/>
            <w:placeholder>
              <w:docPart w:val="28A1F38CC7F1412DA408CA7F21DAF7D7"/>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9E55C1">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9E55C1">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9E55C1">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Content>
            <w:tc>
              <w:tcPr>
                <w:tcW w:w="433" w:type="dxa"/>
                <w:shd w:val="clear" w:color="auto" w:fill="auto"/>
              </w:tcPr>
              <w:p w14:paraId="32BF9D06" w14:textId="77777777" w:rsidR="005E621F" w:rsidRPr="00E55936" w:rsidRDefault="005E621F" w:rsidP="009E55C1">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9E55C1">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9E55C1">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Content>
            <w:tc>
              <w:tcPr>
                <w:tcW w:w="433" w:type="dxa"/>
                <w:shd w:val="clear" w:color="auto" w:fill="auto"/>
              </w:tcPr>
              <w:p w14:paraId="156E5657" w14:textId="77777777" w:rsidR="005E621F" w:rsidRPr="00E55936" w:rsidRDefault="005E621F" w:rsidP="009E55C1">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9E55C1">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9E55C1">
            <w:pPr>
              <w:pStyle w:val="Questiontext"/>
            </w:pPr>
            <w:r>
              <w:rPr>
                <w:rFonts w:eastAsia="Calibri"/>
              </w:rPr>
              <w:t>Document reference</w:t>
            </w:r>
          </w:p>
        </w:tc>
        <w:sdt>
          <w:sdtPr>
            <w:rPr>
              <w:rStyle w:val="Responseboxtext"/>
            </w:rPr>
            <w:id w:val="-503435834"/>
            <w:placeholder>
              <w:docPart w:val="08D492C7E4D84C2A8E49400880FB43EA"/>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9E55C1">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9E55C1">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9E55C1">
            <w:pPr>
              <w:pStyle w:val="Questiontext"/>
            </w:pPr>
            <w:r>
              <w:rPr>
                <w:rFonts w:eastAsia="Calibri"/>
              </w:rPr>
              <w:t>Document references</w:t>
            </w:r>
          </w:p>
        </w:tc>
        <w:sdt>
          <w:sdtPr>
            <w:rPr>
              <w:rStyle w:val="Responseboxtext"/>
            </w:rPr>
            <w:id w:val="-254974646"/>
            <w:placeholder>
              <w:docPart w:val="C8BB648E53864D67A33DF02D78D96300"/>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9E55C1">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9E55C1">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9E55C1">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Content>
            <w:tc>
              <w:tcPr>
                <w:tcW w:w="577" w:type="dxa"/>
                <w:gridSpan w:val="2"/>
                <w:shd w:val="clear" w:color="auto" w:fill="auto"/>
              </w:tcPr>
              <w:p w14:paraId="10C6018B" w14:textId="77777777" w:rsidR="0036072A" w:rsidRPr="00E55936" w:rsidRDefault="0036072A" w:rsidP="009E55C1">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9E55C1">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9E55C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Content>
            <w:tc>
              <w:tcPr>
                <w:tcW w:w="568" w:type="dxa"/>
                <w:shd w:val="clear" w:color="auto" w:fill="auto"/>
              </w:tcPr>
              <w:p w14:paraId="1D6C4971" w14:textId="77777777" w:rsidR="0036072A" w:rsidRPr="007B7529" w:rsidRDefault="0036072A" w:rsidP="009E55C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9E55C1">
            <w:pPr>
              <w:pStyle w:val="Questiontext"/>
            </w:pPr>
            <w:r>
              <w:rPr>
                <w:rFonts w:eastAsia="Calibri"/>
              </w:rPr>
              <w:t>Document reference</w:t>
            </w:r>
          </w:p>
        </w:tc>
        <w:sdt>
          <w:sdtPr>
            <w:rPr>
              <w:rStyle w:val="Responseboxtext"/>
            </w:rPr>
            <w:id w:val="-991553311"/>
            <w:placeholder>
              <w:docPart w:val="58E52B3578BD48CEB81EFDE5A4EF9508"/>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9E55C1">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9E55C1">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placeholder>
                <w:docPart w:val="F18E745560BA4039A7909370C109CFCD"/>
              </w:placeholder>
              <w:showingPlcHdr/>
              <w:text/>
            </w:sdt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9E55C1">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Content>
            <w:tc>
              <w:tcPr>
                <w:tcW w:w="577" w:type="dxa"/>
                <w:gridSpan w:val="2"/>
                <w:shd w:val="clear" w:color="auto" w:fill="auto"/>
              </w:tcPr>
              <w:p w14:paraId="6C4F0ACE" w14:textId="77777777" w:rsidR="0036072A" w:rsidRPr="00E55936" w:rsidRDefault="0036072A" w:rsidP="009E55C1">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9E55C1">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9E55C1">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Content>
            <w:tc>
              <w:tcPr>
                <w:tcW w:w="568" w:type="dxa"/>
                <w:shd w:val="clear" w:color="auto" w:fill="auto"/>
              </w:tcPr>
              <w:p w14:paraId="28817F8E" w14:textId="77777777" w:rsidR="0036072A" w:rsidRPr="007B7529" w:rsidRDefault="0036072A" w:rsidP="009E55C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9E55C1">
            <w:pPr>
              <w:pStyle w:val="Questiontext"/>
            </w:pPr>
            <w:r>
              <w:rPr>
                <w:rFonts w:eastAsia="Calibri"/>
              </w:rPr>
              <w:t>Document reference</w:t>
            </w:r>
          </w:p>
        </w:tc>
        <w:sdt>
          <w:sdtPr>
            <w:rPr>
              <w:rStyle w:val="Responseboxtext"/>
            </w:rPr>
            <w:id w:val="448747967"/>
            <w:placeholder>
              <w:docPart w:val="750747C6AED546719694871666F76ED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9E55C1">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9E55C1">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9E55C1">
            <w:pPr>
              <w:pStyle w:val="Questiontext"/>
            </w:pPr>
            <w:r>
              <w:rPr>
                <w:rFonts w:eastAsia="Calibri"/>
              </w:rPr>
              <w:t>Document references</w:t>
            </w:r>
          </w:p>
        </w:tc>
        <w:sdt>
          <w:sdtPr>
            <w:rPr>
              <w:rStyle w:val="Responseboxtext"/>
            </w:rPr>
            <w:id w:val="1834719568"/>
            <w:placeholder>
              <w:docPart w:val="C0D4C2AD0C9B484EBAAD058C2B2148EC"/>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9E55C1">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9E55C1">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3"/>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F70C08" w14:textId="77777777" w:rsidR="00E860F1" w:rsidRDefault="00E860F1" w:rsidP="001F125D">
      <w:r>
        <w:separator/>
      </w:r>
    </w:p>
  </w:endnote>
  <w:endnote w:type="continuationSeparator" w:id="0">
    <w:p w14:paraId="3965782C" w14:textId="77777777" w:rsidR="00E860F1" w:rsidRDefault="00E860F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B4CE36" w14:textId="77777777" w:rsidR="009E55C1" w:rsidRDefault="009E55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182E9" w14:textId="77777777" w:rsidR="009E55C1" w:rsidRPr="00623D4A" w:rsidRDefault="009E55C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9E55C1" w:rsidRPr="00D4360E" w:rsidRDefault="009E55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13F182FF" w14:textId="77777777" w:rsidR="009E55C1" w:rsidRPr="00D4360E" w:rsidRDefault="009E55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182F2" w14:textId="70D7824C" w:rsidR="009E55C1" w:rsidRPr="005B00CB" w:rsidRDefault="009E55C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182F4" w14:textId="05E58D36" w:rsidR="009E55C1" w:rsidRPr="005B00CB" w:rsidRDefault="009E55C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0AD9E1E6" w:rsidR="009E55C1" w:rsidRPr="00D4360E" w:rsidRDefault="009E55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wVNNCBwIAAO8D&#10;AAAOAAAAAAAAAAAAAAAAAC4CAABkcnMvZTJvRG9jLnhtbFBLAQItABQABgAIAAAAIQC+KNwN4QAA&#10;AA8BAAAPAAAAAAAAAAAAAAAAAGEEAABkcnMvZG93bnJldi54bWxQSwUGAAAAAAQABADzAAAAbwUA&#10;AAAA&#10;" stroked="f" strokecolor="#005541" strokeweight="1pt">
              <v:textbox inset="0,0">
                <w:txbxContent>
                  <w:p w14:paraId="13F18301" w14:textId="0AD9E1E6" w:rsidR="009E55C1" w:rsidRPr="00D4360E" w:rsidRDefault="009E55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F3ABB8" w14:textId="77777777" w:rsidR="00E860F1" w:rsidRDefault="00E860F1" w:rsidP="001F125D">
      <w:r>
        <w:separator/>
      </w:r>
    </w:p>
  </w:footnote>
  <w:footnote w:type="continuationSeparator" w:id="0">
    <w:p w14:paraId="1917F71C" w14:textId="77777777" w:rsidR="00E860F1" w:rsidRDefault="00E860F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45E7E" w14:textId="77777777" w:rsidR="009E55C1" w:rsidRDefault="009E55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D8FDA" w14:textId="77777777" w:rsidR="009E55C1" w:rsidRDefault="009E55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9E55C1" w14:paraId="13F182F0" w14:textId="77777777" w:rsidTr="007C08F6">
      <w:trPr>
        <w:trHeight w:val="1012"/>
      </w:trPr>
      <w:tc>
        <w:tcPr>
          <w:tcW w:w="9781" w:type="dxa"/>
        </w:tcPr>
        <w:p w14:paraId="13F182EA" w14:textId="77777777" w:rsidR="009E55C1" w:rsidRDefault="009E55C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9E55C1" w:rsidRPr="003536A6" w:rsidRDefault="009E55C1"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9E55C1" w:rsidRDefault="009E55C1" w:rsidP="00DD5AD6">
          <w:pPr>
            <w:autoSpaceDE w:val="0"/>
            <w:autoSpaceDN w:val="0"/>
            <w:adjustRightInd w:val="0"/>
            <w:rPr>
              <w:b/>
              <w:bCs/>
              <w:color w:val="00A0AA"/>
              <w:sz w:val="20"/>
              <w:szCs w:val="20"/>
            </w:rPr>
          </w:pPr>
        </w:p>
        <w:p w14:paraId="13F182ED" w14:textId="77777777" w:rsidR="009E55C1" w:rsidRDefault="009E55C1" w:rsidP="00DD5AD6">
          <w:pPr>
            <w:autoSpaceDE w:val="0"/>
            <w:autoSpaceDN w:val="0"/>
            <w:adjustRightInd w:val="0"/>
            <w:rPr>
              <w:b/>
              <w:bCs/>
              <w:color w:val="00A0AA"/>
              <w:sz w:val="20"/>
              <w:szCs w:val="20"/>
            </w:rPr>
          </w:pPr>
        </w:p>
        <w:p w14:paraId="13F182EE" w14:textId="77777777" w:rsidR="009E55C1" w:rsidRDefault="009E55C1" w:rsidP="00DD5AD6">
          <w:pPr>
            <w:autoSpaceDE w:val="0"/>
            <w:autoSpaceDN w:val="0"/>
            <w:adjustRightInd w:val="0"/>
            <w:rPr>
              <w:b/>
              <w:bCs/>
              <w:color w:val="00A0AA"/>
              <w:sz w:val="20"/>
              <w:szCs w:val="20"/>
            </w:rPr>
          </w:pPr>
        </w:p>
        <w:p w14:paraId="13F182EF" w14:textId="77777777" w:rsidR="009E55C1" w:rsidRDefault="009E55C1" w:rsidP="00DD5AD6">
          <w:pPr>
            <w:autoSpaceDE w:val="0"/>
            <w:autoSpaceDN w:val="0"/>
            <w:adjustRightInd w:val="0"/>
            <w:rPr>
              <w:b/>
              <w:bCs/>
              <w:color w:val="00A0AA"/>
              <w:sz w:val="20"/>
              <w:szCs w:val="20"/>
            </w:rPr>
          </w:pPr>
        </w:p>
      </w:tc>
    </w:tr>
  </w:tbl>
  <w:p w14:paraId="13F182F1" w14:textId="77777777" w:rsidR="009E55C1" w:rsidRDefault="009E55C1"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182F3" w14:textId="77777777" w:rsidR="009E55C1" w:rsidRDefault="009E55C1" w:rsidP="007624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182F5" w14:textId="77777777" w:rsidR="009E55C1" w:rsidRDefault="009E55C1" w:rsidP="00CE0EC9">
    <w:pPr>
      <w:keepNext/>
      <w:keepLines/>
      <w:widowControl w:val="0"/>
      <w:ind w:right="-513"/>
      <w:rPr>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792767" w14:textId="77777777" w:rsidR="009E55C1" w:rsidRDefault="009E55C1" w:rsidP="00CE0EC9">
    <w:pPr>
      <w:keepNext/>
      <w:keepLines/>
      <w:widowControl w:val="0"/>
      <w:ind w:left="142" w:right="-513"/>
      <w:rPr>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182F6" w14:textId="77777777" w:rsidR="009E55C1" w:rsidRDefault="009E55C1"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zK7C5HB8ZO/5IiKcZcYoXsEkZ49YV9Q1wyfrwCPVKFZMav20ewvhrh1ONT242RGj/gStzQ3CgBtYMJgN5AQ6A==" w:salt="Y6QvpuBMieygifdaUxHtQ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AA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673D"/>
    <w:rsid w:val="005E621F"/>
    <w:rsid w:val="005F34D2"/>
    <w:rsid w:val="00603E3D"/>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33E4"/>
    <w:rsid w:val="00907509"/>
    <w:rsid w:val="0092535A"/>
    <w:rsid w:val="009253E1"/>
    <w:rsid w:val="00932307"/>
    <w:rsid w:val="009344AE"/>
    <w:rsid w:val="00934A43"/>
    <w:rsid w:val="009429DE"/>
    <w:rsid w:val="009467FD"/>
    <w:rsid w:val="00946869"/>
    <w:rsid w:val="00951192"/>
    <w:rsid w:val="00953E12"/>
    <w:rsid w:val="0096007E"/>
    <w:rsid w:val="00960A97"/>
    <w:rsid w:val="00961923"/>
    <w:rsid w:val="009642B1"/>
    <w:rsid w:val="00981AD8"/>
    <w:rsid w:val="00990F12"/>
    <w:rsid w:val="009A5AFB"/>
    <w:rsid w:val="009B2428"/>
    <w:rsid w:val="009B34FE"/>
    <w:rsid w:val="009B5723"/>
    <w:rsid w:val="009B7F3C"/>
    <w:rsid w:val="009C0FE3"/>
    <w:rsid w:val="009C360E"/>
    <w:rsid w:val="009C7D5F"/>
    <w:rsid w:val="009D13A0"/>
    <w:rsid w:val="009D3DAF"/>
    <w:rsid w:val="009D4196"/>
    <w:rsid w:val="009E55C1"/>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A71EB"/>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279D"/>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20C9"/>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60F1"/>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77C31"/>
    <w:rsid w:val="00F8556A"/>
    <w:rsid w:val="00F86552"/>
    <w:rsid w:val="00F87EB8"/>
    <w:rsid w:val="00F96849"/>
    <w:rsid w:val="00FA6838"/>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7.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F18E745560BA4039A7909370C109CFCD"/>
        <w:category>
          <w:name w:val="General"/>
          <w:gallery w:val="placeholder"/>
        </w:category>
        <w:types>
          <w:type w:val="bbPlcHdr"/>
        </w:types>
        <w:behaviors>
          <w:behavior w:val="content"/>
        </w:behaviors>
        <w:guid w:val="{B7FA44D6-88F5-4E51-81D5-64FB921E18F9}"/>
      </w:docPartPr>
      <w:docPartBody>
        <w:p w:rsidR="00F91D88" w:rsidRDefault="00CA6DBB" w:rsidP="00CA6DBB">
          <w:pPr>
            <w:pStyle w:val="F18E745560BA4039A7909370C109CFCD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CF7E73"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CF7E73"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CF7E73"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CF7E73"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CF7E73"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CF7E73"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CF7E73"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CF7E73"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CF7E73"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CF7E73"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CF7E73"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CF7E73"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CF7E73"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CF7E73"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CF7E73"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CF7E73"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CF7E73"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CF7E73"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CF7E73"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CF7E73"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CF7E73"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CF7E73"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CF7E73"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CF7E73"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CF7E73"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CF7E73"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CF7E73"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CF7E73"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CF7E73"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CF7E73"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CF7E73"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CF7E73"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CF7E73"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CF7E73"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CF7E73"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CF7E73"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CF7E73"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CF7E73"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CF7E73"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CF7E73"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CF7E73"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CF7E73"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CF7E73"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CF7E73"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CF7E73"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CF7E73"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CF7E73"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CF7E73"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CF7E73"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CF7E73"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CF7E73"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CF7E73"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CF7E73"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CF7E73"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CF7E73"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CF7E73"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CF7E73"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CF7E73"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CF7E73"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CF7E73"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CF7E73"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CF7E73"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CF7E73"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CF7E73"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CF7E73"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CF7E73"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CF7E73"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CF7E73"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CF7E73"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CF7E73"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CF7E73"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CF7E73"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CF7E73"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CF7E73"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CF7E73"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CF7E73"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CF7E73"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CF7E73"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CF7E73"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CF7E73"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CF7E73"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CF7E73"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CF7E73"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CF7E73"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CF7E73"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CF7E73"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CF7E73"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CF7E73"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CF7E73"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CF7E73"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CF7E73"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CF7E73"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CF7E73"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CF7E73"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CF7E73"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CF7E73"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CF7E73"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CF7E73"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CF7E73"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CF7E73" w:rsidRDefault="00F91D88" w:rsidP="00F91D88">
          <w:pPr>
            <w:pStyle w:val="B55FDA9316134D7EA86327C207800A23"/>
          </w:pPr>
          <w:r>
            <w:rPr>
              <w:rStyle w:val="Responseboxtext"/>
            </w:rPr>
            <w:t xml:space="preserve">                                                          </w:t>
          </w:r>
        </w:p>
      </w:docPartBody>
    </w:docPart>
    <w:docPart>
      <w:docPartPr>
        <w:name w:val="6C03435B1CFA4287AFD908873942A749"/>
        <w:category>
          <w:name w:val="General"/>
          <w:gallery w:val="placeholder"/>
        </w:category>
        <w:types>
          <w:type w:val="bbPlcHdr"/>
        </w:types>
        <w:behaviors>
          <w:behavior w:val="content"/>
        </w:behaviors>
        <w:guid w:val="{2D379082-DBDB-440C-B660-BB30E0788CB4}"/>
      </w:docPartPr>
      <w:docPartBody>
        <w:p w:rsidR="00CF7E73" w:rsidRDefault="00F91D88" w:rsidP="00F91D88">
          <w:pPr>
            <w:pStyle w:val="6C03435B1CFA4287AFD908873942A749"/>
          </w:pPr>
          <w:r>
            <w:rPr>
              <w:rStyle w:val="Responseboxtext"/>
            </w:rPr>
            <w:t xml:space="preserve">                                                          </w:t>
          </w:r>
        </w:p>
      </w:docPartBody>
    </w:docPart>
    <w:docPart>
      <w:docPartPr>
        <w:name w:val="517842CB18424D6DA9EAE7AE3BE27931"/>
        <w:category>
          <w:name w:val="General"/>
          <w:gallery w:val="placeholder"/>
        </w:category>
        <w:types>
          <w:type w:val="bbPlcHdr"/>
        </w:types>
        <w:behaviors>
          <w:behavior w:val="content"/>
        </w:behaviors>
        <w:guid w:val="{D2621B6D-8702-4ADA-812C-9DBE8F29C11B}"/>
      </w:docPartPr>
      <w:docPartBody>
        <w:p w:rsidR="00CF7E73" w:rsidRDefault="00F91D88" w:rsidP="00F91D88">
          <w:pPr>
            <w:pStyle w:val="517842CB18424D6DA9EAE7AE3BE27931"/>
          </w:pPr>
          <w:r>
            <w:rPr>
              <w:rStyle w:val="Responseboxtext"/>
            </w:rPr>
            <w:t xml:space="preserve">                                                          </w:t>
          </w:r>
        </w:p>
      </w:docPartBody>
    </w:docPart>
    <w:docPart>
      <w:docPartPr>
        <w:name w:val="F675F2DDC83340E097A76657AC0B92E8"/>
        <w:category>
          <w:name w:val="General"/>
          <w:gallery w:val="placeholder"/>
        </w:category>
        <w:types>
          <w:type w:val="bbPlcHdr"/>
        </w:types>
        <w:behaviors>
          <w:behavior w:val="content"/>
        </w:behaviors>
        <w:guid w:val="{7D0EAB11-8698-4926-AA22-F0E609366073}"/>
      </w:docPartPr>
      <w:docPartBody>
        <w:p w:rsidR="00CF7E73" w:rsidRDefault="00F91D88" w:rsidP="00F91D88">
          <w:pPr>
            <w:pStyle w:val="F675F2DDC83340E097A76657AC0B92E8"/>
          </w:pPr>
          <w:r>
            <w:rPr>
              <w:rStyle w:val="Responseboxtext"/>
            </w:rPr>
            <w:t xml:space="preserve">                                                          </w:t>
          </w:r>
        </w:p>
      </w:docPartBody>
    </w:docPart>
    <w:docPart>
      <w:docPartPr>
        <w:name w:val="870022434DCB4F75BAFB57733773C3CC"/>
        <w:category>
          <w:name w:val="General"/>
          <w:gallery w:val="placeholder"/>
        </w:category>
        <w:types>
          <w:type w:val="bbPlcHdr"/>
        </w:types>
        <w:behaviors>
          <w:behavior w:val="content"/>
        </w:behaviors>
        <w:guid w:val="{F7EBF754-0D59-4B4C-B34C-FE7E2CA80C52}"/>
      </w:docPartPr>
      <w:docPartBody>
        <w:p w:rsidR="00CF7E73" w:rsidRDefault="00F91D88" w:rsidP="00F91D88">
          <w:pPr>
            <w:pStyle w:val="870022434DCB4F75BAFB57733773C3CC"/>
          </w:pPr>
          <w:r>
            <w:rPr>
              <w:rStyle w:val="Responseboxtext"/>
            </w:rPr>
            <w:t xml:space="preserve">                                                          </w:t>
          </w:r>
        </w:p>
      </w:docPartBody>
    </w:docPart>
    <w:docPart>
      <w:docPartPr>
        <w:name w:val="64447AACF7FF410D9599A8C3A32AF42A"/>
        <w:category>
          <w:name w:val="General"/>
          <w:gallery w:val="placeholder"/>
        </w:category>
        <w:types>
          <w:type w:val="bbPlcHdr"/>
        </w:types>
        <w:behaviors>
          <w:behavior w:val="content"/>
        </w:behaviors>
        <w:guid w:val="{C28E4AAC-557B-4663-93D6-09B7AAD30C3D}"/>
      </w:docPartPr>
      <w:docPartBody>
        <w:p w:rsidR="00CF7E73" w:rsidRDefault="00F91D88" w:rsidP="00F91D88">
          <w:pPr>
            <w:pStyle w:val="64447AACF7FF410D9599A8C3A32AF42A"/>
          </w:pPr>
          <w:r>
            <w:rPr>
              <w:rStyle w:val="Responseboxtext"/>
            </w:rPr>
            <w:t xml:space="preserve">                                                          </w:t>
          </w:r>
        </w:p>
      </w:docPartBody>
    </w:docPart>
    <w:docPart>
      <w:docPartPr>
        <w:name w:val="E2E99142A8A849A3A28396A722F86363"/>
        <w:category>
          <w:name w:val="General"/>
          <w:gallery w:val="placeholder"/>
        </w:category>
        <w:types>
          <w:type w:val="bbPlcHdr"/>
        </w:types>
        <w:behaviors>
          <w:behavior w:val="content"/>
        </w:behaviors>
        <w:guid w:val="{FDDFA567-5D44-4C36-A885-556EC3AE94A5}"/>
      </w:docPartPr>
      <w:docPartBody>
        <w:p w:rsidR="00CF7E73" w:rsidRDefault="00F91D88" w:rsidP="00F91D88">
          <w:pPr>
            <w:pStyle w:val="E2E99142A8A849A3A28396A722F86363"/>
          </w:pPr>
          <w:r>
            <w:rPr>
              <w:rStyle w:val="Responseboxtext"/>
            </w:rPr>
            <w:t xml:space="preserve">                                                          </w:t>
          </w:r>
        </w:p>
      </w:docPartBody>
    </w:docPart>
    <w:docPart>
      <w:docPartPr>
        <w:name w:val="49CA108F00FB4DCCA38AC47DCCFE65C7"/>
        <w:category>
          <w:name w:val="General"/>
          <w:gallery w:val="placeholder"/>
        </w:category>
        <w:types>
          <w:type w:val="bbPlcHdr"/>
        </w:types>
        <w:behaviors>
          <w:behavior w:val="content"/>
        </w:behaviors>
        <w:guid w:val="{BC7C89FF-9FC5-4B8C-9CAD-46F6BC8DAFFA}"/>
      </w:docPartPr>
      <w:docPartBody>
        <w:p w:rsidR="00CF7E73" w:rsidRDefault="00F91D88" w:rsidP="00F91D88">
          <w:pPr>
            <w:pStyle w:val="49CA108F00FB4DCCA38AC47DCCFE65C7"/>
          </w:pPr>
          <w:r>
            <w:rPr>
              <w:rStyle w:val="Responseboxtext"/>
            </w:rPr>
            <w:t xml:space="preserve">                                                          </w:t>
          </w:r>
        </w:p>
      </w:docPartBody>
    </w:docPart>
    <w:docPart>
      <w:docPartPr>
        <w:name w:val="5F1E81249118484B8AE84B7579D58E27"/>
        <w:category>
          <w:name w:val="General"/>
          <w:gallery w:val="placeholder"/>
        </w:category>
        <w:types>
          <w:type w:val="bbPlcHdr"/>
        </w:types>
        <w:behaviors>
          <w:behavior w:val="content"/>
        </w:behaviors>
        <w:guid w:val="{B4305A04-FCD9-41F4-A408-161CEDA6383A}"/>
      </w:docPartPr>
      <w:docPartBody>
        <w:p w:rsidR="00CF7E73" w:rsidRDefault="00F91D88" w:rsidP="00F91D88">
          <w:pPr>
            <w:pStyle w:val="5F1E81249118484B8AE84B7579D58E27"/>
          </w:pPr>
          <w:r>
            <w:rPr>
              <w:rStyle w:val="Responseboxtext"/>
            </w:rPr>
            <w:t xml:space="preserve">                                                          </w:t>
          </w:r>
        </w:p>
      </w:docPartBody>
    </w:docPart>
    <w:docPart>
      <w:docPartPr>
        <w:name w:val="6B2F58F379C34B9F95ED9153173B3623"/>
        <w:category>
          <w:name w:val="General"/>
          <w:gallery w:val="placeholder"/>
        </w:category>
        <w:types>
          <w:type w:val="bbPlcHdr"/>
        </w:types>
        <w:behaviors>
          <w:behavior w:val="content"/>
        </w:behaviors>
        <w:guid w:val="{C50B338E-5C3C-43B5-9AF9-8ED86D36438A}"/>
      </w:docPartPr>
      <w:docPartBody>
        <w:p w:rsidR="00CF7E73" w:rsidRDefault="00F91D88" w:rsidP="00F91D88">
          <w:pPr>
            <w:pStyle w:val="6B2F58F379C34B9F95ED9153173B3623"/>
          </w:pPr>
          <w:r>
            <w:rPr>
              <w:rStyle w:val="Responseboxtext"/>
            </w:rPr>
            <w:t xml:space="preserve">                                                          </w:t>
          </w:r>
        </w:p>
      </w:docPartBody>
    </w:docPart>
    <w:docPart>
      <w:docPartPr>
        <w:name w:val="280BB79A2A8049EE877CAB3FB6234B5A"/>
        <w:category>
          <w:name w:val="General"/>
          <w:gallery w:val="placeholder"/>
        </w:category>
        <w:types>
          <w:type w:val="bbPlcHdr"/>
        </w:types>
        <w:behaviors>
          <w:behavior w:val="content"/>
        </w:behaviors>
        <w:guid w:val="{AC890EC1-3F23-4540-8315-3F13C10B5487}"/>
      </w:docPartPr>
      <w:docPartBody>
        <w:p w:rsidR="00CF7E73" w:rsidRDefault="00F91D88" w:rsidP="00F91D88">
          <w:pPr>
            <w:pStyle w:val="280BB79A2A8049EE877CAB3FB6234B5A"/>
          </w:pPr>
          <w:r>
            <w:rPr>
              <w:rStyle w:val="Responseboxtext"/>
            </w:rPr>
            <w:t xml:space="preserve">                                                          </w:t>
          </w:r>
        </w:p>
      </w:docPartBody>
    </w:docPart>
    <w:docPart>
      <w:docPartPr>
        <w:name w:val="28A1F38CC7F1412DA408CA7F21DAF7D7"/>
        <w:category>
          <w:name w:val="General"/>
          <w:gallery w:val="placeholder"/>
        </w:category>
        <w:types>
          <w:type w:val="bbPlcHdr"/>
        </w:types>
        <w:behaviors>
          <w:behavior w:val="content"/>
        </w:behaviors>
        <w:guid w:val="{B866984A-16A2-49D0-B492-71F550187654}"/>
      </w:docPartPr>
      <w:docPartBody>
        <w:p w:rsidR="00CF7E73" w:rsidRDefault="00F91D88" w:rsidP="00F91D88">
          <w:pPr>
            <w:pStyle w:val="28A1F38CC7F1412DA408CA7F21DAF7D7"/>
          </w:pPr>
          <w:r>
            <w:rPr>
              <w:rStyle w:val="Responseboxtext"/>
            </w:rPr>
            <w:t xml:space="preserve">                                                          </w:t>
          </w:r>
        </w:p>
      </w:docPartBody>
    </w:docPart>
    <w:docPart>
      <w:docPartPr>
        <w:name w:val="08D492C7E4D84C2A8E49400880FB43EA"/>
        <w:category>
          <w:name w:val="General"/>
          <w:gallery w:val="placeholder"/>
        </w:category>
        <w:types>
          <w:type w:val="bbPlcHdr"/>
        </w:types>
        <w:behaviors>
          <w:behavior w:val="content"/>
        </w:behaviors>
        <w:guid w:val="{BE777864-5E71-481A-A65D-DED04A57FC3D}"/>
      </w:docPartPr>
      <w:docPartBody>
        <w:p w:rsidR="00CF7E73" w:rsidRDefault="00F91D88" w:rsidP="00F91D88">
          <w:pPr>
            <w:pStyle w:val="08D492C7E4D84C2A8E49400880FB43EA"/>
          </w:pPr>
          <w:r>
            <w:rPr>
              <w:rStyle w:val="Responseboxtext"/>
            </w:rPr>
            <w:t xml:space="preserve">                                                          </w:t>
          </w:r>
        </w:p>
      </w:docPartBody>
    </w:docPart>
    <w:docPart>
      <w:docPartPr>
        <w:name w:val="C8BB648E53864D67A33DF02D78D96300"/>
        <w:category>
          <w:name w:val="General"/>
          <w:gallery w:val="placeholder"/>
        </w:category>
        <w:types>
          <w:type w:val="bbPlcHdr"/>
        </w:types>
        <w:behaviors>
          <w:behavior w:val="content"/>
        </w:behaviors>
        <w:guid w:val="{7789ECF9-9F7A-49EC-82D0-DB19E0D159A0}"/>
      </w:docPartPr>
      <w:docPartBody>
        <w:p w:rsidR="00CF7E73" w:rsidRDefault="00F91D88" w:rsidP="00F91D88">
          <w:pPr>
            <w:pStyle w:val="C8BB648E53864D67A33DF02D78D96300"/>
          </w:pPr>
          <w:r>
            <w:rPr>
              <w:rStyle w:val="Responseboxtext"/>
            </w:rPr>
            <w:t xml:space="preserve">                                                          </w:t>
          </w:r>
        </w:p>
      </w:docPartBody>
    </w:docPart>
    <w:docPart>
      <w:docPartPr>
        <w:name w:val="C0D4C2AD0C9B484EBAAD058C2B2148EC"/>
        <w:category>
          <w:name w:val="General"/>
          <w:gallery w:val="placeholder"/>
        </w:category>
        <w:types>
          <w:type w:val="bbPlcHdr"/>
        </w:types>
        <w:behaviors>
          <w:behavior w:val="content"/>
        </w:behaviors>
        <w:guid w:val="{520393C7-D5EC-460C-8292-C997265996D0}"/>
      </w:docPartPr>
      <w:docPartBody>
        <w:p w:rsidR="00CF7E73" w:rsidRDefault="00F91D88" w:rsidP="00F91D88">
          <w:pPr>
            <w:pStyle w:val="C0D4C2AD0C9B484EBAAD058C2B2148EC"/>
          </w:pPr>
          <w:r>
            <w:rPr>
              <w:rStyle w:val="Responseboxtext"/>
            </w:rPr>
            <w:t xml:space="preserve">                                                          </w:t>
          </w:r>
        </w:p>
      </w:docPartBody>
    </w:docPart>
    <w:docPart>
      <w:docPartPr>
        <w:name w:val="58E52B3578BD48CEB81EFDE5A4EF9508"/>
        <w:category>
          <w:name w:val="General"/>
          <w:gallery w:val="placeholder"/>
        </w:category>
        <w:types>
          <w:type w:val="bbPlcHdr"/>
        </w:types>
        <w:behaviors>
          <w:behavior w:val="content"/>
        </w:behaviors>
        <w:guid w:val="{C72494D6-1A26-4BCD-9B5D-52F389AB80D8}"/>
      </w:docPartPr>
      <w:docPartBody>
        <w:p w:rsidR="00CF7E73" w:rsidRDefault="00F91D88" w:rsidP="00F91D88">
          <w:pPr>
            <w:pStyle w:val="58E52B3578BD48CEB81EFDE5A4EF9508"/>
          </w:pPr>
          <w:r>
            <w:rPr>
              <w:rStyle w:val="Responseboxtext"/>
            </w:rPr>
            <w:t xml:space="preserve">                                                          </w:t>
          </w:r>
        </w:p>
      </w:docPartBody>
    </w:docPart>
    <w:docPart>
      <w:docPartPr>
        <w:name w:val="750747C6AED546719694871666F76ED7"/>
        <w:category>
          <w:name w:val="General"/>
          <w:gallery w:val="placeholder"/>
        </w:category>
        <w:types>
          <w:type w:val="bbPlcHdr"/>
        </w:types>
        <w:behaviors>
          <w:behavior w:val="content"/>
        </w:behaviors>
        <w:guid w:val="{E64B1DE2-8969-4A44-92F8-A7C80CE66614}"/>
      </w:docPartPr>
      <w:docPartBody>
        <w:p w:rsidR="00CF7E73" w:rsidRDefault="00F91D88" w:rsidP="00F91D88">
          <w:pPr>
            <w:pStyle w:val="750747C6AED546719694871666F76ED7"/>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CF7E73"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CF7E73"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CF7E73"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E06"/>
    <w:rsid w:val="00074318"/>
    <w:rsid w:val="002C1620"/>
    <w:rsid w:val="003170D0"/>
    <w:rsid w:val="00323467"/>
    <w:rsid w:val="004116AD"/>
    <w:rsid w:val="004707BA"/>
    <w:rsid w:val="00657EF3"/>
    <w:rsid w:val="00870111"/>
    <w:rsid w:val="009420A6"/>
    <w:rsid w:val="00965347"/>
    <w:rsid w:val="009815E2"/>
    <w:rsid w:val="00A4361F"/>
    <w:rsid w:val="00B018EA"/>
    <w:rsid w:val="00C256AA"/>
    <w:rsid w:val="00C76603"/>
    <w:rsid w:val="00CA6DBB"/>
    <w:rsid w:val="00CF1D85"/>
    <w:rsid w:val="00CF7E73"/>
    <w:rsid w:val="00D01D1E"/>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2" ma:contentTypeDescription="Permitting &amp; Compliance Word Document" ma:contentTypeScope="" ma:versionID="852f042584c9cc9c8c6960f99c6ffac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Incoming document</Internal_x002f_External>
    <Post_x0020_code xmlns="859f7ad6-93f6-4205-b62b-a17f28acbbac">CF72 8YY</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2020-03-30T23:00:00+00:00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166EAF05-5D51-43A4-A98D-3878941DAF57}"/>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3C16841C-9A0B-4D4A-ABD4-0FABE2830093}"/>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2811BF9B-9419-4682-AC86-7756CEBC7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32</TotalTime>
  <Pages>1</Pages>
  <Words>3364</Words>
  <Characters>19176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PAN-009935 - Part C4</dc:title>
  <dc:subject/>
  <dc:creator/>
  <cp:keywords/>
  <dc:description/>
  <cp:lastModifiedBy>Gareth Danter-Hill</cp:lastModifiedBy>
  <cp:revision>5</cp:revision>
  <cp:lastPrinted>2016-04-18T13:20:00Z</cp:lastPrinted>
  <dcterms:created xsi:type="dcterms:W3CDTF">2020-02-19T14:55:00Z</dcterms:created>
  <dcterms:modified xsi:type="dcterms:W3CDTF">2020-03-30T14:34:00Z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6469b1b9-845d-44ca-8589-fb1c85fc1662</vt:lpwstr>
  </property>
  <property fmtid="{D5CDD505-2E9C-101B-9397-08002B2CF9AE}" pid="6" name="_dlc_DocId">
    <vt:lpwstr>REGU-106-82467</vt:lpwstr>
  </property>
  <property fmtid="{D5CDD505-2E9C-101B-9397-08002B2CF9AE}" pid="7" name="_dlc_DocIdUrl">
    <vt:lpwstr>https://cyfoethnaturiolcymru.sharepoint.com/teams/Regulatory/Permitting/_layouts/15/DocIdRedir.aspx?ID=REGU-106-82467, REGU-106-82467</vt:lpwstr>
  </property>
</Properties>
</file>