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74F7D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>s environmental pollution and MC</w:t>
      </w:r>
      <w:r w:rsidRPr="00CF761B">
        <w:rPr>
          <w:rFonts w:ascii="Calibri" w:eastAsia="Batang" w:hAnsi="Calibri"/>
          <w:sz w:val="18"/>
          <w:szCs w:val="18"/>
        </w:rPr>
        <w:t>erts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4A774F7E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4A774F7F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4A774F84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4A774F80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0" w:name="bmUnplanned" w:colFirst="1" w:colLast="1"/>
            <w:bookmarkStart w:id="1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74F81" w14:textId="77777777" w:rsidR="00340582" w:rsidRPr="00CF761B" w:rsidRDefault="00340582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774F82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74F83" w14:textId="77777777" w:rsidR="00BB53B5" w:rsidRPr="00CF761B" w:rsidRDefault="000F0F64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X</w:t>
            </w:r>
          </w:p>
        </w:tc>
      </w:tr>
      <w:bookmarkEnd w:id="0"/>
      <w:bookmarkEnd w:id="1"/>
      <w:tr w:rsidR="00ED3942" w:rsidRPr="001136B5" w14:paraId="4A774F86" w14:textId="77777777" w:rsidTr="00CF761B">
        <w:tc>
          <w:tcPr>
            <w:tcW w:w="10456" w:type="dxa"/>
            <w:gridSpan w:val="14"/>
          </w:tcPr>
          <w:p w14:paraId="4A774F85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4A774F88" w14:textId="77777777" w:rsidTr="00E01713">
        <w:tc>
          <w:tcPr>
            <w:tcW w:w="10456" w:type="dxa"/>
            <w:gridSpan w:val="14"/>
            <w:vAlign w:val="center"/>
          </w:tcPr>
          <w:p w14:paraId="4A774F87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4A774F8D" w14:textId="77777777" w:rsidTr="00E01713">
        <w:tc>
          <w:tcPr>
            <w:tcW w:w="959" w:type="dxa"/>
            <w:vAlign w:val="center"/>
          </w:tcPr>
          <w:p w14:paraId="4A774F8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4A774F8A" w14:textId="77777777" w:rsidR="00E01713" w:rsidRPr="00E01713" w:rsidRDefault="003433B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3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4A774F8B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4A774F8C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4A774F92" w14:textId="77777777" w:rsidTr="00E01713">
        <w:tc>
          <w:tcPr>
            <w:tcW w:w="959" w:type="dxa"/>
            <w:vAlign w:val="center"/>
          </w:tcPr>
          <w:p w14:paraId="4A774F8E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4A774F8F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4A774F90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4A774F91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4A774F94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4A774F93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4A774F99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5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" w:name="bmRequestor" w:colFirst="1" w:colLast="1"/>
            <w:bookmarkStart w:id="3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6" w14:textId="77777777" w:rsidR="00BB53B5" w:rsidRPr="00E01713" w:rsidRDefault="000F0F64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John Benson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7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8" w14:textId="77777777" w:rsidR="00BB53B5" w:rsidRPr="00E01713" w:rsidRDefault="000F0F64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Ops supervisor</w:t>
            </w:r>
          </w:p>
        </w:tc>
      </w:tr>
      <w:tr w:rsidR="00BB53B5" w:rsidRPr="00CF761B" w14:paraId="4A774F9E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A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4" w:name="bmDate2" w:colFirst="1" w:colLast="1"/>
            <w:bookmarkStart w:id="5" w:name="bmTime2" w:colFirst="3" w:colLast="3"/>
            <w:bookmarkEnd w:id="2"/>
            <w:bookmarkEnd w:id="3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B" w14:textId="77777777" w:rsidR="00BB53B5" w:rsidRPr="00E01713" w:rsidRDefault="000F0F64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27/04/2020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C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D" w14:textId="77777777" w:rsidR="00181B41" w:rsidRPr="00E01713" w:rsidRDefault="000F0F64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10:33</w:t>
            </w:r>
          </w:p>
        </w:tc>
      </w:tr>
      <w:tr w:rsidR="00BB53B5" w:rsidRPr="00CF761B" w14:paraId="4A774FA3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9F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6" w:name="bmRequestor_Phone" w:colFirst="3" w:colLast="3"/>
            <w:bookmarkEnd w:id="4"/>
            <w:bookmarkEnd w:id="5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0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1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2" w14:textId="77777777" w:rsidR="00BB53B5" w:rsidRPr="00E01713" w:rsidRDefault="00BB53B5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BB53B5" w:rsidRPr="00CF761B" w14:paraId="4A774FA8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4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Email" w:colFirst="3" w:colLast="3"/>
            <w:bookmarkEnd w:id="6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5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6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7" w14:textId="77777777" w:rsidR="00BB53B5" w:rsidRPr="00E01713" w:rsidRDefault="00BB53B5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bookmarkEnd w:id="7"/>
      <w:tr w:rsidR="004C4969" w:rsidRPr="00CF761B" w14:paraId="4A774FAA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774FA9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Details </w:t>
            </w:r>
            <w:proofErr w:type="gramStart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Of</w:t>
            </w:r>
            <w:proofErr w:type="gramEnd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 Notification:</w:t>
            </w:r>
          </w:p>
        </w:tc>
      </w:tr>
      <w:tr w:rsidR="00E01713" w:rsidRPr="00E01713" w14:paraId="4A774FAF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74FAB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8" w:name="bmAsset_Type" w:colFirst="1" w:colLast="1"/>
            <w:bookmarkStart w:id="9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74FAC" w14:textId="77777777" w:rsidR="00E01713" w:rsidRPr="00E01713" w:rsidRDefault="000F0F6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SWK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AE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4A774FB7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74FB0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0" w:name="bmAddress" w:colFirst="1" w:colLast="1"/>
            <w:bookmarkStart w:id="11" w:name="bmGrid_Ref" w:colFirst="3" w:colLast="3"/>
            <w:bookmarkEnd w:id="8"/>
            <w:bookmarkEnd w:id="9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74FB1" w14:textId="77777777" w:rsidR="000F0F64" w:rsidRDefault="000F0F6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Christchurch - Near the </w:t>
            </w:r>
            <w:proofErr w:type="spellStart"/>
            <w:r>
              <w:rPr>
                <w:rFonts w:ascii="Calibri" w:hAnsi="Calibri"/>
                <w:b/>
              </w:rPr>
              <w:t>Greyhouse</w:t>
            </w:r>
            <w:proofErr w:type="spellEnd"/>
            <w:r>
              <w:rPr>
                <w:rFonts w:ascii="Calibri" w:hAnsi="Calibri"/>
                <w:b/>
              </w:rPr>
              <w:t xml:space="preserve"> public house </w:t>
            </w:r>
          </w:p>
          <w:p w14:paraId="4A774FB2" w14:textId="77777777" w:rsidR="000F0F64" w:rsidRDefault="000F0F6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Christchurch </w:t>
            </w:r>
          </w:p>
          <w:p w14:paraId="4A774FB3" w14:textId="77777777" w:rsidR="000F0F64" w:rsidRDefault="000F0F6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Caerleon </w:t>
            </w:r>
          </w:p>
          <w:p w14:paraId="4A774FB4" w14:textId="77777777" w:rsidR="00AC6EE9" w:rsidRPr="00E01713" w:rsidRDefault="000F0F6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NP18 1JJ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5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6" w14:textId="77777777" w:rsidR="00E01713" w:rsidRPr="00E01713" w:rsidRDefault="000F0F6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ST3471489325</w:t>
            </w:r>
          </w:p>
        </w:tc>
      </w:tr>
      <w:tr w:rsidR="00E01713" w:rsidRPr="00E01713" w14:paraId="4A774FBC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8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2" w:name="bmWatercourse" w:colFirst="3" w:colLast="3"/>
            <w:bookmarkEnd w:id="10"/>
            <w:bookmarkEnd w:id="11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9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A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B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4A774FC1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D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Date" w:colFirst="1" w:colLast="1"/>
            <w:bookmarkStart w:id="14" w:name="bmExpected_End" w:colFirst="3" w:colLast="3"/>
            <w:bookmarkEnd w:id="12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E" w14:textId="77777777" w:rsidR="00E01713" w:rsidRPr="00E01713" w:rsidRDefault="000F0F6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27/04/2020 10:33:33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BF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0" w14:textId="77777777" w:rsidR="00E01713" w:rsidRPr="00E01713" w:rsidRDefault="000F0F6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TBC</w:t>
            </w:r>
          </w:p>
        </w:tc>
      </w:tr>
      <w:bookmarkEnd w:id="13"/>
      <w:bookmarkEnd w:id="14"/>
      <w:tr w:rsidR="00E01713" w:rsidRPr="006E1628" w14:paraId="4A774FC3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74FC2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4A774FC8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4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5" w:name="bmMcert" w:colFirst="1" w:colLast="1"/>
            <w:bookmarkStart w:id="16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5" w14:textId="77777777" w:rsidR="00E01713" w:rsidRPr="00E01713" w:rsidRDefault="000F0F6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6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7" w14:textId="77777777" w:rsidR="00E01713" w:rsidRPr="00E01713" w:rsidRDefault="000F0F6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4A774FCB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4FC9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7" w:name="bmBrief_Outline" w:colFirst="1" w:colLast="1"/>
            <w:bookmarkEnd w:id="15"/>
            <w:bookmarkEnd w:id="16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A" w14:textId="77777777" w:rsidR="00E01713" w:rsidRPr="00E01713" w:rsidRDefault="000F0F64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Maintenance is being carried out on the filter bed</w:t>
            </w:r>
          </w:p>
        </w:tc>
      </w:tr>
      <w:tr w:rsidR="00E01713" w:rsidRPr="00CF761B" w14:paraId="4A774FCE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4FCC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Remedial_Action" w:colFirst="1" w:colLast="1"/>
            <w:bookmarkEnd w:id="17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CD" w14:textId="77777777" w:rsidR="00E01713" w:rsidRPr="00E01713" w:rsidRDefault="000F0F64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Tankers are on site to mitigate flows</w:t>
            </w:r>
          </w:p>
        </w:tc>
      </w:tr>
      <w:tr w:rsidR="00E01713" w:rsidRPr="00CF761B" w14:paraId="4A774FD1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4FCF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Actions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0" w14:textId="77777777" w:rsidR="00E01713" w:rsidRPr="00E01713" w:rsidRDefault="000F0F64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Operational staff are on site monitoring</w:t>
            </w:r>
          </w:p>
        </w:tc>
      </w:tr>
      <w:tr w:rsidR="00E01713" w:rsidRPr="00CF761B" w14:paraId="4A774FD4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4FD2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Environmental_Impact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3" w14:textId="77777777" w:rsidR="00E01713" w:rsidRPr="00E01713" w:rsidRDefault="000F0F64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 environmental impact</w:t>
            </w:r>
          </w:p>
        </w:tc>
      </w:tr>
      <w:tr w:rsidR="00E01713" w:rsidRPr="00CF761B" w14:paraId="4A774FD7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4FD5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Updates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6" w14:textId="77777777" w:rsidR="00E01713" w:rsidRPr="00E01713" w:rsidRDefault="000F0F64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Further updates to follow</w:t>
            </w:r>
          </w:p>
        </w:tc>
      </w:tr>
      <w:tr w:rsidR="003433B0" w:rsidRPr="00CF761B" w14:paraId="174EC404" w14:textId="77777777" w:rsidTr="003433B0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E516EF2" w14:textId="2AED66D4" w:rsidR="003433B0" w:rsidRPr="00E01713" w:rsidRDefault="003433B0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Environment Officer comments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26C9" w14:textId="266DEC56" w:rsidR="003433B0" w:rsidRDefault="003433B0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Upon request John Benson confirmed that w</w:t>
            </w:r>
            <w:r w:rsidRPr="003433B0">
              <w:rPr>
                <w:rFonts w:ascii="Calibri" w:eastAsia="Batang" w:hAnsi="Calibri"/>
                <w:b/>
              </w:rPr>
              <w:t xml:space="preserve">ork was </w:t>
            </w:r>
            <w:r w:rsidRPr="003433B0">
              <w:rPr>
                <w:rFonts w:ascii="Calibri" w:eastAsia="Batang" w:hAnsi="Calibri"/>
                <w:b/>
              </w:rPr>
              <w:t>planned,</w:t>
            </w:r>
            <w:r>
              <w:rPr>
                <w:rFonts w:ascii="Calibri" w:eastAsia="Batang" w:hAnsi="Calibri"/>
                <w:b/>
              </w:rPr>
              <w:t xml:space="preserve"> and n</w:t>
            </w:r>
            <w:r w:rsidRPr="003433B0">
              <w:rPr>
                <w:rFonts w:ascii="Calibri" w:eastAsia="Batang" w:hAnsi="Calibri"/>
                <w:b/>
              </w:rPr>
              <w:t xml:space="preserve">o flows </w:t>
            </w:r>
            <w:r>
              <w:rPr>
                <w:rFonts w:ascii="Calibri" w:eastAsia="Batang" w:hAnsi="Calibri"/>
                <w:b/>
              </w:rPr>
              <w:t xml:space="preserve">will leave the site. </w:t>
            </w:r>
          </w:p>
        </w:tc>
      </w:tr>
      <w:tr w:rsidR="00E01713" w:rsidRPr="006E1628" w14:paraId="4A774FD9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74FD8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  <w:bookmarkStart w:id="22" w:name="_GoBack"/>
            <w:bookmarkEnd w:id="21"/>
            <w:bookmarkEnd w:id="22"/>
          </w:p>
        </w:tc>
      </w:tr>
      <w:tr w:rsidR="00E01713" w:rsidRPr="00E01713" w14:paraId="4A774FE0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A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B" w14:textId="77777777" w:rsidR="00E01713" w:rsidRPr="00E01713" w:rsidRDefault="000F0F6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315468021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C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D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E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DF" w14:textId="77777777" w:rsidR="00E01713" w:rsidRPr="00E01713" w:rsidRDefault="000F0F6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Initial</w:t>
            </w:r>
          </w:p>
        </w:tc>
      </w:tr>
      <w:tr w:rsidR="00E01713" w:rsidRPr="00CF761B" w14:paraId="4A774FE7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E1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E2" w14:textId="77777777" w:rsidR="00E01713" w:rsidRPr="00CF761B" w:rsidRDefault="000F0F6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Lisa Thorpe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E3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E4" w14:textId="77777777" w:rsidR="00E01713" w:rsidRPr="00CF761B" w:rsidRDefault="000F0F64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27/04/2020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E5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FE6" w14:textId="77777777" w:rsidR="00E01713" w:rsidRPr="00CF761B" w:rsidRDefault="000F0F6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10:45</w:t>
            </w:r>
          </w:p>
        </w:tc>
      </w:tr>
      <w:bookmarkEnd w:id="26"/>
      <w:bookmarkEnd w:id="27"/>
      <w:bookmarkEnd w:id="28"/>
    </w:tbl>
    <w:p w14:paraId="4A774FE8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4"/>
      <w:footerReference w:type="default" r:id="rId15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74FEB" w14:textId="77777777" w:rsidR="002058AF" w:rsidRDefault="002058AF">
      <w:r>
        <w:separator/>
      </w:r>
    </w:p>
  </w:endnote>
  <w:endnote w:type="continuationSeparator" w:id="0">
    <w:p w14:paraId="4A774FEC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74FF0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4A774FF1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74FE9" w14:textId="77777777" w:rsidR="002058AF" w:rsidRDefault="002058AF">
      <w:r>
        <w:separator/>
      </w:r>
    </w:p>
  </w:footnote>
  <w:footnote w:type="continuationSeparator" w:id="0">
    <w:p w14:paraId="4A774FEA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74FED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A774FF2" wp14:editId="4A774FF3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74FF4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4A774FF5" wp14:editId="4A774FF6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4A774FEE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4A774FEF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0F0F64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433B0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92574"/>
    <w:rsid w:val="005A0B14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5A37"/>
    <w:rsid w:val="00657DED"/>
    <w:rsid w:val="006672DC"/>
    <w:rsid w:val="00683F25"/>
    <w:rsid w:val="006A3D34"/>
    <w:rsid w:val="006E1628"/>
    <w:rsid w:val="006E3B07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A774F7D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file:///\\dcwwlocal\shareddata\Shared%20Services\DCWW\Smart%20Hub\7.%20TEAM\eLibrary\smarthub@dwrcymru.com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2" ma:contentTypeDescription="Permitting &amp; Compliance Word Document" ma:contentTypeScope="" ma:versionID="97140af59e28ba8bf0ab0244a1d9b7f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Post_x0020_code xmlns="859f7ad6-93f6-4205-b62b-a17f28acbbac">NP18 1JL</Post_x0020_code>
    <Document_x0020_Type xmlns="859f7ad6-93f6-4205-b62b-a17f28acbbac">Email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Pentwyn Rd, Nelson, Treharris CF46 6LY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2020-04-26T23:00:00+00:00</Document_x0020_Date>
    <Facility_x0020_Address xmlns="859f7ad6-93f6-4205-b62b-a17f28acbbac">Newport Christchurch WWTW</Facility_x0020_Address>
    <Environment_x0020_Sub_x0020_Folder xmlns="859f7ad6-93f6-4205-b62b-a17f28acbbac">Licence supervision</Environment_x0020_Sub_x0020_Folder>
    <Customer_x0020_Name xmlns="859f7ad6-93f6-4205-b62b-a17f28acbbac">Dwr Cymru Welsh Water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175C5-BA1F-430E-9D74-76AFA1E94BA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756B4DB-F161-4064-881A-BCA40C82EA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BBEE826-077A-4CDE-8053-400F0BF27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43A849-715B-4E13-847F-6CA49F5A03CA}">
  <ds:schemaRefs>
    <ds:schemaRef ds:uri="http://purl.org/dc/elements/1.1/"/>
    <ds:schemaRef ds:uri="859f7ad6-93f6-4205-b62b-a17f28acbbac"/>
    <ds:schemaRef ds:uri="6e121689-de5b-41b9-a751-bfeda7fa2b07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5AD5919-AB4A-4E99-B1B9-2D21EE7703B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51A1E68-2225-4F10-BEEB-353245592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2</TotalTime>
  <Pages>1</Pages>
  <Words>217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 Procedures</dc:title>
  <dc:subject>OPerational NOTification</dc:subject>
  <dc:creator>John Benson</dc:creator>
  <cp:keywords/>
  <dc:description/>
  <cp:lastModifiedBy>Burton, Luke</cp:lastModifiedBy>
  <cp:revision>3</cp:revision>
  <cp:lastPrinted>2014-10-09T14:04:00Z</cp:lastPrinted>
  <dcterms:created xsi:type="dcterms:W3CDTF">2020-04-27T09:45:00Z</dcterms:created>
  <dcterms:modified xsi:type="dcterms:W3CDTF">2020-04-28T10:52:00Z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REGU-184-237740</vt:lpwstr>
  </property>
  <property fmtid="{D5CDD505-2E9C-101B-9397-08002B2CF9AE}" pid="9" name="_dlc_DocIdItemGuid">
    <vt:lpwstr>4120e23f-470b-4b48-ac2f-c2e70a5e7ae4</vt:lpwstr>
  </property>
  <property fmtid="{D5CDD505-2E9C-101B-9397-08002B2CF9AE}" pid="10" name="_dlc_DocIdUrl">
    <vt:lpwstr>https://cyfoethnaturiolcymru.sharepoint.com/teams/Regulatory/Permitting/_layouts/15/DocIdRedir.aspx?ID=REGU-184-237740, REGU-184-237740</vt:lpwstr>
  </property>
</Properties>
</file>