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555C2" w14:textId="77777777" w:rsidR="0023182B" w:rsidRPr="00783ED2" w:rsidRDefault="006D6F79" w:rsidP="0009246B">
      <w:pPr>
        <w:pStyle w:val="StyleHeading5BlockLabelArial"/>
        <w:spacing w:before="60" w:after="60" w:line="270" w:lineRule="exact"/>
        <w:rPr>
          <w:color w:val="auto"/>
        </w:rPr>
      </w:pPr>
      <w:r w:rsidRPr="00783ED2">
        <w:rPr>
          <w:color w:val="auto"/>
        </w:rPr>
        <w:t xml:space="preserve">Duly Made checklist – new </w:t>
      </w:r>
      <w:r w:rsidR="00D60C5E" w:rsidRPr="00783ED2">
        <w:rPr>
          <w:color w:val="auto"/>
        </w:rPr>
        <w:t xml:space="preserve">bespoke waste </w:t>
      </w:r>
      <w:r w:rsidR="002F1449" w:rsidRPr="00783ED2">
        <w:rPr>
          <w:color w:val="auto"/>
        </w:rPr>
        <w:t>permits</w:t>
      </w:r>
    </w:p>
    <w:p w14:paraId="6152E9F8" w14:textId="77777777" w:rsidR="001D0A9E" w:rsidRPr="00783ED2" w:rsidRDefault="001D0A9E" w:rsidP="0009246B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44E6C6C1" w14:textId="77777777" w:rsidR="00A52699" w:rsidRPr="00783ED2" w:rsidRDefault="00A52699" w:rsidP="0009246B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A52699" w:rsidRPr="00783ED2" w14:paraId="744AF0F7" w14:textId="77777777" w:rsidTr="00655BF3">
        <w:trPr>
          <w:trHeight w:val="227"/>
        </w:trPr>
        <w:tc>
          <w:tcPr>
            <w:tcW w:w="4077" w:type="dxa"/>
          </w:tcPr>
          <w:p w14:paraId="6463B706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0714402" w14:textId="6F952788" w:rsidR="00A52699" w:rsidRPr="005B6FD7" w:rsidRDefault="0073548A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6FD7">
              <w:rPr>
                <w:rFonts w:ascii="Arial" w:hAnsi="Arial" w:cs="Arial"/>
                <w:lang w:eastAsia="en-US"/>
              </w:rPr>
              <w:t>PAN-009210</w:t>
            </w:r>
          </w:p>
        </w:tc>
      </w:tr>
      <w:tr w:rsidR="00A52699" w:rsidRPr="00783ED2" w14:paraId="620C5501" w14:textId="77777777" w:rsidTr="00655BF3">
        <w:trPr>
          <w:trHeight w:val="227"/>
        </w:trPr>
        <w:tc>
          <w:tcPr>
            <w:tcW w:w="4077" w:type="dxa"/>
          </w:tcPr>
          <w:p w14:paraId="7A0B37A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B63E31B" w14:textId="5237C23A" w:rsidR="00A52699" w:rsidRPr="005B6FD7" w:rsidRDefault="00466164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6FD7"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A52699" w:rsidRPr="00783ED2" w14:paraId="3D36C629" w14:textId="77777777" w:rsidTr="00655BF3">
        <w:trPr>
          <w:trHeight w:val="227"/>
        </w:trPr>
        <w:tc>
          <w:tcPr>
            <w:tcW w:w="4077" w:type="dxa"/>
          </w:tcPr>
          <w:p w14:paraId="0E25EB2C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5FBBA85C" w14:textId="5865DE3C" w:rsidR="00A52699" w:rsidRPr="005B6FD7" w:rsidRDefault="00F4190F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36555931"/>
            <w:r w:rsidRPr="005B6FD7">
              <w:rPr>
                <w:rFonts w:ascii="Arial" w:hAnsi="Arial" w:cs="Arial"/>
                <w:lang w:eastAsia="en-US"/>
              </w:rPr>
              <w:t>Alun Griffiths (Contractors) Limited</w:t>
            </w:r>
            <w:bookmarkEnd w:id="0"/>
          </w:p>
        </w:tc>
      </w:tr>
      <w:tr w:rsidR="00A52699" w:rsidRPr="00783ED2" w14:paraId="2A4864B4" w14:textId="77777777" w:rsidTr="00655BF3">
        <w:trPr>
          <w:trHeight w:val="227"/>
        </w:trPr>
        <w:tc>
          <w:tcPr>
            <w:tcW w:w="4077" w:type="dxa"/>
          </w:tcPr>
          <w:p w14:paraId="795CEC95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7CECFA39" w14:textId="4BA47209" w:rsidR="00A52699" w:rsidRPr="005B6FD7" w:rsidRDefault="00F4190F" w:rsidP="00EF1B63">
            <w:pPr>
              <w:pStyle w:val="Default"/>
            </w:pPr>
            <w:r w:rsidRPr="005B6FD7">
              <w:rPr>
                <w:lang w:eastAsia="en-US"/>
              </w:rPr>
              <w:t>Alun Griffiths (Contractors) Limited</w:t>
            </w:r>
            <w:r w:rsidR="00EF1B63">
              <w:rPr>
                <w:lang w:eastAsia="en-US"/>
              </w:rPr>
              <w:t>, Rover Way, Cardiff, CF24 4RX</w:t>
            </w:r>
          </w:p>
        </w:tc>
      </w:tr>
      <w:tr w:rsidR="00A52699" w:rsidRPr="00783ED2" w14:paraId="777F1320" w14:textId="77777777" w:rsidTr="00655BF3">
        <w:trPr>
          <w:trHeight w:val="227"/>
        </w:trPr>
        <w:tc>
          <w:tcPr>
            <w:tcW w:w="4077" w:type="dxa"/>
          </w:tcPr>
          <w:p w14:paraId="364C1AF1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20B26951" w14:textId="52149558" w:rsidR="00A52699" w:rsidRPr="005B6FD7" w:rsidRDefault="00F4190F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6FD7">
              <w:rPr>
                <w:rFonts w:ascii="Arial" w:hAnsi="Arial" w:cs="Arial"/>
                <w:lang w:eastAsia="en-US"/>
              </w:rPr>
              <w:t xml:space="preserve">South West </w:t>
            </w:r>
          </w:p>
        </w:tc>
      </w:tr>
      <w:tr w:rsidR="00A52699" w:rsidRPr="00783ED2" w14:paraId="5242BDF8" w14:textId="77777777" w:rsidTr="00655BF3">
        <w:trPr>
          <w:trHeight w:val="227"/>
        </w:trPr>
        <w:tc>
          <w:tcPr>
            <w:tcW w:w="4077" w:type="dxa"/>
          </w:tcPr>
          <w:p w14:paraId="610DB67F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61F1A59" w14:textId="55D722B6" w:rsidR="00A52699" w:rsidRPr="005B6FD7" w:rsidRDefault="005B6FD7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6FD7">
              <w:rPr>
                <w:rFonts w:ascii="Arial" w:hAnsi="Arial" w:cs="Arial"/>
                <w:color w:val="333333"/>
              </w:rPr>
              <w:t>Vale of Glamorgan &amp; Cardiff</w:t>
            </w:r>
          </w:p>
        </w:tc>
      </w:tr>
      <w:tr w:rsidR="00A52699" w:rsidRPr="00783ED2" w14:paraId="020901B1" w14:textId="77777777" w:rsidTr="00655BF3">
        <w:trPr>
          <w:trHeight w:val="227"/>
        </w:trPr>
        <w:tc>
          <w:tcPr>
            <w:tcW w:w="4077" w:type="dxa"/>
          </w:tcPr>
          <w:p w14:paraId="657EB3A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8BFD2DB" w14:textId="0719753C" w:rsidR="00A52699" w:rsidRPr="005B6FD7" w:rsidRDefault="005B6FD7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6FD7">
              <w:rPr>
                <w:rFonts w:ascii="Arial" w:hAnsi="Arial" w:cs="Arial"/>
                <w:lang w:eastAsia="en-US"/>
              </w:rPr>
              <w:t>Gareth Davies</w:t>
            </w:r>
          </w:p>
        </w:tc>
      </w:tr>
    </w:tbl>
    <w:p w14:paraId="2E928685" w14:textId="77777777" w:rsidR="00A52699" w:rsidRPr="00783ED2" w:rsidRDefault="00A52699" w:rsidP="0009246B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463F5E08" w14:textId="77777777" w:rsidR="00A52699" w:rsidRPr="00783ED2" w:rsidRDefault="00A52699" w:rsidP="0009246B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A52699" w:rsidRPr="00783ED2" w14:paraId="2525E587" w14:textId="77777777" w:rsidTr="00655BF3">
        <w:trPr>
          <w:trHeight w:val="20"/>
        </w:trPr>
        <w:tc>
          <w:tcPr>
            <w:tcW w:w="7196" w:type="dxa"/>
          </w:tcPr>
          <w:p w14:paraId="08072EDA" w14:textId="07CF3533" w:rsidR="00A52699" w:rsidRPr="00783ED2" w:rsidRDefault="00B145E2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5F545693" wp14:editId="021557A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2CE3946" w14:textId="77777777" w:rsidR="00AC7CEB" w:rsidRPr="002F1449" w:rsidRDefault="00AC7CEB" w:rsidP="00A5269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0C77EDDA" w14:textId="77777777" w:rsidR="00AC7CEB" w:rsidRDefault="00AC7CEB" w:rsidP="00A5269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FEC793E" w14:textId="77777777" w:rsidR="00AC7CEB" w:rsidRDefault="00AC7CEB" w:rsidP="00A5269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54569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12CE3946" w14:textId="77777777" w:rsidR="00AC7CEB" w:rsidRPr="002F1449" w:rsidRDefault="00AC7CEB" w:rsidP="00A5269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0C77EDDA" w14:textId="77777777" w:rsidR="00AC7CEB" w:rsidRDefault="00AC7CEB" w:rsidP="00A5269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FEC793E" w14:textId="77777777" w:rsidR="00AC7CEB" w:rsidRDefault="00AC7CEB" w:rsidP="00A5269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52699" w:rsidRPr="00783ED2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69D21C9" w14:textId="7ABDF43A" w:rsidR="00A52699" w:rsidRPr="00783ED2" w:rsidRDefault="001727BE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 w:rsidRPr="001727BE">
              <w:rPr>
                <w:rFonts w:ascii="Arial" w:hAnsi="Arial" w:cs="Arial"/>
              </w:rPr>
              <w:t>17/02/2020</w:t>
            </w:r>
          </w:p>
        </w:tc>
      </w:tr>
      <w:tr w:rsidR="00A52699" w:rsidRPr="00783ED2" w14:paraId="5FEB290F" w14:textId="77777777" w:rsidTr="00655BF3">
        <w:trPr>
          <w:trHeight w:val="20"/>
        </w:trPr>
        <w:tc>
          <w:tcPr>
            <w:tcW w:w="7196" w:type="dxa"/>
          </w:tcPr>
          <w:p w14:paraId="5EC624D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72812812" w14:textId="56A352B3" w:rsidR="00A52699" w:rsidRPr="00783ED2" w:rsidRDefault="00403E95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 w:rsidRPr="001727BE">
              <w:rPr>
                <w:rFonts w:ascii="Arial" w:hAnsi="Arial" w:cs="Arial"/>
              </w:rPr>
              <w:t>17/02/2020</w:t>
            </w:r>
          </w:p>
        </w:tc>
      </w:tr>
      <w:tr w:rsidR="00A52699" w:rsidRPr="00783ED2" w14:paraId="59B2357C" w14:textId="77777777" w:rsidTr="00655BF3">
        <w:trPr>
          <w:trHeight w:val="20"/>
        </w:trPr>
        <w:tc>
          <w:tcPr>
            <w:tcW w:w="7196" w:type="dxa"/>
          </w:tcPr>
          <w:p w14:paraId="64FE0E4B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7752DA" w14:textId="0810EED9" w:rsidR="00A52699" w:rsidRPr="00783ED2" w:rsidRDefault="008F0826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</w:t>
            </w:r>
            <w:r w:rsidR="005454A6">
              <w:rPr>
                <w:rFonts w:ascii="Arial" w:hAnsi="Arial" w:cs="Arial"/>
              </w:rPr>
              <w:t>3</w:t>
            </w:r>
            <w:r w:rsidR="00A2057D">
              <w:rPr>
                <w:rFonts w:ascii="Arial" w:hAnsi="Arial" w:cs="Arial"/>
              </w:rPr>
              <w:t>/2020</w:t>
            </w:r>
          </w:p>
        </w:tc>
      </w:tr>
      <w:tr w:rsidR="00A52699" w:rsidRPr="00783ED2" w14:paraId="11E3C5D9" w14:textId="77777777" w:rsidTr="00655BF3">
        <w:trPr>
          <w:trHeight w:val="20"/>
        </w:trPr>
        <w:tc>
          <w:tcPr>
            <w:tcW w:w="7196" w:type="dxa"/>
          </w:tcPr>
          <w:p w14:paraId="24BAAA0B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81A3EB1" w14:textId="34FED898" w:rsidR="00A52699" w:rsidRPr="00783ED2" w:rsidRDefault="00AC7CEB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52699" w:rsidRPr="00783ED2" w14:paraId="0D9DD2EA" w14:textId="77777777" w:rsidTr="00655BF3">
        <w:trPr>
          <w:trHeight w:val="20"/>
        </w:trPr>
        <w:tc>
          <w:tcPr>
            <w:tcW w:w="7196" w:type="dxa"/>
          </w:tcPr>
          <w:p w14:paraId="6A29DC7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2FC8C43" w14:textId="6FD5F7A0" w:rsidR="00A52699" w:rsidRPr="00783ED2" w:rsidRDefault="00213775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23/04/2020</w:t>
            </w:r>
          </w:p>
        </w:tc>
      </w:tr>
      <w:tr w:rsidR="00A52699" w:rsidRPr="00783ED2" w14:paraId="1ED63F44" w14:textId="77777777" w:rsidTr="00655BF3">
        <w:trPr>
          <w:trHeight w:val="20"/>
        </w:trPr>
        <w:tc>
          <w:tcPr>
            <w:tcW w:w="7196" w:type="dxa"/>
          </w:tcPr>
          <w:p w14:paraId="7AB1160C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6A7CFA7" w14:textId="641B3185" w:rsidR="00A52699" w:rsidRPr="00783ED2" w:rsidRDefault="00213775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52699" w:rsidRPr="00783ED2" w14:paraId="501C8D72" w14:textId="77777777" w:rsidTr="00655BF3">
        <w:trPr>
          <w:trHeight w:val="20"/>
        </w:trPr>
        <w:tc>
          <w:tcPr>
            <w:tcW w:w="7196" w:type="dxa"/>
          </w:tcPr>
          <w:p w14:paraId="1C45E873" w14:textId="172A8764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 w:rsidR="00E66DC1"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40F347F6" w14:textId="3AA37CD8" w:rsidR="00A52699" w:rsidRPr="00783ED2" w:rsidRDefault="00213775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52699" w:rsidRPr="00783ED2" w14:paraId="68DB2D1F" w14:textId="77777777" w:rsidTr="00655BF3">
        <w:trPr>
          <w:trHeight w:val="20"/>
        </w:trPr>
        <w:tc>
          <w:tcPr>
            <w:tcW w:w="7196" w:type="dxa"/>
          </w:tcPr>
          <w:p w14:paraId="726B2986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1424F517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3ED2">
              <w:rPr>
                <w:rFonts w:ascii="Arial" w:hAnsi="Arial" w:cs="Arial"/>
              </w:rPr>
              <w:t>n/a</w:t>
            </w:r>
          </w:p>
        </w:tc>
      </w:tr>
      <w:tr w:rsidR="00A52699" w:rsidRPr="00783ED2" w14:paraId="2B64B6CB" w14:textId="77777777" w:rsidTr="00655BF3">
        <w:trPr>
          <w:trHeight w:val="20"/>
        </w:trPr>
        <w:tc>
          <w:tcPr>
            <w:tcW w:w="7196" w:type="dxa"/>
          </w:tcPr>
          <w:p w14:paraId="3B5F0030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69709EE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3ED2">
              <w:rPr>
                <w:rFonts w:ascii="Arial" w:hAnsi="Arial" w:cs="Arial"/>
              </w:rPr>
              <w:t>n/a</w:t>
            </w:r>
          </w:p>
        </w:tc>
      </w:tr>
      <w:tr w:rsidR="00A52699" w:rsidRPr="00783ED2" w14:paraId="443EF005" w14:textId="77777777" w:rsidTr="00655BF3">
        <w:trPr>
          <w:trHeight w:val="20"/>
        </w:trPr>
        <w:tc>
          <w:tcPr>
            <w:tcW w:w="7196" w:type="dxa"/>
          </w:tcPr>
          <w:p w14:paraId="51C56096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1C174857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3ED2">
              <w:rPr>
                <w:rFonts w:ascii="Arial" w:hAnsi="Arial" w:cs="Arial"/>
              </w:rPr>
              <w:t>n/a</w:t>
            </w:r>
          </w:p>
        </w:tc>
      </w:tr>
    </w:tbl>
    <w:p w14:paraId="0F699DDD" w14:textId="77777777" w:rsidR="00A52699" w:rsidRPr="00783ED2" w:rsidRDefault="00A52699" w:rsidP="0009246B">
      <w:pPr>
        <w:pStyle w:val="StyleHeading5BlockLabelArial"/>
        <w:spacing w:before="60" w:after="60" w:line="270" w:lineRule="exact"/>
      </w:pPr>
    </w:p>
    <w:p w14:paraId="61D9EDB7" w14:textId="77777777" w:rsidR="00481D55" w:rsidRPr="00783ED2" w:rsidRDefault="00F30CE9" w:rsidP="0009246B">
      <w:pPr>
        <w:pStyle w:val="StyleHeading5BlockLabelArial"/>
        <w:spacing w:before="60" w:after="60" w:line="270" w:lineRule="exact"/>
        <w:rPr>
          <w:color w:val="auto"/>
        </w:rPr>
      </w:pPr>
      <w:r w:rsidRPr="00783ED2">
        <w:rPr>
          <w:color w:val="auto"/>
        </w:rPr>
        <w:br w:type="page"/>
      </w:r>
      <w:r w:rsidR="009B7AC3" w:rsidRPr="00783ED2">
        <w:rPr>
          <w:color w:val="auto"/>
        </w:rPr>
        <w:lastRenderedPageBreak/>
        <w:t>Documents and information checklist: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5"/>
        <w:gridCol w:w="608"/>
        <w:gridCol w:w="552"/>
        <w:gridCol w:w="595"/>
        <w:gridCol w:w="2320"/>
      </w:tblGrid>
      <w:tr w:rsidR="00F30CE9" w:rsidRPr="00783ED2" w14:paraId="066EC241" w14:textId="77777777" w:rsidTr="00E66DC1">
        <w:trPr>
          <w:trHeight w:val="20"/>
        </w:trPr>
        <w:tc>
          <w:tcPr>
            <w:tcW w:w="2703" w:type="pct"/>
            <w:shd w:val="clear" w:color="auto" w:fill="FFFF99"/>
          </w:tcPr>
          <w:p w14:paraId="00817BCC" w14:textId="77777777" w:rsidR="009B7AC3" w:rsidRPr="00783ED2" w:rsidRDefault="009B7AC3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276ED52" w14:textId="77777777" w:rsidR="009B7AC3" w:rsidRPr="00783ED2" w:rsidRDefault="00994D21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83ED2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1" w:type="pct"/>
            <w:shd w:val="clear" w:color="auto" w:fill="FFFF99"/>
          </w:tcPr>
          <w:p w14:paraId="277B1CB6" w14:textId="77777777" w:rsidR="009B7AC3" w:rsidRPr="00783ED2" w:rsidRDefault="00994D21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N</w:t>
            </w:r>
            <w:r w:rsidR="009B7AC3" w:rsidRPr="00783ED2">
              <w:rPr>
                <w:rFonts w:ascii="Arial" w:hAnsi="Arial" w:cs="Arial"/>
                <w:color w:val="auto"/>
                <w:szCs w:val="22"/>
              </w:rPr>
              <w:t>o</w:t>
            </w:r>
          </w:p>
        </w:tc>
        <w:tc>
          <w:tcPr>
            <w:tcW w:w="335" w:type="pct"/>
            <w:shd w:val="clear" w:color="auto" w:fill="FFFF99"/>
          </w:tcPr>
          <w:p w14:paraId="390940C1" w14:textId="77777777" w:rsidR="009B7AC3" w:rsidRPr="00783ED2" w:rsidRDefault="009B7AC3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08" w:type="pct"/>
            <w:shd w:val="clear" w:color="auto" w:fill="FFFF99"/>
          </w:tcPr>
          <w:p w14:paraId="3305F402" w14:textId="77777777" w:rsidR="009B7AC3" w:rsidRPr="00783ED2" w:rsidRDefault="00994D21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783ED2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F30CE9" w:rsidRPr="00783ED2" w14:paraId="3C904F43" w14:textId="77777777" w:rsidTr="00E66DC1">
        <w:trPr>
          <w:trHeight w:val="20"/>
        </w:trPr>
        <w:tc>
          <w:tcPr>
            <w:tcW w:w="2703" w:type="pct"/>
          </w:tcPr>
          <w:p w14:paraId="621EDCB3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 xml:space="preserve">Site plan </w:t>
            </w:r>
          </w:p>
        </w:tc>
        <w:tc>
          <w:tcPr>
            <w:tcW w:w="343" w:type="pct"/>
          </w:tcPr>
          <w:p w14:paraId="5505BBDB" w14:textId="3916D3AB" w:rsidR="00F30CE9" w:rsidRPr="00783ED2" w:rsidRDefault="000619B6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804B1ED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72AA41E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9E6F6A1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F30CE9" w:rsidRPr="00783ED2" w14:paraId="333D341F" w14:textId="77777777" w:rsidTr="00E66DC1">
        <w:trPr>
          <w:trHeight w:val="20"/>
        </w:trPr>
        <w:tc>
          <w:tcPr>
            <w:tcW w:w="2703" w:type="pct"/>
          </w:tcPr>
          <w:p w14:paraId="073D8FD7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Technical competence information</w:t>
            </w:r>
          </w:p>
          <w:p w14:paraId="782AACB4" w14:textId="46271E23" w:rsidR="00F30CE9" w:rsidRPr="000619B6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Including continuing competence evidence, if needed.</w:t>
            </w:r>
          </w:p>
        </w:tc>
        <w:tc>
          <w:tcPr>
            <w:tcW w:w="343" w:type="pct"/>
          </w:tcPr>
          <w:p w14:paraId="18306BA1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49DCB3E" w14:textId="2DE51859" w:rsidR="00F30CE9" w:rsidRPr="00783ED2" w:rsidRDefault="000619B6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048AD581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D2D7061" w14:textId="694938D9" w:rsidR="00F30CE9" w:rsidRPr="00783ED2" w:rsidRDefault="000619B6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Only continuing competence </w:t>
            </w:r>
          </w:p>
        </w:tc>
      </w:tr>
      <w:tr w:rsidR="00F30CE9" w:rsidRPr="00783ED2" w14:paraId="72D6CD22" w14:textId="77777777" w:rsidTr="00E66DC1">
        <w:trPr>
          <w:trHeight w:val="20"/>
        </w:trPr>
        <w:tc>
          <w:tcPr>
            <w:tcW w:w="2703" w:type="pct"/>
          </w:tcPr>
          <w:p w14:paraId="3F16B55C" w14:textId="3F744764" w:rsidR="00F30CE9" w:rsidRPr="00783ED2" w:rsidRDefault="00F30CE9" w:rsidP="000619B6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83ED2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3" w:type="pct"/>
          </w:tcPr>
          <w:p w14:paraId="65386469" w14:textId="6AE3A12A" w:rsidR="00F30CE9" w:rsidRPr="00783ED2" w:rsidRDefault="000619B6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F70EFC1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AA9042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C6D2951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F30CE9" w:rsidRPr="00783ED2" w14:paraId="231EC0CC" w14:textId="77777777" w:rsidTr="00E66DC1">
        <w:trPr>
          <w:trHeight w:val="20"/>
        </w:trPr>
        <w:tc>
          <w:tcPr>
            <w:tcW w:w="2703" w:type="pct"/>
          </w:tcPr>
          <w:p w14:paraId="358880D9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3" w:type="pct"/>
          </w:tcPr>
          <w:p w14:paraId="50C3C319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1206DC1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41F2628" w14:textId="2664880B" w:rsidR="00F30CE9" w:rsidRPr="00783ED2" w:rsidRDefault="00E944FF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A07AA58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F30CE9" w:rsidRPr="00783ED2" w14:paraId="3DECD30D" w14:textId="77777777" w:rsidTr="00E66DC1">
        <w:trPr>
          <w:trHeight w:val="20"/>
        </w:trPr>
        <w:tc>
          <w:tcPr>
            <w:tcW w:w="2703" w:type="pct"/>
          </w:tcPr>
          <w:p w14:paraId="6DD708E1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6D7C9779" w14:textId="39AAC04B" w:rsidR="00F30CE9" w:rsidRPr="00783ED2" w:rsidRDefault="000619B6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FCBE0FC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B831045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E13F00C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E66DC1" w:rsidRPr="00783ED2" w14:paraId="00A9BC14" w14:textId="77777777" w:rsidTr="00E66DC1">
        <w:trPr>
          <w:trHeight w:val="20"/>
        </w:trPr>
        <w:tc>
          <w:tcPr>
            <w:tcW w:w="2703" w:type="pct"/>
          </w:tcPr>
          <w:p w14:paraId="1173AA5C" w14:textId="5585673E" w:rsidR="00E66DC1" w:rsidRPr="009E5511" w:rsidRDefault="00E66DC1" w:rsidP="00E66DC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9E5511">
              <w:rPr>
                <w:rFonts w:cs="Arial"/>
                <w:szCs w:val="22"/>
                <w:highlight w:val="yellow"/>
              </w:rPr>
              <w:t>Fee</w:t>
            </w:r>
          </w:p>
        </w:tc>
        <w:tc>
          <w:tcPr>
            <w:tcW w:w="343" w:type="pct"/>
          </w:tcPr>
          <w:p w14:paraId="1D5B3443" w14:textId="72B43C0A" w:rsidR="00E66DC1" w:rsidRPr="009E5511" w:rsidRDefault="00B36640" w:rsidP="00E66DC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11" w:type="pct"/>
          </w:tcPr>
          <w:p w14:paraId="4EF0A197" w14:textId="34240949" w:rsidR="00E66DC1" w:rsidRPr="009E5511" w:rsidRDefault="00B36640" w:rsidP="00E66DC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>
              <w:rPr>
                <w:rFonts w:cs="Arial"/>
                <w:szCs w:val="22"/>
                <w:highlight w:val="yellow"/>
              </w:rPr>
              <w:t xml:space="preserve"> </w:t>
            </w:r>
          </w:p>
        </w:tc>
        <w:tc>
          <w:tcPr>
            <w:tcW w:w="335" w:type="pct"/>
          </w:tcPr>
          <w:p w14:paraId="007400FD" w14:textId="77777777" w:rsidR="00E66DC1" w:rsidRPr="009E5511" w:rsidRDefault="00E66DC1" w:rsidP="00E66DC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308" w:type="pct"/>
          </w:tcPr>
          <w:p w14:paraId="5301D09F" w14:textId="02C8070D" w:rsidR="00466164" w:rsidRPr="0083272A" w:rsidRDefault="00466164" w:rsidP="0046616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83272A">
              <w:rPr>
                <w:rFonts w:cs="Arial"/>
                <w:color w:val="000000"/>
                <w:szCs w:val="22"/>
                <w:highlight w:val="yellow"/>
              </w:rPr>
              <w:t>Amount:</w:t>
            </w:r>
            <w:r w:rsidR="009E5511" w:rsidRPr="0083272A">
              <w:rPr>
                <w:rFonts w:cs="Arial"/>
                <w:color w:val="000000"/>
                <w:szCs w:val="22"/>
                <w:highlight w:val="yellow"/>
              </w:rPr>
              <w:t xml:space="preserve"> 2697.00</w:t>
            </w:r>
          </w:p>
          <w:p w14:paraId="6ABC5592" w14:textId="683B0297" w:rsidR="00E66DC1" w:rsidRPr="0083272A" w:rsidRDefault="00E66DC1" w:rsidP="00E66DC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83272A">
              <w:rPr>
                <w:rFonts w:cs="Arial"/>
                <w:color w:val="000000"/>
                <w:szCs w:val="22"/>
                <w:highlight w:val="yellow"/>
              </w:rPr>
              <w:t xml:space="preserve">Date paid: </w:t>
            </w:r>
            <w:r w:rsidR="00B36640" w:rsidRPr="0083272A">
              <w:rPr>
                <w:rFonts w:cs="Arial"/>
                <w:color w:val="000000"/>
                <w:szCs w:val="22"/>
                <w:highlight w:val="yellow"/>
              </w:rPr>
              <w:t>08/01/20</w:t>
            </w:r>
          </w:p>
          <w:p w14:paraId="502EE08B" w14:textId="7FC42644" w:rsidR="00E66DC1" w:rsidRPr="0083272A" w:rsidRDefault="00E66DC1" w:rsidP="00E66DC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83272A">
              <w:rPr>
                <w:rFonts w:cs="Arial"/>
                <w:color w:val="000000"/>
                <w:szCs w:val="22"/>
                <w:highlight w:val="yellow"/>
              </w:rPr>
              <w:t xml:space="preserve">Trans#: </w:t>
            </w:r>
            <w:r w:rsidR="0030594B" w:rsidRPr="0030594B">
              <w:rPr>
                <w:rFonts w:cs="Arial"/>
                <w:color w:val="000000"/>
                <w:szCs w:val="22"/>
              </w:rPr>
              <w:t>2075819</w:t>
            </w:r>
          </w:p>
          <w:p w14:paraId="2A207F55" w14:textId="77777777" w:rsidR="00B36640" w:rsidRPr="0083272A" w:rsidRDefault="00B36640" w:rsidP="00E66DC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  <w:p w14:paraId="25CDFBDF" w14:textId="77777777" w:rsidR="00B36640" w:rsidRDefault="00B36640" w:rsidP="00E66DC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83272A">
              <w:rPr>
                <w:rFonts w:cs="Arial"/>
                <w:color w:val="000000"/>
                <w:szCs w:val="22"/>
                <w:highlight w:val="yellow"/>
              </w:rPr>
              <w:t>Additional fee needed paid £2,625.00</w:t>
            </w:r>
          </w:p>
          <w:p w14:paraId="7D56A94C" w14:textId="1B7F3391" w:rsidR="006049EF" w:rsidRPr="0083272A" w:rsidRDefault="006049EF" w:rsidP="00E66DC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£72 needed</w:t>
            </w:r>
          </w:p>
        </w:tc>
      </w:tr>
    </w:tbl>
    <w:p w14:paraId="416979A2" w14:textId="77777777" w:rsidR="007150AF" w:rsidRPr="00783ED2" w:rsidRDefault="007150AF" w:rsidP="0009246B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066C0283" w14:textId="77777777" w:rsidR="00A52699" w:rsidRPr="00783ED2" w:rsidRDefault="00A52699" w:rsidP="0009246B">
      <w:pPr>
        <w:spacing w:before="60" w:after="60" w:line="270" w:lineRule="exact"/>
        <w:rPr>
          <w:rFonts w:ascii="Arial" w:hAnsi="Arial" w:cs="Arial"/>
          <w:b/>
          <w:bCs/>
        </w:rPr>
      </w:pPr>
      <w:r w:rsidRPr="00783ED2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A52699" w:rsidRPr="00783ED2" w14:paraId="5D821F31" w14:textId="77777777" w:rsidTr="00655BF3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8A91A14" w14:textId="77777777" w:rsidR="00A52699" w:rsidRPr="00783ED2" w:rsidRDefault="00A52699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A5A5DD7" w14:textId="77777777" w:rsidR="00A52699" w:rsidRPr="00783ED2" w:rsidRDefault="00A52699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CEBC39" w14:textId="77777777" w:rsidR="00A52699" w:rsidRPr="00783ED2" w:rsidRDefault="00A52699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117BC9C" w14:textId="77777777" w:rsidR="00A52699" w:rsidRPr="00783ED2" w:rsidRDefault="00A52699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66AB87B5" w14:textId="77777777" w:rsidR="00A52699" w:rsidRPr="00783ED2" w:rsidRDefault="00A52699" w:rsidP="0009246B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83ED2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A52699" w:rsidRPr="00783ED2" w14:paraId="21FF71EC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F37EFA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83ED2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F5B3768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83ED2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694A8D" w14:textId="7E8D8F62" w:rsidR="00A52699" w:rsidRPr="00783ED2" w:rsidRDefault="009E2A67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5DDECA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389D83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  <w:tr w:rsidR="00A52699" w:rsidRPr="00783ED2" w14:paraId="4D80F0D6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FC24193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83ED2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A5A923F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A95FAA" w14:textId="17C2A907" w:rsidR="00A52699" w:rsidRPr="00783ED2" w:rsidRDefault="009E2A67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7E25C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243C8F4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  <w:tr w:rsidR="00A52699" w:rsidRPr="00783ED2" w14:paraId="543C5C05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6A4246C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83ED2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16258A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83ED2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6AB04F5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EA2570" w14:textId="21DB1FED" w:rsidR="00A52699" w:rsidRPr="00783ED2" w:rsidRDefault="009E2A67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AB0BE2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F3C0E8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  <w:tr w:rsidR="00A52699" w:rsidRPr="00783ED2" w14:paraId="160764F3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AA3208E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83ED2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24C146" w14:textId="06B94829" w:rsidR="00A52699" w:rsidRPr="00783ED2" w:rsidRDefault="001A2E17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178487" w14:textId="73B69D7A" w:rsidR="00A52699" w:rsidRPr="00783ED2" w:rsidRDefault="004A1896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4410AD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B408A53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  <w:tr w:rsidR="00A52699" w:rsidRPr="00783ED2" w14:paraId="2BA26588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B88D1A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83ED2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09FB95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55480" w14:textId="3FC439D8" w:rsidR="00A52699" w:rsidRPr="00783ED2" w:rsidRDefault="004A1896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879660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A0E5F4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  <w:tr w:rsidR="00A52699" w:rsidRPr="00783ED2" w14:paraId="2D92B80D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01DEC79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7059E2B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5D91CB02" w14:textId="65EBFC4B" w:rsidR="00A52699" w:rsidRPr="00783ED2" w:rsidRDefault="004A1896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3D260170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76120D3C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  <w:tr w:rsidR="00A52699" w:rsidRPr="00783ED2" w14:paraId="58A61634" w14:textId="77777777" w:rsidTr="00655BF3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8AEF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E636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83ED2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9B54" w14:textId="293AA782" w:rsidR="00A52699" w:rsidRPr="00783ED2" w:rsidRDefault="004A1896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CD25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BFF0" w14:textId="77777777" w:rsidR="00A52699" w:rsidRPr="00783ED2" w:rsidRDefault="00A52699" w:rsidP="0009246B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</w:tbl>
    <w:p w14:paraId="76AEB5AF" w14:textId="77777777" w:rsidR="00A52699" w:rsidRPr="00783ED2" w:rsidRDefault="00A52699" w:rsidP="0009246B">
      <w:pPr>
        <w:spacing w:before="60" w:after="60" w:line="270" w:lineRule="exact"/>
      </w:pPr>
    </w:p>
    <w:p w14:paraId="277CF0E3" w14:textId="77777777" w:rsidR="00A52699" w:rsidRPr="00783ED2" w:rsidRDefault="00A52699" w:rsidP="0009246B">
      <w:pPr>
        <w:spacing w:before="60" w:after="60" w:line="270" w:lineRule="exact"/>
        <w:rPr>
          <w:rFonts w:ascii="Arial" w:hAnsi="Arial" w:cs="Arial"/>
          <w:b/>
        </w:rPr>
      </w:pPr>
      <w:r w:rsidRPr="00783ED2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A52699" w:rsidRPr="00783ED2" w14:paraId="4878101B" w14:textId="77777777" w:rsidTr="00655BF3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F32071B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D47A46C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07BA8C4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3061F67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CEF6EB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A52699" w:rsidRPr="00783ED2" w14:paraId="1B7CFF60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10EA9E2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982747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83ED2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27C960" w14:textId="1CB20657" w:rsidR="00A52699" w:rsidRPr="00783ED2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654803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F88504A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A52699" w:rsidRPr="00783ED2" w14:paraId="1045E789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55DCD35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64119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14C2391" w14:textId="74A9FE1C" w:rsidR="00A52699" w:rsidRPr="00783ED2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0FD3018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2AC7F4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2699" w:rsidRPr="00783ED2" w14:paraId="25885B58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4D02B0A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1100849" w14:textId="77777777" w:rsidR="00A52699" w:rsidRPr="00AF4F94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F4F94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1A9056" w14:textId="77777777" w:rsidR="00A52699" w:rsidRPr="00AF4F94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203FCF" w14:textId="38867574" w:rsidR="00A52699" w:rsidRPr="00AF4F94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F4F9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3CB8C0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2699" w:rsidRPr="00783ED2" w14:paraId="6B3B2B80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B24FE48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53BFCA7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83ED2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586D1A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5E87D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8F0838" w14:textId="1954B198" w:rsidR="00A52699" w:rsidRPr="00783ED2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52699" w:rsidRPr="00783ED2" w14:paraId="276D152D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00C190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00E9917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83ED2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13D0C9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3D892A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C3B114" w14:textId="612DCE83" w:rsidR="00A52699" w:rsidRPr="00783ED2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52699" w:rsidRPr="00783ED2" w14:paraId="1D0FB425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ED21FB7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lastRenderedPageBreak/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176414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26740BC" w14:textId="35585D91" w:rsidR="00A52699" w:rsidRPr="00783ED2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E2B54AC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4F5C254C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2699" w:rsidRPr="00783ED2" w14:paraId="134CDD7F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E7EB99E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A3DBDB" w14:textId="77777777" w:rsidR="00A52699" w:rsidRPr="00AF4F94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F4F94">
              <w:rPr>
                <w:rFonts w:ascii="Arial" w:hAnsi="Arial" w:cs="Arial"/>
                <w:sz w:val="22"/>
                <w:szCs w:val="22"/>
                <w:highlight w:val="yellow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364B55" w14:textId="77777777" w:rsidR="00A52699" w:rsidRPr="00AF4F94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F4CF7F" w14:textId="1A0A65AF" w:rsidR="00A52699" w:rsidRPr="00AF4F94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F4F9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9303F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2699" w:rsidRPr="00783ED2" w14:paraId="6CF358DF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DA0750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57480C" w14:textId="77777777" w:rsidR="00A52699" w:rsidRPr="00AF4F94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F4F9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Is the payment on </w:t>
            </w:r>
            <w:proofErr w:type="spellStart"/>
            <w:r w:rsidRPr="00AF4F94">
              <w:rPr>
                <w:rFonts w:ascii="Arial" w:hAnsi="Arial" w:cs="Arial"/>
                <w:sz w:val="22"/>
                <w:szCs w:val="22"/>
                <w:highlight w:val="yellow"/>
              </w:rPr>
              <w:t>MyNRW</w:t>
            </w:r>
            <w:proofErr w:type="spellEnd"/>
            <w:r w:rsidRPr="00AF4F94">
              <w:rPr>
                <w:rFonts w:ascii="Arial" w:hAnsi="Arial" w:cs="Arial"/>
                <w:sz w:val="22"/>
                <w:szCs w:val="22"/>
                <w:highlight w:val="yellow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073F935" w14:textId="77777777" w:rsidR="00A52699" w:rsidRPr="00AF4F94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2C420A" w14:textId="1BEBB488" w:rsidR="00A52699" w:rsidRPr="00AF4F94" w:rsidRDefault="00AF4F94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F4F9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8EE6706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2699" w:rsidRPr="00783ED2" w14:paraId="46E411B5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EA5616A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9709D5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7261008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783ED2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5F08B4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DD8F05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4C4A468" w14:textId="6D93A5A1" w:rsidR="00A52699" w:rsidRPr="00783ED2" w:rsidRDefault="004B1FF0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52699" w:rsidRPr="00783ED2" w14:paraId="6DC58811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88241F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DE8B29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378D6BD4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83ED2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6E65E1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47359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E0AFCF" w14:textId="54460B9F" w:rsidR="00A52699" w:rsidRPr="00783ED2" w:rsidRDefault="004B1FF0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310CF" w:rsidRPr="00783ED2" w14:paraId="61CCD881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E01D548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601495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026168" w14:textId="06664378" w:rsidR="00A310CF" w:rsidRPr="00783ED2" w:rsidRDefault="006B0D39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5FC55A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F22B6D5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10CF" w:rsidRPr="00783ED2" w14:paraId="6F959F0D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A9AB684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89DC6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A99B22" w14:textId="1C3701F3" w:rsidR="00A310CF" w:rsidRPr="00783ED2" w:rsidRDefault="006B0D39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B137E6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8BA5683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ED2" w:rsidRPr="00783ED2" w14:paraId="71B9431D" w14:textId="77777777" w:rsidTr="00783ED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A03B027" w14:textId="77777777" w:rsidR="00783ED2" w:rsidRPr="00783ED2" w:rsidRDefault="00783ED2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89C0E0" w14:textId="77777777" w:rsidR="00783ED2" w:rsidRPr="00783ED2" w:rsidRDefault="00783ED2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A310CF" w:rsidRPr="00783ED2" w14:paraId="6A608975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B50A565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FE60942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FDDC4E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F96012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0E7742C" w14:textId="3FCE37B9" w:rsidR="00A310CF" w:rsidRPr="00783ED2" w:rsidRDefault="00271304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310CF" w:rsidRPr="00783ED2" w14:paraId="1D82AA69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8646AA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51B694" w14:textId="77777777" w:rsidR="00A310CF" w:rsidRPr="00783ED2" w:rsidRDefault="00A310CF" w:rsidP="00A310CF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D64F44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BABB526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515DA8" w14:textId="653C9011" w:rsidR="00A310CF" w:rsidRPr="00783ED2" w:rsidRDefault="00271304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310CF" w:rsidRPr="00783ED2" w14:paraId="24D517AB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8D03059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DB94A2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E1DD92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AFE1842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0F57D4F" w14:textId="5F6FD08A" w:rsidR="00A310CF" w:rsidRPr="00783ED2" w:rsidRDefault="00271304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310CF" w:rsidRPr="00783ED2" w14:paraId="210DE2DD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F9B80A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01624F6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94B63A" w14:textId="5FA01B58" w:rsidR="00A310CF" w:rsidRPr="00783ED2" w:rsidRDefault="00271304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01FA623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35691A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10CF" w:rsidRPr="00783ED2" w14:paraId="1CDC9902" w14:textId="77777777" w:rsidTr="00655BF3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CC4F8A6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B83D345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2B4CC52D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3B351149" w14:textId="1C45D750" w:rsidR="00A310CF" w:rsidRPr="00783ED2" w:rsidRDefault="00271304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DE4F15C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530C6070" w14:textId="77777777" w:rsidR="00A310CF" w:rsidRPr="00783ED2" w:rsidRDefault="00A310CF" w:rsidP="00A310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2699" w:rsidRPr="00783ED2" w14:paraId="47E085A3" w14:textId="77777777" w:rsidTr="00655BF3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9FEB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CB13" w14:textId="77777777" w:rsidR="00A52699" w:rsidRPr="00271304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7130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Part </w:t>
            </w:r>
            <w:proofErr w:type="spellStart"/>
            <w:r w:rsidRPr="0027130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F</w:t>
            </w:r>
            <w:proofErr w:type="spellEnd"/>
            <w:r w:rsidRPr="0027130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3D10" w14:textId="77777777" w:rsidR="00A52699" w:rsidRPr="00271304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929C" w14:textId="3E61D175" w:rsidR="00A52699" w:rsidRPr="00271304" w:rsidRDefault="00271304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271304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7FE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0B739A4E" w14:textId="77777777" w:rsidR="0009224A" w:rsidRPr="00783ED2" w:rsidRDefault="0009224A" w:rsidP="0009246B">
      <w:pPr>
        <w:spacing w:before="60" w:after="60" w:line="270" w:lineRule="exact"/>
        <w:rPr>
          <w:rFonts w:ascii="Arial" w:hAnsi="Arial"/>
          <w:b/>
          <w:color w:val="808000"/>
        </w:rPr>
      </w:pPr>
    </w:p>
    <w:p w14:paraId="6CF35EE0" w14:textId="77777777" w:rsidR="00F30CE9" w:rsidRPr="00783ED2" w:rsidRDefault="00F30CE9" w:rsidP="0009246B">
      <w:pPr>
        <w:spacing w:before="60" w:after="60" w:line="270" w:lineRule="exact"/>
        <w:rPr>
          <w:rFonts w:ascii="Arial" w:hAnsi="Arial"/>
          <w:b/>
        </w:rPr>
      </w:pPr>
      <w:r w:rsidRPr="00783ED2">
        <w:rPr>
          <w:rFonts w:ascii="Arial" w:hAnsi="Arial"/>
          <w:b/>
        </w:rPr>
        <w:t>Application form Part B2 – all new bespoke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98"/>
        <w:gridCol w:w="5065"/>
        <w:gridCol w:w="608"/>
        <w:gridCol w:w="510"/>
        <w:gridCol w:w="595"/>
        <w:gridCol w:w="1415"/>
      </w:tblGrid>
      <w:tr w:rsidR="00F30CE9" w:rsidRPr="00783ED2" w14:paraId="5C306612" w14:textId="77777777" w:rsidTr="00655BF3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F8BAE9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CB58A0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B7D311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CD0430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A9167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0DCF139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F30CE9" w:rsidRPr="00783ED2" w14:paraId="4D0DBAFE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C899E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75C60DA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4A07E4B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BDD265B" w14:textId="7CE59400" w:rsidR="00F30CE9" w:rsidRPr="00783ED2" w:rsidRDefault="00142CA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5E15328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E40F54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51C47DD3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2CB903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3" w:type="pct"/>
          </w:tcPr>
          <w:p w14:paraId="7E944356" w14:textId="60EACC3D" w:rsidR="00F30CE9" w:rsidRPr="00142CA9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18E8469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1E8A436" w14:textId="0E6BBD3D" w:rsidR="00F30CE9" w:rsidRPr="00783ED2" w:rsidRDefault="00142CA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4F07C8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8E69A9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1E186EAD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A1BD6A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1905A33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Option ‘site’ selected?</w:t>
            </w:r>
          </w:p>
        </w:tc>
        <w:tc>
          <w:tcPr>
            <w:tcW w:w="333" w:type="pct"/>
          </w:tcPr>
          <w:p w14:paraId="0852A4BC" w14:textId="3EB13C2E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586858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4BD85F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5C8A96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48E67959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5A9F8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03" w:type="pct"/>
          </w:tcPr>
          <w:p w14:paraId="71A74FE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</w:tc>
        <w:tc>
          <w:tcPr>
            <w:tcW w:w="333" w:type="pct"/>
          </w:tcPr>
          <w:p w14:paraId="3AB1BB98" w14:textId="305E7FFD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F768C2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1EBE7D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2A395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4A7C89AB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CCA34C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03" w:type="pct"/>
          </w:tcPr>
          <w:p w14:paraId="0456BFC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Is the number of regulated facilities given?</w:t>
            </w:r>
          </w:p>
        </w:tc>
        <w:tc>
          <w:tcPr>
            <w:tcW w:w="333" w:type="pct"/>
          </w:tcPr>
          <w:p w14:paraId="0F0741AF" w14:textId="3460C721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46F7FA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480585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ACB0B4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50F40721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6BA4E0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903" w:type="pct"/>
          </w:tcPr>
          <w:p w14:paraId="544FFB0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1B5EBE0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the waste operation type been chosen?</w:t>
            </w:r>
          </w:p>
        </w:tc>
        <w:tc>
          <w:tcPr>
            <w:tcW w:w="333" w:type="pct"/>
          </w:tcPr>
          <w:p w14:paraId="1CAD9F2A" w14:textId="7FC41BFE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BBFC8B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7836EF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843ED5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1C768A85" w14:textId="77777777" w:rsidTr="00F30CE9">
        <w:trPr>
          <w:cantSplit/>
          <w:trHeight w:val="70"/>
        </w:trPr>
        <w:tc>
          <w:tcPr>
            <w:tcW w:w="448" w:type="pct"/>
            <w:tcBorders>
              <w:left w:val="single" w:sz="4" w:space="0" w:color="auto"/>
            </w:tcBorders>
          </w:tcPr>
          <w:p w14:paraId="3CC25A8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03" w:type="pct"/>
          </w:tcPr>
          <w:p w14:paraId="0716AE5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tier 2 charged bespoke activity been chosen?</w:t>
            </w:r>
          </w:p>
        </w:tc>
        <w:tc>
          <w:tcPr>
            <w:tcW w:w="333" w:type="pct"/>
          </w:tcPr>
          <w:p w14:paraId="0C2B81F9" w14:textId="2172EBC4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C25E7A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535B6D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8B4D5B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28AA3986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AACD20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903" w:type="pct"/>
          </w:tcPr>
          <w:p w14:paraId="23023BD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7BEBD7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the waste operation type been chosen?</w:t>
            </w:r>
          </w:p>
        </w:tc>
        <w:tc>
          <w:tcPr>
            <w:tcW w:w="333" w:type="pct"/>
          </w:tcPr>
          <w:p w14:paraId="5B782D1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C66AC8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F5F429" w14:textId="50CB87DB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BA4B46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2054523B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56D9CA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lastRenderedPageBreak/>
              <w:t>2d2</w:t>
            </w:r>
          </w:p>
        </w:tc>
        <w:tc>
          <w:tcPr>
            <w:tcW w:w="2903" w:type="pct"/>
          </w:tcPr>
          <w:p w14:paraId="791E82E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tier 2 charged bespoke activity been chosen?</w:t>
            </w:r>
          </w:p>
        </w:tc>
        <w:tc>
          <w:tcPr>
            <w:tcW w:w="333" w:type="pct"/>
          </w:tcPr>
          <w:p w14:paraId="2290135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C43829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4F6CB35" w14:textId="2B27CB9B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ADE61A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6E17D951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DE354C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2f</w:t>
            </w:r>
          </w:p>
        </w:tc>
        <w:tc>
          <w:tcPr>
            <w:tcW w:w="2903" w:type="pct"/>
          </w:tcPr>
          <w:p w14:paraId="7537809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Treating batteries?</w:t>
            </w:r>
          </w:p>
          <w:p w14:paraId="6D4C690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If yes, is a document provided?</w:t>
            </w:r>
          </w:p>
        </w:tc>
        <w:tc>
          <w:tcPr>
            <w:tcW w:w="333" w:type="pct"/>
          </w:tcPr>
          <w:p w14:paraId="27664BD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A779121" w14:textId="41DAE3A9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" w:type="pct"/>
          </w:tcPr>
          <w:p w14:paraId="780770A8" w14:textId="055C9ACC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079DCC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60C515EB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F8F18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03" w:type="pct"/>
          </w:tcPr>
          <w:p w14:paraId="2055F67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1CDC54A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4BA91B7B" w14:textId="5F2FD739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190251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1EB89F3" w14:textId="172F2258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417D14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09D18055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3E6C9E4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83ED2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903" w:type="pct"/>
          </w:tcPr>
          <w:p w14:paraId="47DBEA6C" w14:textId="77777777" w:rsidR="00F30CE9" w:rsidRPr="00783ED2" w:rsidRDefault="00F30CE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83ED2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5ABD0CB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19DE6B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1A95F63" w14:textId="5EEDADC2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9BD2F6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6F6181DE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534E98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03" w:type="pct"/>
          </w:tcPr>
          <w:p w14:paraId="19F0108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29B5CF4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3EDD82ED" w14:textId="06453EA6" w:rsidR="00F30CE9" w:rsidRPr="00783ED2" w:rsidRDefault="0047436F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2F4976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C6184C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42F231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4346FD3B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AC0060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03B509DA" w14:textId="77777777" w:rsidR="00F30CE9" w:rsidRPr="003B5C66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B5C66">
              <w:rPr>
                <w:rFonts w:ascii="Arial" w:hAnsi="Arial" w:cs="Arial"/>
                <w:sz w:val="22"/>
                <w:szCs w:val="22"/>
                <w:highlight w:val="yellow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53479D9A" w14:textId="0DD1A6D3" w:rsidR="00F30CE9" w:rsidRPr="003B5C66" w:rsidRDefault="003B5C66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B5C66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</w:tcPr>
          <w:p w14:paraId="7D75F9A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F689C7" w14:textId="0CE7DC7A" w:rsidR="00F30CE9" w:rsidRPr="00783ED2" w:rsidRDefault="003B5C66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A106D8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2FCA584B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56D9FD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2998F788" w14:textId="77777777" w:rsidR="00F30CE9" w:rsidRPr="009B2AEC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B2AEC">
              <w:rPr>
                <w:rFonts w:ascii="Arial" w:hAnsi="Arial" w:cs="Arial"/>
                <w:sz w:val="22"/>
                <w:szCs w:val="22"/>
                <w:highlight w:val="yellow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6C5CF7BE" w14:textId="7E8C3971" w:rsidR="00F30CE9" w:rsidRPr="009B2AEC" w:rsidRDefault="003B5C66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80" w:type="pct"/>
          </w:tcPr>
          <w:p w14:paraId="45991DF9" w14:textId="3601F8A8" w:rsidR="00F30CE9" w:rsidRPr="009B2AEC" w:rsidRDefault="003B5C66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</w:tcPr>
          <w:p w14:paraId="1E1FAD4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04846A1" w14:textId="34A02AB1" w:rsidR="00F30CE9" w:rsidRPr="00783ED2" w:rsidRDefault="008B174D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8B174D">
              <w:rPr>
                <w:rFonts w:ascii="Arial" w:hAnsi="Arial" w:cs="Arial"/>
                <w:sz w:val="22"/>
                <w:szCs w:val="22"/>
                <w:highlight w:val="yellow"/>
              </w:rPr>
              <w:t>Continuing competence cert included but not original</w:t>
            </w:r>
          </w:p>
        </w:tc>
      </w:tr>
      <w:tr w:rsidR="00F30CE9" w:rsidRPr="00783ED2" w14:paraId="515E9B77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0AA0BD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1695F63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213D9D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1E9949D1" w14:textId="60E17664" w:rsidR="00F30CE9" w:rsidRPr="00783ED2" w:rsidRDefault="007F30FC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9B188F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ADF559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E431F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19E2CAAC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57EF4E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73FCDC58" w14:textId="4487C819" w:rsidR="00F30CE9" w:rsidRPr="00783ED2" w:rsidRDefault="00F30CE9" w:rsidP="007F30FC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469E093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7D4568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80840D2" w14:textId="329B7AF5" w:rsidR="00F30CE9" w:rsidRPr="00783ED2" w:rsidRDefault="007F30FC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FABB8F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4B98C4CB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C85E92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03" w:type="pct"/>
          </w:tcPr>
          <w:p w14:paraId="284E274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5945ABC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60DBDB17" w14:textId="24988D07" w:rsidR="00F30CE9" w:rsidRPr="00783ED2" w:rsidRDefault="0093550D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D70ED7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0533F4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4AF7E9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51584970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EC27A5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03" w:type="pct"/>
          </w:tcPr>
          <w:p w14:paraId="45DBFFD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23F3E48E" w14:textId="0B67060F" w:rsidR="00F30CE9" w:rsidRPr="00783ED2" w:rsidRDefault="0093550D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93ED8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C0D55D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6A349E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2C646232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30631F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03" w:type="pct"/>
          </w:tcPr>
          <w:p w14:paraId="5FB6C5B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01CCBFA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6E2056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F6D53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35E1BF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4EB7622E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217F53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03" w:type="pct"/>
          </w:tcPr>
          <w:p w14:paraId="0C277C7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61DF15F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465A365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DE3756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A1AF8E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7CBC0F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6879278B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C3E685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03" w:type="pct"/>
          </w:tcPr>
          <w:p w14:paraId="31366F9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1064739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14:paraId="78B3190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9D3419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886F11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BDB55D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45444BE7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AEEE4C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03" w:type="pct"/>
          </w:tcPr>
          <w:p w14:paraId="09CC562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7F10F8A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4920994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2A60F7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AB2E2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D17632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1A099CC1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820AA3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03" w:type="pct"/>
          </w:tcPr>
          <w:p w14:paraId="2AE3D9D2" w14:textId="77777777" w:rsidR="006533EC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 xml:space="preserve">Site plan provided? </w:t>
            </w:r>
          </w:p>
          <w:p w14:paraId="482FF7BF" w14:textId="79E9F141" w:rsidR="006533EC" w:rsidRPr="00783ED2" w:rsidRDefault="00F30CE9" w:rsidP="006049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3EC">
              <w:rPr>
                <w:rFonts w:ascii="Arial" w:hAnsi="Arial" w:cs="Arial"/>
                <w:sz w:val="22"/>
                <w:szCs w:val="22"/>
              </w:rPr>
              <w:t>(not for mobile plant)</w:t>
            </w:r>
          </w:p>
        </w:tc>
        <w:tc>
          <w:tcPr>
            <w:tcW w:w="333" w:type="pct"/>
          </w:tcPr>
          <w:p w14:paraId="73403173" w14:textId="56A29E94" w:rsidR="00F30CE9" w:rsidRPr="00783ED2" w:rsidRDefault="006138CA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0B60B8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2E5128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904D91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52B5B539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DCF579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03" w:type="pct"/>
          </w:tcPr>
          <w:p w14:paraId="165F9CD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Site condition report provided?</w:t>
            </w:r>
          </w:p>
        </w:tc>
        <w:tc>
          <w:tcPr>
            <w:tcW w:w="333" w:type="pct"/>
          </w:tcPr>
          <w:p w14:paraId="6D10901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F748DB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6E34F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FF204F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396C501C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FF633B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903" w:type="pct"/>
          </w:tcPr>
          <w:p w14:paraId="432A851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 xml:space="preserve">Non-technical summary provided? </w:t>
            </w:r>
          </w:p>
        </w:tc>
        <w:tc>
          <w:tcPr>
            <w:tcW w:w="333" w:type="pct"/>
          </w:tcPr>
          <w:p w14:paraId="5140912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50C8DA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DA34AB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C76ECE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51179D71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0B4A205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03" w:type="pct"/>
            <w:tcBorders>
              <w:bottom w:val="single" w:sz="4" w:space="0" w:color="auto"/>
            </w:tcBorders>
          </w:tcPr>
          <w:p w14:paraId="35C82943" w14:textId="21F0DB34" w:rsidR="00086310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Risk 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AE3BFE3" w14:textId="37AA7FBD" w:rsidR="00F30CE9" w:rsidRPr="00783ED2" w:rsidRDefault="006138CA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6E454B6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736B2D8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71BF406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66ED6088" w14:textId="77777777" w:rsidTr="00655BF3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FFDE0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</w:tcPr>
          <w:p w14:paraId="1FF5948D" w14:textId="77777777" w:rsidR="00F30CE9" w:rsidRPr="006138CA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6138C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B2 and each associated document complete and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2B50AF2E" w14:textId="77777777" w:rsidR="00F30CE9" w:rsidRPr="006138CA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15D35E7" w14:textId="22F345B0" w:rsidR="00F30CE9" w:rsidRPr="006138CA" w:rsidRDefault="006138CA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6138C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7FE9AF9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0BED" w14:textId="79E4DB49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B9D2EA7" w14:textId="77777777" w:rsidR="00F30CE9" w:rsidRPr="00783ED2" w:rsidRDefault="00F30CE9" w:rsidP="0009246B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18139011" w14:textId="77777777" w:rsidR="00F30CE9" w:rsidRPr="00783ED2" w:rsidRDefault="00F30CE9" w:rsidP="0009246B">
      <w:pPr>
        <w:spacing w:before="60" w:after="60" w:line="270" w:lineRule="exact"/>
        <w:rPr>
          <w:rFonts w:ascii="Arial" w:hAnsi="Arial"/>
          <w:b/>
        </w:rPr>
      </w:pPr>
      <w:r w:rsidRPr="00783ED2">
        <w:rPr>
          <w:rFonts w:ascii="Arial" w:hAnsi="Arial"/>
          <w:b/>
        </w:rPr>
        <w:lastRenderedPageBreak/>
        <w:t>Application form Part B4 – new bespoke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="00F30CE9" w:rsidRPr="00783ED2" w14:paraId="41522D17" w14:textId="77777777" w:rsidTr="00655BF3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418A960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7CAA205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25A7CAB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3118234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060D092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3D24A17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F30CE9" w:rsidRPr="00783ED2" w14:paraId="01FCAF91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898984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17D71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6AA305E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B27A2B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99970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144A86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1789CC0C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5E7F9B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3F6473A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0BB5635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8B02D9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9D1A37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A77F89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02292CE5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C65AB7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0370F76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FCF590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7097F12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00B7688" w14:textId="45C2AE9E" w:rsidR="00F30CE9" w:rsidRPr="00783ED2" w:rsidRDefault="009E595E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22CF019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A7C006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7932651E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0ABF1D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5F694B6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657E82C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16C0D9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95353DE" w14:textId="58B1C40E" w:rsidR="00F30CE9" w:rsidRPr="00783ED2" w:rsidRDefault="009E595E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CC553F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5307B4D5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D5E39E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2E0B65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1BF72B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A05A7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ABADFAB" w14:textId="36BB3310" w:rsidR="00F30CE9" w:rsidRPr="00783ED2" w:rsidRDefault="009E595E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E23808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20BD016F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9B122C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4B8FE62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6A7CAF3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C5BD84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A8423AE" w14:textId="46A2CED2" w:rsidR="00F30CE9" w:rsidRPr="00783ED2" w:rsidRDefault="009E595E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A59C3E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68809D12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DECBF9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14:paraId="4E7FBE0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15AA042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66D744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0129F2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570B9C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09468A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6C45E327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16AEC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63BF011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475ABF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153233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D7B7BF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550151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49EBB7D5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0283A2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24C45C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331DF268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1EE9571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8BE3ED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7D3D6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0AA8CE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20BF3D59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2F8384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3793C3BA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3AC8786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7C1073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33E174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010D4C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2C109318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3A1372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3ACD8209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902718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DCA353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1684B7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924990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3B749347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2E7B90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5EB11CD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 in Table 1a?</w:t>
            </w:r>
          </w:p>
        </w:tc>
        <w:tc>
          <w:tcPr>
            <w:tcW w:w="333" w:type="pct"/>
          </w:tcPr>
          <w:p w14:paraId="4BAB37A8" w14:textId="45055CA0" w:rsidR="00F30CE9" w:rsidRPr="00783ED2" w:rsidRDefault="000859B5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2831355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895B8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58A087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35ACD93E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242EBE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C60BFF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06B1C978" w14:textId="21A0553F" w:rsidR="00F30CE9" w:rsidRPr="00783ED2" w:rsidRDefault="000859B5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D8ABD6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E92380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A7CED6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CE9" w:rsidRPr="00783ED2" w14:paraId="43A344B5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317024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64BF471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listed? (see below)</w:t>
            </w:r>
          </w:p>
        </w:tc>
        <w:tc>
          <w:tcPr>
            <w:tcW w:w="333" w:type="pct"/>
          </w:tcPr>
          <w:p w14:paraId="191638E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4910A8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B4E6B8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8035F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25EE6F1D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98FB6E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4967E1DB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31505BA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2D938B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261818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1B3B33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160655BD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297F3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1E02D027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6CF83A3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9DE25D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A5ED5F7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343404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6DD393FF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C13FAF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7590B91D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33" w:type="pct"/>
          </w:tcPr>
          <w:p w14:paraId="4C1A7B61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EFC1D2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8F7C7C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4B8BA6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17CCA5D9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8E19FA3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3c</w:t>
            </w:r>
          </w:p>
        </w:tc>
        <w:tc>
          <w:tcPr>
            <w:tcW w:w="2903" w:type="pct"/>
            <w:shd w:val="clear" w:color="auto" w:fill="auto"/>
          </w:tcPr>
          <w:p w14:paraId="32B60FC0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0D8702E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F88378F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77C82D48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non-</w:t>
            </w:r>
            <w:proofErr w:type="spellStart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557E162C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612568EE" w14:textId="77777777" w:rsidR="00F30CE9" w:rsidRPr="00783ED2" w:rsidRDefault="00F30CE9" w:rsidP="0009246B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3374F3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2BE7129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AC1702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9F7F8E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913CDD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6A93C0A6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1032929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114ECDA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17337B1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D0721B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5A62276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184B15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265421C3" w14:textId="77777777" w:rsidTr="00655BF3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4152980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189F9B84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3E1DCF4D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18A6873B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79E9622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29F27CE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56AF837C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sz w:val="22"/>
                <w:szCs w:val="22"/>
              </w:rPr>
              <w:t>T2 bespoke</w:t>
            </w:r>
          </w:p>
        </w:tc>
      </w:tr>
      <w:tr w:rsidR="00F30CE9" w:rsidRPr="00783ED2" w14:paraId="4BECFD6C" w14:textId="77777777" w:rsidTr="00655BF3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9FF708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D4A26F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B4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03683C78" w14:textId="1434CA3D" w:rsidR="00F30CE9" w:rsidRPr="00783ED2" w:rsidRDefault="008E3FA3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0E4674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655B555A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44DE" w14:textId="77777777" w:rsidR="00F30CE9" w:rsidRPr="00783ED2" w:rsidRDefault="00F30CE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DC2ECFA" w14:textId="77777777" w:rsidR="0093763B" w:rsidRPr="00783ED2" w:rsidRDefault="0093763B" w:rsidP="0009246B">
      <w:pPr>
        <w:spacing w:before="60" w:after="60" w:line="270" w:lineRule="exact"/>
        <w:rPr>
          <w:rFonts w:ascii="Arial" w:hAnsi="Arial"/>
          <w:b/>
          <w:color w:val="808000"/>
          <w:sz w:val="22"/>
          <w:szCs w:val="22"/>
        </w:rPr>
      </w:pPr>
    </w:p>
    <w:p w14:paraId="1A0A1D5F" w14:textId="77777777" w:rsidR="0009246B" w:rsidRPr="00783ED2" w:rsidRDefault="0009246B" w:rsidP="0009246B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1115843B" w14:textId="77777777" w:rsidR="00A52699" w:rsidRPr="00783ED2" w:rsidRDefault="00A52699" w:rsidP="0009246B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A52699" w:rsidRPr="00783ED2" w14:paraId="32594222" w14:textId="77777777" w:rsidTr="00655BF3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17E8030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D08601E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55C3EF4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EE81D22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9B2A35A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531933B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9EA089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A52699" w:rsidRPr="00783ED2" w14:paraId="56321FB2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54AD6B0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431AEA97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t>Have all Standard rules criteria (apart from location) been met?</w:t>
            </w:r>
          </w:p>
        </w:tc>
        <w:tc>
          <w:tcPr>
            <w:tcW w:w="389" w:type="pct"/>
          </w:tcPr>
          <w:p w14:paraId="7AA675B9" w14:textId="0BFD265A" w:rsidR="00A52699" w:rsidRPr="00783ED2" w:rsidRDefault="00C72678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EFF365D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FD566DF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8D87817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383E697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9246B" w:rsidRPr="00783ED2" w14:paraId="2622004E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BF6DEA2" w14:textId="77777777" w:rsidR="0009246B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28C7C711" w14:textId="77777777" w:rsidR="0009246B" w:rsidRPr="00BB51DD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BB51DD">
              <w:rPr>
                <w:rFonts w:cs="Arial"/>
                <w:szCs w:val="22"/>
                <w:highlight w:val="yellow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132CA554" w14:textId="77777777" w:rsidR="0009246B" w:rsidRPr="00BB51DD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11" w:type="pct"/>
          </w:tcPr>
          <w:p w14:paraId="32CF4C4D" w14:textId="496259F1" w:rsidR="0009246B" w:rsidRPr="00BB51DD" w:rsidRDefault="00BB51DD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BB51DD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89" w:type="pct"/>
          </w:tcPr>
          <w:p w14:paraId="55AEF612" w14:textId="77777777" w:rsidR="0009246B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422F10C" w14:textId="77777777" w:rsidR="0009246B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B863167" w14:textId="77777777" w:rsidR="0009246B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A52699" w:rsidRPr="00783ED2" w14:paraId="3CAC6C5C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0172798C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1FAD8EBB" w14:textId="77777777" w:rsidR="00A52699" w:rsidRPr="00BB51DD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  <w:lang w:val="en-US" w:eastAsia="en-US"/>
              </w:rPr>
            </w:pPr>
            <w:r w:rsidRPr="00BB51DD">
              <w:rPr>
                <w:rFonts w:cs="Arial"/>
                <w:szCs w:val="22"/>
                <w:highlight w:val="yellow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0496F7A" w14:textId="77777777" w:rsidR="00A52699" w:rsidRPr="00BB51DD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C4694F7" w14:textId="5D216065" w:rsidR="00A52699" w:rsidRPr="00BB51DD" w:rsidRDefault="00BB51DD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BB51DD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ACDB0A1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FFDF5B6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CC85688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A52699" w:rsidRPr="00783ED2" w14:paraId="099ED7C4" w14:textId="77777777" w:rsidTr="00655BF3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3DC5CDCE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8751D24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FEBEEF4" w14:textId="5F253D71" w:rsidR="00A52699" w:rsidRPr="00783ED2" w:rsidRDefault="00AF382D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93AF0AA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2F847E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AFAD4B4" w14:textId="3044BE65" w:rsidR="00A52699" w:rsidRPr="00783ED2" w:rsidRDefault="00AF382D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31/03/20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3BECBD7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2699" w:rsidRPr="00783ED2" w14:paraId="1D00E398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DC839D2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55EE8EE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51AE2C7" w14:textId="5BBD6A24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37AD0ED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9ADC567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3A7AC7D3" w14:textId="2320C0D0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23/04/20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350C777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A52699" w:rsidRPr="00783ED2" w14:paraId="100BEE66" w14:textId="77777777" w:rsidTr="00655BF3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27FD02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72217D0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1F8311F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98152B1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14E47BD" w14:textId="3A91B717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322E5AA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99F3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A52699" w:rsidRPr="00783ED2" w14:paraId="7441FB89" w14:textId="77777777" w:rsidTr="00655BF3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C580EB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7EF8440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AB14CA9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ED6DF30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43D0E93" w14:textId="0329CACC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5650AF2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D554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A52699" w:rsidRPr="00783ED2" w14:paraId="78CB6AEC" w14:textId="77777777" w:rsidTr="00655BF3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25BB912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33D7BC95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66A802F" w14:textId="755594A0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EC48607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456BD99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EB43E39" w14:textId="4087F1A4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23/04/20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3C3C78E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2699" w:rsidRPr="00783ED2" w14:paraId="7D427953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ED1E5DB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56BE1CB" w14:textId="3FAC3B2A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Duly made </w:t>
            </w:r>
            <w:r w:rsidR="007A05A8">
              <w:rPr>
                <w:rFonts w:cs="Arial"/>
                <w:color w:val="000000"/>
                <w:szCs w:val="22"/>
              </w:rPr>
              <w:t>confirmation</w:t>
            </w:r>
            <w:r w:rsidRPr="00783ED2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56C1FD6A" w14:textId="3A4DF2ED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B23AF16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300C831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00CDA8A" w14:textId="6448C5EF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28/04/20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828B8B2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2699" w:rsidRPr="00783ED2" w14:paraId="0F4E8174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A355E3C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6C6D1204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2F5904C9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5196B10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B2D08B3" w14:textId="5FD62E6F" w:rsidR="00A52699" w:rsidRPr="00783ED2" w:rsidRDefault="00310F5E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  <w:bookmarkStart w:id="1" w:name="_GoBack"/>
            <w:bookmarkEnd w:id="1"/>
          </w:p>
        </w:tc>
        <w:tc>
          <w:tcPr>
            <w:tcW w:w="622" w:type="pct"/>
          </w:tcPr>
          <w:p w14:paraId="49B3843B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6E4B709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2699" w:rsidRPr="00783ED2" w14:paraId="24E2E488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1C906EC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281B6606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E25C94C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AA84FA3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603F0B0" w14:textId="56DE5A62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50356CEC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CA08389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A52699" w:rsidRPr="00783ED2" w14:paraId="738B0C95" w14:textId="77777777" w:rsidTr="00655BF3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F65ED01" w14:textId="77777777" w:rsidR="00A52699" w:rsidRPr="00783ED2" w:rsidRDefault="0009246B" w:rsidP="0009246B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lastRenderedPageBreak/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44210A8" w14:textId="7CA4F4B8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DM checklist </w:t>
            </w:r>
            <w:r w:rsidR="00555E62">
              <w:rPr>
                <w:rFonts w:cs="Arial"/>
                <w:color w:val="000000"/>
                <w:szCs w:val="22"/>
              </w:rPr>
              <w:t>s</w:t>
            </w:r>
            <w:r w:rsidRPr="00783ED2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586004F" w14:textId="2B3E4568" w:rsidR="00A52699" w:rsidRPr="00783ED2" w:rsidRDefault="00C36C53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0C6932B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08A27F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4F4EE616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0DDAEE3" w14:textId="77777777" w:rsidR="00A52699" w:rsidRPr="00783ED2" w:rsidRDefault="00A52699" w:rsidP="0009246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386EB354" w14:textId="77777777" w:rsidR="00A52699" w:rsidRPr="00783ED2" w:rsidRDefault="00A52699" w:rsidP="0009246B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09E27975" w14:textId="77777777" w:rsidR="00A52699" w:rsidRPr="00783ED2" w:rsidRDefault="00A52699" w:rsidP="0009246B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A52699" w:rsidRPr="00783ED2" w14:paraId="2AB4EB53" w14:textId="77777777" w:rsidTr="00655BF3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05A2C1C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2E5B0743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FF00FF"/>
                <w:sz w:val="22"/>
                <w:szCs w:val="22"/>
              </w:rPr>
              <w:t>State your name and date of action for each entry.</w:t>
            </w:r>
          </w:p>
          <w:p w14:paraId="75326E0D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color w:val="FF00FF"/>
                <w:sz w:val="22"/>
                <w:szCs w:val="22"/>
              </w:rPr>
              <w:t>There should be enough information in this section to provide a narrative of what happened during the duly made process.  It should enable someone to understand why an application was/ wasn’t duly made and the sequence of events.</w:t>
            </w:r>
          </w:p>
        </w:tc>
      </w:tr>
      <w:tr w:rsidR="00A52699" w:rsidRPr="00783ED2" w14:paraId="70D660C1" w14:textId="77777777" w:rsidTr="00655BF3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79B499B4" w14:textId="5D4A07E3" w:rsidR="00A52699" w:rsidRDefault="00AF382D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Magda Leonowicz 31/03/20</w:t>
            </w:r>
          </w:p>
          <w:p w14:paraId="7C1D6C39" w14:textId="40EAA38C" w:rsidR="00AF382D" w:rsidRDefault="00AF382D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F382D">
              <w:rPr>
                <w:rFonts w:ascii="Arial" w:hAnsi="Arial" w:cs="Arial"/>
                <w:sz w:val="22"/>
                <w:szCs w:val="22"/>
              </w:rPr>
              <w:t xml:space="preserve">Not duly made </w:t>
            </w:r>
          </w:p>
          <w:p w14:paraId="0490FB71" w14:textId="42271A86" w:rsidR="00AF382D" w:rsidRDefault="00C36C53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Additional</w:t>
            </w:r>
            <w:r w:rsidR="00AF382D">
              <w:rPr>
                <w:rFonts w:ascii="Arial" w:hAnsi="Arial" w:cs="Arial"/>
                <w:sz w:val="22"/>
                <w:szCs w:val="22"/>
              </w:rPr>
              <w:t xml:space="preserve"> fee</w:t>
            </w:r>
            <w:r>
              <w:rPr>
                <w:rFonts w:ascii="Arial" w:hAnsi="Arial" w:cs="Arial"/>
                <w:sz w:val="22"/>
                <w:szCs w:val="22"/>
              </w:rPr>
              <w:t xml:space="preserve"> of £72 needed</w:t>
            </w:r>
          </w:p>
          <w:p w14:paraId="6780706A" w14:textId="4AE4DB74" w:rsidR="00AF382D" w:rsidRPr="00AF382D" w:rsidRDefault="00AF382D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Original Wamitab certificate </w:t>
            </w:r>
          </w:p>
          <w:p w14:paraId="20798454" w14:textId="77777777" w:rsidR="00A52699" w:rsidRPr="00783ED2" w:rsidRDefault="00A52699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2699" w:rsidRPr="00783ED2" w14:paraId="657BFF76" w14:textId="77777777" w:rsidTr="00655BF3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FFDBE16" w14:textId="77777777" w:rsidR="00A52699" w:rsidRDefault="00C36C53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Magda L</w:t>
            </w:r>
            <w:r w:rsidR="00A52699" w:rsidRPr="00783ED2">
              <w:rPr>
                <w:rFonts w:ascii="Arial" w:hAnsi="Arial" w:cs="Arial"/>
                <w:b/>
                <w:sz w:val="22"/>
                <w:szCs w:val="22"/>
                <w:u w:val="single"/>
              </w:rPr>
              <w:t>e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onowicz</w:t>
            </w:r>
            <w:r w:rsidR="00A52699" w:rsidRPr="00783ED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28/04/20</w:t>
            </w:r>
          </w:p>
          <w:p w14:paraId="0F83C1DB" w14:textId="77777777" w:rsidR="00C36C53" w:rsidRDefault="00C36C53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additional fee paid confirmation letter from banking team dated 27/04/20 saved to DMS.</w:t>
            </w:r>
          </w:p>
          <w:p w14:paraId="2FF1ACB9" w14:textId="38DFC867" w:rsidR="00C36C53" w:rsidRPr="00C36C53" w:rsidRDefault="00C36C53" w:rsidP="0009246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Original certificate provided and saved to DMS</w:t>
            </w:r>
          </w:p>
        </w:tc>
      </w:tr>
      <w:tr w:rsidR="00A52699" w14:paraId="063DBCAA" w14:textId="77777777" w:rsidTr="00655BF3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1042BEE" w14:textId="77777777" w:rsidR="00A52699" w:rsidRDefault="00A52699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  <w:u w:val="single"/>
              </w:rPr>
              <w:t>Name xx/xx/</w:t>
            </w:r>
            <w:proofErr w:type="spellStart"/>
            <w:r w:rsidRPr="00783ED2">
              <w:rPr>
                <w:rFonts w:ascii="Arial" w:hAnsi="Arial" w:cs="Arial"/>
                <w:b/>
                <w:sz w:val="22"/>
                <w:szCs w:val="22"/>
                <w:u w:val="single"/>
              </w:rPr>
              <w:t>xxxx</w:t>
            </w:r>
            <w:proofErr w:type="spellEnd"/>
          </w:p>
          <w:p w14:paraId="78163009" w14:textId="77777777" w:rsidR="0009246B" w:rsidRPr="006670E1" w:rsidRDefault="0009246B" w:rsidP="000924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097B6EBF" w14:textId="77777777" w:rsidR="0093763B" w:rsidRDefault="0093763B" w:rsidP="0009246B">
      <w:pPr>
        <w:spacing w:before="60" w:after="60" w:line="270" w:lineRule="exact"/>
        <w:rPr>
          <w:lang w:val="en-US" w:eastAsia="en-US"/>
        </w:rPr>
      </w:pPr>
    </w:p>
    <w:sectPr w:rsidR="0093763B" w:rsidSect="00434129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86959" w14:textId="77777777" w:rsidR="00AC7CEB" w:rsidRDefault="00AC7CEB">
      <w:r>
        <w:separator/>
      </w:r>
    </w:p>
  </w:endnote>
  <w:endnote w:type="continuationSeparator" w:id="0">
    <w:p w14:paraId="2D5747AB" w14:textId="77777777" w:rsidR="00AC7CEB" w:rsidRDefault="00AC7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DA42F" w14:textId="77777777" w:rsidR="00AC7CEB" w:rsidRPr="007D6278" w:rsidRDefault="00AC7CEB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8A204A" w14:textId="77777777" w:rsidR="00AC7CEB" w:rsidRDefault="00AC7CEB">
      <w:r>
        <w:separator/>
      </w:r>
    </w:p>
  </w:footnote>
  <w:footnote w:type="continuationSeparator" w:id="0">
    <w:p w14:paraId="5173A506" w14:textId="77777777" w:rsidR="00AC7CEB" w:rsidRDefault="00AC7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D8E7E" w14:textId="77777777" w:rsidR="00AC7CEB" w:rsidRDefault="00310F5E">
    <w:pPr>
      <w:pStyle w:val="Header"/>
    </w:pPr>
    <w:r>
      <w:rPr>
        <w:noProof/>
      </w:rPr>
      <w:pict w14:anchorId="474D43D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08047" w14:textId="77777777" w:rsidR="00AC7CEB" w:rsidRPr="00A52699" w:rsidRDefault="00AC7CEB">
    <w:pPr>
      <w:pStyle w:val="Header"/>
      <w:rPr>
        <w:b/>
      </w:rPr>
    </w:pPr>
    <w:r w:rsidRPr="00A52699">
      <w:rPr>
        <w:b/>
      </w:rPr>
      <w:t>New bespoke facilities/permit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F3C96D" w14:textId="77777777" w:rsidR="00AC7CEB" w:rsidRDefault="00310F5E">
    <w:pPr>
      <w:pStyle w:val="Header"/>
    </w:pPr>
    <w:r>
      <w:rPr>
        <w:noProof/>
      </w:rPr>
      <w:pict w14:anchorId="7A2FB2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9B6"/>
    <w:rsid w:val="00061BE8"/>
    <w:rsid w:val="00066CFA"/>
    <w:rsid w:val="00067682"/>
    <w:rsid w:val="00073542"/>
    <w:rsid w:val="000827E0"/>
    <w:rsid w:val="000859B5"/>
    <w:rsid w:val="00086310"/>
    <w:rsid w:val="0009224A"/>
    <w:rsid w:val="0009246B"/>
    <w:rsid w:val="00094432"/>
    <w:rsid w:val="000A1CF4"/>
    <w:rsid w:val="000A6038"/>
    <w:rsid w:val="000B0506"/>
    <w:rsid w:val="000C1C49"/>
    <w:rsid w:val="000C39E8"/>
    <w:rsid w:val="000C473E"/>
    <w:rsid w:val="000C5E1E"/>
    <w:rsid w:val="000D354C"/>
    <w:rsid w:val="000E367B"/>
    <w:rsid w:val="000E5D87"/>
    <w:rsid w:val="000F23A6"/>
    <w:rsid w:val="000F3523"/>
    <w:rsid w:val="001048AD"/>
    <w:rsid w:val="00105266"/>
    <w:rsid w:val="00115D3B"/>
    <w:rsid w:val="00117868"/>
    <w:rsid w:val="00125F12"/>
    <w:rsid w:val="0013139E"/>
    <w:rsid w:val="00131D79"/>
    <w:rsid w:val="00136B7D"/>
    <w:rsid w:val="00142CA9"/>
    <w:rsid w:val="00151465"/>
    <w:rsid w:val="001577D2"/>
    <w:rsid w:val="00157D71"/>
    <w:rsid w:val="00163B72"/>
    <w:rsid w:val="001727BE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A2E17"/>
    <w:rsid w:val="001A6399"/>
    <w:rsid w:val="001B2EC0"/>
    <w:rsid w:val="001C1F4F"/>
    <w:rsid w:val="001C215C"/>
    <w:rsid w:val="001C285F"/>
    <w:rsid w:val="001D0A9E"/>
    <w:rsid w:val="001E3FF0"/>
    <w:rsid w:val="001F1FA4"/>
    <w:rsid w:val="001F746D"/>
    <w:rsid w:val="001F7F38"/>
    <w:rsid w:val="00201B89"/>
    <w:rsid w:val="0020209D"/>
    <w:rsid w:val="00203F88"/>
    <w:rsid w:val="00207EA4"/>
    <w:rsid w:val="002113D9"/>
    <w:rsid w:val="00213775"/>
    <w:rsid w:val="00213E35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1304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449"/>
    <w:rsid w:val="002F670C"/>
    <w:rsid w:val="00301602"/>
    <w:rsid w:val="003031A8"/>
    <w:rsid w:val="00304CF4"/>
    <w:rsid w:val="0030594B"/>
    <w:rsid w:val="00305FF8"/>
    <w:rsid w:val="00306799"/>
    <w:rsid w:val="00307E3E"/>
    <w:rsid w:val="00310F5E"/>
    <w:rsid w:val="00320262"/>
    <w:rsid w:val="00321F0A"/>
    <w:rsid w:val="00322872"/>
    <w:rsid w:val="00323D7D"/>
    <w:rsid w:val="00326007"/>
    <w:rsid w:val="0032647D"/>
    <w:rsid w:val="00331C00"/>
    <w:rsid w:val="00335299"/>
    <w:rsid w:val="00335F62"/>
    <w:rsid w:val="00337A96"/>
    <w:rsid w:val="00337CD2"/>
    <w:rsid w:val="0037134F"/>
    <w:rsid w:val="00371623"/>
    <w:rsid w:val="003801B9"/>
    <w:rsid w:val="00386450"/>
    <w:rsid w:val="0038689D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5C66"/>
    <w:rsid w:val="003C0261"/>
    <w:rsid w:val="003C48CE"/>
    <w:rsid w:val="003C5B59"/>
    <w:rsid w:val="003C75F1"/>
    <w:rsid w:val="003D0B7C"/>
    <w:rsid w:val="003D21F5"/>
    <w:rsid w:val="003D5AFF"/>
    <w:rsid w:val="003D69B8"/>
    <w:rsid w:val="003E2631"/>
    <w:rsid w:val="003E2E03"/>
    <w:rsid w:val="003E4364"/>
    <w:rsid w:val="003E6FE4"/>
    <w:rsid w:val="003F0401"/>
    <w:rsid w:val="003F6F82"/>
    <w:rsid w:val="00402942"/>
    <w:rsid w:val="00402E83"/>
    <w:rsid w:val="00403E95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52690"/>
    <w:rsid w:val="0045300A"/>
    <w:rsid w:val="0045384D"/>
    <w:rsid w:val="0045466F"/>
    <w:rsid w:val="0046022A"/>
    <w:rsid w:val="004631DB"/>
    <w:rsid w:val="00466164"/>
    <w:rsid w:val="004734A6"/>
    <w:rsid w:val="0047436F"/>
    <w:rsid w:val="004762B7"/>
    <w:rsid w:val="00481042"/>
    <w:rsid w:val="00481D55"/>
    <w:rsid w:val="00483C78"/>
    <w:rsid w:val="00485B15"/>
    <w:rsid w:val="00491D59"/>
    <w:rsid w:val="004921D6"/>
    <w:rsid w:val="004A1896"/>
    <w:rsid w:val="004A1DC1"/>
    <w:rsid w:val="004A1E26"/>
    <w:rsid w:val="004A2549"/>
    <w:rsid w:val="004B08F9"/>
    <w:rsid w:val="004B1FF0"/>
    <w:rsid w:val="004B3100"/>
    <w:rsid w:val="004B3FAE"/>
    <w:rsid w:val="004B70C8"/>
    <w:rsid w:val="004C0EBB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0840"/>
    <w:rsid w:val="004F2333"/>
    <w:rsid w:val="004F61D4"/>
    <w:rsid w:val="004F62C2"/>
    <w:rsid w:val="00501458"/>
    <w:rsid w:val="00502083"/>
    <w:rsid w:val="00503CD9"/>
    <w:rsid w:val="0050664C"/>
    <w:rsid w:val="00517E63"/>
    <w:rsid w:val="00524167"/>
    <w:rsid w:val="00525396"/>
    <w:rsid w:val="00525408"/>
    <w:rsid w:val="00526ED4"/>
    <w:rsid w:val="00535B10"/>
    <w:rsid w:val="005454A6"/>
    <w:rsid w:val="00547AA4"/>
    <w:rsid w:val="0055100E"/>
    <w:rsid w:val="005515B9"/>
    <w:rsid w:val="0055228C"/>
    <w:rsid w:val="00555E62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6FD7"/>
    <w:rsid w:val="005B7093"/>
    <w:rsid w:val="005D3784"/>
    <w:rsid w:val="005D5B52"/>
    <w:rsid w:val="005E0313"/>
    <w:rsid w:val="005E30B0"/>
    <w:rsid w:val="005F052F"/>
    <w:rsid w:val="005F39D7"/>
    <w:rsid w:val="005F4116"/>
    <w:rsid w:val="005F545F"/>
    <w:rsid w:val="006049EF"/>
    <w:rsid w:val="00604B6E"/>
    <w:rsid w:val="006138CA"/>
    <w:rsid w:val="00616CC6"/>
    <w:rsid w:val="00616FFE"/>
    <w:rsid w:val="0061796B"/>
    <w:rsid w:val="00620A9F"/>
    <w:rsid w:val="00624D11"/>
    <w:rsid w:val="00634CE3"/>
    <w:rsid w:val="00645F83"/>
    <w:rsid w:val="00647E8E"/>
    <w:rsid w:val="006533EC"/>
    <w:rsid w:val="00654747"/>
    <w:rsid w:val="00655BF3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0D39"/>
    <w:rsid w:val="006B4105"/>
    <w:rsid w:val="006B48AF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D31"/>
    <w:rsid w:val="0072318B"/>
    <w:rsid w:val="007233D8"/>
    <w:rsid w:val="00732FAF"/>
    <w:rsid w:val="0073548A"/>
    <w:rsid w:val="0074254D"/>
    <w:rsid w:val="00744298"/>
    <w:rsid w:val="00761CC0"/>
    <w:rsid w:val="00764826"/>
    <w:rsid w:val="007747EF"/>
    <w:rsid w:val="00780D6A"/>
    <w:rsid w:val="00783ED2"/>
    <w:rsid w:val="00787181"/>
    <w:rsid w:val="00787835"/>
    <w:rsid w:val="007922FC"/>
    <w:rsid w:val="00793243"/>
    <w:rsid w:val="00793DA7"/>
    <w:rsid w:val="007A05A8"/>
    <w:rsid w:val="007A38D0"/>
    <w:rsid w:val="007A3F87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0FC"/>
    <w:rsid w:val="007F38F2"/>
    <w:rsid w:val="007F4B3B"/>
    <w:rsid w:val="007F5EE8"/>
    <w:rsid w:val="00802208"/>
    <w:rsid w:val="008062CF"/>
    <w:rsid w:val="00811918"/>
    <w:rsid w:val="00822565"/>
    <w:rsid w:val="00825EA5"/>
    <w:rsid w:val="00827663"/>
    <w:rsid w:val="0083272A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3C96"/>
    <w:rsid w:val="008A5772"/>
    <w:rsid w:val="008A7120"/>
    <w:rsid w:val="008B174D"/>
    <w:rsid w:val="008B33A8"/>
    <w:rsid w:val="008C6C41"/>
    <w:rsid w:val="008E0936"/>
    <w:rsid w:val="008E1609"/>
    <w:rsid w:val="008E3FA3"/>
    <w:rsid w:val="008F0826"/>
    <w:rsid w:val="008F25FD"/>
    <w:rsid w:val="008F3128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550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29C0"/>
    <w:rsid w:val="009745D5"/>
    <w:rsid w:val="00975BAA"/>
    <w:rsid w:val="00977B97"/>
    <w:rsid w:val="00990F97"/>
    <w:rsid w:val="00994D21"/>
    <w:rsid w:val="00995F66"/>
    <w:rsid w:val="009A0681"/>
    <w:rsid w:val="009A0884"/>
    <w:rsid w:val="009A5548"/>
    <w:rsid w:val="009A7ECF"/>
    <w:rsid w:val="009B040C"/>
    <w:rsid w:val="009B2AEC"/>
    <w:rsid w:val="009B7AC3"/>
    <w:rsid w:val="009D0D1D"/>
    <w:rsid w:val="009D0FBA"/>
    <w:rsid w:val="009D1841"/>
    <w:rsid w:val="009D45D4"/>
    <w:rsid w:val="009D5C18"/>
    <w:rsid w:val="009E2A67"/>
    <w:rsid w:val="009E42D3"/>
    <w:rsid w:val="009E5511"/>
    <w:rsid w:val="009E595E"/>
    <w:rsid w:val="009F062D"/>
    <w:rsid w:val="009F1902"/>
    <w:rsid w:val="009F7552"/>
    <w:rsid w:val="00A0256F"/>
    <w:rsid w:val="00A02EFA"/>
    <w:rsid w:val="00A078F3"/>
    <w:rsid w:val="00A1107E"/>
    <w:rsid w:val="00A11795"/>
    <w:rsid w:val="00A138BA"/>
    <w:rsid w:val="00A14A98"/>
    <w:rsid w:val="00A16896"/>
    <w:rsid w:val="00A2057D"/>
    <w:rsid w:val="00A24D8C"/>
    <w:rsid w:val="00A25796"/>
    <w:rsid w:val="00A266F4"/>
    <w:rsid w:val="00A310CF"/>
    <w:rsid w:val="00A32ACD"/>
    <w:rsid w:val="00A42516"/>
    <w:rsid w:val="00A52699"/>
    <w:rsid w:val="00A528FF"/>
    <w:rsid w:val="00A60415"/>
    <w:rsid w:val="00A61CDE"/>
    <w:rsid w:val="00A6239E"/>
    <w:rsid w:val="00A62FAE"/>
    <w:rsid w:val="00A64FC0"/>
    <w:rsid w:val="00A6559C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41ED"/>
    <w:rsid w:val="00AC7C53"/>
    <w:rsid w:val="00AC7CEB"/>
    <w:rsid w:val="00AD0DDF"/>
    <w:rsid w:val="00AE2E0C"/>
    <w:rsid w:val="00AE6AB5"/>
    <w:rsid w:val="00AE6C44"/>
    <w:rsid w:val="00AF0BE8"/>
    <w:rsid w:val="00AF382D"/>
    <w:rsid w:val="00AF4F94"/>
    <w:rsid w:val="00AF66D7"/>
    <w:rsid w:val="00B078BC"/>
    <w:rsid w:val="00B113B7"/>
    <w:rsid w:val="00B145E2"/>
    <w:rsid w:val="00B26DFB"/>
    <w:rsid w:val="00B30ADA"/>
    <w:rsid w:val="00B34077"/>
    <w:rsid w:val="00B3497C"/>
    <w:rsid w:val="00B349A8"/>
    <w:rsid w:val="00B36640"/>
    <w:rsid w:val="00B45B64"/>
    <w:rsid w:val="00B5027B"/>
    <w:rsid w:val="00B51EF1"/>
    <w:rsid w:val="00B57CC4"/>
    <w:rsid w:val="00B62101"/>
    <w:rsid w:val="00B64788"/>
    <w:rsid w:val="00B6591E"/>
    <w:rsid w:val="00B70FD1"/>
    <w:rsid w:val="00B73C69"/>
    <w:rsid w:val="00B75CA8"/>
    <w:rsid w:val="00B82245"/>
    <w:rsid w:val="00B91178"/>
    <w:rsid w:val="00B914D8"/>
    <w:rsid w:val="00B925CF"/>
    <w:rsid w:val="00BB2BE6"/>
    <w:rsid w:val="00BB51DD"/>
    <w:rsid w:val="00BB7146"/>
    <w:rsid w:val="00BC4BF9"/>
    <w:rsid w:val="00BC4D8F"/>
    <w:rsid w:val="00BC5992"/>
    <w:rsid w:val="00BD1BBC"/>
    <w:rsid w:val="00BD6FDC"/>
    <w:rsid w:val="00BE0D0D"/>
    <w:rsid w:val="00BE4515"/>
    <w:rsid w:val="00BF1691"/>
    <w:rsid w:val="00BF6171"/>
    <w:rsid w:val="00C0536C"/>
    <w:rsid w:val="00C0705B"/>
    <w:rsid w:val="00C117AF"/>
    <w:rsid w:val="00C131EC"/>
    <w:rsid w:val="00C13D3A"/>
    <w:rsid w:val="00C16C85"/>
    <w:rsid w:val="00C22682"/>
    <w:rsid w:val="00C3274B"/>
    <w:rsid w:val="00C36C53"/>
    <w:rsid w:val="00C43F53"/>
    <w:rsid w:val="00C46394"/>
    <w:rsid w:val="00C54E4E"/>
    <w:rsid w:val="00C628EC"/>
    <w:rsid w:val="00C65642"/>
    <w:rsid w:val="00C72678"/>
    <w:rsid w:val="00C75FE5"/>
    <w:rsid w:val="00C77BEE"/>
    <w:rsid w:val="00C847F2"/>
    <w:rsid w:val="00C9343A"/>
    <w:rsid w:val="00C9462C"/>
    <w:rsid w:val="00CA2E0F"/>
    <w:rsid w:val="00CA4929"/>
    <w:rsid w:val="00CB2379"/>
    <w:rsid w:val="00CB548B"/>
    <w:rsid w:val="00CB745B"/>
    <w:rsid w:val="00CC4BDB"/>
    <w:rsid w:val="00CD74A5"/>
    <w:rsid w:val="00CE1475"/>
    <w:rsid w:val="00CF1BAD"/>
    <w:rsid w:val="00D00FFF"/>
    <w:rsid w:val="00D01E3D"/>
    <w:rsid w:val="00D11F47"/>
    <w:rsid w:val="00D14F6F"/>
    <w:rsid w:val="00D245E9"/>
    <w:rsid w:val="00D301D2"/>
    <w:rsid w:val="00D323B0"/>
    <w:rsid w:val="00D338E0"/>
    <w:rsid w:val="00D3711E"/>
    <w:rsid w:val="00D41CE4"/>
    <w:rsid w:val="00D41F48"/>
    <w:rsid w:val="00D462E8"/>
    <w:rsid w:val="00D46EE2"/>
    <w:rsid w:val="00D51B9F"/>
    <w:rsid w:val="00D51BA1"/>
    <w:rsid w:val="00D5495C"/>
    <w:rsid w:val="00D60C5E"/>
    <w:rsid w:val="00D628C5"/>
    <w:rsid w:val="00D641DC"/>
    <w:rsid w:val="00D65FD2"/>
    <w:rsid w:val="00D71742"/>
    <w:rsid w:val="00D72C53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50"/>
    <w:rsid w:val="00DC034C"/>
    <w:rsid w:val="00DC2EBC"/>
    <w:rsid w:val="00DC69DA"/>
    <w:rsid w:val="00DE30CF"/>
    <w:rsid w:val="00DE6273"/>
    <w:rsid w:val="00DE6B4D"/>
    <w:rsid w:val="00DE7C77"/>
    <w:rsid w:val="00DF42DF"/>
    <w:rsid w:val="00DF4AB5"/>
    <w:rsid w:val="00E02019"/>
    <w:rsid w:val="00E02522"/>
    <w:rsid w:val="00E0494E"/>
    <w:rsid w:val="00E05A09"/>
    <w:rsid w:val="00E07F7E"/>
    <w:rsid w:val="00E10035"/>
    <w:rsid w:val="00E10642"/>
    <w:rsid w:val="00E11087"/>
    <w:rsid w:val="00E11648"/>
    <w:rsid w:val="00E136EA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62F92"/>
    <w:rsid w:val="00E66DC1"/>
    <w:rsid w:val="00E70A75"/>
    <w:rsid w:val="00E73EAC"/>
    <w:rsid w:val="00E821A3"/>
    <w:rsid w:val="00E82EE9"/>
    <w:rsid w:val="00E84369"/>
    <w:rsid w:val="00E851A9"/>
    <w:rsid w:val="00E902FF"/>
    <w:rsid w:val="00E9187A"/>
    <w:rsid w:val="00E91A57"/>
    <w:rsid w:val="00E944FF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1B63"/>
    <w:rsid w:val="00EF3F04"/>
    <w:rsid w:val="00EF49BA"/>
    <w:rsid w:val="00F01350"/>
    <w:rsid w:val="00F05D91"/>
    <w:rsid w:val="00F10614"/>
    <w:rsid w:val="00F11050"/>
    <w:rsid w:val="00F1327E"/>
    <w:rsid w:val="00F1774C"/>
    <w:rsid w:val="00F17F03"/>
    <w:rsid w:val="00F2454F"/>
    <w:rsid w:val="00F27187"/>
    <w:rsid w:val="00F30CE9"/>
    <w:rsid w:val="00F32011"/>
    <w:rsid w:val="00F352FC"/>
    <w:rsid w:val="00F35363"/>
    <w:rsid w:val="00F41564"/>
    <w:rsid w:val="00F418DA"/>
    <w:rsid w:val="00F4190F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1DB0"/>
    <w:rsid w:val="00F74A33"/>
    <w:rsid w:val="00F86E2E"/>
    <w:rsid w:val="00F8790C"/>
    <w:rsid w:val="00F939D7"/>
    <w:rsid w:val="00FA43E2"/>
    <w:rsid w:val="00FA6DF7"/>
    <w:rsid w:val="00FB0700"/>
    <w:rsid w:val="00FB6649"/>
    <w:rsid w:val="00FC0BAF"/>
    <w:rsid w:val="00FC590A"/>
    <w:rsid w:val="00FD23E1"/>
    <w:rsid w:val="00FD2F58"/>
    <w:rsid w:val="00FD325C"/>
    <w:rsid w:val="00FD3478"/>
    <w:rsid w:val="00FD34B6"/>
    <w:rsid w:val="00FD49F1"/>
    <w:rsid w:val="00FE1EB5"/>
    <w:rsid w:val="00FE5730"/>
    <w:rsid w:val="00FF0849"/>
    <w:rsid w:val="00FF1115"/>
    <w:rsid w:val="00FF53B9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09804AEA"/>
  <w15:chartTrackingRefBased/>
  <w15:docId w15:val="{792D6D48-4EA7-4160-882B-2B868A04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1048AD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DB6350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DB6350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Default">
    <w:name w:val="Default"/>
    <w:rsid w:val="00EF1B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75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Alun Griffiths (Contractors) Limited</Site_x0020_Name>
    <Internal_x002f_External xmlns="859f7ad6-93f6-4205-b62b-a17f28acbbac">Internal document</Internal_x002f_External>
    <Post_x0020_code xmlns="859f7ad6-93f6-4205-b62b-a17f28acbbac">CF10 4TS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Waterways House, Merthyr Road, Llanfoist, Abergavenny, NP7 9PE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2020-04-27T23:00:00+00:00</Document_x0020_Date>
    <Facility_x0020_Address xmlns="859f7ad6-93f6-4205-b62b-a17f28acbbac">Rover Way, Cardiff Docks, Cardiff</Facility_x0020_Address>
    <Environment_x0020_Sub_x0020_Folder xmlns="859f7ad6-93f6-4205-b62b-a17f28acbbac">Licences applications</Environment_x0020_Sub_x0020_Folder>
    <Customer_x0020_Name xmlns="859f7ad6-93f6-4205-b62b-a17f28acbbac">Alun Griffiths (Contractors)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2" ma:contentTypeDescription="Permitting &amp; Compliance Word Document" ma:contentTypeScope="" ma:versionID="852f042584c9cc9c8c6960f99c6ffac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981D2BB-5D7A-41EC-B419-1AA75ED52C8F}"/>
</file>

<file path=customXml/itemProps2.xml><?xml version="1.0" encoding="utf-8"?>
<ds:datastoreItem xmlns:ds="http://schemas.openxmlformats.org/officeDocument/2006/customXml" ds:itemID="{1CD1B953-6773-434B-A55C-090C632F608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7296C42-7174-4B9F-B774-ABF6F92EF7FD}"/>
</file>

<file path=customXml/itemProps4.xml><?xml version="1.0" encoding="utf-8"?>
<ds:datastoreItem xmlns:ds="http://schemas.openxmlformats.org/officeDocument/2006/customXml" ds:itemID="{1C0CAC71-1D84-4F2F-87C9-CABF9A1D013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247A22D-1D53-40E8-B640-5694AFA48271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A06D4E35-0DA4-4B00-8B4C-E9185040F84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1140</TotalTime>
  <Pages>7</Pages>
  <Words>1320</Words>
  <Characters>7199</Characters>
  <Application>Microsoft Office Word</Application>
  <DocSecurity>0</DocSecurity>
  <Lines>59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8502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Magda.Leonowicz</cp:lastModifiedBy>
  <cp:revision>39</cp:revision>
  <cp:lastPrinted>2015-06-08T09:34:00Z</cp:lastPrinted>
  <dcterms:created xsi:type="dcterms:W3CDTF">2020-03-20T14:21:00Z</dcterms:created>
  <dcterms:modified xsi:type="dcterms:W3CDTF">2020-04-28T19:18:00Z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SharedWithUsers">
    <vt:lpwstr/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8dbf1910-7414-4ba2-a000-0bd68940f1ed</vt:lpwstr>
  </property>
  <property fmtid="{D5CDD505-2E9C-101B-9397-08002B2CF9AE}" pid="12" name="AuthorIds_UIVersion_3072">
    <vt:lpwstr>2131</vt:lpwstr>
  </property>
  <property fmtid="{D5CDD505-2E9C-101B-9397-08002B2CF9AE}" pid="13" name="_dlc_DocId">
    <vt:lpwstr>REGU-106-112143</vt:lpwstr>
  </property>
  <property fmtid="{D5CDD505-2E9C-101B-9397-08002B2CF9AE}" pid="14" name="_dlc_DocIdUrl">
    <vt:lpwstr>https://cyfoethnaturiolcymru.sharepoint.com/teams/Regulatory/Permitting/_layouts/15/DocIdRedir.aspx?ID=REGU-106-112143, REGU-106-112143</vt:lpwstr>
  </property>
</Properties>
</file>