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526BD" w14:textId="77777777" w:rsidR="00BF4090" w:rsidRDefault="00BF4090" w:rsidP="00BF4090">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099A6F77" wp14:editId="04B2E75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70C212A" w14:textId="77777777" w:rsidR="00BF4090" w:rsidRDefault="00BF4090" w:rsidP="00BF4090">
      <w:pPr>
        <w:pStyle w:val="coverTitle"/>
        <w:spacing w:line="312" w:lineRule="auto"/>
        <w:rPr>
          <w:rFonts w:cs="Arial"/>
        </w:rPr>
      </w:pPr>
    </w:p>
    <w:p w14:paraId="47610F71" w14:textId="77777777" w:rsidR="00BF4090" w:rsidRDefault="00BF4090" w:rsidP="00BF409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19A2AF4" w14:textId="77777777" w:rsidR="00BF4090" w:rsidRDefault="00BF4090" w:rsidP="00BF4090">
      <w:pPr>
        <w:pStyle w:val="a"/>
        <w:tabs>
          <w:tab w:val="left" w:pos="8328"/>
        </w:tabs>
        <w:spacing w:line="312" w:lineRule="auto"/>
      </w:pPr>
      <w:r>
        <w:t>The Environmental Permitting (England &amp; Wales) Regulations 2016</w:t>
      </w:r>
      <w:r>
        <w:tab/>
      </w:r>
    </w:p>
    <w:p w14:paraId="426EC8BA" w14:textId="77777777" w:rsidR="00BF4090" w:rsidRDefault="00BF4090" w:rsidP="00BF4090">
      <w:pPr>
        <w:pStyle w:val="a"/>
        <w:spacing w:line="312" w:lineRule="auto"/>
      </w:pPr>
    </w:p>
    <w:p w14:paraId="2F176B9A" w14:textId="77777777" w:rsidR="00BF4090" w:rsidRDefault="00BF4090" w:rsidP="00BF4090">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087B93B" w14:textId="77777777" w:rsidR="00BF4090" w:rsidRDefault="00BF4090" w:rsidP="00BF4090">
      <w:pPr>
        <w:pStyle w:val="coverLicenceHolder"/>
        <w:pBdr>
          <w:top w:val="single" w:sz="4" w:space="25" w:color="auto"/>
        </w:pBdr>
        <w:spacing w:line="312" w:lineRule="auto"/>
        <w:rPr>
          <w:color w:val="FF0000"/>
        </w:rPr>
      </w:pPr>
    </w:p>
    <w:p w14:paraId="61D9CE72" w14:textId="472BA215" w:rsidR="00BF4090" w:rsidRPr="003F40D8" w:rsidRDefault="00BF4090" w:rsidP="00BF4090">
      <w:pPr>
        <w:pStyle w:val="coverLicenceHolder"/>
        <w:pBdr>
          <w:top w:val="single" w:sz="4" w:space="25" w:color="auto"/>
        </w:pBdr>
        <w:spacing w:line="276" w:lineRule="auto"/>
        <w:contextualSpacing/>
      </w:pPr>
      <w:fldSimple w:instr=" MERGEFIELD Site_name ">
        <w:r w:rsidR="003F40D8" w:rsidRPr="003F40D8">
          <w:rPr>
            <w:noProof/>
          </w:rPr>
          <w:t>Llangunllo STW PS</w:t>
        </w:r>
      </w:fldSimple>
    </w:p>
    <w:p w14:paraId="7BD1C639" w14:textId="7C83A999" w:rsidR="00BF4090" w:rsidRPr="003F40D8" w:rsidRDefault="00BF4090" w:rsidP="00BF4090">
      <w:pPr>
        <w:pStyle w:val="coverLicenceHolder"/>
        <w:pBdr>
          <w:top w:val="single" w:sz="4" w:space="25" w:color="auto"/>
        </w:pBdr>
        <w:spacing w:line="276" w:lineRule="auto"/>
        <w:contextualSpacing/>
      </w:pPr>
      <w:fldSimple w:instr=" MERGEFIELD DSI_ADD2 ">
        <w:r w:rsidR="003F40D8" w:rsidRPr="003F40D8">
          <w:rPr>
            <w:noProof/>
          </w:rPr>
          <w:t>Off B4356 Nr Lugg View</w:t>
        </w:r>
      </w:fldSimple>
    </w:p>
    <w:p w14:paraId="39AE7E9B" w14:textId="4843F4E9" w:rsidR="00BF4090" w:rsidRPr="003F40D8" w:rsidRDefault="00BF4090" w:rsidP="00BF4090">
      <w:pPr>
        <w:pStyle w:val="coverLicenceHolder"/>
        <w:pBdr>
          <w:top w:val="single" w:sz="4" w:space="25" w:color="auto"/>
        </w:pBdr>
        <w:spacing w:line="276" w:lineRule="auto"/>
        <w:contextualSpacing/>
      </w:pPr>
      <w:fldSimple w:instr=" MERGEFIELD DSI_ADD3 ">
        <w:r w:rsidR="003F40D8" w:rsidRPr="003F40D8">
          <w:rPr>
            <w:noProof/>
          </w:rPr>
          <w:t>Llangynllo</w:t>
        </w:r>
      </w:fldSimple>
    </w:p>
    <w:p w14:paraId="763BCA8F" w14:textId="0077DB36" w:rsidR="00BF4090" w:rsidRPr="003F40D8" w:rsidRDefault="00BF4090" w:rsidP="00BF4090">
      <w:pPr>
        <w:pStyle w:val="coverLicenceHolder"/>
        <w:pBdr>
          <w:top w:val="single" w:sz="4" w:space="25" w:color="auto"/>
        </w:pBdr>
        <w:spacing w:line="276" w:lineRule="auto"/>
        <w:contextualSpacing/>
      </w:pPr>
      <w:fldSimple w:instr=" MERGEFIELD DSI_ADD4 ">
        <w:r w:rsidR="003F40D8" w:rsidRPr="003F40D8">
          <w:rPr>
            <w:noProof/>
          </w:rPr>
          <w:t>Kington</w:t>
        </w:r>
      </w:fldSimple>
    </w:p>
    <w:p w14:paraId="6ED6D060" w14:textId="7534AF05" w:rsidR="00BF4090" w:rsidRPr="003F40D8" w:rsidRDefault="00BF4090" w:rsidP="00BF4090">
      <w:pPr>
        <w:pStyle w:val="coverLicenceHolder"/>
        <w:pBdr>
          <w:top w:val="single" w:sz="4" w:space="25" w:color="auto"/>
        </w:pBdr>
        <w:spacing w:line="276" w:lineRule="auto"/>
        <w:contextualSpacing/>
        <w:rPr>
          <w:rFonts w:cs="Arial"/>
          <w:sz w:val="22"/>
          <w:szCs w:val="22"/>
        </w:rPr>
      </w:pPr>
      <w:r w:rsidRPr="003F40D8">
        <w:rPr>
          <w:lang w:val="de-DE"/>
        </w:rPr>
        <w:fldChar w:fldCharType="begin"/>
      </w:r>
      <w:r w:rsidRPr="003F40D8">
        <w:rPr>
          <w:lang w:val="de-DE"/>
        </w:rPr>
        <w:instrText xml:space="preserve"> MERGEFIELD DSI_POST_CODE </w:instrText>
      </w:r>
      <w:r w:rsidRPr="003F40D8">
        <w:rPr>
          <w:lang w:val="de-DE"/>
        </w:rPr>
        <w:fldChar w:fldCharType="separate"/>
      </w:r>
      <w:r w:rsidR="003F40D8" w:rsidRPr="003F40D8">
        <w:rPr>
          <w:noProof/>
          <w:lang w:val="de-DE"/>
        </w:rPr>
        <w:t>LD7 1SN</w:t>
      </w:r>
      <w:r w:rsidRPr="003F40D8">
        <w:rPr>
          <w:lang w:val="de-DE"/>
        </w:rPr>
        <w:fldChar w:fldCharType="end"/>
      </w:r>
    </w:p>
    <w:p w14:paraId="4204D99A" w14:textId="77777777" w:rsidR="00BF4090" w:rsidRDefault="00BF4090" w:rsidP="00BF4090">
      <w:pPr>
        <w:pStyle w:val="coverLicenceHolder"/>
        <w:pBdr>
          <w:top w:val="single" w:sz="4" w:space="25" w:color="auto"/>
        </w:pBdr>
        <w:spacing w:before="120" w:line="270" w:lineRule="exact"/>
        <w:rPr>
          <w:rFonts w:cs="Arial"/>
          <w:sz w:val="22"/>
          <w:szCs w:val="22"/>
        </w:rPr>
      </w:pPr>
    </w:p>
    <w:p w14:paraId="4F1CC3FC" w14:textId="77777777" w:rsidR="00BF4090" w:rsidRPr="00252686" w:rsidRDefault="00BF4090" w:rsidP="00BF4090">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D9768A0" w14:textId="684A06E0" w:rsidR="00BF4090" w:rsidRPr="00617757" w:rsidRDefault="00BF4090" w:rsidP="00BF4090">
      <w:pPr>
        <w:pStyle w:val="coverLicenceHolder"/>
        <w:pBdr>
          <w:top w:val="single" w:sz="4" w:space="25" w:color="auto"/>
        </w:pBdr>
        <w:spacing w:before="60" w:line="276" w:lineRule="auto"/>
        <w:rPr>
          <w:rFonts w:cs="Arial"/>
          <w:szCs w:val="24"/>
        </w:rPr>
      </w:pPr>
      <w:r w:rsidRPr="00617757">
        <w:rPr>
          <w:rFonts w:cs="Arial"/>
          <w:szCs w:val="24"/>
        </w:rPr>
        <w:fldChar w:fldCharType="begin"/>
      </w:r>
      <w:r w:rsidRPr="00617757">
        <w:rPr>
          <w:rFonts w:cs="Arial"/>
          <w:szCs w:val="24"/>
        </w:rPr>
        <w:instrText xml:space="preserve"> MERGEFIELD PAN </w:instrText>
      </w:r>
      <w:r w:rsidRPr="00617757">
        <w:rPr>
          <w:rFonts w:cs="Arial"/>
          <w:szCs w:val="24"/>
        </w:rPr>
        <w:fldChar w:fldCharType="separate"/>
      </w:r>
      <w:r w:rsidR="00D50CFD" w:rsidRPr="00617757">
        <w:rPr>
          <w:rFonts w:cs="Arial"/>
          <w:noProof/>
          <w:szCs w:val="24"/>
        </w:rPr>
        <w:t>PAN-009447</w:t>
      </w:r>
      <w:r w:rsidRPr="00617757">
        <w:rPr>
          <w:rFonts w:cs="Arial"/>
          <w:szCs w:val="24"/>
        </w:rPr>
        <w:fldChar w:fldCharType="end"/>
      </w:r>
    </w:p>
    <w:p w14:paraId="54957FF1" w14:textId="77777777" w:rsidR="00BF4090" w:rsidRPr="00617757" w:rsidRDefault="00BF4090" w:rsidP="00BF4090">
      <w:pPr>
        <w:pStyle w:val="coverAuthNos"/>
        <w:spacing w:before="480" w:line="276" w:lineRule="auto"/>
        <w:rPr>
          <w:color w:val="auto"/>
          <w:sz w:val="24"/>
          <w:lang w:val="de-DE"/>
        </w:rPr>
      </w:pPr>
      <w:r w:rsidRPr="00617757">
        <w:rPr>
          <w:color w:val="auto"/>
          <w:sz w:val="24"/>
          <w:lang w:val="de-DE"/>
        </w:rPr>
        <w:t>Permit number</w:t>
      </w:r>
    </w:p>
    <w:p w14:paraId="065A14C6" w14:textId="4F645AA5" w:rsidR="00BF4090" w:rsidRPr="00617757" w:rsidRDefault="00BF4090" w:rsidP="00BF4090">
      <w:pPr>
        <w:spacing w:before="60" w:after="0"/>
        <w:ind w:left="3249" w:firstLine="720"/>
        <w:rPr>
          <w:sz w:val="24"/>
          <w:lang w:val="de-DE"/>
        </w:rPr>
      </w:pPr>
      <w:r w:rsidRPr="00617757">
        <w:rPr>
          <w:rFonts w:ascii="Arial" w:hAnsi="Arial"/>
          <w:sz w:val="24"/>
          <w:lang w:val="de-DE"/>
        </w:rPr>
        <w:fldChar w:fldCharType="begin"/>
      </w:r>
      <w:r w:rsidRPr="00617757">
        <w:rPr>
          <w:rFonts w:ascii="Arial" w:hAnsi="Arial"/>
          <w:sz w:val="24"/>
          <w:lang w:val="de-DE"/>
        </w:rPr>
        <w:instrText xml:space="preserve"> MERGEFIELD Permit_Number </w:instrText>
      </w:r>
      <w:r w:rsidRPr="00617757">
        <w:rPr>
          <w:rFonts w:ascii="Arial" w:hAnsi="Arial"/>
          <w:sz w:val="24"/>
          <w:lang w:val="de-DE"/>
        </w:rPr>
        <w:fldChar w:fldCharType="separate"/>
      </w:r>
      <w:r w:rsidR="00617757" w:rsidRPr="00617757">
        <w:rPr>
          <w:rFonts w:ascii="Arial" w:hAnsi="Arial"/>
          <w:noProof/>
          <w:sz w:val="24"/>
          <w:lang w:val="de-DE"/>
        </w:rPr>
        <w:t>AW1003502</w:t>
      </w:r>
      <w:r w:rsidRPr="00617757">
        <w:rPr>
          <w:rFonts w:ascii="Arial" w:hAnsi="Arial"/>
          <w:sz w:val="24"/>
          <w:lang w:val="de-DE"/>
        </w:rPr>
        <w:fldChar w:fldCharType="end"/>
      </w:r>
      <w:r w:rsidRPr="00617757">
        <w:rPr>
          <w:rFonts w:ascii="Arial" w:hAnsi="Arial"/>
          <w:sz w:val="24"/>
          <w:lang w:val="de-DE"/>
        </w:rPr>
        <w:tab/>
      </w:r>
    </w:p>
    <w:p w14:paraId="48DBA9B3" w14:textId="77777777" w:rsidR="00BF4090" w:rsidRDefault="00BF4090" w:rsidP="00BF4090">
      <w:pPr>
        <w:rPr>
          <w:lang w:val="de-DE"/>
        </w:rPr>
      </w:pPr>
    </w:p>
    <w:p w14:paraId="2E0A1397" w14:textId="77777777" w:rsidR="00BF4090" w:rsidRDefault="00BF4090" w:rsidP="00BF4090">
      <w:pPr>
        <w:rPr>
          <w:lang w:val="de-DE"/>
        </w:rPr>
      </w:pPr>
    </w:p>
    <w:p w14:paraId="539E6058" w14:textId="77777777" w:rsidR="00BF4090" w:rsidRDefault="00BF4090" w:rsidP="00BF4090">
      <w:pPr>
        <w:jc w:val="center"/>
        <w:rPr>
          <w:lang w:val="de-DE"/>
        </w:rPr>
      </w:pPr>
    </w:p>
    <w:p w14:paraId="7DE2FDA9" w14:textId="77777777" w:rsidR="00BF4090" w:rsidRDefault="00BF4090" w:rsidP="00BF4090">
      <w:pPr>
        <w:rPr>
          <w:lang w:val="de-DE"/>
        </w:rPr>
      </w:pPr>
    </w:p>
    <w:p w14:paraId="082A399A" w14:textId="77777777" w:rsidR="00BF4090" w:rsidRDefault="00BF4090" w:rsidP="00BF4090">
      <w:pPr>
        <w:pStyle w:val="coverAuthNos"/>
        <w:tabs>
          <w:tab w:val="left" w:pos="5270"/>
        </w:tabs>
        <w:spacing w:line="312" w:lineRule="auto"/>
        <w:rPr>
          <w:lang w:val="de-DE"/>
        </w:rPr>
      </w:pPr>
      <w:r>
        <w:rPr>
          <w:lang w:val="de-DE"/>
        </w:rPr>
        <w:tab/>
      </w:r>
    </w:p>
    <w:p w14:paraId="56F09080" w14:textId="77777777" w:rsidR="00BF4090" w:rsidRDefault="00BF4090" w:rsidP="00BF4090">
      <w:pPr>
        <w:pStyle w:val="coverAuthNos"/>
        <w:spacing w:line="312" w:lineRule="auto"/>
        <w:ind w:left="0"/>
        <w:rPr>
          <w:lang w:val="de-DE"/>
        </w:rPr>
      </w:pPr>
    </w:p>
    <w:p w14:paraId="65E46A3F" w14:textId="77777777" w:rsidR="00BF4090" w:rsidRDefault="00BF4090" w:rsidP="00BF4090">
      <w:pPr>
        <w:pStyle w:val="coverAuthNos"/>
        <w:spacing w:line="312" w:lineRule="auto"/>
        <w:ind w:left="0"/>
        <w:rPr>
          <w:lang w:val="de-DE"/>
        </w:rPr>
      </w:pPr>
    </w:p>
    <w:p w14:paraId="06CCD45F" w14:textId="77777777" w:rsidR="00BF4090" w:rsidRDefault="00BF4090" w:rsidP="00BF4090">
      <w:pPr>
        <w:pStyle w:val="coverAuthNos"/>
        <w:spacing w:line="312" w:lineRule="auto"/>
        <w:ind w:left="0"/>
        <w:rPr>
          <w:lang w:val="de-DE"/>
        </w:rPr>
      </w:pPr>
    </w:p>
    <w:p w14:paraId="7AFC000C" w14:textId="77777777" w:rsidR="00BF4090" w:rsidRDefault="00BF4090" w:rsidP="00BF4090">
      <w:pPr>
        <w:pStyle w:val="coverAuthNos"/>
        <w:spacing w:line="312" w:lineRule="auto"/>
        <w:ind w:left="0"/>
        <w:rPr>
          <w:lang w:val="de-DE"/>
        </w:rPr>
      </w:pPr>
    </w:p>
    <w:p w14:paraId="309ACDC3" w14:textId="77777777" w:rsidR="00BF4090" w:rsidRDefault="00BF4090" w:rsidP="00BF4090">
      <w:pPr>
        <w:pStyle w:val="coverAuthNos"/>
        <w:spacing w:line="312" w:lineRule="auto"/>
        <w:ind w:left="0"/>
        <w:rPr>
          <w:lang w:val="de-DE"/>
        </w:rPr>
      </w:pPr>
    </w:p>
    <w:p w14:paraId="3DD47FFE" w14:textId="6E276512" w:rsidR="00BF4090" w:rsidRPr="00617757" w:rsidRDefault="00BF4090" w:rsidP="00BF4090">
      <w:pPr>
        <w:pStyle w:val="Heading1nonum"/>
        <w:spacing w:before="0" w:after="0" w:line="276" w:lineRule="auto"/>
        <w:jc w:val="center"/>
      </w:pPr>
      <w:fldSimple w:instr=" MERGEFIELD Site_name ">
        <w:r w:rsidR="003F40D8" w:rsidRPr="00617757">
          <w:rPr>
            <w:noProof/>
          </w:rPr>
          <w:t>Llangunllo STW PS</w:t>
        </w:r>
      </w:fldSimple>
    </w:p>
    <w:p w14:paraId="1C3EF80F" w14:textId="62913CE0" w:rsidR="00BF4090" w:rsidRPr="00617757" w:rsidRDefault="00BF4090" w:rsidP="00BF4090">
      <w:pPr>
        <w:pStyle w:val="Heading1nonum"/>
        <w:spacing w:before="80" w:after="0" w:line="312" w:lineRule="auto"/>
        <w:jc w:val="center"/>
      </w:pPr>
      <w:r w:rsidRPr="00617757">
        <w:t xml:space="preserve">Permit Number </w:t>
      </w:r>
      <w:fldSimple w:instr=" MERGEFIELD Permit_Number ">
        <w:r w:rsidR="00617757" w:rsidRPr="00617757">
          <w:rPr>
            <w:noProof/>
          </w:rPr>
          <w:t>AW1003502</w:t>
        </w:r>
      </w:fldSimple>
    </w:p>
    <w:p w14:paraId="36BF278C" w14:textId="77777777" w:rsidR="00BF4090" w:rsidRDefault="00BF4090" w:rsidP="00BF4090">
      <w:pPr>
        <w:pStyle w:val="Heading1nonum"/>
        <w:spacing w:line="312" w:lineRule="auto"/>
      </w:pPr>
      <w:r>
        <w:t>Introductory note</w:t>
      </w:r>
    </w:p>
    <w:p w14:paraId="5E5D065E" w14:textId="77777777" w:rsidR="00BF4090" w:rsidRDefault="00BF4090" w:rsidP="00BF4090">
      <w:pPr>
        <w:pStyle w:val="Heading2a"/>
        <w:spacing w:before="120" w:line="312" w:lineRule="auto"/>
        <w:rPr>
          <w:i w:val="0"/>
        </w:rPr>
      </w:pPr>
      <w:r>
        <w:rPr>
          <w:i w:val="0"/>
        </w:rPr>
        <w:t>This introductory note does not form a part of the permit</w:t>
      </w:r>
    </w:p>
    <w:p w14:paraId="31CA1C31" w14:textId="77777777" w:rsidR="00BF4090" w:rsidRDefault="00BF4090" w:rsidP="00BF4090">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1A847B0" w14:textId="77777777" w:rsidR="00BF4090" w:rsidRDefault="00BF4090" w:rsidP="00BF4090">
      <w:pPr>
        <w:pStyle w:val="Draftingnote"/>
        <w:spacing w:before="0" w:line="276" w:lineRule="auto"/>
        <w:contextualSpacing/>
        <w:rPr>
          <w:rFonts w:cs="Arial"/>
          <w:i w:val="0"/>
          <w:color w:val="FF0000"/>
          <w:sz w:val="22"/>
          <w:szCs w:val="22"/>
        </w:rPr>
      </w:pPr>
    </w:p>
    <w:p w14:paraId="1FD2F425" w14:textId="77777777" w:rsidR="00BF4090" w:rsidRDefault="00BF4090" w:rsidP="00BF4090">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AECF4AC" w14:textId="77777777" w:rsidR="00BF4090" w:rsidRDefault="00BF4090" w:rsidP="00BF4090">
      <w:pPr>
        <w:pStyle w:val="Draftingnote"/>
        <w:spacing w:before="0" w:line="276" w:lineRule="auto"/>
        <w:contextualSpacing/>
        <w:rPr>
          <w:rFonts w:cs="Arial"/>
          <w:i w:val="0"/>
          <w:color w:val="000000"/>
          <w:sz w:val="22"/>
          <w:szCs w:val="22"/>
        </w:rPr>
      </w:pPr>
    </w:p>
    <w:p w14:paraId="6F736464" w14:textId="77777777" w:rsidR="00BF4090" w:rsidRDefault="00BF4090" w:rsidP="00BF4090">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8DF3E8C" w14:textId="77777777" w:rsidR="00BF4090" w:rsidRDefault="00BF4090" w:rsidP="00BF4090">
      <w:pPr>
        <w:pStyle w:val="Draftingnote"/>
        <w:spacing w:before="0" w:line="276" w:lineRule="auto"/>
        <w:contextualSpacing/>
        <w:rPr>
          <w:rFonts w:cs="Arial"/>
          <w:i w:val="0"/>
          <w:color w:val="000000"/>
          <w:sz w:val="22"/>
          <w:szCs w:val="22"/>
        </w:rPr>
      </w:pPr>
    </w:p>
    <w:p w14:paraId="676F6230" w14:textId="77777777" w:rsidR="00BF4090" w:rsidRDefault="00BF4090" w:rsidP="00BF4090">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716C9C4" w14:textId="77777777" w:rsidR="00BF4090" w:rsidRDefault="00BF4090" w:rsidP="00BF409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F4090" w14:paraId="498E2D5F" w14:textId="77777777" w:rsidTr="001C46BE">
        <w:trPr>
          <w:cantSplit/>
        </w:trPr>
        <w:tc>
          <w:tcPr>
            <w:tcW w:w="8046" w:type="dxa"/>
            <w:gridSpan w:val="3"/>
            <w:tcBorders>
              <w:top w:val="nil"/>
              <w:left w:val="nil"/>
              <w:bottom w:val="single" w:sz="6" w:space="0" w:color="auto"/>
              <w:right w:val="nil"/>
            </w:tcBorders>
            <w:shd w:val="clear" w:color="auto" w:fill="000000"/>
            <w:hideMark/>
          </w:tcPr>
          <w:p w14:paraId="0047477D" w14:textId="77777777" w:rsidR="00BF4090" w:rsidRDefault="00BF4090" w:rsidP="001C46BE">
            <w:pPr>
              <w:pStyle w:val="Tabletitle"/>
              <w:spacing w:line="312" w:lineRule="auto"/>
              <w:rPr>
                <w:rFonts w:ascii="Arial" w:hAnsi="Arial" w:cs="Arial"/>
                <w:color w:val="FFFFFF"/>
              </w:rPr>
            </w:pPr>
            <w:r>
              <w:rPr>
                <w:rFonts w:ascii="Arial" w:hAnsi="Arial" w:cs="Arial"/>
                <w:color w:val="FFFFFF"/>
              </w:rPr>
              <w:t>Status Log of the permit</w:t>
            </w:r>
          </w:p>
        </w:tc>
      </w:tr>
      <w:tr w:rsidR="00BF4090" w14:paraId="3E849226" w14:textId="77777777" w:rsidTr="001C46BE">
        <w:tc>
          <w:tcPr>
            <w:tcW w:w="3794" w:type="dxa"/>
            <w:tcBorders>
              <w:top w:val="single" w:sz="6" w:space="0" w:color="auto"/>
              <w:left w:val="nil"/>
              <w:bottom w:val="single" w:sz="6" w:space="0" w:color="auto"/>
              <w:right w:val="nil"/>
            </w:tcBorders>
            <w:hideMark/>
          </w:tcPr>
          <w:p w14:paraId="6E6F80BC" w14:textId="77777777" w:rsidR="00BF4090" w:rsidRDefault="00BF4090" w:rsidP="001C46B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6AA91C0" w14:textId="77777777" w:rsidR="00BF4090" w:rsidRDefault="00BF4090" w:rsidP="001C46B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8A64A7E" w14:textId="77777777" w:rsidR="00BF4090" w:rsidRDefault="00BF4090" w:rsidP="001C46BE">
            <w:pPr>
              <w:pStyle w:val="Tablehead"/>
              <w:spacing w:line="312" w:lineRule="auto"/>
              <w:rPr>
                <w:rFonts w:ascii="Arial" w:hAnsi="Arial" w:cs="Arial"/>
              </w:rPr>
            </w:pPr>
            <w:r>
              <w:rPr>
                <w:rFonts w:ascii="Arial" w:hAnsi="Arial" w:cs="Arial"/>
              </w:rPr>
              <w:t>Comments</w:t>
            </w:r>
          </w:p>
        </w:tc>
      </w:tr>
      <w:tr w:rsidR="00BF4090" w14:paraId="443EB4FF" w14:textId="77777777" w:rsidTr="001C46BE">
        <w:tc>
          <w:tcPr>
            <w:tcW w:w="3794" w:type="dxa"/>
            <w:tcBorders>
              <w:top w:val="single" w:sz="6" w:space="0" w:color="auto"/>
              <w:left w:val="nil"/>
              <w:bottom w:val="single" w:sz="6" w:space="0" w:color="auto"/>
              <w:right w:val="nil"/>
            </w:tcBorders>
            <w:vAlign w:val="center"/>
            <w:hideMark/>
          </w:tcPr>
          <w:p w14:paraId="5A792ED1" w14:textId="77777777" w:rsidR="00BF4090" w:rsidRDefault="00BF4090" w:rsidP="001C46BE">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7605E4AF" w14:textId="1AE3B1C8" w:rsidR="00BF4090" w:rsidRDefault="00BF4090" w:rsidP="001C46BE">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ED1EF8">
              <w:rPr>
                <w:rFonts w:ascii="Arial" w:hAnsi="Arial" w:cs="Arial"/>
                <w:color w:val="auto"/>
                <w:sz w:val="22"/>
                <w:szCs w:val="22"/>
              </w:rPr>
              <w:fldChar w:fldCharType="begin"/>
            </w:r>
            <w:r w:rsidRPr="00ED1EF8">
              <w:rPr>
                <w:rFonts w:ascii="Arial" w:hAnsi="Arial" w:cs="Arial"/>
                <w:color w:val="auto"/>
                <w:sz w:val="22"/>
                <w:szCs w:val="22"/>
              </w:rPr>
              <w:instrText xml:space="preserve"> MERGEFIELD PAN </w:instrText>
            </w:r>
            <w:r w:rsidRPr="00ED1EF8">
              <w:rPr>
                <w:rFonts w:ascii="Arial" w:hAnsi="Arial" w:cs="Arial"/>
                <w:color w:val="auto"/>
                <w:sz w:val="22"/>
                <w:szCs w:val="22"/>
              </w:rPr>
              <w:fldChar w:fldCharType="separate"/>
            </w:r>
            <w:r w:rsidR="00D50CFD" w:rsidRPr="00ED1EF8">
              <w:rPr>
                <w:rFonts w:ascii="Arial" w:hAnsi="Arial" w:cs="Arial"/>
                <w:noProof/>
                <w:color w:val="auto"/>
                <w:sz w:val="22"/>
                <w:szCs w:val="22"/>
              </w:rPr>
              <w:t>PAN-009447</w:t>
            </w:r>
            <w:r w:rsidRPr="00ED1EF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5B2308D4" w14:textId="77777777" w:rsidR="00BF4090" w:rsidRPr="00ED1EF8" w:rsidRDefault="00BF4090" w:rsidP="001C46BE">
            <w:pPr>
              <w:pStyle w:val="Tablebody"/>
              <w:spacing w:line="276" w:lineRule="auto"/>
              <w:rPr>
                <w:rFonts w:ascii="Arial" w:hAnsi="Arial" w:cs="Arial"/>
                <w:color w:val="auto"/>
                <w:sz w:val="22"/>
                <w:szCs w:val="22"/>
              </w:rPr>
            </w:pPr>
            <w:r w:rsidRPr="00ED1EF8">
              <w:rPr>
                <w:rFonts w:ascii="Arial" w:hAnsi="Arial" w:cs="Arial"/>
                <w:color w:val="auto"/>
                <w:sz w:val="22"/>
                <w:szCs w:val="22"/>
              </w:rPr>
              <w:t>Duly Made</w:t>
            </w:r>
          </w:p>
          <w:p w14:paraId="6A16A593" w14:textId="462349F7" w:rsidR="00BF4090" w:rsidRPr="00ED1EF8" w:rsidRDefault="00BF4090" w:rsidP="001C46BE">
            <w:pPr>
              <w:pStyle w:val="Tablebody"/>
              <w:spacing w:line="276" w:lineRule="auto"/>
              <w:rPr>
                <w:rFonts w:ascii="Arial" w:hAnsi="Arial" w:cs="Arial"/>
                <w:color w:val="auto"/>
                <w:sz w:val="22"/>
                <w:szCs w:val="22"/>
              </w:rPr>
            </w:pPr>
            <w:r w:rsidRPr="00ED1EF8">
              <w:rPr>
                <w:rFonts w:ascii="Arial" w:hAnsi="Arial" w:cs="Arial"/>
                <w:color w:val="auto"/>
                <w:sz w:val="22"/>
                <w:szCs w:val="22"/>
              </w:rPr>
              <w:fldChar w:fldCharType="begin"/>
            </w:r>
            <w:r w:rsidRPr="00ED1EF8">
              <w:rPr>
                <w:rFonts w:ascii="Arial" w:hAnsi="Arial" w:cs="Arial"/>
                <w:color w:val="auto"/>
                <w:sz w:val="22"/>
                <w:szCs w:val="22"/>
              </w:rPr>
              <w:instrText xml:space="preserve"> MERGEFIELD Dulymade_date \@ dd/MM/yyyy </w:instrText>
            </w:r>
            <w:r w:rsidRPr="00ED1EF8">
              <w:rPr>
                <w:rFonts w:ascii="Arial" w:hAnsi="Arial" w:cs="Arial"/>
                <w:color w:val="auto"/>
                <w:sz w:val="22"/>
                <w:szCs w:val="22"/>
              </w:rPr>
              <w:fldChar w:fldCharType="separate"/>
            </w:r>
            <w:r w:rsidR="00C769B3" w:rsidRPr="00ED1EF8">
              <w:rPr>
                <w:rFonts w:ascii="Arial" w:hAnsi="Arial" w:cs="Arial"/>
                <w:noProof/>
                <w:color w:val="auto"/>
                <w:sz w:val="22"/>
                <w:szCs w:val="22"/>
              </w:rPr>
              <w:t>01/01</w:t>
            </w:r>
            <w:r w:rsidRPr="00ED1EF8">
              <w:rPr>
                <w:rFonts w:ascii="Arial" w:hAnsi="Arial" w:cs="Arial"/>
                <w:color w:val="auto"/>
                <w:sz w:val="22"/>
                <w:szCs w:val="22"/>
              </w:rPr>
              <w:fldChar w:fldCharType="end"/>
            </w:r>
            <w:r w:rsidR="00ED1EF8" w:rsidRPr="00ED1EF8">
              <w:rPr>
                <w:rFonts w:ascii="Arial" w:hAnsi="Arial" w:cs="Arial"/>
                <w:color w:val="auto"/>
                <w:sz w:val="22"/>
                <w:szCs w:val="22"/>
              </w:rPr>
              <w:t>/2020</w:t>
            </w:r>
          </w:p>
        </w:tc>
        <w:tc>
          <w:tcPr>
            <w:tcW w:w="2268" w:type="dxa"/>
            <w:tcBorders>
              <w:top w:val="single" w:sz="6" w:space="0" w:color="auto"/>
              <w:left w:val="nil"/>
              <w:bottom w:val="single" w:sz="6" w:space="0" w:color="auto"/>
              <w:right w:val="nil"/>
            </w:tcBorders>
            <w:vAlign w:val="center"/>
            <w:hideMark/>
          </w:tcPr>
          <w:p w14:paraId="01DADC36" w14:textId="77777777" w:rsidR="00BF4090" w:rsidRDefault="00BF4090" w:rsidP="001C46BE">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F4090" w14:paraId="2D85F318" w14:textId="77777777" w:rsidTr="001C46BE">
        <w:tc>
          <w:tcPr>
            <w:tcW w:w="3794" w:type="dxa"/>
            <w:tcBorders>
              <w:top w:val="single" w:sz="6" w:space="0" w:color="auto"/>
              <w:left w:val="nil"/>
              <w:bottom w:val="single" w:sz="6" w:space="0" w:color="auto"/>
              <w:right w:val="nil"/>
            </w:tcBorders>
            <w:vAlign w:val="center"/>
            <w:hideMark/>
          </w:tcPr>
          <w:p w14:paraId="34B26904" w14:textId="77777777" w:rsidR="00BF4090" w:rsidRDefault="00BF4090" w:rsidP="001C46BE">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B7388C8" w14:textId="42D9EB9D" w:rsidR="00BF4090" w:rsidRDefault="00BF4090" w:rsidP="001C46BE">
            <w:pPr>
              <w:pStyle w:val="Tablebody"/>
              <w:spacing w:line="276" w:lineRule="auto"/>
              <w:rPr>
                <w:rFonts w:ascii="Arial" w:hAnsi="Arial" w:cs="Arial"/>
                <w:color w:val="auto"/>
                <w:sz w:val="22"/>
                <w:szCs w:val="22"/>
              </w:rPr>
            </w:pPr>
            <w:r w:rsidRPr="00ED1EF8">
              <w:rPr>
                <w:rFonts w:ascii="Arial" w:hAnsi="Arial" w:cs="Arial"/>
                <w:color w:val="auto"/>
                <w:sz w:val="22"/>
                <w:szCs w:val="22"/>
              </w:rPr>
              <w:fldChar w:fldCharType="begin"/>
            </w:r>
            <w:r w:rsidRPr="00ED1EF8">
              <w:rPr>
                <w:rFonts w:ascii="Arial" w:hAnsi="Arial" w:cs="Arial"/>
                <w:color w:val="auto"/>
                <w:sz w:val="22"/>
                <w:szCs w:val="22"/>
              </w:rPr>
              <w:instrText xml:space="preserve"> MERGEFIELD Permit_Number </w:instrText>
            </w:r>
            <w:r w:rsidRPr="00ED1EF8">
              <w:rPr>
                <w:rFonts w:ascii="Arial" w:hAnsi="Arial" w:cs="Arial"/>
                <w:color w:val="auto"/>
                <w:sz w:val="22"/>
                <w:szCs w:val="22"/>
              </w:rPr>
              <w:fldChar w:fldCharType="separate"/>
            </w:r>
            <w:r w:rsidR="00617757" w:rsidRPr="00ED1EF8">
              <w:rPr>
                <w:rFonts w:ascii="Arial" w:hAnsi="Arial" w:cs="Arial"/>
                <w:noProof/>
                <w:color w:val="auto"/>
                <w:sz w:val="22"/>
                <w:szCs w:val="22"/>
              </w:rPr>
              <w:t>AW1003502</w:t>
            </w:r>
            <w:r w:rsidRPr="00ED1EF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5A5341B0" w14:textId="46ED2ED0" w:rsidR="00BF4090" w:rsidRDefault="00D80C46" w:rsidP="001C46BE">
            <w:pPr>
              <w:pStyle w:val="Tablebody"/>
              <w:spacing w:line="276" w:lineRule="auto"/>
              <w:rPr>
                <w:rFonts w:ascii="Arial" w:hAnsi="Arial" w:cs="Arial"/>
                <w:color w:val="FF0000"/>
                <w:sz w:val="22"/>
                <w:szCs w:val="22"/>
              </w:rPr>
            </w:pPr>
            <w:r w:rsidRPr="00D80C46">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470BDF65" w14:textId="77777777" w:rsidR="00BF4090" w:rsidRDefault="00BF4090" w:rsidP="001C46BE">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6CBAB8D" w14:textId="77777777" w:rsidR="00BF4090" w:rsidRDefault="00BF4090" w:rsidP="00BF4090">
      <w:pPr>
        <w:pStyle w:val="Heading3nonum"/>
        <w:spacing w:line="312" w:lineRule="auto"/>
        <w:jc w:val="both"/>
        <w:rPr>
          <w:i/>
        </w:rPr>
      </w:pPr>
    </w:p>
    <w:p w14:paraId="4E80ECCE" w14:textId="77777777" w:rsidR="00BF4090" w:rsidRDefault="00BF4090" w:rsidP="00BF4090">
      <w:pPr>
        <w:pStyle w:val="Heading3nonum"/>
        <w:spacing w:line="312" w:lineRule="auto"/>
        <w:rPr>
          <w:sz w:val="22"/>
          <w:szCs w:val="22"/>
        </w:rPr>
      </w:pPr>
      <w:r>
        <w:rPr>
          <w:sz w:val="22"/>
          <w:szCs w:val="22"/>
        </w:rPr>
        <w:t>End of Introductory Note</w:t>
      </w:r>
    </w:p>
    <w:p w14:paraId="43097799" w14:textId="77777777" w:rsidR="00BF4090" w:rsidRDefault="00BF4090" w:rsidP="00BF4090">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F4090" w14:paraId="2E320371" w14:textId="77777777" w:rsidTr="001C46BE">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D3DFD79" w14:textId="77777777" w:rsidR="00BF4090" w:rsidRDefault="00BF4090" w:rsidP="001C46BE">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FBAE2E3" w14:textId="77777777" w:rsidR="00BF4090" w:rsidRDefault="00BF4090" w:rsidP="00BF4090">
      <w:pPr>
        <w:pStyle w:val="Act"/>
        <w:spacing w:line="276" w:lineRule="auto"/>
        <w:rPr>
          <w:rFonts w:cs="Arial"/>
          <w:sz w:val="22"/>
          <w:szCs w:val="22"/>
        </w:rPr>
      </w:pPr>
      <w:r>
        <w:rPr>
          <w:rFonts w:cs="Arial"/>
          <w:sz w:val="22"/>
          <w:szCs w:val="22"/>
        </w:rPr>
        <w:t>The Environmental Permitting (England and Wales) Regulations 2016</w:t>
      </w:r>
    </w:p>
    <w:p w14:paraId="4F9EFA54" w14:textId="77777777" w:rsidR="00BF4090" w:rsidRDefault="00BF4090" w:rsidP="00BF4090">
      <w:pPr>
        <w:pStyle w:val="Heading3nonum"/>
        <w:spacing w:before="0" w:line="276" w:lineRule="auto"/>
        <w:rPr>
          <w:sz w:val="22"/>
        </w:rPr>
      </w:pPr>
      <w:bookmarkStart w:id="2" w:name="_Hlt13295849"/>
      <w:bookmarkEnd w:id="2"/>
    </w:p>
    <w:p w14:paraId="20F63685" w14:textId="77777777" w:rsidR="00BF4090" w:rsidRDefault="00BF4090" w:rsidP="00BF409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096432B" w14:textId="77777777" w:rsidR="00BF4090" w:rsidRDefault="00BF4090" w:rsidP="00BF4090">
      <w:pPr>
        <w:pStyle w:val="Data"/>
        <w:spacing w:line="276" w:lineRule="auto"/>
        <w:rPr>
          <w:rStyle w:val="change"/>
          <w:rFonts w:cs="Arial"/>
          <w:szCs w:val="22"/>
        </w:rPr>
      </w:pPr>
    </w:p>
    <w:p w14:paraId="3F9B7A99" w14:textId="77777777" w:rsidR="00BF4090" w:rsidRPr="00E245BA" w:rsidRDefault="00BF4090" w:rsidP="00BF4090">
      <w:pPr>
        <w:pStyle w:val="Heading3nonum"/>
        <w:spacing w:before="0" w:line="276" w:lineRule="auto"/>
        <w:ind w:right="1701"/>
      </w:pPr>
      <w:r>
        <w:rPr>
          <w:rFonts w:cs="Arial"/>
          <w:sz w:val="22"/>
          <w:szCs w:val="22"/>
        </w:rPr>
        <w:t>P</w:t>
      </w:r>
      <w:r w:rsidRPr="00E245BA">
        <w:rPr>
          <w:rFonts w:cs="Arial"/>
          <w:sz w:val="22"/>
          <w:szCs w:val="22"/>
        </w:rPr>
        <w:t>ermit number</w:t>
      </w:r>
    </w:p>
    <w:p w14:paraId="4ABB1F57" w14:textId="13743815" w:rsidR="00BF4090" w:rsidRPr="007F18EC" w:rsidRDefault="00BF4090" w:rsidP="00BF4090">
      <w:pPr>
        <w:pStyle w:val="Data"/>
        <w:spacing w:line="276" w:lineRule="auto"/>
        <w:rPr>
          <w:rFonts w:cs="Arial"/>
          <w:color w:val="auto"/>
          <w:sz w:val="22"/>
          <w:szCs w:val="22"/>
        </w:rPr>
      </w:pPr>
      <w:r w:rsidRPr="007F18EC">
        <w:rPr>
          <w:rFonts w:cs="Arial"/>
          <w:color w:val="auto"/>
          <w:sz w:val="22"/>
          <w:szCs w:val="22"/>
        </w:rPr>
        <w:fldChar w:fldCharType="begin"/>
      </w:r>
      <w:r w:rsidRPr="007F18EC">
        <w:rPr>
          <w:rFonts w:cs="Arial"/>
          <w:color w:val="auto"/>
          <w:sz w:val="22"/>
          <w:szCs w:val="22"/>
        </w:rPr>
        <w:instrText xml:space="preserve"> MERGEFIELD "Permit_Number" </w:instrText>
      </w:r>
      <w:r w:rsidRPr="007F18EC">
        <w:rPr>
          <w:rFonts w:cs="Arial"/>
          <w:color w:val="auto"/>
          <w:sz w:val="22"/>
          <w:szCs w:val="22"/>
        </w:rPr>
        <w:fldChar w:fldCharType="separate"/>
      </w:r>
      <w:r w:rsidR="00617757" w:rsidRPr="007F18EC">
        <w:rPr>
          <w:rFonts w:cs="Arial"/>
          <w:noProof/>
          <w:color w:val="auto"/>
          <w:sz w:val="22"/>
          <w:szCs w:val="22"/>
        </w:rPr>
        <w:t>AW1003502</w:t>
      </w:r>
      <w:r w:rsidRPr="007F18EC">
        <w:rPr>
          <w:rFonts w:cs="Arial"/>
          <w:color w:val="auto"/>
          <w:sz w:val="22"/>
          <w:szCs w:val="22"/>
        </w:rPr>
        <w:fldChar w:fldCharType="end"/>
      </w:r>
    </w:p>
    <w:p w14:paraId="07AE2BB1" w14:textId="77777777" w:rsidR="00BF4090" w:rsidRDefault="00BF4090" w:rsidP="00BF4090">
      <w:pPr>
        <w:pStyle w:val="Data"/>
        <w:spacing w:line="276" w:lineRule="auto"/>
        <w:rPr>
          <w:rStyle w:val="change"/>
          <w:rFonts w:cs="Arial"/>
          <w:color w:val="auto"/>
        </w:rPr>
      </w:pPr>
    </w:p>
    <w:p w14:paraId="3FCEEC09" w14:textId="77777777" w:rsidR="00BF4090" w:rsidRPr="00E245BA" w:rsidRDefault="00BF4090" w:rsidP="00BF4090">
      <w:pPr>
        <w:pStyle w:val="Data"/>
        <w:spacing w:line="276" w:lineRule="auto"/>
        <w:rPr>
          <w:rStyle w:val="change"/>
          <w:rFonts w:cs="Arial"/>
          <w:b w:val="0"/>
          <w:color w:val="auto"/>
          <w:sz w:val="22"/>
          <w:szCs w:val="22"/>
        </w:rPr>
      </w:pPr>
      <w:bookmarkStart w:id="3" w:name="_Hlk13917238"/>
      <w:r w:rsidRPr="00E245BA">
        <w:rPr>
          <w:rStyle w:val="change"/>
          <w:rFonts w:cs="Arial"/>
          <w:b w:val="0"/>
          <w:color w:val="auto"/>
          <w:sz w:val="22"/>
          <w:szCs w:val="22"/>
        </w:rPr>
        <w:t>I</w:t>
      </w:r>
      <w:r>
        <w:rPr>
          <w:rStyle w:val="change"/>
          <w:rFonts w:cs="Arial"/>
          <w:b w:val="0"/>
          <w:color w:val="auto"/>
          <w:sz w:val="22"/>
          <w:szCs w:val="22"/>
        </w:rPr>
        <w:t>ssued to</w:t>
      </w:r>
    </w:p>
    <w:p w14:paraId="0041DABB" w14:textId="77777777" w:rsidR="00BF4090" w:rsidRDefault="00BF4090" w:rsidP="00BF409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970FA04" w14:textId="77777777" w:rsidR="00BF4090" w:rsidRDefault="00BF4090" w:rsidP="00BF4090">
      <w:pPr>
        <w:pStyle w:val="Heading3nonum"/>
        <w:spacing w:before="0" w:line="276" w:lineRule="auto"/>
        <w:rPr>
          <w:rFonts w:cs="Arial"/>
          <w:color w:val="auto"/>
          <w:sz w:val="22"/>
          <w:szCs w:val="22"/>
        </w:rPr>
      </w:pPr>
    </w:p>
    <w:p w14:paraId="7E347399" w14:textId="77777777" w:rsidR="00BF4090" w:rsidRDefault="00BF4090" w:rsidP="00BF4090">
      <w:pPr>
        <w:pStyle w:val="Heading3nonum"/>
        <w:spacing w:before="0" w:line="276" w:lineRule="auto"/>
        <w:rPr>
          <w:rStyle w:val="change"/>
          <w:i/>
          <w:color w:val="auto"/>
        </w:rPr>
      </w:pPr>
      <w:r>
        <w:rPr>
          <w:color w:val="auto"/>
          <w:sz w:val="22"/>
        </w:rPr>
        <w:t>whose registered office is</w:t>
      </w:r>
      <w:bookmarkStart w:id="4" w:name="InstallationAddress21"/>
    </w:p>
    <w:bookmarkEnd w:id="4"/>
    <w:p w14:paraId="3D439E75" w14:textId="77777777" w:rsidR="00BF4090" w:rsidRDefault="00BF4090" w:rsidP="00BF409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622BB4E" w14:textId="77777777" w:rsidR="00BF4090" w:rsidRDefault="00BF4090" w:rsidP="00BF4090">
      <w:pPr>
        <w:pStyle w:val="Data"/>
        <w:spacing w:line="276" w:lineRule="auto"/>
        <w:rPr>
          <w:rStyle w:val="change"/>
          <w:rFonts w:cs="Arial"/>
          <w:color w:val="auto"/>
          <w:sz w:val="22"/>
          <w:szCs w:val="22"/>
        </w:rPr>
      </w:pPr>
      <w:r>
        <w:rPr>
          <w:rStyle w:val="change"/>
          <w:rFonts w:cs="Arial"/>
          <w:color w:val="auto"/>
          <w:sz w:val="22"/>
          <w:szCs w:val="22"/>
        </w:rPr>
        <w:t>Nelson</w:t>
      </w:r>
    </w:p>
    <w:p w14:paraId="5D788024" w14:textId="77777777" w:rsidR="00BF4090" w:rsidRDefault="00BF4090" w:rsidP="00BF409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72D8D8FD" w14:textId="77777777" w:rsidR="00BF4090" w:rsidRDefault="00BF4090" w:rsidP="00BF4090">
      <w:pPr>
        <w:pStyle w:val="Data"/>
        <w:spacing w:line="276" w:lineRule="auto"/>
        <w:rPr>
          <w:rStyle w:val="change"/>
          <w:rFonts w:cs="Arial"/>
          <w:color w:val="auto"/>
          <w:sz w:val="22"/>
          <w:szCs w:val="22"/>
        </w:rPr>
      </w:pPr>
      <w:r>
        <w:rPr>
          <w:rStyle w:val="change"/>
          <w:rFonts w:cs="Arial"/>
          <w:color w:val="auto"/>
          <w:sz w:val="22"/>
          <w:szCs w:val="22"/>
        </w:rPr>
        <w:t>Mid Glamorgan</w:t>
      </w:r>
    </w:p>
    <w:p w14:paraId="0409620B" w14:textId="77777777" w:rsidR="00BF4090" w:rsidRDefault="00BF4090" w:rsidP="00BF4090">
      <w:pPr>
        <w:pStyle w:val="Data"/>
        <w:spacing w:line="276" w:lineRule="auto"/>
        <w:rPr>
          <w:rStyle w:val="change"/>
          <w:color w:val="auto"/>
          <w:sz w:val="22"/>
          <w:szCs w:val="22"/>
        </w:rPr>
      </w:pPr>
      <w:r>
        <w:rPr>
          <w:rStyle w:val="change"/>
          <w:rFonts w:cs="Arial"/>
          <w:color w:val="auto"/>
          <w:sz w:val="22"/>
          <w:szCs w:val="22"/>
        </w:rPr>
        <w:t>CF46 6LY</w:t>
      </w:r>
    </w:p>
    <w:bookmarkEnd w:id="3"/>
    <w:p w14:paraId="7702E47C" w14:textId="77777777" w:rsidR="00BF4090" w:rsidRDefault="00BF4090" w:rsidP="00BF4090">
      <w:pPr>
        <w:pStyle w:val="Data"/>
        <w:spacing w:line="276" w:lineRule="auto"/>
        <w:rPr>
          <w:rStyle w:val="change"/>
          <w:rFonts w:cs="Arial"/>
          <w:color w:val="auto"/>
          <w:sz w:val="22"/>
          <w:szCs w:val="22"/>
        </w:rPr>
      </w:pPr>
    </w:p>
    <w:p w14:paraId="4504547E" w14:textId="77777777" w:rsidR="00BF4090" w:rsidRDefault="00BF4090" w:rsidP="00BF409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22A51E5" w14:textId="77777777" w:rsidR="00BF4090" w:rsidRDefault="00BF4090" w:rsidP="00BF4090">
      <w:pPr>
        <w:pStyle w:val="Data"/>
        <w:spacing w:line="276" w:lineRule="auto"/>
        <w:ind w:right="1701"/>
        <w:rPr>
          <w:b w:val="0"/>
          <w:color w:val="auto"/>
          <w:sz w:val="22"/>
          <w:szCs w:val="22"/>
        </w:rPr>
      </w:pPr>
    </w:p>
    <w:p w14:paraId="3C949C27" w14:textId="77777777" w:rsidR="00BF4090" w:rsidRDefault="00BF4090" w:rsidP="00BF409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C375577" w14:textId="2F7DDC27" w:rsidR="00BF4090" w:rsidRPr="007F18EC" w:rsidRDefault="00BF4090" w:rsidP="00BF4090">
      <w:pPr>
        <w:pStyle w:val="Data"/>
        <w:spacing w:line="276" w:lineRule="auto"/>
        <w:rPr>
          <w:rStyle w:val="change"/>
          <w:rFonts w:cs="Arial"/>
          <w:color w:val="auto"/>
          <w:sz w:val="22"/>
          <w:szCs w:val="22"/>
        </w:rPr>
      </w:pPr>
      <w:r w:rsidRPr="007F18EC">
        <w:rPr>
          <w:rStyle w:val="change"/>
          <w:rFonts w:cs="Arial"/>
          <w:color w:val="auto"/>
          <w:sz w:val="22"/>
          <w:szCs w:val="22"/>
        </w:rPr>
        <w:fldChar w:fldCharType="begin"/>
      </w:r>
      <w:r w:rsidRPr="007F18EC">
        <w:rPr>
          <w:rStyle w:val="change"/>
          <w:rFonts w:cs="Arial"/>
          <w:color w:val="auto"/>
          <w:sz w:val="22"/>
          <w:szCs w:val="22"/>
        </w:rPr>
        <w:instrText xml:space="preserve"> MERGEFIELD Site_name </w:instrText>
      </w:r>
      <w:r w:rsidRPr="007F18EC">
        <w:rPr>
          <w:rStyle w:val="change"/>
          <w:rFonts w:cs="Arial"/>
          <w:color w:val="auto"/>
          <w:sz w:val="22"/>
          <w:szCs w:val="22"/>
        </w:rPr>
        <w:fldChar w:fldCharType="separate"/>
      </w:r>
      <w:r w:rsidR="003F40D8" w:rsidRPr="007F18EC">
        <w:rPr>
          <w:rStyle w:val="change"/>
          <w:rFonts w:cs="Arial"/>
          <w:noProof/>
          <w:color w:val="auto"/>
          <w:sz w:val="22"/>
          <w:szCs w:val="22"/>
        </w:rPr>
        <w:t>Llangunllo STW PS</w:t>
      </w:r>
      <w:r w:rsidRPr="007F18EC">
        <w:rPr>
          <w:rStyle w:val="change"/>
          <w:rFonts w:cs="Arial"/>
          <w:color w:val="auto"/>
          <w:sz w:val="22"/>
          <w:szCs w:val="22"/>
        </w:rPr>
        <w:fldChar w:fldCharType="end"/>
      </w:r>
    </w:p>
    <w:p w14:paraId="61D69324" w14:textId="54340D28" w:rsidR="00BF4090" w:rsidRPr="007F18EC" w:rsidRDefault="00BF4090" w:rsidP="00BF4090">
      <w:pPr>
        <w:pStyle w:val="Data"/>
        <w:spacing w:line="276" w:lineRule="auto"/>
        <w:rPr>
          <w:rStyle w:val="change"/>
          <w:rFonts w:cs="Arial"/>
          <w:color w:val="auto"/>
          <w:sz w:val="22"/>
          <w:szCs w:val="22"/>
        </w:rPr>
      </w:pPr>
      <w:r w:rsidRPr="007F18EC">
        <w:rPr>
          <w:rStyle w:val="change"/>
          <w:rFonts w:cs="Arial"/>
          <w:color w:val="auto"/>
          <w:sz w:val="22"/>
          <w:szCs w:val="22"/>
        </w:rPr>
        <w:fldChar w:fldCharType="begin"/>
      </w:r>
      <w:r w:rsidRPr="007F18EC">
        <w:rPr>
          <w:rStyle w:val="change"/>
          <w:rFonts w:cs="Arial"/>
          <w:color w:val="auto"/>
          <w:sz w:val="22"/>
          <w:szCs w:val="22"/>
        </w:rPr>
        <w:instrText xml:space="preserve"> MERGEFIELD DSI_ADD2 </w:instrText>
      </w:r>
      <w:r w:rsidRPr="007F18EC">
        <w:rPr>
          <w:rStyle w:val="change"/>
          <w:rFonts w:cs="Arial"/>
          <w:color w:val="auto"/>
          <w:sz w:val="22"/>
          <w:szCs w:val="22"/>
        </w:rPr>
        <w:fldChar w:fldCharType="separate"/>
      </w:r>
      <w:r w:rsidR="003F40D8" w:rsidRPr="007F18EC">
        <w:rPr>
          <w:rStyle w:val="change"/>
          <w:rFonts w:cs="Arial"/>
          <w:noProof/>
          <w:color w:val="auto"/>
          <w:sz w:val="22"/>
          <w:szCs w:val="22"/>
        </w:rPr>
        <w:t>Off B4356 Nr Lugg View</w:t>
      </w:r>
      <w:r w:rsidRPr="007F18EC">
        <w:rPr>
          <w:rStyle w:val="change"/>
          <w:rFonts w:cs="Arial"/>
          <w:color w:val="auto"/>
          <w:sz w:val="22"/>
          <w:szCs w:val="22"/>
        </w:rPr>
        <w:fldChar w:fldCharType="end"/>
      </w:r>
    </w:p>
    <w:p w14:paraId="7FD7AEE8" w14:textId="2F6B2A92" w:rsidR="00BF4090" w:rsidRPr="007F18EC" w:rsidRDefault="00BF4090" w:rsidP="00BF4090">
      <w:pPr>
        <w:pStyle w:val="Data"/>
        <w:spacing w:line="276" w:lineRule="auto"/>
        <w:rPr>
          <w:rStyle w:val="change"/>
          <w:rFonts w:cs="Arial"/>
          <w:color w:val="auto"/>
          <w:sz w:val="22"/>
          <w:szCs w:val="22"/>
        </w:rPr>
      </w:pPr>
      <w:r w:rsidRPr="007F18EC">
        <w:rPr>
          <w:rStyle w:val="change"/>
          <w:rFonts w:cs="Arial"/>
          <w:color w:val="auto"/>
          <w:sz w:val="22"/>
          <w:szCs w:val="22"/>
        </w:rPr>
        <w:fldChar w:fldCharType="begin"/>
      </w:r>
      <w:r w:rsidRPr="007F18EC">
        <w:rPr>
          <w:rStyle w:val="change"/>
          <w:rFonts w:cs="Arial"/>
          <w:color w:val="auto"/>
          <w:sz w:val="22"/>
          <w:szCs w:val="22"/>
        </w:rPr>
        <w:instrText xml:space="preserve"> MERGEFIELD DSI_ADD3 </w:instrText>
      </w:r>
      <w:r w:rsidRPr="007F18EC">
        <w:rPr>
          <w:rStyle w:val="change"/>
          <w:rFonts w:cs="Arial"/>
          <w:color w:val="auto"/>
          <w:sz w:val="22"/>
          <w:szCs w:val="22"/>
        </w:rPr>
        <w:fldChar w:fldCharType="separate"/>
      </w:r>
      <w:r w:rsidR="003F40D8" w:rsidRPr="007F18EC">
        <w:rPr>
          <w:rStyle w:val="change"/>
          <w:rFonts w:cs="Arial"/>
          <w:noProof/>
          <w:color w:val="auto"/>
          <w:sz w:val="22"/>
          <w:szCs w:val="22"/>
        </w:rPr>
        <w:t>Llangynllo</w:t>
      </w:r>
      <w:r w:rsidRPr="007F18EC">
        <w:rPr>
          <w:rStyle w:val="change"/>
          <w:rFonts w:cs="Arial"/>
          <w:color w:val="auto"/>
          <w:sz w:val="22"/>
          <w:szCs w:val="22"/>
        </w:rPr>
        <w:fldChar w:fldCharType="end"/>
      </w:r>
    </w:p>
    <w:p w14:paraId="105DEA87" w14:textId="73584007" w:rsidR="00BF4090" w:rsidRPr="007F18EC" w:rsidRDefault="00BF4090" w:rsidP="00BF4090">
      <w:pPr>
        <w:pStyle w:val="Heading3nonum"/>
        <w:spacing w:before="0" w:line="276" w:lineRule="auto"/>
        <w:rPr>
          <w:rStyle w:val="change"/>
          <w:rFonts w:cs="Arial"/>
          <w:b/>
          <w:color w:val="auto"/>
          <w:sz w:val="22"/>
          <w:szCs w:val="22"/>
        </w:rPr>
      </w:pPr>
      <w:r w:rsidRPr="007F18EC">
        <w:rPr>
          <w:rStyle w:val="change"/>
          <w:rFonts w:cs="Arial"/>
          <w:b/>
          <w:color w:val="auto"/>
          <w:sz w:val="22"/>
          <w:szCs w:val="22"/>
        </w:rPr>
        <w:fldChar w:fldCharType="begin"/>
      </w:r>
      <w:r w:rsidRPr="007F18EC">
        <w:rPr>
          <w:rStyle w:val="change"/>
          <w:rFonts w:cs="Arial"/>
          <w:b/>
          <w:color w:val="auto"/>
          <w:sz w:val="22"/>
          <w:szCs w:val="22"/>
        </w:rPr>
        <w:instrText xml:space="preserve"> MERGEFIELD DSI_ADD4 </w:instrText>
      </w:r>
      <w:r w:rsidRPr="007F18EC">
        <w:rPr>
          <w:rStyle w:val="change"/>
          <w:rFonts w:cs="Arial"/>
          <w:b/>
          <w:color w:val="auto"/>
          <w:sz w:val="22"/>
          <w:szCs w:val="22"/>
        </w:rPr>
        <w:fldChar w:fldCharType="separate"/>
      </w:r>
      <w:r w:rsidR="003F40D8" w:rsidRPr="007F18EC">
        <w:rPr>
          <w:rStyle w:val="change"/>
          <w:rFonts w:cs="Arial"/>
          <w:b/>
          <w:noProof/>
          <w:color w:val="auto"/>
          <w:sz w:val="22"/>
          <w:szCs w:val="22"/>
        </w:rPr>
        <w:t>Kington</w:t>
      </w:r>
      <w:r w:rsidRPr="007F18EC">
        <w:rPr>
          <w:rStyle w:val="change"/>
          <w:rFonts w:cs="Arial"/>
          <w:b/>
          <w:color w:val="auto"/>
          <w:sz w:val="22"/>
          <w:szCs w:val="22"/>
        </w:rPr>
        <w:fldChar w:fldCharType="end"/>
      </w:r>
    </w:p>
    <w:p w14:paraId="7DFAF469" w14:textId="745FF955" w:rsidR="00BF4090" w:rsidRPr="007F18EC" w:rsidRDefault="00BF4090" w:rsidP="00BF4090">
      <w:pPr>
        <w:pStyle w:val="Heading3nonum"/>
        <w:spacing w:before="0" w:line="276" w:lineRule="auto"/>
        <w:rPr>
          <w:color w:val="auto"/>
        </w:rPr>
      </w:pPr>
      <w:r w:rsidRPr="007F18EC">
        <w:rPr>
          <w:b/>
          <w:color w:val="auto"/>
          <w:sz w:val="22"/>
          <w:szCs w:val="22"/>
        </w:rPr>
        <w:fldChar w:fldCharType="begin"/>
      </w:r>
      <w:r w:rsidRPr="007F18EC">
        <w:rPr>
          <w:b/>
          <w:color w:val="auto"/>
          <w:sz w:val="22"/>
          <w:szCs w:val="22"/>
        </w:rPr>
        <w:instrText xml:space="preserve"> MERGEFIELD DSI_POST_CODE </w:instrText>
      </w:r>
      <w:r w:rsidRPr="007F18EC">
        <w:rPr>
          <w:b/>
          <w:color w:val="auto"/>
          <w:sz w:val="22"/>
          <w:szCs w:val="22"/>
        </w:rPr>
        <w:fldChar w:fldCharType="separate"/>
      </w:r>
      <w:r w:rsidR="003F40D8" w:rsidRPr="007F18EC">
        <w:rPr>
          <w:b/>
          <w:noProof/>
          <w:color w:val="auto"/>
          <w:sz w:val="22"/>
          <w:szCs w:val="22"/>
        </w:rPr>
        <w:t>LD7 1SN</w:t>
      </w:r>
      <w:r w:rsidRPr="007F18EC">
        <w:rPr>
          <w:b/>
          <w:color w:val="auto"/>
          <w:sz w:val="22"/>
          <w:szCs w:val="22"/>
        </w:rPr>
        <w:fldChar w:fldCharType="end"/>
      </w:r>
    </w:p>
    <w:p w14:paraId="1F7F6944" w14:textId="77777777" w:rsidR="00BF4090" w:rsidRDefault="00BF4090" w:rsidP="00BF4090">
      <w:pPr>
        <w:pStyle w:val="Heading3nonum"/>
        <w:spacing w:before="0" w:line="276" w:lineRule="auto"/>
        <w:rPr>
          <w:rFonts w:cs="Arial"/>
          <w:color w:val="auto"/>
          <w:sz w:val="22"/>
          <w:szCs w:val="22"/>
        </w:rPr>
      </w:pPr>
    </w:p>
    <w:p w14:paraId="75F618C3" w14:textId="77777777" w:rsidR="00BF4090" w:rsidRDefault="00BF4090" w:rsidP="00BF4090">
      <w:pPr>
        <w:pStyle w:val="Heading3nonum"/>
        <w:spacing w:before="0" w:line="276" w:lineRule="auto"/>
        <w:rPr>
          <w:rFonts w:cs="Arial"/>
          <w:color w:val="auto"/>
          <w:sz w:val="22"/>
          <w:szCs w:val="22"/>
        </w:rPr>
      </w:pPr>
      <w:r>
        <w:rPr>
          <w:rFonts w:cs="Arial"/>
          <w:color w:val="auto"/>
          <w:sz w:val="22"/>
          <w:szCs w:val="22"/>
        </w:rPr>
        <w:t>to the extent set out in the schedules.</w:t>
      </w:r>
    </w:p>
    <w:p w14:paraId="7D20E07B" w14:textId="77777777" w:rsidR="00BF4090" w:rsidRDefault="00BF4090" w:rsidP="00BF4090">
      <w:pPr>
        <w:pStyle w:val="Heading3nonum"/>
        <w:spacing w:before="0" w:line="276" w:lineRule="auto"/>
        <w:rPr>
          <w:rFonts w:cs="Arial"/>
          <w:color w:val="auto"/>
          <w:sz w:val="22"/>
          <w:szCs w:val="22"/>
        </w:rPr>
      </w:pPr>
    </w:p>
    <w:p w14:paraId="7150C165" w14:textId="2BE42560" w:rsidR="00BF4090" w:rsidRPr="00D80C46" w:rsidRDefault="00BF4090" w:rsidP="00BF4090">
      <w:pPr>
        <w:pStyle w:val="Heading3nonum"/>
        <w:spacing w:before="0" w:line="276" w:lineRule="auto"/>
        <w:rPr>
          <w:rFonts w:cs="Arial"/>
          <w:color w:val="auto"/>
          <w:sz w:val="22"/>
          <w:szCs w:val="22"/>
        </w:rPr>
      </w:pPr>
      <w:r w:rsidRPr="00D80C46">
        <w:rPr>
          <w:rFonts w:cs="Arial"/>
          <w:color w:val="auto"/>
          <w:sz w:val="22"/>
          <w:szCs w:val="22"/>
        </w:rPr>
        <w:t xml:space="preserve">The notice shall take effect from </w:t>
      </w:r>
      <w:r w:rsidR="00D80C46" w:rsidRPr="00D80C46">
        <w:rPr>
          <w:rFonts w:cs="Arial"/>
          <w:color w:val="auto"/>
          <w:sz w:val="22"/>
          <w:szCs w:val="22"/>
        </w:rPr>
        <w:t>01/05/2020</w:t>
      </w:r>
    </w:p>
    <w:p w14:paraId="4218437E" w14:textId="77777777" w:rsidR="00BF4090" w:rsidRDefault="00BF4090" w:rsidP="00BF409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F4090" w14:paraId="04E5D6B3" w14:textId="77777777" w:rsidTr="001C46BE">
        <w:trPr>
          <w:trHeight w:hRule="exact" w:val="393"/>
        </w:trPr>
        <w:tc>
          <w:tcPr>
            <w:tcW w:w="6210" w:type="dxa"/>
            <w:tcBorders>
              <w:top w:val="nil"/>
              <w:left w:val="nil"/>
              <w:bottom w:val="single" w:sz="4" w:space="0" w:color="auto"/>
              <w:right w:val="nil"/>
            </w:tcBorders>
            <w:hideMark/>
          </w:tcPr>
          <w:p w14:paraId="37E1FFBB" w14:textId="77777777" w:rsidR="00BF4090" w:rsidRDefault="00BF4090" w:rsidP="001C46B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41C834B" w14:textId="77777777" w:rsidR="00BF4090" w:rsidRDefault="00BF4090" w:rsidP="001C46BE">
            <w:pPr>
              <w:pStyle w:val="Heading3nonum"/>
              <w:spacing w:before="0"/>
              <w:ind w:right="1701"/>
              <w:rPr>
                <w:rFonts w:cs="Arial"/>
                <w:color w:val="auto"/>
                <w:sz w:val="22"/>
                <w:szCs w:val="22"/>
              </w:rPr>
            </w:pPr>
            <w:r>
              <w:rPr>
                <w:rFonts w:cs="Arial"/>
                <w:color w:val="auto"/>
                <w:sz w:val="22"/>
                <w:szCs w:val="22"/>
              </w:rPr>
              <w:t>Date</w:t>
            </w:r>
          </w:p>
        </w:tc>
      </w:tr>
      <w:tr w:rsidR="00BF4090" w14:paraId="72769E5B" w14:textId="77777777" w:rsidTr="001C46BE">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06A4DA6" w14:textId="6A7A8E3E" w:rsidR="00BF4090" w:rsidRPr="00D80C46" w:rsidRDefault="00BF4090" w:rsidP="001C46BE">
            <w:pPr>
              <w:pStyle w:val="Heading3nonum"/>
              <w:spacing w:before="0"/>
              <w:ind w:right="-135"/>
              <w:rPr>
                <w:rFonts w:cs="Arial"/>
                <w:b/>
                <w:color w:val="auto"/>
                <w:sz w:val="22"/>
                <w:szCs w:val="22"/>
              </w:rPr>
            </w:pPr>
          </w:p>
          <w:p w14:paraId="7AAFCD77" w14:textId="57DEB64D" w:rsidR="00D80C46" w:rsidRPr="00D80C46" w:rsidRDefault="00D80C46" w:rsidP="00D80C46">
            <w:pPr>
              <w:pStyle w:val="Heading3nonum"/>
              <w:spacing w:before="0"/>
              <w:ind w:right="-135"/>
              <w:jc w:val="center"/>
              <w:rPr>
                <w:rFonts w:cs="Arial"/>
                <w:b/>
                <w:color w:val="auto"/>
                <w:sz w:val="22"/>
                <w:szCs w:val="22"/>
              </w:rPr>
            </w:pPr>
            <w:r w:rsidRPr="00D80C46">
              <w:rPr>
                <w:rFonts w:cs="Arial"/>
                <w:b/>
                <w:color w:val="auto"/>
                <w:sz w:val="22"/>
                <w:szCs w:val="22"/>
              </w:rPr>
              <w:t>Amy Nethercott</w:t>
            </w:r>
          </w:p>
          <w:p w14:paraId="09318AC3" w14:textId="77777777" w:rsidR="00BF4090" w:rsidRPr="00D80C46" w:rsidRDefault="00BF4090" w:rsidP="001C46BE">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CA509D2" w14:textId="26C48F59" w:rsidR="00BF4090" w:rsidRPr="00D80C46" w:rsidRDefault="00D80C46" w:rsidP="00D80C46">
            <w:pPr>
              <w:pStyle w:val="Heading3nonum"/>
              <w:spacing w:before="0"/>
              <w:ind w:right="34"/>
              <w:jc w:val="center"/>
              <w:rPr>
                <w:rFonts w:cs="Arial"/>
                <w:b/>
                <w:color w:val="auto"/>
                <w:sz w:val="22"/>
                <w:szCs w:val="22"/>
              </w:rPr>
            </w:pPr>
            <w:r w:rsidRPr="00D80C46">
              <w:rPr>
                <w:rFonts w:cs="Arial"/>
                <w:b/>
                <w:color w:val="auto"/>
                <w:sz w:val="22"/>
                <w:szCs w:val="22"/>
              </w:rPr>
              <w:t>01/05/2020</w:t>
            </w:r>
          </w:p>
        </w:tc>
      </w:tr>
    </w:tbl>
    <w:p w14:paraId="4BA60224" w14:textId="77777777" w:rsidR="00BF4090" w:rsidRDefault="00BF4090" w:rsidP="00BF4090">
      <w:pPr>
        <w:pStyle w:val="Heading3nonum"/>
        <w:spacing w:before="0"/>
        <w:rPr>
          <w:rFonts w:cs="Arial"/>
          <w:sz w:val="22"/>
          <w:szCs w:val="22"/>
        </w:rPr>
      </w:pPr>
    </w:p>
    <w:p w14:paraId="3AAD0D4C" w14:textId="77777777" w:rsidR="00BF4090" w:rsidRDefault="00BF4090" w:rsidP="00BF4090">
      <w:pPr>
        <w:pStyle w:val="Heading3nonum"/>
        <w:spacing w:before="0"/>
        <w:rPr>
          <w:rFonts w:cs="Arial"/>
          <w:sz w:val="22"/>
          <w:szCs w:val="22"/>
        </w:rPr>
      </w:pPr>
      <w:r>
        <w:rPr>
          <w:rFonts w:cs="Arial"/>
          <w:sz w:val="22"/>
          <w:szCs w:val="22"/>
        </w:rPr>
        <w:t>Authorised on behalf of Natural Resources Wales</w:t>
      </w:r>
    </w:p>
    <w:p w14:paraId="1BE3FDDE" w14:textId="77777777" w:rsidR="00BF4090" w:rsidRDefault="00BF4090" w:rsidP="00BF409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48EFEA6" w14:textId="77777777" w:rsidR="00BF4090" w:rsidRDefault="00BF4090" w:rsidP="00BF409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CCBE758" w14:textId="77777777" w:rsidR="00BF4090" w:rsidRDefault="00BF4090" w:rsidP="00BF4090">
      <w:pPr>
        <w:pStyle w:val="Heading3nonum"/>
        <w:rPr>
          <w:rFonts w:cs="Arial"/>
          <w:color w:val="FF0000"/>
          <w:sz w:val="22"/>
          <w:szCs w:val="22"/>
        </w:rPr>
      </w:pPr>
    </w:p>
    <w:p w14:paraId="4576E7EC" w14:textId="77777777" w:rsidR="00BF4090" w:rsidRDefault="00BF4090" w:rsidP="00BF4090">
      <w:pPr>
        <w:pStyle w:val="Heading3nonum"/>
        <w:rPr>
          <w:rFonts w:cs="Arial"/>
          <w:b/>
          <w:color w:val="auto"/>
          <w:sz w:val="22"/>
          <w:szCs w:val="22"/>
        </w:rPr>
      </w:pPr>
      <w:r>
        <w:rPr>
          <w:rFonts w:cs="Arial"/>
          <w:b/>
          <w:color w:val="auto"/>
          <w:sz w:val="22"/>
          <w:szCs w:val="22"/>
        </w:rPr>
        <w:t>Schedule 2 – consolidated permit</w:t>
      </w:r>
    </w:p>
    <w:p w14:paraId="7DAC111D" w14:textId="77777777" w:rsidR="00BF4090" w:rsidRDefault="00BF4090" w:rsidP="00BF409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F4090" w14:paraId="6418D8D7" w14:textId="77777777" w:rsidTr="001C46BE">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D197135" w14:textId="77777777" w:rsidR="00BF4090" w:rsidRDefault="00BF4090" w:rsidP="001C46B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843A119" w14:textId="77777777" w:rsidR="00BF4090" w:rsidRDefault="00BF4090" w:rsidP="00BF4090">
      <w:pPr>
        <w:pStyle w:val="Act"/>
        <w:spacing w:line="276" w:lineRule="auto"/>
        <w:ind w:firstLine="1276"/>
        <w:rPr>
          <w:sz w:val="22"/>
          <w:szCs w:val="22"/>
        </w:rPr>
      </w:pPr>
      <w:r>
        <w:rPr>
          <w:sz w:val="22"/>
          <w:szCs w:val="22"/>
        </w:rPr>
        <w:t>The Environmental Permitting (England and Wales) Regulations 2016</w:t>
      </w:r>
    </w:p>
    <w:p w14:paraId="458812A0" w14:textId="77777777" w:rsidR="00BF4090" w:rsidRDefault="00BF4090" w:rsidP="00BF4090">
      <w:pPr>
        <w:pStyle w:val="Act"/>
        <w:spacing w:before="0" w:line="276" w:lineRule="auto"/>
        <w:ind w:firstLine="1276"/>
      </w:pPr>
    </w:p>
    <w:p w14:paraId="103F561A" w14:textId="77777777" w:rsidR="00BF4090" w:rsidRPr="00E245BA" w:rsidRDefault="00BF4090" w:rsidP="00BF4090">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68D6CBFB" w14:textId="27D9D0E0" w:rsidR="00BF4090" w:rsidRPr="007F18EC" w:rsidRDefault="00BF4090" w:rsidP="00BF4090">
      <w:pPr>
        <w:pStyle w:val="Data"/>
        <w:spacing w:line="276" w:lineRule="auto"/>
        <w:ind w:firstLine="1276"/>
        <w:rPr>
          <w:rFonts w:cs="Arial"/>
          <w:color w:val="auto"/>
        </w:rPr>
      </w:pPr>
      <w:r w:rsidRPr="007F18EC">
        <w:rPr>
          <w:rFonts w:cs="Arial"/>
          <w:color w:val="auto"/>
          <w:sz w:val="22"/>
          <w:szCs w:val="22"/>
        </w:rPr>
        <w:fldChar w:fldCharType="begin"/>
      </w:r>
      <w:r w:rsidRPr="007F18EC">
        <w:rPr>
          <w:rFonts w:cs="Arial"/>
          <w:color w:val="auto"/>
          <w:sz w:val="22"/>
          <w:szCs w:val="22"/>
        </w:rPr>
        <w:instrText xml:space="preserve"> MERGEFIELD "Permit_Number" </w:instrText>
      </w:r>
      <w:r w:rsidRPr="007F18EC">
        <w:rPr>
          <w:rFonts w:cs="Arial"/>
          <w:color w:val="auto"/>
          <w:sz w:val="22"/>
          <w:szCs w:val="22"/>
        </w:rPr>
        <w:fldChar w:fldCharType="separate"/>
      </w:r>
      <w:r w:rsidR="00617757" w:rsidRPr="007F18EC">
        <w:rPr>
          <w:rFonts w:cs="Arial"/>
          <w:noProof/>
          <w:color w:val="auto"/>
          <w:sz w:val="22"/>
          <w:szCs w:val="22"/>
        </w:rPr>
        <w:t>AW1003502</w:t>
      </w:r>
      <w:r w:rsidRPr="007F18EC">
        <w:rPr>
          <w:rFonts w:cs="Arial"/>
          <w:color w:val="auto"/>
          <w:sz w:val="22"/>
          <w:szCs w:val="22"/>
        </w:rPr>
        <w:fldChar w:fldCharType="end"/>
      </w:r>
    </w:p>
    <w:p w14:paraId="135C404A" w14:textId="77777777" w:rsidR="00BF4090" w:rsidRPr="007F18EC" w:rsidRDefault="00BF4090" w:rsidP="00BF4090">
      <w:pPr>
        <w:pStyle w:val="Data"/>
        <w:spacing w:line="276" w:lineRule="auto"/>
        <w:ind w:firstLine="1276"/>
        <w:rPr>
          <w:rFonts w:cs="Arial"/>
          <w:color w:val="auto"/>
          <w:sz w:val="22"/>
          <w:szCs w:val="22"/>
        </w:rPr>
      </w:pPr>
    </w:p>
    <w:p w14:paraId="551B2422" w14:textId="13EC6645" w:rsidR="00BF4090" w:rsidRPr="007F18EC" w:rsidRDefault="00BF4090" w:rsidP="00BF4090">
      <w:pPr>
        <w:pStyle w:val="Heading3nonum"/>
        <w:spacing w:before="0" w:line="276" w:lineRule="auto"/>
        <w:ind w:left="1276"/>
        <w:rPr>
          <w:color w:val="auto"/>
          <w:sz w:val="22"/>
          <w:szCs w:val="22"/>
        </w:rPr>
      </w:pPr>
      <w:r w:rsidRPr="007F18EC">
        <w:rPr>
          <w:color w:val="auto"/>
          <w:sz w:val="22"/>
          <w:szCs w:val="22"/>
        </w:rPr>
        <w:t xml:space="preserve">This is the consolidated permit referred to in the variation and consolidation notice for application </w:t>
      </w:r>
      <w:r w:rsidRPr="007F18EC">
        <w:rPr>
          <w:color w:val="auto"/>
          <w:sz w:val="22"/>
          <w:szCs w:val="22"/>
        </w:rPr>
        <w:fldChar w:fldCharType="begin"/>
      </w:r>
      <w:r w:rsidRPr="007F18EC">
        <w:rPr>
          <w:color w:val="auto"/>
          <w:sz w:val="22"/>
          <w:szCs w:val="22"/>
        </w:rPr>
        <w:instrText xml:space="preserve"> MERGEFIELD PAN </w:instrText>
      </w:r>
      <w:r w:rsidRPr="007F18EC">
        <w:rPr>
          <w:color w:val="auto"/>
          <w:sz w:val="22"/>
          <w:szCs w:val="22"/>
        </w:rPr>
        <w:fldChar w:fldCharType="separate"/>
      </w:r>
      <w:r w:rsidR="00D50CFD" w:rsidRPr="007F18EC">
        <w:rPr>
          <w:noProof/>
          <w:color w:val="auto"/>
          <w:sz w:val="22"/>
          <w:szCs w:val="22"/>
        </w:rPr>
        <w:t>PAN-009447</w:t>
      </w:r>
      <w:r w:rsidRPr="007F18EC">
        <w:rPr>
          <w:color w:val="auto"/>
          <w:sz w:val="22"/>
          <w:szCs w:val="22"/>
        </w:rPr>
        <w:fldChar w:fldCharType="end"/>
      </w:r>
      <w:r w:rsidRPr="007F18EC">
        <w:rPr>
          <w:color w:val="auto"/>
          <w:sz w:val="22"/>
          <w:szCs w:val="22"/>
        </w:rPr>
        <w:t xml:space="preserve"> authorising</w:t>
      </w:r>
    </w:p>
    <w:p w14:paraId="0D46109C" w14:textId="77777777" w:rsidR="00BF4090" w:rsidRDefault="00BF4090" w:rsidP="00BF4090">
      <w:pPr>
        <w:pStyle w:val="Heading3nonum"/>
        <w:spacing w:before="0" w:line="276" w:lineRule="auto"/>
        <w:ind w:left="1276" w:right="282"/>
        <w:rPr>
          <w:rFonts w:asciiTheme="majorHAnsi" w:hAnsiTheme="majorHAnsi" w:cstheme="majorHAnsi"/>
          <w:color w:val="FF0000"/>
          <w:sz w:val="22"/>
          <w:szCs w:val="22"/>
        </w:rPr>
      </w:pPr>
    </w:p>
    <w:p w14:paraId="53F7E57F" w14:textId="77777777" w:rsidR="00BF4090" w:rsidRDefault="00BF4090" w:rsidP="00BF409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82C1526" w14:textId="77777777" w:rsidR="00BF4090" w:rsidRDefault="00BF4090" w:rsidP="00BF4090">
      <w:pPr>
        <w:pStyle w:val="Heading3nonum"/>
        <w:spacing w:before="0" w:line="276" w:lineRule="auto"/>
        <w:ind w:firstLine="1276"/>
        <w:rPr>
          <w:rFonts w:cs="Arial"/>
          <w:color w:val="auto"/>
          <w:sz w:val="22"/>
          <w:szCs w:val="22"/>
        </w:rPr>
      </w:pPr>
    </w:p>
    <w:p w14:paraId="7E342EBD" w14:textId="77777777" w:rsidR="00BF4090" w:rsidRDefault="00BF4090" w:rsidP="00BF4090">
      <w:pPr>
        <w:pStyle w:val="Heading3nonum"/>
        <w:spacing w:before="0" w:line="276" w:lineRule="auto"/>
        <w:ind w:firstLine="1276"/>
        <w:rPr>
          <w:rStyle w:val="change"/>
          <w:i/>
          <w:color w:val="auto"/>
        </w:rPr>
      </w:pPr>
      <w:r>
        <w:rPr>
          <w:color w:val="auto"/>
          <w:sz w:val="22"/>
        </w:rPr>
        <w:t>whose registered office is</w:t>
      </w:r>
    </w:p>
    <w:p w14:paraId="32F203FE" w14:textId="77777777" w:rsidR="00BF4090" w:rsidRDefault="00BF4090" w:rsidP="00BF409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9900084" w14:textId="77777777" w:rsidR="00BF4090" w:rsidRDefault="00BF4090" w:rsidP="00BF409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470883D" w14:textId="77777777" w:rsidR="00BF4090" w:rsidRDefault="00BF4090" w:rsidP="00BF409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C278685" w14:textId="77777777" w:rsidR="00BF4090" w:rsidRDefault="00BF4090" w:rsidP="00BF409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360679F" w14:textId="77777777" w:rsidR="00BF4090" w:rsidRDefault="00BF4090" w:rsidP="00BF409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474074C" w14:textId="77777777" w:rsidR="00BF4090" w:rsidRDefault="00BF4090" w:rsidP="00BF4090">
      <w:pPr>
        <w:pStyle w:val="Data"/>
        <w:spacing w:line="276" w:lineRule="auto"/>
        <w:ind w:firstLine="1276"/>
        <w:rPr>
          <w:rStyle w:val="change"/>
          <w:color w:val="auto"/>
          <w:sz w:val="22"/>
          <w:szCs w:val="22"/>
        </w:rPr>
      </w:pPr>
    </w:p>
    <w:p w14:paraId="42489B7E" w14:textId="77777777" w:rsidR="00BF4090" w:rsidRDefault="00BF4090" w:rsidP="00BF409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682030B" w14:textId="77777777" w:rsidR="00BF4090" w:rsidRDefault="00BF4090" w:rsidP="00BF4090">
      <w:pPr>
        <w:spacing w:before="0" w:after="0"/>
        <w:ind w:left="1276" w:right="282"/>
        <w:rPr>
          <w:b/>
        </w:rPr>
      </w:pPr>
    </w:p>
    <w:p w14:paraId="74BBA7C4" w14:textId="77777777" w:rsidR="00BF4090" w:rsidRDefault="00BF4090" w:rsidP="00BF409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E200443" w14:textId="10FFFEB6" w:rsidR="00BF4090" w:rsidRPr="007F18EC" w:rsidRDefault="00BF4090" w:rsidP="00BF4090">
      <w:pPr>
        <w:pStyle w:val="Data"/>
        <w:spacing w:line="276" w:lineRule="auto"/>
        <w:ind w:firstLine="1276"/>
        <w:rPr>
          <w:rStyle w:val="change"/>
          <w:rFonts w:cs="Arial"/>
          <w:color w:val="auto"/>
        </w:rPr>
      </w:pPr>
      <w:r w:rsidRPr="007F18EC">
        <w:rPr>
          <w:rStyle w:val="change"/>
          <w:rFonts w:cs="Arial"/>
          <w:color w:val="auto"/>
          <w:sz w:val="22"/>
          <w:szCs w:val="22"/>
        </w:rPr>
        <w:fldChar w:fldCharType="begin"/>
      </w:r>
      <w:r w:rsidRPr="007F18EC">
        <w:rPr>
          <w:rStyle w:val="change"/>
          <w:rFonts w:cs="Arial"/>
          <w:color w:val="auto"/>
          <w:sz w:val="22"/>
          <w:szCs w:val="22"/>
        </w:rPr>
        <w:instrText xml:space="preserve"> MERGEFIELD Site_name </w:instrText>
      </w:r>
      <w:r w:rsidRPr="007F18EC">
        <w:rPr>
          <w:rStyle w:val="change"/>
          <w:rFonts w:cs="Arial"/>
          <w:color w:val="auto"/>
          <w:sz w:val="22"/>
          <w:szCs w:val="22"/>
        </w:rPr>
        <w:fldChar w:fldCharType="separate"/>
      </w:r>
      <w:r w:rsidR="003F40D8" w:rsidRPr="007F18EC">
        <w:rPr>
          <w:rStyle w:val="change"/>
          <w:rFonts w:cs="Arial"/>
          <w:noProof/>
          <w:color w:val="auto"/>
          <w:sz w:val="22"/>
          <w:szCs w:val="22"/>
        </w:rPr>
        <w:t>Llangunllo STW PS</w:t>
      </w:r>
      <w:r w:rsidRPr="007F18EC">
        <w:rPr>
          <w:rStyle w:val="change"/>
          <w:rFonts w:cs="Arial"/>
          <w:color w:val="auto"/>
          <w:sz w:val="22"/>
          <w:szCs w:val="22"/>
        </w:rPr>
        <w:fldChar w:fldCharType="end"/>
      </w:r>
    </w:p>
    <w:p w14:paraId="0D505423" w14:textId="79136B59" w:rsidR="00BF4090" w:rsidRPr="007F18EC" w:rsidRDefault="00BF4090" w:rsidP="00BF4090">
      <w:pPr>
        <w:pStyle w:val="Data"/>
        <w:spacing w:line="276" w:lineRule="auto"/>
        <w:ind w:firstLine="1276"/>
        <w:rPr>
          <w:rStyle w:val="change"/>
          <w:rFonts w:cs="Arial"/>
          <w:color w:val="auto"/>
          <w:sz w:val="22"/>
          <w:szCs w:val="22"/>
        </w:rPr>
      </w:pPr>
      <w:r w:rsidRPr="007F18EC">
        <w:rPr>
          <w:rStyle w:val="change"/>
          <w:rFonts w:cs="Arial"/>
          <w:color w:val="auto"/>
          <w:sz w:val="22"/>
          <w:szCs w:val="22"/>
        </w:rPr>
        <w:fldChar w:fldCharType="begin"/>
      </w:r>
      <w:r w:rsidRPr="007F18EC">
        <w:rPr>
          <w:rStyle w:val="change"/>
          <w:rFonts w:cs="Arial"/>
          <w:color w:val="auto"/>
          <w:sz w:val="22"/>
          <w:szCs w:val="22"/>
        </w:rPr>
        <w:instrText xml:space="preserve"> MERGEFIELD DSI_ADD2 </w:instrText>
      </w:r>
      <w:r w:rsidRPr="007F18EC">
        <w:rPr>
          <w:rStyle w:val="change"/>
          <w:rFonts w:cs="Arial"/>
          <w:color w:val="auto"/>
          <w:sz w:val="22"/>
          <w:szCs w:val="22"/>
        </w:rPr>
        <w:fldChar w:fldCharType="separate"/>
      </w:r>
      <w:r w:rsidR="003F40D8" w:rsidRPr="007F18EC">
        <w:rPr>
          <w:rStyle w:val="change"/>
          <w:rFonts w:cs="Arial"/>
          <w:noProof/>
          <w:color w:val="auto"/>
          <w:sz w:val="22"/>
          <w:szCs w:val="22"/>
        </w:rPr>
        <w:t>Off B4356 Nr Lugg View</w:t>
      </w:r>
      <w:r w:rsidRPr="007F18EC">
        <w:rPr>
          <w:rStyle w:val="change"/>
          <w:rFonts w:cs="Arial"/>
          <w:color w:val="auto"/>
          <w:sz w:val="22"/>
          <w:szCs w:val="22"/>
        </w:rPr>
        <w:fldChar w:fldCharType="end"/>
      </w:r>
    </w:p>
    <w:p w14:paraId="5DB8755D" w14:textId="4D9F54A2" w:rsidR="00BF4090" w:rsidRPr="007F18EC" w:rsidRDefault="00BF4090" w:rsidP="00BF4090">
      <w:pPr>
        <w:pStyle w:val="Data"/>
        <w:spacing w:line="276" w:lineRule="auto"/>
        <w:ind w:firstLine="1276"/>
        <w:rPr>
          <w:rStyle w:val="change"/>
          <w:rFonts w:cs="Arial"/>
          <w:color w:val="auto"/>
          <w:sz w:val="22"/>
          <w:szCs w:val="22"/>
        </w:rPr>
      </w:pPr>
      <w:r w:rsidRPr="007F18EC">
        <w:rPr>
          <w:rStyle w:val="change"/>
          <w:rFonts w:cs="Arial"/>
          <w:color w:val="auto"/>
          <w:sz w:val="22"/>
          <w:szCs w:val="22"/>
        </w:rPr>
        <w:fldChar w:fldCharType="begin"/>
      </w:r>
      <w:r w:rsidRPr="007F18EC">
        <w:rPr>
          <w:rStyle w:val="change"/>
          <w:rFonts w:cs="Arial"/>
          <w:color w:val="auto"/>
          <w:sz w:val="22"/>
          <w:szCs w:val="22"/>
        </w:rPr>
        <w:instrText xml:space="preserve"> MERGEFIELD DSI_ADD3 </w:instrText>
      </w:r>
      <w:r w:rsidRPr="007F18EC">
        <w:rPr>
          <w:rStyle w:val="change"/>
          <w:rFonts w:cs="Arial"/>
          <w:color w:val="auto"/>
          <w:sz w:val="22"/>
          <w:szCs w:val="22"/>
        </w:rPr>
        <w:fldChar w:fldCharType="separate"/>
      </w:r>
      <w:r w:rsidR="003F40D8" w:rsidRPr="007F18EC">
        <w:rPr>
          <w:rStyle w:val="change"/>
          <w:rFonts w:cs="Arial"/>
          <w:noProof/>
          <w:color w:val="auto"/>
          <w:sz w:val="22"/>
          <w:szCs w:val="22"/>
        </w:rPr>
        <w:t>Llangynllo</w:t>
      </w:r>
      <w:r w:rsidRPr="007F18EC">
        <w:rPr>
          <w:rStyle w:val="change"/>
          <w:rFonts w:cs="Arial"/>
          <w:color w:val="auto"/>
          <w:sz w:val="22"/>
          <w:szCs w:val="22"/>
        </w:rPr>
        <w:fldChar w:fldCharType="end"/>
      </w:r>
    </w:p>
    <w:p w14:paraId="087B68E6" w14:textId="7CF4E8CA" w:rsidR="00BF4090" w:rsidRPr="007F18EC" w:rsidRDefault="00BF4090" w:rsidP="00BF4090">
      <w:pPr>
        <w:pStyle w:val="Heading3nonum"/>
        <w:spacing w:before="0" w:line="276" w:lineRule="auto"/>
        <w:ind w:firstLine="1276"/>
        <w:rPr>
          <w:rStyle w:val="change"/>
          <w:rFonts w:cs="Arial"/>
          <w:b/>
          <w:color w:val="auto"/>
          <w:sz w:val="22"/>
          <w:szCs w:val="22"/>
        </w:rPr>
      </w:pPr>
      <w:r w:rsidRPr="007F18EC">
        <w:rPr>
          <w:rStyle w:val="change"/>
          <w:rFonts w:cs="Arial"/>
          <w:b/>
          <w:color w:val="auto"/>
          <w:sz w:val="22"/>
          <w:szCs w:val="22"/>
        </w:rPr>
        <w:fldChar w:fldCharType="begin"/>
      </w:r>
      <w:r w:rsidRPr="007F18EC">
        <w:rPr>
          <w:rStyle w:val="change"/>
          <w:rFonts w:cs="Arial"/>
          <w:b/>
          <w:color w:val="auto"/>
          <w:sz w:val="22"/>
          <w:szCs w:val="22"/>
        </w:rPr>
        <w:instrText xml:space="preserve"> MERGEFIELD DSI_ADD4 </w:instrText>
      </w:r>
      <w:r w:rsidRPr="007F18EC">
        <w:rPr>
          <w:rStyle w:val="change"/>
          <w:rFonts w:cs="Arial"/>
          <w:b/>
          <w:color w:val="auto"/>
          <w:sz w:val="22"/>
          <w:szCs w:val="22"/>
        </w:rPr>
        <w:fldChar w:fldCharType="separate"/>
      </w:r>
      <w:r w:rsidR="003F40D8" w:rsidRPr="007F18EC">
        <w:rPr>
          <w:rStyle w:val="change"/>
          <w:rFonts w:cs="Arial"/>
          <w:b/>
          <w:noProof/>
          <w:color w:val="auto"/>
          <w:sz w:val="22"/>
          <w:szCs w:val="22"/>
        </w:rPr>
        <w:t>Kington</w:t>
      </w:r>
      <w:r w:rsidRPr="007F18EC">
        <w:rPr>
          <w:rStyle w:val="change"/>
          <w:rFonts w:cs="Arial"/>
          <w:b/>
          <w:color w:val="auto"/>
          <w:sz w:val="22"/>
          <w:szCs w:val="22"/>
        </w:rPr>
        <w:fldChar w:fldCharType="end"/>
      </w:r>
    </w:p>
    <w:p w14:paraId="0173F98E" w14:textId="424333DE" w:rsidR="00BF4090" w:rsidRPr="007F18EC" w:rsidRDefault="00BF4090" w:rsidP="00BF4090">
      <w:pPr>
        <w:pStyle w:val="Heading3nonum"/>
        <w:spacing w:before="0" w:line="276" w:lineRule="auto"/>
        <w:ind w:firstLine="1276"/>
        <w:rPr>
          <w:color w:val="auto"/>
        </w:rPr>
      </w:pPr>
      <w:r w:rsidRPr="007F18EC">
        <w:rPr>
          <w:b/>
          <w:color w:val="auto"/>
          <w:sz w:val="22"/>
          <w:szCs w:val="22"/>
        </w:rPr>
        <w:fldChar w:fldCharType="begin"/>
      </w:r>
      <w:r w:rsidRPr="007F18EC">
        <w:rPr>
          <w:b/>
          <w:color w:val="auto"/>
          <w:sz w:val="22"/>
          <w:szCs w:val="22"/>
        </w:rPr>
        <w:instrText xml:space="preserve"> MERGEFIELD DSI_POST_CODE </w:instrText>
      </w:r>
      <w:r w:rsidRPr="007F18EC">
        <w:rPr>
          <w:b/>
          <w:color w:val="auto"/>
          <w:sz w:val="22"/>
          <w:szCs w:val="22"/>
        </w:rPr>
        <w:fldChar w:fldCharType="separate"/>
      </w:r>
      <w:r w:rsidR="003F40D8" w:rsidRPr="007F18EC">
        <w:rPr>
          <w:b/>
          <w:noProof/>
          <w:color w:val="auto"/>
          <w:sz w:val="22"/>
          <w:szCs w:val="22"/>
        </w:rPr>
        <w:t>LD7 1SN</w:t>
      </w:r>
      <w:r w:rsidRPr="007F18EC">
        <w:rPr>
          <w:b/>
          <w:color w:val="auto"/>
          <w:sz w:val="22"/>
          <w:szCs w:val="22"/>
        </w:rPr>
        <w:fldChar w:fldCharType="end"/>
      </w:r>
    </w:p>
    <w:p w14:paraId="59396053" w14:textId="77777777" w:rsidR="00BF4090" w:rsidRDefault="00BF4090" w:rsidP="00BF4090">
      <w:pPr>
        <w:pStyle w:val="Heading3nonum"/>
        <w:spacing w:before="0" w:line="276" w:lineRule="auto"/>
        <w:ind w:firstLine="1276"/>
        <w:rPr>
          <w:b/>
          <w:color w:val="FF0000"/>
          <w:sz w:val="22"/>
          <w:szCs w:val="22"/>
        </w:rPr>
      </w:pPr>
    </w:p>
    <w:p w14:paraId="093142A6" w14:textId="77777777" w:rsidR="00BF4090" w:rsidRDefault="00BF4090" w:rsidP="00BF4090">
      <w:pPr>
        <w:spacing w:before="0" w:after="0"/>
        <w:ind w:left="1276"/>
        <w:rPr>
          <w:sz w:val="22"/>
          <w:szCs w:val="22"/>
        </w:rPr>
      </w:pPr>
      <w:r>
        <w:rPr>
          <w:sz w:val="22"/>
          <w:szCs w:val="22"/>
        </w:rPr>
        <w:t>to the extent authorised by and subject to the conditions of this permit.</w:t>
      </w:r>
    </w:p>
    <w:p w14:paraId="41D687DC" w14:textId="77777777" w:rsidR="00BF4090" w:rsidRDefault="00BF4090" w:rsidP="00BF409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F4090" w14:paraId="756D807C" w14:textId="77777777" w:rsidTr="001C46BE">
        <w:trPr>
          <w:trHeight w:hRule="exact" w:val="393"/>
        </w:trPr>
        <w:tc>
          <w:tcPr>
            <w:tcW w:w="5387" w:type="dxa"/>
            <w:tcBorders>
              <w:top w:val="nil"/>
              <w:left w:val="nil"/>
              <w:bottom w:val="single" w:sz="4" w:space="0" w:color="auto"/>
              <w:right w:val="nil"/>
            </w:tcBorders>
            <w:hideMark/>
          </w:tcPr>
          <w:p w14:paraId="5E26ED8B" w14:textId="77777777" w:rsidR="00BF4090" w:rsidRDefault="00BF4090" w:rsidP="001C46B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673D98C" w14:textId="77777777" w:rsidR="00BF4090" w:rsidRDefault="00BF4090" w:rsidP="001C46BE">
            <w:pPr>
              <w:pStyle w:val="Heading3nonum"/>
              <w:ind w:right="1701"/>
              <w:rPr>
                <w:sz w:val="22"/>
                <w:szCs w:val="22"/>
              </w:rPr>
            </w:pPr>
            <w:r>
              <w:rPr>
                <w:sz w:val="22"/>
                <w:szCs w:val="22"/>
              </w:rPr>
              <w:t>Date</w:t>
            </w:r>
          </w:p>
        </w:tc>
      </w:tr>
      <w:tr w:rsidR="00BF4090" w14:paraId="7A7A1492" w14:textId="77777777" w:rsidTr="001C46BE">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4E710D5" w14:textId="0423153D" w:rsidR="00BF4090" w:rsidRPr="00D80C46" w:rsidRDefault="00D80C46" w:rsidP="001C46BE">
            <w:pPr>
              <w:pStyle w:val="Heading3nonum"/>
              <w:ind w:right="34"/>
              <w:jc w:val="center"/>
              <w:rPr>
                <w:color w:val="auto"/>
                <w:sz w:val="22"/>
                <w:szCs w:val="22"/>
              </w:rPr>
            </w:pPr>
            <w:r w:rsidRPr="00D80C4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7D718E" w14:textId="61858EFD" w:rsidR="00BF4090" w:rsidRPr="00D80C46" w:rsidRDefault="00D80C46" w:rsidP="001C46BE">
            <w:pPr>
              <w:pStyle w:val="Heading3nonum"/>
              <w:spacing w:before="0" w:line="240" w:lineRule="auto"/>
              <w:jc w:val="center"/>
              <w:rPr>
                <w:b/>
                <w:color w:val="auto"/>
                <w:sz w:val="22"/>
                <w:szCs w:val="22"/>
              </w:rPr>
            </w:pPr>
            <w:r w:rsidRPr="00D80C46">
              <w:rPr>
                <w:b/>
                <w:color w:val="auto"/>
                <w:sz w:val="22"/>
                <w:szCs w:val="22"/>
              </w:rPr>
              <w:t>01/05/2020</w:t>
            </w:r>
          </w:p>
        </w:tc>
      </w:tr>
    </w:tbl>
    <w:p w14:paraId="387429E3" w14:textId="77777777" w:rsidR="00BF4090" w:rsidRDefault="00BF4090" w:rsidP="00BF409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B77C540" w14:textId="77777777" w:rsidR="00BF4090" w:rsidRDefault="00BF4090" w:rsidP="00BF4090">
      <w:pPr>
        <w:rPr>
          <w:rStyle w:val="Pink"/>
          <w:rFonts w:eastAsiaTheme="majorEastAsia"/>
        </w:rPr>
      </w:pPr>
      <w:bookmarkStart w:id="5" w:name="_GoBack"/>
      <w:bookmarkEnd w:id="5"/>
      <w:r>
        <w:rPr>
          <w:rStyle w:val="Pink"/>
          <w:rFonts w:eastAsiaTheme="majorEastAsia"/>
        </w:rPr>
        <w:br w:type="page"/>
      </w:r>
    </w:p>
    <w:p w14:paraId="1CD715A6" w14:textId="77777777" w:rsidR="00BF4090" w:rsidRDefault="00BF4090" w:rsidP="00BF4090">
      <w:pPr>
        <w:pStyle w:val="Heading1"/>
        <w:ind w:left="567" w:right="686"/>
      </w:pPr>
      <w:r>
        <w:lastRenderedPageBreak/>
        <w:t>Conditions</w:t>
      </w:r>
      <w:bookmarkEnd w:id="0"/>
    </w:p>
    <w:p w14:paraId="02663C47" w14:textId="77777777" w:rsidR="00BF4090" w:rsidRPr="00F42B24" w:rsidRDefault="00BF4090" w:rsidP="00BF4090">
      <w:pPr>
        <w:pStyle w:val="Bullet"/>
        <w:ind w:right="686" w:hanging="113"/>
        <w:rPr>
          <w:sz w:val="36"/>
          <w:szCs w:val="36"/>
        </w:rPr>
      </w:pPr>
      <w:r w:rsidRPr="00F42B24">
        <w:rPr>
          <w:sz w:val="36"/>
          <w:szCs w:val="36"/>
        </w:rPr>
        <w:t>Management</w:t>
      </w:r>
    </w:p>
    <w:p w14:paraId="27232166" w14:textId="77777777" w:rsidR="00BF4090" w:rsidRDefault="00BF4090" w:rsidP="00BF4090">
      <w:pPr>
        <w:pStyle w:val="Bullet0"/>
        <w:numPr>
          <w:ilvl w:val="1"/>
          <w:numId w:val="2"/>
        </w:numPr>
        <w:ind w:right="686" w:hanging="113"/>
      </w:pPr>
      <w:r>
        <w:t>General management</w:t>
      </w:r>
      <w:bookmarkStart w:id="6" w:name="_Ref373938749"/>
    </w:p>
    <w:p w14:paraId="09C502FA" w14:textId="77777777" w:rsidR="00BF4090" w:rsidRPr="00F42B24" w:rsidRDefault="00BF4090" w:rsidP="00BF4090">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bookmarkEnd w:id="6"/>
      <w:bookmarkEnd w:id="7"/>
    </w:p>
    <w:p w14:paraId="660FEEC9" w14:textId="77777777" w:rsidR="00BF4090" w:rsidRPr="00F42B24" w:rsidRDefault="00BF4090" w:rsidP="00BF4090">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C48772E" w14:textId="77777777" w:rsidR="00BF4090" w:rsidRPr="00F42B24" w:rsidRDefault="00BF4090" w:rsidP="00BF4090">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310D13D" w14:textId="77777777" w:rsidR="00BF4090" w:rsidRPr="00F42B24" w:rsidRDefault="00BF4090" w:rsidP="00BF4090">
      <w:pPr>
        <w:pStyle w:val="Bullet1"/>
        <w:ind w:right="686" w:hanging="113"/>
        <w:rPr>
          <w:sz w:val="18"/>
          <w:szCs w:val="18"/>
        </w:rPr>
      </w:pPr>
      <w:r w:rsidRPr="00F42B24">
        <w:rPr>
          <w:sz w:val="18"/>
          <w:szCs w:val="18"/>
        </w:rPr>
        <w:t xml:space="preserve">Records demonstrating compliance with condition 1.1.1 shall be maintained. </w:t>
      </w:r>
    </w:p>
    <w:p w14:paraId="4737ED79" w14:textId="77777777" w:rsidR="00BF4090" w:rsidRPr="00A9057C" w:rsidRDefault="00BF4090" w:rsidP="00BF4090">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79E0C67" w14:textId="77777777" w:rsidR="00BF4090" w:rsidRPr="00F42B24" w:rsidRDefault="00BF4090" w:rsidP="00BF4090">
      <w:pPr>
        <w:pStyle w:val="Bullet"/>
        <w:ind w:right="686" w:hanging="113"/>
        <w:rPr>
          <w:sz w:val="36"/>
          <w:szCs w:val="36"/>
        </w:rPr>
      </w:pPr>
      <w:r w:rsidRPr="00F42B24">
        <w:rPr>
          <w:sz w:val="36"/>
          <w:szCs w:val="36"/>
        </w:rPr>
        <w:t>Operations</w:t>
      </w:r>
    </w:p>
    <w:p w14:paraId="154EB645" w14:textId="77777777" w:rsidR="00BF4090" w:rsidRDefault="00BF4090" w:rsidP="00BF4090">
      <w:pPr>
        <w:pStyle w:val="Bullet0"/>
        <w:ind w:right="686" w:hanging="113"/>
      </w:pPr>
      <w:r>
        <w:t>Permitted activities</w:t>
      </w:r>
    </w:p>
    <w:p w14:paraId="07B3294C" w14:textId="77777777" w:rsidR="00BF4090" w:rsidRPr="00F14BB5" w:rsidRDefault="00BF4090" w:rsidP="00BF409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rStyle w:val="Red"/>
          <w:color w:val="auto"/>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F43ECDF" w14:textId="77777777" w:rsidR="00BF4090" w:rsidRPr="00F14BB5" w:rsidRDefault="00BF4090" w:rsidP="00BF4090">
      <w:pPr>
        <w:pStyle w:val="Bullet0"/>
        <w:ind w:right="686" w:hanging="113"/>
      </w:pPr>
      <w:r w:rsidRPr="00F14BB5">
        <w:t xml:space="preserve">The site </w:t>
      </w:r>
    </w:p>
    <w:p w14:paraId="6BE323EA" w14:textId="77777777" w:rsidR="00BF4090" w:rsidRPr="00F14BB5" w:rsidRDefault="00BF4090" w:rsidP="00BF4090">
      <w:pPr>
        <w:pStyle w:val="Bullet1"/>
        <w:tabs>
          <w:tab w:val="clear" w:pos="680"/>
          <w:tab w:val="num" w:pos="1134"/>
        </w:tabs>
        <w:ind w:left="1134" w:right="686" w:hanging="567"/>
        <w:rPr>
          <w:rStyle w:val="Pink"/>
          <w:color w:val="auto"/>
          <w:sz w:val="18"/>
          <w:szCs w:val="18"/>
        </w:rPr>
      </w:pPr>
      <w:r w:rsidRPr="00F14BB5">
        <w:rPr>
          <w:sz w:val="18"/>
          <w:szCs w:val="18"/>
        </w:rPr>
        <w:t xml:space="preserve">The </w:t>
      </w:r>
      <w:bookmarkStart w:id="8" w:name="_Hlk20831569"/>
      <w:r w:rsidRPr="00E324C3">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8"/>
      <w:r w:rsidRPr="00F14BB5">
        <w:rPr>
          <w:rStyle w:val="Red"/>
          <w:color w:val="auto"/>
          <w:sz w:val="18"/>
          <w:szCs w:val="18"/>
        </w:rPr>
        <w:t>.</w:t>
      </w:r>
      <w:r w:rsidRPr="00F14BB5">
        <w:rPr>
          <w:rStyle w:val="Pink"/>
          <w:color w:val="auto"/>
          <w:sz w:val="18"/>
          <w:szCs w:val="18"/>
        </w:rPr>
        <w:t xml:space="preserve"> </w:t>
      </w:r>
    </w:p>
    <w:p w14:paraId="03E5C06C" w14:textId="77777777" w:rsidR="00BF4090" w:rsidRDefault="00BF4090" w:rsidP="00BF4090">
      <w:pPr>
        <w:pStyle w:val="Bullet0"/>
        <w:ind w:right="686" w:hanging="113"/>
      </w:pPr>
      <w:r>
        <w:t>Operating techniques</w:t>
      </w:r>
    </w:p>
    <w:p w14:paraId="20139ED1" w14:textId="77777777" w:rsidR="00BF4090" w:rsidRPr="00385DA3" w:rsidRDefault="00BF4090" w:rsidP="00BF4090">
      <w:pPr>
        <w:pStyle w:val="Bullet1"/>
        <w:numPr>
          <w:ilvl w:val="2"/>
          <w:numId w:val="29"/>
        </w:numPr>
        <w:tabs>
          <w:tab w:val="clear" w:pos="1134"/>
        </w:tabs>
        <w:ind w:left="1134" w:right="282" w:hanging="567"/>
        <w:rPr>
          <w:rStyle w:val="Red"/>
          <w:color w:val="auto"/>
          <w:sz w:val="18"/>
          <w:szCs w:val="18"/>
        </w:rPr>
      </w:pPr>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9"/>
    <w:p w14:paraId="2BC07884" w14:textId="77777777" w:rsidR="00BF4090" w:rsidRPr="00F14BB5" w:rsidRDefault="00BF4090" w:rsidP="00BF4090">
      <w:pPr>
        <w:pStyle w:val="Bullet1"/>
        <w:ind w:hanging="113"/>
        <w:rPr>
          <w:sz w:val="18"/>
          <w:szCs w:val="18"/>
        </w:rPr>
      </w:pPr>
      <w:r w:rsidRPr="00F14BB5">
        <w:rPr>
          <w:sz w:val="18"/>
          <w:szCs w:val="18"/>
        </w:rPr>
        <w:t>For the discharge specified in table S3.3:</w:t>
      </w:r>
    </w:p>
    <w:p w14:paraId="11DC2976" w14:textId="77777777" w:rsidR="00BF4090" w:rsidRPr="00F14BB5" w:rsidRDefault="00BF4090" w:rsidP="00BF4090">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62F4E9C" w14:textId="77777777" w:rsidR="00BF4090" w:rsidRPr="00F14BB5" w:rsidRDefault="00BF4090" w:rsidP="00BF4090">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FE7A019" w14:textId="77777777" w:rsidR="00BF4090" w:rsidRPr="001071F3" w:rsidRDefault="00BF4090" w:rsidP="00BF4090">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F5A85D" w14:textId="77777777" w:rsidR="00BF4090" w:rsidRPr="00F14BB5" w:rsidRDefault="00BF4090" w:rsidP="00BF4090">
      <w:pPr>
        <w:pStyle w:val="Default"/>
        <w:ind w:left="1985" w:hanging="1985"/>
        <w:rPr>
          <w:color w:val="auto"/>
          <w:sz w:val="18"/>
          <w:szCs w:val="18"/>
        </w:rPr>
      </w:pPr>
    </w:p>
    <w:p w14:paraId="5248C3FD" w14:textId="77777777" w:rsidR="00BF4090" w:rsidRPr="001071F3" w:rsidRDefault="00BF4090" w:rsidP="00BF4090">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939055" w14:textId="77777777" w:rsidR="00BF4090" w:rsidRPr="00166CA5" w:rsidRDefault="00BF4090" w:rsidP="00BF4090">
      <w:pPr>
        <w:pStyle w:val="aBullet"/>
        <w:numPr>
          <w:ilvl w:val="3"/>
          <w:numId w:val="29"/>
        </w:numPr>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414FB66" w14:textId="77777777" w:rsidR="00BF4090" w:rsidRDefault="00BF4090" w:rsidP="00BF4090">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p>
    <w:p w14:paraId="43FD4ED2" w14:textId="77777777" w:rsidR="00BF4090" w:rsidRPr="001366E5" w:rsidRDefault="00BF4090" w:rsidP="00BF4090">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67C5B52A" w14:textId="77777777" w:rsidR="00BF4090" w:rsidRDefault="00BF4090" w:rsidP="00BF4090">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w:t>
      </w:r>
      <w:r>
        <w:rPr>
          <w:rStyle w:val="Red"/>
          <w:color w:val="auto"/>
          <w:sz w:val="18"/>
          <w:szCs w:val="18"/>
        </w:rPr>
        <w:t>ities</w:t>
      </w:r>
      <w:r w:rsidRPr="001366E5">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6C3F529" w14:textId="77777777" w:rsidR="00BF4090" w:rsidRPr="001366E5" w:rsidRDefault="00BF4090" w:rsidP="00BF4090">
      <w:pPr>
        <w:pStyle w:val="Bullet0"/>
        <w:ind w:hanging="113"/>
        <w:rPr>
          <w:rStyle w:val="Red"/>
          <w:color w:val="auto"/>
        </w:rPr>
      </w:pPr>
      <w:r w:rsidRPr="001366E5">
        <w:rPr>
          <w:rStyle w:val="Red"/>
          <w:color w:val="auto"/>
        </w:rPr>
        <w:t>Improvement programme</w:t>
      </w:r>
    </w:p>
    <w:p w14:paraId="46A0E4C2" w14:textId="77777777" w:rsidR="00BF4090" w:rsidRPr="001366E5" w:rsidRDefault="00BF4090" w:rsidP="00BF4090">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74CF87" w14:textId="77777777" w:rsidR="00BF4090" w:rsidRPr="001366E5" w:rsidRDefault="00BF4090" w:rsidP="00BF4090">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4A3AD9" w14:textId="77777777" w:rsidR="00BF4090" w:rsidRPr="00F42B24" w:rsidRDefault="00BF4090" w:rsidP="00BF4090">
      <w:pPr>
        <w:pStyle w:val="Bullet"/>
        <w:ind w:hanging="113"/>
        <w:rPr>
          <w:sz w:val="36"/>
          <w:szCs w:val="36"/>
        </w:rPr>
      </w:pPr>
      <w:r w:rsidRPr="00F42B24">
        <w:rPr>
          <w:sz w:val="36"/>
          <w:szCs w:val="36"/>
        </w:rPr>
        <w:t>Emissions and monitoring</w:t>
      </w:r>
    </w:p>
    <w:p w14:paraId="73C05146" w14:textId="77777777" w:rsidR="00BF4090" w:rsidRPr="001366E5" w:rsidRDefault="00BF4090" w:rsidP="00BF4090">
      <w:pPr>
        <w:pStyle w:val="Bullet0"/>
        <w:ind w:hanging="113"/>
        <w:rPr>
          <w:rStyle w:val="Red"/>
          <w:color w:val="auto"/>
        </w:rPr>
      </w:pPr>
      <w:r w:rsidRPr="001366E5">
        <w:rPr>
          <w:rStyle w:val="Red"/>
          <w:color w:val="auto"/>
        </w:rPr>
        <w:t xml:space="preserve">Monitoring </w:t>
      </w:r>
    </w:p>
    <w:p w14:paraId="33FADE58" w14:textId="77777777" w:rsidR="00BF4090" w:rsidRPr="001366E5" w:rsidRDefault="00BF4090" w:rsidP="00BF4090">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A30AFCF" w14:textId="77777777" w:rsidR="00BF4090" w:rsidRPr="001366E5" w:rsidRDefault="00BF4090" w:rsidP="00BF4090">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8D569DE" w14:textId="77777777" w:rsidR="00BF4090" w:rsidRPr="001366E5" w:rsidRDefault="00BF4090" w:rsidP="00BF4090">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E4B6967" w14:textId="77777777" w:rsidR="00BF4090" w:rsidRPr="002B1B6E" w:rsidRDefault="00BF4090" w:rsidP="00BF4090">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E1762B8" w14:textId="77777777" w:rsidR="00BF4090" w:rsidRPr="002B1B6E" w:rsidRDefault="00BF4090" w:rsidP="00BF4090">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232FF92" w14:textId="77777777" w:rsidR="00BF4090" w:rsidRPr="00F42B24" w:rsidRDefault="00BF4090" w:rsidP="00BF4090">
      <w:pPr>
        <w:pStyle w:val="Bullet"/>
        <w:ind w:hanging="113"/>
        <w:rPr>
          <w:sz w:val="36"/>
          <w:szCs w:val="36"/>
        </w:rPr>
      </w:pPr>
      <w:r w:rsidRPr="00F42B24">
        <w:rPr>
          <w:sz w:val="36"/>
          <w:szCs w:val="36"/>
        </w:rPr>
        <w:t>Information</w:t>
      </w:r>
    </w:p>
    <w:p w14:paraId="79832587" w14:textId="77777777" w:rsidR="00BF4090" w:rsidRDefault="00BF4090" w:rsidP="00BF4090">
      <w:pPr>
        <w:pStyle w:val="Bullet0"/>
        <w:ind w:hanging="113"/>
      </w:pPr>
      <w:r>
        <w:t>Records</w:t>
      </w:r>
    </w:p>
    <w:p w14:paraId="3743B3AB" w14:textId="77777777" w:rsidR="00BF4090" w:rsidRPr="00F42B24" w:rsidRDefault="00BF4090" w:rsidP="00BF4090">
      <w:pPr>
        <w:pStyle w:val="Bullet1"/>
        <w:ind w:hanging="113"/>
        <w:rPr>
          <w:sz w:val="18"/>
          <w:szCs w:val="18"/>
        </w:rPr>
      </w:pPr>
      <w:r w:rsidRPr="00F42B24">
        <w:rPr>
          <w:sz w:val="18"/>
          <w:szCs w:val="18"/>
        </w:rPr>
        <w:t>All records required to be made by schedule 3, 4 and 5 to this permit shall:</w:t>
      </w:r>
    </w:p>
    <w:p w14:paraId="3B5068D5" w14:textId="77777777" w:rsidR="00BF4090" w:rsidRPr="00F42B24" w:rsidRDefault="00BF4090" w:rsidP="00BF4090">
      <w:pPr>
        <w:pStyle w:val="aBullet"/>
        <w:tabs>
          <w:tab w:val="num" w:pos="1701"/>
        </w:tabs>
        <w:ind w:left="1701" w:hanging="567"/>
        <w:rPr>
          <w:sz w:val="18"/>
          <w:szCs w:val="18"/>
        </w:rPr>
      </w:pPr>
      <w:r w:rsidRPr="00F42B24">
        <w:rPr>
          <w:sz w:val="18"/>
          <w:szCs w:val="18"/>
        </w:rPr>
        <w:t>be legible;</w:t>
      </w:r>
    </w:p>
    <w:p w14:paraId="16D298AF" w14:textId="77777777" w:rsidR="00BF4090" w:rsidRPr="00F42B24" w:rsidRDefault="00BF4090" w:rsidP="00BF4090">
      <w:pPr>
        <w:pStyle w:val="aBullet"/>
        <w:tabs>
          <w:tab w:val="num" w:pos="1701"/>
        </w:tabs>
        <w:ind w:left="1701" w:hanging="567"/>
        <w:rPr>
          <w:sz w:val="18"/>
          <w:szCs w:val="18"/>
        </w:rPr>
      </w:pPr>
      <w:r w:rsidRPr="00F42B24">
        <w:rPr>
          <w:sz w:val="18"/>
          <w:szCs w:val="18"/>
        </w:rPr>
        <w:t>be made as soon as reasonably practicable;</w:t>
      </w:r>
    </w:p>
    <w:p w14:paraId="28383B3B" w14:textId="77777777" w:rsidR="00BF4090" w:rsidRPr="00F42B24" w:rsidRDefault="00BF4090" w:rsidP="00BF4090">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450F1E" w14:textId="77777777" w:rsidR="00BF4090" w:rsidRDefault="00BF4090" w:rsidP="00BF4090">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461ACB8" w14:textId="77777777" w:rsidR="00BF4090" w:rsidRPr="00E35108" w:rsidRDefault="00BF4090" w:rsidP="00BF4090">
      <w:pPr>
        <w:pStyle w:val="Bullet1"/>
        <w:tabs>
          <w:tab w:val="clear" w:pos="680"/>
          <w:tab w:val="num" w:pos="1134"/>
        </w:tabs>
        <w:ind w:left="1134" w:hanging="567"/>
        <w:rPr>
          <w:sz w:val="18"/>
          <w:szCs w:val="18"/>
        </w:rPr>
      </w:pPr>
      <w:r w:rsidRPr="00F42B24">
        <w:rPr>
          <w:sz w:val="18"/>
          <w:szCs w:val="18"/>
        </w:rPr>
        <w:lastRenderedPageBreak/>
        <w:t xml:space="preserve">The operator shall maintain convenient access, in either electronic or hard copy, to the records, plan and management system required to be maintained by this permit. </w:t>
      </w:r>
    </w:p>
    <w:p w14:paraId="722BD8DF" w14:textId="77777777" w:rsidR="00BF4090" w:rsidRDefault="00BF4090" w:rsidP="00BF4090">
      <w:pPr>
        <w:pStyle w:val="Bullet0"/>
        <w:ind w:hanging="113"/>
      </w:pPr>
      <w:r>
        <w:t>Reporting</w:t>
      </w:r>
    </w:p>
    <w:p w14:paraId="172BCE89" w14:textId="77777777" w:rsidR="00BF4090" w:rsidRPr="00F42B24" w:rsidRDefault="00BF4090" w:rsidP="00BF4090">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69F2A6D" w14:textId="77777777" w:rsidR="00BF4090" w:rsidRPr="001366E5" w:rsidRDefault="00BF4090" w:rsidP="00BF4090">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2B441B" w14:textId="77777777" w:rsidR="00BF4090" w:rsidRPr="001366E5" w:rsidRDefault="00BF4090" w:rsidP="00BF4090">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DE0959A" w14:textId="77777777" w:rsidR="00BF4090" w:rsidRPr="001366E5" w:rsidRDefault="00BF4090" w:rsidP="00BF4090">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BD80DF6" w14:textId="77777777" w:rsidR="00BF4090" w:rsidRPr="001366E5" w:rsidRDefault="00BF4090" w:rsidP="00BF4090">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A9C681D" w14:textId="77777777" w:rsidR="00BF4090" w:rsidRDefault="00BF4090" w:rsidP="00BF4090">
      <w:pPr>
        <w:pStyle w:val="Bullet0"/>
        <w:ind w:hanging="113"/>
      </w:pPr>
      <w:r>
        <w:t>Notifications</w:t>
      </w:r>
    </w:p>
    <w:p w14:paraId="0D5300E5" w14:textId="77777777" w:rsidR="00BF4090" w:rsidRPr="00F42B24" w:rsidRDefault="00BF4090" w:rsidP="00BF4090">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561B4C" w14:textId="77777777" w:rsidR="00BF4090" w:rsidRPr="00F42B24" w:rsidRDefault="00BF4090" w:rsidP="00BF4090">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661FEBD" w14:textId="77777777" w:rsidR="00BF4090" w:rsidRPr="00F42B24" w:rsidRDefault="00BF4090" w:rsidP="00BF4090">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76611D" w14:textId="77777777" w:rsidR="00BF4090" w:rsidRPr="00F42B24" w:rsidRDefault="00BF4090" w:rsidP="00BF4090">
      <w:pPr>
        <w:pStyle w:val="ListParagraph"/>
        <w:ind w:left="1134"/>
        <w:rPr>
          <w:sz w:val="18"/>
          <w:szCs w:val="18"/>
        </w:rPr>
      </w:pPr>
      <w:r w:rsidRPr="00F42B24">
        <w:rPr>
          <w:sz w:val="18"/>
          <w:szCs w:val="18"/>
        </w:rPr>
        <w:t>Where the operator is a registered company:</w:t>
      </w:r>
    </w:p>
    <w:p w14:paraId="2078882D" w14:textId="77777777" w:rsidR="00BF4090" w:rsidRPr="00F42B24" w:rsidRDefault="00BF4090" w:rsidP="00BF4090">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B0CFCBD" w14:textId="77777777" w:rsidR="00BF4090" w:rsidRPr="00F42B24" w:rsidRDefault="00BF4090" w:rsidP="00BF4090">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48C90F" w14:textId="77777777" w:rsidR="00BF4090" w:rsidRPr="00F42B24" w:rsidRDefault="00BF4090" w:rsidP="00BF4090">
      <w:pPr>
        <w:pStyle w:val="ListParagraph"/>
        <w:ind w:left="1134"/>
        <w:rPr>
          <w:sz w:val="18"/>
          <w:szCs w:val="18"/>
        </w:rPr>
      </w:pPr>
      <w:r w:rsidRPr="00F42B24">
        <w:rPr>
          <w:sz w:val="18"/>
          <w:szCs w:val="18"/>
        </w:rPr>
        <w:t>Where the operator is a corporate body other than a registered company:</w:t>
      </w:r>
    </w:p>
    <w:p w14:paraId="1F561B98" w14:textId="77777777" w:rsidR="00BF4090" w:rsidRPr="00524681" w:rsidRDefault="00BF4090" w:rsidP="00BF4090">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6D5336" w14:textId="77777777" w:rsidR="00BF4090" w:rsidRPr="00F42B24" w:rsidRDefault="00BF4090" w:rsidP="00BF4090">
      <w:pPr>
        <w:pStyle w:val="aBullet"/>
        <w:tabs>
          <w:tab w:val="num" w:pos="1701"/>
        </w:tabs>
        <w:ind w:left="1701" w:hanging="567"/>
        <w:rPr>
          <w:sz w:val="18"/>
          <w:szCs w:val="18"/>
        </w:rPr>
      </w:pPr>
      <w:r w:rsidRPr="00F42B24">
        <w:rPr>
          <w:sz w:val="18"/>
          <w:szCs w:val="18"/>
        </w:rPr>
        <w:t>any steps taken with a view to the dissolution of the operator.</w:t>
      </w:r>
    </w:p>
    <w:p w14:paraId="0E1E12EA" w14:textId="77777777" w:rsidR="00BF4090" w:rsidRDefault="00BF4090" w:rsidP="00BF4090">
      <w:pPr>
        <w:pStyle w:val="Bullet0"/>
        <w:ind w:hanging="113"/>
      </w:pPr>
      <w:r>
        <w:t>Interpretation</w:t>
      </w:r>
    </w:p>
    <w:p w14:paraId="32C85BBF" w14:textId="77777777" w:rsidR="00BF4090" w:rsidRPr="00F42B24" w:rsidRDefault="00BF4090" w:rsidP="00BF4090">
      <w:pPr>
        <w:pStyle w:val="Bullet1"/>
        <w:ind w:hanging="113"/>
        <w:rPr>
          <w:sz w:val="18"/>
          <w:szCs w:val="18"/>
        </w:rPr>
      </w:pPr>
      <w:r w:rsidRPr="00F42B24">
        <w:rPr>
          <w:sz w:val="18"/>
          <w:szCs w:val="18"/>
        </w:rPr>
        <w:t>In this permit the expressions listed in schedule 6 shall have the meaning given in that schedule.</w:t>
      </w:r>
    </w:p>
    <w:p w14:paraId="4B7485D4" w14:textId="77777777" w:rsidR="00BF4090" w:rsidRPr="00F42B24" w:rsidRDefault="00BF4090" w:rsidP="00BF4090">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3EEEE1" w14:textId="77777777" w:rsidR="00BF4090" w:rsidRDefault="00BF4090" w:rsidP="00BF4090"/>
    <w:p w14:paraId="195F17EA" w14:textId="77777777" w:rsidR="00BF4090" w:rsidRDefault="00BF4090" w:rsidP="00BF4090"/>
    <w:p w14:paraId="70252E3E" w14:textId="77777777" w:rsidR="00BF4090" w:rsidRDefault="00BF4090" w:rsidP="00BF4090">
      <w:pPr>
        <w:spacing w:before="0" w:after="0" w:line="240" w:lineRule="auto"/>
      </w:pPr>
      <w:r>
        <w:br w:type="page"/>
      </w:r>
    </w:p>
    <w:p w14:paraId="5D6BF03D" w14:textId="77777777" w:rsidR="00BF4090" w:rsidRPr="00FB03C2" w:rsidRDefault="00BF4090" w:rsidP="00BF4090">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F4090" w:rsidRPr="00D71970" w14:paraId="547050D6"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EC4DC6" w14:textId="77777777" w:rsidR="00BF4090" w:rsidRPr="00D71970" w:rsidRDefault="00BF4090" w:rsidP="001C46BE">
            <w:pPr>
              <w:pStyle w:val="TableText"/>
              <w:rPr>
                <w:sz w:val="18"/>
                <w:szCs w:val="18"/>
              </w:rPr>
            </w:pPr>
            <w:bookmarkStart w:id="10" w:name="_Hlk20748931"/>
            <w:bookmarkStart w:id="11" w:name="_Hlk20831717"/>
            <w:r w:rsidRPr="00D71970">
              <w:rPr>
                <w:sz w:val="18"/>
                <w:szCs w:val="18"/>
              </w:rPr>
              <w:t>Table S1.1 Activities</w:t>
            </w:r>
          </w:p>
        </w:tc>
      </w:tr>
      <w:tr w:rsidR="00BF4090" w:rsidRPr="00D71970" w14:paraId="27295B56"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3DA0C83" w14:textId="77777777" w:rsidR="00BF4090" w:rsidRPr="009E1AA7" w:rsidRDefault="00BF4090" w:rsidP="001C46BE">
            <w:pPr>
              <w:pStyle w:val="TableText"/>
              <w:rPr>
                <w:rStyle w:val="Red"/>
                <w:color w:val="auto"/>
                <w:sz w:val="18"/>
                <w:szCs w:val="18"/>
              </w:rPr>
            </w:pPr>
            <w:r w:rsidRPr="009E1AA7">
              <w:rPr>
                <w:rStyle w:val="Red"/>
                <w:color w:val="auto"/>
                <w:sz w:val="18"/>
                <w:szCs w:val="18"/>
              </w:rPr>
              <w:t>Activity reference</w:t>
            </w:r>
          </w:p>
        </w:tc>
        <w:tc>
          <w:tcPr>
            <w:tcW w:w="1865" w:type="pct"/>
          </w:tcPr>
          <w:p w14:paraId="0F1EF794" w14:textId="77777777" w:rsidR="00BF4090" w:rsidRPr="009E1AA7" w:rsidRDefault="00BF4090" w:rsidP="001C46BE">
            <w:pPr>
              <w:pStyle w:val="TableText"/>
              <w:rPr>
                <w:sz w:val="18"/>
                <w:szCs w:val="18"/>
              </w:rPr>
            </w:pPr>
            <w:r w:rsidRPr="009E1AA7">
              <w:rPr>
                <w:sz w:val="18"/>
                <w:szCs w:val="18"/>
              </w:rPr>
              <w:t>Description of activity</w:t>
            </w:r>
          </w:p>
        </w:tc>
        <w:tc>
          <w:tcPr>
            <w:tcW w:w="2571" w:type="pct"/>
          </w:tcPr>
          <w:p w14:paraId="320C9127" w14:textId="77777777" w:rsidR="00BF4090" w:rsidRPr="009E1AA7" w:rsidRDefault="00BF4090" w:rsidP="001C46BE">
            <w:pPr>
              <w:pStyle w:val="TableText"/>
              <w:rPr>
                <w:sz w:val="18"/>
                <w:szCs w:val="18"/>
              </w:rPr>
            </w:pPr>
            <w:r w:rsidRPr="009E1AA7">
              <w:rPr>
                <w:sz w:val="18"/>
                <w:szCs w:val="18"/>
              </w:rPr>
              <w:t>Limits of specified activity</w:t>
            </w:r>
          </w:p>
        </w:tc>
      </w:tr>
      <w:tr w:rsidR="00BF4090" w:rsidRPr="006B3F41" w14:paraId="0ACB7454" w14:textId="77777777" w:rsidTr="001C46BE">
        <w:trPr>
          <w:cantSplit/>
        </w:trPr>
        <w:tc>
          <w:tcPr>
            <w:tcW w:w="564" w:type="pct"/>
          </w:tcPr>
          <w:p w14:paraId="78A1C7BB" w14:textId="77777777" w:rsidR="00BF4090" w:rsidRPr="009E1AA7" w:rsidRDefault="00BF4090" w:rsidP="001C46BE">
            <w:pPr>
              <w:pStyle w:val="TableText"/>
              <w:rPr>
                <w:rStyle w:val="Blue"/>
                <w:color w:val="auto"/>
                <w:sz w:val="18"/>
                <w:szCs w:val="18"/>
              </w:rPr>
            </w:pPr>
            <w:r w:rsidRPr="009E1AA7">
              <w:rPr>
                <w:rStyle w:val="Blue"/>
                <w:color w:val="auto"/>
                <w:sz w:val="18"/>
                <w:szCs w:val="18"/>
              </w:rPr>
              <w:t>A1</w:t>
            </w:r>
          </w:p>
        </w:tc>
        <w:tc>
          <w:tcPr>
            <w:tcW w:w="1865" w:type="pct"/>
          </w:tcPr>
          <w:p w14:paraId="71785ACD" w14:textId="77777777" w:rsidR="00BF4090" w:rsidRPr="009E1AA7" w:rsidRDefault="00BF4090" w:rsidP="001C46BE">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1404CB4" w14:textId="77777777" w:rsidR="00BF4090" w:rsidRPr="009E1AA7" w:rsidRDefault="00BF4090" w:rsidP="001C46BE">
            <w:pPr>
              <w:pStyle w:val="TableText"/>
              <w:rPr>
                <w:rStyle w:val="Blue"/>
                <w:color w:val="auto"/>
                <w:sz w:val="18"/>
                <w:szCs w:val="18"/>
              </w:rPr>
            </w:pPr>
            <w:r w:rsidRPr="009E1AA7">
              <w:rPr>
                <w:rStyle w:val="Blue"/>
                <w:color w:val="auto"/>
                <w:sz w:val="18"/>
                <w:szCs w:val="18"/>
              </w:rPr>
              <w:t xml:space="preserve">N/A </w:t>
            </w:r>
          </w:p>
        </w:tc>
      </w:tr>
      <w:tr w:rsidR="00BF4090" w:rsidRPr="00245C4B" w14:paraId="27058AC9" w14:textId="77777777" w:rsidTr="001C46BE">
        <w:trPr>
          <w:cantSplit/>
          <w:trHeight w:val="2431"/>
        </w:trPr>
        <w:tc>
          <w:tcPr>
            <w:tcW w:w="564" w:type="pct"/>
          </w:tcPr>
          <w:p w14:paraId="3A3A7350" w14:textId="77777777" w:rsidR="00BF4090" w:rsidRPr="009E1AA7" w:rsidRDefault="00BF4090" w:rsidP="001C46BE">
            <w:pPr>
              <w:pStyle w:val="TableText"/>
              <w:rPr>
                <w:rStyle w:val="Blue"/>
                <w:color w:val="auto"/>
                <w:sz w:val="18"/>
                <w:szCs w:val="18"/>
              </w:rPr>
            </w:pPr>
            <w:r w:rsidRPr="009E1AA7">
              <w:rPr>
                <w:rStyle w:val="Blue"/>
                <w:color w:val="auto"/>
                <w:sz w:val="18"/>
                <w:szCs w:val="18"/>
              </w:rPr>
              <w:t>A2</w:t>
            </w:r>
          </w:p>
        </w:tc>
        <w:tc>
          <w:tcPr>
            <w:tcW w:w="1865" w:type="pct"/>
          </w:tcPr>
          <w:p w14:paraId="6F6691C3" w14:textId="77777777" w:rsidR="00BF4090" w:rsidRPr="009E1AA7" w:rsidRDefault="00BF4090" w:rsidP="001C46BE">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CF2CD8A" w14:textId="77777777" w:rsidR="00BF4090" w:rsidRPr="009E1AA7" w:rsidRDefault="00BF4090" w:rsidP="001C46B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9C40FF6" w14:textId="77777777" w:rsidR="00BF4090" w:rsidRPr="009E1AA7" w:rsidRDefault="00BF4090" w:rsidP="001C46BE">
            <w:pPr>
              <w:pStyle w:val="TableBulletL1"/>
              <w:rPr>
                <w:rStyle w:val="Blue"/>
                <w:color w:val="auto"/>
                <w:sz w:val="18"/>
                <w:szCs w:val="18"/>
              </w:rPr>
            </w:pPr>
            <w:r w:rsidRPr="009E1AA7">
              <w:rPr>
                <w:rStyle w:val="Blue"/>
                <w:color w:val="auto"/>
                <w:sz w:val="18"/>
                <w:szCs w:val="18"/>
              </w:rPr>
              <w:t xml:space="preserve">electrical power failure; </w:t>
            </w:r>
          </w:p>
          <w:p w14:paraId="11A50844" w14:textId="77777777" w:rsidR="00BF4090" w:rsidRPr="009E1AA7" w:rsidRDefault="00BF4090" w:rsidP="001C46BE">
            <w:pPr>
              <w:pStyle w:val="TableBulletL1"/>
              <w:rPr>
                <w:rStyle w:val="Blue"/>
                <w:color w:val="auto"/>
                <w:sz w:val="18"/>
                <w:szCs w:val="18"/>
              </w:rPr>
            </w:pPr>
            <w:r w:rsidRPr="009E1AA7">
              <w:rPr>
                <w:rStyle w:val="Blue"/>
                <w:color w:val="auto"/>
                <w:sz w:val="18"/>
                <w:szCs w:val="18"/>
              </w:rPr>
              <w:t>mechanical breakdown of duty and standby pumps;</w:t>
            </w:r>
          </w:p>
          <w:p w14:paraId="033ADF84" w14:textId="77777777" w:rsidR="00BF4090" w:rsidRPr="009E1AA7" w:rsidRDefault="00BF4090" w:rsidP="001C46BE">
            <w:pPr>
              <w:pStyle w:val="TableBulletL1"/>
              <w:rPr>
                <w:rStyle w:val="Blue"/>
                <w:color w:val="auto"/>
                <w:sz w:val="18"/>
                <w:szCs w:val="18"/>
              </w:rPr>
            </w:pPr>
            <w:r w:rsidRPr="009E1AA7">
              <w:rPr>
                <w:rStyle w:val="Blue"/>
                <w:color w:val="auto"/>
                <w:sz w:val="18"/>
                <w:szCs w:val="18"/>
              </w:rPr>
              <w:t>rising main failure;</w:t>
            </w:r>
          </w:p>
          <w:p w14:paraId="049D7105" w14:textId="77777777" w:rsidR="00BF4090" w:rsidRPr="009E1AA7" w:rsidRDefault="00BF4090" w:rsidP="001C46BE">
            <w:pPr>
              <w:pStyle w:val="TableBulletL1"/>
              <w:rPr>
                <w:rStyle w:val="Blue"/>
                <w:color w:val="auto"/>
                <w:sz w:val="18"/>
                <w:szCs w:val="18"/>
              </w:rPr>
            </w:pPr>
            <w:r w:rsidRPr="009E1AA7">
              <w:rPr>
                <w:rStyle w:val="Blue"/>
                <w:color w:val="auto"/>
                <w:sz w:val="18"/>
                <w:szCs w:val="18"/>
              </w:rPr>
              <w:t>blockage of the downstream sewer.</w:t>
            </w:r>
          </w:p>
        </w:tc>
      </w:tr>
      <w:bookmarkEnd w:id="10"/>
    </w:tbl>
    <w:p w14:paraId="1AAA13CF" w14:textId="77777777" w:rsidR="00BF4090" w:rsidRDefault="00BF4090" w:rsidP="00BF4090">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F4090" w:rsidRPr="00D71970" w14:paraId="25B8BCA3"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C6ABC8" w14:textId="77777777" w:rsidR="00BF4090" w:rsidRPr="00D71970" w:rsidRDefault="00BF4090" w:rsidP="001C46BE">
            <w:pPr>
              <w:pStyle w:val="TableText"/>
              <w:rPr>
                <w:sz w:val="18"/>
                <w:szCs w:val="18"/>
              </w:rPr>
            </w:pPr>
            <w:bookmarkStart w:id="12" w:name="_Hlk20749018"/>
            <w:r w:rsidRPr="00D71970">
              <w:rPr>
                <w:sz w:val="18"/>
                <w:szCs w:val="18"/>
              </w:rPr>
              <w:t>Table S1.2 Operating techniques</w:t>
            </w:r>
          </w:p>
        </w:tc>
      </w:tr>
      <w:tr w:rsidR="00BF4090" w:rsidRPr="00D71970" w14:paraId="414A3424"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29720C" w14:textId="77777777" w:rsidR="00BF4090" w:rsidRPr="006B3F41" w:rsidRDefault="00BF4090" w:rsidP="001C46BE">
            <w:pPr>
              <w:pStyle w:val="TableText"/>
              <w:rPr>
                <w:rStyle w:val="Red"/>
                <w:color w:val="auto"/>
                <w:sz w:val="18"/>
                <w:szCs w:val="18"/>
              </w:rPr>
            </w:pPr>
            <w:r w:rsidRPr="006B3F41">
              <w:rPr>
                <w:rStyle w:val="Red"/>
                <w:color w:val="auto"/>
                <w:sz w:val="18"/>
                <w:szCs w:val="18"/>
              </w:rPr>
              <w:t>Activity reference</w:t>
            </w:r>
          </w:p>
        </w:tc>
        <w:tc>
          <w:tcPr>
            <w:tcW w:w="1061" w:type="pct"/>
          </w:tcPr>
          <w:p w14:paraId="40091ABA" w14:textId="77777777" w:rsidR="00BF4090" w:rsidRPr="00D71970" w:rsidRDefault="00BF4090" w:rsidP="001C46BE">
            <w:pPr>
              <w:pStyle w:val="TableText"/>
              <w:rPr>
                <w:sz w:val="18"/>
                <w:szCs w:val="18"/>
              </w:rPr>
            </w:pPr>
            <w:r w:rsidRPr="00D71970">
              <w:rPr>
                <w:sz w:val="18"/>
                <w:szCs w:val="18"/>
              </w:rPr>
              <w:t>Description of documentation</w:t>
            </w:r>
          </w:p>
        </w:tc>
        <w:tc>
          <w:tcPr>
            <w:tcW w:w="1737" w:type="pct"/>
          </w:tcPr>
          <w:p w14:paraId="385323FE" w14:textId="77777777" w:rsidR="00BF4090" w:rsidRPr="00D71970" w:rsidRDefault="00BF4090" w:rsidP="001C46BE">
            <w:pPr>
              <w:pStyle w:val="TableText"/>
              <w:rPr>
                <w:sz w:val="18"/>
                <w:szCs w:val="18"/>
              </w:rPr>
            </w:pPr>
            <w:r w:rsidRPr="00D71970">
              <w:rPr>
                <w:sz w:val="18"/>
                <w:szCs w:val="18"/>
              </w:rPr>
              <w:t>Parts</w:t>
            </w:r>
          </w:p>
        </w:tc>
        <w:tc>
          <w:tcPr>
            <w:tcW w:w="1451" w:type="pct"/>
          </w:tcPr>
          <w:p w14:paraId="6898999E" w14:textId="77777777" w:rsidR="00BF4090" w:rsidRPr="00D71970" w:rsidRDefault="00BF4090" w:rsidP="001C46BE">
            <w:pPr>
              <w:pStyle w:val="TableText"/>
              <w:rPr>
                <w:sz w:val="18"/>
                <w:szCs w:val="18"/>
              </w:rPr>
            </w:pPr>
            <w:r w:rsidRPr="00D71970">
              <w:rPr>
                <w:sz w:val="18"/>
                <w:szCs w:val="18"/>
              </w:rPr>
              <w:t>Date Received</w:t>
            </w:r>
          </w:p>
        </w:tc>
      </w:tr>
      <w:tr w:rsidR="00BF4090" w:rsidRPr="006B3F41" w14:paraId="219B2481" w14:textId="77777777" w:rsidTr="001C46BE">
        <w:trPr>
          <w:cantSplit/>
        </w:trPr>
        <w:tc>
          <w:tcPr>
            <w:tcW w:w="751" w:type="pct"/>
          </w:tcPr>
          <w:p w14:paraId="56BF1893" w14:textId="77777777" w:rsidR="00BF4090" w:rsidRPr="006B3F41" w:rsidRDefault="00BF4090" w:rsidP="001C46BE">
            <w:pPr>
              <w:pStyle w:val="TableText"/>
              <w:rPr>
                <w:rStyle w:val="Blue"/>
                <w:color w:val="auto"/>
                <w:sz w:val="18"/>
                <w:szCs w:val="18"/>
              </w:rPr>
            </w:pPr>
            <w:r>
              <w:rPr>
                <w:rStyle w:val="Blue"/>
                <w:color w:val="auto"/>
                <w:sz w:val="18"/>
                <w:szCs w:val="18"/>
              </w:rPr>
              <w:t>A2</w:t>
            </w:r>
          </w:p>
        </w:tc>
        <w:tc>
          <w:tcPr>
            <w:tcW w:w="1061" w:type="pct"/>
          </w:tcPr>
          <w:p w14:paraId="7C1EB4E3" w14:textId="77777777" w:rsidR="00BF4090" w:rsidRPr="006B3F41" w:rsidRDefault="00BF4090" w:rsidP="001C46BE">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10E6179" w14:textId="77777777" w:rsidR="00BF4090" w:rsidRPr="006B3F41" w:rsidRDefault="00BF4090" w:rsidP="001C46BE">
            <w:pPr>
              <w:pStyle w:val="TableText"/>
              <w:rPr>
                <w:rStyle w:val="Blue"/>
                <w:color w:val="auto"/>
                <w:sz w:val="18"/>
                <w:szCs w:val="18"/>
              </w:rPr>
            </w:pPr>
            <w:r w:rsidRPr="006B3F41">
              <w:rPr>
                <w:rStyle w:val="Blue"/>
                <w:color w:val="auto"/>
                <w:sz w:val="18"/>
                <w:szCs w:val="18"/>
              </w:rPr>
              <w:t>All</w:t>
            </w:r>
          </w:p>
        </w:tc>
        <w:tc>
          <w:tcPr>
            <w:tcW w:w="1451" w:type="pct"/>
          </w:tcPr>
          <w:p w14:paraId="5FBE4648" w14:textId="77777777" w:rsidR="00BF4090" w:rsidRPr="006B3F41" w:rsidRDefault="00BF4090" w:rsidP="001C46BE">
            <w:pPr>
              <w:pStyle w:val="TableText"/>
              <w:rPr>
                <w:rStyle w:val="Blue"/>
                <w:color w:val="auto"/>
                <w:sz w:val="18"/>
                <w:szCs w:val="18"/>
              </w:rPr>
            </w:pPr>
            <w:r w:rsidRPr="006B3F41">
              <w:rPr>
                <w:rStyle w:val="Blue"/>
                <w:color w:val="auto"/>
                <w:sz w:val="18"/>
                <w:szCs w:val="18"/>
              </w:rPr>
              <w:t>Upon request by Natural Resources Wales</w:t>
            </w:r>
          </w:p>
        </w:tc>
      </w:tr>
      <w:bookmarkEnd w:id="11"/>
      <w:bookmarkEnd w:id="12"/>
    </w:tbl>
    <w:p w14:paraId="57D4355D" w14:textId="77777777" w:rsidR="00BF4090" w:rsidRPr="004921D8" w:rsidRDefault="00BF4090" w:rsidP="00BF4090">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F4090" w:rsidRPr="004921D8" w14:paraId="1C122FAB"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101C16" w14:textId="77777777" w:rsidR="00BF4090" w:rsidRPr="004921D8" w:rsidRDefault="00BF4090" w:rsidP="001C46BE">
            <w:pPr>
              <w:pStyle w:val="TableText"/>
              <w:rPr>
                <w:rStyle w:val="Red"/>
                <w:sz w:val="18"/>
                <w:szCs w:val="18"/>
              </w:rPr>
            </w:pPr>
            <w:r w:rsidRPr="001366E5">
              <w:rPr>
                <w:rStyle w:val="Red"/>
                <w:color w:val="auto"/>
                <w:sz w:val="18"/>
                <w:szCs w:val="18"/>
              </w:rPr>
              <w:t>Table S1.3 Improvement programme requirements</w:t>
            </w:r>
          </w:p>
        </w:tc>
      </w:tr>
      <w:tr w:rsidR="00BF4090" w:rsidRPr="004921D8" w14:paraId="77473843"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BB6508" w14:textId="77777777" w:rsidR="00BF4090" w:rsidRPr="004921D8" w:rsidRDefault="00BF4090" w:rsidP="001C46BE">
            <w:pPr>
              <w:pStyle w:val="TableText"/>
              <w:rPr>
                <w:sz w:val="18"/>
                <w:szCs w:val="18"/>
              </w:rPr>
            </w:pPr>
            <w:r w:rsidRPr="004921D8">
              <w:rPr>
                <w:sz w:val="18"/>
                <w:szCs w:val="18"/>
              </w:rPr>
              <w:t>Reference</w:t>
            </w:r>
          </w:p>
        </w:tc>
        <w:tc>
          <w:tcPr>
            <w:tcW w:w="3425" w:type="pct"/>
          </w:tcPr>
          <w:p w14:paraId="301F86F9" w14:textId="77777777" w:rsidR="00BF4090" w:rsidRPr="004921D8" w:rsidRDefault="00BF4090" w:rsidP="001C46BE">
            <w:pPr>
              <w:pStyle w:val="TableText"/>
              <w:rPr>
                <w:sz w:val="18"/>
                <w:szCs w:val="18"/>
              </w:rPr>
            </w:pPr>
            <w:r w:rsidRPr="004921D8">
              <w:rPr>
                <w:sz w:val="18"/>
                <w:szCs w:val="18"/>
              </w:rPr>
              <w:t>Requirement</w:t>
            </w:r>
          </w:p>
        </w:tc>
        <w:tc>
          <w:tcPr>
            <w:tcW w:w="864" w:type="pct"/>
          </w:tcPr>
          <w:p w14:paraId="4489D899" w14:textId="77777777" w:rsidR="00BF4090" w:rsidRPr="004921D8" w:rsidRDefault="00BF4090" w:rsidP="001C46BE">
            <w:pPr>
              <w:pStyle w:val="TableText"/>
              <w:rPr>
                <w:sz w:val="18"/>
                <w:szCs w:val="18"/>
              </w:rPr>
            </w:pPr>
            <w:r w:rsidRPr="004921D8">
              <w:rPr>
                <w:sz w:val="18"/>
                <w:szCs w:val="18"/>
              </w:rPr>
              <w:t>Date</w:t>
            </w:r>
          </w:p>
        </w:tc>
      </w:tr>
      <w:tr w:rsidR="00BF4090" w:rsidRPr="004921D8" w14:paraId="17FB8149" w14:textId="77777777" w:rsidTr="001C46BE">
        <w:trPr>
          <w:cantSplit/>
          <w:trHeight w:val="1212"/>
        </w:trPr>
        <w:tc>
          <w:tcPr>
            <w:tcW w:w="711" w:type="pct"/>
          </w:tcPr>
          <w:p w14:paraId="02466039" w14:textId="77777777" w:rsidR="00BF4090" w:rsidRPr="00B0315E" w:rsidRDefault="00BF4090" w:rsidP="001C46BE">
            <w:pPr>
              <w:pStyle w:val="TableText"/>
              <w:rPr>
                <w:sz w:val="18"/>
                <w:szCs w:val="18"/>
              </w:rPr>
            </w:pPr>
            <w:r w:rsidRPr="001366E5">
              <w:rPr>
                <w:rFonts w:cs="Arial"/>
                <w:sz w:val="18"/>
                <w:szCs w:val="18"/>
              </w:rPr>
              <w:t>Discharge of storm sewage via POINT OF DISCHARGE</w:t>
            </w:r>
          </w:p>
        </w:tc>
        <w:tc>
          <w:tcPr>
            <w:tcW w:w="3425" w:type="pct"/>
          </w:tcPr>
          <w:p w14:paraId="60E6242D" w14:textId="77777777" w:rsidR="00BF4090" w:rsidRPr="001366E5" w:rsidRDefault="00BF4090" w:rsidP="001C46BE">
            <w:pPr>
              <w:pStyle w:val="TableText"/>
              <w:rPr>
                <w:rFonts w:ascii="Arial" w:hAnsi="Arial"/>
                <w:b/>
                <w:sz w:val="18"/>
                <w:szCs w:val="18"/>
              </w:rPr>
            </w:pPr>
            <w:r w:rsidRPr="001366E5">
              <w:rPr>
                <w:sz w:val="18"/>
                <w:szCs w:val="18"/>
              </w:rPr>
              <w:t>The operator shall provide the following in writing by 2 years from date of issue of the permit.</w:t>
            </w:r>
          </w:p>
          <w:p w14:paraId="7806B866" w14:textId="77777777" w:rsidR="00BF4090" w:rsidRPr="00497F55" w:rsidRDefault="00BF4090" w:rsidP="001C46BE">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4DD2109" w14:textId="77777777" w:rsidR="00BF4090" w:rsidRPr="00497F55" w:rsidRDefault="00BF4090" w:rsidP="001C46BE">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2249130A" w14:textId="77777777" w:rsidR="00BF4090" w:rsidRPr="009C15E0" w:rsidRDefault="00BF4090" w:rsidP="001C46BE">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686C2605" w14:textId="77777777" w:rsidR="00BF4090" w:rsidRPr="004921D8" w:rsidRDefault="00BF4090" w:rsidP="001C46BE">
            <w:pPr>
              <w:pStyle w:val="TableText"/>
              <w:rPr>
                <w:sz w:val="18"/>
                <w:szCs w:val="18"/>
              </w:rPr>
            </w:pPr>
            <w:r w:rsidRPr="001366E5">
              <w:rPr>
                <w:sz w:val="18"/>
                <w:szCs w:val="18"/>
              </w:rPr>
              <w:t>2 Years from the date of issue of the permit</w:t>
            </w:r>
          </w:p>
        </w:tc>
      </w:tr>
    </w:tbl>
    <w:p w14:paraId="269B7D7A" w14:textId="77777777" w:rsidR="00BF4090" w:rsidRDefault="00BF4090" w:rsidP="00BF4090"/>
    <w:p w14:paraId="36296E63" w14:textId="77777777" w:rsidR="00BF4090" w:rsidRDefault="00BF4090" w:rsidP="00BF4090"/>
    <w:p w14:paraId="6E7CA73A" w14:textId="77777777" w:rsidR="00BF4090" w:rsidRDefault="00BF4090" w:rsidP="00BF4090">
      <w:pPr>
        <w:spacing w:before="0" w:after="0" w:line="240" w:lineRule="auto"/>
      </w:pPr>
      <w:r>
        <w:br w:type="page"/>
      </w:r>
    </w:p>
    <w:p w14:paraId="3F283F0D" w14:textId="77777777" w:rsidR="00BF4090" w:rsidRDefault="00BF4090" w:rsidP="00BF4090">
      <w:pPr>
        <w:pStyle w:val="Heading1"/>
        <w:ind w:left="567"/>
      </w:pPr>
      <w:r>
        <w:lastRenderedPageBreak/>
        <w:t xml:space="preserve">Schedule 2 </w:t>
      </w:r>
      <w:r w:rsidRPr="00926B5E">
        <w:t>–</w:t>
      </w:r>
      <w:r>
        <w:t xml:space="preserve"> Waste types, raw materials and fuels</w:t>
      </w:r>
    </w:p>
    <w:p w14:paraId="0607AD9E" w14:textId="77777777" w:rsidR="00BF4090" w:rsidRPr="004921D8" w:rsidRDefault="00BF4090" w:rsidP="00BF4090">
      <w:pPr>
        <w:ind w:left="567"/>
        <w:rPr>
          <w:sz w:val="18"/>
          <w:szCs w:val="18"/>
        </w:rPr>
      </w:pPr>
      <w:r w:rsidRPr="004921D8">
        <w:rPr>
          <w:sz w:val="18"/>
          <w:szCs w:val="18"/>
        </w:rPr>
        <w:t>Schedule 2 not in use.</w:t>
      </w:r>
    </w:p>
    <w:p w14:paraId="6F9C3C58" w14:textId="77777777" w:rsidR="00BF4090" w:rsidRDefault="00BF4090" w:rsidP="00BF4090"/>
    <w:p w14:paraId="57C3F3C7" w14:textId="77777777" w:rsidR="00BF4090" w:rsidRDefault="00BF4090" w:rsidP="00BF4090">
      <w:r>
        <w:br w:type="page"/>
      </w:r>
    </w:p>
    <w:p w14:paraId="136C0438" w14:textId="77777777" w:rsidR="00BF4090" w:rsidRPr="004A4ECE" w:rsidRDefault="00BF4090" w:rsidP="00BF40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F4090" w:rsidRPr="004921D8" w14:paraId="0F2ADBA5"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1EA938A" w14:textId="77777777" w:rsidR="00BF4090" w:rsidRPr="00166CA5" w:rsidRDefault="00BF4090" w:rsidP="001C46BE">
            <w:pPr>
              <w:pStyle w:val="TableText"/>
              <w:rPr>
                <w:rStyle w:val="Red"/>
                <w:color w:val="auto"/>
                <w:sz w:val="18"/>
                <w:szCs w:val="18"/>
              </w:rPr>
            </w:pPr>
            <w:bookmarkStart w:id="13" w:name="_Hlk20749324"/>
            <w:bookmarkStart w:id="14" w:name="_Hlk20831775"/>
            <w:r w:rsidRPr="00166CA5">
              <w:rPr>
                <w:rStyle w:val="Red"/>
                <w:color w:val="auto"/>
                <w:sz w:val="18"/>
                <w:szCs w:val="18"/>
              </w:rPr>
              <w:t>Table S3.1 Point Source emissions to water (other than sewer) – emission limits and monitoring requirements</w:t>
            </w:r>
          </w:p>
        </w:tc>
      </w:tr>
      <w:tr w:rsidR="00BF4090" w:rsidRPr="004921D8" w14:paraId="31F1F9AA"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A38F97E" w14:textId="77777777" w:rsidR="00BF4090" w:rsidRPr="00166CA5" w:rsidRDefault="00BF4090" w:rsidP="001C46BE">
            <w:pPr>
              <w:pStyle w:val="TableText"/>
              <w:rPr>
                <w:rStyle w:val="Red"/>
                <w:color w:val="auto"/>
                <w:sz w:val="18"/>
                <w:szCs w:val="18"/>
              </w:rPr>
            </w:pPr>
            <w:r w:rsidRPr="00166CA5">
              <w:rPr>
                <w:rStyle w:val="Red"/>
                <w:color w:val="auto"/>
                <w:sz w:val="18"/>
                <w:szCs w:val="18"/>
              </w:rPr>
              <w:t>Effluent and discharge point</w:t>
            </w:r>
          </w:p>
        </w:tc>
        <w:tc>
          <w:tcPr>
            <w:tcW w:w="803" w:type="pct"/>
          </w:tcPr>
          <w:p w14:paraId="76C84B95" w14:textId="77777777" w:rsidR="00BF4090" w:rsidRPr="00166CA5" w:rsidRDefault="00BF4090" w:rsidP="001C46BE">
            <w:pPr>
              <w:pStyle w:val="TableText"/>
              <w:rPr>
                <w:rStyle w:val="Red"/>
                <w:color w:val="auto"/>
                <w:sz w:val="18"/>
                <w:szCs w:val="18"/>
              </w:rPr>
            </w:pPr>
            <w:r w:rsidRPr="00166CA5">
              <w:rPr>
                <w:rStyle w:val="Red"/>
                <w:color w:val="auto"/>
                <w:sz w:val="18"/>
                <w:szCs w:val="18"/>
              </w:rPr>
              <w:t xml:space="preserve">Parameter  </w:t>
            </w:r>
          </w:p>
        </w:tc>
        <w:tc>
          <w:tcPr>
            <w:tcW w:w="591" w:type="pct"/>
          </w:tcPr>
          <w:p w14:paraId="7D089A39" w14:textId="77777777" w:rsidR="00BF4090" w:rsidRPr="00166CA5" w:rsidRDefault="00BF4090" w:rsidP="001C46BE">
            <w:pPr>
              <w:pStyle w:val="TableText"/>
              <w:rPr>
                <w:rStyle w:val="Red"/>
                <w:color w:val="auto"/>
                <w:sz w:val="18"/>
                <w:szCs w:val="18"/>
              </w:rPr>
            </w:pPr>
            <w:r w:rsidRPr="00166CA5">
              <w:rPr>
                <w:rStyle w:val="Red"/>
                <w:color w:val="auto"/>
                <w:sz w:val="18"/>
                <w:szCs w:val="18"/>
              </w:rPr>
              <w:t>Limit (including unit)</w:t>
            </w:r>
          </w:p>
        </w:tc>
        <w:tc>
          <w:tcPr>
            <w:tcW w:w="780" w:type="pct"/>
          </w:tcPr>
          <w:p w14:paraId="4E1169BA" w14:textId="77777777" w:rsidR="00BF4090" w:rsidRPr="00166CA5" w:rsidRDefault="00BF4090" w:rsidP="001C46BE">
            <w:pPr>
              <w:pStyle w:val="TableText"/>
              <w:rPr>
                <w:rStyle w:val="Red"/>
                <w:color w:val="auto"/>
                <w:sz w:val="18"/>
                <w:szCs w:val="18"/>
              </w:rPr>
            </w:pPr>
            <w:r w:rsidRPr="00166CA5">
              <w:rPr>
                <w:rStyle w:val="Red"/>
                <w:color w:val="auto"/>
                <w:sz w:val="18"/>
                <w:szCs w:val="18"/>
              </w:rPr>
              <w:t>Reference Period</w:t>
            </w:r>
          </w:p>
        </w:tc>
        <w:tc>
          <w:tcPr>
            <w:tcW w:w="564" w:type="pct"/>
          </w:tcPr>
          <w:p w14:paraId="0D11E981" w14:textId="77777777" w:rsidR="00BF4090" w:rsidRPr="00166CA5" w:rsidRDefault="00BF4090" w:rsidP="001C46BE">
            <w:pPr>
              <w:pStyle w:val="TableText"/>
              <w:rPr>
                <w:rStyle w:val="Red"/>
                <w:color w:val="auto"/>
                <w:sz w:val="18"/>
                <w:szCs w:val="18"/>
              </w:rPr>
            </w:pPr>
            <w:r w:rsidRPr="00166CA5">
              <w:rPr>
                <w:rStyle w:val="Red"/>
                <w:color w:val="auto"/>
                <w:sz w:val="18"/>
                <w:szCs w:val="18"/>
              </w:rPr>
              <w:t>Limit of effective range</w:t>
            </w:r>
          </w:p>
        </w:tc>
        <w:tc>
          <w:tcPr>
            <w:tcW w:w="645" w:type="pct"/>
          </w:tcPr>
          <w:p w14:paraId="0337A0AE" w14:textId="77777777" w:rsidR="00BF4090" w:rsidRPr="00166CA5" w:rsidRDefault="00BF4090" w:rsidP="001C46BE">
            <w:pPr>
              <w:pStyle w:val="TableText"/>
              <w:rPr>
                <w:rStyle w:val="Red"/>
                <w:color w:val="auto"/>
                <w:sz w:val="18"/>
                <w:szCs w:val="18"/>
              </w:rPr>
            </w:pPr>
            <w:r w:rsidRPr="00166CA5">
              <w:rPr>
                <w:rStyle w:val="Red"/>
                <w:color w:val="auto"/>
                <w:sz w:val="18"/>
                <w:szCs w:val="18"/>
              </w:rPr>
              <w:t>Monitoring frequency</w:t>
            </w:r>
          </w:p>
        </w:tc>
        <w:tc>
          <w:tcPr>
            <w:tcW w:w="731" w:type="pct"/>
          </w:tcPr>
          <w:p w14:paraId="081BEA23" w14:textId="77777777" w:rsidR="00BF4090" w:rsidRPr="00166CA5" w:rsidRDefault="00BF4090" w:rsidP="001C46BE">
            <w:pPr>
              <w:pStyle w:val="TableText"/>
              <w:rPr>
                <w:rStyle w:val="Red"/>
                <w:color w:val="auto"/>
                <w:sz w:val="18"/>
                <w:szCs w:val="18"/>
              </w:rPr>
            </w:pPr>
            <w:r w:rsidRPr="00166CA5">
              <w:rPr>
                <w:rStyle w:val="Red"/>
                <w:color w:val="auto"/>
                <w:sz w:val="18"/>
                <w:szCs w:val="18"/>
              </w:rPr>
              <w:t>Compliance Statistic</w:t>
            </w:r>
          </w:p>
        </w:tc>
      </w:tr>
      <w:tr w:rsidR="00BF4090" w:rsidRPr="004921D8" w14:paraId="22181094" w14:textId="77777777" w:rsidTr="001C46BE">
        <w:trPr>
          <w:cantSplit/>
        </w:trPr>
        <w:tc>
          <w:tcPr>
            <w:tcW w:w="887" w:type="pct"/>
            <w:vMerge w:val="restart"/>
          </w:tcPr>
          <w:p w14:paraId="2B03BB07" w14:textId="77777777" w:rsidR="00BF4090" w:rsidRPr="00166CA5" w:rsidRDefault="00BF4090" w:rsidP="001C46B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92AC2B0" w14:textId="77777777" w:rsidR="00BF4090" w:rsidRPr="00166CA5" w:rsidRDefault="00BF4090" w:rsidP="001C46BE">
            <w:pPr>
              <w:pStyle w:val="TableText"/>
              <w:rPr>
                <w:rStyle w:val="Blue"/>
                <w:color w:val="auto"/>
                <w:sz w:val="18"/>
                <w:szCs w:val="18"/>
              </w:rPr>
            </w:pPr>
          </w:p>
          <w:p w14:paraId="087BB28B" w14:textId="77777777" w:rsidR="00BF4090" w:rsidRPr="00166CA5" w:rsidRDefault="00BF4090" w:rsidP="001C46BE">
            <w:pPr>
              <w:pStyle w:val="TableText"/>
              <w:rPr>
                <w:rStyle w:val="Blue"/>
                <w:rFonts w:ascii="Arial" w:hAnsi="Arial"/>
                <w:color w:val="auto"/>
                <w:sz w:val="18"/>
                <w:szCs w:val="18"/>
              </w:rPr>
            </w:pPr>
          </w:p>
        </w:tc>
        <w:tc>
          <w:tcPr>
            <w:tcW w:w="803" w:type="pct"/>
          </w:tcPr>
          <w:p w14:paraId="0C7D3D24" w14:textId="77777777" w:rsidR="00BF4090" w:rsidRPr="00166CA5" w:rsidRDefault="00BF4090" w:rsidP="001C46BE">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B9F3BDC" w14:textId="77777777" w:rsidR="00BF4090" w:rsidRPr="00166CA5" w:rsidRDefault="00BF4090" w:rsidP="001C46BE">
            <w:pPr>
              <w:pStyle w:val="TableText"/>
              <w:rPr>
                <w:rStyle w:val="Blue"/>
                <w:color w:val="auto"/>
                <w:sz w:val="18"/>
                <w:szCs w:val="18"/>
              </w:rPr>
            </w:pPr>
            <w:r w:rsidRPr="00166CA5">
              <w:rPr>
                <w:rStyle w:val="Blue"/>
                <w:color w:val="auto"/>
                <w:sz w:val="18"/>
                <w:szCs w:val="18"/>
              </w:rPr>
              <w:t>N/A</w:t>
            </w:r>
          </w:p>
        </w:tc>
        <w:tc>
          <w:tcPr>
            <w:tcW w:w="780" w:type="pct"/>
          </w:tcPr>
          <w:p w14:paraId="66C84016" w14:textId="77777777" w:rsidR="00BF4090" w:rsidRPr="00166CA5" w:rsidRDefault="00BF4090" w:rsidP="001C46BE">
            <w:pPr>
              <w:pStyle w:val="TableText"/>
              <w:rPr>
                <w:rStyle w:val="Blue"/>
                <w:color w:val="auto"/>
                <w:sz w:val="18"/>
                <w:szCs w:val="18"/>
              </w:rPr>
            </w:pPr>
            <w:r w:rsidRPr="00166CA5">
              <w:rPr>
                <w:rStyle w:val="Blue"/>
                <w:color w:val="auto"/>
                <w:sz w:val="18"/>
                <w:szCs w:val="18"/>
              </w:rPr>
              <w:t>N/A</w:t>
            </w:r>
          </w:p>
        </w:tc>
        <w:tc>
          <w:tcPr>
            <w:tcW w:w="564" w:type="pct"/>
          </w:tcPr>
          <w:p w14:paraId="2B4F6BAD" w14:textId="77777777" w:rsidR="00BF4090" w:rsidRPr="00166CA5" w:rsidRDefault="00BF4090" w:rsidP="001C46BE">
            <w:pPr>
              <w:pStyle w:val="TableText"/>
              <w:rPr>
                <w:rStyle w:val="Blue"/>
                <w:color w:val="auto"/>
                <w:sz w:val="18"/>
                <w:szCs w:val="18"/>
              </w:rPr>
            </w:pPr>
            <w:r w:rsidRPr="00166CA5">
              <w:rPr>
                <w:rStyle w:val="Blue"/>
                <w:color w:val="auto"/>
                <w:sz w:val="18"/>
                <w:szCs w:val="18"/>
              </w:rPr>
              <w:t>N/A</w:t>
            </w:r>
          </w:p>
        </w:tc>
        <w:tc>
          <w:tcPr>
            <w:tcW w:w="645" w:type="pct"/>
          </w:tcPr>
          <w:p w14:paraId="20E2A3F7" w14:textId="77777777" w:rsidR="00BF4090" w:rsidRPr="00166CA5" w:rsidRDefault="00BF4090" w:rsidP="001C46BE">
            <w:pPr>
              <w:pStyle w:val="TableText"/>
              <w:rPr>
                <w:rStyle w:val="Blue"/>
                <w:color w:val="auto"/>
                <w:sz w:val="18"/>
                <w:szCs w:val="18"/>
              </w:rPr>
            </w:pPr>
            <w:r w:rsidRPr="00166CA5">
              <w:rPr>
                <w:rStyle w:val="Blue"/>
                <w:color w:val="auto"/>
                <w:sz w:val="18"/>
                <w:szCs w:val="18"/>
              </w:rPr>
              <w:t>Whenever a discharge occurs</w:t>
            </w:r>
          </w:p>
        </w:tc>
        <w:tc>
          <w:tcPr>
            <w:tcW w:w="731" w:type="pct"/>
          </w:tcPr>
          <w:p w14:paraId="31B90596" w14:textId="77777777" w:rsidR="00BF4090" w:rsidRPr="00166CA5" w:rsidRDefault="00BF4090" w:rsidP="001C46BE">
            <w:pPr>
              <w:pStyle w:val="TableText"/>
              <w:rPr>
                <w:rStyle w:val="Blue"/>
                <w:color w:val="auto"/>
                <w:sz w:val="18"/>
                <w:szCs w:val="18"/>
              </w:rPr>
            </w:pPr>
            <w:r w:rsidRPr="00166CA5">
              <w:rPr>
                <w:rStyle w:val="Blue"/>
                <w:color w:val="auto"/>
                <w:sz w:val="18"/>
                <w:szCs w:val="18"/>
              </w:rPr>
              <w:t>N/A</w:t>
            </w:r>
          </w:p>
        </w:tc>
      </w:tr>
      <w:tr w:rsidR="00BF4090" w:rsidRPr="004921D8" w14:paraId="27C250E2" w14:textId="77777777" w:rsidTr="001C46BE">
        <w:trPr>
          <w:cantSplit/>
        </w:trPr>
        <w:tc>
          <w:tcPr>
            <w:tcW w:w="887" w:type="pct"/>
            <w:vMerge/>
          </w:tcPr>
          <w:p w14:paraId="1040C361" w14:textId="77777777" w:rsidR="00BF4090" w:rsidRPr="00166CA5" w:rsidRDefault="00BF4090" w:rsidP="001C46BE">
            <w:pPr>
              <w:pStyle w:val="TableText"/>
              <w:rPr>
                <w:rStyle w:val="Blue"/>
                <w:color w:val="auto"/>
                <w:sz w:val="18"/>
                <w:szCs w:val="18"/>
              </w:rPr>
            </w:pPr>
          </w:p>
        </w:tc>
        <w:tc>
          <w:tcPr>
            <w:tcW w:w="803" w:type="pct"/>
          </w:tcPr>
          <w:p w14:paraId="1F9409E7" w14:textId="77777777" w:rsidR="00BF4090" w:rsidRPr="00166CA5" w:rsidRDefault="00BF4090" w:rsidP="001C46B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D4C9619"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c>
          <w:tcPr>
            <w:tcW w:w="780" w:type="pct"/>
          </w:tcPr>
          <w:p w14:paraId="4E26F2E1"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7408B9D"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c>
          <w:tcPr>
            <w:tcW w:w="645" w:type="pct"/>
          </w:tcPr>
          <w:p w14:paraId="1238D2C4" w14:textId="77777777" w:rsidR="00BF4090" w:rsidRPr="00166CA5" w:rsidRDefault="00BF4090" w:rsidP="001C46BE">
            <w:pPr>
              <w:pStyle w:val="TableText"/>
              <w:rPr>
                <w:rStyle w:val="Blue"/>
                <w:color w:val="auto"/>
                <w:sz w:val="18"/>
                <w:szCs w:val="18"/>
              </w:rPr>
            </w:pPr>
            <w:r w:rsidRPr="00166CA5">
              <w:rPr>
                <w:rStyle w:val="Blue"/>
                <w:color w:val="auto"/>
                <w:sz w:val="18"/>
                <w:szCs w:val="18"/>
              </w:rPr>
              <w:t>15 minutes</w:t>
            </w:r>
          </w:p>
        </w:tc>
        <w:tc>
          <w:tcPr>
            <w:tcW w:w="731" w:type="pct"/>
          </w:tcPr>
          <w:p w14:paraId="28FA5CAE"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r>
      <w:tr w:rsidR="00BF4090" w:rsidRPr="004921D8" w14:paraId="135EE5A4" w14:textId="77777777" w:rsidTr="001C46BE">
        <w:trPr>
          <w:cantSplit/>
        </w:trPr>
        <w:tc>
          <w:tcPr>
            <w:tcW w:w="887" w:type="pct"/>
            <w:vMerge/>
          </w:tcPr>
          <w:p w14:paraId="64A5C77D" w14:textId="77777777" w:rsidR="00BF4090" w:rsidRPr="00166CA5" w:rsidRDefault="00BF4090" w:rsidP="001C46BE">
            <w:pPr>
              <w:pStyle w:val="TableText"/>
              <w:rPr>
                <w:rStyle w:val="Blue"/>
                <w:color w:val="auto"/>
                <w:sz w:val="18"/>
                <w:szCs w:val="18"/>
              </w:rPr>
            </w:pPr>
          </w:p>
        </w:tc>
        <w:tc>
          <w:tcPr>
            <w:tcW w:w="803" w:type="pct"/>
          </w:tcPr>
          <w:p w14:paraId="46E2FB00"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CC3FAC2"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c>
          <w:tcPr>
            <w:tcW w:w="780" w:type="pct"/>
          </w:tcPr>
          <w:p w14:paraId="55778A17"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c>
          <w:tcPr>
            <w:tcW w:w="564" w:type="pct"/>
          </w:tcPr>
          <w:p w14:paraId="65F9753C"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c>
          <w:tcPr>
            <w:tcW w:w="645" w:type="pct"/>
          </w:tcPr>
          <w:p w14:paraId="2E1379AE" w14:textId="77777777" w:rsidR="00BF4090" w:rsidRPr="00166CA5" w:rsidRDefault="00BF4090" w:rsidP="001C46BE">
            <w:pPr>
              <w:pStyle w:val="TableText"/>
              <w:rPr>
                <w:rStyle w:val="Blue"/>
                <w:color w:val="auto"/>
                <w:sz w:val="18"/>
                <w:szCs w:val="18"/>
              </w:rPr>
            </w:pPr>
            <w:r w:rsidRPr="00166CA5">
              <w:rPr>
                <w:rStyle w:val="Blue"/>
                <w:color w:val="auto"/>
                <w:sz w:val="18"/>
                <w:szCs w:val="18"/>
              </w:rPr>
              <w:t>15 minutes</w:t>
            </w:r>
          </w:p>
        </w:tc>
        <w:tc>
          <w:tcPr>
            <w:tcW w:w="731" w:type="pct"/>
          </w:tcPr>
          <w:p w14:paraId="3C2FDDDB" w14:textId="77777777" w:rsidR="00BF4090" w:rsidRPr="00166CA5" w:rsidRDefault="00BF4090" w:rsidP="001C46BE">
            <w:pPr>
              <w:pStyle w:val="TableText"/>
              <w:rPr>
                <w:rFonts w:ascii="Arial" w:hAnsi="Arial" w:cs="Arial"/>
                <w:sz w:val="18"/>
                <w:szCs w:val="18"/>
              </w:rPr>
            </w:pPr>
            <w:r w:rsidRPr="00166CA5">
              <w:rPr>
                <w:rFonts w:ascii="Arial" w:hAnsi="Arial" w:cs="Arial"/>
                <w:sz w:val="18"/>
                <w:szCs w:val="18"/>
              </w:rPr>
              <w:t>N/A</w:t>
            </w:r>
          </w:p>
        </w:tc>
      </w:tr>
      <w:tr w:rsidR="00BF4090" w:rsidRPr="0090009D" w14:paraId="14F77A03" w14:textId="77777777" w:rsidTr="001C46BE">
        <w:tblPrEx>
          <w:tblLook w:val="04A0" w:firstRow="1" w:lastRow="0" w:firstColumn="1" w:lastColumn="0" w:noHBand="0" w:noVBand="1"/>
        </w:tblPrEx>
        <w:trPr>
          <w:trHeight w:val="797"/>
        </w:trPr>
        <w:tc>
          <w:tcPr>
            <w:tcW w:w="887" w:type="pct"/>
          </w:tcPr>
          <w:p w14:paraId="3A9C7834" w14:textId="77777777" w:rsidR="00BF4090" w:rsidRPr="0023659B" w:rsidRDefault="00BF4090" w:rsidP="001C46BE">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FBC4280" w14:textId="77777777" w:rsidR="00BF4090" w:rsidRPr="0090009D" w:rsidRDefault="00BF4090" w:rsidP="001C46BE">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44FF9A6" w14:textId="77777777" w:rsidR="00BF4090" w:rsidRPr="0090009D" w:rsidRDefault="00BF4090" w:rsidP="001C46BE">
            <w:pPr>
              <w:pStyle w:val="TableText"/>
              <w:rPr>
                <w:rStyle w:val="Blue"/>
                <w:color w:val="auto"/>
                <w:sz w:val="18"/>
                <w:szCs w:val="18"/>
              </w:rPr>
            </w:pPr>
            <w:r w:rsidRPr="0090009D">
              <w:rPr>
                <w:rStyle w:val="Blue"/>
                <w:color w:val="auto"/>
                <w:sz w:val="18"/>
                <w:szCs w:val="18"/>
              </w:rPr>
              <w:t>N/A</w:t>
            </w:r>
          </w:p>
          <w:p w14:paraId="5B292447" w14:textId="77777777" w:rsidR="00BF4090" w:rsidRPr="0090009D" w:rsidRDefault="00BF4090" w:rsidP="001C46BE">
            <w:pPr>
              <w:pStyle w:val="TableText"/>
              <w:ind w:left="0"/>
              <w:rPr>
                <w:rFonts w:ascii="Arial" w:hAnsi="Arial" w:cs="Arial"/>
                <w:sz w:val="18"/>
                <w:szCs w:val="18"/>
              </w:rPr>
            </w:pPr>
          </w:p>
        </w:tc>
        <w:tc>
          <w:tcPr>
            <w:tcW w:w="780" w:type="pct"/>
          </w:tcPr>
          <w:p w14:paraId="5461A2DD" w14:textId="77777777" w:rsidR="00BF4090" w:rsidRPr="0090009D" w:rsidRDefault="00BF4090" w:rsidP="001C46BE">
            <w:pPr>
              <w:pStyle w:val="TableText"/>
              <w:rPr>
                <w:rStyle w:val="Blue"/>
                <w:color w:val="auto"/>
                <w:sz w:val="18"/>
                <w:szCs w:val="18"/>
              </w:rPr>
            </w:pPr>
            <w:r w:rsidRPr="0090009D">
              <w:rPr>
                <w:rStyle w:val="Blue"/>
                <w:color w:val="auto"/>
                <w:sz w:val="18"/>
                <w:szCs w:val="18"/>
              </w:rPr>
              <w:t>N/A</w:t>
            </w:r>
          </w:p>
          <w:p w14:paraId="40B1E7C7" w14:textId="77777777" w:rsidR="00BF4090" w:rsidRPr="0090009D" w:rsidRDefault="00BF4090" w:rsidP="001C46BE">
            <w:pPr>
              <w:pStyle w:val="TableText"/>
              <w:ind w:left="0"/>
              <w:rPr>
                <w:rFonts w:ascii="Arial" w:hAnsi="Arial" w:cs="Arial"/>
                <w:sz w:val="18"/>
                <w:szCs w:val="18"/>
              </w:rPr>
            </w:pPr>
          </w:p>
        </w:tc>
        <w:tc>
          <w:tcPr>
            <w:tcW w:w="564" w:type="pct"/>
          </w:tcPr>
          <w:p w14:paraId="0415A1ED" w14:textId="77777777" w:rsidR="00BF4090" w:rsidRPr="0090009D" w:rsidRDefault="00BF4090" w:rsidP="001C46BE">
            <w:pPr>
              <w:pStyle w:val="TableText"/>
              <w:rPr>
                <w:rStyle w:val="Blue"/>
                <w:color w:val="auto"/>
                <w:sz w:val="18"/>
                <w:szCs w:val="18"/>
              </w:rPr>
            </w:pPr>
            <w:r w:rsidRPr="0090009D">
              <w:rPr>
                <w:rStyle w:val="Blue"/>
                <w:color w:val="auto"/>
                <w:sz w:val="18"/>
                <w:szCs w:val="18"/>
              </w:rPr>
              <w:t>N/A</w:t>
            </w:r>
          </w:p>
          <w:p w14:paraId="4CF1B266" w14:textId="77777777" w:rsidR="00BF4090" w:rsidRPr="0090009D" w:rsidRDefault="00BF4090" w:rsidP="001C46BE">
            <w:pPr>
              <w:pStyle w:val="TableText"/>
              <w:ind w:left="0"/>
              <w:rPr>
                <w:rFonts w:ascii="Arial" w:hAnsi="Arial" w:cs="Arial"/>
                <w:sz w:val="18"/>
                <w:szCs w:val="18"/>
              </w:rPr>
            </w:pPr>
          </w:p>
        </w:tc>
        <w:tc>
          <w:tcPr>
            <w:tcW w:w="645" w:type="pct"/>
          </w:tcPr>
          <w:p w14:paraId="6F55E0D2" w14:textId="77777777" w:rsidR="00BF4090" w:rsidRPr="0090009D" w:rsidRDefault="00BF4090" w:rsidP="001C46BE">
            <w:pPr>
              <w:pStyle w:val="TableText"/>
              <w:rPr>
                <w:rStyle w:val="Blue"/>
                <w:color w:val="auto"/>
                <w:sz w:val="18"/>
                <w:szCs w:val="18"/>
              </w:rPr>
            </w:pPr>
            <w:r w:rsidRPr="0090009D">
              <w:rPr>
                <w:rStyle w:val="Blue"/>
                <w:color w:val="auto"/>
                <w:sz w:val="18"/>
                <w:szCs w:val="18"/>
              </w:rPr>
              <w:t>Whenever a discharge occurs</w:t>
            </w:r>
          </w:p>
        </w:tc>
        <w:tc>
          <w:tcPr>
            <w:tcW w:w="731" w:type="pct"/>
          </w:tcPr>
          <w:p w14:paraId="4C9EDC76" w14:textId="77777777" w:rsidR="00BF4090" w:rsidRPr="0090009D" w:rsidRDefault="00BF4090" w:rsidP="001C46BE">
            <w:pPr>
              <w:pStyle w:val="TableText"/>
              <w:rPr>
                <w:rStyle w:val="Blue"/>
                <w:color w:val="auto"/>
                <w:sz w:val="18"/>
                <w:szCs w:val="18"/>
              </w:rPr>
            </w:pPr>
            <w:r w:rsidRPr="0090009D">
              <w:rPr>
                <w:rStyle w:val="Blue"/>
                <w:color w:val="auto"/>
                <w:sz w:val="18"/>
                <w:szCs w:val="18"/>
              </w:rPr>
              <w:t>N/A</w:t>
            </w:r>
          </w:p>
          <w:p w14:paraId="057C8498" w14:textId="77777777" w:rsidR="00BF4090" w:rsidRPr="0090009D" w:rsidRDefault="00BF4090" w:rsidP="001C46BE">
            <w:pPr>
              <w:pStyle w:val="TableText"/>
              <w:ind w:left="0"/>
              <w:rPr>
                <w:rFonts w:ascii="Arial" w:hAnsi="Arial" w:cs="Arial"/>
                <w:sz w:val="18"/>
                <w:szCs w:val="18"/>
              </w:rPr>
            </w:pPr>
          </w:p>
        </w:tc>
      </w:tr>
    </w:tbl>
    <w:bookmarkEnd w:id="13"/>
    <w:p w14:paraId="751080CE" w14:textId="77777777" w:rsidR="00BF4090" w:rsidRPr="004921D8" w:rsidRDefault="00BF4090" w:rsidP="00BF4090">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F4090" w:rsidRPr="004921D8" w14:paraId="1436C3B3"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2A5620" w14:textId="77777777" w:rsidR="00BF4090" w:rsidRPr="004921D8" w:rsidRDefault="00BF4090" w:rsidP="001C46BE">
            <w:pPr>
              <w:pStyle w:val="TableText"/>
              <w:rPr>
                <w:sz w:val="18"/>
                <w:szCs w:val="18"/>
              </w:rPr>
            </w:pPr>
            <w:bookmarkStart w:id="15" w:name="_Hlk20749457"/>
            <w:r w:rsidRPr="004921D8">
              <w:rPr>
                <w:sz w:val="18"/>
                <w:szCs w:val="18"/>
              </w:rPr>
              <w:t>Table S3.2 Discharge points</w:t>
            </w:r>
          </w:p>
        </w:tc>
      </w:tr>
      <w:tr w:rsidR="00BF4090" w:rsidRPr="004921D8" w14:paraId="4BBB1DD7"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3FE54BD" w14:textId="77777777" w:rsidR="00BF4090" w:rsidRPr="00166CA5" w:rsidRDefault="00BF4090" w:rsidP="001C46BE">
            <w:pPr>
              <w:pStyle w:val="TableText"/>
              <w:rPr>
                <w:sz w:val="18"/>
                <w:szCs w:val="18"/>
              </w:rPr>
            </w:pPr>
            <w:r w:rsidRPr="00166CA5">
              <w:rPr>
                <w:sz w:val="18"/>
                <w:szCs w:val="18"/>
              </w:rPr>
              <w:t>Effluent Name</w:t>
            </w:r>
          </w:p>
        </w:tc>
        <w:tc>
          <w:tcPr>
            <w:tcW w:w="1370" w:type="pct"/>
          </w:tcPr>
          <w:p w14:paraId="1F059EAB" w14:textId="77777777" w:rsidR="00BF4090" w:rsidRPr="00166CA5" w:rsidRDefault="00BF4090" w:rsidP="001C46BE">
            <w:pPr>
              <w:pStyle w:val="TableText"/>
              <w:rPr>
                <w:sz w:val="18"/>
                <w:szCs w:val="18"/>
              </w:rPr>
            </w:pPr>
            <w:r w:rsidRPr="00166CA5">
              <w:rPr>
                <w:sz w:val="18"/>
                <w:szCs w:val="18"/>
              </w:rPr>
              <w:t>Discharge Point</w:t>
            </w:r>
          </w:p>
        </w:tc>
        <w:tc>
          <w:tcPr>
            <w:tcW w:w="1397" w:type="pct"/>
          </w:tcPr>
          <w:p w14:paraId="35A4CEF4" w14:textId="77777777" w:rsidR="00BF4090" w:rsidRPr="004921D8" w:rsidRDefault="00BF4090" w:rsidP="001C46BE">
            <w:pPr>
              <w:pStyle w:val="TableText"/>
              <w:rPr>
                <w:sz w:val="18"/>
                <w:szCs w:val="18"/>
              </w:rPr>
            </w:pPr>
            <w:r w:rsidRPr="004921D8">
              <w:rPr>
                <w:sz w:val="18"/>
                <w:szCs w:val="18"/>
              </w:rPr>
              <w:t>Discharge point NGR</w:t>
            </w:r>
          </w:p>
        </w:tc>
        <w:tc>
          <w:tcPr>
            <w:tcW w:w="1267" w:type="pct"/>
          </w:tcPr>
          <w:p w14:paraId="0EA42F66" w14:textId="77777777" w:rsidR="00BF4090" w:rsidRPr="004921D8" w:rsidRDefault="00BF4090" w:rsidP="001C46B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F4090" w:rsidRPr="004921D8" w14:paraId="73B000E9" w14:textId="77777777" w:rsidTr="001C46BE">
        <w:trPr>
          <w:cantSplit/>
        </w:trPr>
        <w:tc>
          <w:tcPr>
            <w:tcW w:w="966" w:type="pct"/>
          </w:tcPr>
          <w:p w14:paraId="6474AD60" w14:textId="77777777" w:rsidR="00BF4090" w:rsidRPr="00A857A1" w:rsidRDefault="00BF4090" w:rsidP="001C46BE">
            <w:pPr>
              <w:pStyle w:val="TableText"/>
              <w:rPr>
                <w:rStyle w:val="Blue"/>
                <w:color w:val="auto"/>
                <w:sz w:val="18"/>
                <w:szCs w:val="18"/>
              </w:rPr>
            </w:pPr>
            <w:r w:rsidRPr="00A857A1">
              <w:rPr>
                <w:rStyle w:val="Blue"/>
                <w:color w:val="auto"/>
                <w:sz w:val="18"/>
                <w:szCs w:val="18"/>
              </w:rPr>
              <w:t>A1 Storm sewage</w:t>
            </w:r>
          </w:p>
        </w:tc>
        <w:tc>
          <w:tcPr>
            <w:tcW w:w="1370" w:type="pct"/>
          </w:tcPr>
          <w:p w14:paraId="6B2C27C5" w14:textId="77777777" w:rsidR="00BF4090" w:rsidRPr="00A857A1" w:rsidRDefault="00BF4090" w:rsidP="001C46BE">
            <w:pPr>
              <w:pStyle w:val="TableText"/>
              <w:rPr>
                <w:rStyle w:val="Blue"/>
                <w:rFonts w:ascii="Arial" w:hAnsi="Arial"/>
                <w:color w:val="auto"/>
                <w:sz w:val="18"/>
                <w:szCs w:val="18"/>
              </w:rPr>
            </w:pPr>
            <w:r w:rsidRPr="00A857A1">
              <w:rPr>
                <w:rStyle w:val="Blue"/>
                <w:color w:val="auto"/>
                <w:sz w:val="18"/>
                <w:szCs w:val="18"/>
              </w:rPr>
              <w:t>POINT OF DISCHARGE</w:t>
            </w:r>
          </w:p>
        </w:tc>
        <w:tc>
          <w:tcPr>
            <w:tcW w:w="1397" w:type="pct"/>
          </w:tcPr>
          <w:p w14:paraId="17FE9FFD" w14:textId="0146E6C6" w:rsidR="00BF4090" w:rsidRPr="00A857A1" w:rsidRDefault="00BF4090" w:rsidP="001C46BE">
            <w:pPr>
              <w:pStyle w:val="TableText"/>
              <w:rPr>
                <w:rStyle w:val="Blue"/>
                <w:color w:val="auto"/>
                <w:sz w:val="18"/>
                <w:szCs w:val="18"/>
              </w:rPr>
            </w:pPr>
            <w:r w:rsidRPr="00A857A1">
              <w:rPr>
                <w:rStyle w:val="Blue"/>
                <w:color w:val="auto"/>
                <w:sz w:val="18"/>
                <w:szCs w:val="18"/>
              </w:rPr>
              <w:fldChar w:fldCharType="begin"/>
            </w:r>
            <w:r w:rsidRPr="00A857A1">
              <w:rPr>
                <w:rStyle w:val="Blue"/>
                <w:color w:val="auto"/>
                <w:sz w:val="18"/>
                <w:szCs w:val="18"/>
              </w:rPr>
              <w:instrText xml:space="preserve"> MERGEFIELD S32_Discharge_Point_NGR </w:instrText>
            </w:r>
            <w:r w:rsidRPr="00A857A1">
              <w:rPr>
                <w:rStyle w:val="Blue"/>
                <w:color w:val="auto"/>
                <w:sz w:val="18"/>
                <w:szCs w:val="18"/>
              </w:rPr>
              <w:fldChar w:fldCharType="separate"/>
            </w:r>
            <w:r w:rsidR="00410996" w:rsidRPr="00A857A1">
              <w:rPr>
                <w:rStyle w:val="Blue"/>
                <w:noProof/>
                <w:color w:val="auto"/>
                <w:sz w:val="18"/>
                <w:szCs w:val="18"/>
              </w:rPr>
              <w:t>SO 21484 70873</w:t>
            </w:r>
            <w:r w:rsidRPr="00A857A1">
              <w:rPr>
                <w:rStyle w:val="Blue"/>
                <w:color w:val="auto"/>
                <w:sz w:val="18"/>
                <w:szCs w:val="18"/>
              </w:rPr>
              <w:fldChar w:fldCharType="end"/>
            </w:r>
          </w:p>
        </w:tc>
        <w:tc>
          <w:tcPr>
            <w:tcW w:w="1267" w:type="pct"/>
          </w:tcPr>
          <w:p w14:paraId="1E4C6449" w14:textId="3A2AE785" w:rsidR="00BF4090" w:rsidRPr="00A857A1" w:rsidRDefault="00A857A1" w:rsidP="001C46BE">
            <w:pPr>
              <w:pStyle w:val="TableText"/>
              <w:rPr>
                <w:rStyle w:val="Blue"/>
                <w:color w:val="auto"/>
                <w:sz w:val="18"/>
                <w:szCs w:val="18"/>
              </w:rPr>
            </w:pPr>
            <w:r w:rsidRPr="00A857A1">
              <w:rPr>
                <w:rStyle w:val="Blue"/>
                <w:color w:val="auto"/>
                <w:sz w:val="18"/>
                <w:szCs w:val="18"/>
              </w:rPr>
              <w:t>River Lugg</w:t>
            </w:r>
          </w:p>
        </w:tc>
      </w:tr>
      <w:tr w:rsidR="00410996" w:rsidRPr="004921D8" w14:paraId="2A8B3A3A" w14:textId="77777777" w:rsidTr="001C46BE">
        <w:trPr>
          <w:cantSplit/>
        </w:trPr>
        <w:tc>
          <w:tcPr>
            <w:tcW w:w="966" w:type="pct"/>
          </w:tcPr>
          <w:p w14:paraId="421FD3EB" w14:textId="77777777" w:rsidR="00410996" w:rsidRPr="00A857A1" w:rsidRDefault="00410996" w:rsidP="00410996">
            <w:pPr>
              <w:pStyle w:val="TableText"/>
              <w:rPr>
                <w:rStyle w:val="Blue"/>
                <w:color w:val="auto"/>
                <w:sz w:val="18"/>
                <w:szCs w:val="18"/>
              </w:rPr>
            </w:pPr>
            <w:r w:rsidRPr="00A857A1">
              <w:rPr>
                <w:rStyle w:val="Blue"/>
                <w:color w:val="auto"/>
                <w:sz w:val="18"/>
                <w:szCs w:val="18"/>
              </w:rPr>
              <w:t>A2 Sewage in an emergency</w:t>
            </w:r>
          </w:p>
        </w:tc>
        <w:tc>
          <w:tcPr>
            <w:tcW w:w="1370" w:type="pct"/>
          </w:tcPr>
          <w:p w14:paraId="5A11C027" w14:textId="77777777" w:rsidR="00410996" w:rsidRPr="00A857A1" w:rsidRDefault="00410996" w:rsidP="00410996">
            <w:pPr>
              <w:pStyle w:val="TableText"/>
              <w:rPr>
                <w:rStyle w:val="Blue"/>
                <w:color w:val="auto"/>
                <w:sz w:val="18"/>
                <w:szCs w:val="18"/>
              </w:rPr>
            </w:pPr>
            <w:r w:rsidRPr="00A857A1">
              <w:rPr>
                <w:rStyle w:val="Blue"/>
                <w:color w:val="auto"/>
                <w:sz w:val="18"/>
                <w:szCs w:val="18"/>
              </w:rPr>
              <w:t>POINT OF DISCHARGE</w:t>
            </w:r>
          </w:p>
        </w:tc>
        <w:tc>
          <w:tcPr>
            <w:tcW w:w="1397" w:type="pct"/>
          </w:tcPr>
          <w:p w14:paraId="76057394" w14:textId="2EB4A2E2" w:rsidR="00410996" w:rsidRPr="00A857A1" w:rsidRDefault="00410996" w:rsidP="00410996">
            <w:pPr>
              <w:pStyle w:val="TableText"/>
              <w:rPr>
                <w:rStyle w:val="Blue"/>
                <w:color w:val="auto"/>
                <w:sz w:val="18"/>
                <w:szCs w:val="18"/>
              </w:rPr>
            </w:pPr>
            <w:r w:rsidRPr="00A857A1">
              <w:rPr>
                <w:rStyle w:val="Blue"/>
                <w:color w:val="auto"/>
                <w:sz w:val="18"/>
                <w:szCs w:val="18"/>
              </w:rPr>
              <w:fldChar w:fldCharType="begin"/>
            </w:r>
            <w:r w:rsidRPr="00A857A1">
              <w:rPr>
                <w:rStyle w:val="Blue"/>
                <w:color w:val="auto"/>
                <w:sz w:val="18"/>
                <w:szCs w:val="18"/>
              </w:rPr>
              <w:instrText xml:space="preserve"> MERGEFIELD S32_Discharge_Point_NGR </w:instrText>
            </w:r>
            <w:r w:rsidRPr="00A857A1">
              <w:rPr>
                <w:rStyle w:val="Blue"/>
                <w:color w:val="auto"/>
                <w:sz w:val="18"/>
                <w:szCs w:val="18"/>
              </w:rPr>
              <w:fldChar w:fldCharType="separate"/>
            </w:r>
            <w:r w:rsidRPr="00A857A1">
              <w:rPr>
                <w:rStyle w:val="Blue"/>
                <w:noProof/>
                <w:color w:val="auto"/>
                <w:sz w:val="18"/>
                <w:szCs w:val="18"/>
              </w:rPr>
              <w:t>SO 21484 70873</w:t>
            </w:r>
            <w:r w:rsidRPr="00A857A1">
              <w:rPr>
                <w:rStyle w:val="Blue"/>
                <w:color w:val="auto"/>
                <w:sz w:val="18"/>
                <w:szCs w:val="18"/>
              </w:rPr>
              <w:fldChar w:fldCharType="end"/>
            </w:r>
          </w:p>
        </w:tc>
        <w:tc>
          <w:tcPr>
            <w:tcW w:w="1267" w:type="pct"/>
          </w:tcPr>
          <w:p w14:paraId="4A2FE5AF" w14:textId="7DD05C8F" w:rsidR="00410996" w:rsidRPr="00A857A1" w:rsidRDefault="00A857A1" w:rsidP="00410996">
            <w:pPr>
              <w:pStyle w:val="TableText"/>
              <w:rPr>
                <w:rStyle w:val="Blue"/>
                <w:color w:val="auto"/>
                <w:sz w:val="18"/>
                <w:szCs w:val="18"/>
              </w:rPr>
            </w:pPr>
            <w:r w:rsidRPr="00A857A1">
              <w:rPr>
                <w:rStyle w:val="Blue"/>
                <w:color w:val="auto"/>
                <w:sz w:val="18"/>
                <w:szCs w:val="18"/>
              </w:rPr>
              <w:t>River Lugg</w:t>
            </w:r>
          </w:p>
        </w:tc>
      </w:tr>
      <w:bookmarkEnd w:id="14"/>
      <w:bookmarkEnd w:id="15"/>
    </w:tbl>
    <w:p w14:paraId="3A4579C5" w14:textId="77777777" w:rsidR="00BF4090" w:rsidRPr="004921D8" w:rsidRDefault="00BF4090" w:rsidP="00BF4090">
      <w:pPr>
        <w:rPr>
          <w:sz w:val="18"/>
          <w:szCs w:val="18"/>
        </w:rPr>
      </w:pPr>
    </w:p>
    <w:tbl>
      <w:tblPr>
        <w:tblStyle w:val="TableGrid"/>
        <w:tblW w:w="4720" w:type="pct"/>
        <w:tblInd w:w="562" w:type="dxa"/>
        <w:tblLook w:val="0020" w:firstRow="1" w:lastRow="0" w:firstColumn="0" w:lastColumn="0" w:noHBand="0" w:noVBand="0"/>
      </w:tblPr>
      <w:tblGrid>
        <w:gridCol w:w="2695"/>
        <w:gridCol w:w="1417"/>
        <w:gridCol w:w="2411"/>
        <w:gridCol w:w="2278"/>
      </w:tblGrid>
      <w:tr w:rsidR="00BF4090" w:rsidRPr="004921D8" w14:paraId="132BC619" w14:textId="77777777" w:rsidTr="001C46B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65D44F9" w14:textId="77777777" w:rsidR="00BF4090" w:rsidRPr="004921D8" w:rsidRDefault="00BF4090" w:rsidP="001C46BE">
            <w:pPr>
              <w:pStyle w:val="TableText"/>
              <w:rPr>
                <w:sz w:val="18"/>
                <w:szCs w:val="18"/>
              </w:rPr>
            </w:pPr>
            <w:r w:rsidRPr="004921D8">
              <w:rPr>
                <w:sz w:val="18"/>
                <w:szCs w:val="18"/>
              </w:rPr>
              <w:t>Table S3.3 Storm sewage discharge settings</w:t>
            </w:r>
          </w:p>
        </w:tc>
      </w:tr>
      <w:tr w:rsidR="00BF4090" w:rsidRPr="004921D8" w14:paraId="5EDD0674" w14:textId="77777777" w:rsidTr="001C46BE">
        <w:trPr>
          <w:cnfStyle w:val="100000000000" w:firstRow="1" w:lastRow="0" w:firstColumn="0" w:lastColumn="0" w:oddVBand="0" w:evenVBand="0" w:oddHBand="0" w:evenHBand="0" w:firstRowFirstColumn="0" w:firstRowLastColumn="0" w:lastRowFirstColumn="0" w:lastRowLastColumn="0"/>
          <w:tblHeader/>
        </w:trPr>
        <w:tc>
          <w:tcPr>
            <w:tcW w:w="1531" w:type="pct"/>
          </w:tcPr>
          <w:p w14:paraId="115B650F" w14:textId="77777777" w:rsidR="00BF4090" w:rsidRPr="004A4ECE" w:rsidRDefault="00BF4090" w:rsidP="001C46BE">
            <w:pPr>
              <w:pStyle w:val="TableText"/>
              <w:rPr>
                <w:sz w:val="18"/>
                <w:szCs w:val="18"/>
              </w:rPr>
            </w:pPr>
            <w:r w:rsidRPr="004A4ECE">
              <w:rPr>
                <w:sz w:val="18"/>
                <w:szCs w:val="18"/>
              </w:rPr>
              <w:t xml:space="preserve">Effluent and discharge point </w:t>
            </w:r>
          </w:p>
        </w:tc>
        <w:tc>
          <w:tcPr>
            <w:tcW w:w="805" w:type="pct"/>
          </w:tcPr>
          <w:p w14:paraId="7A4097DC" w14:textId="77777777" w:rsidR="00BF4090" w:rsidRPr="004A4ECE" w:rsidRDefault="00BF4090" w:rsidP="001C46BE">
            <w:pPr>
              <w:pStyle w:val="TableText"/>
              <w:rPr>
                <w:sz w:val="18"/>
                <w:szCs w:val="18"/>
              </w:rPr>
            </w:pPr>
            <w:r w:rsidRPr="004A4ECE">
              <w:rPr>
                <w:sz w:val="18"/>
                <w:szCs w:val="18"/>
              </w:rPr>
              <w:t>Description of discharge</w:t>
            </w:r>
          </w:p>
        </w:tc>
        <w:tc>
          <w:tcPr>
            <w:tcW w:w="1370" w:type="pct"/>
          </w:tcPr>
          <w:p w14:paraId="1B0EC198" w14:textId="77777777" w:rsidR="00BF4090" w:rsidRPr="004921D8" w:rsidRDefault="00BF4090" w:rsidP="001C46BE">
            <w:pPr>
              <w:pStyle w:val="TableText"/>
              <w:rPr>
                <w:rStyle w:val="Red"/>
                <w:sz w:val="18"/>
                <w:szCs w:val="18"/>
              </w:rPr>
            </w:pPr>
            <w:r w:rsidRPr="004921D8">
              <w:rPr>
                <w:sz w:val="18"/>
                <w:szCs w:val="18"/>
              </w:rPr>
              <w:t>Overflow setting l/s</w:t>
            </w:r>
          </w:p>
        </w:tc>
        <w:tc>
          <w:tcPr>
            <w:tcW w:w="1294" w:type="pct"/>
          </w:tcPr>
          <w:p w14:paraId="2025A2A3" w14:textId="77777777" w:rsidR="00BF4090" w:rsidRPr="004921D8" w:rsidRDefault="00BF4090" w:rsidP="001C46B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F4090" w:rsidRPr="004921D8" w14:paraId="340F0F2E" w14:textId="77777777" w:rsidTr="001C46BE">
        <w:tc>
          <w:tcPr>
            <w:tcW w:w="1531" w:type="pct"/>
          </w:tcPr>
          <w:p w14:paraId="604D75AB" w14:textId="77777777" w:rsidR="00BF4090" w:rsidRPr="004A4ECE" w:rsidRDefault="00BF4090" w:rsidP="001C46BE">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805" w:type="pct"/>
          </w:tcPr>
          <w:p w14:paraId="16A7FFAF" w14:textId="77777777" w:rsidR="00BF4090" w:rsidRPr="004A4ECE" w:rsidRDefault="00BF4090" w:rsidP="001C46BE">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370" w:type="pct"/>
          </w:tcPr>
          <w:p w14:paraId="460898E4" w14:textId="77777777" w:rsidR="00BF4090" w:rsidRPr="004A4ECE" w:rsidRDefault="00BF4090" w:rsidP="001C46BE">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4" w:type="pct"/>
          </w:tcPr>
          <w:p w14:paraId="52DE4522" w14:textId="77777777" w:rsidR="00BF4090" w:rsidRPr="004A4ECE" w:rsidRDefault="00BF4090" w:rsidP="001C46BE">
            <w:pPr>
              <w:pStyle w:val="TableText"/>
              <w:rPr>
                <w:rStyle w:val="Blue"/>
                <w:rFonts w:cstheme="minorHAnsi"/>
                <w:color w:val="auto"/>
                <w:sz w:val="18"/>
                <w:szCs w:val="18"/>
              </w:rPr>
            </w:pPr>
            <w:r w:rsidRPr="004A4ECE">
              <w:rPr>
                <w:rFonts w:cstheme="minorHAnsi"/>
                <w:sz w:val="18"/>
                <w:szCs w:val="18"/>
              </w:rPr>
              <w:t xml:space="preserve">Not less than the volume available on the date this permit was authorised. </w:t>
            </w:r>
          </w:p>
        </w:tc>
      </w:tr>
    </w:tbl>
    <w:p w14:paraId="40C62BC8" w14:textId="77777777" w:rsidR="00BF4090" w:rsidRDefault="00BF4090" w:rsidP="00BF4090">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F4090" w:rsidRPr="004921D8" w14:paraId="120BB401"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8A69DB" w14:textId="77777777" w:rsidR="00BF4090" w:rsidRPr="004921D8" w:rsidRDefault="00BF4090" w:rsidP="001C46BE">
            <w:pPr>
              <w:pStyle w:val="TableText"/>
              <w:rPr>
                <w:sz w:val="18"/>
                <w:szCs w:val="18"/>
              </w:rPr>
            </w:pPr>
            <w:bookmarkStart w:id="16" w:name="_Hlk20831863"/>
            <w:r w:rsidRPr="004921D8">
              <w:rPr>
                <w:sz w:val="18"/>
                <w:szCs w:val="18"/>
              </w:rPr>
              <w:t>Table S3.4 Monitoring points</w:t>
            </w:r>
          </w:p>
        </w:tc>
      </w:tr>
      <w:tr w:rsidR="00BF4090" w:rsidRPr="004921D8" w14:paraId="1B489DC4"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6053BBD" w14:textId="77777777" w:rsidR="00BF4090" w:rsidRPr="004921D8" w:rsidRDefault="00BF4090" w:rsidP="001C46BE">
            <w:pPr>
              <w:pStyle w:val="TableText"/>
              <w:rPr>
                <w:sz w:val="18"/>
                <w:szCs w:val="18"/>
              </w:rPr>
            </w:pPr>
            <w:r>
              <w:rPr>
                <w:sz w:val="18"/>
                <w:szCs w:val="18"/>
              </w:rPr>
              <w:t>Effluent</w:t>
            </w:r>
            <w:r w:rsidRPr="004921D8">
              <w:rPr>
                <w:sz w:val="18"/>
                <w:szCs w:val="18"/>
              </w:rPr>
              <w:t xml:space="preserve"> and discharge point</w:t>
            </w:r>
          </w:p>
        </w:tc>
        <w:tc>
          <w:tcPr>
            <w:tcW w:w="1068" w:type="pct"/>
          </w:tcPr>
          <w:p w14:paraId="71D1B665" w14:textId="77777777" w:rsidR="00BF4090" w:rsidRPr="004921D8" w:rsidRDefault="00BF4090" w:rsidP="001C46BE">
            <w:pPr>
              <w:pStyle w:val="TableText"/>
              <w:rPr>
                <w:sz w:val="18"/>
                <w:szCs w:val="18"/>
              </w:rPr>
            </w:pPr>
            <w:r w:rsidRPr="004921D8">
              <w:rPr>
                <w:sz w:val="18"/>
                <w:szCs w:val="18"/>
              </w:rPr>
              <w:t>Monitoring type</w:t>
            </w:r>
          </w:p>
        </w:tc>
        <w:tc>
          <w:tcPr>
            <w:tcW w:w="1495" w:type="pct"/>
          </w:tcPr>
          <w:p w14:paraId="154F40BF" w14:textId="77777777" w:rsidR="00BF4090" w:rsidRPr="004921D8" w:rsidRDefault="00BF4090" w:rsidP="001C46BE">
            <w:pPr>
              <w:pStyle w:val="TableText"/>
              <w:rPr>
                <w:sz w:val="18"/>
                <w:szCs w:val="18"/>
              </w:rPr>
            </w:pPr>
            <w:r w:rsidRPr="004921D8">
              <w:rPr>
                <w:sz w:val="18"/>
                <w:szCs w:val="18"/>
              </w:rPr>
              <w:t>Monitoring point NGR</w:t>
            </w:r>
          </w:p>
        </w:tc>
        <w:tc>
          <w:tcPr>
            <w:tcW w:w="1210" w:type="pct"/>
          </w:tcPr>
          <w:p w14:paraId="1C73A333" w14:textId="77777777" w:rsidR="00BF4090" w:rsidRPr="004921D8" w:rsidRDefault="00BF4090" w:rsidP="001C46BE">
            <w:pPr>
              <w:pStyle w:val="TableText"/>
              <w:rPr>
                <w:sz w:val="18"/>
                <w:szCs w:val="18"/>
              </w:rPr>
            </w:pPr>
            <w:r w:rsidRPr="004921D8">
              <w:rPr>
                <w:sz w:val="18"/>
                <w:szCs w:val="18"/>
              </w:rPr>
              <w:t>Monitoring point reference</w:t>
            </w:r>
          </w:p>
        </w:tc>
      </w:tr>
      <w:tr w:rsidR="00BF4090" w:rsidRPr="004921D8" w14:paraId="12EC9181"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BD9318F" w14:textId="77777777" w:rsidR="00BF4090" w:rsidRPr="00BE0220" w:rsidRDefault="00BF4090" w:rsidP="001C46BE">
            <w:pPr>
              <w:pStyle w:val="TableText"/>
              <w:rPr>
                <w:b w:val="0"/>
                <w:sz w:val="18"/>
                <w:szCs w:val="18"/>
              </w:rPr>
            </w:pPr>
            <w:r w:rsidRPr="00BE0220">
              <w:rPr>
                <w:b w:val="0"/>
                <w:sz w:val="18"/>
                <w:szCs w:val="18"/>
              </w:rPr>
              <w:t>A1 Storm sewage via POINT OF DISCHARGE</w:t>
            </w:r>
          </w:p>
        </w:tc>
        <w:tc>
          <w:tcPr>
            <w:tcW w:w="1068" w:type="pct"/>
          </w:tcPr>
          <w:p w14:paraId="664F0E1E" w14:textId="77777777" w:rsidR="00BF4090" w:rsidRPr="00BE0220" w:rsidRDefault="00BF4090" w:rsidP="001C46BE">
            <w:pPr>
              <w:pStyle w:val="TableText"/>
              <w:rPr>
                <w:b w:val="0"/>
                <w:sz w:val="18"/>
                <w:szCs w:val="18"/>
              </w:rPr>
            </w:pPr>
            <w:r w:rsidRPr="00BE0220">
              <w:rPr>
                <w:b w:val="0"/>
                <w:sz w:val="18"/>
                <w:szCs w:val="18"/>
              </w:rPr>
              <w:t>Effluent sampling</w:t>
            </w:r>
          </w:p>
        </w:tc>
        <w:tc>
          <w:tcPr>
            <w:tcW w:w="1495" w:type="pct"/>
          </w:tcPr>
          <w:p w14:paraId="01DD8692" w14:textId="1874A520" w:rsidR="00BF4090" w:rsidRPr="009D7DC7" w:rsidRDefault="00BF4090" w:rsidP="001C46BE">
            <w:pPr>
              <w:pStyle w:val="TableText"/>
              <w:rPr>
                <w:b w:val="0"/>
                <w:sz w:val="18"/>
                <w:szCs w:val="18"/>
              </w:rPr>
            </w:pPr>
            <w:r w:rsidRPr="009D7DC7">
              <w:rPr>
                <w:sz w:val="18"/>
                <w:szCs w:val="18"/>
              </w:rPr>
              <w:fldChar w:fldCharType="begin"/>
            </w:r>
            <w:r w:rsidRPr="009D7DC7">
              <w:rPr>
                <w:b w:val="0"/>
                <w:sz w:val="18"/>
                <w:szCs w:val="18"/>
              </w:rPr>
              <w:instrText xml:space="preserve"> MERGEFIELD S34_Monitoring_point_NGR </w:instrText>
            </w:r>
            <w:r w:rsidRPr="009D7DC7">
              <w:rPr>
                <w:sz w:val="18"/>
                <w:szCs w:val="18"/>
              </w:rPr>
              <w:fldChar w:fldCharType="separate"/>
            </w:r>
            <w:r w:rsidR="009D7DC7" w:rsidRPr="009D7DC7">
              <w:rPr>
                <w:b w:val="0"/>
                <w:noProof/>
                <w:sz w:val="18"/>
                <w:szCs w:val="18"/>
              </w:rPr>
              <w:t>SO 21492 70893</w:t>
            </w:r>
            <w:r w:rsidRPr="009D7DC7">
              <w:rPr>
                <w:sz w:val="18"/>
                <w:szCs w:val="18"/>
              </w:rPr>
              <w:fldChar w:fldCharType="end"/>
            </w:r>
          </w:p>
        </w:tc>
        <w:tc>
          <w:tcPr>
            <w:tcW w:w="1210" w:type="pct"/>
            <w:vMerge w:val="restart"/>
          </w:tcPr>
          <w:p w14:paraId="2A803135" w14:textId="77777777" w:rsidR="00BF4090" w:rsidRPr="00BE0220" w:rsidRDefault="00BF4090" w:rsidP="001C46BE">
            <w:pPr>
              <w:pStyle w:val="TableText"/>
              <w:rPr>
                <w:b w:val="0"/>
                <w:sz w:val="18"/>
                <w:szCs w:val="18"/>
              </w:rPr>
            </w:pPr>
            <w:r w:rsidRPr="00BE0220">
              <w:rPr>
                <w:rStyle w:val="Blue"/>
                <w:b w:val="0"/>
                <w:color w:val="auto"/>
                <w:sz w:val="18"/>
                <w:szCs w:val="18"/>
              </w:rPr>
              <w:t>POINT OF OVERFLOW</w:t>
            </w:r>
          </w:p>
        </w:tc>
      </w:tr>
      <w:tr w:rsidR="009D7DC7" w:rsidRPr="004921D8" w14:paraId="2A24899C"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896C4C7" w14:textId="77777777" w:rsidR="009D7DC7" w:rsidRPr="00BE0220" w:rsidRDefault="009D7DC7" w:rsidP="009D7DC7">
            <w:pPr>
              <w:pStyle w:val="TableText"/>
              <w:rPr>
                <w:b w:val="0"/>
                <w:sz w:val="18"/>
                <w:szCs w:val="18"/>
              </w:rPr>
            </w:pPr>
            <w:r w:rsidRPr="00BE0220">
              <w:rPr>
                <w:b w:val="0"/>
                <w:sz w:val="18"/>
                <w:szCs w:val="18"/>
              </w:rPr>
              <w:t>A1 Storm sewage via POINT OF DISCHARGE</w:t>
            </w:r>
          </w:p>
        </w:tc>
        <w:tc>
          <w:tcPr>
            <w:tcW w:w="1068" w:type="pct"/>
          </w:tcPr>
          <w:p w14:paraId="6B07C1A2" w14:textId="77777777" w:rsidR="009D7DC7" w:rsidRPr="00BE0220" w:rsidRDefault="009D7DC7" w:rsidP="009D7DC7">
            <w:pPr>
              <w:pStyle w:val="TableText"/>
              <w:rPr>
                <w:b w:val="0"/>
                <w:sz w:val="18"/>
                <w:szCs w:val="18"/>
              </w:rPr>
            </w:pPr>
            <w:r w:rsidRPr="00BE0220">
              <w:rPr>
                <w:b w:val="0"/>
                <w:sz w:val="18"/>
                <w:szCs w:val="18"/>
              </w:rPr>
              <w:t>Event duration monitoring</w:t>
            </w:r>
          </w:p>
        </w:tc>
        <w:tc>
          <w:tcPr>
            <w:tcW w:w="1495" w:type="pct"/>
          </w:tcPr>
          <w:p w14:paraId="239C5EA9" w14:textId="3DDB4E5A" w:rsidR="009D7DC7" w:rsidRPr="009D7DC7" w:rsidRDefault="009D7DC7" w:rsidP="009D7DC7">
            <w:pPr>
              <w:pStyle w:val="TableText"/>
              <w:rPr>
                <w:b w:val="0"/>
                <w:sz w:val="18"/>
                <w:szCs w:val="18"/>
              </w:rPr>
            </w:pPr>
            <w:r w:rsidRPr="009D7DC7">
              <w:rPr>
                <w:sz w:val="18"/>
                <w:szCs w:val="18"/>
              </w:rPr>
              <w:fldChar w:fldCharType="begin"/>
            </w:r>
            <w:r w:rsidRPr="009D7DC7">
              <w:rPr>
                <w:b w:val="0"/>
                <w:sz w:val="18"/>
                <w:szCs w:val="18"/>
              </w:rPr>
              <w:instrText xml:space="preserve"> MERGEFIELD S34_Monitoring_point_NGR </w:instrText>
            </w:r>
            <w:r w:rsidRPr="009D7DC7">
              <w:rPr>
                <w:sz w:val="18"/>
                <w:szCs w:val="18"/>
              </w:rPr>
              <w:fldChar w:fldCharType="separate"/>
            </w:r>
            <w:r w:rsidRPr="009D7DC7">
              <w:rPr>
                <w:b w:val="0"/>
                <w:noProof/>
                <w:sz w:val="18"/>
                <w:szCs w:val="18"/>
              </w:rPr>
              <w:t>SO 21492 70893</w:t>
            </w:r>
            <w:r w:rsidRPr="009D7DC7">
              <w:rPr>
                <w:sz w:val="18"/>
                <w:szCs w:val="18"/>
              </w:rPr>
              <w:fldChar w:fldCharType="end"/>
            </w:r>
          </w:p>
        </w:tc>
        <w:tc>
          <w:tcPr>
            <w:tcW w:w="1210" w:type="pct"/>
            <w:vMerge/>
          </w:tcPr>
          <w:p w14:paraId="40E84825" w14:textId="77777777" w:rsidR="009D7DC7" w:rsidRPr="00BE0220" w:rsidRDefault="009D7DC7" w:rsidP="009D7DC7">
            <w:pPr>
              <w:pStyle w:val="TableText"/>
              <w:rPr>
                <w:b w:val="0"/>
                <w:sz w:val="18"/>
                <w:szCs w:val="18"/>
              </w:rPr>
            </w:pPr>
          </w:p>
        </w:tc>
      </w:tr>
      <w:tr w:rsidR="009D7DC7" w:rsidRPr="004921D8" w14:paraId="2C50D23F" w14:textId="77777777" w:rsidTr="001C46BE">
        <w:trPr>
          <w:cantSplit/>
          <w:trHeight w:val="774"/>
        </w:trPr>
        <w:tc>
          <w:tcPr>
            <w:tcW w:w="1227" w:type="pct"/>
          </w:tcPr>
          <w:p w14:paraId="56BFFB2A" w14:textId="77777777" w:rsidR="009D7DC7" w:rsidRPr="00BE0220" w:rsidRDefault="009D7DC7" w:rsidP="009D7DC7">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E135DC4" w14:textId="77777777" w:rsidR="009D7DC7" w:rsidRPr="00BE0220" w:rsidRDefault="009D7DC7" w:rsidP="009D7DC7">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800E412" w14:textId="0953A8E7" w:rsidR="009D7DC7" w:rsidRPr="009D7DC7" w:rsidRDefault="009D7DC7" w:rsidP="009D7DC7">
            <w:pPr>
              <w:pStyle w:val="TableText"/>
              <w:rPr>
                <w:rStyle w:val="Blue"/>
                <w:color w:val="auto"/>
                <w:sz w:val="18"/>
                <w:szCs w:val="18"/>
              </w:rPr>
            </w:pPr>
            <w:r w:rsidRPr="009D7DC7">
              <w:rPr>
                <w:sz w:val="18"/>
                <w:szCs w:val="18"/>
              </w:rPr>
              <w:fldChar w:fldCharType="begin"/>
            </w:r>
            <w:r w:rsidRPr="009D7DC7">
              <w:rPr>
                <w:sz w:val="18"/>
                <w:szCs w:val="18"/>
              </w:rPr>
              <w:instrText xml:space="preserve"> MERGEFIELD S34_Monitoring_point_NGR </w:instrText>
            </w:r>
            <w:r w:rsidRPr="009D7DC7">
              <w:rPr>
                <w:sz w:val="18"/>
                <w:szCs w:val="18"/>
              </w:rPr>
              <w:fldChar w:fldCharType="separate"/>
            </w:r>
            <w:r w:rsidRPr="009D7DC7">
              <w:rPr>
                <w:noProof/>
                <w:sz w:val="18"/>
                <w:szCs w:val="18"/>
              </w:rPr>
              <w:t>SO 21492 70893</w:t>
            </w:r>
            <w:r w:rsidRPr="009D7DC7">
              <w:rPr>
                <w:sz w:val="18"/>
                <w:szCs w:val="18"/>
              </w:rPr>
              <w:fldChar w:fldCharType="end"/>
            </w:r>
          </w:p>
        </w:tc>
        <w:tc>
          <w:tcPr>
            <w:tcW w:w="1210" w:type="pct"/>
            <w:vMerge/>
          </w:tcPr>
          <w:p w14:paraId="053A6567" w14:textId="77777777" w:rsidR="009D7DC7" w:rsidRPr="00BE0220" w:rsidRDefault="009D7DC7" w:rsidP="009D7DC7">
            <w:pPr>
              <w:pStyle w:val="TableText"/>
              <w:rPr>
                <w:rStyle w:val="Blue"/>
                <w:sz w:val="18"/>
                <w:szCs w:val="18"/>
              </w:rPr>
            </w:pPr>
          </w:p>
        </w:tc>
      </w:tr>
      <w:bookmarkEnd w:id="16"/>
    </w:tbl>
    <w:p w14:paraId="339E8CB6" w14:textId="77777777" w:rsidR="00BF4090" w:rsidRDefault="00BF4090" w:rsidP="00BF4090">
      <w:pPr>
        <w:spacing w:before="0" w:after="0" w:line="240" w:lineRule="auto"/>
        <w:rPr>
          <w:rFonts w:asciiTheme="majorHAnsi" w:eastAsiaTheme="majorEastAsia" w:hAnsiTheme="majorHAnsi" w:cstheme="majorBidi"/>
          <w:b/>
          <w:bCs/>
          <w:sz w:val="36"/>
          <w:szCs w:val="28"/>
        </w:rPr>
      </w:pPr>
      <w:r>
        <w:br w:type="page"/>
      </w:r>
    </w:p>
    <w:p w14:paraId="6488E314" w14:textId="77777777" w:rsidR="00BF4090" w:rsidRDefault="00BF4090" w:rsidP="00BF4090">
      <w:pPr>
        <w:pStyle w:val="Heading1"/>
        <w:ind w:left="567"/>
      </w:pPr>
      <w:r>
        <w:lastRenderedPageBreak/>
        <w:t xml:space="preserve">Schedule 4 </w:t>
      </w:r>
      <w:r w:rsidRPr="00926B5E">
        <w:t>–</w:t>
      </w:r>
      <w:r>
        <w:t xml:space="preserve"> Reporting</w:t>
      </w:r>
    </w:p>
    <w:p w14:paraId="727C629C" w14:textId="77777777" w:rsidR="00BF4090" w:rsidRDefault="00BF4090" w:rsidP="00BF4090">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F4090" w:rsidRPr="004921D8" w14:paraId="31A88C25"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DFED8A" w14:textId="77777777" w:rsidR="00BF4090" w:rsidRPr="004921D8" w:rsidRDefault="00BF4090" w:rsidP="001C46BE">
            <w:pPr>
              <w:pStyle w:val="TableText"/>
              <w:rPr>
                <w:sz w:val="18"/>
                <w:szCs w:val="18"/>
              </w:rPr>
            </w:pPr>
            <w:bookmarkStart w:id="17" w:name="_Hlk20831965"/>
            <w:r w:rsidRPr="004921D8">
              <w:rPr>
                <w:sz w:val="18"/>
                <w:szCs w:val="18"/>
              </w:rPr>
              <w:t>Table S4.1 Reporting of monitoring data</w:t>
            </w:r>
          </w:p>
        </w:tc>
      </w:tr>
      <w:tr w:rsidR="00BF4090" w:rsidRPr="004921D8" w14:paraId="2FE12F89"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A152615" w14:textId="77777777" w:rsidR="00BF4090" w:rsidRPr="004921D8" w:rsidRDefault="00BF4090" w:rsidP="001C46BE">
            <w:pPr>
              <w:pStyle w:val="TableText"/>
              <w:rPr>
                <w:sz w:val="18"/>
                <w:szCs w:val="18"/>
              </w:rPr>
            </w:pPr>
            <w:r w:rsidRPr="004921D8">
              <w:rPr>
                <w:sz w:val="18"/>
                <w:szCs w:val="18"/>
              </w:rPr>
              <w:t>Parameter</w:t>
            </w:r>
          </w:p>
        </w:tc>
        <w:tc>
          <w:tcPr>
            <w:tcW w:w="929" w:type="pct"/>
          </w:tcPr>
          <w:p w14:paraId="0862C7C7" w14:textId="77777777" w:rsidR="00BF4090" w:rsidRPr="004921D8" w:rsidRDefault="00BF4090" w:rsidP="001C46BE">
            <w:pPr>
              <w:pStyle w:val="TableText"/>
              <w:rPr>
                <w:sz w:val="18"/>
                <w:szCs w:val="18"/>
              </w:rPr>
            </w:pPr>
            <w:r w:rsidRPr="004921D8">
              <w:rPr>
                <w:sz w:val="18"/>
                <w:szCs w:val="18"/>
              </w:rPr>
              <w:t>Monitoring point reference</w:t>
            </w:r>
          </w:p>
        </w:tc>
        <w:tc>
          <w:tcPr>
            <w:tcW w:w="1498" w:type="pct"/>
          </w:tcPr>
          <w:p w14:paraId="5096D018" w14:textId="77777777" w:rsidR="00BF4090" w:rsidRPr="004921D8" w:rsidRDefault="00BF4090" w:rsidP="001C46BE">
            <w:pPr>
              <w:pStyle w:val="TableText"/>
              <w:rPr>
                <w:sz w:val="18"/>
                <w:szCs w:val="18"/>
              </w:rPr>
            </w:pPr>
            <w:r w:rsidRPr="004921D8">
              <w:rPr>
                <w:sz w:val="18"/>
                <w:szCs w:val="18"/>
              </w:rPr>
              <w:t>Reporting period</w:t>
            </w:r>
          </w:p>
        </w:tc>
        <w:tc>
          <w:tcPr>
            <w:tcW w:w="1005" w:type="pct"/>
          </w:tcPr>
          <w:p w14:paraId="44BA0867" w14:textId="77777777" w:rsidR="00BF4090" w:rsidRPr="004921D8" w:rsidRDefault="00BF4090" w:rsidP="001C46BE">
            <w:pPr>
              <w:pStyle w:val="TableText"/>
              <w:rPr>
                <w:sz w:val="18"/>
                <w:szCs w:val="18"/>
              </w:rPr>
            </w:pPr>
            <w:r w:rsidRPr="004921D8">
              <w:rPr>
                <w:sz w:val="18"/>
                <w:szCs w:val="18"/>
              </w:rPr>
              <w:t>Period begins</w:t>
            </w:r>
          </w:p>
        </w:tc>
      </w:tr>
      <w:tr w:rsidR="00BF4090" w:rsidRPr="004921D8" w14:paraId="77DBD48A" w14:textId="77777777" w:rsidTr="001C46BE">
        <w:trPr>
          <w:cantSplit/>
        </w:trPr>
        <w:tc>
          <w:tcPr>
            <w:tcW w:w="1568" w:type="pct"/>
          </w:tcPr>
          <w:p w14:paraId="6CE9659F"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0EC7035"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9998D61"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Annually</w:t>
            </w:r>
          </w:p>
          <w:p w14:paraId="32D179D6"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3BD80B"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4090" w:rsidRPr="004921D8" w14:paraId="774D6AC3" w14:textId="77777777" w:rsidTr="001C46BE">
        <w:trPr>
          <w:cantSplit/>
        </w:trPr>
        <w:tc>
          <w:tcPr>
            <w:tcW w:w="1568" w:type="pct"/>
          </w:tcPr>
          <w:p w14:paraId="4775BB54"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AA04F79" w14:textId="77777777" w:rsidR="00BF4090" w:rsidRPr="00815D01" w:rsidRDefault="00BF4090" w:rsidP="001C46BE">
            <w:pPr>
              <w:pStyle w:val="TableText"/>
              <w:rPr>
                <w:rStyle w:val="Blue"/>
                <w:rFonts w:cstheme="minorHAnsi"/>
                <w:color w:val="auto"/>
                <w:sz w:val="18"/>
                <w:szCs w:val="18"/>
              </w:rPr>
            </w:pPr>
          </w:p>
        </w:tc>
        <w:tc>
          <w:tcPr>
            <w:tcW w:w="1498" w:type="pct"/>
          </w:tcPr>
          <w:p w14:paraId="43159326"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Annually</w:t>
            </w:r>
          </w:p>
          <w:p w14:paraId="2DBAE981"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69CC563"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4090" w:rsidRPr="004921D8" w14:paraId="79C37D55" w14:textId="77777777" w:rsidTr="001C46BE">
        <w:trPr>
          <w:cantSplit/>
        </w:trPr>
        <w:tc>
          <w:tcPr>
            <w:tcW w:w="1568" w:type="pct"/>
          </w:tcPr>
          <w:p w14:paraId="7005A828" w14:textId="77777777" w:rsidR="00BF4090" w:rsidRPr="00815D01" w:rsidRDefault="00BF4090" w:rsidP="001C46B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4110756" w14:textId="77777777" w:rsidR="00BF4090" w:rsidRPr="00815D01" w:rsidRDefault="00BF4090" w:rsidP="001C46BE">
            <w:pPr>
              <w:pStyle w:val="TableText"/>
              <w:rPr>
                <w:rStyle w:val="Blue"/>
                <w:rFonts w:cstheme="minorHAnsi"/>
                <w:color w:val="auto"/>
                <w:sz w:val="18"/>
                <w:szCs w:val="18"/>
              </w:rPr>
            </w:pPr>
          </w:p>
        </w:tc>
        <w:tc>
          <w:tcPr>
            <w:tcW w:w="1498" w:type="pct"/>
          </w:tcPr>
          <w:p w14:paraId="3C532B02"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Annually</w:t>
            </w:r>
          </w:p>
          <w:p w14:paraId="5DA5D17A"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D6228C9"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4090" w:rsidRPr="004921D8" w14:paraId="540F9804" w14:textId="77777777" w:rsidTr="001C46BE">
        <w:trPr>
          <w:cantSplit/>
          <w:trHeight w:val="145"/>
        </w:trPr>
        <w:tc>
          <w:tcPr>
            <w:tcW w:w="1568" w:type="pct"/>
          </w:tcPr>
          <w:p w14:paraId="5BAC2FAC"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7ADB4D2" w14:textId="77777777" w:rsidR="00BF4090" w:rsidRPr="00815D01" w:rsidRDefault="00BF4090" w:rsidP="001C46BE">
            <w:pPr>
              <w:pStyle w:val="TableText"/>
              <w:rPr>
                <w:rStyle w:val="Blue"/>
                <w:rFonts w:cstheme="minorHAnsi"/>
                <w:color w:val="auto"/>
                <w:sz w:val="18"/>
                <w:szCs w:val="18"/>
              </w:rPr>
            </w:pPr>
          </w:p>
        </w:tc>
        <w:tc>
          <w:tcPr>
            <w:tcW w:w="1498" w:type="pct"/>
          </w:tcPr>
          <w:p w14:paraId="5DFEC63C"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207E602" w14:textId="77777777" w:rsidR="00BF4090" w:rsidRPr="00815D01" w:rsidRDefault="00BF4090" w:rsidP="001C46B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F4090" w:rsidRPr="004921D8" w14:paraId="518A3F4C" w14:textId="77777777" w:rsidTr="001C46BE">
        <w:trPr>
          <w:cantSplit/>
          <w:trHeight w:val="144"/>
        </w:trPr>
        <w:tc>
          <w:tcPr>
            <w:tcW w:w="1568" w:type="pct"/>
          </w:tcPr>
          <w:p w14:paraId="7547C19E" w14:textId="77777777" w:rsidR="00BF4090" w:rsidRPr="000110FE" w:rsidRDefault="00BF4090" w:rsidP="001C46B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CDBC761" w14:textId="77777777" w:rsidR="00BF4090" w:rsidRPr="00815D01" w:rsidRDefault="00BF4090" w:rsidP="001C46BE">
            <w:pPr>
              <w:pStyle w:val="TableText"/>
              <w:rPr>
                <w:rStyle w:val="Blue"/>
                <w:rFonts w:cstheme="minorHAnsi"/>
                <w:color w:val="auto"/>
                <w:sz w:val="18"/>
                <w:szCs w:val="18"/>
              </w:rPr>
            </w:pPr>
          </w:p>
        </w:tc>
        <w:tc>
          <w:tcPr>
            <w:tcW w:w="1498" w:type="pct"/>
          </w:tcPr>
          <w:p w14:paraId="767CAD2D" w14:textId="77777777" w:rsidR="00BF4090" w:rsidRPr="00AE3D73" w:rsidRDefault="00BF4090" w:rsidP="001C46B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0C887E" w14:textId="77777777" w:rsidR="00BF4090" w:rsidRPr="00AE3D73" w:rsidRDefault="00BF4090" w:rsidP="001C46B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3DD080B" w14:textId="77777777" w:rsidR="00BF4090" w:rsidRPr="00815D01" w:rsidRDefault="00BF4090" w:rsidP="001C46BE">
            <w:pPr>
              <w:pStyle w:val="TableText"/>
              <w:rPr>
                <w:rStyle w:val="Blue"/>
                <w:rFonts w:cstheme="minorHAnsi"/>
                <w:color w:val="auto"/>
                <w:sz w:val="18"/>
                <w:szCs w:val="18"/>
              </w:rPr>
            </w:pPr>
            <w:r w:rsidRPr="000110FE">
              <w:rPr>
                <w:rStyle w:val="Blue"/>
                <w:rFonts w:cstheme="minorHAnsi"/>
                <w:color w:val="auto"/>
                <w:sz w:val="18"/>
                <w:szCs w:val="18"/>
              </w:rPr>
              <w:t>1</w:t>
            </w:r>
            <w:r w:rsidRPr="00EE513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BF4090" w:rsidRPr="004921D8" w14:paraId="7608F894" w14:textId="77777777" w:rsidTr="001C46BE">
        <w:trPr>
          <w:cantSplit/>
          <w:trHeight w:val="144"/>
        </w:trPr>
        <w:tc>
          <w:tcPr>
            <w:tcW w:w="1568" w:type="pct"/>
          </w:tcPr>
          <w:p w14:paraId="3FAB3461" w14:textId="77777777" w:rsidR="00BF4090" w:rsidRPr="000110FE" w:rsidRDefault="00BF4090" w:rsidP="001C46B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6054B0D" w14:textId="77777777" w:rsidR="00BF4090" w:rsidRPr="00815D01" w:rsidRDefault="00BF4090" w:rsidP="001C46BE">
            <w:pPr>
              <w:pStyle w:val="TableText"/>
              <w:rPr>
                <w:rStyle w:val="Blue"/>
                <w:rFonts w:cstheme="minorHAnsi"/>
                <w:color w:val="auto"/>
                <w:sz w:val="18"/>
                <w:szCs w:val="18"/>
              </w:rPr>
            </w:pPr>
          </w:p>
        </w:tc>
        <w:tc>
          <w:tcPr>
            <w:tcW w:w="1498" w:type="pct"/>
          </w:tcPr>
          <w:p w14:paraId="341CF516" w14:textId="77777777" w:rsidR="00BF4090" w:rsidRPr="00AE3D73" w:rsidRDefault="00BF4090" w:rsidP="001C46B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F30BC8" w14:textId="77777777" w:rsidR="00BF4090" w:rsidRPr="00AE3D73" w:rsidRDefault="00BF4090" w:rsidP="001C46B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817D9BC" w14:textId="77777777" w:rsidR="00BF4090" w:rsidRPr="00815D01" w:rsidRDefault="00BF4090" w:rsidP="001C46B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1354C90" w14:textId="77777777" w:rsidR="00BF4090" w:rsidRPr="004921D8" w:rsidRDefault="00BF4090" w:rsidP="00BF4090">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F4090" w:rsidRPr="00C25946" w14:paraId="618FDAD7"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C70177" w14:textId="77777777" w:rsidR="00BF4090" w:rsidRPr="004921D8" w:rsidRDefault="00BF4090" w:rsidP="001C46BE">
            <w:pPr>
              <w:pStyle w:val="TableText"/>
              <w:rPr>
                <w:sz w:val="18"/>
                <w:szCs w:val="18"/>
              </w:rPr>
            </w:pPr>
            <w:r w:rsidRPr="004921D8">
              <w:rPr>
                <w:sz w:val="18"/>
                <w:szCs w:val="18"/>
              </w:rPr>
              <w:t>Table S4.2 Reporting forms</w:t>
            </w:r>
          </w:p>
        </w:tc>
      </w:tr>
      <w:tr w:rsidR="00BF4090" w:rsidRPr="00C25946" w14:paraId="1B67B2BD"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CB552D" w14:textId="77777777" w:rsidR="00BF4090" w:rsidRPr="004921D8" w:rsidRDefault="00BF4090" w:rsidP="001C46BE">
            <w:pPr>
              <w:pStyle w:val="TableText"/>
              <w:rPr>
                <w:sz w:val="18"/>
                <w:szCs w:val="18"/>
              </w:rPr>
            </w:pPr>
            <w:r w:rsidRPr="004921D8">
              <w:rPr>
                <w:sz w:val="18"/>
                <w:szCs w:val="18"/>
              </w:rPr>
              <w:t>Parameter</w:t>
            </w:r>
          </w:p>
        </w:tc>
        <w:tc>
          <w:tcPr>
            <w:tcW w:w="3123" w:type="pct"/>
          </w:tcPr>
          <w:p w14:paraId="218F8ED8" w14:textId="77777777" w:rsidR="00BF4090" w:rsidRPr="004921D8" w:rsidRDefault="00BF4090" w:rsidP="001C46BE">
            <w:pPr>
              <w:pStyle w:val="TableText"/>
              <w:rPr>
                <w:sz w:val="18"/>
                <w:szCs w:val="18"/>
              </w:rPr>
            </w:pPr>
            <w:r w:rsidRPr="004921D8">
              <w:rPr>
                <w:sz w:val="18"/>
                <w:szCs w:val="18"/>
              </w:rPr>
              <w:t>Reporting format</w:t>
            </w:r>
          </w:p>
        </w:tc>
      </w:tr>
      <w:tr w:rsidR="00BF4090" w:rsidRPr="00C25946" w14:paraId="1642CE5A" w14:textId="77777777" w:rsidTr="001C46BE">
        <w:trPr>
          <w:cantSplit/>
        </w:trPr>
        <w:tc>
          <w:tcPr>
            <w:tcW w:w="1877" w:type="pct"/>
          </w:tcPr>
          <w:p w14:paraId="7440ADF6" w14:textId="77777777" w:rsidR="00BF4090" w:rsidRPr="00815D01" w:rsidRDefault="00BF4090" w:rsidP="001C46BE">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05EA422" w14:textId="77777777" w:rsidR="00BF4090" w:rsidRPr="00815D01" w:rsidRDefault="00BF4090" w:rsidP="001C46BE">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9CBB099" w14:textId="77777777" w:rsidR="00BF4090" w:rsidRPr="00815D01" w:rsidRDefault="00BF4090" w:rsidP="001C46BE">
            <w:pPr>
              <w:pStyle w:val="TableText"/>
              <w:rPr>
                <w:rStyle w:val="Blue"/>
                <w:color w:val="auto"/>
                <w:sz w:val="18"/>
                <w:szCs w:val="18"/>
              </w:rPr>
            </w:pPr>
          </w:p>
        </w:tc>
      </w:tr>
      <w:tr w:rsidR="00BF4090" w:rsidRPr="00C25946" w14:paraId="024978A7" w14:textId="77777777" w:rsidTr="001C46BE">
        <w:trPr>
          <w:cantSplit/>
        </w:trPr>
        <w:tc>
          <w:tcPr>
            <w:tcW w:w="1877" w:type="pct"/>
          </w:tcPr>
          <w:p w14:paraId="1BF31469" w14:textId="77777777" w:rsidR="00BF4090" w:rsidRPr="00815D01" w:rsidRDefault="00BF4090" w:rsidP="001C46BE">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762BF15" w14:textId="77777777" w:rsidR="00BF4090" w:rsidRPr="00815D01" w:rsidRDefault="00BF4090" w:rsidP="001C46BE">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F4090" w:rsidRPr="00C25946" w14:paraId="39DA96D7" w14:textId="77777777" w:rsidTr="001C46BE">
        <w:trPr>
          <w:cantSplit/>
        </w:trPr>
        <w:tc>
          <w:tcPr>
            <w:tcW w:w="1877" w:type="pct"/>
          </w:tcPr>
          <w:p w14:paraId="57A640FC" w14:textId="77777777" w:rsidR="00BF4090" w:rsidRPr="00815D01" w:rsidRDefault="00BF4090" w:rsidP="001C46BE">
            <w:pPr>
              <w:pStyle w:val="TableText"/>
              <w:rPr>
                <w:rStyle w:val="Blue"/>
                <w:color w:val="auto"/>
                <w:sz w:val="18"/>
                <w:szCs w:val="18"/>
              </w:rPr>
            </w:pPr>
            <w:r w:rsidRPr="00815D01">
              <w:rPr>
                <w:rStyle w:val="Blue"/>
                <w:color w:val="auto"/>
                <w:sz w:val="18"/>
                <w:szCs w:val="18"/>
              </w:rPr>
              <w:t>Event recorder status</w:t>
            </w:r>
          </w:p>
          <w:p w14:paraId="2017E4BC" w14:textId="77777777" w:rsidR="00BF4090" w:rsidRPr="00815D01" w:rsidRDefault="00BF4090" w:rsidP="001C46BE">
            <w:pPr>
              <w:pStyle w:val="TableText"/>
              <w:rPr>
                <w:rStyle w:val="Blue"/>
                <w:color w:val="auto"/>
                <w:sz w:val="18"/>
                <w:szCs w:val="18"/>
              </w:rPr>
            </w:pPr>
          </w:p>
        </w:tc>
        <w:tc>
          <w:tcPr>
            <w:tcW w:w="3123" w:type="pct"/>
          </w:tcPr>
          <w:p w14:paraId="4FAEBAF7" w14:textId="77777777" w:rsidR="00BF4090" w:rsidRPr="00815D01" w:rsidRDefault="00BF4090" w:rsidP="001C46BE">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D47782F" w14:textId="77777777" w:rsidR="00BF4090" w:rsidRPr="00815D01" w:rsidRDefault="00BF4090" w:rsidP="001C46BE">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F4090" w:rsidRPr="00C25946" w14:paraId="79514C37" w14:textId="77777777" w:rsidTr="001C46BE">
        <w:trPr>
          <w:cantSplit/>
        </w:trPr>
        <w:tc>
          <w:tcPr>
            <w:tcW w:w="1877" w:type="pct"/>
          </w:tcPr>
          <w:p w14:paraId="11D98203" w14:textId="77777777" w:rsidR="00BF4090" w:rsidRPr="00815D01" w:rsidRDefault="00BF4090" w:rsidP="001C46BE">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05D60A4" w14:textId="77777777" w:rsidR="00BF4090" w:rsidRPr="00815D01" w:rsidRDefault="00BF4090" w:rsidP="001C46BE">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F4090" w:rsidRPr="00C25946" w14:paraId="57B11330" w14:textId="77777777" w:rsidTr="001C46BE">
        <w:trPr>
          <w:cantSplit/>
        </w:trPr>
        <w:tc>
          <w:tcPr>
            <w:tcW w:w="1877" w:type="pct"/>
          </w:tcPr>
          <w:p w14:paraId="3EE5D59D" w14:textId="77777777" w:rsidR="00BF4090" w:rsidRPr="000110FE" w:rsidRDefault="00BF4090" w:rsidP="001C46B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240B6CA" w14:textId="77777777" w:rsidR="00BF4090" w:rsidRPr="00CD6F9C" w:rsidRDefault="00BF4090" w:rsidP="001C46BE">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F4090" w:rsidRPr="00C25946" w14:paraId="6C3733F6" w14:textId="77777777" w:rsidTr="001C46BE">
        <w:trPr>
          <w:cantSplit/>
        </w:trPr>
        <w:tc>
          <w:tcPr>
            <w:tcW w:w="1877" w:type="pct"/>
          </w:tcPr>
          <w:p w14:paraId="3F39EDEE" w14:textId="77777777" w:rsidR="00BF4090" w:rsidRPr="000110FE" w:rsidRDefault="00BF4090" w:rsidP="001C46B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C69A6F8" w14:textId="77777777" w:rsidR="00BF4090" w:rsidRPr="004976F3" w:rsidRDefault="00BF4090" w:rsidP="001C46BE">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bookmarkEnd w:id="17"/>
    <w:p w14:paraId="1CD1433B" w14:textId="77777777" w:rsidR="00BF4090" w:rsidRDefault="00BF4090" w:rsidP="00BF4090">
      <w:pPr>
        <w:pStyle w:val="Heading1"/>
        <w:ind w:left="567"/>
      </w:pPr>
      <w:r>
        <w:lastRenderedPageBreak/>
        <w:t xml:space="preserve">Schedule 5 </w:t>
      </w:r>
      <w:r w:rsidRPr="00926B5E">
        <w:t>–</w:t>
      </w:r>
      <w:r>
        <w:t xml:space="preserve"> Notification </w:t>
      </w:r>
    </w:p>
    <w:p w14:paraId="230CE06A" w14:textId="77777777" w:rsidR="00BF4090" w:rsidRPr="004921D8" w:rsidRDefault="00BF4090" w:rsidP="00BF4090">
      <w:pPr>
        <w:ind w:left="567"/>
        <w:rPr>
          <w:sz w:val="18"/>
          <w:szCs w:val="18"/>
        </w:rPr>
      </w:pPr>
      <w:r w:rsidRPr="004921D8">
        <w:rPr>
          <w:sz w:val="18"/>
          <w:szCs w:val="18"/>
        </w:rPr>
        <w:t xml:space="preserve">These pages outline the information that the operator must provide. </w:t>
      </w:r>
    </w:p>
    <w:p w14:paraId="4009FBE7" w14:textId="77777777" w:rsidR="00BF4090" w:rsidRPr="004921D8" w:rsidRDefault="00BF4090" w:rsidP="00BF4090">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11AC00" w14:textId="77777777" w:rsidR="00BF4090" w:rsidRPr="004921D8" w:rsidRDefault="00BF4090" w:rsidP="00BF4090">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3006918" w14:textId="77777777" w:rsidR="00BF4090" w:rsidRPr="00C15459" w:rsidRDefault="00BF4090" w:rsidP="00BF4090">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F4090" w:rsidRPr="00834B3A" w14:paraId="7C1344DA" w14:textId="77777777" w:rsidTr="001C46BE">
        <w:trPr>
          <w:cantSplit/>
        </w:trPr>
        <w:tc>
          <w:tcPr>
            <w:tcW w:w="1484" w:type="pct"/>
          </w:tcPr>
          <w:p w14:paraId="71CCA98A" w14:textId="77777777" w:rsidR="00BF4090" w:rsidRPr="004921D8" w:rsidRDefault="00BF4090" w:rsidP="001C46BE">
            <w:pPr>
              <w:pStyle w:val="TableText"/>
              <w:rPr>
                <w:sz w:val="18"/>
                <w:szCs w:val="18"/>
              </w:rPr>
            </w:pPr>
            <w:r w:rsidRPr="004921D8">
              <w:rPr>
                <w:sz w:val="18"/>
                <w:szCs w:val="18"/>
              </w:rPr>
              <w:t>Permit Number</w:t>
            </w:r>
          </w:p>
        </w:tc>
        <w:tc>
          <w:tcPr>
            <w:tcW w:w="3516" w:type="pct"/>
          </w:tcPr>
          <w:p w14:paraId="5390FBA8" w14:textId="28334866" w:rsidR="00BF4090" w:rsidRPr="00F272BC" w:rsidRDefault="00BF4090" w:rsidP="001C46BE">
            <w:pPr>
              <w:pStyle w:val="TableText"/>
              <w:rPr>
                <w:color w:val="FF0000"/>
              </w:rPr>
            </w:pPr>
            <w:fldSimple w:instr=" MERGEFIELD Permit_number ">
              <w:r w:rsidR="00617757" w:rsidRPr="009D7DC7">
                <w:rPr>
                  <w:noProof/>
                </w:rPr>
                <w:t>AW1003502</w:t>
              </w:r>
            </w:fldSimple>
          </w:p>
        </w:tc>
      </w:tr>
      <w:tr w:rsidR="00BF4090" w:rsidRPr="00834B3A" w14:paraId="3314E940" w14:textId="77777777" w:rsidTr="001C46BE">
        <w:trPr>
          <w:cantSplit/>
        </w:trPr>
        <w:tc>
          <w:tcPr>
            <w:tcW w:w="1484" w:type="pct"/>
          </w:tcPr>
          <w:p w14:paraId="0A4563D2" w14:textId="77777777" w:rsidR="00BF4090" w:rsidRPr="004921D8" w:rsidRDefault="00BF4090" w:rsidP="001C46BE">
            <w:pPr>
              <w:pStyle w:val="TableText"/>
              <w:rPr>
                <w:sz w:val="18"/>
                <w:szCs w:val="18"/>
              </w:rPr>
            </w:pPr>
            <w:r w:rsidRPr="004921D8">
              <w:rPr>
                <w:sz w:val="18"/>
                <w:szCs w:val="18"/>
              </w:rPr>
              <w:t>Name of operator</w:t>
            </w:r>
          </w:p>
        </w:tc>
        <w:tc>
          <w:tcPr>
            <w:tcW w:w="3516" w:type="pct"/>
          </w:tcPr>
          <w:p w14:paraId="23133640" w14:textId="77777777" w:rsidR="00BF4090" w:rsidRPr="00926B5E" w:rsidRDefault="00BF4090" w:rsidP="001C46BE">
            <w:pPr>
              <w:pStyle w:val="TableText"/>
            </w:pPr>
            <w:proofErr w:type="spellStart"/>
            <w:r w:rsidRPr="004B5422">
              <w:t>Dŵr</w:t>
            </w:r>
            <w:proofErr w:type="spellEnd"/>
            <w:r w:rsidRPr="004B5422">
              <w:t xml:space="preserve"> Cymru </w:t>
            </w:r>
            <w:proofErr w:type="spellStart"/>
            <w:r w:rsidRPr="004B5422">
              <w:t>Cyfyngedig</w:t>
            </w:r>
            <w:proofErr w:type="spellEnd"/>
          </w:p>
        </w:tc>
      </w:tr>
      <w:tr w:rsidR="00BF4090" w:rsidRPr="00834B3A" w14:paraId="4BCB48A7" w14:textId="77777777" w:rsidTr="001C46BE">
        <w:trPr>
          <w:cantSplit/>
        </w:trPr>
        <w:tc>
          <w:tcPr>
            <w:tcW w:w="1484" w:type="pct"/>
          </w:tcPr>
          <w:p w14:paraId="44451856" w14:textId="77777777" w:rsidR="00BF4090" w:rsidRPr="004921D8" w:rsidRDefault="00BF4090" w:rsidP="001C46BE">
            <w:pPr>
              <w:pStyle w:val="TableText"/>
              <w:rPr>
                <w:sz w:val="18"/>
                <w:szCs w:val="18"/>
              </w:rPr>
            </w:pPr>
            <w:r w:rsidRPr="004921D8">
              <w:rPr>
                <w:sz w:val="18"/>
                <w:szCs w:val="18"/>
              </w:rPr>
              <w:t>Location of Facility</w:t>
            </w:r>
          </w:p>
        </w:tc>
        <w:tc>
          <w:tcPr>
            <w:tcW w:w="3516" w:type="pct"/>
          </w:tcPr>
          <w:p w14:paraId="29C37E26" w14:textId="0268A733" w:rsidR="00BF4090" w:rsidRPr="00926B5E" w:rsidRDefault="00BF4090" w:rsidP="001C46BE">
            <w:pPr>
              <w:pStyle w:val="TableText"/>
            </w:pPr>
            <w:fldSimple w:instr=" MERGEFIELD Site_name ">
              <w:r w:rsidR="003F40D8" w:rsidRPr="009D7DC7">
                <w:rPr>
                  <w:noProof/>
                </w:rPr>
                <w:t>Llangunllo STW PS</w:t>
              </w:r>
            </w:fldSimple>
            <w:r w:rsidRPr="009D7DC7">
              <w:t xml:space="preserve">, </w:t>
            </w:r>
            <w:fldSimple w:instr=" MERGEFIELD DSI_ADD2 ">
              <w:r w:rsidR="003F40D8" w:rsidRPr="009D7DC7">
                <w:rPr>
                  <w:noProof/>
                </w:rPr>
                <w:t>Off B4356 Nr Lugg View</w:t>
              </w:r>
            </w:fldSimple>
            <w:r w:rsidRPr="009D7DC7">
              <w:t xml:space="preserve">, </w:t>
            </w:r>
            <w:fldSimple w:instr=" MERGEFIELD DSI_ADD3 ">
              <w:r w:rsidR="003F40D8" w:rsidRPr="009D7DC7">
                <w:rPr>
                  <w:noProof/>
                </w:rPr>
                <w:t>Llangynllo</w:t>
              </w:r>
            </w:fldSimple>
            <w:r w:rsidRPr="009D7DC7">
              <w:t xml:space="preserve">, </w:t>
            </w:r>
            <w:fldSimple w:instr=" MERGEFIELD DSI_ADD4 ">
              <w:r w:rsidR="003F40D8" w:rsidRPr="009D7DC7">
                <w:rPr>
                  <w:noProof/>
                </w:rPr>
                <w:t>Kington</w:t>
              </w:r>
            </w:fldSimple>
            <w:r w:rsidRPr="009D7DC7">
              <w:t xml:space="preserve">, </w:t>
            </w:r>
            <w:fldSimple w:instr=" MERGEFIELD DSI_POST_CODE ">
              <w:r w:rsidR="003F40D8" w:rsidRPr="009D7DC7">
                <w:rPr>
                  <w:noProof/>
                </w:rPr>
                <w:t>LD7 1SN</w:t>
              </w:r>
            </w:fldSimple>
          </w:p>
        </w:tc>
      </w:tr>
      <w:tr w:rsidR="00BF4090" w:rsidRPr="00834B3A" w14:paraId="2428237E" w14:textId="77777777" w:rsidTr="001C46BE">
        <w:trPr>
          <w:cantSplit/>
        </w:trPr>
        <w:tc>
          <w:tcPr>
            <w:tcW w:w="1484" w:type="pct"/>
          </w:tcPr>
          <w:p w14:paraId="50AF0822" w14:textId="77777777" w:rsidR="00BF4090" w:rsidRPr="004921D8" w:rsidRDefault="00BF4090" w:rsidP="001C46BE">
            <w:pPr>
              <w:pStyle w:val="TableText"/>
              <w:rPr>
                <w:sz w:val="18"/>
                <w:szCs w:val="18"/>
              </w:rPr>
            </w:pPr>
            <w:r w:rsidRPr="004921D8">
              <w:rPr>
                <w:sz w:val="18"/>
                <w:szCs w:val="18"/>
              </w:rPr>
              <w:t xml:space="preserve">Time and date of the detection </w:t>
            </w:r>
          </w:p>
        </w:tc>
        <w:tc>
          <w:tcPr>
            <w:tcW w:w="3516" w:type="pct"/>
          </w:tcPr>
          <w:p w14:paraId="65D7D58B" w14:textId="77777777" w:rsidR="00BF4090" w:rsidRPr="00926B5E" w:rsidRDefault="00BF4090" w:rsidP="001C46BE">
            <w:pPr>
              <w:pStyle w:val="TableText"/>
            </w:pPr>
          </w:p>
        </w:tc>
      </w:tr>
    </w:tbl>
    <w:p w14:paraId="32E66520" w14:textId="77777777" w:rsidR="00BF4090" w:rsidRDefault="00BF4090" w:rsidP="00BF4090"/>
    <w:tbl>
      <w:tblPr>
        <w:tblStyle w:val="TableGrid"/>
        <w:tblW w:w="4720" w:type="pct"/>
        <w:tblInd w:w="562" w:type="dxa"/>
        <w:tblLook w:val="0020" w:firstRow="1" w:lastRow="0" w:firstColumn="0" w:lastColumn="0" w:noHBand="0" w:noVBand="0"/>
      </w:tblPr>
      <w:tblGrid>
        <w:gridCol w:w="2612"/>
        <w:gridCol w:w="6189"/>
      </w:tblGrid>
      <w:tr w:rsidR="00BF4090" w:rsidRPr="00C15459" w14:paraId="7A02FED2"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C259FC" w14:textId="77777777" w:rsidR="00BF4090" w:rsidRPr="004921D8" w:rsidRDefault="00BF4090" w:rsidP="001C46B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F4090" w:rsidRPr="00C15459" w14:paraId="179D9D75" w14:textId="77777777" w:rsidTr="001C46B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F6BC2B" w14:textId="77777777" w:rsidR="00BF4090" w:rsidRPr="004921D8" w:rsidRDefault="00BF4090" w:rsidP="001C46BE">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F4090" w:rsidRPr="00C15459" w14:paraId="50B07120" w14:textId="77777777" w:rsidTr="001C46BE">
        <w:trPr>
          <w:cantSplit/>
        </w:trPr>
        <w:tc>
          <w:tcPr>
            <w:tcW w:w="1484" w:type="pct"/>
          </w:tcPr>
          <w:p w14:paraId="14AE5132" w14:textId="77777777" w:rsidR="00BF4090" w:rsidRPr="004921D8" w:rsidRDefault="00BF4090" w:rsidP="001C46BE">
            <w:pPr>
              <w:pStyle w:val="TableText"/>
              <w:rPr>
                <w:sz w:val="18"/>
                <w:szCs w:val="18"/>
              </w:rPr>
            </w:pPr>
            <w:r w:rsidRPr="004921D8">
              <w:rPr>
                <w:sz w:val="18"/>
                <w:szCs w:val="18"/>
              </w:rPr>
              <w:t>Date and time of the event</w:t>
            </w:r>
          </w:p>
        </w:tc>
        <w:tc>
          <w:tcPr>
            <w:tcW w:w="3516" w:type="pct"/>
          </w:tcPr>
          <w:p w14:paraId="7E6DADC6" w14:textId="77777777" w:rsidR="00BF4090" w:rsidRPr="004921D8" w:rsidRDefault="00BF4090" w:rsidP="001C46BE">
            <w:pPr>
              <w:pStyle w:val="TableText"/>
              <w:rPr>
                <w:sz w:val="18"/>
                <w:szCs w:val="18"/>
              </w:rPr>
            </w:pPr>
          </w:p>
        </w:tc>
      </w:tr>
      <w:tr w:rsidR="00BF4090" w:rsidRPr="00C15459" w14:paraId="3410BF20" w14:textId="77777777" w:rsidTr="001C46BE">
        <w:trPr>
          <w:cantSplit/>
        </w:trPr>
        <w:tc>
          <w:tcPr>
            <w:tcW w:w="1484" w:type="pct"/>
          </w:tcPr>
          <w:p w14:paraId="1BF0BD8E" w14:textId="77777777" w:rsidR="00BF4090" w:rsidRPr="004921D8" w:rsidRDefault="00BF4090" w:rsidP="001C46BE">
            <w:pPr>
              <w:pStyle w:val="TableText"/>
              <w:rPr>
                <w:sz w:val="18"/>
                <w:szCs w:val="18"/>
              </w:rPr>
            </w:pPr>
            <w:r w:rsidRPr="004921D8">
              <w:rPr>
                <w:sz w:val="18"/>
                <w:szCs w:val="18"/>
              </w:rPr>
              <w:t xml:space="preserve">Reference or description of the location of the event </w:t>
            </w:r>
          </w:p>
        </w:tc>
        <w:tc>
          <w:tcPr>
            <w:tcW w:w="3516" w:type="pct"/>
          </w:tcPr>
          <w:p w14:paraId="7DA4BDC2" w14:textId="77777777" w:rsidR="00BF4090" w:rsidRPr="004921D8" w:rsidRDefault="00BF4090" w:rsidP="001C46BE">
            <w:pPr>
              <w:pStyle w:val="TableText"/>
              <w:rPr>
                <w:sz w:val="18"/>
                <w:szCs w:val="18"/>
              </w:rPr>
            </w:pPr>
          </w:p>
        </w:tc>
      </w:tr>
      <w:tr w:rsidR="00BF4090" w:rsidRPr="00C15459" w14:paraId="4B87A938" w14:textId="77777777" w:rsidTr="001C46BE">
        <w:trPr>
          <w:cantSplit/>
        </w:trPr>
        <w:tc>
          <w:tcPr>
            <w:tcW w:w="1484" w:type="pct"/>
          </w:tcPr>
          <w:p w14:paraId="01810E03" w14:textId="77777777" w:rsidR="00BF4090" w:rsidRPr="004921D8" w:rsidRDefault="00BF4090" w:rsidP="001C46BE">
            <w:pPr>
              <w:pStyle w:val="TableText"/>
              <w:rPr>
                <w:sz w:val="18"/>
                <w:szCs w:val="18"/>
              </w:rPr>
            </w:pPr>
            <w:r w:rsidRPr="004921D8">
              <w:rPr>
                <w:sz w:val="18"/>
                <w:szCs w:val="18"/>
              </w:rPr>
              <w:t>Description of where any release into the environment took place</w:t>
            </w:r>
          </w:p>
        </w:tc>
        <w:tc>
          <w:tcPr>
            <w:tcW w:w="3516" w:type="pct"/>
          </w:tcPr>
          <w:p w14:paraId="4F034555" w14:textId="77777777" w:rsidR="00BF4090" w:rsidRPr="004921D8" w:rsidRDefault="00BF4090" w:rsidP="001C46BE">
            <w:pPr>
              <w:pStyle w:val="TableText"/>
              <w:rPr>
                <w:sz w:val="18"/>
                <w:szCs w:val="18"/>
              </w:rPr>
            </w:pPr>
          </w:p>
        </w:tc>
      </w:tr>
      <w:tr w:rsidR="00BF4090" w:rsidRPr="00C15459" w14:paraId="518ECF85" w14:textId="77777777" w:rsidTr="001C46BE">
        <w:trPr>
          <w:cantSplit/>
        </w:trPr>
        <w:tc>
          <w:tcPr>
            <w:tcW w:w="1484" w:type="pct"/>
          </w:tcPr>
          <w:p w14:paraId="2E739865" w14:textId="77777777" w:rsidR="00BF4090" w:rsidRPr="004921D8" w:rsidRDefault="00BF4090" w:rsidP="001C46BE">
            <w:pPr>
              <w:pStyle w:val="TableText"/>
              <w:rPr>
                <w:sz w:val="18"/>
                <w:szCs w:val="18"/>
              </w:rPr>
            </w:pPr>
            <w:r w:rsidRPr="004921D8">
              <w:rPr>
                <w:sz w:val="18"/>
                <w:szCs w:val="18"/>
              </w:rPr>
              <w:t>Substances(s) potentially released/type or nature of sewage released</w:t>
            </w:r>
          </w:p>
        </w:tc>
        <w:tc>
          <w:tcPr>
            <w:tcW w:w="3516" w:type="pct"/>
          </w:tcPr>
          <w:p w14:paraId="23AA265F" w14:textId="77777777" w:rsidR="00BF4090" w:rsidRPr="004921D8" w:rsidRDefault="00BF4090" w:rsidP="001C46BE">
            <w:pPr>
              <w:pStyle w:val="TableText"/>
              <w:rPr>
                <w:sz w:val="18"/>
                <w:szCs w:val="18"/>
              </w:rPr>
            </w:pPr>
          </w:p>
        </w:tc>
      </w:tr>
      <w:tr w:rsidR="00BF4090" w:rsidRPr="00C15459" w14:paraId="69ACE910" w14:textId="77777777" w:rsidTr="001C46BE">
        <w:trPr>
          <w:cantSplit/>
        </w:trPr>
        <w:tc>
          <w:tcPr>
            <w:tcW w:w="1484" w:type="pct"/>
          </w:tcPr>
          <w:p w14:paraId="6EBC0651" w14:textId="77777777" w:rsidR="00BF4090" w:rsidRPr="004921D8" w:rsidRDefault="00BF4090" w:rsidP="001C46BE">
            <w:pPr>
              <w:pStyle w:val="TableText"/>
              <w:rPr>
                <w:sz w:val="18"/>
                <w:szCs w:val="18"/>
              </w:rPr>
            </w:pPr>
            <w:r w:rsidRPr="004921D8">
              <w:rPr>
                <w:sz w:val="18"/>
                <w:szCs w:val="18"/>
              </w:rPr>
              <w:t>Best estimate of the quantity or rate of release of substances and/or duration of discharge</w:t>
            </w:r>
          </w:p>
        </w:tc>
        <w:tc>
          <w:tcPr>
            <w:tcW w:w="3516" w:type="pct"/>
          </w:tcPr>
          <w:p w14:paraId="3E4B4BEF" w14:textId="77777777" w:rsidR="00BF4090" w:rsidRPr="004921D8" w:rsidRDefault="00BF4090" w:rsidP="001C46BE">
            <w:pPr>
              <w:pStyle w:val="TableText"/>
              <w:rPr>
                <w:sz w:val="18"/>
                <w:szCs w:val="18"/>
              </w:rPr>
            </w:pPr>
          </w:p>
        </w:tc>
      </w:tr>
      <w:tr w:rsidR="00BF4090" w:rsidRPr="00C15459" w14:paraId="71D61A4C" w14:textId="77777777" w:rsidTr="001C46BE">
        <w:trPr>
          <w:cantSplit/>
        </w:trPr>
        <w:tc>
          <w:tcPr>
            <w:tcW w:w="1484" w:type="pct"/>
          </w:tcPr>
          <w:p w14:paraId="2975F177" w14:textId="77777777" w:rsidR="00BF4090" w:rsidRPr="004921D8" w:rsidRDefault="00BF4090" w:rsidP="001C46BE">
            <w:pPr>
              <w:pStyle w:val="TableText"/>
              <w:rPr>
                <w:sz w:val="18"/>
                <w:szCs w:val="18"/>
              </w:rPr>
            </w:pPr>
            <w:r w:rsidRPr="004921D8">
              <w:rPr>
                <w:sz w:val="18"/>
                <w:szCs w:val="18"/>
              </w:rPr>
              <w:t>Best estimate of the environmental impact of the discharge</w:t>
            </w:r>
          </w:p>
        </w:tc>
        <w:tc>
          <w:tcPr>
            <w:tcW w:w="3516" w:type="pct"/>
          </w:tcPr>
          <w:p w14:paraId="2CBD363A" w14:textId="77777777" w:rsidR="00BF4090" w:rsidRPr="004921D8" w:rsidRDefault="00BF4090" w:rsidP="001C46BE">
            <w:pPr>
              <w:pStyle w:val="TableText"/>
              <w:rPr>
                <w:sz w:val="18"/>
                <w:szCs w:val="18"/>
              </w:rPr>
            </w:pPr>
          </w:p>
        </w:tc>
      </w:tr>
      <w:tr w:rsidR="00BF4090" w:rsidRPr="00C15459" w14:paraId="003ED87D" w14:textId="77777777" w:rsidTr="001C46BE">
        <w:trPr>
          <w:cantSplit/>
        </w:trPr>
        <w:tc>
          <w:tcPr>
            <w:tcW w:w="1484" w:type="pct"/>
          </w:tcPr>
          <w:p w14:paraId="3DBBBD89" w14:textId="77777777" w:rsidR="00BF4090" w:rsidRPr="004921D8" w:rsidRDefault="00BF4090" w:rsidP="001C46BE">
            <w:pPr>
              <w:pStyle w:val="TableText"/>
              <w:rPr>
                <w:sz w:val="18"/>
                <w:szCs w:val="18"/>
              </w:rPr>
            </w:pPr>
            <w:r w:rsidRPr="004921D8">
              <w:rPr>
                <w:sz w:val="18"/>
                <w:szCs w:val="18"/>
              </w:rPr>
              <w:t>Measures taken, or intended to be taken, to stop any emission</w:t>
            </w:r>
          </w:p>
        </w:tc>
        <w:tc>
          <w:tcPr>
            <w:tcW w:w="3516" w:type="pct"/>
          </w:tcPr>
          <w:p w14:paraId="66630835" w14:textId="77777777" w:rsidR="00BF4090" w:rsidRPr="004921D8" w:rsidRDefault="00BF4090" w:rsidP="001C46BE">
            <w:pPr>
              <w:pStyle w:val="TableText"/>
              <w:rPr>
                <w:sz w:val="18"/>
                <w:szCs w:val="18"/>
              </w:rPr>
            </w:pPr>
          </w:p>
        </w:tc>
      </w:tr>
      <w:tr w:rsidR="00BF4090" w:rsidRPr="00C15459" w14:paraId="7DD9DE9E" w14:textId="77777777" w:rsidTr="001C46BE">
        <w:trPr>
          <w:cantSplit/>
        </w:trPr>
        <w:tc>
          <w:tcPr>
            <w:tcW w:w="1484" w:type="pct"/>
          </w:tcPr>
          <w:p w14:paraId="0603D0DC" w14:textId="77777777" w:rsidR="00BF4090" w:rsidRPr="004921D8" w:rsidRDefault="00BF4090" w:rsidP="001C46BE">
            <w:pPr>
              <w:pStyle w:val="TableText"/>
              <w:rPr>
                <w:sz w:val="18"/>
                <w:szCs w:val="18"/>
              </w:rPr>
            </w:pPr>
            <w:r w:rsidRPr="004921D8">
              <w:rPr>
                <w:sz w:val="18"/>
                <w:szCs w:val="18"/>
              </w:rPr>
              <w:t>Description of the failure or accident.</w:t>
            </w:r>
          </w:p>
        </w:tc>
        <w:tc>
          <w:tcPr>
            <w:tcW w:w="3516" w:type="pct"/>
          </w:tcPr>
          <w:p w14:paraId="5B704A29" w14:textId="77777777" w:rsidR="00BF4090" w:rsidRPr="004921D8" w:rsidRDefault="00BF4090" w:rsidP="001C46BE">
            <w:pPr>
              <w:pStyle w:val="TableText"/>
              <w:rPr>
                <w:sz w:val="18"/>
                <w:szCs w:val="18"/>
              </w:rPr>
            </w:pPr>
          </w:p>
        </w:tc>
      </w:tr>
    </w:tbl>
    <w:p w14:paraId="2A3E57A6" w14:textId="77777777" w:rsidR="00BF4090" w:rsidRDefault="00BF4090" w:rsidP="00BF4090"/>
    <w:p w14:paraId="34B545B6" w14:textId="77777777" w:rsidR="00BF4090" w:rsidRDefault="00BF4090" w:rsidP="00BF4090">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F4090" w:rsidRPr="00C15459" w14:paraId="4A53438D" w14:textId="77777777" w:rsidTr="001C46BE">
        <w:trPr>
          <w:cantSplit/>
        </w:trPr>
        <w:tc>
          <w:tcPr>
            <w:tcW w:w="2305" w:type="pct"/>
          </w:tcPr>
          <w:p w14:paraId="294018C2" w14:textId="77777777" w:rsidR="00BF4090" w:rsidRPr="004921D8" w:rsidRDefault="00BF4090" w:rsidP="001C46BE">
            <w:pPr>
              <w:pStyle w:val="TableText"/>
              <w:rPr>
                <w:sz w:val="18"/>
                <w:szCs w:val="18"/>
              </w:rPr>
            </w:pPr>
            <w:r w:rsidRPr="004921D8">
              <w:rPr>
                <w:sz w:val="18"/>
                <w:szCs w:val="18"/>
              </w:rPr>
              <w:t>Any more accurate information on the matters for notification under Part A.</w:t>
            </w:r>
          </w:p>
        </w:tc>
        <w:tc>
          <w:tcPr>
            <w:tcW w:w="2695" w:type="pct"/>
          </w:tcPr>
          <w:p w14:paraId="1B028273" w14:textId="77777777" w:rsidR="00BF4090" w:rsidRPr="00C15459" w:rsidRDefault="00BF4090" w:rsidP="001C46BE">
            <w:pPr>
              <w:pStyle w:val="TableText"/>
            </w:pPr>
          </w:p>
        </w:tc>
      </w:tr>
      <w:tr w:rsidR="00BF4090" w:rsidRPr="00C15459" w14:paraId="543CC90A" w14:textId="77777777" w:rsidTr="001C46BE">
        <w:trPr>
          <w:cantSplit/>
        </w:trPr>
        <w:tc>
          <w:tcPr>
            <w:tcW w:w="2305" w:type="pct"/>
          </w:tcPr>
          <w:p w14:paraId="775366E4" w14:textId="77777777" w:rsidR="00BF4090" w:rsidRPr="004921D8" w:rsidRDefault="00BF4090" w:rsidP="001C46B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9F1D88" w14:textId="77777777" w:rsidR="00BF4090" w:rsidRPr="00C15459" w:rsidRDefault="00BF4090" w:rsidP="001C46BE">
            <w:pPr>
              <w:pStyle w:val="TableText"/>
            </w:pPr>
          </w:p>
        </w:tc>
      </w:tr>
      <w:tr w:rsidR="00BF4090" w:rsidRPr="00C15459" w14:paraId="7BAF55CE" w14:textId="77777777" w:rsidTr="001C46BE">
        <w:trPr>
          <w:cantSplit/>
        </w:trPr>
        <w:tc>
          <w:tcPr>
            <w:tcW w:w="2305" w:type="pct"/>
          </w:tcPr>
          <w:p w14:paraId="3AF96E48" w14:textId="77777777" w:rsidR="00BF4090" w:rsidRPr="004921D8" w:rsidRDefault="00BF4090" w:rsidP="001C46B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089E58" w14:textId="77777777" w:rsidR="00BF4090" w:rsidRPr="00C15459" w:rsidRDefault="00BF4090" w:rsidP="001C46BE">
            <w:pPr>
              <w:pStyle w:val="TableText"/>
            </w:pPr>
          </w:p>
        </w:tc>
      </w:tr>
    </w:tbl>
    <w:p w14:paraId="107BB6C0" w14:textId="77777777" w:rsidR="00BF4090" w:rsidRDefault="00BF4090" w:rsidP="00BF4090"/>
    <w:tbl>
      <w:tblPr>
        <w:tblStyle w:val="TableGrid"/>
        <w:tblW w:w="4720" w:type="pct"/>
        <w:tblInd w:w="562" w:type="dxa"/>
        <w:tblLook w:val="0000" w:firstRow="0" w:lastRow="0" w:firstColumn="0" w:lastColumn="0" w:noHBand="0" w:noVBand="0"/>
      </w:tblPr>
      <w:tblGrid>
        <w:gridCol w:w="4057"/>
        <w:gridCol w:w="4744"/>
      </w:tblGrid>
      <w:tr w:rsidR="00BF4090" w:rsidRPr="004921D8" w14:paraId="6C2D5CB1" w14:textId="77777777" w:rsidTr="001C46BE">
        <w:trPr>
          <w:cantSplit/>
        </w:trPr>
        <w:tc>
          <w:tcPr>
            <w:tcW w:w="2305" w:type="pct"/>
          </w:tcPr>
          <w:p w14:paraId="751EA16A" w14:textId="77777777" w:rsidR="00BF4090" w:rsidRPr="004921D8" w:rsidRDefault="00BF4090" w:rsidP="001C46BE">
            <w:pPr>
              <w:pStyle w:val="TableText"/>
              <w:rPr>
                <w:rStyle w:val="Bold"/>
                <w:sz w:val="18"/>
                <w:szCs w:val="18"/>
              </w:rPr>
            </w:pPr>
            <w:r w:rsidRPr="004921D8">
              <w:rPr>
                <w:rStyle w:val="Bold"/>
                <w:sz w:val="18"/>
                <w:szCs w:val="18"/>
              </w:rPr>
              <w:t>Name*</w:t>
            </w:r>
          </w:p>
        </w:tc>
        <w:tc>
          <w:tcPr>
            <w:tcW w:w="2695" w:type="pct"/>
          </w:tcPr>
          <w:p w14:paraId="33234C28" w14:textId="77777777" w:rsidR="00BF4090" w:rsidRPr="004921D8" w:rsidRDefault="00BF4090" w:rsidP="001C46BE">
            <w:pPr>
              <w:pStyle w:val="TableText"/>
              <w:rPr>
                <w:sz w:val="18"/>
                <w:szCs w:val="18"/>
              </w:rPr>
            </w:pPr>
          </w:p>
        </w:tc>
      </w:tr>
      <w:tr w:rsidR="00BF4090" w:rsidRPr="004921D8" w14:paraId="421A791F" w14:textId="77777777" w:rsidTr="001C46BE">
        <w:trPr>
          <w:cantSplit/>
        </w:trPr>
        <w:tc>
          <w:tcPr>
            <w:tcW w:w="2305" w:type="pct"/>
          </w:tcPr>
          <w:p w14:paraId="2349DB0D" w14:textId="77777777" w:rsidR="00BF4090" w:rsidRPr="004921D8" w:rsidRDefault="00BF4090" w:rsidP="001C46BE">
            <w:pPr>
              <w:pStyle w:val="TableText"/>
              <w:rPr>
                <w:rStyle w:val="Bold"/>
                <w:sz w:val="18"/>
                <w:szCs w:val="18"/>
              </w:rPr>
            </w:pPr>
            <w:r w:rsidRPr="004921D8">
              <w:rPr>
                <w:rStyle w:val="Bold"/>
                <w:sz w:val="18"/>
                <w:szCs w:val="18"/>
              </w:rPr>
              <w:t>Post</w:t>
            </w:r>
          </w:p>
        </w:tc>
        <w:tc>
          <w:tcPr>
            <w:tcW w:w="2695" w:type="pct"/>
          </w:tcPr>
          <w:p w14:paraId="6365592A" w14:textId="77777777" w:rsidR="00BF4090" w:rsidRPr="004921D8" w:rsidRDefault="00BF4090" w:rsidP="001C46BE">
            <w:pPr>
              <w:pStyle w:val="TableText"/>
              <w:rPr>
                <w:sz w:val="18"/>
                <w:szCs w:val="18"/>
              </w:rPr>
            </w:pPr>
          </w:p>
        </w:tc>
      </w:tr>
      <w:tr w:rsidR="00BF4090" w:rsidRPr="004921D8" w14:paraId="73D01373" w14:textId="77777777" w:rsidTr="001C46BE">
        <w:trPr>
          <w:cantSplit/>
        </w:trPr>
        <w:tc>
          <w:tcPr>
            <w:tcW w:w="2305" w:type="pct"/>
          </w:tcPr>
          <w:p w14:paraId="0CA58470" w14:textId="77777777" w:rsidR="00BF4090" w:rsidRPr="004921D8" w:rsidRDefault="00BF4090" w:rsidP="001C46BE">
            <w:pPr>
              <w:pStyle w:val="TableText"/>
              <w:rPr>
                <w:rStyle w:val="Bold"/>
                <w:sz w:val="18"/>
                <w:szCs w:val="18"/>
              </w:rPr>
            </w:pPr>
            <w:r w:rsidRPr="004921D8">
              <w:rPr>
                <w:rStyle w:val="Bold"/>
                <w:sz w:val="18"/>
                <w:szCs w:val="18"/>
              </w:rPr>
              <w:t>Signature</w:t>
            </w:r>
          </w:p>
        </w:tc>
        <w:tc>
          <w:tcPr>
            <w:tcW w:w="2695" w:type="pct"/>
          </w:tcPr>
          <w:p w14:paraId="44D67EED" w14:textId="77777777" w:rsidR="00BF4090" w:rsidRPr="004921D8" w:rsidRDefault="00BF4090" w:rsidP="001C46BE">
            <w:pPr>
              <w:pStyle w:val="TableText"/>
              <w:rPr>
                <w:sz w:val="18"/>
                <w:szCs w:val="18"/>
              </w:rPr>
            </w:pPr>
          </w:p>
        </w:tc>
      </w:tr>
      <w:tr w:rsidR="00BF4090" w:rsidRPr="004921D8" w14:paraId="3E92426C" w14:textId="77777777" w:rsidTr="001C46BE">
        <w:trPr>
          <w:cantSplit/>
        </w:trPr>
        <w:tc>
          <w:tcPr>
            <w:tcW w:w="2305" w:type="pct"/>
          </w:tcPr>
          <w:p w14:paraId="10871C50" w14:textId="77777777" w:rsidR="00BF4090" w:rsidRPr="004921D8" w:rsidRDefault="00BF4090" w:rsidP="001C46BE">
            <w:pPr>
              <w:pStyle w:val="TableText"/>
              <w:rPr>
                <w:rStyle w:val="Bold"/>
                <w:sz w:val="18"/>
                <w:szCs w:val="18"/>
              </w:rPr>
            </w:pPr>
            <w:r w:rsidRPr="004921D8">
              <w:rPr>
                <w:rStyle w:val="Bold"/>
                <w:sz w:val="18"/>
                <w:szCs w:val="18"/>
              </w:rPr>
              <w:t>Date</w:t>
            </w:r>
          </w:p>
        </w:tc>
        <w:tc>
          <w:tcPr>
            <w:tcW w:w="2695" w:type="pct"/>
          </w:tcPr>
          <w:p w14:paraId="2A55F484" w14:textId="77777777" w:rsidR="00BF4090" w:rsidRPr="004921D8" w:rsidRDefault="00BF4090" w:rsidP="001C46BE">
            <w:pPr>
              <w:pStyle w:val="TableText"/>
              <w:rPr>
                <w:sz w:val="18"/>
                <w:szCs w:val="18"/>
              </w:rPr>
            </w:pPr>
          </w:p>
        </w:tc>
      </w:tr>
    </w:tbl>
    <w:p w14:paraId="0C0AF43E" w14:textId="77777777" w:rsidR="00BF4090" w:rsidRPr="004921D8" w:rsidRDefault="00BF4090" w:rsidP="00BF4090">
      <w:pPr>
        <w:ind w:left="567"/>
        <w:rPr>
          <w:sz w:val="18"/>
          <w:szCs w:val="18"/>
        </w:rPr>
      </w:pPr>
      <w:r w:rsidRPr="004921D8">
        <w:rPr>
          <w:sz w:val="18"/>
          <w:szCs w:val="18"/>
        </w:rPr>
        <w:t>* authorised to sign on behalf of the operator</w:t>
      </w:r>
    </w:p>
    <w:p w14:paraId="1B489B2F" w14:textId="77777777" w:rsidR="00BF4090" w:rsidRPr="000A07C9" w:rsidRDefault="00BF4090" w:rsidP="00BF4090">
      <w:pPr>
        <w:rPr>
          <w:rFonts w:eastAsiaTheme="majorEastAsia"/>
        </w:rPr>
      </w:pPr>
      <w:r>
        <w:br w:type="page"/>
      </w:r>
    </w:p>
    <w:p w14:paraId="4B761771" w14:textId="77777777" w:rsidR="00BF4090" w:rsidRDefault="00BF4090" w:rsidP="00BF4090">
      <w:pPr>
        <w:pStyle w:val="Heading2"/>
        <w:ind w:left="567"/>
      </w:pPr>
      <w:r>
        <w:lastRenderedPageBreak/>
        <w:t xml:space="preserve">Schedule 6 </w:t>
      </w:r>
      <w:r w:rsidRPr="00926B5E">
        <w:t>–</w:t>
      </w:r>
      <w:r>
        <w:t xml:space="preserve"> Interpretation </w:t>
      </w:r>
    </w:p>
    <w:p w14:paraId="0C6E1AD4" w14:textId="77777777" w:rsidR="00BF4090" w:rsidRPr="00255783" w:rsidRDefault="00BF4090" w:rsidP="00BF4090">
      <w:pPr>
        <w:ind w:left="567"/>
        <w:rPr>
          <w:sz w:val="18"/>
          <w:szCs w:val="18"/>
        </w:rPr>
      </w:pPr>
      <w:r w:rsidRPr="00255783">
        <w:rPr>
          <w:sz w:val="18"/>
          <w:szCs w:val="18"/>
        </w:rPr>
        <w:t>“accident” means an accident that may result in pollution.</w:t>
      </w:r>
    </w:p>
    <w:p w14:paraId="7707E325" w14:textId="77777777" w:rsidR="00BF4090" w:rsidRPr="00255783" w:rsidRDefault="00BF4090" w:rsidP="00BF4090">
      <w:pPr>
        <w:ind w:left="567"/>
        <w:rPr>
          <w:sz w:val="18"/>
          <w:szCs w:val="18"/>
        </w:rPr>
      </w:pPr>
      <w:r>
        <w:rPr>
          <w:sz w:val="18"/>
          <w:szCs w:val="18"/>
        </w:rPr>
        <w:t>“annually”</w:t>
      </w:r>
      <w:r w:rsidRPr="00255783">
        <w:rPr>
          <w:sz w:val="18"/>
          <w:szCs w:val="18"/>
        </w:rPr>
        <w:t xml:space="preserve"> means once every year.</w:t>
      </w:r>
    </w:p>
    <w:p w14:paraId="04A20220" w14:textId="77777777" w:rsidR="00BF4090" w:rsidRPr="00255783" w:rsidRDefault="00BF4090" w:rsidP="00BF4090">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6382684" w14:textId="77777777" w:rsidR="00BF4090" w:rsidRPr="00255783" w:rsidRDefault="00BF4090" w:rsidP="00BF4090">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32A8C31" w14:textId="77777777" w:rsidR="00BF4090" w:rsidRPr="00255783" w:rsidRDefault="00BF4090" w:rsidP="00BF4090">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250FF67" w14:textId="77777777" w:rsidR="00BF4090" w:rsidRPr="00255783" w:rsidRDefault="00BF4090" w:rsidP="00BF4090">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862F6D3" w14:textId="77777777" w:rsidR="00BF4090" w:rsidRPr="00255783" w:rsidRDefault="00BF4090" w:rsidP="00BF4090">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A3BF6A" w14:textId="77777777" w:rsidR="00BF4090" w:rsidRPr="00255783" w:rsidRDefault="00BF4090" w:rsidP="00BF4090">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FF31947" w14:textId="77777777" w:rsidR="00BF4090" w:rsidRPr="00255783" w:rsidRDefault="00BF4090" w:rsidP="00BF4090">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1D957A" w14:textId="77777777" w:rsidR="00BF4090" w:rsidRPr="00255783" w:rsidRDefault="00BF4090" w:rsidP="00BF4090">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FC5D9C" w14:textId="77777777" w:rsidR="00BF4090" w:rsidRPr="00255783" w:rsidRDefault="00BF4090" w:rsidP="00BF409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9FFFE9" w14:textId="77777777" w:rsidR="00BF4090" w:rsidRPr="00255783" w:rsidRDefault="00BF4090" w:rsidP="00BF4090">
      <w:pPr>
        <w:pStyle w:val="Default"/>
        <w:ind w:left="567"/>
        <w:rPr>
          <w:color w:val="auto"/>
          <w:sz w:val="18"/>
          <w:szCs w:val="18"/>
        </w:rPr>
      </w:pPr>
    </w:p>
    <w:p w14:paraId="7E299077" w14:textId="77777777" w:rsidR="00BF4090" w:rsidRPr="00255783" w:rsidRDefault="00BF4090" w:rsidP="00BF4090">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B982B21" w14:textId="77777777" w:rsidR="00BF4090" w:rsidRPr="00255783" w:rsidRDefault="00BF4090" w:rsidP="00BF4090">
      <w:pPr>
        <w:ind w:left="567"/>
        <w:rPr>
          <w:sz w:val="18"/>
          <w:szCs w:val="18"/>
        </w:rPr>
      </w:pPr>
      <w:r w:rsidRPr="00255783">
        <w:rPr>
          <w:sz w:val="18"/>
          <w:szCs w:val="18"/>
        </w:rPr>
        <w:t>“overflow setting” means the minimum flow passed forward to the continuation sewer when the overflow operates.</w:t>
      </w:r>
    </w:p>
    <w:p w14:paraId="37BB5B3E" w14:textId="77777777" w:rsidR="00BF4090" w:rsidRPr="00255783" w:rsidRDefault="00BF4090" w:rsidP="00BF4090">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9A83397" w14:textId="77777777" w:rsidR="00BF4090" w:rsidRPr="00255783" w:rsidRDefault="00BF4090" w:rsidP="00BF4090">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4CFE812" w14:textId="77777777" w:rsidR="00BF4090" w:rsidRPr="00255783" w:rsidRDefault="00BF4090" w:rsidP="00BF4090">
      <w:pPr>
        <w:pStyle w:val="BodyTextIndent"/>
        <w:tabs>
          <w:tab w:val="left" w:pos="1418"/>
        </w:tabs>
        <w:ind w:left="567"/>
        <w:rPr>
          <w:rFonts w:ascii="Arial" w:hAnsi="Arial" w:cs="Arial"/>
          <w:sz w:val="18"/>
          <w:szCs w:val="18"/>
        </w:rPr>
      </w:pPr>
      <w:bookmarkStart w:id="18" w:name="OLE_LINK1"/>
      <w:bookmarkStart w:id="1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8"/>
      <w:bookmarkEnd w:id="19"/>
    </w:p>
    <w:p w14:paraId="2706C791" w14:textId="77777777" w:rsidR="00BF4090" w:rsidRPr="00255783" w:rsidRDefault="00BF4090" w:rsidP="00BF4090">
      <w:pPr>
        <w:pStyle w:val="BodyTextIndent"/>
        <w:tabs>
          <w:tab w:val="left" w:pos="1418"/>
        </w:tabs>
        <w:ind w:left="567"/>
        <w:rPr>
          <w:sz w:val="18"/>
          <w:szCs w:val="18"/>
        </w:rPr>
      </w:pPr>
      <w:bookmarkStart w:id="20" w:name="_Hlk13661209"/>
      <w:r w:rsidRPr="00255783">
        <w:rPr>
          <w:rFonts w:ascii="Arial" w:hAnsi="Arial" w:cs="Arial"/>
          <w:sz w:val="18"/>
          <w:szCs w:val="18"/>
        </w:rPr>
        <w:t>“SOAF” means Storm Overflow Assessment Framework.</w:t>
      </w:r>
    </w:p>
    <w:bookmarkEnd w:id="20"/>
    <w:p w14:paraId="4A22D506" w14:textId="77777777" w:rsidR="00BF4090" w:rsidRPr="00255783" w:rsidRDefault="00BF4090" w:rsidP="00BF4090">
      <w:pPr>
        <w:ind w:left="567"/>
        <w:rPr>
          <w:sz w:val="18"/>
          <w:szCs w:val="18"/>
        </w:rPr>
      </w:pPr>
      <w:r w:rsidRPr="00255783">
        <w:rPr>
          <w:sz w:val="18"/>
          <w:szCs w:val="18"/>
        </w:rPr>
        <w:t>“year” means calendar year ending 31 December.</w:t>
      </w:r>
    </w:p>
    <w:p w14:paraId="35532EBB" w14:textId="77777777" w:rsidR="00BF4090" w:rsidRPr="00255783" w:rsidRDefault="00BF4090" w:rsidP="00BF4090">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33496D2" w14:textId="77777777" w:rsidR="00BF4090" w:rsidRPr="00255783" w:rsidRDefault="00BF4090" w:rsidP="00BF4090">
      <w:pPr>
        <w:spacing w:before="0" w:after="0" w:line="240" w:lineRule="auto"/>
        <w:rPr>
          <w:sz w:val="18"/>
          <w:szCs w:val="18"/>
        </w:rPr>
      </w:pPr>
      <w:r w:rsidRPr="00255783">
        <w:rPr>
          <w:sz w:val="18"/>
          <w:szCs w:val="18"/>
        </w:rPr>
        <w:br w:type="page"/>
      </w:r>
    </w:p>
    <w:p w14:paraId="21451DCE" w14:textId="6B35505F" w:rsidR="00BF4090" w:rsidRPr="00D60D6A" w:rsidRDefault="00BF4090" w:rsidP="00D60D6A">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r w:rsidR="00D60D6A">
        <w:rPr>
          <w:noProof/>
        </w:rPr>
        <w:drawing>
          <wp:anchor distT="0" distB="0" distL="114300" distR="114300" simplePos="0" relativeHeight="251661312" behindDoc="0" locked="0" layoutInCell="1" allowOverlap="1" wp14:anchorId="5C6A7E26" wp14:editId="7C76607A">
            <wp:simplePos x="0" y="0"/>
            <wp:positionH relativeFrom="page">
              <wp:posOffset>914400</wp:posOffset>
            </wp:positionH>
            <wp:positionV relativeFrom="paragraph">
              <wp:posOffset>460375</wp:posOffset>
            </wp:positionV>
            <wp:extent cx="5226685" cy="75457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26685" cy="7545705"/>
                    </a:xfrm>
                    <a:prstGeom prst="rect">
                      <a:avLst/>
                    </a:prstGeom>
                  </pic:spPr>
                </pic:pic>
              </a:graphicData>
            </a:graphic>
            <wp14:sizeRelH relativeFrom="page">
              <wp14:pctWidth>0</wp14:pctWidth>
            </wp14:sizeRelH>
            <wp14:sizeRelV relativeFrom="page">
              <wp14:pctHeight>0</wp14:pctHeight>
            </wp14:sizeRelV>
          </wp:anchor>
        </w:drawing>
      </w:r>
      <w:r w:rsidR="00D60D6A" w:rsidRPr="004B5422">
        <w:rPr>
          <w:b w:val="0"/>
          <w:sz w:val="28"/>
        </w:rPr>
        <w:t xml:space="preserve"> </w:t>
      </w:r>
    </w:p>
    <w:p w14:paraId="35A1F418" w14:textId="77777777" w:rsidR="00D60D6A" w:rsidRDefault="00D60D6A" w:rsidP="00BF4090">
      <w:pPr>
        <w:ind w:left="567"/>
        <w:rPr>
          <w:rFonts w:ascii="Arial" w:hAnsi="Arial"/>
          <w:szCs w:val="20"/>
        </w:rPr>
      </w:pPr>
    </w:p>
    <w:p w14:paraId="185A5463" w14:textId="77777777" w:rsidR="00D60D6A" w:rsidRDefault="00D60D6A" w:rsidP="00BF4090">
      <w:pPr>
        <w:ind w:left="567"/>
        <w:rPr>
          <w:rFonts w:ascii="Arial" w:hAnsi="Arial"/>
          <w:szCs w:val="20"/>
        </w:rPr>
      </w:pPr>
    </w:p>
    <w:p w14:paraId="04C940B6" w14:textId="77777777" w:rsidR="00D60D6A" w:rsidRDefault="00D60D6A" w:rsidP="00BF4090">
      <w:pPr>
        <w:ind w:left="567"/>
        <w:rPr>
          <w:rFonts w:ascii="Arial" w:hAnsi="Arial"/>
          <w:szCs w:val="20"/>
        </w:rPr>
      </w:pPr>
    </w:p>
    <w:p w14:paraId="7CABDBDB" w14:textId="77777777" w:rsidR="00D60D6A" w:rsidRDefault="00D60D6A" w:rsidP="00BF4090">
      <w:pPr>
        <w:ind w:left="567"/>
        <w:rPr>
          <w:rFonts w:ascii="Arial" w:hAnsi="Arial"/>
          <w:szCs w:val="20"/>
        </w:rPr>
      </w:pPr>
    </w:p>
    <w:p w14:paraId="6E1745BE" w14:textId="77777777" w:rsidR="00D60D6A" w:rsidRDefault="00D60D6A" w:rsidP="00BF4090">
      <w:pPr>
        <w:ind w:left="567"/>
        <w:rPr>
          <w:rFonts w:ascii="Arial" w:hAnsi="Arial"/>
          <w:szCs w:val="20"/>
        </w:rPr>
      </w:pPr>
    </w:p>
    <w:p w14:paraId="38C316B8" w14:textId="77777777" w:rsidR="00D60D6A" w:rsidRDefault="00D60D6A" w:rsidP="00BF4090">
      <w:pPr>
        <w:ind w:left="567"/>
        <w:rPr>
          <w:rFonts w:ascii="Arial" w:hAnsi="Arial"/>
          <w:szCs w:val="20"/>
        </w:rPr>
      </w:pPr>
    </w:p>
    <w:p w14:paraId="7AD2B28C" w14:textId="77777777" w:rsidR="00D60D6A" w:rsidRDefault="00D60D6A" w:rsidP="00BF4090">
      <w:pPr>
        <w:ind w:left="567"/>
        <w:rPr>
          <w:rFonts w:ascii="Arial" w:hAnsi="Arial"/>
          <w:szCs w:val="20"/>
        </w:rPr>
      </w:pPr>
    </w:p>
    <w:p w14:paraId="490330B4" w14:textId="77777777" w:rsidR="00D60D6A" w:rsidRDefault="00D60D6A" w:rsidP="00BF4090">
      <w:pPr>
        <w:ind w:left="567"/>
        <w:rPr>
          <w:rFonts w:ascii="Arial" w:hAnsi="Arial"/>
          <w:szCs w:val="20"/>
        </w:rPr>
      </w:pPr>
    </w:p>
    <w:p w14:paraId="6217937D" w14:textId="77777777" w:rsidR="00D60D6A" w:rsidRDefault="00D60D6A" w:rsidP="00BF4090">
      <w:pPr>
        <w:ind w:left="567"/>
        <w:rPr>
          <w:rFonts w:ascii="Arial" w:hAnsi="Arial"/>
          <w:szCs w:val="20"/>
        </w:rPr>
      </w:pPr>
    </w:p>
    <w:p w14:paraId="40188504" w14:textId="77777777" w:rsidR="00D60D6A" w:rsidRDefault="00D60D6A" w:rsidP="00BF4090">
      <w:pPr>
        <w:ind w:left="567"/>
        <w:rPr>
          <w:rFonts w:ascii="Arial" w:hAnsi="Arial"/>
          <w:szCs w:val="20"/>
        </w:rPr>
      </w:pPr>
    </w:p>
    <w:p w14:paraId="1533B1CB" w14:textId="77777777" w:rsidR="00D60D6A" w:rsidRDefault="00D60D6A" w:rsidP="00BF4090">
      <w:pPr>
        <w:ind w:left="567"/>
        <w:rPr>
          <w:rFonts w:ascii="Arial" w:hAnsi="Arial"/>
          <w:szCs w:val="20"/>
        </w:rPr>
      </w:pPr>
    </w:p>
    <w:p w14:paraId="4093A1BF" w14:textId="77777777" w:rsidR="00D60D6A" w:rsidRDefault="00D60D6A" w:rsidP="00BF4090">
      <w:pPr>
        <w:ind w:left="567"/>
        <w:rPr>
          <w:rFonts w:ascii="Arial" w:hAnsi="Arial"/>
          <w:szCs w:val="20"/>
        </w:rPr>
      </w:pPr>
    </w:p>
    <w:p w14:paraId="72FC9411" w14:textId="77777777" w:rsidR="00D60D6A" w:rsidRDefault="00D60D6A" w:rsidP="00BF4090">
      <w:pPr>
        <w:ind w:left="567"/>
        <w:rPr>
          <w:rFonts w:ascii="Arial" w:hAnsi="Arial"/>
          <w:szCs w:val="20"/>
        </w:rPr>
      </w:pPr>
    </w:p>
    <w:p w14:paraId="69040EAD" w14:textId="77777777" w:rsidR="00D60D6A" w:rsidRDefault="00D60D6A" w:rsidP="00BF4090">
      <w:pPr>
        <w:ind w:left="567"/>
        <w:rPr>
          <w:rFonts w:ascii="Arial" w:hAnsi="Arial"/>
          <w:szCs w:val="20"/>
        </w:rPr>
      </w:pPr>
    </w:p>
    <w:p w14:paraId="22DA876D" w14:textId="77777777" w:rsidR="00D60D6A" w:rsidRDefault="00D60D6A" w:rsidP="00BF4090">
      <w:pPr>
        <w:ind w:left="567"/>
        <w:rPr>
          <w:rFonts w:ascii="Arial" w:hAnsi="Arial"/>
          <w:szCs w:val="20"/>
        </w:rPr>
      </w:pPr>
    </w:p>
    <w:p w14:paraId="30115000" w14:textId="77777777" w:rsidR="00D60D6A" w:rsidRDefault="00D60D6A" w:rsidP="00BF4090">
      <w:pPr>
        <w:ind w:left="567"/>
        <w:rPr>
          <w:rFonts w:ascii="Arial" w:hAnsi="Arial"/>
          <w:szCs w:val="20"/>
        </w:rPr>
      </w:pPr>
    </w:p>
    <w:p w14:paraId="07F005BF" w14:textId="77777777" w:rsidR="00D60D6A" w:rsidRDefault="00D60D6A" w:rsidP="00BF4090">
      <w:pPr>
        <w:ind w:left="567"/>
        <w:rPr>
          <w:rFonts w:ascii="Arial" w:hAnsi="Arial"/>
          <w:szCs w:val="20"/>
        </w:rPr>
      </w:pPr>
    </w:p>
    <w:p w14:paraId="43739EA0" w14:textId="77777777" w:rsidR="00D60D6A" w:rsidRDefault="00D60D6A" w:rsidP="00BF4090">
      <w:pPr>
        <w:ind w:left="567"/>
        <w:rPr>
          <w:rFonts w:ascii="Arial" w:hAnsi="Arial"/>
          <w:szCs w:val="20"/>
        </w:rPr>
      </w:pPr>
    </w:p>
    <w:p w14:paraId="204941D0" w14:textId="77777777" w:rsidR="00D60D6A" w:rsidRDefault="00D60D6A" w:rsidP="00BF4090">
      <w:pPr>
        <w:ind w:left="567"/>
        <w:rPr>
          <w:rFonts w:ascii="Arial" w:hAnsi="Arial"/>
          <w:szCs w:val="20"/>
        </w:rPr>
      </w:pPr>
    </w:p>
    <w:p w14:paraId="6D14A0B9" w14:textId="77777777" w:rsidR="00D60D6A" w:rsidRDefault="00D60D6A" w:rsidP="00BF4090">
      <w:pPr>
        <w:ind w:left="567"/>
        <w:rPr>
          <w:rFonts w:ascii="Arial" w:hAnsi="Arial"/>
          <w:szCs w:val="20"/>
        </w:rPr>
      </w:pPr>
    </w:p>
    <w:p w14:paraId="3F5CB4C2" w14:textId="77777777" w:rsidR="00D60D6A" w:rsidRDefault="00D60D6A" w:rsidP="00BF4090">
      <w:pPr>
        <w:ind w:left="567"/>
        <w:rPr>
          <w:rFonts w:ascii="Arial" w:hAnsi="Arial"/>
          <w:szCs w:val="20"/>
        </w:rPr>
      </w:pPr>
    </w:p>
    <w:p w14:paraId="2D5CB85E" w14:textId="77777777" w:rsidR="00D60D6A" w:rsidRDefault="00D60D6A" w:rsidP="00BF4090">
      <w:pPr>
        <w:ind w:left="567"/>
        <w:rPr>
          <w:rFonts w:ascii="Arial" w:hAnsi="Arial"/>
          <w:szCs w:val="20"/>
        </w:rPr>
      </w:pPr>
    </w:p>
    <w:p w14:paraId="4D1166F8" w14:textId="77777777" w:rsidR="00D60D6A" w:rsidRDefault="00D60D6A" w:rsidP="00BF4090">
      <w:pPr>
        <w:ind w:left="567"/>
        <w:rPr>
          <w:rFonts w:ascii="Arial" w:hAnsi="Arial"/>
          <w:szCs w:val="20"/>
        </w:rPr>
      </w:pPr>
    </w:p>
    <w:p w14:paraId="5F8DDAEF" w14:textId="77777777" w:rsidR="00D60D6A" w:rsidRDefault="00D60D6A" w:rsidP="00BF4090">
      <w:pPr>
        <w:ind w:left="567"/>
        <w:rPr>
          <w:rFonts w:ascii="Arial" w:hAnsi="Arial"/>
          <w:szCs w:val="20"/>
        </w:rPr>
      </w:pPr>
    </w:p>
    <w:p w14:paraId="1ADB1D83" w14:textId="77777777" w:rsidR="00D60D6A" w:rsidRDefault="00D60D6A" w:rsidP="00BF4090">
      <w:pPr>
        <w:ind w:left="567"/>
        <w:rPr>
          <w:rFonts w:ascii="Arial" w:hAnsi="Arial"/>
          <w:szCs w:val="20"/>
        </w:rPr>
      </w:pPr>
    </w:p>
    <w:p w14:paraId="4015A164" w14:textId="77777777" w:rsidR="00D60D6A" w:rsidRDefault="00D60D6A" w:rsidP="00BF4090">
      <w:pPr>
        <w:ind w:left="567"/>
        <w:rPr>
          <w:rFonts w:ascii="Arial" w:hAnsi="Arial"/>
          <w:szCs w:val="20"/>
        </w:rPr>
      </w:pPr>
    </w:p>
    <w:p w14:paraId="7D7ECDC8" w14:textId="77777777" w:rsidR="00D60D6A" w:rsidRDefault="00D60D6A" w:rsidP="00BF4090">
      <w:pPr>
        <w:ind w:left="567"/>
        <w:rPr>
          <w:rFonts w:ascii="Arial" w:hAnsi="Arial"/>
          <w:szCs w:val="20"/>
        </w:rPr>
      </w:pPr>
    </w:p>
    <w:p w14:paraId="72DDFE1D" w14:textId="77777777" w:rsidR="00D60D6A" w:rsidRDefault="00D60D6A" w:rsidP="00BF4090">
      <w:pPr>
        <w:ind w:left="567"/>
        <w:rPr>
          <w:rFonts w:ascii="Arial" w:hAnsi="Arial"/>
          <w:szCs w:val="20"/>
        </w:rPr>
      </w:pPr>
    </w:p>
    <w:p w14:paraId="17534D46" w14:textId="77777777" w:rsidR="00D60D6A" w:rsidRDefault="00D60D6A" w:rsidP="00BF4090">
      <w:pPr>
        <w:ind w:left="567"/>
        <w:rPr>
          <w:rFonts w:ascii="Arial" w:hAnsi="Arial"/>
          <w:szCs w:val="20"/>
        </w:rPr>
      </w:pPr>
    </w:p>
    <w:p w14:paraId="28698A88" w14:textId="77777777" w:rsidR="00D60D6A" w:rsidRDefault="00D60D6A" w:rsidP="00BF4090">
      <w:pPr>
        <w:ind w:left="567"/>
        <w:rPr>
          <w:rFonts w:ascii="Arial" w:hAnsi="Arial"/>
          <w:szCs w:val="20"/>
        </w:rPr>
      </w:pPr>
    </w:p>
    <w:p w14:paraId="7CE9F6C0" w14:textId="77777777" w:rsidR="00D60D6A" w:rsidRDefault="00D60D6A" w:rsidP="00BF4090">
      <w:pPr>
        <w:ind w:left="567"/>
        <w:rPr>
          <w:rFonts w:ascii="Arial" w:hAnsi="Arial"/>
          <w:szCs w:val="20"/>
        </w:rPr>
      </w:pPr>
    </w:p>
    <w:p w14:paraId="73953B4E" w14:textId="73F44437" w:rsidR="00BF4090" w:rsidRPr="004A4ECE" w:rsidRDefault="00BF4090" w:rsidP="00BF409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3F110683" w14:textId="77777777" w:rsidR="00BF4090" w:rsidRDefault="00BF4090" w:rsidP="00BF4090">
      <w:pPr>
        <w:ind w:left="567"/>
      </w:pPr>
    </w:p>
    <w:p w14:paraId="4BBA9A93" w14:textId="7DFB5848" w:rsidR="00B7790E" w:rsidRPr="00BF4090" w:rsidRDefault="00BF4090" w:rsidP="00D60D6A">
      <w:pPr>
        <w:ind w:left="567"/>
      </w:pPr>
      <w:r>
        <w:t>END OF PERMIT</w:t>
      </w:r>
    </w:p>
    <w:sectPr w:rsidR="00B7790E" w:rsidRPr="00BF4090" w:rsidSect="00B7790E">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4793C" w14:textId="77777777" w:rsidR="000353A2" w:rsidRDefault="000353A2" w:rsidP="00FF16FF">
      <w:pPr>
        <w:spacing w:before="0" w:after="0" w:line="240" w:lineRule="auto"/>
      </w:pPr>
      <w:r>
        <w:separator/>
      </w:r>
    </w:p>
  </w:endnote>
  <w:endnote w:type="continuationSeparator" w:id="0">
    <w:p w14:paraId="08749923" w14:textId="77777777" w:rsidR="000353A2" w:rsidRDefault="000353A2" w:rsidP="00FF16FF">
      <w:pPr>
        <w:spacing w:before="0" w:after="0" w:line="240" w:lineRule="auto"/>
      </w:pPr>
      <w:r>
        <w:continuationSeparator/>
      </w:r>
    </w:p>
  </w:endnote>
  <w:endnote w:type="continuationNotice" w:id="1">
    <w:p w14:paraId="79BE57B4" w14:textId="77777777" w:rsidR="000353A2" w:rsidRDefault="000353A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3C8F0" w14:textId="77777777" w:rsidR="003F3333" w:rsidRDefault="003F3333" w:rsidP="00F06B84">
    <w:pPr>
      <w:pStyle w:val="Footer"/>
    </w:pPr>
    <w:r>
      <w:t>Permit number</w:t>
    </w:r>
  </w:p>
  <w:p w14:paraId="4E507C06" w14:textId="6B5E1F2D" w:rsidR="003F3333" w:rsidRPr="00D82845" w:rsidRDefault="00515F14" w:rsidP="00F06B84">
    <w:pPr>
      <w:pStyle w:val="Footer"/>
    </w:pPr>
    <w:r w:rsidRPr="00515F14">
      <w:rPr>
        <w:noProof/>
      </w:rPr>
      <w:t>AW1003502</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4A767" w14:textId="77777777" w:rsidR="000353A2" w:rsidRDefault="000353A2" w:rsidP="00FF16FF">
      <w:pPr>
        <w:spacing w:before="0" w:after="0" w:line="240" w:lineRule="auto"/>
      </w:pPr>
      <w:r>
        <w:separator/>
      </w:r>
    </w:p>
  </w:footnote>
  <w:footnote w:type="continuationSeparator" w:id="0">
    <w:p w14:paraId="3FDA60F3" w14:textId="77777777" w:rsidR="000353A2" w:rsidRDefault="000353A2" w:rsidP="00FF16FF">
      <w:pPr>
        <w:spacing w:before="0" w:after="0" w:line="240" w:lineRule="auto"/>
      </w:pPr>
      <w:r>
        <w:continuationSeparator/>
      </w:r>
    </w:p>
  </w:footnote>
  <w:footnote w:type="continuationNotice" w:id="1">
    <w:p w14:paraId="4459679E" w14:textId="77777777" w:rsidR="000353A2" w:rsidRDefault="000353A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FB0"/>
    <w:rsid w:val="00014C54"/>
    <w:rsid w:val="000150BB"/>
    <w:rsid w:val="000152F0"/>
    <w:rsid w:val="00015B11"/>
    <w:rsid w:val="00027249"/>
    <w:rsid w:val="00031911"/>
    <w:rsid w:val="00033714"/>
    <w:rsid w:val="00034488"/>
    <w:rsid w:val="000353A2"/>
    <w:rsid w:val="00037BF8"/>
    <w:rsid w:val="00044839"/>
    <w:rsid w:val="00046ABB"/>
    <w:rsid w:val="0005121B"/>
    <w:rsid w:val="0005471E"/>
    <w:rsid w:val="00054D22"/>
    <w:rsid w:val="00071EE3"/>
    <w:rsid w:val="00074E3C"/>
    <w:rsid w:val="00080065"/>
    <w:rsid w:val="00081CC9"/>
    <w:rsid w:val="00083918"/>
    <w:rsid w:val="00083ED2"/>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28A"/>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0D8"/>
    <w:rsid w:val="003F44AB"/>
    <w:rsid w:val="003F708B"/>
    <w:rsid w:val="004006B8"/>
    <w:rsid w:val="00400B8E"/>
    <w:rsid w:val="00400FF6"/>
    <w:rsid w:val="0040154F"/>
    <w:rsid w:val="004036E7"/>
    <w:rsid w:val="00405260"/>
    <w:rsid w:val="00405E75"/>
    <w:rsid w:val="004079A9"/>
    <w:rsid w:val="00410292"/>
    <w:rsid w:val="00410996"/>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5F14"/>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1775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87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A81"/>
    <w:rsid w:val="007D2F13"/>
    <w:rsid w:val="007D42FA"/>
    <w:rsid w:val="007D707A"/>
    <w:rsid w:val="007D7E87"/>
    <w:rsid w:val="007E021B"/>
    <w:rsid w:val="007E025E"/>
    <w:rsid w:val="007E36CE"/>
    <w:rsid w:val="007E59FD"/>
    <w:rsid w:val="007E5C2F"/>
    <w:rsid w:val="007F18EC"/>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04E4E"/>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7C3"/>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D7DC7"/>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7A1"/>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90E"/>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409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769B3"/>
    <w:rsid w:val="00C8030E"/>
    <w:rsid w:val="00C82B77"/>
    <w:rsid w:val="00C86D92"/>
    <w:rsid w:val="00C87813"/>
    <w:rsid w:val="00C907F2"/>
    <w:rsid w:val="00C926D4"/>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0CFD"/>
    <w:rsid w:val="00D5296D"/>
    <w:rsid w:val="00D571F0"/>
    <w:rsid w:val="00D57A81"/>
    <w:rsid w:val="00D60D6A"/>
    <w:rsid w:val="00D62E5C"/>
    <w:rsid w:val="00D653C1"/>
    <w:rsid w:val="00D702E9"/>
    <w:rsid w:val="00D70FF7"/>
    <w:rsid w:val="00D74BBC"/>
    <w:rsid w:val="00D7792E"/>
    <w:rsid w:val="00D80C46"/>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B7200"/>
    <w:rsid w:val="00EC195E"/>
    <w:rsid w:val="00ED1EF8"/>
    <w:rsid w:val="00ED20A2"/>
    <w:rsid w:val="00ED4D8B"/>
    <w:rsid w:val="00ED7061"/>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3AA0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Llangunllo STW PS</Site_x0020_Name>
    <Internal_x002f_External xmlns="859f7ad6-93f6-4205-b62b-a17f28acbbac">Outgoing document</Internal_x002f_External>
    <Post_x0020_code xmlns="859f7ad6-93f6-4205-b62b-a17f28acbbac">LD7 1SN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Llangunllo STW PS, Off B4356 Nr Lugg View, Llangynllo, Kington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8F41404-1A4F-4CA4-BB41-E8439CDA4417}"/>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855F622-D64C-492F-B23F-944A57A6C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3277</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2020-05-05T09:33:00Z</dcterms:created>
  <dcterms:modified xsi:type="dcterms:W3CDTF">2020-05-05T09:33:00Z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e2d44b62-820b-42e0-a411-d43f9e2bb11d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REGU-212-51521</vt:lpwstr>
  </property>
  <property fmtid="{D5CDD505-2E9C-101B-9397-08002B2CF9AE}" pid="36" name="_dlc_DocIdUrl">
    <vt:lpwstr>https://cyfoethnaturiolcymru.sharepoint.com/teams/Regulatory/Permitting/_layouts/15/DocIdRedir.aspx?ID=REGU-212-51521, REGU-212-51521</vt:lpwstr>
  </property>
</Properties>
</file>