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D19B0" w14:textId="77777777" w:rsidR="0085657E" w:rsidRDefault="0085657E" w:rsidP="0085657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19DB16F" wp14:editId="49ACE79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9AF536C" w14:textId="77777777" w:rsidR="0085657E" w:rsidRDefault="0085657E" w:rsidP="0085657E">
      <w:pPr>
        <w:pStyle w:val="coverTitle"/>
        <w:spacing w:line="312" w:lineRule="auto"/>
        <w:rPr>
          <w:rFonts w:cs="Arial"/>
        </w:rPr>
      </w:pPr>
    </w:p>
    <w:p w14:paraId="362031F3" w14:textId="77777777" w:rsidR="0085657E" w:rsidRDefault="0085657E" w:rsidP="0085657E">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C28F758" w14:textId="77777777" w:rsidR="0085657E" w:rsidRDefault="0085657E" w:rsidP="0085657E">
      <w:pPr>
        <w:pStyle w:val="a"/>
        <w:tabs>
          <w:tab w:val="left" w:pos="8328"/>
        </w:tabs>
        <w:spacing w:line="312" w:lineRule="auto"/>
      </w:pPr>
      <w:r>
        <w:t>The Environmental Permitting (England &amp; Wales) Regulations 2016</w:t>
      </w:r>
      <w:r>
        <w:tab/>
      </w:r>
    </w:p>
    <w:p w14:paraId="1AA5AA10" w14:textId="77777777" w:rsidR="0085657E" w:rsidRDefault="0085657E" w:rsidP="0085657E">
      <w:pPr>
        <w:pStyle w:val="a"/>
        <w:spacing w:line="312" w:lineRule="auto"/>
      </w:pPr>
    </w:p>
    <w:p w14:paraId="6079D90A" w14:textId="77777777" w:rsidR="0085657E" w:rsidRDefault="0085657E" w:rsidP="0085657E">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D883B6F" w14:textId="77777777" w:rsidR="0085657E" w:rsidRDefault="0085657E" w:rsidP="0085657E">
      <w:pPr>
        <w:pStyle w:val="coverLicenceHolder"/>
        <w:pBdr>
          <w:top w:val="single" w:sz="4" w:space="25" w:color="auto"/>
        </w:pBdr>
        <w:spacing w:line="312" w:lineRule="auto"/>
        <w:rPr>
          <w:color w:val="FF0000"/>
        </w:rPr>
      </w:pPr>
    </w:p>
    <w:p w14:paraId="2E5CF342" w14:textId="521B3BB8" w:rsidR="0085657E" w:rsidRPr="00145330" w:rsidRDefault="0085657E" w:rsidP="0085657E">
      <w:pPr>
        <w:pStyle w:val="coverLicenceHolder"/>
        <w:pBdr>
          <w:top w:val="single" w:sz="4" w:space="25" w:color="auto"/>
        </w:pBdr>
        <w:spacing w:line="276" w:lineRule="auto"/>
        <w:contextualSpacing/>
      </w:pPr>
      <w:fldSimple w:instr=" MERGEFIELD Site_name ">
        <w:r w:rsidR="00EE4A32">
          <w:rPr>
            <w:noProof/>
          </w:rPr>
          <w:t>CSO at Liswerry Rd/Aberthaw Rd Newport</w:t>
        </w:r>
      </w:fldSimple>
    </w:p>
    <w:p w14:paraId="3EECEDF6" w14:textId="46AC529C" w:rsidR="0085657E" w:rsidRPr="00145330" w:rsidRDefault="0085657E" w:rsidP="0085657E">
      <w:pPr>
        <w:pStyle w:val="coverLicenceHolder"/>
        <w:pBdr>
          <w:top w:val="single" w:sz="4" w:space="25" w:color="auto"/>
        </w:pBdr>
        <w:spacing w:line="276" w:lineRule="auto"/>
        <w:contextualSpacing/>
      </w:pPr>
      <w:fldSimple w:instr=" MERGEFIELD DSI_ADD2 ">
        <w:r w:rsidR="00145330" w:rsidRPr="00145330">
          <w:rPr>
            <w:noProof/>
          </w:rPr>
          <w:t>102 Aberthaw Rd</w:t>
        </w:r>
      </w:fldSimple>
    </w:p>
    <w:p w14:paraId="2271DF0B" w14:textId="644597D7" w:rsidR="0085657E" w:rsidRPr="00145330" w:rsidRDefault="0085657E" w:rsidP="0085657E">
      <w:pPr>
        <w:pStyle w:val="coverLicenceHolder"/>
        <w:pBdr>
          <w:top w:val="single" w:sz="4" w:space="25" w:color="auto"/>
        </w:pBdr>
        <w:spacing w:line="276" w:lineRule="auto"/>
        <w:contextualSpacing/>
      </w:pPr>
      <w:fldSimple w:instr=" MERGEFIELD DSI_ADD3 ">
        <w:r w:rsidR="00145330" w:rsidRPr="00145330">
          <w:rPr>
            <w:noProof/>
          </w:rPr>
          <w:t>Newport</w:t>
        </w:r>
      </w:fldSimple>
    </w:p>
    <w:p w14:paraId="05867953" w14:textId="65E584A5" w:rsidR="0085657E" w:rsidRPr="00145330" w:rsidRDefault="0085657E" w:rsidP="0085657E">
      <w:pPr>
        <w:pStyle w:val="coverLicenceHolder"/>
        <w:pBdr>
          <w:top w:val="single" w:sz="4" w:space="25" w:color="auto"/>
        </w:pBdr>
        <w:spacing w:line="276" w:lineRule="auto"/>
        <w:contextualSpacing/>
      </w:pPr>
      <w:fldSimple w:instr=" MERGEFIELD DSI_ADD4 ">
        <w:r w:rsidR="00145330" w:rsidRPr="00145330">
          <w:rPr>
            <w:noProof/>
          </w:rPr>
          <w:t>Gwent</w:t>
        </w:r>
      </w:fldSimple>
    </w:p>
    <w:p w14:paraId="12E90DD7" w14:textId="4D9F4533" w:rsidR="0085657E" w:rsidRPr="00145330" w:rsidRDefault="0085657E" w:rsidP="0085657E">
      <w:pPr>
        <w:pStyle w:val="coverLicenceHolder"/>
        <w:pBdr>
          <w:top w:val="single" w:sz="4" w:space="25" w:color="auto"/>
        </w:pBdr>
        <w:spacing w:line="276" w:lineRule="auto"/>
        <w:contextualSpacing/>
      </w:pPr>
      <w:fldSimple w:instr=" MERGEFIELD DSI_POST_CODE ">
        <w:r w:rsidR="00145330" w:rsidRPr="00145330">
          <w:rPr>
            <w:noProof/>
          </w:rPr>
          <w:t>NP19 9QR</w:t>
        </w:r>
      </w:fldSimple>
    </w:p>
    <w:p w14:paraId="11C4BCC9" w14:textId="77777777" w:rsidR="0085657E" w:rsidRPr="00145330" w:rsidRDefault="0085657E" w:rsidP="0085657E">
      <w:pPr>
        <w:pStyle w:val="coverLicenceHolder"/>
        <w:pBdr>
          <w:top w:val="single" w:sz="4" w:space="25" w:color="auto"/>
        </w:pBdr>
        <w:spacing w:before="120" w:line="270" w:lineRule="exact"/>
        <w:rPr>
          <w:rFonts w:cs="Arial"/>
          <w:sz w:val="22"/>
          <w:szCs w:val="22"/>
        </w:rPr>
      </w:pPr>
    </w:p>
    <w:p w14:paraId="438B3007" w14:textId="77777777" w:rsidR="0085657E" w:rsidRPr="00145330" w:rsidRDefault="0085657E" w:rsidP="0085657E">
      <w:pPr>
        <w:pStyle w:val="coverLicenceHolder"/>
        <w:pBdr>
          <w:top w:val="single" w:sz="4" w:space="25" w:color="auto"/>
        </w:pBdr>
        <w:spacing w:before="120" w:line="276" w:lineRule="auto"/>
        <w:rPr>
          <w:rFonts w:cs="Arial"/>
          <w:szCs w:val="24"/>
        </w:rPr>
      </w:pPr>
      <w:r w:rsidRPr="00145330">
        <w:rPr>
          <w:rFonts w:cs="Arial"/>
          <w:szCs w:val="24"/>
        </w:rPr>
        <w:t>Variation application number</w:t>
      </w:r>
    </w:p>
    <w:p w14:paraId="4DBE618C" w14:textId="6F687993" w:rsidR="0085657E" w:rsidRPr="00145330" w:rsidRDefault="0085657E" w:rsidP="0085657E">
      <w:pPr>
        <w:pStyle w:val="coverLicenceHolder"/>
        <w:pBdr>
          <w:top w:val="single" w:sz="4" w:space="25" w:color="auto"/>
        </w:pBdr>
        <w:spacing w:before="60" w:line="276" w:lineRule="auto"/>
        <w:rPr>
          <w:rFonts w:cs="Arial"/>
          <w:szCs w:val="24"/>
        </w:rPr>
      </w:pPr>
      <w:r w:rsidRPr="00145330">
        <w:rPr>
          <w:rFonts w:cs="Arial"/>
          <w:szCs w:val="24"/>
        </w:rPr>
        <w:fldChar w:fldCharType="begin"/>
      </w:r>
      <w:r w:rsidRPr="00145330">
        <w:rPr>
          <w:rFonts w:cs="Arial"/>
          <w:szCs w:val="24"/>
        </w:rPr>
        <w:instrText xml:space="preserve"> MERGEFIELD PAN </w:instrText>
      </w:r>
      <w:r w:rsidRPr="00145330">
        <w:rPr>
          <w:rFonts w:cs="Arial"/>
          <w:szCs w:val="24"/>
        </w:rPr>
        <w:fldChar w:fldCharType="separate"/>
      </w:r>
      <w:r w:rsidR="00145330" w:rsidRPr="00145330">
        <w:rPr>
          <w:rFonts w:cs="Arial"/>
          <w:noProof/>
          <w:szCs w:val="24"/>
        </w:rPr>
        <w:t>PAN-009442</w:t>
      </w:r>
      <w:r w:rsidRPr="00145330">
        <w:rPr>
          <w:rFonts w:cs="Arial"/>
          <w:szCs w:val="24"/>
        </w:rPr>
        <w:fldChar w:fldCharType="end"/>
      </w:r>
    </w:p>
    <w:p w14:paraId="1BB10C02" w14:textId="77777777" w:rsidR="0085657E" w:rsidRPr="00145330" w:rsidRDefault="0085657E" w:rsidP="0085657E">
      <w:pPr>
        <w:pStyle w:val="coverAuthNos"/>
        <w:spacing w:before="480" w:line="276" w:lineRule="auto"/>
        <w:rPr>
          <w:color w:val="auto"/>
          <w:sz w:val="24"/>
          <w:lang w:val="de-DE"/>
        </w:rPr>
      </w:pPr>
      <w:r w:rsidRPr="00145330">
        <w:rPr>
          <w:color w:val="auto"/>
          <w:sz w:val="24"/>
          <w:lang w:val="de-DE"/>
        </w:rPr>
        <w:t>Permit number</w:t>
      </w:r>
    </w:p>
    <w:p w14:paraId="72265B86" w14:textId="0A9BB607" w:rsidR="0085657E" w:rsidRPr="00145330" w:rsidRDefault="0085657E" w:rsidP="0085657E">
      <w:pPr>
        <w:spacing w:before="60" w:after="0"/>
        <w:ind w:left="3249" w:firstLine="720"/>
        <w:rPr>
          <w:sz w:val="24"/>
          <w:lang w:val="de-DE"/>
        </w:rPr>
      </w:pPr>
      <w:r w:rsidRPr="00145330">
        <w:rPr>
          <w:rFonts w:ascii="Arial" w:hAnsi="Arial"/>
          <w:sz w:val="24"/>
          <w:lang w:val="de-DE"/>
        </w:rPr>
        <w:fldChar w:fldCharType="begin"/>
      </w:r>
      <w:r w:rsidRPr="00145330">
        <w:rPr>
          <w:rFonts w:ascii="Arial" w:hAnsi="Arial"/>
          <w:sz w:val="24"/>
          <w:lang w:val="de-DE"/>
        </w:rPr>
        <w:instrText xml:space="preserve"> MERGEFIELD Permit_number </w:instrText>
      </w:r>
      <w:r w:rsidRPr="00145330">
        <w:rPr>
          <w:rFonts w:ascii="Arial" w:hAnsi="Arial"/>
          <w:sz w:val="24"/>
          <w:lang w:val="de-DE"/>
        </w:rPr>
        <w:fldChar w:fldCharType="separate"/>
      </w:r>
      <w:r w:rsidR="00145330" w:rsidRPr="00145330">
        <w:rPr>
          <w:rFonts w:ascii="Arial" w:hAnsi="Arial"/>
          <w:noProof/>
          <w:sz w:val="24"/>
          <w:lang w:val="de-DE"/>
        </w:rPr>
        <w:t>AN0159901</w:t>
      </w:r>
      <w:r w:rsidRPr="00145330">
        <w:rPr>
          <w:rFonts w:ascii="Arial" w:hAnsi="Arial"/>
          <w:sz w:val="24"/>
          <w:lang w:val="de-DE"/>
        </w:rPr>
        <w:fldChar w:fldCharType="end"/>
      </w:r>
    </w:p>
    <w:p w14:paraId="449229BA" w14:textId="77777777" w:rsidR="0085657E" w:rsidRDefault="0085657E" w:rsidP="0085657E">
      <w:pPr>
        <w:rPr>
          <w:lang w:val="de-DE"/>
        </w:rPr>
      </w:pPr>
    </w:p>
    <w:p w14:paraId="36579CC3" w14:textId="77777777" w:rsidR="0085657E" w:rsidRDefault="0085657E" w:rsidP="0085657E">
      <w:pPr>
        <w:rPr>
          <w:lang w:val="de-DE"/>
        </w:rPr>
      </w:pPr>
    </w:p>
    <w:p w14:paraId="5A25B6A9" w14:textId="77777777" w:rsidR="0085657E" w:rsidRDefault="0085657E" w:rsidP="0085657E">
      <w:pPr>
        <w:jc w:val="center"/>
        <w:rPr>
          <w:lang w:val="de-DE"/>
        </w:rPr>
      </w:pPr>
    </w:p>
    <w:p w14:paraId="73DD58B8" w14:textId="77777777" w:rsidR="0085657E" w:rsidRDefault="0085657E" w:rsidP="0085657E">
      <w:pPr>
        <w:rPr>
          <w:lang w:val="de-DE"/>
        </w:rPr>
      </w:pPr>
    </w:p>
    <w:p w14:paraId="0DA17732" w14:textId="77777777" w:rsidR="0085657E" w:rsidRDefault="0085657E" w:rsidP="0085657E">
      <w:pPr>
        <w:pStyle w:val="coverAuthNos"/>
        <w:tabs>
          <w:tab w:val="left" w:pos="5270"/>
        </w:tabs>
        <w:spacing w:line="312" w:lineRule="auto"/>
        <w:rPr>
          <w:lang w:val="de-DE"/>
        </w:rPr>
      </w:pPr>
      <w:r>
        <w:rPr>
          <w:lang w:val="de-DE"/>
        </w:rPr>
        <w:tab/>
      </w:r>
    </w:p>
    <w:p w14:paraId="06665F75" w14:textId="77777777" w:rsidR="0085657E" w:rsidRDefault="0085657E" w:rsidP="0085657E">
      <w:pPr>
        <w:pStyle w:val="coverAuthNos"/>
        <w:spacing w:line="312" w:lineRule="auto"/>
        <w:ind w:left="0"/>
        <w:rPr>
          <w:lang w:val="de-DE"/>
        </w:rPr>
      </w:pPr>
    </w:p>
    <w:p w14:paraId="2068B803" w14:textId="77777777" w:rsidR="0085657E" w:rsidRDefault="0085657E" w:rsidP="0085657E">
      <w:pPr>
        <w:pStyle w:val="coverAuthNos"/>
        <w:spacing w:line="312" w:lineRule="auto"/>
        <w:ind w:left="0"/>
        <w:rPr>
          <w:lang w:val="de-DE"/>
        </w:rPr>
      </w:pPr>
    </w:p>
    <w:p w14:paraId="6C6820E1" w14:textId="77777777" w:rsidR="0085657E" w:rsidRDefault="0085657E" w:rsidP="0085657E">
      <w:pPr>
        <w:pStyle w:val="coverAuthNos"/>
        <w:spacing w:line="312" w:lineRule="auto"/>
        <w:ind w:left="0"/>
        <w:rPr>
          <w:lang w:val="de-DE"/>
        </w:rPr>
      </w:pPr>
    </w:p>
    <w:p w14:paraId="71C2571D" w14:textId="77777777" w:rsidR="0085657E" w:rsidRDefault="0085657E" w:rsidP="0085657E">
      <w:pPr>
        <w:pStyle w:val="coverAuthNos"/>
        <w:spacing w:line="312" w:lineRule="auto"/>
        <w:ind w:left="0"/>
        <w:rPr>
          <w:lang w:val="de-DE"/>
        </w:rPr>
      </w:pPr>
    </w:p>
    <w:p w14:paraId="4794EBA5" w14:textId="77777777" w:rsidR="0085657E" w:rsidRDefault="0085657E" w:rsidP="0085657E">
      <w:pPr>
        <w:pStyle w:val="coverAuthNos"/>
        <w:spacing w:line="312" w:lineRule="auto"/>
        <w:ind w:left="0"/>
        <w:rPr>
          <w:lang w:val="de-DE"/>
        </w:rPr>
      </w:pPr>
    </w:p>
    <w:p w14:paraId="3720F960" w14:textId="0521A6CB" w:rsidR="0085657E" w:rsidRPr="00145330" w:rsidRDefault="0085657E" w:rsidP="0085657E">
      <w:pPr>
        <w:pStyle w:val="Heading1nonum"/>
        <w:spacing w:before="0" w:after="0" w:line="276" w:lineRule="auto"/>
        <w:jc w:val="center"/>
      </w:pPr>
      <w:fldSimple w:instr=" MERGEFIELD Site_name ">
        <w:r w:rsidR="00EE4A32">
          <w:rPr>
            <w:noProof/>
          </w:rPr>
          <w:t>CSO at Liswerry Rd/Aberthaw Rd Newport</w:t>
        </w:r>
      </w:fldSimple>
    </w:p>
    <w:p w14:paraId="070BA8F4" w14:textId="3D26B11D" w:rsidR="0085657E" w:rsidRPr="00145330" w:rsidRDefault="0085657E" w:rsidP="0085657E">
      <w:pPr>
        <w:pStyle w:val="Heading1nonum"/>
        <w:spacing w:before="80" w:after="0" w:line="312" w:lineRule="auto"/>
        <w:jc w:val="center"/>
      </w:pPr>
      <w:r w:rsidRPr="00145330">
        <w:t xml:space="preserve">Permit Number </w:t>
      </w:r>
      <w:fldSimple w:instr=" MERGEFIELD Permit_number ">
        <w:r w:rsidR="00145330" w:rsidRPr="00145330">
          <w:rPr>
            <w:noProof/>
          </w:rPr>
          <w:t>AN0159901</w:t>
        </w:r>
      </w:fldSimple>
    </w:p>
    <w:p w14:paraId="655D3A48" w14:textId="77777777" w:rsidR="0085657E" w:rsidRDefault="0085657E" w:rsidP="0085657E">
      <w:pPr>
        <w:pStyle w:val="Heading1nonum"/>
        <w:spacing w:line="312" w:lineRule="auto"/>
      </w:pPr>
      <w:r>
        <w:t>Introductory note</w:t>
      </w:r>
    </w:p>
    <w:p w14:paraId="4491CB5A" w14:textId="77777777" w:rsidR="0085657E" w:rsidRDefault="0085657E" w:rsidP="0085657E">
      <w:pPr>
        <w:pStyle w:val="Heading2a"/>
        <w:spacing w:before="120" w:line="312" w:lineRule="auto"/>
        <w:rPr>
          <w:i w:val="0"/>
        </w:rPr>
      </w:pPr>
      <w:r>
        <w:rPr>
          <w:i w:val="0"/>
        </w:rPr>
        <w:t>This introductory note does not form a part of the permit</w:t>
      </w:r>
    </w:p>
    <w:p w14:paraId="28330474" w14:textId="77777777" w:rsidR="0085657E" w:rsidRDefault="0085657E" w:rsidP="0085657E">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83E97ED" w14:textId="77777777" w:rsidR="0085657E" w:rsidRDefault="0085657E" w:rsidP="0085657E">
      <w:pPr>
        <w:pStyle w:val="Draftingnote"/>
        <w:spacing w:before="0" w:line="276" w:lineRule="auto"/>
        <w:contextualSpacing/>
        <w:rPr>
          <w:rFonts w:cs="Arial"/>
          <w:i w:val="0"/>
          <w:color w:val="FF0000"/>
          <w:sz w:val="22"/>
          <w:szCs w:val="22"/>
        </w:rPr>
      </w:pPr>
    </w:p>
    <w:p w14:paraId="24574B5F" w14:textId="77777777" w:rsidR="0085657E" w:rsidRDefault="0085657E" w:rsidP="0085657E">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3F3410C" w14:textId="77777777" w:rsidR="0085657E" w:rsidRDefault="0085657E" w:rsidP="0085657E">
      <w:pPr>
        <w:pStyle w:val="Draftingnote"/>
        <w:spacing w:before="0" w:line="276" w:lineRule="auto"/>
        <w:contextualSpacing/>
        <w:rPr>
          <w:rFonts w:cs="Arial"/>
          <w:i w:val="0"/>
          <w:color w:val="000000"/>
          <w:sz w:val="22"/>
          <w:szCs w:val="22"/>
        </w:rPr>
      </w:pPr>
    </w:p>
    <w:p w14:paraId="6613326A" w14:textId="77777777" w:rsidR="0085657E" w:rsidRDefault="0085657E" w:rsidP="0085657E">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981EA2C" w14:textId="77777777" w:rsidR="0085657E" w:rsidRDefault="0085657E" w:rsidP="0085657E">
      <w:pPr>
        <w:pStyle w:val="Draftingnote"/>
        <w:spacing w:before="0" w:line="276" w:lineRule="auto"/>
        <w:contextualSpacing/>
        <w:rPr>
          <w:rFonts w:cs="Arial"/>
          <w:i w:val="0"/>
          <w:color w:val="000000"/>
          <w:sz w:val="22"/>
          <w:szCs w:val="22"/>
        </w:rPr>
      </w:pPr>
    </w:p>
    <w:p w14:paraId="58014F68" w14:textId="77777777" w:rsidR="0085657E" w:rsidRDefault="0085657E" w:rsidP="0085657E">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550362D" w14:textId="77777777" w:rsidR="0085657E" w:rsidRDefault="0085657E" w:rsidP="0085657E">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5657E" w14:paraId="48BA142D" w14:textId="77777777" w:rsidTr="00A47387">
        <w:trPr>
          <w:cantSplit/>
        </w:trPr>
        <w:tc>
          <w:tcPr>
            <w:tcW w:w="8046" w:type="dxa"/>
            <w:gridSpan w:val="3"/>
            <w:tcBorders>
              <w:top w:val="nil"/>
              <w:left w:val="nil"/>
              <w:bottom w:val="single" w:sz="6" w:space="0" w:color="auto"/>
              <w:right w:val="nil"/>
            </w:tcBorders>
            <w:shd w:val="clear" w:color="auto" w:fill="000000"/>
            <w:hideMark/>
          </w:tcPr>
          <w:p w14:paraId="313B3DAE" w14:textId="77777777" w:rsidR="0085657E" w:rsidRDefault="0085657E" w:rsidP="00A47387">
            <w:pPr>
              <w:pStyle w:val="Tabletitle"/>
              <w:spacing w:line="312" w:lineRule="auto"/>
              <w:rPr>
                <w:rFonts w:ascii="Arial" w:hAnsi="Arial" w:cs="Arial"/>
                <w:color w:val="FFFFFF"/>
              </w:rPr>
            </w:pPr>
            <w:r>
              <w:rPr>
                <w:rFonts w:ascii="Arial" w:hAnsi="Arial" w:cs="Arial"/>
                <w:color w:val="FFFFFF"/>
              </w:rPr>
              <w:t>Status Log of the permit</w:t>
            </w:r>
          </w:p>
        </w:tc>
      </w:tr>
      <w:tr w:rsidR="0085657E" w14:paraId="398A8216" w14:textId="77777777" w:rsidTr="00A47387">
        <w:tc>
          <w:tcPr>
            <w:tcW w:w="3794" w:type="dxa"/>
            <w:tcBorders>
              <w:top w:val="single" w:sz="6" w:space="0" w:color="auto"/>
              <w:left w:val="nil"/>
              <w:bottom w:val="single" w:sz="6" w:space="0" w:color="auto"/>
              <w:right w:val="nil"/>
            </w:tcBorders>
            <w:hideMark/>
          </w:tcPr>
          <w:p w14:paraId="25A4E5A1" w14:textId="77777777" w:rsidR="0085657E" w:rsidRDefault="0085657E" w:rsidP="00A4738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20A1ED1" w14:textId="77777777" w:rsidR="0085657E" w:rsidRDefault="0085657E" w:rsidP="00A4738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94CFCCA" w14:textId="77777777" w:rsidR="0085657E" w:rsidRDefault="0085657E" w:rsidP="00A47387">
            <w:pPr>
              <w:pStyle w:val="Tablehead"/>
              <w:spacing w:line="312" w:lineRule="auto"/>
              <w:rPr>
                <w:rFonts w:ascii="Arial" w:hAnsi="Arial" w:cs="Arial"/>
              </w:rPr>
            </w:pPr>
            <w:r>
              <w:rPr>
                <w:rFonts w:ascii="Arial" w:hAnsi="Arial" w:cs="Arial"/>
              </w:rPr>
              <w:t>Comments</w:t>
            </w:r>
          </w:p>
        </w:tc>
      </w:tr>
      <w:tr w:rsidR="002205C7" w14:paraId="6167A205" w14:textId="77777777" w:rsidTr="00A47387">
        <w:tc>
          <w:tcPr>
            <w:tcW w:w="3794" w:type="dxa"/>
            <w:tcBorders>
              <w:top w:val="single" w:sz="6" w:space="0" w:color="auto"/>
              <w:left w:val="nil"/>
              <w:bottom w:val="single" w:sz="6" w:space="0" w:color="auto"/>
              <w:right w:val="nil"/>
            </w:tcBorders>
            <w:vAlign w:val="center"/>
          </w:tcPr>
          <w:p w14:paraId="55694D39" w14:textId="7C207853" w:rsidR="002205C7" w:rsidRDefault="00C41C72" w:rsidP="00A47387">
            <w:pPr>
              <w:pStyle w:val="Tablebody"/>
              <w:spacing w:line="276" w:lineRule="auto"/>
              <w:rPr>
                <w:rFonts w:ascii="Arial" w:hAnsi="Arial" w:cs="Arial"/>
                <w:color w:val="auto"/>
                <w:sz w:val="22"/>
                <w:szCs w:val="22"/>
              </w:rPr>
            </w:pPr>
            <w:r>
              <w:rPr>
                <w:rFonts w:ascii="Arial" w:hAnsi="Arial" w:cs="Arial"/>
                <w:color w:val="auto"/>
                <w:sz w:val="22"/>
                <w:szCs w:val="22"/>
              </w:rPr>
              <w:t xml:space="preserve">Variation </w:t>
            </w:r>
            <w:r w:rsidR="009727E6">
              <w:rPr>
                <w:rFonts w:ascii="Arial" w:hAnsi="Arial" w:cs="Arial"/>
                <w:color w:val="auto"/>
                <w:sz w:val="22"/>
                <w:szCs w:val="22"/>
              </w:rPr>
              <w:t>determined</w:t>
            </w:r>
          </w:p>
        </w:tc>
        <w:tc>
          <w:tcPr>
            <w:tcW w:w="1984" w:type="dxa"/>
            <w:tcBorders>
              <w:top w:val="single" w:sz="6" w:space="0" w:color="auto"/>
              <w:left w:val="nil"/>
              <w:bottom w:val="single" w:sz="6" w:space="0" w:color="auto"/>
              <w:right w:val="nil"/>
            </w:tcBorders>
            <w:vAlign w:val="center"/>
          </w:tcPr>
          <w:p w14:paraId="43C46890" w14:textId="304077CF" w:rsidR="002205C7" w:rsidRPr="00AD4D73" w:rsidRDefault="00A47387" w:rsidP="00A47387">
            <w:pPr>
              <w:pStyle w:val="Tablebody"/>
              <w:spacing w:line="276" w:lineRule="auto"/>
              <w:rPr>
                <w:rFonts w:ascii="Arial" w:hAnsi="Arial" w:cs="Arial"/>
                <w:color w:val="auto"/>
                <w:sz w:val="22"/>
                <w:szCs w:val="22"/>
              </w:rPr>
            </w:pPr>
            <w:r w:rsidRPr="00A47387">
              <w:rPr>
                <w:rFonts w:ascii="Arial" w:hAnsi="Arial" w:cs="Arial"/>
                <w:color w:val="auto"/>
                <w:sz w:val="22"/>
                <w:szCs w:val="22"/>
              </w:rPr>
              <w:t>08/09/10</w:t>
            </w:r>
          </w:p>
        </w:tc>
        <w:tc>
          <w:tcPr>
            <w:tcW w:w="2268" w:type="dxa"/>
            <w:tcBorders>
              <w:top w:val="single" w:sz="6" w:space="0" w:color="auto"/>
              <w:left w:val="nil"/>
              <w:bottom w:val="single" w:sz="6" w:space="0" w:color="auto"/>
              <w:right w:val="nil"/>
            </w:tcBorders>
            <w:vAlign w:val="center"/>
          </w:tcPr>
          <w:p w14:paraId="60EC3986" w14:textId="28163CBC" w:rsidR="002205C7" w:rsidRDefault="00A47387" w:rsidP="00A47387">
            <w:pPr>
              <w:pStyle w:val="Tablebody"/>
              <w:spacing w:line="276" w:lineRule="auto"/>
              <w:rPr>
                <w:rFonts w:ascii="Arial" w:hAnsi="Arial" w:cs="Arial"/>
                <w:color w:val="auto"/>
                <w:sz w:val="22"/>
                <w:szCs w:val="22"/>
              </w:rPr>
            </w:pPr>
            <w:r>
              <w:rPr>
                <w:rFonts w:ascii="Arial" w:hAnsi="Arial" w:cs="Arial"/>
                <w:color w:val="auto"/>
                <w:sz w:val="22"/>
                <w:szCs w:val="22"/>
              </w:rPr>
              <w:t>Issued in the form of a schedule</w:t>
            </w:r>
          </w:p>
        </w:tc>
      </w:tr>
      <w:tr w:rsidR="0085657E" w14:paraId="6EC4BFD7" w14:textId="77777777" w:rsidTr="00A47387">
        <w:tc>
          <w:tcPr>
            <w:tcW w:w="3794" w:type="dxa"/>
            <w:tcBorders>
              <w:top w:val="single" w:sz="6" w:space="0" w:color="auto"/>
              <w:left w:val="nil"/>
              <w:bottom w:val="single" w:sz="6" w:space="0" w:color="auto"/>
              <w:right w:val="nil"/>
            </w:tcBorders>
            <w:vAlign w:val="center"/>
            <w:hideMark/>
          </w:tcPr>
          <w:p w14:paraId="0EEAD924" w14:textId="77777777" w:rsidR="0085657E" w:rsidRDefault="0085657E" w:rsidP="00A47387">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6298FC03" w14:textId="516DD2F2" w:rsidR="0085657E" w:rsidRDefault="0085657E" w:rsidP="00A47387">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Pr="00145330">
              <w:rPr>
                <w:rFonts w:ascii="Arial" w:hAnsi="Arial" w:cs="Arial"/>
                <w:color w:val="auto"/>
                <w:sz w:val="22"/>
                <w:szCs w:val="22"/>
              </w:rPr>
              <w:fldChar w:fldCharType="begin"/>
            </w:r>
            <w:r w:rsidRPr="00145330">
              <w:rPr>
                <w:rFonts w:ascii="Arial" w:hAnsi="Arial" w:cs="Arial"/>
                <w:color w:val="auto"/>
                <w:sz w:val="22"/>
                <w:szCs w:val="22"/>
              </w:rPr>
              <w:instrText xml:space="preserve"> MERGEFIELD PAN </w:instrText>
            </w:r>
            <w:r w:rsidRPr="00145330">
              <w:rPr>
                <w:rFonts w:ascii="Arial" w:hAnsi="Arial" w:cs="Arial"/>
                <w:color w:val="auto"/>
                <w:sz w:val="22"/>
                <w:szCs w:val="22"/>
              </w:rPr>
              <w:fldChar w:fldCharType="separate"/>
            </w:r>
            <w:r w:rsidR="00145330" w:rsidRPr="00145330">
              <w:rPr>
                <w:rFonts w:ascii="Arial" w:hAnsi="Arial" w:cs="Arial"/>
                <w:noProof/>
                <w:color w:val="auto"/>
                <w:sz w:val="22"/>
                <w:szCs w:val="22"/>
              </w:rPr>
              <w:t>PAN-009442</w:t>
            </w:r>
            <w:r w:rsidRPr="00145330">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2208F94D" w14:textId="77777777" w:rsidR="0085657E" w:rsidRPr="00AD4D73" w:rsidRDefault="0085657E" w:rsidP="00A47387">
            <w:pPr>
              <w:pStyle w:val="Tablebody"/>
              <w:spacing w:line="276" w:lineRule="auto"/>
              <w:rPr>
                <w:rFonts w:ascii="Arial" w:hAnsi="Arial" w:cs="Arial"/>
                <w:color w:val="auto"/>
                <w:sz w:val="22"/>
                <w:szCs w:val="22"/>
              </w:rPr>
            </w:pPr>
            <w:r w:rsidRPr="00AD4D73">
              <w:rPr>
                <w:rFonts w:ascii="Arial" w:hAnsi="Arial" w:cs="Arial"/>
                <w:color w:val="auto"/>
                <w:sz w:val="22"/>
                <w:szCs w:val="22"/>
              </w:rPr>
              <w:t>Duly Made</w:t>
            </w:r>
          </w:p>
          <w:p w14:paraId="4D50BC43" w14:textId="2F53B18D" w:rsidR="0085657E" w:rsidRPr="00AD4D73" w:rsidRDefault="0085657E" w:rsidP="00A47387">
            <w:pPr>
              <w:pStyle w:val="Tablebody"/>
              <w:spacing w:line="276" w:lineRule="auto"/>
              <w:rPr>
                <w:rFonts w:ascii="Arial" w:hAnsi="Arial" w:cs="Arial"/>
                <w:color w:val="auto"/>
                <w:sz w:val="22"/>
                <w:szCs w:val="22"/>
              </w:rPr>
            </w:pPr>
            <w:r w:rsidRPr="00AD4D73">
              <w:rPr>
                <w:rFonts w:ascii="Arial" w:hAnsi="Arial" w:cs="Arial"/>
                <w:color w:val="auto"/>
                <w:sz w:val="22"/>
                <w:szCs w:val="22"/>
              </w:rPr>
              <w:fldChar w:fldCharType="begin"/>
            </w:r>
            <w:r w:rsidRPr="00AD4D73">
              <w:rPr>
                <w:rFonts w:ascii="Arial" w:hAnsi="Arial" w:cs="Arial"/>
                <w:color w:val="auto"/>
                <w:sz w:val="22"/>
                <w:szCs w:val="22"/>
              </w:rPr>
              <w:instrText xml:space="preserve"> MERGEFIELD Dulymade_date \@ dd/MM/yyyy </w:instrText>
            </w:r>
            <w:r w:rsidRPr="00AD4D73">
              <w:rPr>
                <w:rFonts w:ascii="Arial" w:hAnsi="Arial" w:cs="Arial"/>
                <w:color w:val="auto"/>
                <w:sz w:val="22"/>
                <w:szCs w:val="22"/>
              </w:rPr>
              <w:fldChar w:fldCharType="separate"/>
            </w:r>
            <w:r w:rsidR="00AD4D73" w:rsidRPr="00AD4D73">
              <w:rPr>
                <w:rFonts w:ascii="Arial" w:hAnsi="Arial" w:cs="Arial"/>
                <w:noProof/>
                <w:color w:val="auto"/>
                <w:sz w:val="22"/>
                <w:szCs w:val="22"/>
              </w:rPr>
              <w:t>01/01/2020</w:t>
            </w:r>
            <w:r w:rsidRPr="00AD4D73">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hideMark/>
          </w:tcPr>
          <w:p w14:paraId="2D534682" w14:textId="77777777" w:rsidR="0085657E" w:rsidRDefault="0085657E" w:rsidP="00A47387">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85657E" w14:paraId="2977DAB6" w14:textId="77777777" w:rsidTr="00A47387">
        <w:tc>
          <w:tcPr>
            <w:tcW w:w="3794" w:type="dxa"/>
            <w:tcBorders>
              <w:top w:val="single" w:sz="6" w:space="0" w:color="auto"/>
              <w:left w:val="nil"/>
              <w:bottom w:val="single" w:sz="6" w:space="0" w:color="auto"/>
              <w:right w:val="nil"/>
            </w:tcBorders>
            <w:vAlign w:val="center"/>
            <w:hideMark/>
          </w:tcPr>
          <w:p w14:paraId="0D009A69" w14:textId="77777777" w:rsidR="0085657E" w:rsidRDefault="0085657E" w:rsidP="00A47387">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B3078FF" w14:textId="20729BF2" w:rsidR="0085657E" w:rsidRDefault="0085657E" w:rsidP="00A47387">
            <w:pPr>
              <w:pStyle w:val="Tablebody"/>
              <w:spacing w:line="276" w:lineRule="auto"/>
              <w:rPr>
                <w:rFonts w:ascii="Arial" w:hAnsi="Arial" w:cs="Arial"/>
                <w:color w:val="auto"/>
                <w:sz w:val="22"/>
                <w:szCs w:val="22"/>
              </w:rPr>
            </w:pPr>
            <w:r w:rsidRPr="00145330">
              <w:rPr>
                <w:rFonts w:ascii="Arial" w:hAnsi="Arial" w:cs="Arial"/>
                <w:color w:val="auto"/>
                <w:sz w:val="22"/>
                <w:szCs w:val="22"/>
              </w:rPr>
              <w:fldChar w:fldCharType="begin"/>
            </w:r>
            <w:r w:rsidRPr="00145330">
              <w:rPr>
                <w:rFonts w:ascii="Arial" w:hAnsi="Arial" w:cs="Arial"/>
                <w:color w:val="auto"/>
                <w:sz w:val="22"/>
                <w:szCs w:val="22"/>
              </w:rPr>
              <w:instrText xml:space="preserve"> MERGEFIELD Permit_number </w:instrText>
            </w:r>
            <w:r w:rsidRPr="00145330">
              <w:rPr>
                <w:rFonts w:ascii="Arial" w:hAnsi="Arial" w:cs="Arial"/>
                <w:color w:val="auto"/>
                <w:sz w:val="22"/>
                <w:szCs w:val="22"/>
              </w:rPr>
              <w:fldChar w:fldCharType="separate"/>
            </w:r>
            <w:r w:rsidR="00145330" w:rsidRPr="00145330">
              <w:rPr>
                <w:rFonts w:ascii="Arial" w:hAnsi="Arial" w:cs="Arial"/>
                <w:noProof/>
                <w:color w:val="auto"/>
                <w:sz w:val="22"/>
                <w:szCs w:val="22"/>
              </w:rPr>
              <w:t>AN0159901</w:t>
            </w:r>
            <w:r w:rsidRPr="00145330">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3D9EBA16" w14:textId="12FB172A" w:rsidR="0085657E" w:rsidRDefault="00FA17F0" w:rsidP="00A47387">
            <w:pPr>
              <w:pStyle w:val="Tablebody"/>
              <w:spacing w:line="276" w:lineRule="auto"/>
              <w:rPr>
                <w:rFonts w:ascii="Arial" w:hAnsi="Arial" w:cs="Arial"/>
                <w:color w:val="FF0000"/>
                <w:sz w:val="22"/>
                <w:szCs w:val="22"/>
              </w:rPr>
            </w:pPr>
            <w:r w:rsidRPr="00FA17F0">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0D55A3C1" w14:textId="77777777" w:rsidR="0085657E" w:rsidRDefault="0085657E" w:rsidP="00A47387">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60E4969" w14:textId="77777777" w:rsidR="0085657E" w:rsidRDefault="0085657E" w:rsidP="0085657E">
      <w:pPr>
        <w:pStyle w:val="Heading3nonum"/>
        <w:spacing w:line="312" w:lineRule="auto"/>
        <w:jc w:val="both"/>
        <w:rPr>
          <w:i/>
        </w:rPr>
      </w:pPr>
    </w:p>
    <w:p w14:paraId="1D23446C" w14:textId="77777777" w:rsidR="0085657E" w:rsidRDefault="0085657E" w:rsidP="0085657E">
      <w:pPr>
        <w:pStyle w:val="Heading3nonum"/>
        <w:spacing w:line="312" w:lineRule="auto"/>
        <w:rPr>
          <w:sz w:val="22"/>
          <w:szCs w:val="22"/>
        </w:rPr>
      </w:pPr>
      <w:r>
        <w:rPr>
          <w:sz w:val="22"/>
          <w:szCs w:val="22"/>
        </w:rPr>
        <w:t>End of Introductory Note</w:t>
      </w:r>
    </w:p>
    <w:p w14:paraId="6D049FB3" w14:textId="77777777" w:rsidR="0085657E" w:rsidRDefault="0085657E" w:rsidP="0085657E">
      <w:pPr>
        <w:pStyle w:val="Draftingnote"/>
        <w:spacing w:line="312" w:lineRule="auto"/>
      </w:pPr>
      <w:bookmarkStart w:id="1" w:name="_GoBack"/>
      <w:bookmarkEnd w:id="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5657E" w14:paraId="027EE2CE" w14:textId="77777777" w:rsidTr="00A47387">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56F8645" w14:textId="77777777" w:rsidR="0085657E" w:rsidRDefault="0085657E" w:rsidP="00A47387">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8CFB53A" w14:textId="77777777" w:rsidR="0085657E" w:rsidRDefault="0085657E" w:rsidP="0085657E">
      <w:pPr>
        <w:pStyle w:val="Act"/>
        <w:spacing w:line="276" w:lineRule="auto"/>
        <w:rPr>
          <w:rFonts w:cs="Arial"/>
          <w:sz w:val="22"/>
          <w:szCs w:val="22"/>
        </w:rPr>
      </w:pPr>
      <w:r>
        <w:rPr>
          <w:rFonts w:cs="Arial"/>
          <w:sz w:val="22"/>
          <w:szCs w:val="22"/>
        </w:rPr>
        <w:t>The Environmental Permitting (England and Wales) Regulations 2016</w:t>
      </w:r>
    </w:p>
    <w:p w14:paraId="33685B59" w14:textId="77777777" w:rsidR="0085657E" w:rsidRDefault="0085657E" w:rsidP="0085657E">
      <w:pPr>
        <w:pStyle w:val="Heading3nonum"/>
        <w:spacing w:before="0" w:line="276" w:lineRule="auto"/>
        <w:rPr>
          <w:sz w:val="22"/>
        </w:rPr>
      </w:pPr>
      <w:bookmarkStart w:id="3" w:name="_Hlt13295849"/>
      <w:bookmarkEnd w:id="3"/>
    </w:p>
    <w:p w14:paraId="458537AE" w14:textId="77777777" w:rsidR="0085657E" w:rsidRDefault="0085657E" w:rsidP="0085657E">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2B5D997" w14:textId="77777777" w:rsidR="0085657E" w:rsidRDefault="0085657E" w:rsidP="0085657E">
      <w:pPr>
        <w:pStyle w:val="Data"/>
        <w:spacing w:line="276" w:lineRule="auto"/>
        <w:rPr>
          <w:rStyle w:val="change"/>
          <w:rFonts w:cs="Arial"/>
          <w:szCs w:val="22"/>
        </w:rPr>
      </w:pPr>
    </w:p>
    <w:p w14:paraId="3569455B" w14:textId="77777777" w:rsidR="0085657E" w:rsidRPr="00A7123B" w:rsidRDefault="0085657E" w:rsidP="0085657E">
      <w:pPr>
        <w:pStyle w:val="Heading3nonum"/>
        <w:spacing w:before="0" w:line="276" w:lineRule="auto"/>
        <w:ind w:right="1701"/>
      </w:pPr>
      <w:r>
        <w:rPr>
          <w:rFonts w:cs="Arial"/>
          <w:sz w:val="22"/>
          <w:szCs w:val="22"/>
        </w:rPr>
        <w:t>P</w:t>
      </w:r>
      <w:r w:rsidRPr="00A7123B">
        <w:rPr>
          <w:rFonts w:cs="Arial"/>
          <w:sz w:val="22"/>
          <w:szCs w:val="22"/>
        </w:rPr>
        <w:t>ermit number</w:t>
      </w:r>
    </w:p>
    <w:p w14:paraId="2296832F" w14:textId="7FA91194" w:rsidR="0085657E" w:rsidRPr="00AD6904" w:rsidRDefault="0085657E" w:rsidP="0085657E">
      <w:pPr>
        <w:pStyle w:val="Data"/>
        <w:spacing w:line="276" w:lineRule="auto"/>
        <w:rPr>
          <w:rFonts w:cs="Arial"/>
          <w:color w:val="auto"/>
          <w:sz w:val="22"/>
          <w:szCs w:val="22"/>
        </w:rPr>
      </w:pPr>
      <w:r w:rsidRPr="00AD6904">
        <w:rPr>
          <w:rFonts w:cs="Arial"/>
          <w:color w:val="auto"/>
          <w:sz w:val="22"/>
          <w:szCs w:val="22"/>
        </w:rPr>
        <w:fldChar w:fldCharType="begin"/>
      </w:r>
      <w:r w:rsidRPr="00AD6904">
        <w:rPr>
          <w:rFonts w:cs="Arial"/>
          <w:color w:val="auto"/>
          <w:sz w:val="22"/>
          <w:szCs w:val="22"/>
        </w:rPr>
        <w:instrText xml:space="preserve"> MERGEFIELD Permit_number </w:instrText>
      </w:r>
      <w:r w:rsidRPr="00AD6904">
        <w:rPr>
          <w:rFonts w:cs="Arial"/>
          <w:color w:val="auto"/>
          <w:sz w:val="22"/>
          <w:szCs w:val="22"/>
        </w:rPr>
        <w:fldChar w:fldCharType="separate"/>
      </w:r>
      <w:r w:rsidR="00145330" w:rsidRPr="00AD6904">
        <w:rPr>
          <w:rFonts w:cs="Arial"/>
          <w:noProof/>
          <w:color w:val="auto"/>
          <w:sz w:val="22"/>
          <w:szCs w:val="22"/>
        </w:rPr>
        <w:t>AN0159901</w:t>
      </w:r>
      <w:r w:rsidRPr="00AD6904">
        <w:rPr>
          <w:rFonts w:cs="Arial"/>
          <w:color w:val="auto"/>
          <w:sz w:val="22"/>
          <w:szCs w:val="22"/>
        </w:rPr>
        <w:fldChar w:fldCharType="end"/>
      </w:r>
    </w:p>
    <w:p w14:paraId="033374B9" w14:textId="77777777" w:rsidR="0085657E" w:rsidRDefault="0085657E" w:rsidP="0085657E">
      <w:pPr>
        <w:pStyle w:val="Data"/>
        <w:spacing w:line="276" w:lineRule="auto"/>
        <w:rPr>
          <w:rStyle w:val="change"/>
          <w:rFonts w:cs="Arial"/>
          <w:color w:val="auto"/>
        </w:rPr>
      </w:pPr>
    </w:p>
    <w:p w14:paraId="68119E18" w14:textId="77777777" w:rsidR="0085657E" w:rsidRPr="00A7123B" w:rsidRDefault="0085657E" w:rsidP="0085657E">
      <w:pPr>
        <w:pStyle w:val="Data"/>
        <w:spacing w:line="276" w:lineRule="auto"/>
        <w:rPr>
          <w:rStyle w:val="change"/>
          <w:rFonts w:cs="Arial"/>
          <w:b w:val="0"/>
          <w:color w:val="auto"/>
          <w:sz w:val="22"/>
          <w:szCs w:val="22"/>
        </w:rPr>
      </w:pPr>
      <w:bookmarkStart w:id="4" w:name="_Hlk13917238"/>
      <w:r w:rsidRPr="00A7123B">
        <w:rPr>
          <w:rStyle w:val="change"/>
          <w:rFonts w:cs="Arial"/>
          <w:b w:val="0"/>
          <w:color w:val="auto"/>
          <w:sz w:val="22"/>
          <w:szCs w:val="22"/>
        </w:rPr>
        <w:t>I</w:t>
      </w:r>
      <w:r>
        <w:rPr>
          <w:rStyle w:val="change"/>
          <w:rFonts w:cs="Arial"/>
          <w:b w:val="0"/>
          <w:color w:val="auto"/>
          <w:sz w:val="22"/>
          <w:szCs w:val="22"/>
        </w:rPr>
        <w:t>ssued to</w:t>
      </w:r>
    </w:p>
    <w:p w14:paraId="06EAE41A" w14:textId="77777777" w:rsidR="0085657E" w:rsidRDefault="0085657E" w:rsidP="0085657E">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C3D7AB4" w14:textId="77777777" w:rsidR="0085657E" w:rsidRDefault="0085657E" w:rsidP="0085657E">
      <w:pPr>
        <w:pStyle w:val="Heading3nonum"/>
        <w:spacing w:before="0" w:line="276" w:lineRule="auto"/>
        <w:rPr>
          <w:rFonts w:cs="Arial"/>
          <w:color w:val="auto"/>
          <w:sz w:val="22"/>
          <w:szCs w:val="22"/>
        </w:rPr>
      </w:pPr>
    </w:p>
    <w:p w14:paraId="5D99539C" w14:textId="77777777" w:rsidR="0085657E" w:rsidRDefault="0085657E" w:rsidP="0085657E">
      <w:pPr>
        <w:pStyle w:val="Heading3nonum"/>
        <w:spacing w:before="0" w:line="276" w:lineRule="auto"/>
        <w:rPr>
          <w:rStyle w:val="change"/>
          <w:i/>
          <w:color w:val="auto"/>
        </w:rPr>
      </w:pPr>
      <w:r>
        <w:rPr>
          <w:color w:val="auto"/>
          <w:sz w:val="22"/>
        </w:rPr>
        <w:t>whose registered office is</w:t>
      </w:r>
      <w:bookmarkStart w:id="5" w:name="InstallationAddress21"/>
    </w:p>
    <w:bookmarkEnd w:id="5"/>
    <w:p w14:paraId="5E296A33" w14:textId="77777777" w:rsidR="0085657E" w:rsidRDefault="0085657E" w:rsidP="0085657E">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5DC2142" w14:textId="77777777" w:rsidR="0085657E" w:rsidRDefault="0085657E" w:rsidP="0085657E">
      <w:pPr>
        <w:pStyle w:val="Data"/>
        <w:spacing w:line="276" w:lineRule="auto"/>
        <w:rPr>
          <w:rStyle w:val="change"/>
          <w:rFonts w:cs="Arial"/>
          <w:color w:val="auto"/>
          <w:sz w:val="22"/>
          <w:szCs w:val="22"/>
        </w:rPr>
      </w:pPr>
      <w:r>
        <w:rPr>
          <w:rStyle w:val="change"/>
          <w:rFonts w:cs="Arial"/>
          <w:color w:val="auto"/>
          <w:sz w:val="22"/>
          <w:szCs w:val="22"/>
        </w:rPr>
        <w:t>Nelson</w:t>
      </w:r>
    </w:p>
    <w:p w14:paraId="18F4CF0D" w14:textId="77777777" w:rsidR="0085657E" w:rsidRDefault="0085657E" w:rsidP="0085657E">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02B7D2C2" w14:textId="77777777" w:rsidR="0085657E" w:rsidRDefault="0085657E" w:rsidP="0085657E">
      <w:pPr>
        <w:pStyle w:val="Data"/>
        <w:spacing w:line="276" w:lineRule="auto"/>
        <w:rPr>
          <w:rStyle w:val="change"/>
          <w:rFonts w:cs="Arial"/>
          <w:color w:val="auto"/>
          <w:sz w:val="22"/>
          <w:szCs w:val="22"/>
        </w:rPr>
      </w:pPr>
      <w:r>
        <w:rPr>
          <w:rStyle w:val="change"/>
          <w:rFonts w:cs="Arial"/>
          <w:color w:val="auto"/>
          <w:sz w:val="22"/>
          <w:szCs w:val="22"/>
        </w:rPr>
        <w:t>Mid Glamorgan</w:t>
      </w:r>
    </w:p>
    <w:p w14:paraId="611D1652" w14:textId="77777777" w:rsidR="0085657E" w:rsidRDefault="0085657E" w:rsidP="0085657E">
      <w:pPr>
        <w:pStyle w:val="Data"/>
        <w:spacing w:line="276" w:lineRule="auto"/>
        <w:rPr>
          <w:rStyle w:val="change"/>
          <w:color w:val="auto"/>
          <w:sz w:val="22"/>
          <w:szCs w:val="22"/>
        </w:rPr>
      </w:pPr>
      <w:r>
        <w:rPr>
          <w:rStyle w:val="change"/>
          <w:rFonts w:cs="Arial"/>
          <w:color w:val="auto"/>
          <w:sz w:val="22"/>
          <w:szCs w:val="22"/>
        </w:rPr>
        <w:t>CF46 6LY</w:t>
      </w:r>
    </w:p>
    <w:bookmarkEnd w:id="4"/>
    <w:p w14:paraId="33EE2A53" w14:textId="77777777" w:rsidR="0085657E" w:rsidRDefault="0085657E" w:rsidP="0085657E">
      <w:pPr>
        <w:pStyle w:val="Data"/>
        <w:spacing w:line="276" w:lineRule="auto"/>
        <w:rPr>
          <w:rStyle w:val="change"/>
          <w:rFonts w:cs="Arial"/>
          <w:color w:val="auto"/>
          <w:sz w:val="22"/>
          <w:szCs w:val="22"/>
        </w:rPr>
      </w:pPr>
    </w:p>
    <w:p w14:paraId="52DA7729" w14:textId="77777777" w:rsidR="0085657E" w:rsidRDefault="0085657E" w:rsidP="0085657E">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21A44E6" w14:textId="77777777" w:rsidR="0085657E" w:rsidRDefault="0085657E" w:rsidP="0085657E">
      <w:pPr>
        <w:pStyle w:val="Data"/>
        <w:spacing w:line="276" w:lineRule="auto"/>
        <w:ind w:right="1701"/>
        <w:rPr>
          <w:b w:val="0"/>
          <w:color w:val="auto"/>
          <w:sz w:val="22"/>
          <w:szCs w:val="22"/>
        </w:rPr>
      </w:pPr>
    </w:p>
    <w:p w14:paraId="64D1FFB2" w14:textId="77777777" w:rsidR="0085657E" w:rsidRDefault="0085657E" w:rsidP="0085657E">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74B4F31" w14:textId="17A98886" w:rsidR="0085657E" w:rsidRPr="00AD6904" w:rsidRDefault="0085657E" w:rsidP="0085657E">
      <w:pPr>
        <w:pStyle w:val="Data"/>
        <w:spacing w:line="276" w:lineRule="auto"/>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Site_name </w:instrText>
      </w:r>
      <w:r w:rsidRPr="00AD6904">
        <w:rPr>
          <w:rStyle w:val="change"/>
          <w:rFonts w:cs="Arial"/>
          <w:color w:val="auto"/>
          <w:sz w:val="22"/>
          <w:szCs w:val="22"/>
        </w:rPr>
        <w:fldChar w:fldCharType="separate"/>
      </w:r>
      <w:r w:rsidR="00EE4A32">
        <w:rPr>
          <w:rStyle w:val="change"/>
          <w:rFonts w:cs="Arial"/>
          <w:noProof/>
          <w:color w:val="auto"/>
          <w:sz w:val="22"/>
          <w:szCs w:val="22"/>
        </w:rPr>
        <w:t>CSO at Liswerry Rd/Aberthaw Rd Newport</w:t>
      </w:r>
      <w:r w:rsidRPr="00AD6904">
        <w:rPr>
          <w:rStyle w:val="change"/>
          <w:rFonts w:cs="Arial"/>
          <w:color w:val="auto"/>
          <w:sz w:val="22"/>
          <w:szCs w:val="22"/>
        </w:rPr>
        <w:fldChar w:fldCharType="end"/>
      </w:r>
    </w:p>
    <w:p w14:paraId="4F29EA7C" w14:textId="48C987DE" w:rsidR="0085657E" w:rsidRPr="00AD6904" w:rsidRDefault="0085657E" w:rsidP="0085657E">
      <w:pPr>
        <w:pStyle w:val="Data"/>
        <w:spacing w:line="276" w:lineRule="auto"/>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DSI_ADD2 </w:instrText>
      </w:r>
      <w:r w:rsidRPr="00AD6904">
        <w:rPr>
          <w:rStyle w:val="change"/>
          <w:rFonts w:cs="Arial"/>
          <w:color w:val="auto"/>
          <w:sz w:val="22"/>
          <w:szCs w:val="22"/>
        </w:rPr>
        <w:fldChar w:fldCharType="separate"/>
      </w:r>
      <w:r w:rsidR="00145330" w:rsidRPr="00AD6904">
        <w:rPr>
          <w:rStyle w:val="change"/>
          <w:rFonts w:cs="Arial"/>
          <w:noProof/>
          <w:color w:val="auto"/>
          <w:sz w:val="22"/>
          <w:szCs w:val="22"/>
        </w:rPr>
        <w:t>102 Aberthaw Rd</w:t>
      </w:r>
      <w:r w:rsidRPr="00AD6904">
        <w:rPr>
          <w:rStyle w:val="change"/>
          <w:rFonts w:cs="Arial"/>
          <w:color w:val="auto"/>
          <w:sz w:val="22"/>
          <w:szCs w:val="22"/>
        </w:rPr>
        <w:fldChar w:fldCharType="end"/>
      </w:r>
    </w:p>
    <w:p w14:paraId="16156F2A" w14:textId="55B6B5B3" w:rsidR="0085657E" w:rsidRPr="00AD6904" w:rsidRDefault="0085657E" w:rsidP="0085657E">
      <w:pPr>
        <w:pStyle w:val="Data"/>
        <w:spacing w:line="276" w:lineRule="auto"/>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DSI_ADD3 </w:instrText>
      </w:r>
      <w:r w:rsidRPr="00AD6904">
        <w:rPr>
          <w:rStyle w:val="change"/>
          <w:rFonts w:cs="Arial"/>
          <w:color w:val="auto"/>
          <w:sz w:val="22"/>
          <w:szCs w:val="22"/>
        </w:rPr>
        <w:fldChar w:fldCharType="separate"/>
      </w:r>
      <w:r w:rsidR="00145330" w:rsidRPr="00AD6904">
        <w:rPr>
          <w:rStyle w:val="change"/>
          <w:rFonts w:cs="Arial"/>
          <w:noProof/>
          <w:color w:val="auto"/>
          <w:sz w:val="22"/>
          <w:szCs w:val="22"/>
        </w:rPr>
        <w:t>Newport</w:t>
      </w:r>
      <w:r w:rsidRPr="00AD6904">
        <w:rPr>
          <w:rStyle w:val="change"/>
          <w:rFonts w:cs="Arial"/>
          <w:color w:val="auto"/>
          <w:sz w:val="22"/>
          <w:szCs w:val="22"/>
        </w:rPr>
        <w:fldChar w:fldCharType="end"/>
      </w:r>
    </w:p>
    <w:p w14:paraId="4F56691C" w14:textId="5C31C4A6" w:rsidR="0085657E" w:rsidRPr="00AD6904" w:rsidRDefault="0085657E" w:rsidP="0085657E">
      <w:pPr>
        <w:pStyle w:val="Data"/>
        <w:spacing w:line="276" w:lineRule="auto"/>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DSI_ADD4 </w:instrText>
      </w:r>
      <w:r w:rsidRPr="00AD6904">
        <w:rPr>
          <w:rStyle w:val="change"/>
          <w:rFonts w:cs="Arial"/>
          <w:color w:val="auto"/>
          <w:sz w:val="22"/>
          <w:szCs w:val="22"/>
        </w:rPr>
        <w:fldChar w:fldCharType="separate"/>
      </w:r>
      <w:r w:rsidR="00145330" w:rsidRPr="00AD6904">
        <w:rPr>
          <w:rStyle w:val="change"/>
          <w:rFonts w:cs="Arial"/>
          <w:noProof/>
          <w:color w:val="auto"/>
          <w:sz w:val="22"/>
          <w:szCs w:val="22"/>
        </w:rPr>
        <w:t>Gwent</w:t>
      </w:r>
      <w:r w:rsidRPr="00AD6904">
        <w:rPr>
          <w:rStyle w:val="change"/>
          <w:rFonts w:cs="Arial"/>
          <w:color w:val="auto"/>
          <w:sz w:val="22"/>
          <w:szCs w:val="22"/>
        </w:rPr>
        <w:fldChar w:fldCharType="end"/>
      </w:r>
    </w:p>
    <w:p w14:paraId="410B429F" w14:textId="10A66BB0" w:rsidR="0085657E" w:rsidRPr="00AD6904" w:rsidRDefault="0085657E" w:rsidP="0085657E">
      <w:pPr>
        <w:pStyle w:val="Data"/>
        <w:spacing w:line="276" w:lineRule="auto"/>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DSI_POST_CODE </w:instrText>
      </w:r>
      <w:r w:rsidRPr="00AD6904">
        <w:rPr>
          <w:rStyle w:val="change"/>
          <w:rFonts w:cs="Arial"/>
          <w:color w:val="auto"/>
          <w:sz w:val="22"/>
          <w:szCs w:val="22"/>
        </w:rPr>
        <w:fldChar w:fldCharType="separate"/>
      </w:r>
      <w:r w:rsidR="00145330" w:rsidRPr="00AD6904">
        <w:rPr>
          <w:rStyle w:val="change"/>
          <w:rFonts w:cs="Arial"/>
          <w:noProof/>
          <w:color w:val="auto"/>
          <w:sz w:val="22"/>
          <w:szCs w:val="22"/>
        </w:rPr>
        <w:t>NP19 9QR</w:t>
      </w:r>
      <w:r w:rsidRPr="00AD6904">
        <w:rPr>
          <w:rStyle w:val="change"/>
          <w:rFonts w:cs="Arial"/>
          <w:color w:val="auto"/>
          <w:sz w:val="22"/>
          <w:szCs w:val="22"/>
        </w:rPr>
        <w:fldChar w:fldCharType="end"/>
      </w:r>
    </w:p>
    <w:p w14:paraId="6807935E" w14:textId="77777777" w:rsidR="0085657E" w:rsidRDefault="0085657E" w:rsidP="0085657E">
      <w:pPr>
        <w:pStyle w:val="Heading3nonum"/>
        <w:spacing w:before="0" w:line="276" w:lineRule="auto"/>
        <w:rPr>
          <w:rFonts w:cs="Arial"/>
          <w:color w:val="auto"/>
          <w:sz w:val="22"/>
          <w:szCs w:val="22"/>
        </w:rPr>
      </w:pPr>
    </w:p>
    <w:p w14:paraId="05AD738A" w14:textId="77777777" w:rsidR="0085657E" w:rsidRDefault="0085657E" w:rsidP="0085657E">
      <w:pPr>
        <w:pStyle w:val="Heading3nonum"/>
        <w:spacing w:before="0" w:line="276" w:lineRule="auto"/>
        <w:rPr>
          <w:rFonts w:cs="Arial"/>
          <w:color w:val="auto"/>
          <w:sz w:val="22"/>
          <w:szCs w:val="22"/>
        </w:rPr>
      </w:pPr>
      <w:r>
        <w:rPr>
          <w:rFonts w:cs="Arial"/>
          <w:color w:val="auto"/>
          <w:sz w:val="22"/>
          <w:szCs w:val="22"/>
        </w:rPr>
        <w:t>to the extent set out in the schedules.</w:t>
      </w:r>
    </w:p>
    <w:p w14:paraId="6A36284E" w14:textId="77777777" w:rsidR="0085657E" w:rsidRDefault="0085657E" w:rsidP="0085657E">
      <w:pPr>
        <w:pStyle w:val="Heading3nonum"/>
        <w:spacing w:before="0" w:line="276" w:lineRule="auto"/>
        <w:rPr>
          <w:rFonts w:cs="Arial"/>
          <w:color w:val="auto"/>
          <w:sz w:val="22"/>
          <w:szCs w:val="22"/>
        </w:rPr>
      </w:pPr>
    </w:p>
    <w:p w14:paraId="3AB53ADD" w14:textId="1F884835" w:rsidR="0085657E" w:rsidRDefault="0085657E" w:rsidP="0085657E">
      <w:pPr>
        <w:pStyle w:val="Heading3nonum"/>
        <w:spacing w:before="0" w:line="276" w:lineRule="auto"/>
        <w:rPr>
          <w:rFonts w:cs="Arial"/>
          <w:color w:val="auto"/>
          <w:sz w:val="22"/>
          <w:szCs w:val="22"/>
        </w:rPr>
      </w:pPr>
      <w:r w:rsidRPr="00FA17F0">
        <w:rPr>
          <w:rFonts w:cs="Arial"/>
          <w:color w:val="auto"/>
          <w:sz w:val="22"/>
          <w:szCs w:val="22"/>
        </w:rPr>
        <w:t xml:space="preserve">The notice shall take effect from </w:t>
      </w:r>
      <w:r w:rsidR="00FA17F0" w:rsidRPr="00FA17F0">
        <w:rPr>
          <w:rFonts w:cs="Arial"/>
          <w:color w:val="auto"/>
          <w:sz w:val="22"/>
          <w:szCs w:val="22"/>
        </w:rPr>
        <w:t>01/05/2020</w:t>
      </w:r>
      <w:r>
        <w:rPr>
          <w:rFonts w:cs="Arial"/>
          <w:color w:val="auto"/>
          <w:sz w:val="22"/>
          <w:szCs w:val="22"/>
        </w:rPr>
        <w:t>.</w:t>
      </w:r>
    </w:p>
    <w:p w14:paraId="559FF3CB" w14:textId="77777777" w:rsidR="0085657E" w:rsidRDefault="0085657E" w:rsidP="0085657E">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5657E" w14:paraId="0BC111E1" w14:textId="77777777" w:rsidTr="00A47387">
        <w:trPr>
          <w:trHeight w:hRule="exact" w:val="393"/>
        </w:trPr>
        <w:tc>
          <w:tcPr>
            <w:tcW w:w="6210" w:type="dxa"/>
            <w:tcBorders>
              <w:top w:val="nil"/>
              <w:left w:val="nil"/>
              <w:bottom w:val="single" w:sz="4" w:space="0" w:color="auto"/>
              <w:right w:val="nil"/>
            </w:tcBorders>
            <w:hideMark/>
          </w:tcPr>
          <w:p w14:paraId="7458A5D5" w14:textId="77777777" w:rsidR="0085657E" w:rsidRPr="00FA17F0" w:rsidRDefault="0085657E" w:rsidP="00A47387">
            <w:pPr>
              <w:pStyle w:val="Heading3nonum"/>
              <w:spacing w:before="0"/>
              <w:ind w:right="1701"/>
              <w:rPr>
                <w:rFonts w:cs="Arial"/>
                <w:color w:val="auto"/>
                <w:sz w:val="22"/>
                <w:szCs w:val="22"/>
              </w:rPr>
            </w:pPr>
            <w:r w:rsidRPr="00FA17F0">
              <w:rPr>
                <w:rFonts w:cs="Arial"/>
                <w:color w:val="auto"/>
                <w:sz w:val="22"/>
                <w:szCs w:val="22"/>
              </w:rPr>
              <w:t>Name</w:t>
            </w:r>
          </w:p>
        </w:tc>
        <w:tc>
          <w:tcPr>
            <w:tcW w:w="2437" w:type="dxa"/>
            <w:tcBorders>
              <w:top w:val="nil"/>
              <w:left w:val="nil"/>
              <w:bottom w:val="single" w:sz="4" w:space="0" w:color="auto"/>
              <w:right w:val="nil"/>
            </w:tcBorders>
            <w:hideMark/>
          </w:tcPr>
          <w:p w14:paraId="07DEDC96" w14:textId="77777777" w:rsidR="0085657E" w:rsidRPr="00FA17F0" w:rsidRDefault="0085657E" w:rsidP="00A47387">
            <w:pPr>
              <w:pStyle w:val="Heading3nonum"/>
              <w:spacing w:before="0"/>
              <w:ind w:right="1701"/>
              <w:rPr>
                <w:rFonts w:cs="Arial"/>
                <w:color w:val="auto"/>
                <w:sz w:val="22"/>
                <w:szCs w:val="22"/>
              </w:rPr>
            </w:pPr>
            <w:r w:rsidRPr="00FA17F0">
              <w:rPr>
                <w:rFonts w:cs="Arial"/>
                <w:color w:val="auto"/>
                <w:sz w:val="22"/>
                <w:szCs w:val="22"/>
              </w:rPr>
              <w:t>Date</w:t>
            </w:r>
          </w:p>
        </w:tc>
      </w:tr>
      <w:tr w:rsidR="0085657E" w14:paraId="19926E51" w14:textId="77777777" w:rsidTr="00A47387">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8D79EBD" w14:textId="4A46D559" w:rsidR="0085657E" w:rsidRPr="00FA17F0" w:rsidRDefault="0085657E" w:rsidP="00A47387">
            <w:pPr>
              <w:pStyle w:val="Heading3nonum"/>
              <w:spacing w:before="0"/>
              <w:ind w:right="-135"/>
              <w:rPr>
                <w:rFonts w:cs="Arial"/>
                <w:b/>
                <w:color w:val="auto"/>
                <w:sz w:val="22"/>
                <w:szCs w:val="22"/>
              </w:rPr>
            </w:pPr>
          </w:p>
          <w:p w14:paraId="1A7384BC" w14:textId="6E4C361D" w:rsidR="00FA17F0" w:rsidRPr="00FA17F0" w:rsidRDefault="00FA17F0" w:rsidP="00FA17F0">
            <w:pPr>
              <w:pStyle w:val="Heading3nonum"/>
              <w:spacing w:before="0"/>
              <w:ind w:right="-135"/>
              <w:jc w:val="center"/>
              <w:rPr>
                <w:rFonts w:cs="Arial"/>
                <w:b/>
                <w:color w:val="auto"/>
                <w:sz w:val="22"/>
                <w:szCs w:val="22"/>
              </w:rPr>
            </w:pPr>
            <w:r w:rsidRPr="00FA17F0">
              <w:rPr>
                <w:rFonts w:cs="Arial"/>
                <w:b/>
                <w:color w:val="auto"/>
                <w:sz w:val="22"/>
                <w:szCs w:val="22"/>
              </w:rPr>
              <w:t>Amy Nethercott</w:t>
            </w:r>
          </w:p>
          <w:p w14:paraId="52F15C66" w14:textId="77777777" w:rsidR="0085657E" w:rsidRPr="00FA17F0" w:rsidRDefault="0085657E" w:rsidP="00A47387">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1072A78C" w14:textId="11B178D5" w:rsidR="0085657E" w:rsidRPr="00FA17F0" w:rsidRDefault="00FA17F0" w:rsidP="00FA17F0">
            <w:pPr>
              <w:pStyle w:val="Heading3nonum"/>
              <w:spacing w:before="0"/>
              <w:ind w:right="34"/>
              <w:jc w:val="center"/>
              <w:rPr>
                <w:rFonts w:cs="Arial"/>
                <w:b/>
                <w:color w:val="auto"/>
                <w:sz w:val="22"/>
                <w:szCs w:val="22"/>
              </w:rPr>
            </w:pPr>
            <w:r w:rsidRPr="00FA17F0">
              <w:rPr>
                <w:rFonts w:cs="Arial"/>
                <w:b/>
                <w:color w:val="auto"/>
                <w:sz w:val="22"/>
                <w:szCs w:val="22"/>
              </w:rPr>
              <w:t>01/05/2020</w:t>
            </w:r>
          </w:p>
        </w:tc>
      </w:tr>
    </w:tbl>
    <w:p w14:paraId="219EE5B4" w14:textId="77777777" w:rsidR="0085657E" w:rsidRDefault="0085657E" w:rsidP="0085657E">
      <w:pPr>
        <w:pStyle w:val="Heading3nonum"/>
        <w:spacing w:before="0"/>
        <w:rPr>
          <w:rFonts w:cs="Arial"/>
          <w:sz w:val="22"/>
          <w:szCs w:val="22"/>
        </w:rPr>
      </w:pPr>
    </w:p>
    <w:p w14:paraId="67DF00C8" w14:textId="77777777" w:rsidR="0085657E" w:rsidRDefault="0085657E" w:rsidP="0085657E">
      <w:pPr>
        <w:pStyle w:val="Heading3nonum"/>
        <w:spacing w:before="0"/>
        <w:rPr>
          <w:rFonts w:cs="Arial"/>
          <w:sz w:val="22"/>
          <w:szCs w:val="22"/>
        </w:rPr>
      </w:pPr>
      <w:r>
        <w:rPr>
          <w:rFonts w:cs="Arial"/>
          <w:sz w:val="22"/>
          <w:szCs w:val="22"/>
        </w:rPr>
        <w:t>Authorised on behalf of Natural Resources Wales</w:t>
      </w:r>
    </w:p>
    <w:p w14:paraId="712DE30D" w14:textId="77777777" w:rsidR="0085657E" w:rsidRDefault="0085657E" w:rsidP="0085657E">
      <w:pPr>
        <w:pStyle w:val="Draftingnote"/>
        <w:spacing w:before="120"/>
        <w:rPr>
          <w:b/>
          <w:i w:val="0"/>
          <w:color w:val="000000"/>
          <w:sz w:val="22"/>
          <w:szCs w:val="22"/>
        </w:rPr>
      </w:pPr>
      <w:r>
        <w:rPr>
          <w:i w:val="0"/>
        </w:rPr>
        <w:br w:type="page"/>
      </w:r>
      <w:r>
        <w:rPr>
          <w:b/>
          <w:i w:val="0"/>
          <w:color w:val="000000"/>
          <w:sz w:val="22"/>
          <w:szCs w:val="22"/>
        </w:rPr>
        <w:t>Schedule 1</w:t>
      </w:r>
    </w:p>
    <w:p w14:paraId="086C673B" w14:textId="77777777" w:rsidR="0085657E" w:rsidRDefault="0085657E" w:rsidP="0085657E">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1C0FF80" w14:textId="77777777" w:rsidR="0085657E" w:rsidRDefault="0085657E" w:rsidP="0085657E">
      <w:pPr>
        <w:pStyle w:val="Heading3nonum"/>
        <w:rPr>
          <w:rFonts w:cs="Arial"/>
          <w:color w:val="FF0000"/>
          <w:sz w:val="22"/>
          <w:szCs w:val="22"/>
        </w:rPr>
      </w:pPr>
    </w:p>
    <w:p w14:paraId="2416ACC4" w14:textId="77777777" w:rsidR="0085657E" w:rsidRDefault="0085657E" w:rsidP="0085657E">
      <w:pPr>
        <w:pStyle w:val="Heading3nonum"/>
        <w:rPr>
          <w:rFonts w:cs="Arial"/>
          <w:b/>
          <w:color w:val="auto"/>
          <w:sz w:val="22"/>
          <w:szCs w:val="22"/>
        </w:rPr>
      </w:pPr>
      <w:r>
        <w:rPr>
          <w:rFonts w:cs="Arial"/>
          <w:b/>
          <w:color w:val="auto"/>
          <w:sz w:val="22"/>
          <w:szCs w:val="22"/>
        </w:rPr>
        <w:t>Schedule 2 – consolidated permit</w:t>
      </w:r>
    </w:p>
    <w:p w14:paraId="14EE97D3" w14:textId="77777777" w:rsidR="0085657E" w:rsidRDefault="0085657E" w:rsidP="0085657E">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5657E" w14:paraId="4BD98027" w14:textId="77777777" w:rsidTr="00A47387">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0432B1B" w14:textId="77777777" w:rsidR="0085657E" w:rsidRDefault="0085657E" w:rsidP="00A47387">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72162DBC" w14:textId="77777777" w:rsidR="0085657E" w:rsidRDefault="0085657E" w:rsidP="0085657E">
      <w:pPr>
        <w:pStyle w:val="Act"/>
        <w:spacing w:line="276" w:lineRule="auto"/>
        <w:ind w:firstLine="1276"/>
        <w:rPr>
          <w:sz w:val="22"/>
          <w:szCs w:val="22"/>
        </w:rPr>
      </w:pPr>
      <w:r>
        <w:rPr>
          <w:sz w:val="22"/>
          <w:szCs w:val="22"/>
        </w:rPr>
        <w:t>The Environmental Permitting (England and Wales) Regulations 2016</w:t>
      </w:r>
    </w:p>
    <w:p w14:paraId="57E56FC5" w14:textId="77777777" w:rsidR="0085657E" w:rsidRDefault="0085657E" w:rsidP="0085657E">
      <w:pPr>
        <w:pStyle w:val="Act"/>
        <w:spacing w:before="0" w:line="276" w:lineRule="auto"/>
        <w:ind w:firstLine="1276"/>
      </w:pPr>
    </w:p>
    <w:p w14:paraId="17FDB6C1" w14:textId="77777777" w:rsidR="0085657E" w:rsidRPr="00A7123B" w:rsidRDefault="0085657E" w:rsidP="0085657E">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B58C9F3" w14:textId="6A887E22" w:rsidR="0085657E" w:rsidRPr="00AD6904" w:rsidRDefault="0085657E" w:rsidP="0085657E">
      <w:pPr>
        <w:pStyle w:val="Data"/>
        <w:spacing w:line="276" w:lineRule="auto"/>
        <w:ind w:firstLine="1276"/>
        <w:rPr>
          <w:rFonts w:cs="Arial"/>
          <w:color w:val="auto"/>
        </w:rPr>
      </w:pPr>
      <w:r w:rsidRPr="00AD6904">
        <w:rPr>
          <w:rFonts w:cs="Arial"/>
          <w:color w:val="auto"/>
          <w:sz w:val="22"/>
          <w:szCs w:val="22"/>
        </w:rPr>
        <w:fldChar w:fldCharType="begin"/>
      </w:r>
      <w:r w:rsidRPr="00AD6904">
        <w:rPr>
          <w:rFonts w:cs="Arial"/>
          <w:color w:val="auto"/>
          <w:sz w:val="22"/>
          <w:szCs w:val="22"/>
        </w:rPr>
        <w:instrText xml:space="preserve"> MERGEFIELD Permit_number </w:instrText>
      </w:r>
      <w:r w:rsidRPr="00AD6904">
        <w:rPr>
          <w:rFonts w:cs="Arial"/>
          <w:color w:val="auto"/>
          <w:sz w:val="22"/>
          <w:szCs w:val="22"/>
        </w:rPr>
        <w:fldChar w:fldCharType="separate"/>
      </w:r>
      <w:r w:rsidR="00145330" w:rsidRPr="00AD6904">
        <w:rPr>
          <w:rFonts w:cs="Arial"/>
          <w:noProof/>
          <w:color w:val="auto"/>
          <w:sz w:val="22"/>
          <w:szCs w:val="22"/>
        </w:rPr>
        <w:t>AN0159901</w:t>
      </w:r>
      <w:r w:rsidRPr="00AD6904">
        <w:rPr>
          <w:rFonts w:cs="Arial"/>
          <w:color w:val="auto"/>
          <w:sz w:val="22"/>
          <w:szCs w:val="22"/>
        </w:rPr>
        <w:fldChar w:fldCharType="end"/>
      </w:r>
    </w:p>
    <w:p w14:paraId="18486631" w14:textId="77777777" w:rsidR="0085657E" w:rsidRDefault="0085657E" w:rsidP="0085657E">
      <w:pPr>
        <w:pStyle w:val="Data"/>
        <w:spacing w:line="276" w:lineRule="auto"/>
        <w:ind w:firstLine="1276"/>
        <w:rPr>
          <w:rFonts w:cs="Arial"/>
          <w:color w:val="FF0000"/>
          <w:sz w:val="22"/>
          <w:szCs w:val="22"/>
        </w:rPr>
      </w:pPr>
    </w:p>
    <w:p w14:paraId="2C852378" w14:textId="79117795" w:rsidR="0085657E" w:rsidRDefault="0085657E" w:rsidP="0085657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AD6904">
        <w:rPr>
          <w:color w:val="auto"/>
          <w:sz w:val="22"/>
          <w:szCs w:val="22"/>
        </w:rPr>
        <w:t xml:space="preserve">application </w:t>
      </w:r>
      <w:r w:rsidRPr="00AD6904">
        <w:rPr>
          <w:color w:val="auto"/>
          <w:sz w:val="22"/>
          <w:szCs w:val="22"/>
        </w:rPr>
        <w:fldChar w:fldCharType="begin"/>
      </w:r>
      <w:r w:rsidRPr="00AD6904">
        <w:rPr>
          <w:color w:val="auto"/>
          <w:sz w:val="22"/>
          <w:szCs w:val="22"/>
        </w:rPr>
        <w:instrText xml:space="preserve"> MERGEFIELD PAN </w:instrText>
      </w:r>
      <w:r w:rsidRPr="00AD6904">
        <w:rPr>
          <w:color w:val="auto"/>
          <w:sz w:val="22"/>
          <w:szCs w:val="22"/>
        </w:rPr>
        <w:fldChar w:fldCharType="separate"/>
      </w:r>
      <w:r w:rsidR="00145330" w:rsidRPr="00AD6904">
        <w:rPr>
          <w:noProof/>
          <w:color w:val="auto"/>
          <w:sz w:val="22"/>
          <w:szCs w:val="22"/>
        </w:rPr>
        <w:t>PAN-009442</w:t>
      </w:r>
      <w:r w:rsidRPr="00AD6904">
        <w:rPr>
          <w:color w:val="auto"/>
          <w:sz w:val="22"/>
          <w:szCs w:val="22"/>
        </w:rPr>
        <w:fldChar w:fldCharType="end"/>
      </w:r>
      <w:r w:rsidRPr="00AD6904">
        <w:rPr>
          <w:color w:val="auto"/>
          <w:sz w:val="22"/>
          <w:szCs w:val="22"/>
        </w:rPr>
        <w:t xml:space="preserve"> authorising</w:t>
      </w:r>
    </w:p>
    <w:p w14:paraId="0AAE78E1" w14:textId="77777777" w:rsidR="0085657E" w:rsidRDefault="0085657E" w:rsidP="0085657E">
      <w:pPr>
        <w:pStyle w:val="Heading3nonum"/>
        <w:spacing w:before="0" w:line="276" w:lineRule="auto"/>
        <w:ind w:left="1276" w:right="282"/>
        <w:rPr>
          <w:rFonts w:asciiTheme="majorHAnsi" w:hAnsiTheme="majorHAnsi" w:cstheme="majorHAnsi"/>
          <w:color w:val="FF0000"/>
          <w:sz w:val="22"/>
          <w:szCs w:val="22"/>
        </w:rPr>
      </w:pPr>
    </w:p>
    <w:p w14:paraId="626011C0" w14:textId="77777777" w:rsidR="0085657E" w:rsidRDefault="0085657E" w:rsidP="0085657E">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A95CD91" w14:textId="77777777" w:rsidR="0085657E" w:rsidRDefault="0085657E" w:rsidP="0085657E">
      <w:pPr>
        <w:pStyle w:val="Heading3nonum"/>
        <w:spacing w:before="0" w:line="276" w:lineRule="auto"/>
        <w:ind w:firstLine="1276"/>
        <w:rPr>
          <w:rFonts w:cs="Arial"/>
          <w:color w:val="auto"/>
          <w:sz w:val="22"/>
          <w:szCs w:val="22"/>
        </w:rPr>
      </w:pPr>
    </w:p>
    <w:p w14:paraId="7FFBECD8" w14:textId="77777777" w:rsidR="0085657E" w:rsidRDefault="0085657E" w:rsidP="0085657E">
      <w:pPr>
        <w:pStyle w:val="Heading3nonum"/>
        <w:spacing w:before="0" w:line="276" w:lineRule="auto"/>
        <w:ind w:firstLine="1276"/>
        <w:rPr>
          <w:rStyle w:val="change"/>
          <w:i/>
          <w:color w:val="auto"/>
        </w:rPr>
      </w:pPr>
      <w:r>
        <w:rPr>
          <w:color w:val="auto"/>
          <w:sz w:val="22"/>
        </w:rPr>
        <w:t>whose registered office is</w:t>
      </w:r>
    </w:p>
    <w:p w14:paraId="7EBA0B02" w14:textId="77777777" w:rsidR="0085657E" w:rsidRDefault="0085657E" w:rsidP="0085657E">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2454556" w14:textId="77777777" w:rsidR="0085657E" w:rsidRDefault="0085657E" w:rsidP="0085657E">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681C696" w14:textId="77777777" w:rsidR="0085657E" w:rsidRDefault="0085657E" w:rsidP="0085657E">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BAC5A3B" w14:textId="77777777" w:rsidR="0085657E" w:rsidRDefault="0085657E" w:rsidP="0085657E">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E0E7F72" w14:textId="77777777" w:rsidR="0085657E" w:rsidRDefault="0085657E" w:rsidP="0085657E">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D3C158D" w14:textId="77777777" w:rsidR="0085657E" w:rsidRDefault="0085657E" w:rsidP="0085657E">
      <w:pPr>
        <w:pStyle w:val="Data"/>
        <w:spacing w:line="276" w:lineRule="auto"/>
        <w:ind w:firstLine="1276"/>
        <w:rPr>
          <w:rStyle w:val="change"/>
          <w:color w:val="auto"/>
          <w:sz w:val="22"/>
          <w:szCs w:val="22"/>
        </w:rPr>
      </w:pPr>
    </w:p>
    <w:p w14:paraId="25139399" w14:textId="77777777" w:rsidR="0085657E" w:rsidRDefault="0085657E" w:rsidP="0085657E">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B121218" w14:textId="77777777" w:rsidR="0085657E" w:rsidRDefault="0085657E" w:rsidP="0085657E">
      <w:pPr>
        <w:spacing w:before="0" w:after="0"/>
        <w:ind w:left="1276" w:right="282"/>
        <w:rPr>
          <w:b/>
        </w:rPr>
      </w:pPr>
    </w:p>
    <w:p w14:paraId="7F4D27CA" w14:textId="77777777" w:rsidR="0085657E" w:rsidRPr="00AD6904" w:rsidRDefault="0085657E" w:rsidP="0085657E">
      <w:pPr>
        <w:spacing w:before="0" w:after="0"/>
        <w:ind w:left="1276" w:right="282"/>
        <w:rPr>
          <w:rStyle w:val="Red"/>
          <w:rFonts w:eastAsiaTheme="majorEastAsia"/>
          <w:color w:val="auto"/>
          <w:sz w:val="22"/>
          <w:szCs w:val="22"/>
        </w:rPr>
      </w:pPr>
      <w:r w:rsidRPr="00AD6904">
        <w:rPr>
          <w:sz w:val="22"/>
          <w:szCs w:val="22"/>
        </w:rPr>
        <w:t xml:space="preserve">to operate </w:t>
      </w:r>
      <w:r w:rsidRPr="00AD6904">
        <w:rPr>
          <w:rStyle w:val="Red"/>
          <w:rFonts w:eastAsiaTheme="majorEastAsia"/>
          <w:color w:val="auto"/>
          <w:sz w:val="22"/>
          <w:szCs w:val="22"/>
        </w:rPr>
        <w:t>a water discharge activity at</w:t>
      </w:r>
    </w:p>
    <w:p w14:paraId="4DFC6100" w14:textId="088E4773" w:rsidR="0085657E" w:rsidRPr="00AD6904" w:rsidRDefault="0085657E" w:rsidP="0085657E">
      <w:pPr>
        <w:pStyle w:val="Data"/>
        <w:spacing w:line="276" w:lineRule="auto"/>
        <w:ind w:firstLine="1276"/>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Site_name </w:instrText>
      </w:r>
      <w:r w:rsidRPr="00AD6904">
        <w:rPr>
          <w:rStyle w:val="change"/>
          <w:rFonts w:cs="Arial"/>
          <w:color w:val="auto"/>
          <w:sz w:val="22"/>
          <w:szCs w:val="22"/>
        </w:rPr>
        <w:fldChar w:fldCharType="separate"/>
      </w:r>
      <w:r w:rsidR="00EE4A32">
        <w:rPr>
          <w:rStyle w:val="change"/>
          <w:rFonts w:cs="Arial"/>
          <w:noProof/>
          <w:color w:val="auto"/>
          <w:sz w:val="22"/>
          <w:szCs w:val="22"/>
        </w:rPr>
        <w:t>CSO at Liswerry Rd/Aberthaw Rd Newport</w:t>
      </w:r>
      <w:r w:rsidRPr="00AD6904">
        <w:rPr>
          <w:rStyle w:val="change"/>
          <w:rFonts w:cs="Arial"/>
          <w:color w:val="auto"/>
          <w:sz w:val="22"/>
          <w:szCs w:val="22"/>
        </w:rPr>
        <w:fldChar w:fldCharType="end"/>
      </w:r>
    </w:p>
    <w:p w14:paraId="66221723" w14:textId="7A06DFEB" w:rsidR="0085657E" w:rsidRPr="00AD6904" w:rsidRDefault="0085657E" w:rsidP="0085657E">
      <w:pPr>
        <w:pStyle w:val="Data"/>
        <w:spacing w:line="276" w:lineRule="auto"/>
        <w:ind w:firstLine="1276"/>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DSI_ADD2 </w:instrText>
      </w:r>
      <w:r w:rsidRPr="00AD6904">
        <w:rPr>
          <w:rStyle w:val="change"/>
          <w:rFonts w:cs="Arial"/>
          <w:color w:val="auto"/>
          <w:sz w:val="22"/>
          <w:szCs w:val="22"/>
        </w:rPr>
        <w:fldChar w:fldCharType="separate"/>
      </w:r>
      <w:r w:rsidR="00145330" w:rsidRPr="00AD6904">
        <w:rPr>
          <w:rStyle w:val="change"/>
          <w:rFonts w:cs="Arial"/>
          <w:noProof/>
          <w:color w:val="auto"/>
          <w:sz w:val="22"/>
          <w:szCs w:val="22"/>
        </w:rPr>
        <w:t>102 Aberthaw Rd</w:t>
      </w:r>
      <w:r w:rsidRPr="00AD6904">
        <w:rPr>
          <w:rStyle w:val="change"/>
          <w:rFonts w:cs="Arial"/>
          <w:color w:val="auto"/>
          <w:sz w:val="22"/>
          <w:szCs w:val="22"/>
        </w:rPr>
        <w:fldChar w:fldCharType="end"/>
      </w:r>
    </w:p>
    <w:p w14:paraId="44DE8743" w14:textId="18C9FD17" w:rsidR="0085657E" w:rsidRPr="00AD6904" w:rsidRDefault="0085657E" w:rsidP="0085657E">
      <w:pPr>
        <w:pStyle w:val="Data"/>
        <w:spacing w:line="276" w:lineRule="auto"/>
        <w:ind w:firstLine="1276"/>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DSI_ADD3 </w:instrText>
      </w:r>
      <w:r w:rsidRPr="00AD6904">
        <w:rPr>
          <w:rStyle w:val="change"/>
          <w:rFonts w:cs="Arial"/>
          <w:color w:val="auto"/>
          <w:sz w:val="22"/>
          <w:szCs w:val="22"/>
        </w:rPr>
        <w:fldChar w:fldCharType="separate"/>
      </w:r>
      <w:r w:rsidR="00145330" w:rsidRPr="00AD6904">
        <w:rPr>
          <w:rStyle w:val="change"/>
          <w:rFonts w:cs="Arial"/>
          <w:noProof/>
          <w:color w:val="auto"/>
          <w:sz w:val="22"/>
          <w:szCs w:val="22"/>
        </w:rPr>
        <w:t>Newport</w:t>
      </w:r>
      <w:r w:rsidRPr="00AD6904">
        <w:rPr>
          <w:rStyle w:val="change"/>
          <w:rFonts w:cs="Arial"/>
          <w:color w:val="auto"/>
          <w:sz w:val="22"/>
          <w:szCs w:val="22"/>
        </w:rPr>
        <w:fldChar w:fldCharType="end"/>
      </w:r>
    </w:p>
    <w:p w14:paraId="27F7DE3F" w14:textId="6DCDD740" w:rsidR="0085657E" w:rsidRPr="00AD6904" w:rsidRDefault="0085657E" w:rsidP="0085657E">
      <w:pPr>
        <w:pStyle w:val="Data"/>
        <w:spacing w:line="276" w:lineRule="auto"/>
        <w:ind w:firstLine="1276"/>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DSI_ADD4 </w:instrText>
      </w:r>
      <w:r w:rsidRPr="00AD6904">
        <w:rPr>
          <w:rStyle w:val="change"/>
          <w:rFonts w:cs="Arial"/>
          <w:color w:val="auto"/>
          <w:sz w:val="22"/>
          <w:szCs w:val="22"/>
        </w:rPr>
        <w:fldChar w:fldCharType="separate"/>
      </w:r>
      <w:r w:rsidR="00145330" w:rsidRPr="00AD6904">
        <w:rPr>
          <w:rStyle w:val="change"/>
          <w:rFonts w:cs="Arial"/>
          <w:noProof/>
          <w:color w:val="auto"/>
          <w:sz w:val="22"/>
          <w:szCs w:val="22"/>
        </w:rPr>
        <w:t>Gwent</w:t>
      </w:r>
      <w:r w:rsidRPr="00AD6904">
        <w:rPr>
          <w:rStyle w:val="change"/>
          <w:rFonts w:cs="Arial"/>
          <w:color w:val="auto"/>
          <w:sz w:val="22"/>
          <w:szCs w:val="22"/>
        </w:rPr>
        <w:fldChar w:fldCharType="end"/>
      </w:r>
    </w:p>
    <w:p w14:paraId="6B15E69C" w14:textId="08AFEADB" w:rsidR="0085657E" w:rsidRPr="00AD6904" w:rsidRDefault="0085657E" w:rsidP="0085657E">
      <w:pPr>
        <w:pStyle w:val="Data"/>
        <w:spacing w:line="276" w:lineRule="auto"/>
        <w:ind w:firstLine="1276"/>
        <w:rPr>
          <w:rStyle w:val="change"/>
          <w:rFonts w:cs="Arial"/>
          <w:color w:val="auto"/>
          <w:sz w:val="22"/>
          <w:szCs w:val="22"/>
        </w:rPr>
      </w:pPr>
      <w:r w:rsidRPr="00AD6904">
        <w:rPr>
          <w:rStyle w:val="change"/>
          <w:rFonts w:cs="Arial"/>
          <w:color w:val="auto"/>
          <w:sz w:val="22"/>
          <w:szCs w:val="22"/>
        </w:rPr>
        <w:fldChar w:fldCharType="begin"/>
      </w:r>
      <w:r w:rsidRPr="00AD6904">
        <w:rPr>
          <w:rStyle w:val="change"/>
          <w:rFonts w:cs="Arial"/>
          <w:color w:val="auto"/>
          <w:sz w:val="22"/>
          <w:szCs w:val="22"/>
        </w:rPr>
        <w:instrText xml:space="preserve"> MERGEFIELD DSI_POST_CODE </w:instrText>
      </w:r>
      <w:r w:rsidRPr="00AD6904">
        <w:rPr>
          <w:rStyle w:val="change"/>
          <w:rFonts w:cs="Arial"/>
          <w:color w:val="auto"/>
          <w:sz w:val="22"/>
          <w:szCs w:val="22"/>
        </w:rPr>
        <w:fldChar w:fldCharType="separate"/>
      </w:r>
      <w:r w:rsidR="00145330" w:rsidRPr="00AD6904">
        <w:rPr>
          <w:rStyle w:val="change"/>
          <w:rFonts w:cs="Arial"/>
          <w:noProof/>
          <w:color w:val="auto"/>
          <w:sz w:val="22"/>
          <w:szCs w:val="22"/>
        </w:rPr>
        <w:t>NP19 9QR</w:t>
      </w:r>
      <w:r w:rsidRPr="00AD6904">
        <w:rPr>
          <w:rStyle w:val="change"/>
          <w:rFonts w:cs="Arial"/>
          <w:color w:val="auto"/>
          <w:sz w:val="22"/>
          <w:szCs w:val="22"/>
        </w:rPr>
        <w:fldChar w:fldCharType="end"/>
      </w:r>
    </w:p>
    <w:p w14:paraId="423CD2B4" w14:textId="77777777" w:rsidR="0085657E" w:rsidRDefault="0085657E" w:rsidP="0085657E">
      <w:pPr>
        <w:pStyle w:val="Heading3nonum"/>
        <w:spacing w:before="0" w:line="276" w:lineRule="auto"/>
        <w:ind w:firstLine="1276"/>
        <w:rPr>
          <w:b/>
          <w:color w:val="FF0000"/>
          <w:sz w:val="22"/>
          <w:szCs w:val="22"/>
        </w:rPr>
      </w:pPr>
    </w:p>
    <w:p w14:paraId="326C09C0" w14:textId="77777777" w:rsidR="0085657E" w:rsidRDefault="0085657E" w:rsidP="0085657E">
      <w:pPr>
        <w:spacing w:before="0" w:after="0"/>
        <w:ind w:left="1276"/>
        <w:rPr>
          <w:sz w:val="22"/>
          <w:szCs w:val="22"/>
        </w:rPr>
      </w:pPr>
      <w:r>
        <w:rPr>
          <w:sz w:val="22"/>
          <w:szCs w:val="22"/>
        </w:rPr>
        <w:t>to the extent authorised by and subject to the conditions of this permit.</w:t>
      </w:r>
    </w:p>
    <w:p w14:paraId="75BED3BA" w14:textId="77777777" w:rsidR="0085657E" w:rsidRDefault="0085657E" w:rsidP="0085657E">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5657E" w14:paraId="5BE30CCC" w14:textId="77777777" w:rsidTr="00A47387">
        <w:trPr>
          <w:trHeight w:hRule="exact" w:val="393"/>
        </w:trPr>
        <w:tc>
          <w:tcPr>
            <w:tcW w:w="5387" w:type="dxa"/>
            <w:tcBorders>
              <w:top w:val="nil"/>
              <w:left w:val="nil"/>
              <w:bottom w:val="single" w:sz="4" w:space="0" w:color="auto"/>
              <w:right w:val="nil"/>
            </w:tcBorders>
            <w:hideMark/>
          </w:tcPr>
          <w:p w14:paraId="34CD83A0" w14:textId="77777777" w:rsidR="0085657E" w:rsidRDefault="0085657E" w:rsidP="00A4738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B3F711C" w14:textId="77777777" w:rsidR="0085657E" w:rsidRDefault="0085657E" w:rsidP="00A47387">
            <w:pPr>
              <w:pStyle w:val="Heading3nonum"/>
              <w:ind w:right="1701"/>
              <w:rPr>
                <w:sz w:val="22"/>
                <w:szCs w:val="22"/>
              </w:rPr>
            </w:pPr>
            <w:r>
              <w:rPr>
                <w:sz w:val="22"/>
                <w:szCs w:val="22"/>
              </w:rPr>
              <w:t>Date</w:t>
            </w:r>
          </w:p>
        </w:tc>
      </w:tr>
      <w:tr w:rsidR="0085657E" w14:paraId="3508FF9C" w14:textId="77777777" w:rsidTr="00A47387">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06ECED8" w14:textId="1EB606D3" w:rsidR="0085657E" w:rsidRPr="00411AFC" w:rsidRDefault="00411AFC" w:rsidP="00A47387">
            <w:pPr>
              <w:pStyle w:val="Heading3nonum"/>
              <w:ind w:right="34"/>
              <w:jc w:val="center"/>
              <w:rPr>
                <w:color w:val="auto"/>
                <w:sz w:val="22"/>
                <w:szCs w:val="22"/>
              </w:rPr>
            </w:pPr>
            <w:r w:rsidRPr="00411AF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601FB0E" w14:textId="2CBF2B60" w:rsidR="0085657E" w:rsidRPr="00411AFC" w:rsidRDefault="00411AFC" w:rsidP="00A47387">
            <w:pPr>
              <w:pStyle w:val="Heading3nonum"/>
              <w:spacing w:before="0" w:line="240" w:lineRule="auto"/>
              <w:jc w:val="center"/>
              <w:rPr>
                <w:b/>
                <w:color w:val="auto"/>
                <w:sz w:val="22"/>
                <w:szCs w:val="22"/>
              </w:rPr>
            </w:pPr>
            <w:r w:rsidRPr="00411AFC">
              <w:rPr>
                <w:b/>
                <w:color w:val="auto"/>
                <w:sz w:val="22"/>
                <w:szCs w:val="22"/>
              </w:rPr>
              <w:t>01/05/2020</w:t>
            </w:r>
          </w:p>
        </w:tc>
      </w:tr>
    </w:tbl>
    <w:p w14:paraId="3542CE00" w14:textId="77777777" w:rsidR="0085657E" w:rsidRDefault="0085657E" w:rsidP="0085657E">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EE5B708" w14:textId="77777777" w:rsidR="0085657E" w:rsidRDefault="0085657E" w:rsidP="0085657E">
      <w:pPr>
        <w:rPr>
          <w:rStyle w:val="Pink"/>
          <w:rFonts w:eastAsiaTheme="majorEastAsia"/>
        </w:rPr>
      </w:pPr>
      <w:r>
        <w:rPr>
          <w:rStyle w:val="Pink"/>
          <w:rFonts w:eastAsiaTheme="majorEastAsia"/>
        </w:rPr>
        <w:br w:type="page"/>
      </w:r>
    </w:p>
    <w:p w14:paraId="2DAB905D" w14:textId="77777777" w:rsidR="0085657E" w:rsidRDefault="0085657E" w:rsidP="0085657E">
      <w:pPr>
        <w:pStyle w:val="Heading1"/>
        <w:ind w:left="567" w:right="686"/>
      </w:pPr>
      <w:r>
        <w:t>Conditions</w:t>
      </w:r>
      <w:bookmarkEnd w:id="0"/>
    </w:p>
    <w:p w14:paraId="29CE0D30" w14:textId="77777777" w:rsidR="0085657E" w:rsidRPr="00F42B24" w:rsidRDefault="0085657E" w:rsidP="0085657E">
      <w:pPr>
        <w:pStyle w:val="Bullet"/>
        <w:ind w:right="686" w:hanging="113"/>
        <w:rPr>
          <w:sz w:val="36"/>
          <w:szCs w:val="36"/>
        </w:rPr>
      </w:pPr>
      <w:r w:rsidRPr="00F42B24">
        <w:rPr>
          <w:sz w:val="36"/>
          <w:szCs w:val="36"/>
        </w:rPr>
        <w:t>Management</w:t>
      </w:r>
    </w:p>
    <w:p w14:paraId="60DCB643" w14:textId="77777777" w:rsidR="0085657E" w:rsidRDefault="0085657E" w:rsidP="0085657E">
      <w:pPr>
        <w:pStyle w:val="Bullet0"/>
        <w:numPr>
          <w:ilvl w:val="1"/>
          <w:numId w:val="2"/>
        </w:numPr>
        <w:ind w:right="686" w:hanging="113"/>
      </w:pPr>
      <w:r>
        <w:t>General management</w:t>
      </w:r>
      <w:bookmarkStart w:id="6" w:name="_Ref373938749"/>
    </w:p>
    <w:p w14:paraId="0E4921A7" w14:textId="77777777" w:rsidR="0085657E" w:rsidRPr="00F42B24" w:rsidRDefault="0085657E" w:rsidP="0085657E">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bookmarkEnd w:id="6"/>
      <w:bookmarkEnd w:id="7"/>
    </w:p>
    <w:p w14:paraId="269CBA11" w14:textId="77777777" w:rsidR="0085657E" w:rsidRPr="00F42B24" w:rsidRDefault="0085657E" w:rsidP="0085657E">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59AF311" w14:textId="77777777" w:rsidR="0085657E" w:rsidRPr="00F42B24" w:rsidRDefault="0085657E" w:rsidP="008565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46BCBAA" w14:textId="77777777" w:rsidR="0085657E" w:rsidRPr="00F42B24" w:rsidRDefault="0085657E" w:rsidP="0085657E">
      <w:pPr>
        <w:pStyle w:val="Bullet1"/>
        <w:ind w:right="686" w:hanging="113"/>
        <w:rPr>
          <w:sz w:val="18"/>
          <w:szCs w:val="18"/>
        </w:rPr>
      </w:pPr>
      <w:r w:rsidRPr="00F42B24">
        <w:rPr>
          <w:sz w:val="18"/>
          <w:szCs w:val="18"/>
        </w:rPr>
        <w:t xml:space="preserve">Records demonstrating compliance with condition 1.1.1 shall be maintained. </w:t>
      </w:r>
    </w:p>
    <w:p w14:paraId="3670EF3B" w14:textId="77777777" w:rsidR="0085657E" w:rsidRPr="00A9057C" w:rsidRDefault="0085657E" w:rsidP="0085657E">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596864C" w14:textId="77777777" w:rsidR="0085657E" w:rsidRPr="00F42B24" w:rsidRDefault="0085657E" w:rsidP="0085657E">
      <w:pPr>
        <w:pStyle w:val="Bullet"/>
        <w:ind w:right="686" w:hanging="113"/>
        <w:rPr>
          <w:sz w:val="36"/>
          <w:szCs w:val="36"/>
        </w:rPr>
      </w:pPr>
      <w:r w:rsidRPr="00F42B24">
        <w:rPr>
          <w:sz w:val="36"/>
          <w:szCs w:val="36"/>
        </w:rPr>
        <w:t>Operations</w:t>
      </w:r>
    </w:p>
    <w:p w14:paraId="1AAADF9D" w14:textId="77777777" w:rsidR="0085657E" w:rsidRDefault="0085657E" w:rsidP="0085657E">
      <w:pPr>
        <w:pStyle w:val="Bullet0"/>
        <w:ind w:right="686" w:hanging="113"/>
      </w:pPr>
      <w:r>
        <w:t>Permitted activities</w:t>
      </w:r>
    </w:p>
    <w:p w14:paraId="285140E2" w14:textId="77777777" w:rsidR="0085657E" w:rsidRPr="00F14BB5" w:rsidRDefault="0085657E" w:rsidP="0085657E">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032F671" w14:textId="77777777" w:rsidR="0085657E" w:rsidRPr="00F14BB5" w:rsidRDefault="0085657E" w:rsidP="0085657E">
      <w:pPr>
        <w:pStyle w:val="Bullet0"/>
        <w:ind w:right="686" w:hanging="113"/>
      </w:pPr>
      <w:r w:rsidRPr="00F14BB5">
        <w:t xml:space="preserve">The site </w:t>
      </w:r>
    </w:p>
    <w:p w14:paraId="4E252CCF" w14:textId="77777777" w:rsidR="0085657E" w:rsidRPr="00F14BB5" w:rsidRDefault="0085657E" w:rsidP="0085657E">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334E04A" w14:textId="77777777" w:rsidR="0085657E" w:rsidRDefault="0085657E" w:rsidP="0085657E">
      <w:pPr>
        <w:pStyle w:val="Bullet0"/>
        <w:ind w:right="686" w:hanging="113"/>
      </w:pPr>
      <w:r>
        <w:t>Operating techniques</w:t>
      </w:r>
    </w:p>
    <w:p w14:paraId="1E8D1741" w14:textId="77777777" w:rsidR="0085657E" w:rsidRPr="00F14BB5" w:rsidRDefault="0085657E" w:rsidP="0085657E">
      <w:pPr>
        <w:pStyle w:val="Bullet1"/>
        <w:ind w:hanging="113"/>
        <w:rPr>
          <w:sz w:val="18"/>
          <w:szCs w:val="18"/>
        </w:rPr>
      </w:pPr>
      <w:r w:rsidRPr="00F14BB5">
        <w:rPr>
          <w:sz w:val="18"/>
          <w:szCs w:val="18"/>
        </w:rPr>
        <w:t>For the discharge specified in table S3.3:</w:t>
      </w:r>
    </w:p>
    <w:p w14:paraId="25C1DE13" w14:textId="77777777" w:rsidR="0085657E" w:rsidRPr="00F14BB5" w:rsidRDefault="0085657E" w:rsidP="0085657E">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97157FF" w14:textId="77777777" w:rsidR="0085657E" w:rsidRPr="00F14BB5" w:rsidRDefault="0085657E" w:rsidP="0085657E">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C4983FD" w14:textId="77777777" w:rsidR="0085657E" w:rsidRPr="007241A3" w:rsidRDefault="0085657E" w:rsidP="0085657E">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B595D26" w14:textId="77777777" w:rsidR="0085657E" w:rsidRPr="00F14BB5" w:rsidRDefault="0085657E" w:rsidP="0085657E">
      <w:pPr>
        <w:pStyle w:val="Default"/>
        <w:ind w:left="1985" w:hanging="1985"/>
        <w:rPr>
          <w:color w:val="auto"/>
          <w:sz w:val="18"/>
          <w:szCs w:val="18"/>
        </w:rPr>
      </w:pPr>
    </w:p>
    <w:p w14:paraId="4E574548" w14:textId="77777777" w:rsidR="0085657E" w:rsidRPr="007241A3" w:rsidRDefault="0085657E" w:rsidP="0085657E">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509CA21" w14:textId="77777777" w:rsidR="0085657E" w:rsidRPr="00676411" w:rsidRDefault="0085657E" w:rsidP="0085657E">
      <w:pPr>
        <w:pStyle w:val="Default"/>
        <w:rPr>
          <w:sz w:val="18"/>
          <w:szCs w:val="18"/>
        </w:rPr>
      </w:pPr>
    </w:p>
    <w:p w14:paraId="639C07D6" w14:textId="77777777" w:rsidR="0085657E" w:rsidRPr="007241A3" w:rsidRDefault="0085657E" w:rsidP="0085657E">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73E59141" w14:textId="77777777" w:rsidR="0085657E" w:rsidRPr="007241A3" w:rsidRDefault="0085657E" w:rsidP="0085657E">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90255C3" w14:textId="77777777" w:rsidR="0085657E" w:rsidRPr="001366E5" w:rsidRDefault="0085657E" w:rsidP="0085657E">
      <w:pPr>
        <w:pStyle w:val="Bullet1"/>
        <w:numPr>
          <w:ilvl w:val="0"/>
          <w:numId w:val="0"/>
        </w:numPr>
        <w:tabs>
          <w:tab w:val="clear" w:pos="1134"/>
        </w:tabs>
        <w:ind w:left="1134" w:hanging="567"/>
        <w:rPr>
          <w:rStyle w:val="Red"/>
          <w:color w:val="auto"/>
          <w:sz w:val="18"/>
          <w:szCs w:val="18"/>
        </w:rPr>
      </w:pPr>
    </w:p>
    <w:p w14:paraId="79A0EA16" w14:textId="77777777" w:rsidR="0085657E" w:rsidRPr="001366E5" w:rsidRDefault="0085657E" w:rsidP="0085657E">
      <w:pPr>
        <w:pStyle w:val="Bullet0"/>
        <w:ind w:hanging="113"/>
        <w:rPr>
          <w:rStyle w:val="Red"/>
          <w:color w:val="auto"/>
        </w:rPr>
      </w:pPr>
      <w:r w:rsidRPr="001366E5">
        <w:rPr>
          <w:rStyle w:val="Red"/>
          <w:color w:val="auto"/>
        </w:rPr>
        <w:t>Improvement programme</w:t>
      </w:r>
    </w:p>
    <w:p w14:paraId="2D413C70" w14:textId="77777777" w:rsidR="0085657E" w:rsidRPr="001366E5" w:rsidRDefault="0085657E" w:rsidP="0085657E">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AB864A3" w14:textId="77777777" w:rsidR="0085657E" w:rsidRPr="001366E5" w:rsidRDefault="0085657E" w:rsidP="0085657E">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EF993C9" w14:textId="77777777" w:rsidR="0085657E" w:rsidRPr="00F42B24" w:rsidRDefault="0085657E" w:rsidP="0085657E">
      <w:pPr>
        <w:pStyle w:val="Bullet"/>
        <w:ind w:hanging="113"/>
        <w:rPr>
          <w:sz w:val="36"/>
          <w:szCs w:val="36"/>
        </w:rPr>
      </w:pPr>
      <w:r w:rsidRPr="00F42B24">
        <w:rPr>
          <w:sz w:val="36"/>
          <w:szCs w:val="36"/>
        </w:rPr>
        <w:t>Emissions and monitoring</w:t>
      </w:r>
    </w:p>
    <w:p w14:paraId="57A7664D" w14:textId="77777777" w:rsidR="0085657E" w:rsidRPr="001366E5" w:rsidRDefault="0085657E" w:rsidP="0085657E">
      <w:pPr>
        <w:pStyle w:val="Bullet0"/>
        <w:ind w:hanging="113"/>
        <w:rPr>
          <w:rStyle w:val="Red"/>
          <w:color w:val="auto"/>
        </w:rPr>
      </w:pPr>
      <w:r w:rsidRPr="001366E5">
        <w:rPr>
          <w:rStyle w:val="Red"/>
          <w:color w:val="auto"/>
        </w:rPr>
        <w:t xml:space="preserve">Monitoring </w:t>
      </w:r>
    </w:p>
    <w:p w14:paraId="4C0C8179" w14:textId="77777777" w:rsidR="0085657E" w:rsidRPr="001366E5" w:rsidRDefault="0085657E" w:rsidP="0085657E">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6CFCF35" w14:textId="77777777" w:rsidR="0085657E" w:rsidRPr="001366E5" w:rsidRDefault="0085657E" w:rsidP="0085657E">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D4CEC56" w14:textId="77777777" w:rsidR="0085657E" w:rsidRPr="001366E5" w:rsidRDefault="0085657E" w:rsidP="0085657E">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B136F0A" w14:textId="77777777" w:rsidR="0085657E" w:rsidRPr="002B1B6E" w:rsidRDefault="0085657E" w:rsidP="0085657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397BDA1" w14:textId="77777777" w:rsidR="0085657E" w:rsidRPr="002B1B6E" w:rsidRDefault="0085657E" w:rsidP="0085657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F52B204" w14:textId="77777777" w:rsidR="0085657E" w:rsidRPr="00F42B24" w:rsidRDefault="0085657E" w:rsidP="0085657E">
      <w:pPr>
        <w:pStyle w:val="Bullet"/>
        <w:ind w:hanging="113"/>
        <w:rPr>
          <w:sz w:val="36"/>
          <w:szCs w:val="36"/>
        </w:rPr>
      </w:pPr>
      <w:r w:rsidRPr="00F42B24">
        <w:rPr>
          <w:sz w:val="36"/>
          <w:szCs w:val="36"/>
        </w:rPr>
        <w:t>Information</w:t>
      </w:r>
    </w:p>
    <w:p w14:paraId="128405D8" w14:textId="77777777" w:rsidR="0085657E" w:rsidRDefault="0085657E" w:rsidP="0085657E">
      <w:pPr>
        <w:pStyle w:val="Bullet0"/>
        <w:ind w:hanging="113"/>
      </w:pPr>
      <w:r>
        <w:t>Records</w:t>
      </w:r>
    </w:p>
    <w:p w14:paraId="6DE0E065" w14:textId="77777777" w:rsidR="0085657E" w:rsidRPr="00F42B24" w:rsidRDefault="0085657E" w:rsidP="0085657E">
      <w:pPr>
        <w:pStyle w:val="Bullet1"/>
        <w:ind w:hanging="113"/>
        <w:rPr>
          <w:sz w:val="18"/>
          <w:szCs w:val="18"/>
        </w:rPr>
      </w:pPr>
      <w:r w:rsidRPr="00F42B24">
        <w:rPr>
          <w:sz w:val="18"/>
          <w:szCs w:val="18"/>
        </w:rPr>
        <w:t>All records required to be made by schedule 3, 4 and 5 to this permit shall:</w:t>
      </w:r>
    </w:p>
    <w:p w14:paraId="670D73FB" w14:textId="77777777" w:rsidR="0085657E" w:rsidRPr="00F42B24" w:rsidRDefault="0085657E" w:rsidP="0085657E">
      <w:pPr>
        <w:pStyle w:val="aBullet"/>
        <w:tabs>
          <w:tab w:val="num" w:pos="1701"/>
        </w:tabs>
        <w:ind w:left="1701" w:hanging="567"/>
        <w:rPr>
          <w:sz w:val="18"/>
          <w:szCs w:val="18"/>
        </w:rPr>
      </w:pPr>
      <w:r w:rsidRPr="00F42B24">
        <w:rPr>
          <w:sz w:val="18"/>
          <w:szCs w:val="18"/>
        </w:rPr>
        <w:t>be legible;</w:t>
      </w:r>
    </w:p>
    <w:p w14:paraId="0A27569A" w14:textId="77777777" w:rsidR="0085657E" w:rsidRPr="00F42B24" w:rsidRDefault="0085657E" w:rsidP="0085657E">
      <w:pPr>
        <w:pStyle w:val="aBullet"/>
        <w:tabs>
          <w:tab w:val="num" w:pos="1701"/>
        </w:tabs>
        <w:ind w:left="1701" w:hanging="567"/>
        <w:rPr>
          <w:sz w:val="18"/>
          <w:szCs w:val="18"/>
        </w:rPr>
      </w:pPr>
      <w:r w:rsidRPr="00F42B24">
        <w:rPr>
          <w:sz w:val="18"/>
          <w:szCs w:val="18"/>
        </w:rPr>
        <w:t>be made as soon as reasonably practicable;</w:t>
      </w:r>
    </w:p>
    <w:p w14:paraId="2232136F" w14:textId="77777777" w:rsidR="0085657E" w:rsidRPr="00F42B24" w:rsidRDefault="0085657E" w:rsidP="0085657E">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2059B8" w14:textId="77777777" w:rsidR="0085657E" w:rsidRDefault="0085657E" w:rsidP="0085657E">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1EE439" w14:textId="77777777" w:rsidR="0085657E" w:rsidRPr="00E35108" w:rsidRDefault="0085657E" w:rsidP="0085657E">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6264CA1" w14:textId="77777777" w:rsidR="0085657E" w:rsidRDefault="0085657E" w:rsidP="0085657E">
      <w:pPr>
        <w:pStyle w:val="Bullet0"/>
        <w:ind w:hanging="113"/>
      </w:pPr>
      <w:r>
        <w:t>Reporting</w:t>
      </w:r>
    </w:p>
    <w:p w14:paraId="065681E0" w14:textId="77777777" w:rsidR="0085657E" w:rsidRPr="00F42B24" w:rsidRDefault="0085657E" w:rsidP="0085657E">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FC1297E" w14:textId="77777777" w:rsidR="0085657E" w:rsidRPr="001366E5" w:rsidRDefault="0085657E" w:rsidP="0085657E">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061ACAC" w14:textId="77777777" w:rsidR="0085657E" w:rsidRPr="001366E5" w:rsidRDefault="0085657E" w:rsidP="0085657E">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E2A43E2" w14:textId="77777777" w:rsidR="0085657E" w:rsidRPr="001366E5" w:rsidRDefault="0085657E" w:rsidP="0085657E">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67B299D" w14:textId="77777777" w:rsidR="0085657E" w:rsidRPr="001366E5" w:rsidRDefault="0085657E" w:rsidP="0085657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1DF85743" w14:textId="77777777" w:rsidR="0085657E" w:rsidRDefault="0085657E" w:rsidP="0085657E">
      <w:pPr>
        <w:pStyle w:val="Bullet0"/>
        <w:ind w:hanging="113"/>
      </w:pPr>
      <w:r>
        <w:t>Notifications</w:t>
      </w:r>
    </w:p>
    <w:p w14:paraId="5B38560B" w14:textId="77777777" w:rsidR="0085657E" w:rsidRPr="00F42B24" w:rsidRDefault="0085657E" w:rsidP="0085657E">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B49C063" w14:textId="77777777" w:rsidR="0085657E" w:rsidRPr="00F42B24" w:rsidRDefault="0085657E" w:rsidP="0085657E">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7664804" w14:textId="77777777" w:rsidR="0085657E" w:rsidRPr="00F42B24" w:rsidRDefault="0085657E" w:rsidP="0085657E">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9E5A82E" w14:textId="77777777" w:rsidR="0085657E" w:rsidRPr="00F42B24" w:rsidRDefault="0085657E" w:rsidP="0085657E">
      <w:pPr>
        <w:pStyle w:val="ListParagraph"/>
        <w:ind w:left="1134"/>
        <w:rPr>
          <w:sz w:val="18"/>
          <w:szCs w:val="18"/>
        </w:rPr>
      </w:pPr>
      <w:r w:rsidRPr="00F42B24">
        <w:rPr>
          <w:sz w:val="18"/>
          <w:szCs w:val="18"/>
        </w:rPr>
        <w:t>Where the operator is a registered company:</w:t>
      </w:r>
    </w:p>
    <w:p w14:paraId="6A71C7BF" w14:textId="77777777" w:rsidR="0085657E" w:rsidRPr="00F42B24" w:rsidRDefault="0085657E" w:rsidP="0085657E">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A08DED4" w14:textId="77777777" w:rsidR="0085657E" w:rsidRPr="00F42B24" w:rsidRDefault="0085657E" w:rsidP="0085657E">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15928D5" w14:textId="77777777" w:rsidR="0085657E" w:rsidRPr="00F42B24" w:rsidRDefault="0085657E" w:rsidP="0085657E">
      <w:pPr>
        <w:pStyle w:val="ListParagraph"/>
        <w:ind w:left="1134"/>
        <w:rPr>
          <w:sz w:val="18"/>
          <w:szCs w:val="18"/>
        </w:rPr>
      </w:pPr>
      <w:r w:rsidRPr="00F42B24">
        <w:rPr>
          <w:sz w:val="18"/>
          <w:szCs w:val="18"/>
        </w:rPr>
        <w:t>Where the operator is a corporate body other than a registered company:</w:t>
      </w:r>
    </w:p>
    <w:p w14:paraId="44804799" w14:textId="77777777" w:rsidR="0085657E" w:rsidRPr="00524681" w:rsidRDefault="0085657E" w:rsidP="0085657E">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84798B8" w14:textId="77777777" w:rsidR="0085657E" w:rsidRPr="00F42B24" w:rsidRDefault="0085657E" w:rsidP="0085657E">
      <w:pPr>
        <w:pStyle w:val="aBullet"/>
        <w:tabs>
          <w:tab w:val="num" w:pos="1701"/>
        </w:tabs>
        <w:ind w:left="1701" w:hanging="567"/>
        <w:rPr>
          <w:sz w:val="18"/>
          <w:szCs w:val="18"/>
        </w:rPr>
      </w:pPr>
      <w:r w:rsidRPr="00F42B24">
        <w:rPr>
          <w:sz w:val="18"/>
          <w:szCs w:val="18"/>
        </w:rPr>
        <w:t>any steps taken with a view to the dissolution of the operator.</w:t>
      </w:r>
    </w:p>
    <w:p w14:paraId="3DBA800B" w14:textId="77777777" w:rsidR="0085657E" w:rsidRDefault="0085657E" w:rsidP="0085657E">
      <w:pPr>
        <w:pStyle w:val="Bullet0"/>
        <w:ind w:hanging="113"/>
      </w:pPr>
      <w:r>
        <w:t>Interpretation</w:t>
      </w:r>
    </w:p>
    <w:p w14:paraId="36CEFE7D" w14:textId="77777777" w:rsidR="0085657E" w:rsidRPr="00F42B24" w:rsidRDefault="0085657E" w:rsidP="0085657E">
      <w:pPr>
        <w:pStyle w:val="Bullet1"/>
        <w:ind w:hanging="113"/>
        <w:rPr>
          <w:sz w:val="18"/>
          <w:szCs w:val="18"/>
        </w:rPr>
      </w:pPr>
      <w:r w:rsidRPr="00F42B24">
        <w:rPr>
          <w:sz w:val="18"/>
          <w:szCs w:val="18"/>
        </w:rPr>
        <w:t>In this permit the expressions listed in schedule 6 shall have the meaning given in that schedule.</w:t>
      </w:r>
    </w:p>
    <w:p w14:paraId="3E05C8BE" w14:textId="77777777" w:rsidR="0085657E" w:rsidRPr="00F42B24" w:rsidRDefault="0085657E" w:rsidP="0085657E">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EF2F7DD" w14:textId="77777777" w:rsidR="0085657E" w:rsidRDefault="0085657E" w:rsidP="0085657E"/>
    <w:p w14:paraId="4A1BC721" w14:textId="77777777" w:rsidR="0085657E" w:rsidRDefault="0085657E" w:rsidP="0085657E"/>
    <w:p w14:paraId="26B321EB" w14:textId="77777777" w:rsidR="0085657E" w:rsidRDefault="0085657E" w:rsidP="0085657E">
      <w:pPr>
        <w:spacing w:before="0" w:after="0" w:line="240" w:lineRule="auto"/>
      </w:pPr>
      <w:r>
        <w:br w:type="page"/>
      </w:r>
    </w:p>
    <w:p w14:paraId="4129018C" w14:textId="77777777" w:rsidR="0085657E" w:rsidRPr="00FB03C2" w:rsidRDefault="0085657E" w:rsidP="0085657E">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5657E" w:rsidRPr="004921D8" w14:paraId="2A5CABC0"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2D3525" w14:textId="77777777" w:rsidR="0085657E" w:rsidRPr="004921D8" w:rsidRDefault="0085657E" w:rsidP="00A47387">
            <w:pPr>
              <w:pStyle w:val="TableText"/>
              <w:rPr>
                <w:sz w:val="18"/>
                <w:szCs w:val="18"/>
              </w:rPr>
            </w:pPr>
            <w:r w:rsidRPr="004921D8">
              <w:rPr>
                <w:sz w:val="18"/>
                <w:szCs w:val="18"/>
              </w:rPr>
              <w:t>Table S1.1 Activities</w:t>
            </w:r>
          </w:p>
        </w:tc>
      </w:tr>
      <w:tr w:rsidR="0085657E" w:rsidRPr="004921D8" w14:paraId="69FF99CE"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035C063" w14:textId="77777777" w:rsidR="0085657E" w:rsidRPr="004921D8" w:rsidRDefault="0085657E" w:rsidP="00A47387">
            <w:pPr>
              <w:pStyle w:val="TableText"/>
              <w:rPr>
                <w:sz w:val="18"/>
                <w:szCs w:val="18"/>
              </w:rPr>
            </w:pPr>
            <w:r w:rsidRPr="004921D8">
              <w:rPr>
                <w:sz w:val="18"/>
                <w:szCs w:val="18"/>
              </w:rPr>
              <w:t>Description of activity</w:t>
            </w:r>
          </w:p>
        </w:tc>
        <w:tc>
          <w:tcPr>
            <w:tcW w:w="2031" w:type="pct"/>
          </w:tcPr>
          <w:p w14:paraId="6922756C" w14:textId="77777777" w:rsidR="0085657E" w:rsidRPr="004921D8" w:rsidRDefault="0085657E" w:rsidP="00A47387">
            <w:pPr>
              <w:pStyle w:val="TableText"/>
              <w:rPr>
                <w:sz w:val="18"/>
                <w:szCs w:val="18"/>
              </w:rPr>
            </w:pPr>
            <w:r w:rsidRPr="004921D8">
              <w:rPr>
                <w:sz w:val="18"/>
                <w:szCs w:val="18"/>
              </w:rPr>
              <w:t>Limits of specified activity</w:t>
            </w:r>
          </w:p>
        </w:tc>
      </w:tr>
      <w:tr w:rsidR="0085657E" w:rsidRPr="004921D8" w14:paraId="724C908D" w14:textId="77777777" w:rsidTr="00A47387">
        <w:trPr>
          <w:cantSplit/>
        </w:trPr>
        <w:tc>
          <w:tcPr>
            <w:tcW w:w="2969" w:type="pct"/>
          </w:tcPr>
          <w:p w14:paraId="0DBC716B" w14:textId="77777777" w:rsidR="0085657E" w:rsidRPr="001366E5" w:rsidRDefault="0085657E" w:rsidP="00A47387">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157D9D6" w14:textId="77777777" w:rsidR="0085657E" w:rsidRPr="001366E5" w:rsidRDefault="0085657E" w:rsidP="00A47387">
            <w:pPr>
              <w:pStyle w:val="TableText"/>
              <w:rPr>
                <w:rStyle w:val="Blue"/>
                <w:color w:val="auto"/>
                <w:sz w:val="18"/>
                <w:szCs w:val="18"/>
              </w:rPr>
            </w:pPr>
            <w:r w:rsidRPr="001366E5">
              <w:rPr>
                <w:rStyle w:val="Blue"/>
                <w:color w:val="auto"/>
                <w:sz w:val="18"/>
                <w:szCs w:val="18"/>
              </w:rPr>
              <w:t>N/A</w:t>
            </w:r>
          </w:p>
        </w:tc>
      </w:tr>
    </w:tbl>
    <w:p w14:paraId="7E5258B2" w14:textId="77777777" w:rsidR="0085657E" w:rsidRDefault="0085657E" w:rsidP="0085657E">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5657E" w:rsidRPr="004921D8" w14:paraId="7CDE747B"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8219F06" w14:textId="77777777" w:rsidR="0085657E" w:rsidRPr="001366E5" w:rsidRDefault="0085657E" w:rsidP="00A47387">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5657E" w:rsidRPr="004921D8" w14:paraId="6FA2DE02"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D278193" w14:textId="77777777" w:rsidR="0085657E" w:rsidRPr="001366E5" w:rsidRDefault="0085657E" w:rsidP="00A47387">
            <w:pPr>
              <w:pStyle w:val="TableText"/>
              <w:rPr>
                <w:rStyle w:val="RedBold"/>
                <w:color w:val="auto"/>
                <w:sz w:val="18"/>
                <w:szCs w:val="18"/>
              </w:rPr>
            </w:pPr>
            <w:r w:rsidRPr="001366E5">
              <w:rPr>
                <w:rStyle w:val="RedBold"/>
                <w:color w:val="auto"/>
                <w:sz w:val="18"/>
                <w:szCs w:val="18"/>
              </w:rPr>
              <w:t>Table S1.2 not in use</w:t>
            </w:r>
          </w:p>
        </w:tc>
      </w:tr>
    </w:tbl>
    <w:p w14:paraId="562BEB6F" w14:textId="77777777" w:rsidR="0085657E" w:rsidRPr="004921D8" w:rsidRDefault="0085657E" w:rsidP="0085657E">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5657E" w:rsidRPr="004921D8" w14:paraId="42C3828C"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DF3F323" w14:textId="77777777" w:rsidR="0085657E" w:rsidRPr="004921D8" w:rsidRDefault="0085657E" w:rsidP="00A47387">
            <w:pPr>
              <w:pStyle w:val="TableText"/>
              <w:rPr>
                <w:rStyle w:val="Red"/>
                <w:sz w:val="18"/>
                <w:szCs w:val="18"/>
              </w:rPr>
            </w:pPr>
            <w:r w:rsidRPr="001366E5">
              <w:rPr>
                <w:rStyle w:val="Red"/>
                <w:color w:val="auto"/>
                <w:sz w:val="18"/>
                <w:szCs w:val="18"/>
              </w:rPr>
              <w:t>Table S1.3 Improvement programme requirements</w:t>
            </w:r>
          </w:p>
        </w:tc>
      </w:tr>
      <w:tr w:rsidR="0085657E" w:rsidRPr="004921D8" w14:paraId="6408F55A"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740003" w14:textId="77777777" w:rsidR="0085657E" w:rsidRPr="004921D8" w:rsidRDefault="0085657E" w:rsidP="00A47387">
            <w:pPr>
              <w:pStyle w:val="TableText"/>
              <w:rPr>
                <w:sz w:val="18"/>
                <w:szCs w:val="18"/>
              </w:rPr>
            </w:pPr>
            <w:r w:rsidRPr="004921D8">
              <w:rPr>
                <w:sz w:val="18"/>
                <w:szCs w:val="18"/>
              </w:rPr>
              <w:t>Reference</w:t>
            </w:r>
          </w:p>
        </w:tc>
        <w:tc>
          <w:tcPr>
            <w:tcW w:w="3425" w:type="pct"/>
          </w:tcPr>
          <w:p w14:paraId="3A31540C" w14:textId="77777777" w:rsidR="0085657E" w:rsidRPr="004921D8" w:rsidRDefault="0085657E" w:rsidP="00A47387">
            <w:pPr>
              <w:pStyle w:val="TableText"/>
              <w:rPr>
                <w:sz w:val="18"/>
                <w:szCs w:val="18"/>
              </w:rPr>
            </w:pPr>
            <w:r w:rsidRPr="004921D8">
              <w:rPr>
                <w:sz w:val="18"/>
                <w:szCs w:val="18"/>
              </w:rPr>
              <w:t>Requirement</w:t>
            </w:r>
          </w:p>
        </w:tc>
        <w:tc>
          <w:tcPr>
            <w:tcW w:w="864" w:type="pct"/>
          </w:tcPr>
          <w:p w14:paraId="11722BDA" w14:textId="77777777" w:rsidR="0085657E" w:rsidRPr="004921D8" w:rsidRDefault="0085657E" w:rsidP="00A47387">
            <w:pPr>
              <w:pStyle w:val="TableText"/>
              <w:rPr>
                <w:sz w:val="18"/>
                <w:szCs w:val="18"/>
              </w:rPr>
            </w:pPr>
            <w:r w:rsidRPr="004921D8">
              <w:rPr>
                <w:sz w:val="18"/>
                <w:szCs w:val="18"/>
              </w:rPr>
              <w:t>Date</w:t>
            </w:r>
          </w:p>
        </w:tc>
      </w:tr>
      <w:tr w:rsidR="0085657E" w:rsidRPr="004921D8" w14:paraId="3B2C3CE6" w14:textId="77777777" w:rsidTr="00A47387">
        <w:trPr>
          <w:cantSplit/>
          <w:trHeight w:val="1212"/>
        </w:trPr>
        <w:tc>
          <w:tcPr>
            <w:tcW w:w="711" w:type="pct"/>
          </w:tcPr>
          <w:p w14:paraId="46B96F83" w14:textId="77777777" w:rsidR="0085657E" w:rsidRPr="00B0315E" w:rsidRDefault="0085657E" w:rsidP="00A47387">
            <w:pPr>
              <w:pStyle w:val="TableText"/>
              <w:rPr>
                <w:sz w:val="18"/>
                <w:szCs w:val="18"/>
              </w:rPr>
            </w:pPr>
            <w:r w:rsidRPr="001366E5">
              <w:rPr>
                <w:rFonts w:cs="Arial"/>
                <w:sz w:val="18"/>
                <w:szCs w:val="18"/>
              </w:rPr>
              <w:t>Discharge of storm sewage via POINT OF DISCHARGE</w:t>
            </w:r>
          </w:p>
        </w:tc>
        <w:tc>
          <w:tcPr>
            <w:tcW w:w="3425" w:type="pct"/>
          </w:tcPr>
          <w:p w14:paraId="52F7CB0E" w14:textId="77777777" w:rsidR="0085657E" w:rsidRPr="001366E5" w:rsidRDefault="0085657E" w:rsidP="00A47387">
            <w:pPr>
              <w:pStyle w:val="TableText"/>
              <w:rPr>
                <w:rFonts w:ascii="Arial" w:hAnsi="Arial"/>
                <w:b/>
                <w:sz w:val="18"/>
                <w:szCs w:val="18"/>
              </w:rPr>
            </w:pPr>
            <w:r w:rsidRPr="001366E5">
              <w:rPr>
                <w:sz w:val="18"/>
                <w:szCs w:val="18"/>
              </w:rPr>
              <w:t>The operator shall provide the following in writing by 2 years from date of issue of the permit.</w:t>
            </w:r>
          </w:p>
          <w:p w14:paraId="0735C975" w14:textId="77777777" w:rsidR="0085657E" w:rsidRPr="00F07C36" w:rsidRDefault="0085657E" w:rsidP="00A4738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57E3A2A" w14:textId="77777777" w:rsidR="0085657E" w:rsidRPr="001366E5" w:rsidRDefault="0085657E" w:rsidP="00A47387">
            <w:pPr>
              <w:pStyle w:val="TableText"/>
              <w:rPr>
                <w:sz w:val="18"/>
                <w:szCs w:val="18"/>
              </w:rPr>
            </w:pPr>
            <w:r w:rsidRPr="001366E5">
              <w:rPr>
                <w:sz w:val="18"/>
                <w:szCs w:val="18"/>
              </w:rPr>
              <w:t>2 Years from the date of issue of the permit</w:t>
            </w:r>
          </w:p>
          <w:p w14:paraId="468A1AA0" w14:textId="77777777" w:rsidR="0085657E" w:rsidRPr="004921D8" w:rsidRDefault="0085657E" w:rsidP="00A47387">
            <w:pPr>
              <w:pStyle w:val="TableText"/>
              <w:rPr>
                <w:sz w:val="18"/>
                <w:szCs w:val="18"/>
              </w:rPr>
            </w:pPr>
          </w:p>
        </w:tc>
      </w:tr>
    </w:tbl>
    <w:p w14:paraId="2B29160D" w14:textId="77777777" w:rsidR="0085657E" w:rsidRDefault="0085657E" w:rsidP="0085657E"/>
    <w:p w14:paraId="623FCA09" w14:textId="77777777" w:rsidR="0085657E" w:rsidRDefault="0085657E" w:rsidP="0085657E"/>
    <w:p w14:paraId="4436A8E4" w14:textId="77777777" w:rsidR="0085657E" w:rsidRDefault="0085657E" w:rsidP="0085657E">
      <w:pPr>
        <w:spacing w:before="0" w:after="0" w:line="240" w:lineRule="auto"/>
      </w:pPr>
      <w:r>
        <w:br w:type="page"/>
      </w:r>
    </w:p>
    <w:p w14:paraId="7FFA02B3" w14:textId="77777777" w:rsidR="0085657E" w:rsidRDefault="0085657E" w:rsidP="0085657E">
      <w:pPr>
        <w:pStyle w:val="Heading1"/>
        <w:ind w:left="567"/>
      </w:pPr>
      <w:r>
        <w:t xml:space="preserve">Schedule 2 </w:t>
      </w:r>
      <w:r w:rsidRPr="00926B5E">
        <w:t>–</w:t>
      </w:r>
      <w:r>
        <w:t xml:space="preserve"> Waste types, raw materials and fuels</w:t>
      </w:r>
    </w:p>
    <w:p w14:paraId="35467EFF" w14:textId="77777777" w:rsidR="0085657E" w:rsidRPr="004921D8" w:rsidRDefault="0085657E" w:rsidP="0085657E">
      <w:pPr>
        <w:ind w:left="567"/>
        <w:rPr>
          <w:sz w:val="18"/>
          <w:szCs w:val="18"/>
        </w:rPr>
      </w:pPr>
      <w:r w:rsidRPr="004921D8">
        <w:rPr>
          <w:sz w:val="18"/>
          <w:szCs w:val="18"/>
        </w:rPr>
        <w:t>Schedule 2 not in use.</w:t>
      </w:r>
    </w:p>
    <w:p w14:paraId="6C82BAC0" w14:textId="77777777" w:rsidR="0085657E" w:rsidRDefault="0085657E" w:rsidP="0085657E"/>
    <w:p w14:paraId="6E4347D7" w14:textId="77777777" w:rsidR="0085657E" w:rsidRDefault="0085657E" w:rsidP="0085657E">
      <w:r>
        <w:br w:type="page"/>
      </w:r>
    </w:p>
    <w:p w14:paraId="2627F91F" w14:textId="77777777" w:rsidR="0085657E" w:rsidRPr="004A4ECE" w:rsidRDefault="0085657E" w:rsidP="0085657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5657E" w:rsidRPr="004921D8" w14:paraId="433C17A4"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68CD108" w14:textId="77777777" w:rsidR="0085657E" w:rsidRPr="004921D8" w:rsidRDefault="0085657E" w:rsidP="00A47387">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5657E" w:rsidRPr="004921D8" w14:paraId="338C312D"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363D274" w14:textId="77777777" w:rsidR="0085657E" w:rsidRPr="004A4ECE" w:rsidRDefault="0085657E" w:rsidP="00A47387">
            <w:pPr>
              <w:pStyle w:val="TableText"/>
              <w:rPr>
                <w:rStyle w:val="Red"/>
                <w:color w:val="auto"/>
                <w:sz w:val="18"/>
                <w:szCs w:val="18"/>
              </w:rPr>
            </w:pPr>
            <w:r w:rsidRPr="004A4ECE">
              <w:rPr>
                <w:rStyle w:val="Red"/>
                <w:color w:val="auto"/>
                <w:sz w:val="18"/>
                <w:szCs w:val="18"/>
              </w:rPr>
              <w:t>Effluent and discharge point</w:t>
            </w:r>
          </w:p>
        </w:tc>
        <w:tc>
          <w:tcPr>
            <w:tcW w:w="637" w:type="pct"/>
          </w:tcPr>
          <w:p w14:paraId="578DB136" w14:textId="77777777" w:rsidR="0085657E" w:rsidRPr="004A4ECE" w:rsidRDefault="0085657E" w:rsidP="00A47387">
            <w:pPr>
              <w:pStyle w:val="TableText"/>
              <w:rPr>
                <w:rStyle w:val="Red"/>
                <w:color w:val="auto"/>
                <w:sz w:val="18"/>
                <w:szCs w:val="18"/>
              </w:rPr>
            </w:pPr>
            <w:r w:rsidRPr="004A4ECE">
              <w:rPr>
                <w:rStyle w:val="Red"/>
                <w:color w:val="auto"/>
                <w:sz w:val="18"/>
                <w:szCs w:val="18"/>
              </w:rPr>
              <w:t xml:space="preserve">Parameter  </w:t>
            </w:r>
          </w:p>
        </w:tc>
        <w:tc>
          <w:tcPr>
            <w:tcW w:w="813" w:type="pct"/>
          </w:tcPr>
          <w:p w14:paraId="71D4553B" w14:textId="77777777" w:rsidR="0085657E" w:rsidRPr="004A4ECE" w:rsidRDefault="0085657E" w:rsidP="00A47387">
            <w:pPr>
              <w:pStyle w:val="TableText"/>
              <w:rPr>
                <w:rStyle w:val="Red"/>
                <w:color w:val="auto"/>
                <w:sz w:val="18"/>
                <w:szCs w:val="18"/>
              </w:rPr>
            </w:pPr>
            <w:r w:rsidRPr="004A4ECE">
              <w:rPr>
                <w:rStyle w:val="Red"/>
                <w:color w:val="auto"/>
                <w:sz w:val="18"/>
                <w:szCs w:val="18"/>
              </w:rPr>
              <w:t>Limit (including unit)</w:t>
            </w:r>
          </w:p>
        </w:tc>
        <w:tc>
          <w:tcPr>
            <w:tcW w:w="646" w:type="pct"/>
          </w:tcPr>
          <w:p w14:paraId="79D6B8DC" w14:textId="77777777" w:rsidR="0085657E" w:rsidRPr="004A4ECE" w:rsidRDefault="0085657E" w:rsidP="00A47387">
            <w:pPr>
              <w:pStyle w:val="TableText"/>
              <w:rPr>
                <w:rStyle w:val="Red"/>
                <w:color w:val="auto"/>
                <w:sz w:val="18"/>
                <w:szCs w:val="18"/>
              </w:rPr>
            </w:pPr>
            <w:r w:rsidRPr="004A4ECE">
              <w:rPr>
                <w:rStyle w:val="Red"/>
                <w:color w:val="auto"/>
                <w:sz w:val="18"/>
                <w:szCs w:val="18"/>
              </w:rPr>
              <w:t>Reference Period</w:t>
            </w:r>
          </w:p>
        </w:tc>
        <w:tc>
          <w:tcPr>
            <w:tcW w:w="518" w:type="pct"/>
          </w:tcPr>
          <w:p w14:paraId="3D7EB6A6" w14:textId="77777777" w:rsidR="0085657E" w:rsidRPr="004A4ECE" w:rsidRDefault="0085657E" w:rsidP="00A47387">
            <w:pPr>
              <w:pStyle w:val="TableText"/>
              <w:rPr>
                <w:rStyle w:val="Red"/>
                <w:color w:val="auto"/>
                <w:sz w:val="18"/>
                <w:szCs w:val="18"/>
              </w:rPr>
            </w:pPr>
            <w:r w:rsidRPr="004A4ECE">
              <w:rPr>
                <w:rStyle w:val="Red"/>
                <w:color w:val="auto"/>
                <w:sz w:val="18"/>
                <w:szCs w:val="18"/>
              </w:rPr>
              <w:t>Limit of effective range</w:t>
            </w:r>
          </w:p>
        </w:tc>
        <w:tc>
          <w:tcPr>
            <w:tcW w:w="633" w:type="pct"/>
          </w:tcPr>
          <w:p w14:paraId="4131D958" w14:textId="77777777" w:rsidR="0085657E" w:rsidRPr="004A4ECE" w:rsidRDefault="0085657E" w:rsidP="00A47387">
            <w:pPr>
              <w:pStyle w:val="TableText"/>
              <w:rPr>
                <w:rStyle w:val="Red"/>
                <w:color w:val="auto"/>
                <w:sz w:val="18"/>
                <w:szCs w:val="18"/>
              </w:rPr>
            </w:pPr>
            <w:r w:rsidRPr="004A4ECE">
              <w:rPr>
                <w:rStyle w:val="Red"/>
                <w:color w:val="auto"/>
                <w:sz w:val="18"/>
                <w:szCs w:val="18"/>
              </w:rPr>
              <w:t>Monitoring frequency</w:t>
            </w:r>
          </w:p>
        </w:tc>
        <w:tc>
          <w:tcPr>
            <w:tcW w:w="1042" w:type="pct"/>
          </w:tcPr>
          <w:p w14:paraId="306BD30C" w14:textId="77777777" w:rsidR="0085657E" w:rsidRPr="004A4ECE" w:rsidRDefault="0085657E" w:rsidP="00A47387">
            <w:pPr>
              <w:pStyle w:val="TableText"/>
              <w:rPr>
                <w:rStyle w:val="Red"/>
                <w:color w:val="auto"/>
                <w:sz w:val="18"/>
                <w:szCs w:val="18"/>
              </w:rPr>
            </w:pPr>
            <w:r w:rsidRPr="004A4ECE">
              <w:rPr>
                <w:rStyle w:val="Red"/>
                <w:color w:val="auto"/>
                <w:sz w:val="18"/>
                <w:szCs w:val="18"/>
              </w:rPr>
              <w:t>Compliance Statistic</w:t>
            </w:r>
          </w:p>
        </w:tc>
      </w:tr>
      <w:tr w:rsidR="0085657E" w:rsidRPr="004921D8" w14:paraId="7C3FAE41" w14:textId="77777777" w:rsidTr="00A47387">
        <w:trPr>
          <w:cantSplit/>
        </w:trPr>
        <w:tc>
          <w:tcPr>
            <w:tcW w:w="711" w:type="pct"/>
            <w:vMerge w:val="restart"/>
          </w:tcPr>
          <w:p w14:paraId="24475F92" w14:textId="77777777" w:rsidR="0085657E" w:rsidRPr="004A4ECE" w:rsidRDefault="0085657E" w:rsidP="00A47387">
            <w:pPr>
              <w:pStyle w:val="TableText"/>
              <w:rPr>
                <w:rStyle w:val="Blue"/>
                <w:rFonts w:ascii="Arial" w:hAnsi="Arial"/>
                <w:color w:val="auto"/>
                <w:sz w:val="18"/>
                <w:szCs w:val="18"/>
              </w:rPr>
            </w:pPr>
            <w:r w:rsidRPr="004A4ECE">
              <w:rPr>
                <w:rStyle w:val="Blue"/>
                <w:color w:val="auto"/>
                <w:sz w:val="18"/>
                <w:szCs w:val="18"/>
              </w:rPr>
              <w:t>Storm sewage via POINT OF DISCHARGE</w:t>
            </w:r>
          </w:p>
          <w:p w14:paraId="612A1DCF" w14:textId="77777777" w:rsidR="0085657E" w:rsidRPr="004A4ECE" w:rsidRDefault="0085657E" w:rsidP="00A47387">
            <w:pPr>
              <w:pStyle w:val="TableText"/>
              <w:rPr>
                <w:rStyle w:val="Blue"/>
                <w:color w:val="auto"/>
                <w:sz w:val="18"/>
                <w:szCs w:val="18"/>
              </w:rPr>
            </w:pPr>
          </w:p>
          <w:p w14:paraId="27C669C3" w14:textId="77777777" w:rsidR="0085657E" w:rsidRPr="004A4ECE" w:rsidRDefault="0085657E" w:rsidP="00A47387">
            <w:pPr>
              <w:pStyle w:val="TableText"/>
              <w:rPr>
                <w:rStyle w:val="Blue"/>
                <w:rFonts w:ascii="Arial" w:hAnsi="Arial"/>
                <w:color w:val="auto"/>
                <w:sz w:val="18"/>
                <w:szCs w:val="18"/>
              </w:rPr>
            </w:pPr>
          </w:p>
        </w:tc>
        <w:tc>
          <w:tcPr>
            <w:tcW w:w="637" w:type="pct"/>
          </w:tcPr>
          <w:p w14:paraId="01D43656" w14:textId="77777777" w:rsidR="0085657E" w:rsidRPr="004A4ECE" w:rsidRDefault="0085657E" w:rsidP="00A47387">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5352236" w14:textId="77777777" w:rsidR="0085657E" w:rsidRPr="004A4ECE" w:rsidRDefault="0085657E" w:rsidP="00A47387">
            <w:pPr>
              <w:pStyle w:val="TableText"/>
              <w:rPr>
                <w:rStyle w:val="Blue"/>
                <w:color w:val="auto"/>
                <w:sz w:val="18"/>
                <w:szCs w:val="18"/>
              </w:rPr>
            </w:pPr>
            <w:r w:rsidRPr="004A4ECE">
              <w:rPr>
                <w:rStyle w:val="Blue"/>
                <w:color w:val="auto"/>
                <w:sz w:val="18"/>
                <w:szCs w:val="18"/>
              </w:rPr>
              <w:t>N/A</w:t>
            </w:r>
          </w:p>
          <w:p w14:paraId="226E4877" w14:textId="77777777" w:rsidR="0085657E" w:rsidRPr="004A4ECE" w:rsidRDefault="0085657E" w:rsidP="00A47387">
            <w:pPr>
              <w:pStyle w:val="TableText"/>
              <w:rPr>
                <w:rStyle w:val="Blue"/>
                <w:color w:val="auto"/>
                <w:sz w:val="18"/>
                <w:szCs w:val="18"/>
              </w:rPr>
            </w:pPr>
          </w:p>
          <w:p w14:paraId="7BDEB559" w14:textId="77777777" w:rsidR="0085657E" w:rsidRPr="004A4ECE" w:rsidRDefault="0085657E" w:rsidP="00A47387">
            <w:pPr>
              <w:pStyle w:val="TableText"/>
              <w:rPr>
                <w:rStyle w:val="Blue"/>
                <w:color w:val="auto"/>
                <w:sz w:val="18"/>
                <w:szCs w:val="18"/>
              </w:rPr>
            </w:pPr>
          </w:p>
        </w:tc>
        <w:tc>
          <w:tcPr>
            <w:tcW w:w="646" w:type="pct"/>
          </w:tcPr>
          <w:p w14:paraId="29E01969" w14:textId="77777777" w:rsidR="0085657E" w:rsidRPr="004A4ECE" w:rsidRDefault="0085657E" w:rsidP="00A47387">
            <w:pPr>
              <w:pStyle w:val="TableText"/>
              <w:rPr>
                <w:rStyle w:val="Blue"/>
                <w:color w:val="auto"/>
                <w:sz w:val="18"/>
                <w:szCs w:val="18"/>
              </w:rPr>
            </w:pPr>
            <w:r w:rsidRPr="004A4ECE">
              <w:rPr>
                <w:rStyle w:val="Blue"/>
                <w:color w:val="auto"/>
                <w:sz w:val="18"/>
                <w:szCs w:val="18"/>
              </w:rPr>
              <w:t>N/A</w:t>
            </w:r>
          </w:p>
          <w:p w14:paraId="153B9136" w14:textId="77777777" w:rsidR="0085657E" w:rsidRPr="004A4ECE" w:rsidRDefault="0085657E" w:rsidP="00A47387">
            <w:pPr>
              <w:pStyle w:val="TableText"/>
              <w:rPr>
                <w:rStyle w:val="Blue"/>
                <w:color w:val="auto"/>
                <w:sz w:val="18"/>
                <w:szCs w:val="18"/>
              </w:rPr>
            </w:pPr>
          </w:p>
          <w:p w14:paraId="293E83B5" w14:textId="77777777" w:rsidR="0085657E" w:rsidRPr="004A4ECE" w:rsidRDefault="0085657E" w:rsidP="00A47387">
            <w:pPr>
              <w:pStyle w:val="TableText"/>
              <w:rPr>
                <w:rStyle w:val="Blue"/>
                <w:color w:val="auto"/>
                <w:sz w:val="18"/>
                <w:szCs w:val="18"/>
              </w:rPr>
            </w:pPr>
          </w:p>
        </w:tc>
        <w:tc>
          <w:tcPr>
            <w:tcW w:w="518" w:type="pct"/>
          </w:tcPr>
          <w:p w14:paraId="5E4F8E58" w14:textId="77777777" w:rsidR="0085657E" w:rsidRPr="004A4ECE" w:rsidRDefault="0085657E" w:rsidP="00A47387">
            <w:pPr>
              <w:pStyle w:val="TableText"/>
              <w:rPr>
                <w:rStyle w:val="Blue"/>
                <w:color w:val="auto"/>
                <w:sz w:val="18"/>
                <w:szCs w:val="18"/>
              </w:rPr>
            </w:pPr>
            <w:r w:rsidRPr="004A4ECE">
              <w:rPr>
                <w:rStyle w:val="Blue"/>
                <w:color w:val="auto"/>
                <w:sz w:val="18"/>
                <w:szCs w:val="18"/>
              </w:rPr>
              <w:t>N/A</w:t>
            </w:r>
          </w:p>
          <w:p w14:paraId="2D14ACC6" w14:textId="77777777" w:rsidR="0085657E" w:rsidRPr="004A4ECE" w:rsidRDefault="0085657E" w:rsidP="00A47387">
            <w:pPr>
              <w:pStyle w:val="TableText"/>
              <w:rPr>
                <w:rStyle w:val="Blue"/>
                <w:color w:val="auto"/>
                <w:sz w:val="18"/>
                <w:szCs w:val="18"/>
              </w:rPr>
            </w:pPr>
          </w:p>
          <w:p w14:paraId="0D34E380" w14:textId="77777777" w:rsidR="0085657E" w:rsidRPr="004A4ECE" w:rsidRDefault="0085657E" w:rsidP="00A47387">
            <w:pPr>
              <w:pStyle w:val="TableText"/>
              <w:rPr>
                <w:rStyle w:val="Blue"/>
                <w:color w:val="auto"/>
                <w:sz w:val="18"/>
                <w:szCs w:val="18"/>
              </w:rPr>
            </w:pPr>
          </w:p>
        </w:tc>
        <w:tc>
          <w:tcPr>
            <w:tcW w:w="633" w:type="pct"/>
          </w:tcPr>
          <w:p w14:paraId="4108687C" w14:textId="77777777" w:rsidR="0085657E" w:rsidRPr="004A4ECE" w:rsidRDefault="0085657E" w:rsidP="00A47387">
            <w:pPr>
              <w:pStyle w:val="TableText"/>
              <w:rPr>
                <w:rStyle w:val="Blue"/>
                <w:color w:val="auto"/>
                <w:sz w:val="18"/>
                <w:szCs w:val="18"/>
              </w:rPr>
            </w:pPr>
            <w:r w:rsidRPr="004A4ECE">
              <w:rPr>
                <w:rStyle w:val="Blue"/>
                <w:color w:val="auto"/>
                <w:sz w:val="18"/>
                <w:szCs w:val="18"/>
              </w:rPr>
              <w:t>Whenever a discharge occurs</w:t>
            </w:r>
          </w:p>
        </w:tc>
        <w:tc>
          <w:tcPr>
            <w:tcW w:w="1042" w:type="pct"/>
          </w:tcPr>
          <w:p w14:paraId="7A9D45B8" w14:textId="77777777" w:rsidR="0085657E" w:rsidRPr="004A4ECE" w:rsidRDefault="0085657E" w:rsidP="00A47387">
            <w:pPr>
              <w:pStyle w:val="TableText"/>
              <w:rPr>
                <w:rStyle w:val="Blue"/>
                <w:color w:val="auto"/>
                <w:sz w:val="18"/>
                <w:szCs w:val="18"/>
              </w:rPr>
            </w:pPr>
            <w:r w:rsidRPr="004A4ECE">
              <w:rPr>
                <w:rStyle w:val="Blue"/>
                <w:color w:val="auto"/>
                <w:sz w:val="18"/>
                <w:szCs w:val="18"/>
              </w:rPr>
              <w:t>N/A</w:t>
            </w:r>
          </w:p>
          <w:p w14:paraId="7E889A87" w14:textId="77777777" w:rsidR="0085657E" w:rsidRPr="004A4ECE" w:rsidRDefault="0085657E" w:rsidP="00A47387">
            <w:pPr>
              <w:pStyle w:val="TableText"/>
              <w:rPr>
                <w:rStyle w:val="Blue"/>
                <w:color w:val="auto"/>
                <w:sz w:val="18"/>
                <w:szCs w:val="18"/>
              </w:rPr>
            </w:pPr>
          </w:p>
          <w:p w14:paraId="599D2274" w14:textId="77777777" w:rsidR="0085657E" w:rsidRPr="004A4ECE" w:rsidRDefault="0085657E" w:rsidP="00A47387">
            <w:pPr>
              <w:pStyle w:val="TableText"/>
              <w:rPr>
                <w:rStyle w:val="Blue"/>
                <w:color w:val="auto"/>
                <w:sz w:val="18"/>
                <w:szCs w:val="18"/>
              </w:rPr>
            </w:pPr>
          </w:p>
        </w:tc>
      </w:tr>
      <w:tr w:rsidR="0085657E" w:rsidRPr="004921D8" w14:paraId="10DF864B" w14:textId="77777777" w:rsidTr="00A47387">
        <w:trPr>
          <w:cantSplit/>
        </w:trPr>
        <w:tc>
          <w:tcPr>
            <w:tcW w:w="711" w:type="pct"/>
            <w:vMerge/>
          </w:tcPr>
          <w:p w14:paraId="320CE5F4" w14:textId="77777777" w:rsidR="0085657E" w:rsidRPr="004A4ECE" w:rsidRDefault="0085657E" w:rsidP="00A47387">
            <w:pPr>
              <w:pStyle w:val="TableText"/>
              <w:rPr>
                <w:rStyle w:val="Blue"/>
                <w:color w:val="auto"/>
                <w:sz w:val="18"/>
                <w:szCs w:val="18"/>
              </w:rPr>
            </w:pPr>
          </w:p>
        </w:tc>
        <w:tc>
          <w:tcPr>
            <w:tcW w:w="637" w:type="pct"/>
          </w:tcPr>
          <w:p w14:paraId="33DEA2AD" w14:textId="77777777" w:rsidR="0085657E" w:rsidRPr="004A4ECE" w:rsidRDefault="0085657E" w:rsidP="00A47387">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F1382F0" w14:textId="77777777" w:rsidR="0085657E" w:rsidRPr="00E32A64" w:rsidRDefault="0085657E" w:rsidP="00A47387">
            <w:pPr>
              <w:pStyle w:val="TableText"/>
              <w:rPr>
                <w:rStyle w:val="Blue"/>
                <w:color w:val="auto"/>
                <w:sz w:val="18"/>
                <w:szCs w:val="18"/>
              </w:rPr>
            </w:pPr>
            <w:r w:rsidRPr="00E32A64">
              <w:rPr>
                <w:rStyle w:val="Blue"/>
                <w:color w:val="auto"/>
                <w:sz w:val="18"/>
                <w:szCs w:val="18"/>
              </w:rPr>
              <w:t>N/A</w:t>
            </w:r>
          </w:p>
        </w:tc>
        <w:tc>
          <w:tcPr>
            <w:tcW w:w="646" w:type="pct"/>
          </w:tcPr>
          <w:p w14:paraId="2A9324F4" w14:textId="77777777" w:rsidR="0085657E" w:rsidRPr="00E32A64" w:rsidRDefault="0085657E" w:rsidP="00A47387">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9FD708A" w14:textId="77777777" w:rsidR="0085657E" w:rsidRPr="004A4ECE" w:rsidRDefault="0085657E" w:rsidP="00A47387">
            <w:pPr>
              <w:pStyle w:val="TableText"/>
              <w:rPr>
                <w:rFonts w:ascii="Arial" w:hAnsi="Arial" w:cs="Arial"/>
                <w:sz w:val="18"/>
                <w:szCs w:val="18"/>
              </w:rPr>
            </w:pPr>
            <w:r w:rsidRPr="004A4ECE">
              <w:rPr>
                <w:rFonts w:ascii="Arial" w:hAnsi="Arial" w:cs="Arial"/>
                <w:sz w:val="18"/>
                <w:szCs w:val="18"/>
              </w:rPr>
              <w:t>N/A</w:t>
            </w:r>
          </w:p>
        </w:tc>
        <w:tc>
          <w:tcPr>
            <w:tcW w:w="633" w:type="pct"/>
          </w:tcPr>
          <w:p w14:paraId="3AD35E69" w14:textId="77777777" w:rsidR="0085657E" w:rsidRPr="004A4ECE" w:rsidRDefault="0085657E" w:rsidP="00A47387">
            <w:pPr>
              <w:pStyle w:val="TableText"/>
              <w:rPr>
                <w:rStyle w:val="Blue"/>
                <w:color w:val="auto"/>
                <w:sz w:val="18"/>
                <w:szCs w:val="18"/>
              </w:rPr>
            </w:pPr>
            <w:r w:rsidRPr="004A4ECE">
              <w:rPr>
                <w:rStyle w:val="Blue"/>
                <w:color w:val="auto"/>
                <w:sz w:val="18"/>
                <w:szCs w:val="18"/>
              </w:rPr>
              <w:t>15 minutes</w:t>
            </w:r>
          </w:p>
        </w:tc>
        <w:tc>
          <w:tcPr>
            <w:tcW w:w="1042" w:type="pct"/>
          </w:tcPr>
          <w:p w14:paraId="59D9BAC9" w14:textId="77777777" w:rsidR="0085657E" w:rsidRPr="004A4ECE" w:rsidRDefault="0085657E" w:rsidP="00A47387">
            <w:pPr>
              <w:pStyle w:val="TableText"/>
              <w:rPr>
                <w:rFonts w:ascii="Arial" w:hAnsi="Arial" w:cs="Arial"/>
                <w:sz w:val="18"/>
                <w:szCs w:val="18"/>
              </w:rPr>
            </w:pPr>
            <w:r w:rsidRPr="004A4ECE">
              <w:rPr>
                <w:rFonts w:ascii="Arial" w:hAnsi="Arial" w:cs="Arial"/>
                <w:sz w:val="18"/>
                <w:szCs w:val="18"/>
              </w:rPr>
              <w:t>N/A</w:t>
            </w:r>
          </w:p>
        </w:tc>
      </w:tr>
      <w:tr w:rsidR="0085657E" w:rsidRPr="004921D8" w14:paraId="4423F71E" w14:textId="77777777" w:rsidTr="00A47387">
        <w:trPr>
          <w:cantSplit/>
        </w:trPr>
        <w:tc>
          <w:tcPr>
            <w:tcW w:w="711" w:type="pct"/>
            <w:vMerge/>
          </w:tcPr>
          <w:p w14:paraId="6A2F937B" w14:textId="77777777" w:rsidR="0085657E" w:rsidRPr="004A4ECE" w:rsidRDefault="0085657E" w:rsidP="00A47387">
            <w:pPr>
              <w:pStyle w:val="TableText"/>
              <w:rPr>
                <w:rStyle w:val="Blue"/>
                <w:color w:val="auto"/>
                <w:sz w:val="18"/>
                <w:szCs w:val="18"/>
              </w:rPr>
            </w:pPr>
          </w:p>
        </w:tc>
        <w:tc>
          <w:tcPr>
            <w:tcW w:w="637" w:type="pct"/>
          </w:tcPr>
          <w:p w14:paraId="3E39C447" w14:textId="77777777" w:rsidR="0085657E" w:rsidRPr="004A4ECE" w:rsidRDefault="0085657E" w:rsidP="00A47387">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92BB587" w14:textId="77777777" w:rsidR="0085657E" w:rsidRPr="00E32A64" w:rsidRDefault="0085657E" w:rsidP="00A47387">
            <w:pPr>
              <w:pStyle w:val="TableText"/>
              <w:rPr>
                <w:rStyle w:val="Blue"/>
                <w:color w:val="auto"/>
                <w:sz w:val="18"/>
                <w:szCs w:val="18"/>
              </w:rPr>
            </w:pPr>
            <w:r w:rsidRPr="00E32A64">
              <w:rPr>
                <w:rStyle w:val="Blue"/>
                <w:color w:val="auto"/>
                <w:sz w:val="18"/>
                <w:szCs w:val="18"/>
              </w:rPr>
              <w:t>N/A</w:t>
            </w:r>
          </w:p>
        </w:tc>
        <w:tc>
          <w:tcPr>
            <w:tcW w:w="646" w:type="pct"/>
          </w:tcPr>
          <w:p w14:paraId="2CDFDECD" w14:textId="77777777" w:rsidR="0085657E" w:rsidRPr="00E32A64" w:rsidRDefault="0085657E" w:rsidP="00A47387">
            <w:pPr>
              <w:pStyle w:val="TableText"/>
              <w:rPr>
                <w:rStyle w:val="Blue"/>
                <w:color w:val="auto"/>
                <w:sz w:val="18"/>
                <w:szCs w:val="18"/>
              </w:rPr>
            </w:pPr>
            <w:r w:rsidRPr="00E32A64">
              <w:rPr>
                <w:rStyle w:val="Blue"/>
                <w:color w:val="auto"/>
                <w:sz w:val="18"/>
                <w:szCs w:val="18"/>
              </w:rPr>
              <w:t>N/A</w:t>
            </w:r>
          </w:p>
        </w:tc>
        <w:tc>
          <w:tcPr>
            <w:tcW w:w="518" w:type="pct"/>
          </w:tcPr>
          <w:p w14:paraId="23732163" w14:textId="77777777" w:rsidR="0085657E" w:rsidRPr="004A4ECE" w:rsidRDefault="0085657E" w:rsidP="00A47387">
            <w:pPr>
              <w:pStyle w:val="TableText"/>
              <w:rPr>
                <w:rFonts w:ascii="Arial" w:hAnsi="Arial" w:cs="Arial"/>
                <w:sz w:val="18"/>
                <w:szCs w:val="18"/>
              </w:rPr>
            </w:pPr>
            <w:r w:rsidRPr="004A4ECE">
              <w:rPr>
                <w:rFonts w:ascii="Arial" w:hAnsi="Arial" w:cs="Arial"/>
                <w:sz w:val="18"/>
                <w:szCs w:val="18"/>
              </w:rPr>
              <w:t>N/A</w:t>
            </w:r>
          </w:p>
        </w:tc>
        <w:tc>
          <w:tcPr>
            <w:tcW w:w="633" w:type="pct"/>
          </w:tcPr>
          <w:p w14:paraId="12D48E50" w14:textId="77777777" w:rsidR="0085657E" w:rsidRPr="004A4ECE" w:rsidRDefault="0085657E" w:rsidP="00A47387">
            <w:pPr>
              <w:pStyle w:val="TableText"/>
              <w:rPr>
                <w:rStyle w:val="Blue"/>
                <w:color w:val="auto"/>
                <w:sz w:val="18"/>
                <w:szCs w:val="18"/>
              </w:rPr>
            </w:pPr>
            <w:r w:rsidRPr="004A4ECE">
              <w:rPr>
                <w:rStyle w:val="Blue"/>
                <w:color w:val="auto"/>
                <w:sz w:val="18"/>
                <w:szCs w:val="18"/>
              </w:rPr>
              <w:t>15 minutes</w:t>
            </w:r>
          </w:p>
        </w:tc>
        <w:tc>
          <w:tcPr>
            <w:tcW w:w="1042" w:type="pct"/>
          </w:tcPr>
          <w:p w14:paraId="7F644124" w14:textId="77777777" w:rsidR="0085657E" w:rsidRPr="004A4ECE" w:rsidRDefault="0085657E" w:rsidP="00A47387">
            <w:pPr>
              <w:pStyle w:val="TableText"/>
              <w:rPr>
                <w:rFonts w:ascii="Arial" w:hAnsi="Arial" w:cs="Arial"/>
                <w:sz w:val="18"/>
                <w:szCs w:val="18"/>
              </w:rPr>
            </w:pPr>
            <w:r w:rsidRPr="004A4ECE">
              <w:rPr>
                <w:rFonts w:ascii="Arial" w:hAnsi="Arial" w:cs="Arial"/>
                <w:sz w:val="18"/>
                <w:szCs w:val="18"/>
              </w:rPr>
              <w:t>N/A</w:t>
            </w:r>
          </w:p>
        </w:tc>
      </w:tr>
    </w:tbl>
    <w:p w14:paraId="32CC0940" w14:textId="77777777" w:rsidR="0085657E" w:rsidRPr="004921D8" w:rsidRDefault="0085657E" w:rsidP="0085657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5657E" w:rsidRPr="004921D8" w14:paraId="7F23AC92"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8B9D70" w14:textId="77777777" w:rsidR="0085657E" w:rsidRPr="004921D8" w:rsidRDefault="0085657E" w:rsidP="00A47387">
            <w:pPr>
              <w:pStyle w:val="TableText"/>
              <w:rPr>
                <w:sz w:val="18"/>
                <w:szCs w:val="18"/>
              </w:rPr>
            </w:pPr>
            <w:r w:rsidRPr="004921D8">
              <w:rPr>
                <w:sz w:val="18"/>
                <w:szCs w:val="18"/>
              </w:rPr>
              <w:t>Table S3.2 Discharge points</w:t>
            </w:r>
          </w:p>
        </w:tc>
      </w:tr>
      <w:tr w:rsidR="0085657E" w:rsidRPr="004921D8" w14:paraId="15B28DAE"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6A069E8" w14:textId="77777777" w:rsidR="0085657E" w:rsidRPr="004921D8" w:rsidRDefault="0085657E" w:rsidP="00A47387">
            <w:pPr>
              <w:pStyle w:val="TableText"/>
              <w:rPr>
                <w:sz w:val="18"/>
                <w:szCs w:val="18"/>
              </w:rPr>
            </w:pPr>
            <w:r w:rsidRPr="004921D8">
              <w:rPr>
                <w:sz w:val="18"/>
                <w:szCs w:val="18"/>
              </w:rPr>
              <w:t>Effluent Name</w:t>
            </w:r>
          </w:p>
        </w:tc>
        <w:tc>
          <w:tcPr>
            <w:tcW w:w="1323" w:type="pct"/>
          </w:tcPr>
          <w:p w14:paraId="230BAF57" w14:textId="77777777" w:rsidR="0085657E" w:rsidRPr="004921D8" w:rsidRDefault="0085657E" w:rsidP="00A47387">
            <w:pPr>
              <w:pStyle w:val="TableText"/>
              <w:rPr>
                <w:sz w:val="18"/>
                <w:szCs w:val="18"/>
              </w:rPr>
            </w:pPr>
            <w:r w:rsidRPr="004921D8">
              <w:rPr>
                <w:sz w:val="18"/>
                <w:szCs w:val="18"/>
              </w:rPr>
              <w:t>Discharge Point</w:t>
            </w:r>
          </w:p>
        </w:tc>
        <w:tc>
          <w:tcPr>
            <w:tcW w:w="1323" w:type="pct"/>
          </w:tcPr>
          <w:p w14:paraId="12527014" w14:textId="77777777" w:rsidR="0085657E" w:rsidRPr="004921D8" w:rsidRDefault="0085657E" w:rsidP="00A47387">
            <w:pPr>
              <w:pStyle w:val="TableText"/>
              <w:rPr>
                <w:sz w:val="18"/>
                <w:szCs w:val="18"/>
              </w:rPr>
            </w:pPr>
            <w:r w:rsidRPr="004921D8">
              <w:rPr>
                <w:sz w:val="18"/>
                <w:szCs w:val="18"/>
              </w:rPr>
              <w:t>Discharge point NGR</w:t>
            </w:r>
          </w:p>
        </w:tc>
        <w:tc>
          <w:tcPr>
            <w:tcW w:w="1327" w:type="pct"/>
          </w:tcPr>
          <w:p w14:paraId="7FA27013" w14:textId="77777777" w:rsidR="0085657E" w:rsidRPr="004921D8" w:rsidRDefault="0085657E" w:rsidP="00A47387">
            <w:pPr>
              <w:pStyle w:val="TableText"/>
              <w:rPr>
                <w:sz w:val="18"/>
                <w:szCs w:val="18"/>
              </w:rPr>
            </w:pPr>
            <w:r w:rsidRPr="004921D8">
              <w:rPr>
                <w:sz w:val="18"/>
                <w:szCs w:val="18"/>
              </w:rPr>
              <w:t>Receiving water/Environment</w:t>
            </w:r>
          </w:p>
        </w:tc>
      </w:tr>
      <w:tr w:rsidR="0085657E" w:rsidRPr="004921D8" w14:paraId="38997C13" w14:textId="77777777" w:rsidTr="00A47387">
        <w:trPr>
          <w:cantSplit/>
        </w:trPr>
        <w:tc>
          <w:tcPr>
            <w:tcW w:w="1027" w:type="pct"/>
          </w:tcPr>
          <w:p w14:paraId="7DF1FA97" w14:textId="77777777" w:rsidR="0085657E" w:rsidRPr="004A4ECE" w:rsidRDefault="0085657E" w:rsidP="00A47387">
            <w:pPr>
              <w:pStyle w:val="TableText"/>
              <w:rPr>
                <w:rStyle w:val="Blue"/>
                <w:color w:val="auto"/>
                <w:sz w:val="18"/>
                <w:szCs w:val="18"/>
              </w:rPr>
            </w:pPr>
            <w:r w:rsidRPr="004A4ECE">
              <w:rPr>
                <w:rStyle w:val="Blue"/>
                <w:color w:val="auto"/>
                <w:sz w:val="18"/>
                <w:szCs w:val="18"/>
              </w:rPr>
              <w:t>Storm sewage</w:t>
            </w:r>
          </w:p>
        </w:tc>
        <w:tc>
          <w:tcPr>
            <w:tcW w:w="1323" w:type="pct"/>
          </w:tcPr>
          <w:p w14:paraId="47275D67" w14:textId="77777777" w:rsidR="0085657E" w:rsidRPr="004A4ECE" w:rsidRDefault="0085657E" w:rsidP="00A47387">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C371DA5" w14:textId="196AC7A0" w:rsidR="0085657E" w:rsidRPr="00857B9D" w:rsidRDefault="00FC7AE3" w:rsidP="00A47387">
            <w:pPr>
              <w:pStyle w:val="TableText"/>
              <w:rPr>
                <w:rStyle w:val="Blue"/>
                <w:color w:val="auto"/>
                <w:sz w:val="18"/>
                <w:szCs w:val="18"/>
              </w:rPr>
            </w:pPr>
            <w:r w:rsidRPr="00857B9D">
              <w:rPr>
                <w:rStyle w:val="Blue"/>
                <w:color w:val="auto"/>
                <w:sz w:val="18"/>
                <w:szCs w:val="18"/>
              </w:rPr>
              <w:t>ST 34174 87561</w:t>
            </w:r>
          </w:p>
        </w:tc>
        <w:tc>
          <w:tcPr>
            <w:tcW w:w="1327" w:type="pct"/>
          </w:tcPr>
          <w:p w14:paraId="79792BFD" w14:textId="7B700146" w:rsidR="0085657E" w:rsidRPr="00857B9D" w:rsidRDefault="00857B9D" w:rsidP="00A47387">
            <w:pPr>
              <w:pStyle w:val="TableText"/>
              <w:rPr>
                <w:rStyle w:val="Blue"/>
                <w:color w:val="auto"/>
                <w:sz w:val="18"/>
                <w:szCs w:val="18"/>
              </w:rPr>
            </w:pPr>
            <w:proofErr w:type="spellStart"/>
            <w:r w:rsidRPr="00857B9D">
              <w:rPr>
                <w:rStyle w:val="Blue"/>
                <w:color w:val="auto"/>
                <w:sz w:val="18"/>
                <w:szCs w:val="18"/>
              </w:rPr>
              <w:t>Liswerry</w:t>
            </w:r>
            <w:proofErr w:type="spellEnd"/>
            <w:r w:rsidRPr="00857B9D">
              <w:rPr>
                <w:rStyle w:val="Blue"/>
                <w:color w:val="auto"/>
                <w:sz w:val="18"/>
                <w:szCs w:val="18"/>
              </w:rPr>
              <w:t xml:space="preserve"> Pill </w:t>
            </w:r>
            <w:proofErr w:type="spellStart"/>
            <w:r w:rsidRPr="00857B9D">
              <w:rPr>
                <w:rStyle w:val="Blue"/>
                <w:color w:val="auto"/>
                <w:sz w:val="18"/>
                <w:szCs w:val="18"/>
              </w:rPr>
              <w:t>Reen</w:t>
            </w:r>
            <w:proofErr w:type="spellEnd"/>
          </w:p>
        </w:tc>
      </w:tr>
    </w:tbl>
    <w:p w14:paraId="7339C5C8" w14:textId="77777777" w:rsidR="0085657E" w:rsidRPr="004921D8" w:rsidRDefault="0085657E" w:rsidP="0085657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85657E" w:rsidRPr="004921D8" w14:paraId="739A77C6" w14:textId="77777777" w:rsidTr="00A47387">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A65848B" w14:textId="77777777" w:rsidR="0085657E" w:rsidRPr="004921D8" w:rsidRDefault="0085657E" w:rsidP="00A47387">
            <w:pPr>
              <w:pStyle w:val="TableText"/>
              <w:rPr>
                <w:b w:val="0"/>
                <w:sz w:val="18"/>
                <w:szCs w:val="18"/>
              </w:rPr>
            </w:pPr>
            <w:r w:rsidRPr="004921D8">
              <w:rPr>
                <w:sz w:val="18"/>
                <w:szCs w:val="18"/>
              </w:rPr>
              <w:t>Table S3.3 Storm sewage discharge settings</w:t>
            </w:r>
          </w:p>
        </w:tc>
      </w:tr>
      <w:tr w:rsidR="0085657E" w:rsidRPr="004921D8" w14:paraId="66526B19" w14:textId="77777777" w:rsidTr="00A47387">
        <w:trPr>
          <w:cnfStyle w:val="100000000000" w:firstRow="1" w:lastRow="0" w:firstColumn="0" w:lastColumn="0" w:oddVBand="0" w:evenVBand="0" w:oddHBand="0" w:evenHBand="0" w:firstRowFirstColumn="0" w:firstRowLastColumn="0" w:lastRowFirstColumn="0" w:lastRowLastColumn="0"/>
          <w:tblHeader/>
        </w:trPr>
        <w:tc>
          <w:tcPr>
            <w:tcW w:w="1693" w:type="pct"/>
          </w:tcPr>
          <w:p w14:paraId="07F1D860" w14:textId="77777777" w:rsidR="0085657E" w:rsidRPr="004A4ECE" w:rsidRDefault="0085657E" w:rsidP="00A47387">
            <w:pPr>
              <w:pStyle w:val="TableText"/>
              <w:rPr>
                <w:sz w:val="18"/>
                <w:szCs w:val="18"/>
              </w:rPr>
            </w:pPr>
            <w:r w:rsidRPr="004A4ECE">
              <w:rPr>
                <w:sz w:val="18"/>
                <w:szCs w:val="18"/>
              </w:rPr>
              <w:t xml:space="preserve">Effluent and discharge point </w:t>
            </w:r>
          </w:p>
        </w:tc>
        <w:tc>
          <w:tcPr>
            <w:tcW w:w="1371" w:type="pct"/>
          </w:tcPr>
          <w:p w14:paraId="64068EA6" w14:textId="77777777" w:rsidR="0085657E" w:rsidRPr="004A4ECE" w:rsidRDefault="0085657E" w:rsidP="00A47387">
            <w:pPr>
              <w:pStyle w:val="TableText"/>
              <w:rPr>
                <w:sz w:val="18"/>
                <w:szCs w:val="18"/>
              </w:rPr>
            </w:pPr>
            <w:r w:rsidRPr="004A4ECE">
              <w:rPr>
                <w:sz w:val="18"/>
                <w:szCs w:val="18"/>
              </w:rPr>
              <w:t>Description of discharge</w:t>
            </w:r>
          </w:p>
        </w:tc>
        <w:tc>
          <w:tcPr>
            <w:tcW w:w="1936" w:type="pct"/>
          </w:tcPr>
          <w:p w14:paraId="6A9B63D9" w14:textId="77777777" w:rsidR="0085657E" w:rsidRPr="004921D8" w:rsidRDefault="0085657E" w:rsidP="00A47387">
            <w:pPr>
              <w:pStyle w:val="TableText"/>
              <w:rPr>
                <w:rStyle w:val="Red"/>
                <w:sz w:val="18"/>
                <w:szCs w:val="18"/>
              </w:rPr>
            </w:pPr>
            <w:r w:rsidRPr="004921D8">
              <w:rPr>
                <w:sz w:val="18"/>
                <w:szCs w:val="18"/>
              </w:rPr>
              <w:t>Overflow setting l/s</w:t>
            </w:r>
          </w:p>
        </w:tc>
      </w:tr>
      <w:tr w:rsidR="0085657E" w:rsidRPr="004921D8" w14:paraId="5D3526BB" w14:textId="77777777" w:rsidTr="00A47387">
        <w:tc>
          <w:tcPr>
            <w:tcW w:w="1693" w:type="pct"/>
          </w:tcPr>
          <w:p w14:paraId="02E3942C"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FB819A6"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04BCE1F5" w14:textId="77777777" w:rsidR="0085657E" w:rsidRPr="004A4ECE" w:rsidRDefault="0085657E" w:rsidP="00A4738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B1BACA6" w14:textId="77777777" w:rsidR="0085657E" w:rsidRPr="00C943FD" w:rsidRDefault="0085657E" w:rsidP="0085657E">
      <w:pPr>
        <w:ind w:left="567"/>
        <w:rPr>
          <w:rStyle w:val="Pink"/>
          <w:sz w:val="18"/>
          <w:szCs w:val="18"/>
        </w:rPr>
      </w:pPr>
    </w:p>
    <w:tbl>
      <w:tblPr>
        <w:tblStyle w:val="TableGrid"/>
        <w:tblW w:w="4720" w:type="pct"/>
        <w:tblInd w:w="562" w:type="dxa"/>
        <w:tblLook w:val="01A0" w:firstRow="1" w:lastRow="0" w:firstColumn="1" w:lastColumn="1" w:noHBand="0" w:noVBand="0"/>
      </w:tblPr>
      <w:tblGrid>
        <w:gridCol w:w="1711"/>
        <w:gridCol w:w="2227"/>
        <w:gridCol w:w="2631"/>
        <w:gridCol w:w="2232"/>
      </w:tblGrid>
      <w:tr w:rsidR="0085657E" w:rsidRPr="004921D8" w14:paraId="5C74F6F9"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BB388A" w14:textId="77777777" w:rsidR="0085657E" w:rsidRPr="004921D8" w:rsidRDefault="0085657E" w:rsidP="00A47387">
            <w:pPr>
              <w:pStyle w:val="TableText"/>
              <w:rPr>
                <w:sz w:val="18"/>
                <w:szCs w:val="18"/>
              </w:rPr>
            </w:pPr>
            <w:r w:rsidRPr="004921D8">
              <w:rPr>
                <w:sz w:val="18"/>
                <w:szCs w:val="18"/>
              </w:rPr>
              <w:t>Table S3.4 Monitoring points</w:t>
            </w:r>
          </w:p>
        </w:tc>
      </w:tr>
      <w:tr w:rsidR="0085657E" w:rsidRPr="004921D8" w14:paraId="10ED46AD" w14:textId="77777777" w:rsidTr="00716171">
        <w:trPr>
          <w:cnfStyle w:val="100000000000" w:firstRow="1" w:lastRow="0" w:firstColumn="0" w:lastColumn="0" w:oddVBand="0" w:evenVBand="0" w:oddHBand="0" w:evenHBand="0" w:firstRowFirstColumn="0" w:firstRowLastColumn="0" w:lastRowFirstColumn="0" w:lastRowLastColumn="0"/>
          <w:cantSplit/>
          <w:tblHeader/>
        </w:trPr>
        <w:tc>
          <w:tcPr>
            <w:tcW w:w="972" w:type="pct"/>
          </w:tcPr>
          <w:p w14:paraId="0E339D6E" w14:textId="77777777" w:rsidR="0085657E" w:rsidRPr="004921D8" w:rsidRDefault="0085657E" w:rsidP="00A47387">
            <w:pPr>
              <w:pStyle w:val="TableText"/>
              <w:rPr>
                <w:sz w:val="18"/>
                <w:szCs w:val="18"/>
              </w:rPr>
            </w:pPr>
            <w:r w:rsidRPr="004921D8">
              <w:rPr>
                <w:sz w:val="18"/>
                <w:szCs w:val="18"/>
              </w:rPr>
              <w:t>Ef</w:t>
            </w:r>
            <w:r>
              <w:rPr>
                <w:sz w:val="18"/>
                <w:szCs w:val="18"/>
              </w:rPr>
              <w:t>fluent and discharge point</w:t>
            </w:r>
          </w:p>
        </w:tc>
        <w:tc>
          <w:tcPr>
            <w:tcW w:w="1265" w:type="pct"/>
          </w:tcPr>
          <w:p w14:paraId="6D2B38CF" w14:textId="77777777" w:rsidR="0085657E" w:rsidRPr="004921D8" w:rsidRDefault="0085657E" w:rsidP="00A47387">
            <w:pPr>
              <w:pStyle w:val="TableText"/>
              <w:rPr>
                <w:sz w:val="18"/>
                <w:szCs w:val="18"/>
              </w:rPr>
            </w:pPr>
            <w:r w:rsidRPr="004921D8">
              <w:rPr>
                <w:sz w:val="18"/>
                <w:szCs w:val="18"/>
              </w:rPr>
              <w:t>Monitoring type</w:t>
            </w:r>
          </w:p>
        </w:tc>
        <w:tc>
          <w:tcPr>
            <w:tcW w:w="1495" w:type="pct"/>
          </w:tcPr>
          <w:p w14:paraId="2E2F51B7" w14:textId="77777777" w:rsidR="0085657E" w:rsidRPr="004921D8" w:rsidRDefault="0085657E" w:rsidP="00A47387">
            <w:pPr>
              <w:pStyle w:val="TableText"/>
              <w:rPr>
                <w:sz w:val="18"/>
                <w:szCs w:val="18"/>
              </w:rPr>
            </w:pPr>
            <w:r w:rsidRPr="004921D8">
              <w:rPr>
                <w:sz w:val="18"/>
                <w:szCs w:val="18"/>
              </w:rPr>
              <w:t>Monitoring point NGR</w:t>
            </w:r>
          </w:p>
        </w:tc>
        <w:tc>
          <w:tcPr>
            <w:tcW w:w="1267" w:type="pct"/>
          </w:tcPr>
          <w:p w14:paraId="685E9E56" w14:textId="77777777" w:rsidR="0085657E" w:rsidRPr="004921D8" w:rsidRDefault="0085657E" w:rsidP="00A47387">
            <w:pPr>
              <w:pStyle w:val="TableText"/>
              <w:rPr>
                <w:sz w:val="18"/>
                <w:szCs w:val="18"/>
              </w:rPr>
            </w:pPr>
            <w:r w:rsidRPr="004921D8">
              <w:rPr>
                <w:sz w:val="18"/>
                <w:szCs w:val="18"/>
              </w:rPr>
              <w:t>Monitoring point reference</w:t>
            </w:r>
          </w:p>
        </w:tc>
      </w:tr>
      <w:tr w:rsidR="00716171" w:rsidRPr="004921D8" w14:paraId="31AD0028" w14:textId="77777777" w:rsidTr="00716171">
        <w:trPr>
          <w:cantSplit/>
        </w:trPr>
        <w:tc>
          <w:tcPr>
            <w:tcW w:w="972" w:type="pct"/>
            <w:vMerge w:val="restart"/>
          </w:tcPr>
          <w:p w14:paraId="79BD10DE" w14:textId="77777777" w:rsidR="00716171" w:rsidRPr="004921D8" w:rsidRDefault="00716171" w:rsidP="00716171">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265" w:type="pct"/>
          </w:tcPr>
          <w:p w14:paraId="653D136D" w14:textId="77777777" w:rsidR="00716171" w:rsidRPr="004A4ECE" w:rsidRDefault="00716171" w:rsidP="00716171">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731F2352" w14:textId="604C2014" w:rsidR="00716171" w:rsidRPr="004A4ECE" w:rsidRDefault="00716171" w:rsidP="00716171">
            <w:pPr>
              <w:pStyle w:val="TableText"/>
              <w:rPr>
                <w:rStyle w:val="Blue"/>
                <w:color w:val="FF0000" w:themeColor="accent1"/>
                <w:sz w:val="18"/>
                <w:szCs w:val="18"/>
              </w:rPr>
            </w:pPr>
            <w:r w:rsidRPr="00D27F44">
              <w:rPr>
                <w:noProof/>
                <w:sz w:val="18"/>
                <w:szCs w:val="18"/>
              </w:rPr>
              <w:t>ST 34340 87800</w:t>
            </w:r>
          </w:p>
        </w:tc>
        <w:tc>
          <w:tcPr>
            <w:tcW w:w="1267" w:type="pct"/>
            <w:vMerge w:val="restart"/>
          </w:tcPr>
          <w:p w14:paraId="0C9B021E" w14:textId="77777777" w:rsidR="00716171" w:rsidRPr="004921D8" w:rsidRDefault="00716171" w:rsidP="00716171">
            <w:pPr>
              <w:pStyle w:val="TableText"/>
              <w:rPr>
                <w:rStyle w:val="Blue"/>
                <w:sz w:val="18"/>
                <w:szCs w:val="18"/>
              </w:rPr>
            </w:pPr>
            <w:r w:rsidRPr="004A4ECE">
              <w:rPr>
                <w:rStyle w:val="Blue"/>
                <w:color w:val="auto"/>
                <w:sz w:val="18"/>
                <w:szCs w:val="18"/>
              </w:rPr>
              <w:t>POINT OF OVERFLOW</w:t>
            </w:r>
          </w:p>
        </w:tc>
      </w:tr>
      <w:tr w:rsidR="00716171" w:rsidRPr="004921D8" w14:paraId="0ABE492F" w14:textId="77777777" w:rsidTr="00716171">
        <w:trPr>
          <w:cantSplit/>
        </w:trPr>
        <w:tc>
          <w:tcPr>
            <w:tcW w:w="972" w:type="pct"/>
            <w:vMerge/>
          </w:tcPr>
          <w:p w14:paraId="54EBCE67" w14:textId="77777777" w:rsidR="00716171" w:rsidRPr="004921D8" w:rsidRDefault="00716171" w:rsidP="00716171">
            <w:pPr>
              <w:pStyle w:val="TableText"/>
              <w:rPr>
                <w:rStyle w:val="Blue"/>
                <w:rFonts w:ascii="Arial" w:hAnsi="Arial"/>
                <w:color w:val="0000FF"/>
                <w:sz w:val="18"/>
                <w:szCs w:val="18"/>
              </w:rPr>
            </w:pPr>
          </w:p>
        </w:tc>
        <w:tc>
          <w:tcPr>
            <w:tcW w:w="1265" w:type="pct"/>
          </w:tcPr>
          <w:p w14:paraId="755A3762" w14:textId="77777777" w:rsidR="00716171" w:rsidRPr="004A4ECE" w:rsidRDefault="00716171" w:rsidP="00716171">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210B8F02" w14:textId="7E531A17" w:rsidR="00716171" w:rsidRPr="004A4ECE" w:rsidRDefault="00716171" w:rsidP="00716171">
            <w:pPr>
              <w:pStyle w:val="TableText"/>
              <w:rPr>
                <w:rStyle w:val="Blue"/>
                <w:color w:val="FF0000" w:themeColor="accent1"/>
                <w:sz w:val="18"/>
                <w:szCs w:val="18"/>
              </w:rPr>
            </w:pPr>
            <w:r w:rsidRPr="00D27F44">
              <w:rPr>
                <w:noProof/>
                <w:sz w:val="18"/>
                <w:szCs w:val="18"/>
              </w:rPr>
              <w:t>ST 34340 87800</w:t>
            </w:r>
          </w:p>
        </w:tc>
        <w:tc>
          <w:tcPr>
            <w:tcW w:w="1267" w:type="pct"/>
            <w:vMerge/>
          </w:tcPr>
          <w:p w14:paraId="537A027D" w14:textId="77777777" w:rsidR="00716171" w:rsidRPr="004921D8" w:rsidRDefault="00716171" w:rsidP="00716171">
            <w:pPr>
              <w:pStyle w:val="TableText"/>
              <w:rPr>
                <w:rStyle w:val="Blue"/>
                <w:rFonts w:ascii="Arial" w:hAnsi="Arial"/>
                <w:color w:val="0000FF"/>
                <w:sz w:val="18"/>
                <w:szCs w:val="18"/>
              </w:rPr>
            </w:pPr>
          </w:p>
        </w:tc>
      </w:tr>
    </w:tbl>
    <w:p w14:paraId="410A4666" w14:textId="77777777" w:rsidR="0085657E" w:rsidRDefault="0085657E" w:rsidP="0085657E">
      <w:pPr>
        <w:pStyle w:val="Heading1"/>
        <w:ind w:left="567"/>
      </w:pPr>
    </w:p>
    <w:p w14:paraId="423B84FB" w14:textId="77777777" w:rsidR="0085657E" w:rsidRDefault="0085657E" w:rsidP="0085657E">
      <w:pPr>
        <w:spacing w:before="0" w:after="0" w:line="240" w:lineRule="auto"/>
        <w:rPr>
          <w:rFonts w:asciiTheme="majorHAnsi" w:eastAsiaTheme="majorEastAsia" w:hAnsiTheme="majorHAnsi" w:cstheme="majorBidi"/>
          <w:b/>
          <w:bCs/>
          <w:sz w:val="36"/>
          <w:szCs w:val="28"/>
        </w:rPr>
      </w:pPr>
      <w:r>
        <w:br w:type="page"/>
      </w:r>
    </w:p>
    <w:p w14:paraId="0069676E" w14:textId="77777777" w:rsidR="0085657E" w:rsidRDefault="0085657E" w:rsidP="0085657E">
      <w:pPr>
        <w:pStyle w:val="Heading1"/>
        <w:ind w:left="567"/>
      </w:pPr>
      <w:r>
        <w:t xml:space="preserve">Schedule 4 </w:t>
      </w:r>
      <w:r w:rsidRPr="00926B5E">
        <w:t>–</w:t>
      </w:r>
      <w:r>
        <w:t xml:space="preserve"> Reporting</w:t>
      </w:r>
    </w:p>
    <w:p w14:paraId="66B19D0F" w14:textId="77777777" w:rsidR="0085657E" w:rsidRPr="004921D8" w:rsidRDefault="0085657E" w:rsidP="0085657E">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5657E" w:rsidRPr="004921D8" w14:paraId="137C0760"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E327D6" w14:textId="77777777" w:rsidR="0085657E" w:rsidRPr="004921D8" w:rsidRDefault="0085657E" w:rsidP="00A47387">
            <w:pPr>
              <w:pStyle w:val="TableText"/>
              <w:rPr>
                <w:sz w:val="18"/>
                <w:szCs w:val="18"/>
              </w:rPr>
            </w:pPr>
            <w:r w:rsidRPr="004921D8">
              <w:rPr>
                <w:sz w:val="18"/>
                <w:szCs w:val="18"/>
              </w:rPr>
              <w:t>Table S4.1 Reporting of monitoring data</w:t>
            </w:r>
          </w:p>
        </w:tc>
      </w:tr>
      <w:tr w:rsidR="0085657E" w:rsidRPr="004921D8" w14:paraId="4D013AF0"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339E0F" w14:textId="77777777" w:rsidR="0085657E" w:rsidRPr="004921D8" w:rsidRDefault="0085657E" w:rsidP="00A47387">
            <w:pPr>
              <w:pStyle w:val="TableText"/>
              <w:rPr>
                <w:sz w:val="18"/>
                <w:szCs w:val="18"/>
              </w:rPr>
            </w:pPr>
            <w:r w:rsidRPr="004921D8">
              <w:rPr>
                <w:sz w:val="18"/>
                <w:szCs w:val="18"/>
              </w:rPr>
              <w:t>Parameter</w:t>
            </w:r>
          </w:p>
        </w:tc>
        <w:tc>
          <w:tcPr>
            <w:tcW w:w="1170" w:type="pct"/>
          </w:tcPr>
          <w:p w14:paraId="0F435110" w14:textId="77777777" w:rsidR="0085657E" w:rsidRPr="004921D8" w:rsidRDefault="0085657E" w:rsidP="00A47387">
            <w:pPr>
              <w:pStyle w:val="TableText"/>
              <w:rPr>
                <w:sz w:val="18"/>
                <w:szCs w:val="18"/>
              </w:rPr>
            </w:pPr>
            <w:r w:rsidRPr="004921D8">
              <w:rPr>
                <w:sz w:val="18"/>
                <w:szCs w:val="18"/>
              </w:rPr>
              <w:t>Monitoring point reference</w:t>
            </w:r>
          </w:p>
        </w:tc>
        <w:tc>
          <w:tcPr>
            <w:tcW w:w="1257" w:type="pct"/>
          </w:tcPr>
          <w:p w14:paraId="24897B5A" w14:textId="77777777" w:rsidR="0085657E" w:rsidRPr="004921D8" w:rsidRDefault="0085657E" w:rsidP="00A47387">
            <w:pPr>
              <w:pStyle w:val="TableText"/>
              <w:rPr>
                <w:sz w:val="18"/>
                <w:szCs w:val="18"/>
              </w:rPr>
            </w:pPr>
            <w:r w:rsidRPr="004921D8">
              <w:rPr>
                <w:sz w:val="18"/>
                <w:szCs w:val="18"/>
              </w:rPr>
              <w:t>Reporting period</w:t>
            </w:r>
          </w:p>
        </w:tc>
        <w:tc>
          <w:tcPr>
            <w:tcW w:w="1005" w:type="pct"/>
          </w:tcPr>
          <w:p w14:paraId="494DE970" w14:textId="77777777" w:rsidR="0085657E" w:rsidRPr="004921D8" w:rsidRDefault="0085657E" w:rsidP="00A47387">
            <w:pPr>
              <w:pStyle w:val="TableText"/>
              <w:rPr>
                <w:sz w:val="18"/>
                <w:szCs w:val="18"/>
              </w:rPr>
            </w:pPr>
            <w:r w:rsidRPr="004921D8">
              <w:rPr>
                <w:sz w:val="18"/>
                <w:szCs w:val="18"/>
              </w:rPr>
              <w:t>Period begins</w:t>
            </w:r>
          </w:p>
        </w:tc>
      </w:tr>
      <w:tr w:rsidR="0085657E" w:rsidRPr="004921D8" w14:paraId="32987A5A" w14:textId="77777777" w:rsidTr="00A47387">
        <w:trPr>
          <w:cantSplit/>
        </w:trPr>
        <w:tc>
          <w:tcPr>
            <w:tcW w:w="1568" w:type="pct"/>
          </w:tcPr>
          <w:p w14:paraId="433EED71"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027E33D"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545772B"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Annually</w:t>
            </w:r>
          </w:p>
          <w:p w14:paraId="04F9AEED"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9B868C6"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5657E" w:rsidRPr="004921D8" w14:paraId="6142D232" w14:textId="77777777" w:rsidTr="00A47387">
        <w:trPr>
          <w:cantSplit/>
        </w:trPr>
        <w:tc>
          <w:tcPr>
            <w:tcW w:w="1568" w:type="pct"/>
          </w:tcPr>
          <w:p w14:paraId="1E9AA371"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D7CEA3D" w14:textId="77777777" w:rsidR="0085657E" w:rsidRPr="004A4ECE" w:rsidRDefault="0085657E" w:rsidP="00A47387">
            <w:pPr>
              <w:pStyle w:val="TableText"/>
              <w:rPr>
                <w:rStyle w:val="Blue"/>
                <w:rFonts w:cstheme="minorHAnsi"/>
                <w:color w:val="auto"/>
                <w:sz w:val="18"/>
                <w:szCs w:val="18"/>
              </w:rPr>
            </w:pPr>
          </w:p>
        </w:tc>
        <w:tc>
          <w:tcPr>
            <w:tcW w:w="1257" w:type="pct"/>
          </w:tcPr>
          <w:p w14:paraId="2C32E4E0"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Annually</w:t>
            </w:r>
          </w:p>
          <w:p w14:paraId="3783407D"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14DD074"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5657E" w:rsidRPr="004921D8" w14:paraId="56363094" w14:textId="77777777" w:rsidTr="00A47387">
        <w:trPr>
          <w:cantSplit/>
        </w:trPr>
        <w:tc>
          <w:tcPr>
            <w:tcW w:w="1568" w:type="pct"/>
          </w:tcPr>
          <w:p w14:paraId="5B86C31F"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BF858DF" w14:textId="77777777" w:rsidR="0085657E" w:rsidRPr="004A4ECE" w:rsidRDefault="0085657E" w:rsidP="00A47387">
            <w:pPr>
              <w:pStyle w:val="TableText"/>
              <w:rPr>
                <w:rStyle w:val="Blue"/>
                <w:rFonts w:cstheme="minorHAnsi"/>
                <w:color w:val="auto"/>
                <w:sz w:val="18"/>
                <w:szCs w:val="18"/>
              </w:rPr>
            </w:pPr>
          </w:p>
        </w:tc>
        <w:tc>
          <w:tcPr>
            <w:tcW w:w="1257" w:type="pct"/>
          </w:tcPr>
          <w:p w14:paraId="61765055"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Annually</w:t>
            </w:r>
          </w:p>
          <w:p w14:paraId="12F4A73F"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EC0D19C"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5657E" w:rsidRPr="004921D8" w14:paraId="256F30BF" w14:textId="77777777" w:rsidTr="00A47387">
        <w:trPr>
          <w:cantSplit/>
        </w:trPr>
        <w:tc>
          <w:tcPr>
            <w:tcW w:w="1568" w:type="pct"/>
          </w:tcPr>
          <w:p w14:paraId="77F26E9C"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A8A5680" w14:textId="77777777" w:rsidR="0085657E" w:rsidRPr="004A4ECE" w:rsidRDefault="0085657E" w:rsidP="00A47387">
            <w:pPr>
              <w:pStyle w:val="TableText"/>
              <w:rPr>
                <w:rStyle w:val="Blue"/>
                <w:rFonts w:cstheme="minorHAnsi"/>
                <w:color w:val="auto"/>
                <w:sz w:val="18"/>
                <w:szCs w:val="18"/>
              </w:rPr>
            </w:pPr>
          </w:p>
        </w:tc>
        <w:tc>
          <w:tcPr>
            <w:tcW w:w="1257" w:type="pct"/>
          </w:tcPr>
          <w:p w14:paraId="182541D9"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85BD109" w14:textId="77777777" w:rsidR="0085657E" w:rsidRPr="004A4ECE" w:rsidRDefault="0085657E" w:rsidP="00A47387">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5ADC722" w14:textId="77777777" w:rsidR="0085657E" w:rsidRPr="004921D8" w:rsidRDefault="0085657E" w:rsidP="0085657E">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5657E" w:rsidRPr="00C25946" w14:paraId="05B0492A"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BD4295" w14:textId="77777777" w:rsidR="0085657E" w:rsidRPr="004921D8" w:rsidRDefault="0085657E" w:rsidP="00A47387">
            <w:pPr>
              <w:pStyle w:val="TableText"/>
              <w:rPr>
                <w:sz w:val="18"/>
                <w:szCs w:val="18"/>
              </w:rPr>
            </w:pPr>
            <w:r w:rsidRPr="004921D8">
              <w:rPr>
                <w:sz w:val="18"/>
                <w:szCs w:val="18"/>
              </w:rPr>
              <w:t>Table S4.2 Reporting forms</w:t>
            </w:r>
          </w:p>
        </w:tc>
      </w:tr>
      <w:tr w:rsidR="0085657E" w:rsidRPr="00C25946" w14:paraId="584E8D45"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F38D79" w14:textId="77777777" w:rsidR="0085657E" w:rsidRPr="004921D8" w:rsidRDefault="0085657E" w:rsidP="00A47387">
            <w:pPr>
              <w:pStyle w:val="TableText"/>
              <w:rPr>
                <w:sz w:val="18"/>
                <w:szCs w:val="18"/>
              </w:rPr>
            </w:pPr>
            <w:r w:rsidRPr="004921D8">
              <w:rPr>
                <w:sz w:val="18"/>
                <w:szCs w:val="18"/>
              </w:rPr>
              <w:t>Parameter</w:t>
            </w:r>
          </w:p>
        </w:tc>
        <w:tc>
          <w:tcPr>
            <w:tcW w:w="3123" w:type="pct"/>
          </w:tcPr>
          <w:p w14:paraId="58874428" w14:textId="77777777" w:rsidR="0085657E" w:rsidRPr="004921D8" w:rsidRDefault="0085657E" w:rsidP="00A47387">
            <w:pPr>
              <w:pStyle w:val="TableText"/>
              <w:rPr>
                <w:sz w:val="18"/>
                <w:szCs w:val="18"/>
              </w:rPr>
            </w:pPr>
            <w:r w:rsidRPr="004921D8">
              <w:rPr>
                <w:sz w:val="18"/>
                <w:szCs w:val="18"/>
              </w:rPr>
              <w:t>Reporting format</w:t>
            </w:r>
          </w:p>
        </w:tc>
      </w:tr>
      <w:tr w:rsidR="0085657E" w:rsidRPr="00C25946" w14:paraId="45D939AF" w14:textId="77777777" w:rsidTr="00A47387">
        <w:trPr>
          <w:cantSplit/>
        </w:trPr>
        <w:tc>
          <w:tcPr>
            <w:tcW w:w="1877" w:type="pct"/>
          </w:tcPr>
          <w:p w14:paraId="588E68A1" w14:textId="77777777" w:rsidR="0085657E" w:rsidRPr="004A4ECE" w:rsidRDefault="0085657E" w:rsidP="00A4738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A50DD26" w14:textId="77777777" w:rsidR="0085657E" w:rsidRPr="004A4ECE" w:rsidRDefault="0085657E" w:rsidP="00A4738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B40F3E4" w14:textId="77777777" w:rsidR="0085657E" w:rsidRPr="004A4ECE" w:rsidRDefault="0085657E" w:rsidP="00A47387">
            <w:pPr>
              <w:pStyle w:val="TableText"/>
              <w:rPr>
                <w:rStyle w:val="Blue"/>
                <w:color w:val="auto"/>
                <w:sz w:val="18"/>
                <w:szCs w:val="18"/>
              </w:rPr>
            </w:pPr>
          </w:p>
        </w:tc>
      </w:tr>
      <w:tr w:rsidR="0085657E" w:rsidRPr="00C25946" w14:paraId="40EF1D47" w14:textId="77777777" w:rsidTr="00A47387">
        <w:trPr>
          <w:cantSplit/>
        </w:trPr>
        <w:tc>
          <w:tcPr>
            <w:tcW w:w="1877" w:type="pct"/>
          </w:tcPr>
          <w:p w14:paraId="3986CFD5" w14:textId="77777777" w:rsidR="0085657E" w:rsidRPr="004A4ECE" w:rsidRDefault="0085657E" w:rsidP="00A4738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3DFEF61" w14:textId="77777777" w:rsidR="0085657E" w:rsidRPr="004A4ECE" w:rsidRDefault="0085657E" w:rsidP="00A4738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5657E" w:rsidRPr="00C25946" w14:paraId="5FE7337D" w14:textId="77777777" w:rsidTr="00A47387">
        <w:trPr>
          <w:cantSplit/>
        </w:trPr>
        <w:tc>
          <w:tcPr>
            <w:tcW w:w="1877" w:type="pct"/>
          </w:tcPr>
          <w:p w14:paraId="3042F9BF" w14:textId="77777777" w:rsidR="0085657E" w:rsidRPr="004A4ECE" w:rsidRDefault="0085657E" w:rsidP="00A47387">
            <w:pPr>
              <w:pStyle w:val="TableText"/>
              <w:rPr>
                <w:rStyle w:val="Blue"/>
                <w:color w:val="auto"/>
                <w:sz w:val="18"/>
                <w:szCs w:val="18"/>
              </w:rPr>
            </w:pPr>
            <w:r w:rsidRPr="004A4ECE">
              <w:rPr>
                <w:rStyle w:val="Blue"/>
                <w:color w:val="auto"/>
                <w:sz w:val="18"/>
                <w:szCs w:val="18"/>
              </w:rPr>
              <w:t>Event recorder status</w:t>
            </w:r>
          </w:p>
          <w:p w14:paraId="1473DCC5" w14:textId="77777777" w:rsidR="0085657E" w:rsidRPr="004A4ECE" w:rsidRDefault="0085657E" w:rsidP="00A47387">
            <w:pPr>
              <w:pStyle w:val="TableText"/>
              <w:rPr>
                <w:rStyle w:val="Blue"/>
                <w:color w:val="auto"/>
                <w:sz w:val="18"/>
                <w:szCs w:val="18"/>
              </w:rPr>
            </w:pPr>
          </w:p>
        </w:tc>
        <w:tc>
          <w:tcPr>
            <w:tcW w:w="3123" w:type="pct"/>
          </w:tcPr>
          <w:p w14:paraId="3BE936E0" w14:textId="77777777" w:rsidR="0085657E" w:rsidRPr="004A4ECE" w:rsidRDefault="0085657E" w:rsidP="00A4738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CEB09E3" w14:textId="77777777" w:rsidR="0085657E" w:rsidRPr="004A4ECE" w:rsidRDefault="0085657E" w:rsidP="00A4738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5657E" w:rsidRPr="00C25946" w14:paraId="4139F1D0" w14:textId="77777777" w:rsidTr="00A47387">
        <w:trPr>
          <w:cantSplit/>
        </w:trPr>
        <w:tc>
          <w:tcPr>
            <w:tcW w:w="1877" w:type="pct"/>
          </w:tcPr>
          <w:p w14:paraId="43AF1D26" w14:textId="77777777" w:rsidR="0085657E" w:rsidRPr="004A4ECE" w:rsidRDefault="0085657E" w:rsidP="00A4738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FFE135F" w14:textId="77777777" w:rsidR="0085657E" w:rsidRPr="004A4ECE" w:rsidRDefault="0085657E" w:rsidP="00A4738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6FE8B48" w14:textId="77777777" w:rsidR="0085657E" w:rsidRDefault="0085657E" w:rsidP="0085657E">
      <w:pPr>
        <w:pStyle w:val="Heading1"/>
        <w:ind w:left="567"/>
      </w:pPr>
    </w:p>
    <w:p w14:paraId="4E323760" w14:textId="77777777" w:rsidR="0085657E" w:rsidRDefault="0085657E" w:rsidP="0085657E">
      <w:pPr>
        <w:spacing w:before="0" w:after="0" w:line="240" w:lineRule="auto"/>
        <w:rPr>
          <w:rFonts w:asciiTheme="majorHAnsi" w:eastAsiaTheme="majorEastAsia" w:hAnsiTheme="majorHAnsi" w:cstheme="majorBidi"/>
          <w:b/>
          <w:bCs/>
          <w:sz w:val="36"/>
          <w:szCs w:val="28"/>
        </w:rPr>
      </w:pPr>
      <w:r>
        <w:br w:type="page"/>
      </w:r>
    </w:p>
    <w:p w14:paraId="77833F21" w14:textId="77777777" w:rsidR="0085657E" w:rsidRDefault="0085657E" w:rsidP="0085657E">
      <w:pPr>
        <w:pStyle w:val="Heading1"/>
        <w:ind w:left="567"/>
      </w:pPr>
      <w:r>
        <w:t xml:space="preserve">Schedule 5 </w:t>
      </w:r>
      <w:r w:rsidRPr="00926B5E">
        <w:t>–</w:t>
      </w:r>
      <w:r>
        <w:t xml:space="preserve"> Notification </w:t>
      </w:r>
    </w:p>
    <w:p w14:paraId="0119CC5A" w14:textId="77777777" w:rsidR="0085657E" w:rsidRPr="004921D8" w:rsidRDefault="0085657E" w:rsidP="0085657E">
      <w:pPr>
        <w:ind w:left="567"/>
        <w:rPr>
          <w:sz w:val="18"/>
          <w:szCs w:val="18"/>
        </w:rPr>
      </w:pPr>
      <w:r w:rsidRPr="004921D8">
        <w:rPr>
          <w:sz w:val="18"/>
          <w:szCs w:val="18"/>
        </w:rPr>
        <w:t xml:space="preserve">These pages outline the information that the operator must provide. </w:t>
      </w:r>
    </w:p>
    <w:p w14:paraId="55C159CF" w14:textId="77777777" w:rsidR="0085657E" w:rsidRPr="004921D8" w:rsidRDefault="0085657E" w:rsidP="0085657E">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9F2E1E" w14:textId="77777777" w:rsidR="0085657E" w:rsidRPr="004921D8" w:rsidRDefault="0085657E" w:rsidP="0085657E">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B92AFB" w14:textId="77777777" w:rsidR="0085657E" w:rsidRPr="00C15459" w:rsidRDefault="0085657E" w:rsidP="0085657E">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5657E" w:rsidRPr="00834B3A" w14:paraId="187A299C" w14:textId="77777777" w:rsidTr="00A47387">
        <w:trPr>
          <w:cantSplit/>
        </w:trPr>
        <w:tc>
          <w:tcPr>
            <w:tcW w:w="1484" w:type="pct"/>
          </w:tcPr>
          <w:p w14:paraId="38B2E994" w14:textId="77777777" w:rsidR="0085657E" w:rsidRPr="004921D8" w:rsidRDefault="0085657E" w:rsidP="00A47387">
            <w:pPr>
              <w:pStyle w:val="TableText"/>
              <w:rPr>
                <w:sz w:val="18"/>
                <w:szCs w:val="18"/>
              </w:rPr>
            </w:pPr>
            <w:r w:rsidRPr="004921D8">
              <w:rPr>
                <w:sz w:val="18"/>
                <w:szCs w:val="18"/>
              </w:rPr>
              <w:t>Permit Number</w:t>
            </w:r>
          </w:p>
        </w:tc>
        <w:tc>
          <w:tcPr>
            <w:tcW w:w="3516" w:type="pct"/>
          </w:tcPr>
          <w:p w14:paraId="42B79920" w14:textId="050BCF99" w:rsidR="0085657E" w:rsidRPr="00716171" w:rsidRDefault="0085657E" w:rsidP="00A47387">
            <w:pPr>
              <w:pStyle w:val="TableText"/>
            </w:pPr>
            <w:fldSimple w:instr=" MERGEFIELD Permit_number ">
              <w:r w:rsidR="00145330" w:rsidRPr="00716171">
                <w:rPr>
                  <w:noProof/>
                </w:rPr>
                <w:t>AN0159901</w:t>
              </w:r>
            </w:fldSimple>
          </w:p>
        </w:tc>
      </w:tr>
      <w:tr w:rsidR="0085657E" w:rsidRPr="00834B3A" w14:paraId="2C3FDA4E" w14:textId="77777777" w:rsidTr="00A47387">
        <w:trPr>
          <w:cantSplit/>
        </w:trPr>
        <w:tc>
          <w:tcPr>
            <w:tcW w:w="1484" w:type="pct"/>
          </w:tcPr>
          <w:p w14:paraId="219AF601" w14:textId="77777777" w:rsidR="0085657E" w:rsidRPr="004921D8" w:rsidRDefault="0085657E" w:rsidP="00A47387">
            <w:pPr>
              <w:pStyle w:val="TableText"/>
              <w:rPr>
                <w:sz w:val="18"/>
                <w:szCs w:val="18"/>
              </w:rPr>
            </w:pPr>
            <w:r w:rsidRPr="004921D8">
              <w:rPr>
                <w:sz w:val="18"/>
                <w:szCs w:val="18"/>
              </w:rPr>
              <w:t>Name of operator</w:t>
            </w:r>
          </w:p>
        </w:tc>
        <w:tc>
          <w:tcPr>
            <w:tcW w:w="3516" w:type="pct"/>
          </w:tcPr>
          <w:p w14:paraId="50DC3DE8" w14:textId="77777777" w:rsidR="0085657E" w:rsidRPr="00716171" w:rsidRDefault="0085657E" w:rsidP="00A47387">
            <w:pPr>
              <w:pStyle w:val="TableText"/>
            </w:pPr>
            <w:proofErr w:type="spellStart"/>
            <w:r w:rsidRPr="00716171">
              <w:t>Dŵr</w:t>
            </w:r>
            <w:proofErr w:type="spellEnd"/>
            <w:r w:rsidRPr="00716171">
              <w:t xml:space="preserve"> Cymru </w:t>
            </w:r>
            <w:proofErr w:type="spellStart"/>
            <w:r w:rsidRPr="00716171">
              <w:t>Cyfyngedig</w:t>
            </w:r>
            <w:proofErr w:type="spellEnd"/>
          </w:p>
        </w:tc>
      </w:tr>
      <w:tr w:rsidR="0085657E" w:rsidRPr="00834B3A" w14:paraId="65D98B1D" w14:textId="77777777" w:rsidTr="00A47387">
        <w:trPr>
          <w:cantSplit/>
        </w:trPr>
        <w:tc>
          <w:tcPr>
            <w:tcW w:w="1484" w:type="pct"/>
          </w:tcPr>
          <w:p w14:paraId="28A6A0D4" w14:textId="77777777" w:rsidR="0085657E" w:rsidRPr="004921D8" w:rsidRDefault="0085657E" w:rsidP="00A47387">
            <w:pPr>
              <w:pStyle w:val="TableText"/>
              <w:rPr>
                <w:sz w:val="18"/>
                <w:szCs w:val="18"/>
              </w:rPr>
            </w:pPr>
            <w:r w:rsidRPr="004921D8">
              <w:rPr>
                <w:sz w:val="18"/>
                <w:szCs w:val="18"/>
              </w:rPr>
              <w:t>Location of Facility</w:t>
            </w:r>
          </w:p>
        </w:tc>
        <w:tc>
          <w:tcPr>
            <w:tcW w:w="3516" w:type="pct"/>
          </w:tcPr>
          <w:p w14:paraId="1B74AB3A" w14:textId="7655A4FE" w:rsidR="0085657E" w:rsidRPr="00716171" w:rsidRDefault="0085657E" w:rsidP="00A47387">
            <w:pPr>
              <w:pStyle w:val="TableText"/>
            </w:pPr>
            <w:fldSimple w:instr=" MERGEFIELD Site_name ">
              <w:r w:rsidR="00EE4A32">
                <w:rPr>
                  <w:noProof/>
                </w:rPr>
                <w:t>CSO at Liswerry Rd/Aberthaw Rd Newport</w:t>
              </w:r>
            </w:fldSimple>
            <w:r w:rsidRPr="00716171">
              <w:t xml:space="preserve">, </w:t>
            </w:r>
            <w:fldSimple w:instr=" MERGEFIELD DSI_ADD2 ">
              <w:r w:rsidR="00145330" w:rsidRPr="00716171">
                <w:rPr>
                  <w:noProof/>
                </w:rPr>
                <w:t>102 Aberthaw Rd</w:t>
              </w:r>
            </w:fldSimple>
            <w:r w:rsidRPr="00716171">
              <w:t xml:space="preserve">, </w:t>
            </w:r>
            <w:fldSimple w:instr=" MERGEFIELD DSI_ADD3 ">
              <w:r w:rsidR="00145330" w:rsidRPr="00716171">
                <w:rPr>
                  <w:noProof/>
                </w:rPr>
                <w:t>Newport</w:t>
              </w:r>
            </w:fldSimple>
            <w:r w:rsidRPr="00716171">
              <w:t xml:space="preserve">, </w:t>
            </w:r>
            <w:fldSimple w:instr=" MERGEFIELD DSI_ADD4 ">
              <w:r w:rsidR="00145330" w:rsidRPr="00716171">
                <w:rPr>
                  <w:noProof/>
                </w:rPr>
                <w:t>Gwent</w:t>
              </w:r>
            </w:fldSimple>
            <w:r w:rsidRPr="00716171">
              <w:t xml:space="preserve">, </w:t>
            </w:r>
            <w:fldSimple w:instr=" MERGEFIELD DSI_POST_CODE ">
              <w:r w:rsidR="00145330" w:rsidRPr="00716171">
                <w:rPr>
                  <w:noProof/>
                </w:rPr>
                <w:t>NP19 9QR</w:t>
              </w:r>
            </w:fldSimple>
          </w:p>
        </w:tc>
      </w:tr>
      <w:tr w:rsidR="0085657E" w:rsidRPr="00834B3A" w14:paraId="0BB1D1D1" w14:textId="77777777" w:rsidTr="00A47387">
        <w:trPr>
          <w:cantSplit/>
        </w:trPr>
        <w:tc>
          <w:tcPr>
            <w:tcW w:w="1484" w:type="pct"/>
          </w:tcPr>
          <w:p w14:paraId="65BAB678" w14:textId="77777777" w:rsidR="0085657E" w:rsidRPr="004921D8" w:rsidRDefault="0085657E" w:rsidP="00A47387">
            <w:pPr>
              <w:pStyle w:val="TableText"/>
              <w:rPr>
                <w:sz w:val="18"/>
                <w:szCs w:val="18"/>
              </w:rPr>
            </w:pPr>
            <w:r w:rsidRPr="004921D8">
              <w:rPr>
                <w:sz w:val="18"/>
                <w:szCs w:val="18"/>
              </w:rPr>
              <w:t xml:space="preserve">Time and date of the detection </w:t>
            </w:r>
          </w:p>
        </w:tc>
        <w:tc>
          <w:tcPr>
            <w:tcW w:w="3516" w:type="pct"/>
          </w:tcPr>
          <w:p w14:paraId="46F6F8C1" w14:textId="77777777" w:rsidR="0085657E" w:rsidRPr="00926B5E" w:rsidRDefault="0085657E" w:rsidP="00A47387">
            <w:pPr>
              <w:pStyle w:val="TableText"/>
            </w:pPr>
          </w:p>
        </w:tc>
      </w:tr>
    </w:tbl>
    <w:p w14:paraId="3FCB0043" w14:textId="77777777" w:rsidR="0085657E" w:rsidRDefault="0085657E" w:rsidP="0085657E"/>
    <w:tbl>
      <w:tblPr>
        <w:tblStyle w:val="TableGrid"/>
        <w:tblW w:w="4720" w:type="pct"/>
        <w:tblInd w:w="562" w:type="dxa"/>
        <w:tblLook w:val="0020" w:firstRow="1" w:lastRow="0" w:firstColumn="0" w:lastColumn="0" w:noHBand="0" w:noVBand="0"/>
      </w:tblPr>
      <w:tblGrid>
        <w:gridCol w:w="2612"/>
        <w:gridCol w:w="6189"/>
      </w:tblGrid>
      <w:tr w:rsidR="0085657E" w:rsidRPr="00C15459" w14:paraId="4FDE7084"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D5F32A" w14:textId="77777777" w:rsidR="0085657E" w:rsidRPr="004921D8" w:rsidRDefault="0085657E" w:rsidP="00A47387">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5657E" w:rsidRPr="00C15459" w14:paraId="4F27490D" w14:textId="77777777" w:rsidTr="00A4738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8F6520" w14:textId="77777777" w:rsidR="0085657E" w:rsidRPr="004921D8" w:rsidRDefault="0085657E" w:rsidP="00A47387">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5657E" w:rsidRPr="00C15459" w14:paraId="2737CFA2" w14:textId="77777777" w:rsidTr="00A47387">
        <w:trPr>
          <w:cantSplit/>
        </w:trPr>
        <w:tc>
          <w:tcPr>
            <w:tcW w:w="1484" w:type="pct"/>
          </w:tcPr>
          <w:p w14:paraId="312A5C0E" w14:textId="77777777" w:rsidR="0085657E" w:rsidRPr="004921D8" w:rsidRDefault="0085657E" w:rsidP="00A47387">
            <w:pPr>
              <w:pStyle w:val="TableText"/>
              <w:rPr>
                <w:sz w:val="18"/>
                <w:szCs w:val="18"/>
              </w:rPr>
            </w:pPr>
            <w:r w:rsidRPr="004921D8">
              <w:rPr>
                <w:sz w:val="18"/>
                <w:szCs w:val="18"/>
              </w:rPr>
              <w:t>Date and time of the event</w:t>
            </w:r>
          </w:p>
        </w:tc>
        <w:tc>
          <w:tcPr>
            <w:tcW w:w="3516" w:type="pct"/>
          </w:tcPr>
          <w:p w14:paraId="411A40E1" w14:textId="77777777" w:rsidR="0085657E" w:rsidRPr="004921D8" w:rsidRDefault="0085657E" w:rsidP="00A47387">
            <w:pPr>
              <w:pStyle w:val="TableText"/>
              <w:rPr>
                <w:sz w:val="18"/>
                <w:szCs w:val="18"/>
              </w:rPr>
            </w:pPr>
          </w:p>
        </w:tc>
      </w:tr>
      <w:tr w:rsidR="0085657E" w:rsidRPr="00C15459" w14:paraId="0D3BCE39" w14:textId="77777777" w:rsidTr="00A47387">
        <w:trPr>
          <w:cantSplit/>
        </w:trPr>
        <w:tc>
          <w:tcPr>
            <w:tcW w:w="1484" w:type="pct"/>
          </w:tcPr>
          <w:p w14:paraId="23252FCD" w14:textId="77777777" w:rsidR="0085657E" w:rsidRPr="004921D8" w:rsidRDefault="0085657E" w:rsidP="00A47387">
            <w:pPr>
              <w:pStyle w:val="TableText"/>
              <w:rPr>
                <w:sz w:val="18"/>
                <w:szCs w:val="18"/>
              </w:rPr>
            </w:pPr>
            <w:r w:rsidRPr="004921D8">
              <w:rPr>
                <w:sz w:val="18"/>
                <w:szCs w:val="18"/>
              </w:rPr>
              <w:t xml:space="preserve">Reference or description of the location of the event </w:t>
            </w:r>
          </w:p>
        </w:tc>
        <w:tc>
          <w:tcPr>
            <w:tcW w:w="3516" w:type="pct"/>
          </w:tcPr>
          <w:p w14:paraId="64A79CEB" w14:textId="77777777" w:rsidR="0085657E" w:rsidRPr="004921D8" w:rsidRDefault="0085657E" w:rsidP="00A47387">
            <w:pPr>
              <w:pStyle w:val="TableText"/>
              <w:rPr>
                <w:sz w:val="18"/>
                <w:szCs w:val="18"/>
              </w:rPr>
            </w:pPr>
          </w:p>
        </w:tc>
      </w:tr>
      <w:tr w:rsidR="0085657E" w:rsidRPr="00C15459" w14:paraId="2C573BAF" w14:textId="77777777" w:rsidTr="00A47387">
        <w:trPr>
          <w:cantSplit/>
        </w:trPr>
        <w:tc>
          <w:tcPr>
            <w:tcW w:w="1484" w:type="pct"/>
          </w:tcPr>
          <w:p w14:paraId="4A6314EF" w14:textId="77777777" w:rsidR="0085657E" w:rsidRPr="004921D8" w:rsidRDefault="0085657E" w:rsidP="00A47387">
            <w:pPr>
              <w:pStyle w:val="TableText"/>
              <w:rPr>
                <w:sz w:val="18"/>
                <w:szCs w:val="18"/>
              </w:rPr>
            </w:pPr>
            <w:r w:rsidRPr="004921D8">
              <w:rPr>
                <w:sz w:val="18"/>
                <w:szCs w:val="18"/>
              </w:rPr>
              <w:t>Description of where any release into the environment took place</w:t>
            </w:r>
          </w:p>
        </w:tc>
        <w:tc>
          <w:tcPr>
            <w:tcW w:w="3516" w:type="pct"/>
          </w:tcPr>
          <w:p w14:paraId="5626DF74" w14:textId="77777777" w:rsidR="0085657E" w:rsidRPr="004921D8" w:rsidRDefault="0085657E" w:rsidP="00A47387">
            <w:pPr>
              <w:pStyle w:val="TableText"/>
              <w:rPr>
                <w:sz w:val="18"/>
                <w:szCs w:val="18"/>
              </w:rPr>
            </w:pPr>
          </w:p>
        </w:tc>
      </w:tr>
      <w:tr w:rsidR="0085657E" w:rsidRPr="00C15459" w14:paraId="78D8C594" w14:textId="77777777" w:rsidTr="00A47387">
        <w:trPr>
          <w:cantSplit/>
        </w:trPr>
        <w:tc>
          <w:tcPr>
            <w:tcW w:w="1484" w:type="pct"/>
          </w:tcPr>
          <w:p w14:paraId="29997A8C" w14:textId="77777777" w:rsidR="0085657E" w:rsidRPr="004921D8" w:rsidRDefault="0085657E" w:rsidP="00A47387">
            <w:pPr>
              <w:pStyle w:val="TableText"/>
              <w:rPr>
                <w:sz w:val="18"/>
                <w:szCs w:val="18"/>
              </w:rPr>
            </w:pPr>
            <w:r w:rsidRPr="004921D8">
              <w:rPr>
                <w:sz w:val="18"/>
                <w:szCs w:val="18"/>
              </w:rPr>
              <w:t>Substances(s) potentially released/type or nature of sewage released</w:t>
            </w:r>
          </w:p>
        </w:tc>
        <w:tc>
          <w:tcPr>
            <w:tcW w:w="3516" w:type="pct"/>
          </w:tcPr>
          <w:p w14:paraId="7FFF1BC1" w14:textId="77777777" w:rsidR="0085657E" w:rsidRPr="004921D8" w:rsidRDefault="0085657E" w:rsidP="00A47387">
            <w:pPr>
              <w:pStyle w:val="TableText"/>
              <w:rPr>
                <w:sz w:val="18"/>
                <w:szCs w:val="18"/>
              </w:rPr>
            </w:pPr>
          </w:p>
        </w:tc>
      </w:tr>
      <w:tr w:rsidR="0085657E" w:rsidRPr="00C15459" w14:paraId="785CF7D4" w14:textId="77777777" w:rsidTr="00A47387">
        <w:trPr>
          <w:cantSplit/>
        </w:trPr>
        <w:tc>
          <w:tcPr>
            <w:tcW w:w="1484" w:type="pct"/>
          </w:tcPr>
          <w:p w14:paraId="2F20B262" w14:textId="77777777" w:rsidR="0085657E" w:rsidRPr="004921D8" w:rsidRDefault="0085657E" w:rsidP="00A47387">
            <w:pPr>
              <w:pStyle w:val="TableText"/>
              <w:rPr>
                <w:sz w:val="18"/>
                <w:szCs w:val="18"/>
              </w:rPr>
            </w:pPr>
            <w:r w:rsidRPr="004921D8">
              <w:rPr>
                <w:sz w:val="18"/>
                <w:szCs w:val="18"/>
              </w:rPr>
              <w:t>Best estimate of the quantity or rate of release of substances and/or duration of discharge</w:t>
            </w:r>
          </w:p>
        </w:tc>
        <w:tc>
          <w:tcPr>
            <w:tcW w:w="3516" w:type="pct"/>
          </w:tcPr>
          <w:p w14:paraId="14681792" w14:textId="77777777" w:rsidR="0085657E" w:rsidRPr="004921D8" w:rsidRDefault="0085657E" w:rsidP="00A47387">
            <w:pPr>
              <w:pStyle w:val="TableText"/>
              <w:rPr>
                <w:sz w:val="18"/>
                <w:szCs w:val="18"/>
              </w:rPr>
            </w:pPr>
          </w:p>
        </w:tc>
      </w:tr>
      <w:tr w:rsidR="0085657E" w:rsidRPr="00C15459" w14:paraId="5302AF8E" w14:textId="77777777" w:rsidTr="00A47387">
        <w:trPr>
          <w:cantSplit/>
        </w:trPr>
        <w:tc>
          <w:tcPr>
            <w:tcW w:w="1484" w:type="pct"/>
          </w:tcPr>
          <w:p w14:paraId="219C7E46" w14:textId="77777777" w:rsidR="0085657E" w:rsidRPr="004921D8" w:rsidRDefault="0085657E" w:rsidP="00A47387">
            <w:pPr>
              <w:pStyle w:val="TableText"/>
              <w:rPr>
                <w:sz w:val="18"/>
                <w:szCs w:val="18"/>
              </w:rPr>
            </w:pPr>
            <w:r w:rsidRPr="004921D8">
              <w:rPr>
                <w:sz w:val="18"/>
                <w:szCs w:val="18"/>
              </w:rPr>
              <w:t>Best estimate of the environmental impact of the discharge</w:t>
            </w:r>
          </w:p>
        </w:tc>
        <w:tc>
          <w:tcPr>
            <w:tcW w:w="3516" w:type="pct"/>
          </w:tcPr>
          <w:p w14:paraId="0BA4F975" w14:textId="77777777" w:rsidR="0085657E" w:rsidRPr="004921D8" w:rsidRDefault="0085657E" w:rsidP="00A47387">
            <w:pPr>
              <w:pStyle w:val="TableText"/>
              <w:rPr>
                <w:sz w:val="18"/>
                <w:szCs w:val="18"/>
              </w:rPr>
            </w:pPr>
          </w:p>
        </w:tc>
      </w:tr>
      <w:tr w:rsidR="0085657E" w:rsidRPr="00C15459" w14:paraId="73B5D4A6" w14:textId="77777777" w:rsidTr="00A47387">
        <w:trPr>
          <w:cantSplit/>
        </w:trPr>
        <w:tc>
          <w:tcPr>
            <w:tcW w:w="1484" w:type="pct"/>
          </w:tcPr>
          <w:p w14:paraId="2915C150" w14:textId="77777777" w:rsidR="0085657E" w:rsidRPr="004921D8" w:rsidRDefault="0085657E" w:rsidP="00A47387">
            <w:pPr>
              <w:pStyle w:val="TableText"/>
              <w:rPr>
                <w:sz w:val="18"/>
                <w:szCs w:val="18"/>
              </w:rPr>
            </w:pPr>
            <w:r w:rsidRPr="004921D8">
              <w:rPr>
                <w:sz w:val="18"/>
                <w:szCs w:val="18"/>
              </w:rPr>
              <w:t>Measures taken, or intended to be taken, to stop any emission</w:t>
            </w:r>
          </w:p>
        </w:tc>
        <w:tc>
          <w:tcPr>
            <w:tcW w:w="3516" w:type="pct"/>
          </w:tcPr>
          <w:p w14:paraId="42A5F507" w14:textId="77777777" w:rsidR="0085657E" w:rsidRPr="004921D8" w:rsidRDefault="0085657E" w:rsidP="00A47387">
            <w:pPr>
              <w:pStyle w:val="TableText"/>
              <w:rPr>
                <w:sz w:val="18"/>
                <w:szCs w:val="18"/>
              </w:rPr>
            </w:pPr>
          </w:p>
        </w:tc>
      </w:tr>
      <w:tr w:rsidR="0085657E" w:rsidRPr="00C15459" w14:paraId="4ABEFDD3" w14:textId="77777777" w:rsidTr="00A47387">
        <w:trPr>
          <w:cantSplit/>
        </w:trPr>
        <w:tc>
          <w:tcPr>
            <w:tcW w:w="1484" w:type="pct"/>
          </w:tcPr>
          <w:p w14:paraId="21ABCC9B" w14:textId="77777777" w:rsidR="0085657E" w:rsidRPr="004921D8" w:rsidRDefault="0085657E" w:rsidP="00A47387">
            <w:pPr>
              <w:pStyle w:val="TableText"/>
              <w:rPr>
                <w:sz w:val="18"/>
                <w:szCs w:val="18"/>
              </w:rPr>
            </w:pPr>
            <w:r w:rsidRPr="004921D8">
              <w:rPr>
                <w:sz w:val="18"/>
                <w:szCs w:val="18"/>
              </w:rPr>
              <w:t>Description of the failure or accident.</w:t>
            </w:r>
          </w:p>
        </w:tc>
        <w:tc>
          <w:tcPr>
            <w:tcW w:w="3516" w:type="pct"/>
          </w:tcPr>
          <w:p w14:paraId="56D52A27" w14:textId="77777777" w:rsidR="0085657E" w:rsidRPr="004921D8" w:rsidRDefault="0085657E" w:rsidP="00A47387">
            <w:pPr>
              <w:pStyle w:val="TableText"/>
              <w:rPr>
                <w:sz w:val="18"/>
                <w:szCs w:val="18"/>
              </w:rPr>
            </w:pPr>
          </w:p>
        </w:tc>
      </w:tr>
    </w:tbl>
    <w:p w14:paraId="1C1C5176" w14:textId="77777777" w:rsidR="0085657E" w:rsidRDefault="0085657E" w:rsidP="0085657E"/>
    <w:p w14:paraId="056DCC20" w14:textId="77777777" w:rsidR="0085657E" w:rsidRDefault="0085657E" w:rsidP="0085657E">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5657E" w:rsidRPr="00C15459" w14:paraId="33058F9A" w14:textId="77777777" w:rsidTr="00A47387">
        <w:trPr>
          <w:cantSplit/>
        </w:trPr>
        <w:tc>
          <w:tcPr>
            <w:tcW w:w="2305" w:type="pct"/>
          </w:tcPr>
          <w:p w14:paraId="603C9A33" w14:textId="77777777" w:rsidR="0085657E" w:rsidRPr="004921D8" w:rsidRDefault="0085657E" w:rsidP="00A47387">
            <w:pPr>
              <w:pStyle w:val="TableText"/>
              <w:rPr>
                <w:sz w:val="18"/>
                <w:szCs w:val="18"/>
              </w:rPr>
            </w:pPr>
            <w:r w:rsidRPr="004921D8">
              <w:rPr>
                <w:sz w:val="18"/>
                <w:szCs w:val="18"/>
              </w:rPr>
              <w:t>Any more accurate information on the matters for notification under Part A.</w:t>
            </w:r>
          </w:p>
        </w:tc>
        <w:tc>
          <w:tcPr>
            <w:tcW w:w="2695" w:type="pct"/>
          </w:tcPr>
          <w:p w14:paraId="0FF487AC" w14:textId="77777777" w:rsidR="0085657E" w:rsidRPr="00C15459" w:rsidRDefault="0085657E" w:rsidP="00A47387">
            <w:pPr>
              <w:pStyle w:val="TableText"/>
            </w:pPr>
          </w:p>
        </w:tc>
      </w:tr>
      <w:tr w:rsidR="0085657E" w:rsidRPr="00C15459" w14:paraId="183F8146" w14:textId="77777777" w:rsidTr="00A47387">
        <w:trPr>
          <w:cantSplit/>
        </w:trPr>
        <w:tc>
          <w:tcPr>
            <w:tcW w:w="2305" w:type="pct"/>
          </w:tcPr>
          <w:p w14:paraId="7762D0AC" w14:textId="77777777" w:rsidR="0085657E" w:rsidRPr="004921D8" w:rsidRDefault="0085657E" w:rsidP="00A47387">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4EC4C80" w14:textId="77777777" w:rsidR="0085657E" w:rsidRPr="00C15459" w:rsidRDefault="0085657E" w:rsidP="00A47387">
            <w:pPr>
              <w:pStyle w:val="TableText"/>
            </w:pPr>
          </w:p>
        </w:tc>
      </w:tr>
      <w:tr w:rsidR="0085657E" w:rsidRPr="00C15459" w14:paraId="0801CA69" w14:textId="77777777" w:rsidTr="00A47387">
        <w:trPr>
          <w:cantSplit/>
        </w:trPr>
        <w:tc>
          <w:tcPr>
            <w:tcW w:w="2305" w:type="pct"/>
          </w:tcPr>
          <w:p w14:paraId="574F2BCD" w14:textId="77777777" w:rsidR="0085657E" w:rsidRPr="004921D8" w:rsidRDefault="0085657E" w:rsidP="00A47387">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3503B5B" w14:textId="77777777" w:rsidR="0085657E" w:rsidRPr="00C15459" w:rsidRDefault="0085657E" w:rsidP="00A47387">
            <w:pPr>
              <w:pStyle w:val="TableText"/>
            </w:pPr>
          </w:p>
        </w:tc>
      </w:tr>
    </w:tbl>
    <w:p w14:paraId="47BEC209" w14:textId="77777777" w:rsidR="0085657E" w:rsidRDefault="0085657E" w:rsidP="0085657E"/>
    <w:tbl>
      <w:tblPr>
        <w:tblStyle w:val="TableGrid"/>
        <w:tblW w:w="4720" w:type="pct"/>
        <w:tblInd w:w="562" w:type="dxa"/>
        <w:tblLook w:val="0000" w:firstRow="0" w:lastRow="0" w:firstColumn="0" w:lastColumn="0" w:noHBand="0" w:noVBand="0"/>
      </w:tblPr>
      <w:tblGrid>
        <w:gridCol w:w="4057"/>
        <w:gridCol w:w="4744"/>
      </w:tblGrid>
      <w:tr w:rsidR="0085657E" w:rsidRPr="004921D8" w14:paraId="5CB7619B" w14:textId="77777777" w:rsidTr="00A47387">
        <w:trPr>
          <w:cantSplit/>
        </w:trPr>
        <w:tc>
          <w:tcPr>
            <w:tcW w:w="2305" w:type="pct"/>
          </w:tcPr>
          <w:p w14:paraId="7C26AD54" w14:textId="77777777" w:rsidR="0085657E" w:rsidRPr="004921D8" w:rsidRDefault="0085657E" w:rsidP="00A47387">
            <w:pPr>
              <w:pStyle w:val="TableText"/>
              <w:rPr>
                <w:rStyle w:val="Bold"/>
                <w:sz w:val="18"/>
                <w:szCs w:val="18"/>
              </w:rPr>
            </w:pPr>
            <w:r w:rsidRPr="004921D8">
              <w:rPr>
                <w:rStyle w:val="Bold"/>
                <w:sz w:val="18"/>
                <w:szCs w:val="18"/>
              </w:rPr>
              <w:t>Name*</w:t>
            </w:r>
          </w:p>
        </w:tc>
        <w:tc>
          <w:tcPr>
            <w:tcW w:w="2695" w:type="pct"/>
          </w:tcPr>
          <w:p w14:paraId="72D47C74" w14:textId="77777777" w:rsidR="0085657E" w:rsidRPr="004921D8" w:rsidRDefault="0085657E" w:rsidP="00A47387">
            <w:pPr>
              <w:pStyle w:val="TableText"/>
              <w:rPr>
                <w:sz w:val="18"/>
                <w:szCs w:val="18"/>
              </w:rPr>
            </w:pPr>
          </w:p>
        </w:tc>
      </w:tr>
      <w:tr w:rsidR="0085657E" w:rsidRPr="004921D8" w14:paraId="44184ABE" w14:textId="77777777" w:rsidTr="00A47387">
        <w:trPr>
          <w:cantSplit/>
        </w:trPr>
        <w:tc>
          <w:tcPr>
            <w:tcW w:w="2305" w:type="pct"/>
          </w:tcPr>
          <w:p w14:paraId="02284DB4" w14:textId="77777777" w:rsidR="0085657E" w:rsidRPr="004921D8" w:rsidRDefault="0085657E" w:rsidP="00A47387">
            <w:pPr>
              <w:pStyle w:val="TableText"/>
              <w:rPr>
                <w:rStyle w:val="Bold"/>
                <w:sz w:val="18"/>
                <w:szCs w:val="18"/>
              </w:rPr>
            </w:pPr>
            <w:r w:rsidRPr="004921D8">
              <w:rPr>
                <w:rStyle w:val="Bold"/>
                <w:sz w:val="18"/>
                <w:szCs w:val="18"/>
              </w:rPr>
              <w:t>Post</w:t>
            </w:r>
          </w:p>
        </w:tc>
        <w:tc>
          <w:tcPr>
            <w:tcW w:w="2695" w:type="pct"/>
          </w:tcPr>
          <w:p w14:paraId="5F39B66D" w14:textId="77777777" w:rsidR="0085657E" w:rsidRPr="004921D8" w:rsidRDefault="0085657E" w:rsidP="00A47387">
            <w:pPr>
              <w:pStyle w:val="TableText"/>
              <w:rPr>
                <w:sz w:val="18"/>
                <w:szCs w:val="18"/>
              </w:rPr>
            </w:pPr>
          </w:p>
        </w:tc>
      </w:tr>
      <w:tr w:rsidR="0085657E" w:rsidRPr="004921D8" w14:paraId="022BF3ED" w14:textId="77777777" w:rsidTr="00A47387">
        <w:trPr>
          <w:cantSplit/>
        </w:trPr>
        <w:tc>
          <w:tcPr>
            <w:tcW w:w="2305" w:type="pct"/>
          </w:tcPr>
          <w:p w14:paraId="72F82F04" w14:textId="77777777" w:rsidR="0085657E" w:rsidRPr="004921D8" w:rsidRDefault="0085657E" w:rsidP="00A47387">
            <w:pPr>
              <w:pStyle w:val="TableText"/>
              <w:rPr>
                <w:rStyle w:val="Bold"/>
                <w:sz w:val="18"/>
                <w:szCs w:val="18"/>
              </w:rPr>
            </w:pPr>
            <w:r w:rsidRPr="004921D8">
              <w:rPr>
                <w:rStyle w:val="Bold"/>
                <w:sz w:val="18"/>
                <w:szCs w:val="18"/>
              </w:rPr>
              <w:t>Signature</w:t>
            </w:r>
          </w:p>
        </w:tc>
        <w:tc>
          <w:tcPr>
            <w:tcW w:w="2695" w:type="pct"/>
          </w:tcPr>
          <w:p w14:paraId="36309E0C" w14:textId="77777777" w:rsidR="0085657E" w:rsidRPr="004921D8" w:rsidRDefault="0085657E" w:rsidP="00A47387">
            <w:pPr>
              <w:pStyle w:val="TableText"/>
              <w:rPr>
                <w:sz w:val="18"/>
                <w:szCs w:val="18"/>
              </w:rPr>
            </w:pPr>
          </w:p>
        </w:tc>
      </w:tr>
      <w:tr w:rsidR="0085657E" w:rsidRPr="004921D8" w14:paraId="1004E5E8" w14:textId="77777777" w:rsidTr="00A47387">
        <w:trPr>
          <w:cantSplit/>
        </w:trPr>
        <w:tc>
          <w:tcPr>
            <w:tcW w:w="2305" w:type="pct"/>
          </w:tcPr>
          <w:p w14:paraId="6B397C19" w14:textId="77777777" w:rsidR="0085657E" w:rsidRPr="004921D8" w:rsidRDefault="0085657E" w:rsidP="00A47387">
            <w:pPr>
              <w:pStyle w:val="TableText"/>
              <w:rPr>
                <w:rStyle w:val="Bold"/>
                <w:sz w:val="18"/>
                <w:szCs w:val="18"/>
              </w:rPr>
            </w:pPr>
            <w:r w:rsidRPr="004921D8">
              <w:rPr>
                <w:rStyle w:val="Bold"/>
                <w:sz w:val="18"/>
                <w:szCs w:val="18"/>
              </w:rPr>
              <w:t>Date</w:t>
            </w:r>
          </w:p>
        </w:tc>
        <w:tc>
          <w:tcPr>
            <w:tcW w:w="2695" w:type="pct"/>
          </w:tcPr>
          <w:p w14:paraId="175AC359" w14:textId="77777777" w:rsidR="0085657E" w:rsidRPr="004921D8" w:rsidRDefault="0085657E" w:rsidP="00A47387">
            <w:pPr>
              <w:pStyle w:val="TableText"/>
              <w:rPr>
                <w:sz w:val="18"/>
                <w:szCs w:val="18"/>
              </w:rPr>
            </w:pPr>
          </w:p>
        </w:tc>
      </w:tr>
    </w:tbl>
    <w:p w14:paraId="26F4AE14" w14:textId="77777777" w:rsidR="0085657E" w:rsidRPr="004921D8" w:rsidRDefault="0085657E" w:rsidP="0085657E">
      <w:pPr>
        <w:ind w:left="567"/>
        <w:rPr>
          <w:sz w:val="18"/>
          <w:szCs w:val="18"/>
        </w:rPr>
      </w:pPr>
      <w:r w:rsidRPr="004921D8">
        <w:rPr>
          <w:sz w:val="18"/>
          <w:szCs w:val="18"/>
        </w:rPr>
        <w:t>* authorised to sign on behalf of the operator</w:t>
      </w:r>
    </w:p>
    <w:p w14:paraId="13C702F8" w14:textId="77777777" w:rsidR="0085657E" w:rsidRPr="000A07C9" w:rsidRDefault="0085657E" w:rsidP="0085657E">
      <w:pPr>
        <w:rPr>
          <w:rFonts w:eastAsiaTheme="majorEastAsia"/>
        </w:rPr>
      </w:pPr>
      <w:r>
        <w:br w:type="page"/>
      </w:r>
    </w:p>
    <w:p w14:paraId="54C9A56E" w14:textId="77777777" w:rsidR="0085657E" w:rsidRDefault="0085657E" w:rsidP="0085657E">
      <w:pPr>
        <w:pStyle w:val="Heading2"/>
        <w:ind w:left="567"/>
      </w:pPr>
      <w:r>
        <w:t xml:space="preserve">Schedule 6 </w:t>
      </w:r>
      <w:r w:rsidRPr="00926B5E">
        <w:t>–</w:t>
      </w:r>
      <w:r>
        <w:t xml:space="preserve"> Interpretation </w:t>
      </w:r>
    </w:p>
    <w:p w14:paraId="56DC55C9" w14:textId="77777777" w:rsidR="0085657E" w:rsidRPr="00255783" w:rsidRDefault="0085657E" w:rsidP="0085657E">
      <w:pPr>
        <w:ind w:left="567"/>
        <w:rPr>
          <w:sz w:val="18"/>
          <w:szCs w:val="18"/>
        </w:rPr>
      </w:pPr>
      <w:r w:rsidRPr="00255783">
        <w:rPr>
          <w:sz w:val="18"/>
          <w:szCs w:val="18"/>
        </w:rPr>
        <w:t>“accident” means an accident that may result in pollution.</w:t>
      </w:r>
    </w:p>
    <w:p w14:paraId="5DD3DE47" w14:textId="77777777" w:rsidR="0085657E" w:rsidRPr="00255783" w:rsidRDefault="0085657E" w:rsidP="0085657E">
      <w:pPr>
        <w:ind w:left="567"/>
        <w:rPr>
          <w:sz w:val="18"/>
          <w:szCs w:val="18"/>
        </w:rPr>
      </w:pPr>
      <w:r>
        <w:rPr>
          <w:sz w:val="18"/>
          <w:szCs w:val="18"/>
        </w:rPr>
        <w:t>“annually”</w:t>
      </w:r>
      <w:r w:rsidRPr="00255783">
        <w:rPr>
          <w:sz w:val="18"/>
          <w:szCs w:val="18"/>
        </w:rPr>
        <w:t xml:space="preserve"> means once every year.</w:t>
      </w:r>
    </w:p>
    <w:p w14:paraId="240336F7" w14:textId="77777777" w:rsidR="0085657E" w:rsidRPr="00255783" w:rsidRDefault="0085657E" w:rsidP="0085657E">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A606E29" w14:textId="77777777" w:rsidR="0085657E" w:rsidRPr="00255783" w:rsidRDefault="0085657E" w:rsidP="0085657E">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06ED8DC" w14:textId="77777777" w:rsidR="0085657E" w:rsidRPr="00255783" w:rsidRDefault="0085657E" w:rsidP="0085657E">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7825214" w14:textId="77777777" w:rsidR="0085657E" w:rsidRPr="00255783" w:rsidRDefault="0085657E" w:rsidP="0085657E">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D93A127" w14:textId="77777777" w:rsidR="0085657E" w:rsidRPr="00255783" w:rsidRDefault="0085657E" w:rsidP="0085657E">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9A57D8" w14:textId="77777777" w:rsidR="0085657E" w:rsidRPr="00255783" w:rsidRDefault="0085657E" w:rsidP="0085657E">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328CAEA" w14:textId="77777777" w:rsidR="0085657E" w:rsidRPr="00255783" w:rsidRDefault="0085657E" w:rsidP="0085657E">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FD5DDB" w14:textId="77777777" w:rsidR="0085657E" w:rsidRPr="00255783" w:rsidRDefault="0085657E" w:rsidP="0085657E">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067526" w14:textId="77777777" w:rsidR="0085657E" w:rsidRPr="00255783" w:rsidRDefault="0085657E" w:rsidP="0085657E">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7C8FD70" w14:textId="77777777" w:rsidR="0085657E" w:rsidRPr="00255783" w:rsidRDefault="0085657E" w:rsidP="0085657E">
      <w:pPr>
        <w:pStyle w:val="Default"/>
        <w:ind w:left="567"/>
        <w:rPr>
          <w:color w:val="auto"/>
          <w:sz w:val="18"/>
          <w:szCs w:val="18"/>
        </w:rPr>
      </w:pPr>
    </w:p>
    <w:p w14:paraId="14AF61DF" w14:textId="77777777" w:rsidR="0085657E" w:rsidRPr="00255783" w:rsidRDefault="0085657E" w:rsidP="0085657E">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74A539F" w14:textId="77777777" w:rsidR="0085657E" w:rsidRPr="00255783" w:rsidRDefault="0085657E" w:rsidP="0085657E">
      <w:pPr>
        <w:ind w:left="567"/>
        <w:rPr>
          <w:sz w:val="18"/>
          <w:szCs w:val="18"/>
        </w:rPr>
      </w:pPr>
      <w:r w:rsidRPr="00255783">
        <w:rPr>
          <w:sz w:val="18"/>
          <w:szCs w:val="18"/>
        </w:rPr>
        <w:t>“overflow setting” means the minimum flow passed forward to the continuation sewer when the overflow operates.</w:t>
      </w:r>
    </w:p>
    <w:p w14:paraId="6976C9A9" w14:textId="77777777" w:rsidR="0085657E" w:rsidRPr="00255783" w:rsidRDefault="0085657E" w:rsidP="0085657E">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D233C81" w14:textId="77777777" w:rsidR="0085657E" w:rsidRPr="00255783" w:rsidRDefault="0085657E" w:rsidP="0085657E">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BD4C7C1" w14:textId="77777777" w:rsidR="0085657E" w:rsidRPr="00255783" w:rsidRDefault="0085657E" w:rsidP="0085657E">
      <w:pPr>
        <w:pStyle w:val="BodyTextIndent"/>
        <w:tabs>
          <w:tab w:val="left" w:pos="1418"/>
        </w:tabs>
        <w:ind w:left="567"/>
        <w:rPr>
          <w:rFonts w:ascii="Arial" w:hAnsi="Arial" w:cs="Arial"/>
          <w:sz w:val="18"/>
          <w:szCs w:val="18"/>
        </w:rPr>
      </w:pPr>
      <w:bookmarkStart w:id="8" w:name="OLE_LINK1"/>
      <w:bookmarkStart w:id="9"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8"/>
      <w:bookmarkEnd w:id="9"/>
    </w:p>
    <w:p w14:paraId="4CFFF501" w14:textId="77777777" w:rsidR="0085657E" w:rsidRPr="00255783" w:rsidRDefault="0085657E" w:rsidP="0085657E">
      <w:pPr>
        <w:pStyle w:val="BodyTextIndent"/>
        <w:tabs>
          <w:tab w:val="left" w:pos="1418"/>
        </w:tabs>
        <w:ind w:left="567"/>
        <w:rPr>
          <w:sz w:val="18"/>
          <w:szCs w:val="18"/>
        </w:rPr>
      </w:pPr>
      <w:bookmarkStart w:id="10" w:name="_Hlk13661209"/>
      <w:r w:rsidRPr="00255783">
        <w:rPr>
          <w:rFonts w:ascii="Arial" w:hAnsi="Arial" w:cs="Arial"/>
          <w:sz w:val="18"/>
          <w:szCs w:val="18"/>
        </w:rPr>
        <w:t>“SOAF” means Storm Overflow Assessment Framework.</w:t>
      </w:r>
    </w:p>
    <w:bookmarkEnd w:id="10"/>
    <w:p w14:paraId="1267028E" w14:textId="77777777" w:rsidR="0085657E" w:rsidRPr="00255783" w:rsidRDefault="0085657E" w:rsidP="0085657E">
      <w:pPr>
        <w:ind w:left="567"/>
        <w:rPr>
          <w:sz w:val="18"/>
          <w:szCs w:val="18"/>
        </w:rPr>
      </w:pPr>
      <w:r w:rsidRPr="00255783">
        <w:rPr>
          <w:sz w:val="18"/>
          <w:szCs w:val="18"/>
        </w:rPr>
        <w:t>“year” means calendar year ending 31 December.</w:t>
      </w:r>
    </w:p>
    <w:p w14:paraId="14D9B73D" w14:textId="77777777" w:rsidR="0085657E" w:rsidRPr="00255783" w:rsidRDefault="0085657E" w:rsidP="0085657E">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F5754BB" w14:textId="77777777" w:rsidR="0085657E" w:rsidRPr="00255783" w:rsidRDefault="0085657E" w:rsidP="0085657E">
      <w:pPr>
        <w:spacing w:before="0" w:after="0" w:line="240" w:lineRule="auto"/>
        <w:rPr>
          <w:sz w:val="18"/>
          <w:szCs w:val="18"/>
        </w:rPr>
      </w:pPr>
      <w:r w:rsidRPr="00255783">
        <w:rPr>
          <w:sz w:val="18"/>
          <w:szCs w:val="18"/>
        </w:rPr>
        <w:br w:type="page"/>
      </w:r>
    </w:p>
    <w:p w14:paraId="2FB75AF2" w14:textId="2943FDB4" w:rsidR="0085657E" w:rsidRPr="005A3B27" w:rsidRDefault="0085657E" w:rsidP="005A3B27">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r w:rsidR="005A3B27">
        <w:rPr>
          <w:noProof/>
        </w:rPr>
        <w:drawing>
          <wp:anchor distT="0" distB="0" distL="114300" distR="114300" simplePos="0" relativeHeight="251658241" behindDoc="0" locked="0" layoutInCell="1" allowOverlap="1" wp14:anchorId="0B31B5B7" wp14:editId="0D14F005">
            <wp:simplePos x="0" y="0"/>
            <wp:positionH relativeFrom="margin">
              <wp:posOffset>0</wp:posOffset>
            </wp:positionH>
            <wp:positionV relativeFrom="paragraph">
              <wp:posOffset>460375</wp:posOffset>
            </wp:positionV>
            <wp:extent cx="5926455" cy="40481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8125"/>
                    </a:xfrm>
                    <a:prstGeom prst="rect">
                      <a:avLst/>
                    </a:prstGeom>
                  </pic:spPr>
                </pic:pic>
              </a:graphicData>
            </a:graphic>
          </wp:anchor>
        </w:drawing>
      </w:r>
      <w:r w:rsidR="005A3B27" w:rsidRPr="004B5422">
        <w:rPr>
          <w:b w:val="0"/>
          <w:sz w:val="28"/>
        </w:rPr>
        <w:t xml:space="preserve"> </w:t>
      </w:r>
    </w:p>
    <w:p w14:paraId="2828B634" w14:textId="77777777" w:rsidR="0085657E" w:rsidRPr="004A4ECE" w:rsidRDefault="0085657E" w:rsidP="0085657E">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3CE2BCE3" w14:textId="77777777" w:rsidR="0085657E" w:rsidRDefault="0085657E" w:rsidP="0085657E">
      <w:pPr>
        <w:ind w:left="567"/>
      </w:pPr>
    </w:p>
    <w:p w14:paraId="61751BB1" w14:textId="77777777" w:rsidR="0085657E" w:rsidRDefault="0085657E" w:rsidP="0085657E">
      <w:pPr>
        <w:ind w:left="567"/>
      </w:pPr>
      <w:r>
        <w:t>END OF PERMIT</w:t>
      </w:r>
    </w:p>
    <w:p w14:paraId="64B43D39" w14:textId="77777777" w:rsidR="0085657E" w:rsidRDefault="0085657E" w:rsidP="0085657E"/>
    <w:p w14:paraId="1EBCDBE0" w14:textId="77777777" w:rsidR="002E07F3" w:rsidRPr="0085657E" w:rsidRDefault="002E07F3" w:rsidP="0085657E"/>
    <w:sectPr w:rsidR="002E07F3" w:rsidRPr="0085657E" w:rsidSect="0020302B">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F2B92" w14:textId="77777777" w:rsidR="00FC3218" w:rsidRDefault="00FC3218" w:rsidP="00FF16FF">
      <w:pPr>
        <w:spacing w:before="0" w:after="0" w:line="240" w:lineRule="auto"/>
      </w:pPr>
      <w:r>
        <w:separator/>
      </w:r>
    </w:p>
  </w:endnote>
  <w:endnote w:type="continuationSeparator" w:id="0">
    <w:p w14:paraId="3329F950" w14:textId="77777777" w:rsidR="00FC3218" w:rsidRDefault="00FC3218" w:rsidP="00FF16FF">
      <w:pPr>
        <w:spacing w:before="0" w:after="0" w:line="240" w:lineRule="auto"/>
      </w:pPr>
      <w:r>
        <w:continuationSeparator/>
      </w:r>
    </w:p>
  </w:endnote>
  <w:endnote w:type="continuationNotice" w:id="1">
    <w:p w14:paraId="0EEB9AD3" w14:textId="77777777" w:rsidR="00FC3218" w:rsidRDefault="00FC321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F34FC" w14:textId="77777777" w:rsidR="00FC3218" w:rsidRDefault="00FC3218" w:rsidP="00F06B84">
    <w:pPr>
      <w:pStyle w:val="Footer"/>
    </w:pPr>
    <w:r>
      <w:t>Permit number</w:t>
    </w:r>
  </w:p>
  <w:p w14:paraId="1BE05E2C" w14:textId="343502F5" w:rsidR="00FC3218" w:rsidRPr="00D82845" w:rsidRDefault="00FC3218" w:rsidP="00F06B84">
    <w:pPr>
      <w:pStyle w:val="Footer"/>
    </w:pPr>
    <w:r w:rsidRPr="00DB6874">
      <w:rPr>
        <w:rStyle w:val="Red"/>
        <w:noProof/>
        <w:color w:val="000000" w:themeColor="text1"/>
      </w:rPr>
      <w:t>AN0159901</w:t>
    </w:r>
    <w:r w:rsidRPr="00DB6874">
      <w:rPr>
        <w:color w:val="000000" w:themeColor="text1"/>
      </w:rPr>
      <w:ptab w:relativeTo="margin" w:alignment="right" w:leader="none"/>
    </w:r>
    <w:r w:rsidRPr="00DB6874">
      <w:rPr>
        <w:color w:val="000000" w:themeColor="text1"/>
      </w:rPr>
      <w:fldChar w:fldCharType="begin"/>
    </w:r>
    <w:r w:rsidRPr="00DB6874">
      <w:rPr>
        <w:color w:val="000000" w:themeColor="text1"/>
      </w:rPr>
      <w:instrText xml:space="preserve"> PAGE   \* MERGEFORMAT </w:instrText>
    </w:r>
    <w:r w:rsidRPr="00DB6874">
      <w:rPr>
        <w:color w:val="000000" w:themeColor="text1"/>
      </w:rPr>
      <w:fldChar w:fldCharType="separate"/>
    </w:r>
    <w:r w:rsidRPr="00DB6874">
      <w:rPr>
        <w:noProof/>
        <w:color w:val="000000" w:themeColor="text1"/>
      </w:rPr>
      <w:t>2</w:t>
    </w:r>
    <w:r w:rsidRPr="00DB6874">
      <w:rPr>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51754" w14:textId="77777777" w:rsidR="00FC3218" w:rsidRDefault="00FC3218" w:rsidP="00FF16FF">
      <w:pPr>
        <w:spacing w:before="0" w:after="0" w:line="240" w:lineRule="auto"/>
      </w:pPr>
      <w:r>
        <w:separator/>
      </w:r>
    </w:p>
  </w:footnote>
  <w:footnote w:type="continuationSeparator" w:id="0">
    <w:p w14:paraId="35A82F89" w14:textId="77777777" w:rsidR="00FC3218" w:rsidRDefault="00FC3218" w:rsidP="00FF16FF">
      <w:pPr>
        <w:spacing w:before="0" w:after="0" w:line="240" w:lineRule="auto"/>
      </w:pPr>
      <w:r>
        <w:continuationSeparator/>
      </w:r>
    </w:p>
  </w:footnote>
  <w:footnote w:type="continuationNotice" w:id="1">
    <w:p w14:paraId="47E8D0A7" w14:textId="77777777" w:rsidR="00FC3218" w:rsidRDefault="00FC321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21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3C3E"/>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5330"/>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302B"/>
    <w:rsid w:val="00204661"/>
    <w:rsid w:val="00207BD6"/>
    <w:rsid w:val="00215022"/>
    <w:rsid w:val="00217092"/>
    <w:rsid w:val="002205C7"/>
    <w:rsid w:val="00220D3D"/>
    <w:rsid w:val="00222977"/>
    <w:rsid w:val="002256D6"/>
    <w:rsid w:val="00230911"/>
    <w:rsid w:val="00241DA4"/>
    <w:rsid w:val="00243129"/>
    <w:rsid w:val="00252686"/>
    <w:rsid w:val="00255059"/>
    <w:rsid w:val="002554E8"/>
    <w:rsid w:val="00255783"/>
    <w:rsid w:val="00260A6C"/>
    <w:rsid w:val="00260DC6"/>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2E07F3"/>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07BAB"/>
    <w:rsid w:val="00410292"/>
    <w:rsid w:val="00411AFC"/>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5126"/>
    <w:rsid w:val="004A1600"/>
    <w:rsid w:val="004A4ECE"/>
    <w:rsid w:val="004A6EAC"/>
    <w:rsid w:val="004B0AA6"/>
    <w:rsid w:val="004B2752"/>
    <w:rsid w:val="004B421E"/>
    <w:rsid w:val="004B4B9A"/>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1BC9"/>
    <w:rsid w:val="005865E3"/>
    <w:rsid w:val="00590250"/>
    <w:rsid w:val="005919A4"/>
    <w:rsid w:val="005954C5"/>
    <w:rsid w:val="005A19C3"/>
    <w:rsid w:val="005A2EE0"/>
    <w:rsid w:val="005A3B27"/>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E50FA"/>
    <w:rsid w:val="005E6C05"/>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37FFA"/>
    <w:rsid w:val="006405A5"/>
    <w:rsid w:val="006405F6"/>
    <w:rsid w:val="006425F9"/>
    <w:rsid w:val="00643070"/>
    <w:rsid w:val="00645B33"/>
    <w:rsid w:val="00647A41"/>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617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028B"/>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5CDA"/>
    <w:rsid w:val="00856573"/>
    <w:rsid w:val="0085657E"/>
    <w:rsid w:val="00857B9D"/>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27E6"/>
    <w:rsid w:val="00975699"/>
    <w:rsid w:val="00976D76"/>
    <w:rsid w:val="00980E80"/>
    <w:rsid w:val="00982C71"/>
    <w:rsid w:val="00986586"/>
    <w:rsid w:val="009A2AD9"/>
    <w:rsid w:val="009A2AF5"/>
    <w:rsid w:val="009A6A80"/>
    <w:rsid w:val="009A6E55"/>
    <w:rsid w:val="009B1369"/>
    <w:rsid w:val="009B4DDC"/>
    <w:rsid w:val="009C195C"/>
    <w:rsid w:val="009C496B"/>
    <w:rsid w:val="009C787F"/>
    <w:rsid w:val="009D15ED"/>
    <w:rsid w:val="009D1FC3"/>
    <w:rsid w:val="009D5FFB"/>
    <w:rsid w:val="009E1553"/>
    <w:rsid w:val="009E1A72"/>
    <w:rsid w:val="009E4A63"/>
    <w:rsid w:val="009E6008"/>
    <w:rsid w:val="009E7D49"/>
    <w:rsid w:val="009F2011"/>
    <w:rsid w:val="009F41A2"/>
    <w:rsid w:val="009F5B5C"/>
    <w:rsid w:val="009F5ECF"/>
    <w:rsid w:val="009F6216"/>
    <w:rsid w:val="00A00BA4"/>
    <w:rsid w:val="00A028AE"/>
    <w:rsid w:val="00A0669B"/>
    <w:rsid w:val="00A11554"/>
    <w:rsid w:val="00A1455C"/>
    <w:rsid w:val="00A14DC7"/>
    <w:rsid w:val="00A22664"/>
    <w:rsid w:val="00A27700"/>
    <w:rsid w:val="00A32516"/>
    <w:rsid w:val="00A325E8"/>
    <w:rsid w:val="00A35B16"/>
    <w:rsid w:val="00A4122D"/>
    <w:rsid w:val="00A4256B"/>
    <w:rsid w:val="00A4341F"/>
    <w:rsid w:val="00A43D9B"/>
    <w:rsid w:val="00A47387"/>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4D73"/>
    <w:rsid w:val="00AD5C3E"/>
    <w:rsid w:val="00AD687B"/>
    <w:rsid w:val="00AD6904"/>
    <w:rsid w:val="00AE2C46"/>
    <w:rsid w:val="00AE3212"/>
    <w:rsid w:val="00AE36E0"/>
    <w:rsid w:val="00AF798D"/>
    <w:rsid w:val="00B02934"/>
    <w:rsid w:val="00B0315E"/>
    <w:rsid w:val="00B05DC6"/>
    <w:rsid w:val="00B14C57"/>
    <w:rsid w:val="00B27A24"/>
    <w:rsid w:val="00B310BD"/>
    <w:rsid w:val="00B343E4"/>
    <w:rsid w:val="00B36ED4"/>
    <w:rsid w:val="00B43B14"/>
    <w:rsid w:val="00B45DCE"/>
    <w:rsid w:val="00B46791"/>
    <w:rsid w:val="00B503E8"/>
    <w:rsid w:val="00B53666"/>
    <w:rsid w:val="00B563C4"/>
    <w:rsid w:val="00B56C9A"/>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661"/>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1C72"/>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364A"/>
    <w:rsid w:val="00CB3A9F"/>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6874"/>
    <w:rsid w:val="00DC0586"/>
    <w:rsid w:val="00DC4C7F"/>
    <w:rsid w:val="00DD6C37"/>
    <w:rsid w:val="00DE4B72"/>
    <w:rsid w:val="00DE649D"/>
    <w:rsid w:val="00DE7E2F"/>
    <w:rsid w:val="00DF03FD"/>
    <w:rsid w:val="00DF5718"/>
    <w:rsid w:val="00DF628F"/>
    <w:rsid w:val="00DF781B"/>
    <w:rsid w:val="00DF7A03"/>
    <w:rsid w:val="00E1051D"/>
    <w:rsid w:val="00E17A19"/>
    <w:rsid w:val="00E22CC0"/>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51EE"/>
    <w:rsid w:val="00EB71F5"/>
    <w:rsid w:val="00EC195E"/>
    <w:rsid w:val="00ED20A2"/>
    <w:rsid w:val="00ED4D8B"/>
    <w:rsid w:val="00EE1EB6"/>
    <w:rsid w:val="00EE4A32"/>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16EE"/>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2736"/>
    <w:rsid w:val="00F860BB"/>
    <w:rsid w:val="00F86C9E"/>
    <w:rsid w:val="00F9147A"/>
    <w:rsid w:val="00F940C1"/>
    <w:rsid w:val="00FA17F0"/>
    <w:rsid w:val="00FA1A55"/>
    <w:rsid w:val="00FA4076"/>
    <w:rsid w:val="00FB03C2"/>
    <w:rsid w:val="00FB2130"/>
    <w:rsid w:val="00FB7BEF"/>
    <w:rsid w:val="00FC0AD7"/>
    <w:rsid w:val="00FC3218"/>
    <w:rsid w:val="00FC7AE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4:docId w14:val="31415E3F"/>
  <w15:docId w15:val="{6D29E34B-7E09-4553-9B70-4BD807606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Liswerry Rd/Aberthaw Rd Newport</Site_x0020_Name>
    <Internal_x002f_External xmlns="859f7ad6-93f6-4205-b62b-a17f28acbbac">Outgoing document</Internal_x002f_External>
    <Post_x0020_code xmlns="859f7ad6-93f6-4205-b62b-a17f28acbbac">NP19 9QR</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102 Aberthaw Rd, Newport,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REGU-184-237838</_dlc_DocId>
    <_dlc_DocIdUrl xmlns="9be56660-2c31-41ef-bc00-23e72f632f2a">
      <Url>https://cyfoethnaturiolcymru.sharepoint.com/teams/Regulatory/Permitting/_layouts/15/DocIdRedir.aspx?ID=REGU-184-237838</Url>
      <Description>REGU-184-237838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549C54D-FF58-4498-AF04-120737884222}"/>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C42B506-CC82-476D-B8AB-A4896EA7E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2808</Words>
  <Characters>16008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(01/05/2020)</dc:title>
  <dc:subject/>
  <dc:creator>Sleep, Sion</dc:creator>
  <cp:keywords/>
  <cp:lastModifiedBy>Sleep, Sion</cp:lastModifiedBy>
  <cp:revision>2</cp:revision>
  <dcterms:created xsi:type="dcterms:W3CDTF">2020-05-05T10:34:00Z</dcterms:created>
  <dcterms:modified xsi:type="dcterms:W3CDTF">2020-05-05T10:34:00Z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f27581e2-5713-463a-a0e0-6411c300d4b8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REGU-184-237838</vt:lpwstr>
  </property>
  <property fmtid="{D5CDD505-2E9C-101B-9397-08002B2CF9AE}" pid="36" name="_dlc_DocIdUrl">
    <vt:lpwstr>https://cyfoethnaturiolcymru.sharepoint.com/teams/Regulatory/Permitting/_layouts/15/DocIdRedir.aspx?ID=REGU-184-237838, REGU-184-237838</vt:lpwstr>
  </property>
  <property fmtid="{D5CDD505-2E9C-101B-9397-08002B2CF9AE}" pid="37" name="_docset_NoMedatataSyncRequired">
    <vt:lpwstr>False</vt:lpwstr>
  </property>
  <property fmtid="{D5CDD505-2E9C-101B-9397-08002B2CF9AE}" pid="38" name="MediaServiceImageTags">
    <vt:lpwstr/>
  </property>
</Properties>
</file>