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614F60DC" w:rsidR="0088103C" w:rsidRPr="007B7529" w:rsidRDefault="0018529D" w:rsidP="0088103C">
                <w:pPr>
                  <w:pStyle w:val="Questiontext"/>
                </w:pPr>
                <w:r>
                  <w:rPr>
                    <w:rStyle w:val="Responseboxtext"/>
                  </w:rPr>
                  <w:t>RJPH_WAST_001_WRPv7</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7D20FFE5" w:rsidR="00AD779F" w:rsidRPr="009C507A" w:rsidRDefault="00876A11" w:rsidP="00876A11">
                <w:pPr>
                  <w:pStyle w:val="Questiontext"/>
                  <w:rPr>
                    <w:rStyle w:val="Responseboxtext"/>
                    <w:sz w:val="18"/>
                    <w:szCs w:val="18"/>
                  </w:rPr>
                </w:pPr>
                <w:r>
                  <w:rPr>
                    <w:rStyle w:val="Responseboxtext"/>
                    <w:sz w:val="18"/>
                    <w:szCs w:val="18"/>
                  </w:rPr>
                  <w:t>Waste deposit for recovery</w:t>
                </w:r>
              </w:p>
            </w:tc>
          </w:sdtContent>
        </w:sdt>
        <w:sdt>
          <w:sdtPr>
            <w:rPr>
              <w:rStyle w:val="Responseboxtext"/>
              <w:sz w:val="18"/>
              <w:szCs w:val="18"/>
            </w:rPr>
            <w:id w:val="-1795051793"/>
            <w:placeholder>
              <w:docPart w:val="19746AAF1B9246F9826FC5F8BD7FFABB"/>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24ED84E8" w:rsidR="00AD779F" w:rsidRPr="009C507A" w:rsidRDefault="00A95244" w:rsidP="00A95244">
                <w:pPr>
                  <w:pStyle w:val="Questiontext"/>
                  <w:rPr>
                    <w:rStyle w:val="Responseboxtext"/>
                    <w:sz w:val="18"/>
                    <w:szCs w:val="18"/>
                  </w:rPr>
                </w:pPr>
                <w:r>
                  <w:rPr>
                    <w:rStyle w:val="Responseboxtext"/>
                    <w:sz w:val="18"/>
                    <w:szCs w:val="18"/>
                  </w:rPr>
                  <w:t>Deposit for recovery</w:t>
                </w:r>
              </w:p>
            </w:tc>
          </w:sdtContent>
        </w:sdt>
        <w:sdt>
          <w:sdtPr>
            <w:rPr>
              <w:rStyle w:val="Responseboxtext"/>
              <w:sz w:val="18"/>
              <w:szCs w:val="18"/>
            </w:rPr>
            <w:id w:val="-1825342712"/>
            <w:placeholder>
              <w:docPart w:val="739FCD37A0BA4F0EB8BAC4EF2003B3BE"/>
            </w:placeholde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5DFC0E6D" w:rsidR="00AD779F" w:rsidRPr="009C507A" w:rsidRDefault="00A95244" w:rsidP="00A95244">
                <w:pPr>
                  <w:pStyle w:val="Questiontext"/>
                  <w:rPr>
                    <w:rStyle w:val="Responseboxtext"/>
                    <w:sz w:val="18"/>
                    <w:szCs w:val="18"/>
                  </w:rPr>
                </w:pPr>
                <w:r>
                  <w:rPr>
                    <w:rStyle w:val="Responseboxtext"/>
                    <w:sz w:val="18"/>
                    <w:szCs w:val="18"/>
                  </w:rPr>
                  <w:t>R13, R5, R10</w:t>
                </w:r>
              </w:p>
            </w:tc>
          </w:sdtContent>
        </w:sdt>
        <w:sdt>
          <w:sdtPr>
            <w:rPr>
              <w:rStyle w:val="Responseboxtext"/>
              <w:sz w:val="18"/>
              <w:szCs w:val="18"/>
            </w:rPr>
            <w:id w:val="-1288975953"/>
            <w:placeholder>
              <w:docPart w:val="6AC3D7C45AC2494A8E6977383E3678DB"/>
            </w:placeholder>
            <w:showingPlcHd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50079A26" w14:textId="77777777" w:rsidR="00AD779F" w:rsidRDefault="00AD779F" w:rsidP="00AD779F">
                <w:pPr>
                  <w:pStyle w:val="Questiontext"/>
                  <w:rPr>
                    <w:rStyle w:val="Responseboxtext"/>
                    <w:rFonts w:eastAsia="Calibri"/>
                  </w:rPr>
                </w:pPr>
              </w:p>
              <w:p w14:paraId="13F18003" w14:textId="4EB17C12" w:rsidR="00AD779F" w:rsidRPr="009C507A" w:rsidRDefault="00AD779F" w:rsidP="00AD779F">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7AB672B" w:rsidR="00AD779F" w:rsidRPr="009C507A" w:rsidRDefault="000E504A" w:rsidP="00A95244">
                <w:pPr>
                  <w:pStyle w:val="Questiontext"/>
                  <w:rPr>
                    <w:rStyle w:val="Responseboxtext"/>
                    <w:sz w:val="18"/>
                    <w:szCs w:val="18"/>
                  </w:rPr>
                </w:pPr>
                <w:r>
                  <w:rPr>
                    <w:rStyle w:val="Responseboxtext"/>
                    <w:sz w:val="18"/>
                    <w:szCs w:val="18"/>
                  </w:rPr>
                  <w:t>5</w:t>
                </w:r>
                <w:r w:rsidR="00A95244">
                  <w:rPr>
                    <w:rStyle w:val="Responseboxtext"/>
                    <w:sz w:val="18"/>
                    <w:szCs w:val="18"/>
                  </w:rPr>
                  <w:t>00</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EndPr/>
            <w:sdtContent>
              <w:p w14:paraId="742507A0" w14:textId="5CCE142F" w:rsidR="0088103C" w:rsidRPr="009C507A" w:rsidRDefault="00A95244" w:rsidP="0088103C">
                <w:pPr>
                  <w:pStyle w:val="Questiontext"/>
                  <w:rPr>
                    <w:rStyle w:val="Responseboxtext"/>
                    <w:sz w:val="18"/>
                    <w:szCs w:val="18"/>
                  </w:rPr>
                </w:pPr>
                <w:r>
                  <w:rPr>
                    <w:sz w:val="18"/>
                    <w:szCs w:val="18"/>
                  </w:rPr>
                  <w:t>30000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End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10F3CE5F" w:rsidR="0088103C" w:rsidRPr="009C507A" w:rsidRDefault="007B7295" w:rsidP="0088103C">
                <w:pPr>
                  <w:pStyle w:val="Questiontext"/>
                  <w:rPr>
                    <w:rStyle w:val="Responseboxtext"/>
                    <w:sz w:val="18"/>
                    <w:szCs w:val="18"/>
                  </w:rPr>
                </w:pPr>
                <w:r>
                  <w:rPr>
                    <w:sz w:val="18"/>
                    <w:szCs w:val="18"/>
                  </w:rPr>
                  <w:t>58</w:t>
                </w:r>
                <w:r w:rsidR="00A95244">
                  <w:rPr>
                    <w:sz w:val="18"/>
                    <w:szCs w:val="18"/>
                  </w:rPr>
                  <w:t>000</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598ED99B" w:rsidR="0088103C" w:rsidRPr="007B7529" w:rsidRDefault="0018529D" w:rsidP="0088103C">
                <w:pPr>
                  <w:pStyle w:val="Questiontext"/>
                </w:pPr>
                <w:r>
                  <w:rPr>
                    <w:rStyle w:val="Responseboxtext"/>
                  </w:rPr>
                  <w:t>RJPH_WAST_001_WRPv7</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1"/>
              <w14:checkedState w14:val="2612" w14:font="MS Gothic"/>
              <w14:uncheckedState w14:val="2610" w14:font="MS Gothic"/>
            </w14:checkbox>
          </w:sdtPr>
          <w:sdtEndPr/>
          <w:sdtContent>
            <w:tc>
              <w:tcPr>
                <w:tcW w:w="955" w:type="dxa"/>
                <w:shd w:val="clear" w:color="auto" w:fill="auto"/>
                <w:vAlign w:val="center"/>
              </w:tcPr>
              <w:p w14:paraId="7D36603F" w14:textId="5191CA56" w:rsidR="00375B69" w:rsidRPr="00AF0BC1" w:rsidRDefault="00420860"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1"/>
              <w14:checkedState w14:val="2612" w14:font="MS Gothic"/>
              <w14:uncheckedState w14:val="2610" w14:font="MS Gothic"/>
            </w14:checkbox>
          </w:sdtPr>
          <w:sdtEndPr/>
          <w:sdtContent>
            <w:tc>
              <w:tcPr>
                <w:tcW w:w="955" w:type="dxa"/>
                <w:shd w:val="clear" w:color="auto" w:fill="auto"/>
                <w:vAlign w:val="center"/>
              </w:tcPr>
              <w:p w14:paraId="4CB80C3F" w14:textId="29BAD2AC" w:rsidR="00375B69" w:rsidRPr="00AF0BC1" w:rsidRDefault="00420860" w:rsidP="00B8467B">
                <w:pPr>
                  <w:pStyle w:val="Questiontext"/>
                </w:pPr>
                <w:r>
                  <w:rPr>
                    <w:rFonts w:ascii="MS Gothic" w:eastAsia="MS Gothic" w:hAnsi="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EndPr/>
          <w:sdtContent>
            <w:tc>
              <w:tcPr>
                <w:tcW w:w="955" w:type="dxa"/>
                <w:shd w:val="clear" w:color="auto" w:fill="auto"/>
                <w:vAlign w:val="center"/>
              </w:tcPr>
              <w:p w14:paraId="2C5F9596" w14:textId="1097BAFA" w:rsidR="00375B69" w:rsidRPr="00676782" w:rsidRDefault="00420860"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6ACA75D0" w:rsidR="0088103C" w:rsidRPr="007B7529" w:rsidRDefault="0018529D" w:rsidP="0088103C">
                <w:pPr>
                  <w:pStyle w:val="Questiontext"/>
                </w:pPr>
                <w:r>
                  <w:rPr>
                    <w:rStyle w:val="Responseboxtext"/>
                  </w:rPr>
                  <w:t>RJPH_WAST_001_WRPv7</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showingPlcHdr/>
              <w:text/>
            </w:sdtPr>
            <w:sdtEndPr/>
            <w:sdtContent>
              <w:p w14:paraId="5A864C1D" w14:textId="5CAF1259" w:rsidR="007849C6" w:rsidRPr="00244641" w:rsidRDefault="007849C6" w:rsidP="000F6A6D">
                <w:pPr>
                  <w:pStyle w:val="Questiontext"/>
                  <w:rPr>
                    <w:rFonts w:eastAsia="Calibri"/>
                    <w:sz w:val="18"/>
                    <w:szCs w:val="18"/>
                  </w:rPr>
                </w:pPr>
                <w:r w:rsidRPr="00244641">
                  <w:rPr>
                    <w:rStyle w:val="Responseboxtext"/>
                    <w:rFonts w:eastAsia="Calibri"/>
                    <w:sz w:val="18"/>
                    <w:szCs w:val="18"/>
                  </w:rPr>
                  <w:t xml:space="preserve">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3BFF29B8" w:rsidR="000F6A6D" w:rsidRPr="00244641" w:rsidRDefault="00DE4D0D"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0D9276AF" w:rsidR="00244641" w:rsidRPr="00244641" w:rsidRDefault="00DE4D0D"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EndPr>
              <w:rPr>
                <w:rStyle w:val="Responseboxtext"/>
              </w:rPr>
            </w:sdtEndPr>
            <w:sdtContent>
              <w:p w14:paraId="0480C40B" w14:textId="558377D7" w:rsidR="000F6A6D" w:rsidRPr="00244641" w:rsidRDefault="00DE4D0D"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0147BD7E" w:rsidR="000F6A6D" w:rsidRPr="00244641" w:rsidRDefault="00DE4D0D" w:rsidP="000F6A6D">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EndPr/>
            <w:sdtContent>
              <w:p w14:paraId="325C714C" w14:textId="4C3DB950" w:rsidR="000F6A6D" w:rsidRPr="009C507A" w:rsidRDefault="000C1DA0" w:rsidP="000F6A6D">
                <w:pPr>
                  <w:pStyle w:val="Questiontext"/>
                  <w:rPr>
                    <w:rStyle w:val="Responseboxtext"/>
                    <w:rFonts w:eastAsia="Calibri"/>
                    <w:sz w:val="18"/>
                    <w:szCs w:val="18"/>
                  </w:rPr>
                </w:pPr>
                <w:r>
                  <w:rPr>
                    <w:sz w:val="18"/>
                    <w:szCs w:val="18"/>
                  </w:rPr>
                  <w:t>Deposit for recovery</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01823CA7" w:rsidR="000F6A6D" w:rsidRPr="009C507A" w:rsidRDefault="000C1DA0" w:rsidP="000F6A6D">
                <w:pPr>
                  <w:pStyle w:val="Questiontext"/>
                  <w:rPr>
                    <w:rStyle w:val="Responseboxtext"/>
                    <w:rFonts w:eastAsia="Calibri"/>
                    <w:sz w:val="18"/>
                    <w:szCs w:val="18"/>
                  </w:rPr>
                </w:pPr>
                <w:r>
                  <w:rPr>
                    <w:sz w:val="18"/>
                    <w:szCs w:val="18"/>
                  </w:rPr>
                  <w:t xml:space="preserve">How to comply, SGN5.06, WRAP QP-aggregate, </w:t>
                </w:r>
                <w:proofErr w:type="spellStart"/>
                <w:r>
                  <w:rPr>
                    <w:sz w:val="18"/>
                    <w:szCs w:val="18"/>
                  </w:rPr>
                  <w:t>DoWCoP</w:t>
                </w:r>
                <w:proofErr w:type="spellEnd"/>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EndPr/>
            <w:sdtContent>
              <w:p w14:paraId="25F8E412" w14:textId="2EE92D4B" w:rsidR="000F6A6D" w:rsidRPr="009C507A" w:rsidRDefault="0018529D" w:rsidP="000F6A6D">
                <w:pPr>
                  <w:pStyle w:val="Questiontext"/>
                  <w:rPr>
                    <w:rStyle w:val="Responseboxtext"/>
                    <w:rFonts w:eastAsia="Calibri"/>
                    <w:sz w:val="18"/>
                    <w:szCs w:val="18"/>
                  </w:rPr>
                </w:pPr>
                <w:r>
                  <w:rPr>
                    <w:sz w:val="18"/>
                    <w:szCs w:val="18"/>
                  </w:rPr>
                  <w:t>RJPH_WAST_001_WRPv7</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07625348" w:rsidR="00244641" w:rsidRPr="007B7529" w:rsidRDefault="007057A0" w:rsidP="00244516">
                <w:pPr>
                  <w:pStyle w:val="Questiontext"/>
                </w:pPr>
                <w:r>
                  <w:rPr>
                    <w:rStyle w:val="Responseboxtext"/>
                  </w:rPr>
                  <w:t>RJPH_WAST_002A_QMS</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EndPr/>
            <w:sdtContent>
              <w:p w14:paraId="26DAFFD8" w14:textId="72F8A83C" w:rsidR="000F6A6D" w:rsidRPr="00B71CB3" w:rsidRDefault="007057A0" w:rsidP="000F6A6D">
                <w:pPr>
                  <w:pStyle w:val="Questiontext"/>
                  <w:rPr>
                    <w:rFonts w:eastAsia="Calibri"/>
                    <w:sz w:val="18"/>
                    <w:szCs w:val="18"/>
                  </w:rPr>
                </w:pPr>
                <w:r>
                  <w:rPr>
                    <w:sz w:val="18"/>
                    <w:szCs w:val="18"/>
                  </w:rPr>
                  <w:t xml:space="preserve">Deposit for </w:t>
                </w:r>
                <w:proofErr w:type="spellStart"/>
                <w:r>
                  <w:rPr>
                    <w:sz w:val="18"/>
                    <w:szCs w:val="18"/>
                  </w:rPr>
                  <w:t>recovey</w:t>
                </w:r>
                <w:proofErr w:type="spellEnd"/>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5F97991E" w:rsidR="000F6A6D" w:rsidRPr="00B71CB3" w:rsidRDefault="000E504A" w:rsidP="000F6A6D">
                <w:pPr>
                  <w:pStyle w:val="Questiontext"/>
                  <w:rPr>
                    <w:rFonts w:eastAsia="Calibri"/>
                    <w:sz w:val="18"/>
                    <w:szCs w:val="18"/>
                    <w:lang w:eastAsia="en-GB"/>
                  </w:rPr>
                </w:pPr>
                <w:proofErr w:type="spellStart"/>
                <w:r>
                  <w:rPr>
                    <w:sz w:val="18"/>
                    <w:szCs w:val="18"/>
                  </w:rPr>
                  <w:t>RJPH_Emissions</w:t>
                </w:r>
                <w:proofErr w:type="spellEnd"/>
                <w:r>
                  <w:rPr>
                    <w:sz w:val="18"/>
                    <w:szCs w:val="18"/>
                  </w:rPr>
                  <w:t xml:space="preserve"> Management Plan</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5DFE256D" w:rsidR="000F6A6D" w:rsidRPr="00B71CB3" w:rsidRDefault="007057A0" w:rsidP="000F6A6D">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39F25181" w:rsidR="000F6A6D" w:rsidRPr="00B71CB3" w:rsidRDefault="007057A0" w:rsidP="000F6A6D">
                <w:pPr>
                  <w:pStyle w:val="Questiontext"/>
                  <w:rPr>
                    <w:rFonts w:eastAsia="Calibri"/>
                    <w:sz w:val="18"/>
                    <w:szCs w:val="18"/>
                    <w:lang w:eastAsia="en-GB"/>
                  </w:rPr>
                </w:pPr>
                <w:r>
                  <w:rPr>
                    <w:sz w:val="18"/>
                    <w:szCs w:val="18"/>
                  </w:rPr>
                  <w:t>n/a</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1EBE69B1" w:rsidR="000F6A6D" w:rsidRPr="00ED21DE" w:rsidRDefault="007057A0" w:rsidP="000F6A6D">
                <w:pPr>
                  <w:pStyle w:val="Questiontext"/>
                  <w:rPr>
                    <w:rStyle w:val="Responseboxtext"/>
                    <w:rFonts w:eastAsia="Calibri"/>
                    <w:sz w:val="18"/>
                    <w:szCs w:val="18"/>
                  </w:rPr>
                </w:pPr>
                <w:r>
                  <w:rPr>
                    <w:sz w:val="18"/>
                    <w:szCs w:val="18"/>
                  </w:rPr>
                  <w:t>n/a</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lastRenderedPageBreak/>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498024A1" w:rsidR="00244641" w:rsidRPr="007B7529" w:rsidRDefault="007057A0"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729AA2B8" w:rsidR="00244641" w:rsidRPr="007B7529" w:rsidRDefault="007057A0"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84D3D" w14:textId="77777777" w:rsidR="00BB2D66" w:rsidRDefault="00BB2D66" w:rsidP="001F125D">
      <w:r>
        <w:separator/>
      </w:r>
    </w:p>
  </w:endnote>
  <w:endnote w:type="continuationSeparator" w:id="0">
    <w:p w14:paraId="54326C6E" w14:textId="77777777" w:rsidR="00BB2D66" w:rsidRDefault="00BB2D6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E9" w14:textId="77777777" w:rsidR="00876A11" w:rsidRPr="00623D4A" w:rsidRDefault="00876A1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876A11" w:rsidRPr="00D4360E" w:rsidRDefault="00876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876A11" w:rsidRPr="00D4360E" w:rsidRDefault="00876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2" w14:textId="05F4C0D8" w:rsidR="00876A11" w:rsidRPr="005B00CB" w:rsidRDefault="00876A1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8529D">
      <w:rPr>
        <w:b/>
        <w:bCs/>
        <w:noProof/>
        <w:sz w:val="16"/>
        <w:szCs w:val="16"/>
      </w:rPr>
      <w:t>8</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8529D">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4" w14:textId="05EFAEBC" w:rsidR="00876A11" w:rsidRPr="005B00CB" w:rsidRDefault="00876A1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33A0E325" w:rsidR="00876A11" w:rsidRPr="00D4360E" w:rsidRDefault="00876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529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529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33A0E325" w:rsidR="00876A11" w:rsidRPr="00D4360E" w:rsidRDefault="00876A1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529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529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8529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8529D">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321CD" w14:textId="77777777" w:rsidR="00BB2D66" w:rsidRDefault="00BB2D66" w:rsidP="001F125D">
      <w:r>
        <w:separator/>
      </w:r>
    </w:p>
  </w:footnote>
  <w:footnote w:type="continuationSeparator" w:id="0">
    <w:p w14:paraId="7A18FFFA" w14:textId="77777777" w:rsidR="00BB2D66" w:rsidRDefault="00BB2D6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76A11" w14:paraId="13F182F0" w14:textId="77777777" w:rsidTr="005E2E96">
      <w:trPr>
        <w:trHeight w:val="1012"/>
      </w:trPr>
      <w:tc>
        <w:tcPr>
          <w:tcW w:w="9781" w:type="dxa"/>
        </w:tcPr>
        <w:p w14:paraId="13F182EA" w14:textId="77777777" w:rsidR="00876A11" w:rsidRDefault="00876A1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876A11" w:rsidRPr="003536A6" w:rsidRDefault="00876A1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876A11" w:rsidRDefault="00876A1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3" w14:textId="77777777" w:rsidR="00876A11" w:rsidRDefault="00876A11"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5" w14:textId="77777777" w:rsidR="00876A11" w:rsidRDefault="00876A11"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6" w14:textId="77777777" w:rsidR="00876A11" w:rsidRDefault="00876A1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1DA0"/>
    <w:rsid w:val="000C21C2"/>
    <w:rsid w:val="000C6990"/>
    <w:rsid w:val="000C6A50"/>
    <w:rsid w:val="000C7652"/>
    <w:rsid w:val="000D2911"/>
    <w:rsid w:val="000E504A"/>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29D"/>
    <w:rsid w:val="00185BF3"/>
    <w:rsid w:val="0018715B"/>
    <w:rsid w:val="00187D2E"/>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0860"/>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A775C"/>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446F0"/>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57A0"/>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B7295"/>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76A11"/>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5244"/>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163F"/>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2D66"/>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4D0D"/>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8A3E63" w:rsidRDefault="008A3E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2C1620"/>
    <w:rsid w:val="002D22FC"/>
    <w:rsid w:val="0050464E"/>
    <w:rsid w:val="005057E3"/>
    <w:rsid w:val="00574D32"/>
    <w:rsid w:val="00763916"/>
    <w:rsid w:val="00870111"/>
    <w:rsid w:val="00872325"/>
    <w:rsid w:val="0088667C"/>
    <w:rsid w:val="008A3E63"/>
    <w:rsid w:val="009420A6"/>
    <w:rsid w:val="00965347"/>
    <w:rsid w:val="009815E2"/>
    <w:rsid w:val="00B018EA"/>
    <w:rsid w:val="00C76603"/>
    <w:rsid w:val="00CF1D85"/>
    <w:rsid w:val="00D90DE6"/>
    <w:rsid w:val="00D92F07"/>
    <w:rsid w:val="00DD7683"/>
    <w:rsid w:val="00DE3E61"/>
    <w:rsid w:val="00E517DF"/>
    <w:rsid w:val="00EF7A8B"/>
    <w:rsid w:val="00F05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Garth Isaf Farm</Site_x0020_Name>
    <Internal_x002f_External xmlns="859f7ad6-93f6-4205-b62b-a17f28acbbac">Incoming document</Internal_x002f_External>
    <Post_x0020_code xmlns="859f7ad6-93f6-4205-b62b-a17f28acbbac">CF38 1SN</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2019-02-04T00:00:00+00:00</Document_x0020_Date>
    <Facility_x0020_Address xmlns="859f7ad6-93f6-4205-b62b-a17f28acbbac">Efail Esaf, Church Village</Facility_x0020_Address>
    <Environment_x0020_Sub_x0020_Folder xmlns="859f7ad6-93f6-4205-b62b-a17f28acbbac">Licences applications</Environment_x0020_Sub_x0020_Folder>
    <Customer_x0020_Name xmlns="859f7ad6-93f6-4205-b62b-a17f28acbbac">Ryan Jones Plant Hire</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9E22D-B2BD-4F0A-B4FD-7C7E8B06366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B42E4F6-10BE-4B60-BC41-7821FDDA4734}"/>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59F6911B-4388-4B6A-9465-C6703666C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73</TotalTime>
  <Pages>10</Pages>
  <Words>3275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10</cp:revision>
  <cp:lastPrinted>2016-04-18T13:20:00Z</cp:lastPrinted>
  <dcterms:created xsi:type="dcterms:W3CDTF">2017-08-21T10:57:00Z</dcterms:created>
  <dcterms:modified xsi:type="dcterms:W3CDTF">2019-02-04T13:52:00Z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072f3a19-9b6b-48ed-af56-23edd6a470c7</vt:lpwstr>
  </property>
  <property fmtid="{D5CDD505-2E9C-101B-9397-08002B2CF9AE}" pid="6" name="_dlc_DocId">
    <vt:lpwstr>REGU-106-66478</vt:lpwstr>
  </property>
  <property fmtid="{D5CDD505-2E9C-101B-9397-08002B2CF9AE}" pid="7" name="_dlc_DocIdUrl">
    <vt:lpwstr>https://cyfoethnaturiolcymru.sharepoint.com/teams/Regulatory/Permitting/_layouts/15/DocIdRedir.aspx?ID=REGU-106-66478, REGU-106-66478</vt:lpwstr>
  </property>
</Properties>
</file>