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23FC6454" w:rsidR="00C6494D" w:rsidRPr="00E11877" w:rsidRDefault="00283FFB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PAN-010138</w:t>
            </w:r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240F88B2" w:rsidR="00C6494D" w:rsidRPr="00E11877" w:rsidRDefault="00283FFB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83FFB">
              <w:rPr>
                <w:rFonts w:ascii="Arial" w:hAnsi="Arial" w:cs="Arial"/>
                <w:lang w:eastAsia="en-US"/>
              </w:rPr>
              <w:t>UB3697TL</w:t>
            </w:r>
          </w:p>
        </w:tc>
      </w:tr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5C9B1A27" w:rsidR="00C6494D" w:rsidRPr="00E11877" w:rsidRDefault="00283FFB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83FFB">
              <w:rPr>
                <w:rFonts w:ascii="Arial" w:hAnsi="Arial" w:cs="Arial"/>
                <w:lang w:eastAsia="en-US"/>
              </w:rPr>
              <w:t xml:space="preserve">Gary Catton Haulage </w:t>
            </w:r>
            <w:r w:rsidR="00E55193">
              <w:rPr>
                <w:rFonts w:ascii="Arial" w:hAnsi="Arial" w:cs="Arial"/>
                <w:lang w:eastAsia="en-US"/>
              </w:rPr>
              <w:t>Limited</w:t>
            </w:r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5CAFE6DB" w:rsidR="00C6494D" w:rsidRPr="00E11877" w:rsidRDefault="00BA400E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A400E">
              <w:rPr>
                <w:rFonts w:ascii="Arial" w:hAnsi="Arial" w:cs="Arial"/>
                <w:lang w:eastAsia="en-US"/>
              </w:rPr>
              <w:t>Gary Catton Haulage Ltd</w:t>
            </w:r>
            <w:r>
              <w:rPr>
                <w:rFonts w:ascii="Arial" w:hAnsi="Arial" w:cs="Arial"/>
                <w:lang w:eastAsia="en-US"/>
              </w:rPr>
              <w:t>,</w:t>
            </w:r>
            <w:r w:rsidRPr="00BA400E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 w:rsidRPr="00BA400E">
              <w:rPr>
                <w:rFonts w:ascii="Arial" w:hAnsi="Arial" w:cs="Arial"/>
                <w:lang w:eastAsia="en-US"/>
              </w:rPr>
              <w:t>Glasfryn</w:t>
            </w:r>
            <w:proofErr w:type="spellEnd"/>
            <w:r w:rsidRPr="00BA400E">
              <w:rPr>
                <w:rFonts w:ascii="Arial" w:hAnsi="Arial" w:cs="Arial"/>
                <w:lang w:eastAsia="en-US"/>
              </w:rPr>
              <w:t xml:space="preserve"> Yard</w:t>
            </w:r>
            <w:r>
              <w:rPr>
                <w:rFonts w:ascii="Arial" w:hAnsi="Arial" w:cs="Arial"/>
                <w:lang w:eastAsia="en-US"/>
              </w:rPr>
              <w:t>,</w:t>
            </w:r>
            <w:r w:rsidRPr="00BA400E">
              <w:rPr>
                <w:rFonts w:ascii="Arial" w:hAnsi="Arial" w:cs="Arial"/>
                <w:lang w:eastAsia="en-US"/>
              </w:rPr>
              <w:t xml:space="preserve"> Weighbridge Road</w:t>
            </w:r>
            <w:r>
              <w:rPr>
                <w:rFonts w:ascii="Arial" w:hAnsi="Arial" w:cs="Arial"/>
                <w:lang w:eastAsia="en-US"/>
              </w:rPr>
              <w:t>,</w:t>
            </w:r>
            <w:r w:rsidRPr="00BA400E">
              <w:rPr>
                <w:rFonts w:ascii="Arial" w:hAnsi="Arial" w:cs="Arial"/>
                <w:lang w:eastAsia="en-US"/>
              </w:rPr>
              <w:t xml:space="preserve"> Zone 4 Deeside Industrial Park</w:t>
            </w:r>
            <w:r>
              <w:rPr>
                <w:rFonts w:ascii="Arial" w:hAnsi="Arial" w:cs="Arial"/>
                <w:lang w:eastAsia="en-US"/>
              </w:rPr>
              <w:t>,</w:t>
            </w:r>
            <w:r w:rsidRPr="00BA400E">
              <w:rPr>
                <w:rFonts w:ascii="Arial" w:hAnsi="Arial" w:cs="Arial"/>
                <w:lang w:eastAsia="en-US"/>
              </w:rPr>
              <w:t xml:space="preserve"> Flintshire</w:t>
            </w:r>
            <w:r>
              <w:rPr>
                <w:rFonts w:ascii="Arial" w:hAnsi="Arial" w:cs="Arial"/>
                <w:lang w:eastAsia="en-US"/>
              </w:rPr>
              <w:t>,</w:t>
            </w:r>
            <w:r w:rsidRPr="00BA400E">
              <w:rPr>
                <w:rFonts w:ascii="Arial" w:hAnsi="Arial" w:cs="Arial"/>
                <w:lang w:eastAsia="en-US"/>
              </w:rPr>
              <w:t xml:space="preserve"> CH5 2L</w:t>
            </w:r>
          </w:p>
        </w:tc>
      </w:tr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512E3941" w:rsidR="00C6494D" w:rsidRPr="00E11877" w:rsidRDefault="00BA400E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North 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356B706F" w:rsidR="00C6494D" w:rsidRPr="00E11877" w:rsidRDefault="00BA400E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 East</w:t>
            </w: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1B694857" w:rsidR="00C6494D" w:rsidRPr="00E11877" w:rsidRDefault="00BA400E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A400E">
              <w:rPr>
                <w:rFonts w:ascii="Arial" w:hAnsi="Arial" w:cs="Arial"/>
                <w:lang w:eastAsia="en-US"/>
              </w:rPr>
              <w:t>Paul Challender</w:t>
            </w:r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78F598EC" w:rsidR="00C6494D" w:rsidRPr="00E11877" w:rsidRDefault="00BA400E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 w:rsidRPr="00BA400E">
              <w:rPr>
                <w:rFonts w:ascii="Arial" w:hAnsi="Arial" w:cs="Arial"/>
              </w:rPr>
              <w:t>27/04/2020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58A58889" w:rsidR="005E39FE" w:rsidRPr="00E11877" w:rsidRDefault="00BA400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BA400E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8</w:t>
            </w:r>
            <w:r w:rsidRPr="00BA400E">
              <w:rPr>
                <w:rFonts w:ascii="Arial" w:hAnsi="Arial" w:cs="Arial"/>
              </w:rPr>
              <w:t>/04/2020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B760C5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B760C5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3485E43F" w:rsidR="005E39FE" w:rsidRPr="00B760C5" w:rsidRDefault="00B760C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B760C5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B760C5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B760C5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26FFA1E7" w:rsidR="005E39FE" w:rsidRPr="00B760C5" w:rsidRDefault="00B760C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B760C5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B760C5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760C5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7AD487DC" w:rsidR="005E39FE" w:rsidRPr="00B760C5" w:rsidRDefault="00B760C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B760C5">
              <w:rPr>
                <w:rFonts w:ascii="Arial" w:hAnsi="Arial" w:cs="Arial"/>
              </w:rPr>
              <w:t>27/04/2020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B760C5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760C5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2F3FC3A9" w:rsidR="005E39FE" w:rsidRPr="00B760C5" w:rsidRDefault="00B760C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B760C5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B760C5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B760C5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D8737A9" w14:textId="079C0253" w:rsidR="005E39FE" w:rsidRPr="00B760C5" w:rsidRDefault="00B760C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B760C5">
              <w:rPr>
                <w:rFonts w:ascii="Arial" w:hAnsi="Arial" w:cs="Arial"/>
              </w:rPr>
              <w:t>20/05/2020</w:t>
            </w: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304039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08E9C7C7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  <w:vMerge w:val="restart"/>
          </w:tcPr>
          <w:p w14:paraId="47E81705" w14:textId="5E2E85F2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change in registered address only</w:t>
            </w:r>
          </w:p>
        </w:tc>
      </w:tr>
      <w:tr w:rsidR="00304039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Non-technical summary</w:t>
            </w:r>
          </w:p>
        </w:tc>
        <w:tc>
          <w:tcPr>
            <w:tcW w:w="343" w:type="pct"/>
          </w:tcPr>
          <w:p w14:paraId="2AC0C1B1" w14:textId="77777777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0BA1C8C1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  <w:vMerge/>
          </w:tcPr>
          <w:p w14:paraId="7EBB4F83" w14:textId="77777777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304039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589F5513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  <w:vMerge/>
          </w:tcPr>
          <w:p w14:paraId="2D28B37E" w14:textId="77777777" w:rsidR="00304039" w:rsidRPr="00E11877" w:rsidRDefault="0030403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91"/>
        <w:gridCol w:w="5906"/>
        <w:gridCol w:w="609"/>
        <w:gridCol w:w="510"/>
        <w:gridCol w:w="595"/>
        <w:gridCol w:w="1318"/>
      </w:tblGrid>
      <w:tr w:rsidR="00C6494D" w:rsidRPr="00E11877" w14:paraId="516BA62B" w14:textId="77777777" w:rsidTr="00E55193">
        <w:trPr>
          <w:cantSplit/>
          <w:trHeight w:val="20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6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67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18C5C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B4A4FB" w14:textId="196B5212" w:rsidR="00C6494D" w:rsidRPr="00E11877" w:rsidRDefault="003635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1487CDB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14436E9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7" w:type="pct"/>
          </w:tcPr>
          <w:p w14:paraId="5759C332" w14:textId="42742ED8" w:rsidR="00C6494D" w:rsidRPr="00E11877" w:rsidRDefault="00C6494D" w:rsidP="00E55193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16" w:type="pct"/>
          </w:tcPr>
          <w:p w14:paraId="29A23FF0" w14:textId="1EB3BAED" w:rsidR="00C6494D" w:rsidRPr="00E11877" w:rsidRDefault="00E5519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07BADC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3C7ACF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0E42BC73" w14:textId="41DC4E3A" w:rsidR="00C6494D" w:rsidRPr="00E11877" w:rsidRDefault="00E5519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CAR from dated </w:t>
            </w:r>
            <w:r w:rsidRPr="00E55193">
              <w:rPr>
                <w:rFonts w:ascii="Arial" w:hAnsi="Arial" w:cs="Arial"/>
                <w:sz w:val="22"/>
                <w:szCs w:val="22"/>
              </w:rPr>
              <w:t>21/04/2020</w:t>
            </w:r>
          </w:p>
        </w:tc>
      </w:tr>
      <w:tr w:rsidR="00C6494D" w:rsidRPr="00E11877" w14:paraId="1DB318A3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67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62B11240" w14:textId="7E35F666" w:rsidR="00C6494D" w:rsidRPr="00E11877" w:rsidRDefault="00E5519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750D639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65F867F6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67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6F82AFE6" w14:textId="773A9067" w:rsidR="00C6494D" w:rsidRPr="00E11877" w:rsidRDefault="00E5519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5D38C55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077A1487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67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6CD48FB" w14:textId="1CC2A83F" w:rsidR="00C6494D" w:rsidRPr="00E11877" w:rsidRDefault="00E5519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1A7EA48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7D113DDA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67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16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E6004F3" w14:textId="72BD30DB" w:rsidR="00C6494D" w:rsidRPr="00E11877" w:rsidRDefault="00E5519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4AA9FD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67" w:type="pct"/>
          </w:tcPr>
          <w:p w14:paraId="3C34EC1F" w14:textId="291EAEC4" w:rsidR="00834E9E" w:rsidRPr="00E11877" w:rsidRDefault="00C6494D" w:rsidP="00E5519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16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DC5B57B" w14:textId="5F0835B2" w:rsidR="00C6494D" w:rsidRPr="00E11877" w:rsidRDefault="00E5519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67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16" w:type="pct"/>
          </w:tcPr>
          <w:p w14:paraId="6F3BD650" w14:textId="19236887" w:rsidR="00C6494D" w:rsidRPr="00E11877" w:rsidRDefault="00E5519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67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5193" w:rsidRPr="00E11877" w14:paraId="77DBBE74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4D45C016" w14:textId="0E66C907" w:rsidR="00E55193" w:rsidRPr="00E11877" w:rsidRDefault="00E55193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41" w:type="pct"/>
            <w:gridSpan w:val="5"/>
            <w:tcBorders>
              <w:right w:val="single" w:sz="4" w:space="0" w:color="auto"/>
            </w:tcBorders>
          </w:tcPr>
          <w:p w14:paraId="690820B5" w14:textId="2EFBED43" w:rsidR="00E55193" w:rsidRPr="00E11877" w:rsidRDefault="00E5519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2D1ADD" w:rsidRPr="00E11877" w14:paraId="522B82D2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67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4C6DDF12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E13991F" w14:textId="11C9E308" w:rsidR="002D1ADD" w:rsidRPr="00E11877" w:rsidRDefault="00E5519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40E5FD1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94BD2C3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67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0E1CD747" w14:textId="09176C85" w:rsidR="002D1ADD" w:rsidRPr="00E11877" w:rsidRDefault="00E5519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04C04B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6F5DB73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E3AA2F0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67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467ACF" w14:textId="62AAF026" w:rsidR="002D1ADD" w:rsidRPr="00E11877" w:rsidRDefault="00E5519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67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60159186" w14:textId="52CBC6BB" w:rsidR="002D1ADD" w:rsidRPr="00E11877" w:rsidRDefault="00E5519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67CBAB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7022EBD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4555" w:rsidRPr="00E11877" w14:paraId="7816162A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67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94A88DB" w:rsidR="00DA4555" w:rsidRPr="00216FD8" w:rsidRDefault="00DA4555" w:rsidP="00DA45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A047BA3" w14:textId="6E93E778" w:rsidR="00DA4555" w:rsidRPr="00E11877" w:rsidRDefault="00E5519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E55193">
        <w:trPr>
          <w:cantSplit/>
          <w:trHeight w:val="20"/>
        </w:trPr>
        <w:tc>
          <w:tcPr>
            <w:tcW w:w="359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67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1EF1F6D6" w14:textId="3B23EA3E" w:rsidR="002D1ADD" w:rsidRPr="00E11877" w:rsidRDefault="00E5519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4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E55193">
        <w:trPr>
          <w:cantSplit/>
          <w:trHeight w:val="20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67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6BDE2BE8" w:rsidR="002D1ADD" w:rsidRPr="00E11877" w:rsidRDefault="00E55193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A75C18B" w14:textId="77777777" w:rsidR="00B760C5" w:rsidRDefault="00B760C5" w:rsidP="00F17CE1">
      <w:pPr>
        <w:spacing w:before="60" w:after="60" w:line="270" w:lineRule="exact"/>
        <w:rPr>
          <w:rFonts w:ascii="Arial" w:hAnsi="Arial" w:cs="Arial"/>
          <w:b/>
          <w:bCs/>
        </w:rPr>
      </w:pPr>
    </w:p>
    <w:p w14:paraId="523C4FF7" w14:textId="3A794C6D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</w:rPr>
      </w:pPr>
      <w:r w:rsidRPr="00E11877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C6494D" w:rsidRPr="00E11877" w14:paraId="69783AD0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D49822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CDD55A6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22BA08B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BAA2E0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390755ED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C6494D" w:rsidRPr="00E11877" w14:paraId="2CEEE530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7535F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4675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1CBB23" w14:textId="728EEA6D" w:rsidR="00C6494D" w:rsidRPr="00E11877" w:rsidRDefault="00B760C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43FB58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90E1956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137DF364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3DB407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453A3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D77580" w14:textId="6FC45E3E" w:rsidR="00C6494D" w:rsidRPr="00E11877" w:rsidRDefault="00B760C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C36C6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3231233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7BB6BCA5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1EEF40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lastRenderedPageBreak/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14B3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602F1CA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A6B6620" w14:textId="5B605A19" w:rsidR="00C6494D" w:rsidRPr="00E11877" w:rsidRDefault="00B760C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398E39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C120E2E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E66C01D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C70002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C2958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Current Appointments Report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EF798B" w14:textId="1A6D4860" w:rsidR="00C6494D" w:rsidRPr="00E11877" w:rsidRDefault="00B760C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169BFD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6B3897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616E1552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E4E86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B4CFC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92B6CB" w14:textId="6D7E55CD" w:rsidR="00C6494D" w:rsidRPr="00E11877" w:rsidRDefault="00B760C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7B4C81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32EAFF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50C7C08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5734DF14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25ED8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BA4CFB1" w14:textId="22AE8BE4" w:rsidR="00C6494D" w:rsidRPr="00E11877" w:rsidRDefault="00B760C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CC07252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DEE9665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23E0829E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027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6F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2450" w14:textId="1D396B65" w:rsidR="00C6494D" w:rsidRPr="00E11877" w:rsidRDefault="00B760C5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E31C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7F0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</w:tr>
    </w:tbl>
    <w:p w14:paraId="651012CE" w14:textId="40DBBF18" w:rsidR="00A30693" w:rsidRDefault="00A30693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4AE5A5A" w14:textId="77777777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2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773B753D" w:rsidR="00FB7C60" w:rsidRPr="00E11877" w:rsidRDefault="0004423A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  <w:color w:val="FF0000"/>
                <w:u w:val="single"/>
              </w:rPr>
              <w:t>STOP!</w:t>
            </w:r>
            <w:r w:rsidRPr="00E11877">
              <w:rPr>
                <w:rFonts w:cs="Arial"/>
                <w:color w:val="FF0000"/>
                <w:u w:val="single"/>
              </w:rPr>
              <w:t xml:space="preserve"> </w:t>
            </w:r>
            <w:r w:rsidRPr="00E11877">
              <w:rPr>
                <w:rFonts w:cs="Arial"/>
                <w:color w:val="FF00FF"/>
              </w:rPr>
              <w:t>Get in touch with the operator and discuss the next steps (likely return of the application).</w:t>
            </w: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4021"/>
        <w:gridCol w:w="749"/>
        <w:gridCol w:w="599"/>
        <w:gridCol w:w="749"/>
        <w:gridCol w:w="1198"/>
        <w:gridCol w:w="1729"/>
      </w:tblGrid>
      <w:tr w:rsidR="00C6494D" w:rsidRPr="00E11877" w14:paraId="772BA96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1D8F9E4B" w:rsidR="00C6494D" w:rsidRPr="00E11877" w:rsidRDefault="00B760C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2BF29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734EF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6494D" w:rsidRPr="00E11877" w14:paraId="59E5962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71B77C" w14:textId="29B8547A" w:rsidR="00C6494D" w:rsidRPr="00E11877" w:rsidRDefault="00B760C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799033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5F13605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0DABA09" w14:textId="1F8D8CC3" w:rsidR="00C6494D" w:rsidRPr="00E11877" w:rsidRDefault="00B760C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21FCBD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C6494D" w:rsidRPr="00E11877" w14:paraId="64FED5A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145DD069" w:rsidR="00C6494D" w:rsidRPr="00E11877" w:rsidRDefault="00B760C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1B16448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6E110F21" w:rsidR="00C6494D" w:rsidRPr="00E11877" w:rsidRDefault="00B760C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91010C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1F7E4DAA" w:rsidR="00C6494D" w:rsidRPr="00E11877" w:rsidRDefault="00B760C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95A082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6DF782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48962FBA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0591236F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5667AE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4B764328" w:rsidR="00C6494D" w:rsidRPr="00E11877" w:rsidRDefault="00B760C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B901F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98C53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7747329" w14:textId="7C3C521A" w:rsidR="00C6494D" w:rsidRPr="00E11877" w:rsidRDefault="00B760C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20/05/20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972EA5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19317A1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2C091040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76A20B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A3DA5F" w14:textId="0434B16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CFD660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03FC3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5D33618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72C120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F920C8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25F207F" w14:textId="6A456B5D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166E59F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27E2A8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7324181" w14:textId="75FCF9CC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E07BF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3E7FAA" w14:textId="12FB2B8D" w:rsidR="00C6494D" w:rsidRPr="00E11877" w:rsidRDefault="00B760C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AB44D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20F642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380F3EB" w14:textId="35A13024" w:rsidR="00C6494D" w:rsidRPr="00E11877" w:rsidRDefault="00B760C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20/05/20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351A657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  <w:bookmarkStart w:id="0" w:name="_GoBack"/>
      <w:bookmarkEnd w:id="0"/>
    </w:p>
    <w:p w14:paraId="78E0988B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387860DC" w14:textId="096B341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294D9F4D" w:rsidR="00C6494D" w:rsidRPr="00E11877" w:rsidRDefault="0004423A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</w:t>
            </w:r>
          </w:p>
          <w:p w14:paraId="47965469" w14:textId="77777777" w:rsidR="00C6494D" w:rsidRDefault="0004423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 variation to change registered office address.</w:t>
            </w:r>
          </w:p>
          <w:p w14:paraId="0425D732" w14:textId="491E93EF" w:rsidR="0004423A" w:rsidRPr="00E11877" w:rsidRDefault="0004423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Duly made on receipt</w:t>
            </w:r>
          </w:p>
        </w:tc>
      </w:tr>
    </w:tbl>
    <w:p w14:paraId="336713D6" w14:textId="77777777" w:rsidR="0093763B" w:rsidRPr="00F17CE1" w:rsidRDefault="0093763B" w:rsidP="00F17CE1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17CE1" w:rsidSect="00C40A47">
      <w:headerReference w:type="even" r:id="rId13"/>
      <w:headerReference w:type="default" r:id="rId14"/>
      <w:headerReference w:type="first" r:id="rId15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04423A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04423A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423A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3FFB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039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4D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760C5"/>
    <w:rsid w:val="00B82245"/>
    <w:rsid w:val="00B91178"/>
    <w:rsid w:val="00B914D8"/>
    <w:rsid w:val="00B925CF"/>
    <w:rsid w:val="00BA400E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519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79" ma:contentTypeDescription="Permitting &amp; Compliance Word Document" ma:contentTypeScope="" ma:versionID="fde01d8bd93423dd71b4742a5a8be70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900004 - Glasfryn Yard</Site_x0020_Name>
    <Internal_x002f_External xmlns="859f7ad6-93f6-4205-b62b-a17f28acbbac">Internal document</Internal_x002f_External>
    <Post_x0020_code xmlns="859f7ad6-93f6-4205-b62b-a17f28acbbac">CH5 2LL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Mrs Linda Catton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2020-05-19T23:00:00+00:00</Document_x0020_Date>
    <Facility_x0020_Address xmlns="859f7ad6-93f6-4205-b62b-a17f28acbbac">Weighbridge Rd, Zone 4 Deeside Ind Park, Flintshire, CH5 2LL,</Facility_x0020_Address>
    <Environment_x0020_Sub_x0020_Folder xmlns="859f7ad6-93f6-4205-b62b-a17f28acbbac">Licence variation</Environment_x0020_Sub_x0020_Folder>
    <Customer_x0020_Name xmlns="859f7ad6-93f6-4205-b62b-a17f28acbbac">Gary Catton Haulage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AD086E6-4A77-42C6-94D9-E3E054E22334}"/>
</file>

<file path=customXml/itemProps3.xml><?xml version="1.0" encoding="utf-8"?>
<ds:datastoreItem xmlns:ds="http://schemas.openxmlformats.org/officeDocument/2006/customXml" ds:itemID="{1615387A-0A97-4F32-B833-FCB1D19B12CB}"/>
</file>

<file path=customXml/itemProps4.xml><?xml version="1.0" encoding="utf-8"?>
<ds:datastoreItem xmlns:ds="http://schemas.openxmlformats.org/officeDocument/2006/customXml" ds:itemID="{B7A0B138-96FF-41DD-9B18-CAB65BB0366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74</TotalTime>
  <Pages>4</Pages>
  <Words>626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4274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22</cp:revision>
  <cp:lastPrinted>2013-09-05T11:11:00Z</cp:lastPrinted>
  <dcterms:created xsi:type="dcterms:W3CDTF">2015-01-27T13:20:00Z</dcterms:created>
  <dcterms:modified xsi:type="dcterms:W3CDTF">2020-05-20T09:03:00Z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c1c6fd60-5733-4277-84c9-819b6e12a5d1</vt:lpwstr>
  </property>
  <property fmtid="{D5CDD505-2E9C-101B-9397-08002B2CF9AE}" pid="11" name="_dlc_DocId">
    <vt:lpwstr>REGU-204-1609162</vt:lpwstr>
  </property>
  <property fmtid="{D5CDD505-2E9C-101B-9397-08002B2CF9AE}" pid="12" name="_dlc_DocIdUrl">
    <vt:lpwstr>https://cyfoethnaturiolcymru.sharepoint.com/teams/Regulatory/Permitting/_layouts/15/DocIdRedir.aspx?ID=REGU-204-1609162, REGU-204-1609162</vt:lpwstr>
  </property>
</Properties>
</file>