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CC48B7" w14:textId="77777777" w:rsidR="00B32A7B" w:rsidRDefault="00B32A7B"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653C89C7" wp14:editId="5E7E848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30E6EEB" w14:textId="77777777" w:rsidR="00B32A7B" w:rsidRDefault="00B32A7B" w:rsidP="00166CA5">
      <w:pPr>
        <w:pStyle w:val="coverTitle"/>
        <w:spacing w:line="312" w:lineRule="auto"/>
        <w:rPr>
          <w:rFonts w:cs="Arial"/>
        </w:rPr>
      </w:pPr>
    </w:p>
    <w:p w14:paraId="3BC2106D" w14:textId="77777777" w:rsidR="00B32A7B" w:rsidRPr="00C31D2C" w:rsidRDefault="00B32A7B"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EFD0462" w14:textId="77777777" w:rsidR="00B32A7B" w:rsidRDefault="00B32A7B" w:rsidP="00166CA5">
      <w:pPr>
        <w:pStyle w:val="a"/>
        <w:tabs>
          <w:tab w:val="left" w:pos="8328"/>
        </w:tabs>
        <w:spacing w:line="312" w:lineRule="auto"/>
      </w:pPr>
      <w:r>
        <w:t>The Environmental Permitting (England &amp; Wales) Regulations 2016</w:t>
      </w:r>
      <w:r>
        <w:tab/>
      </w:r>
    </w:p>
    <w:p w14:paraId="6B9DF4D2" w14:textId="77777777" w:rsidR="00B32A7B" w:rsidRDefault="00B32A7B" w:rsidP="00166CA5">
      <w:pPr>
        <w:pStyle w:val="a"/>
        <w:spacing w:line="312" w:lineRule="auto"/>
      </w:pPr>
    </w:p>
    <w:p w14:paraId="25C61899" w14:textId="77777777" w:rsidR="00B32A7B" w:rsidRPr="005C7C4F" w:rsidRDefault="00B32A7B" w:rsidP="00166CA5">
      <w:pPr>
        <w:pStyle w:val="coverLicenceHolder"/>
        <w:pBdr>
          <w:top w:val="single" w:sz="4" w:space="25" w:color="auto"/>
        </w:pBdr>
        <w:spacing w:line="312" w:lineRule="auto"/>
        <w:rPr>
          <w:szCs w:val="24"/>
        </w:rPr>
      </w:pPr>
      <w:r w:rsidRPr="005C7C4F">
        <w:rPr>
          <w:szCs w:val="24"/>
        </w:rPr>
        <w:t>Dŵr Cymru Cyfyngedig</w:t>
      </w:r>
    </w:p>
    <w:p w14:paraId="3BAA663F" w14:textId="77777777" w:rsidR="00B32A7B" w:rsidRPr="005C7C4F" w:rsidRDefault="00B32A7B" w:rsidP="00166CA5">
      <w:pPr>
        <w:pStyle w:val="coverLicenceHolder"/>
        <w:pBdr>
          <w:top w:val="single" w:sz="4" w:space="25" w:color="auto"/>
        </w:pBdr>
        <w:spacing w:line="312" w:lineRule="auto"/>
        <w:rPr>
          <w:color w:val="FF0000"/>
          <w:szCs w:val="24"/>
        </w:rPr>
      </w:pPr>
    </w:p>
    <w:p w14:paraId="13214F5D" w14:textId="77777777" w:rsidR="00B32A7B" w:rsidRPr="00CE5CC9" w:rsidRDefault="00B32A7B" w:rsidP="00532EF8">
      <w:pPr>
        <w:pStyle w:val="coverLicenceHolder"/>
        <w:pBdr>
          <w:top w:val="single" w:sz="4" w:space="25" w:color="auto"/>
        </w:pBdr>
        <w:spacing w:line="276" w:lineRule="auto"/>
        <w:contextualSpacing/>
        <w:rPr>
          <w:szCs w:val="24"/>
        </w:rPr>
      </w:pPr>
      <w:r w:rsidRPr="00CE5CC9">
        <w:rPr>
          <w:noProof/>
        </w:rPr>
        <w:t>Fishguard Slade SPS</w:t>
      </w:r>
    </w:p>
    <w:p w14:paraId="7FEE5968" w14:textId="77777777" w:rsidR="00B32A7B" w:rsidRPr="00CE5CC9" w:rsidRDefault="00B32A7B" w:rsidP="00532EF8">
      <w:pPr>
        <w:pStyle w:val="coverLicenceHolder"/>
        <w:pBdr>
          <w:top w:val="single" w:sz="4" w:space="25" w:color="auto"/>
        </w:pBdr>
        <w:spacing w:line="276" w:lineRule="auto"/>
        <w:contextualSpacing/>
        <w:rPr>
          <w:szCs w:val="24"/>
        </w:rPr>
      </w:pPr>
      <w:r w:rsidRPr="00CE5CC9">
        <w:rPr>
          <w:noProof/>
        </w:rPr>
        <w:t>The Slade</w:t>
      </w:r>
    </w:p>
    <w:p w14:paraId="75E8D494" w14:textId="77777777" w:rsidR="00B32A7B" w:rsidRPr="00CE5CC9" w:rsidRDefault="00B32A7B" w:rsidP="00532EF8">
      <w:pPr>
        <w:pStyle w:val="coverLicenceHolder"/>
        <w:pBdr>
          <w:top w:val="single" w:sz="4" w:space="25" w:color="auto"/>
        </w:pBdr>
        <w:spacing w:line="276" w:lineRule="auto"/>
        <w:contextualSpacing/>
        <w:rPr>
          <w:szCs w:val="24"/>
        </w:rPr>
      </w:pPr>
      <w:r w:rsidRPr="00CE5CC9">
        <w:rPr>
          <w:noProof/>
        </w:rPr>
        <w:t>Fishguard</w:t>
      </w:r>
    </w:p>
    <w:p w14:paraId="00301DE4" w14:textId="77777777" w:rsidR="00B32A7B" w:rsidRPr="00CE5CC9" w:rsidRDefault="00B32A7B" w:rsidP="00532EF8">
      <w:pPr>
        <w:pStyle w:val="coverLicenceHolder"/>
        <w:pBdr>
          <w:top w:val="single" w:sz="4" w:space="25" w:color="auto"/>
        </w:pBdr>
        <w:spacing w:line="276" w:lineRule="auto"/>
        <w:contextualSpacing/>
        <w:rPr>
          <w:szCs w:val="24"/>
        </w:rPr>
      </w:pPr>
      <w:r w:rsidRPr="00CE5CC9">
        <w:rPr>
          <w:noProof/>
        </w:rPr>
        <w:t>Pembrokeshire</w:t>
      </w:r>
    </w:p>
    <w:p w14:paraId="50F76B80" w14:textId="77777777" w:rsidR="00B32A7B" w:rsidRPr="00CE5CC9" w:rsidRDefault="00B32A7B" w:rsidP="00532EF8">
      <w:pPr>
        <w:pStyle w:val="coverLicenceHolder"/>
        <w:pBdr>
          <w:top w:val="single" w:sz="4" w:space="25" w:color="auto"/>
        </w:pBdr>
        <w:spacing w:line="276" w:lineRule="auto"/>
        <w:contextualSpacing/>
        <w:rPr>
          <w:rFonts w:cs="Arial"/>
          <w:szCs w:val="24"/>
        </w:rPr>
      </w:pPr>
      <w:r w:rsidRPr="00CE5CC9">
        <w:rPr>
          <w:noProof/>
        </w:rPr>
        <w:t>SA65 9PG</w:t>
      </w:r>
    </w:p>
    <w:p w14:paraId="3EE3E5C4" w14:textId="77777777" w:rsidR="00B32A7B" w:rsidRPr="005C7C4F" w:rsidRDefault="00B32A7B" w:rsidP="00166CA5">
      <w:pPr>
        <w:pStyle w:val="coverLicenceHolder"/>
        <w:pBdr>
          <w:top w:val="single" w:sz="4" w:space="25" w:color="auto"/>
        </w:pBdr>
        <w:spacing w:before="120" w:line="270" w:lineRule="exact"/>
        <w:rPr>
          <w:rFonts w:cs="Arial"/>
          <w:szCs w:val="24"/>
        </w:rPr>
      </w:pPr>
    </w:p>
    <w:p w14:paraId="47F27761" w14:textId="77777777" w:rsidR="00B32A7B" w:rsidRPr="005C7C4F" w:rsidRDefault="00B32A7B"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3BDAA2A6" w14:textId="77777777" w:rsidR="00B32A7B" w:rsidRPr="00CE5CC9" w:rsidRDefault="00B32A7B" w:rsidP="007857E3">
      <w:pPr>
        <w:pStyle w:val="coverLicenceHolder"/>
        <w:pBdr>
          <w:top w:val="single" w:sz="4" w:space="25" w:color="auto"/>
        </w:pBdr>
        <w:spacing w:before="60" w:line="276" w:lineRule="auto"/>
        <w:rPr>
          <w:rFonts w:cs="Arial"/>
          <w:szCs w:val="24"/>
        </w:rPr>
      </w:pPr>
      <w:r w:rsidRPr="00CE5CC9">
        <w:rPr>
          <w:rFonts w:cs="Arial"/>
          <w:noProof/>
        </w:rPr>
        <w:t>PAN-007865</w:t>
      </w:r>
    </w:p>
    <w:p w14:paraId="4D9E8F0C" w14:textId="77777777" w:rsidR="00B32A7B" w:rsidRPr="005C7C4F" w:rsidRDefault="00B32A7B" w:rsidP="007857E3">
      <w:pPr>
        <w:pStyle w:val="coverAuthNos"/>
        <w:spacing w:before="480" w:line="276" w:lineRule="auto"/>
        <w:rPr>
          <w:sz w:val="24"/>
          <w:szCs w:val="24"/>
          <w:lang w:val="de-DE"/>
        </w:rPr>
      </w:pPr>
      <w:r w:rsidRPr="005C7C4F">
        <w:rPr>
          <w:sz w:val="24"/>
          <w:szCs w:val="24"/>
          <w:lang w:val="de-DE"/>
        </w:rPr>
        <w:t>Permit number</w:t>
      </w:r>
    </w:p>
    <w:p w14:paraId="56E2A9E8" w14:textId="77777777" w:rsidR="00B32A7B" w:rsidRPr="005C7C4F" w:rsidRDefault="00B32A7B" w:rsidP="007857E3">
      <w:pPr>
        <w:spacing w:before="60"/>
        <w:ind w:left="3249" w:firstLine="720"/>
        <w:rPr>
          <w:color w:val="FF0000"/>
          <w:sz w:val="24"/>
          <w:lang w:val="de-DE"/>
        </w:rPr>
      </w:pPr>
      <w:r w:rsidRPr="00AD7673">
        <w:rPr>
          <w:rFonts w:ascii="Arial" w:hAnsi="Arial"/>
          <w:noProof/>
          <w:sz w:val="24"/>
          <w:lang w:val="de-DE"/>
        </w:rPr>
        <w:t>BP0151701</w:t>
      </w:r>
      <w:r w:rsidRPr="005C7C4F">
        <w:rPr>
          <w:rFonts w:ascii="Arial" w:hAnsi="Arial"/>
          <w:color w:val="FF0000"/>
          <w:sz w:val="24"/>
          <w:lang w:val="de-DE"/>
        </w:rPr>
        <w:tab/>
      </w:r>
    </w:p>
    <w:p w14:paraId="509D0E5C" w14:textId="77777777" w:rsidR="00B32A7B" w:rsidRPr="0058535B" w:rsidRDefault="00B32A7B" w:rsidP="00166CA5">
      <w:pPr>
        <w:rPr>
          <w:lang w:val="de-DE"/>
        </w:rPr>
      </w:pPr>
    </w:p>
    <w:p w14:paraId="343CBA89" w14:textId="77777777" w:rsidR="00B32A7B" w:rsidRPr="0058535B" w:rsidRDefault="00B32A7B" w:rsidP="00166CA5">
      <w:pPr>
        <w:rPr>
          <w:lang w:val="de-DE"/>
        </w:rPr>
      </w:pPr>
    </w:p>
    <w:p w14:paraId="18CCEED1" w14:textId="77777777" w:rsidR="00B32A7B" w:rsidRPr="0058535B" w:rsidRDefault="00B32A7B" w:rsidP="00166CA5">
      <w:pPr>
        <w:jc w:val="center"/>
        <w:rPr>
          <w:lang w:val="de-DE"/>
        </w:rPr>
      </w:pPr>
    </w:p>
    <w:p w14:paraId="08F281A0" w14:textId="77777777" w:rsidR="00B32A7B" w:rsidRPr="0058535B" w:rsidRDefault="00B32A7B" w:rsidP="00166CA5">
      <w:pPr>
        <w:rPr>
          <w:lang w:val="de-DE"/>
        </w:rPr>
      </w:pPr>
    </w:p>
    <w:p w14:paraId="5A63855B" w14:textId="77777777" w:rsidR="00B32A7B" w:rsidRDefault="00B32A7B" w:rsidP="00166CA5">
      <w:pPr>
        <w:pStyle w:val="coverAuthNos"/>
        <w:tabs>
          <w:tab w:val="left" w:pos="5270"/>
        </w:tabs>
        <w:spacing w:line="312" w:lineRule="auto"/>
        <w:rPr>
          <w:lang w:val="de-DE"/>
        </w:rPr>
      </w:pPr>
      <w:r>
        <w:rPr>
          <w:lang w:val="de-DE"/>
        </w:rPr>
        <w:tab/>
      </w:r>
    </w:p>
    <w:p w14:paraId="36FFD0AC" w14:textId="77777777" w:rsidR="00B32A7B" w:rsidRDefault="00B32A7B" w:rsidP="00166CA5">
      <w:pPr>
        <w:pStyle w:val="coverAuthNos"/>
        <w:spacing w:line="312" w:lineRule="auto"/>
        <w:ind w:left="0"/>
        <w:rPr>
          <w:lang w:val="de-DE"/>
        </w:rPr>
      </w:pPr>
    </w:p>
    <w:p w14:paraId="0EF51D72" w14:textId="77777777" w:rsidR="00B32A7B" w:rsidRDefault="00B32A7B" w:rsidP="00166CA5">
      <w:pPr>
        <w:pStyle w:val="coverAuthNos"/>
        <w:spacing w:line="312" w:lineRule="auto"/>
        <w:ind w:left="0"/>
        <w:rPr>
          <w:lang w:val="de-DE"/>
        </w:rPr>
      </w:pPr>
    </w:p>
    <w:p w14:paraId="6C775269" w14:textId="77777777" w:rsidR="00B32A7B" w:rsidRDefault="00B32A7B" w:rsidP="00166CA5">
      <w:pPr>
        <w:pStyle w:val="coverAuthNos"/>
        <w:spacing w:line="312" w:lineRule="auto"/>
        <w:ind w:left="0"/>
        <w:rPr>
          <w:lang w:val="de-DE"/>
        </w:rPr>
      </w:pPr>
    </w:p>
    <w:p w14:paraId="38A18898" w14:textId="77777777" w:rsidR="00B32A7B" w:rsidRDefault="00B32A7B" w:rsidP="00166CA5">
      <w:pPr>
        <w:pStyle w:val="coverAuthNos"/>
        <w:spacing w:line="312" w:lineRule="auto"/>
        <w:ind w:left="0"/>
        <w:rPr>
          <w:lang w:val="de-DE"/>
        </w:rPr>
      </w:pPr>
    </w:p>
    <w:p w14:paraId="28021233" w14:textId="77777777" w:rsidR="00B32A7B" w:rsidRPr="00DE0217" w:rsidRDefault="00B32A7B" w:rsidP="00166CA5">
      <w:pPr>
        <w:pStyle w:val="coverAuthNos"/>
        <w:spacing w:line="312" w:lineRule="auto"/>
        <w:ind w:left="0"/>
        <w:rPr>
          <w:lang w:val="de-DE"/>
        </w:rPr>
      </w:pPr>
    </w:p>
    <w:p w14:paraId="72810657" w14:textId="77777777" w:rsidR="00B32A7B" w:rsidRPr="00AD7673" w:rsidRDefault="00B32A7B" w:rsidP="00166CA5">
      <w:pPr>
        <w:pStyle w:val="Heading1nonum"/>
        <w:spacing w:before="80" w:after="0" w:line="312" w:lineRule="auto"/>
        <w:jc w:val="center"/>
      </w:pPr>
      <w:r w:rsidRPr="00AD7673">
        <w:rPr>
          <w:noProof/>
        </w:rPr>
        <w:lastRenderedPageBreak/>
        <w:t>Fishguard Slade SPS</w:t>
      </w:r>
    </w:p>
    <w:p w14:paraId="5ADD3350" w14:textId="77777777" w:rsidR="00B32A7B" w:rsidRPr="00AD7673" w:rsidRDefault="00B32A7B" w:rsidP="00166CA5">
      <w:pPr>
        <w:pStyle w:val="Heading1nonum"/>
        <w:spacing w:before="80" w:after="0" w:line="312" w:lineRule="auto"/>
        <w:jc w:val="center"/>
      </w:pPr>
      <w:r w:rsidRPr="00AD7673">
        <w:t xml:space="preserve">Permit Number </w:t>
      </w:r>
      <w:r w:rsidRPr="00AD7673">
        <w:rPr>
          <w:noProof/>
        </w:rPr>
        <w:t>BP0151701</w:t>
      </w:r>
    </w:p>
    <w:p w14:paraId="730659B4" w14:textId="77777777" w:rsidR="00B32A7B" w:rsidRDefault="00B32A7B" w:rsidP="00166CA5">
      <w:pPr>
        <w:pStyle w:val="Heading1nonum"/>
        <w:spacing w:line="312" w:lineRule="auto"/>
      </w:pPr>
      <w:r>
        <w:t>Introductory note</w:t>
      </w:r>
    </w:p>
    <w:p w14:paraId="55AC3FD5" w14:textId="77777777" w:rsidR="00B32A7B" w:rsidRPr="00AC1C65" w:rsidRDefault="00B32A7B" w:rsidP="00166CA5">
      <w:pPr>
        <w:pStyle w:val="Heading2a"/>
        <w:spacing w:before="120" w:line="312" w:lineRule="auto"/>
        <w:rPr>
          <w:i w:val="0"/>
        </w:rPr>
      </w:pPr>
      <w:r w:rsidRPr="00AC1C65">
        <w:rPr>
          <w:i w:val="0"/>
        </w:rPr>
        <w:t>This introductory note does not form a part of the permit</w:t>
      </w:r>
    </w:p>
    <w:p w14:paraId="4C19A884" w14:textId="77777777" w:rsidR="00B32A7B" w:rsidRDefault="00B32A7B"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F62BD80" w14:textId="77777777" w:rsidR="00B32A7B" w:rsidRPr="00B53F99" w:rsidRDefault="00B32A7B"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A0CA067" w14:textId="77777777" w:rsidR="00B32A7B" w:rsidRPr="00B53F99" w:rsidRDefault="00B32A7B" w:rsidP="005C7C4F">
      <w:pPr>
        <w:pStyle w:val="Draftingnote"/>
        <w:spacing w:before="0" w:line="276" w:lineRule="auto"/>
        <w:contextualSpacing/>
        <w:rPr>
          <w:rFonts w:cs="Arial"/>
          <w:i w:val="0"/>
          <w:color w:val="FF0000"/>
          <w:sz w:val="22"/>
          <w:szCs w:val="22"/>
        </w:rPr>
      </w:pPr>
    </w:p>
    <w:p w14:paraId="31728582" w14:textId="77777777" w:rsidR="00B32A7B" w:rsidRPr="00B53F99" w:rsidRDefault="00B32A7B"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17889E5" w14:textId="77777777" w:rsidR="00B32A7B" w:rsidRPr="00B53F99" w:rsidRDefault="00B32A7B" w:rsidP="005C7C4F">
      <w:pPr>
        <w:pStyle w:val="Draftingnote"/>
        <w:spacing w:before="0" w:line="276" w:lineRule="auto"/>
        <w:contextualSpacing/>
        <w:rPr>
          <w:rFonts w:cs="Arial"/>
          <w:i w:val="0"/>
          <w:color w:val="000000"/>
          <w:sz w:val="22"/>
          <w:szCs w:val="22"/>
        </w:rPr>
      </w:pPr>
    </w:p>
    <w:p w14:paraId="584EDC79" w14:textId="77777777" w:rsidR="00B32A7B" w:rsidRDefault="00B32A7B"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646CF655" w14:textId="77777777" w:rsidR="00B32A7B" w:rsidRPr="00BC015D" w:rsidRDefault="00B32A7B" w:rsidP="005C7C4F">
      <w:pPr>
        <w:pStyle w:val="Draftingnote"/>
        <w:spacing w:before="0" w:line="276" w:lineRule="auto"/>
        <w:contextualSpacing/>
        <w:rPr>
          <w:rFonts w:cs="Arial"/>
          <w:i w:val="0"/>
          <w:color w:val="000000"/>
          <w:sz w:val="22"/>
          <w:szCs w:val="22"/>
        </w:rPr>
      </w:pPr>
    </w:p>
    <w:p w14:paraId="4332F5B1" w14:textId="77777777" w:rsidR="00B32A7B" w:rsidRPr="001515F4" w:rsidRDefault="00B32A7B"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50866D6" w14:textId="77777777" w:rsidR="00B32A7B" w:rsidRDefault="00B32A7B"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B32A7B" w14:paraId="73E3D5D4" w14:textId="77777777" w:rsidTr="00166CA5">
        <w:trPr>
          <w:cantSplit/>
        </w:trPr>
        <w:tc>
          <w:tcPr>
            <w:tcW w:w="8046" w:type="dxa"/>
            <w:gridSpan w:val="3"/>
            <w:tcBorders>
              <w:top w:val="nil"/>
              <w:left w:val="nil"/>
              <w:bottom w:val="single" w:sz="6" w:space="0" w:color="auto"/>
              <w:right w:val="nil"/>
            </w:tcBorders>
            <w:shd w:val="clear" w:color="auto" w:fill="000000"/>
          </w:tcPr>
          <w:p w14:paraId="7E5DE9EB" w14:textId="77777777" w:rsidR="00B32A7B" w:rsidRPr="00172FF4" w:rsidRDefault="00B32A7B"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32A7B" w14:paraId="2C018A98" w14:textId="77777777" w:rsidTr="009F798E">
        <w:tc>
          <w:tcPr>
            <w:tcW w:w="3402" w:type="dxa"/>
            <w:tcBorders>
              <w:top w:val="single" w:sz="6" w:space="0" w:color="auto"/>
              <w:left w:val="nil"/>
              <w:bottom w:val="single" w:sz="6" w:space="0" w:color="auto"/>
              <w:right w:val="nil"/>
            </w:tcBorders>
          </w:tcPr>
          <w:p w14:paraId="068F10CB" w14:textId="77777777" w:rsidR="00B32A7B" w:rsidRPr="00172FF4" w:rsidRDefault="00B32A7B"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3983E914" w14:textId="77777777" w:rsidR="00B32A7B" w:rsidRPr="00172FF4" w:rsidRDefault="00B32A7B"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149179FD" w14:textId="77777777" w:rsidR="00B32A7B" w:rsidRPr="00172FF4" w:rsidRDefault="00B32A7B" w:rsidP="00166CA5">
            <w:pPr>
              <w:pStyle w:val="Tablehead"/>
              <w:spacing w:line="312" w:lineRule="auto"/>
              <w:rPr>
                <w:rFonts w:ascii="Arial" w:hAnsi="Arial" w:cs="Arial"/>
              </w:rPr>
            </w:pPr>
            <w:r>
              <w:rPr>
                <w:rFonts w:ascii="Arial" w:hAnsi="Arial" w:cs="Arial"/>
              </w:rPr>
              <w:t>Comments</w:t>
            </w:r>
          </w:p>
        </w:tc>
      </w:tr>
      <w:tr w:rsidR="00B32A7B" w14:paraId="2D748465" w14:textId="77777777" w:rsidTr="009F798E">
        <w:tc>
          <w:tcPr>
            <w:tcW w:w="3402" w:type="dxa"/>
            <w:tcBorders>
              <w:top w:val="single" w:sz="6" w:space="0" w:color="auto"/>
              <w:left w:val="nil"/>
              <w:bottom w:val="single" w:sz="6" w:space="0" w:color="auto"/>
              <w:right w:val="nil"/>
            </w:tcBorders>
            <w:vAlign w:val="center"/>
          </w:tcPr>
          <w:p w14:paraId="7B100062" w14:textId="77777777" w:rsidR="00B32A7B" w:rsidRPr="00AD7673" w:rsidRDefault="00B32A7B" w:rsidP="009F798E">
            <w:pPr>
              <w:pStyle w:val="Tablebody"/>
              <w:spacing w:beforeLines="20" w:before="48" w:afterLines="20" w:after="48" w:line="276" w:lineRule="auto"/>
              <w:rPr>
                <w:rFonts w:ascii="Arial" w:hAnsi="Arial" w:cs="Arial"/>
                <w:color w:val="auto"/>
                <w:sz w:val="22"/>
                <w:szCs w:val="22"/>
              </w:rPr>
            </w:pPr>
            <w:r w:rsidRPr="00AD7673">
              <w:rPr>
                <w:rFonts w:ascii="Arial" w:hAnsi="Arial" w:cs="Arial"/>
                <w:color w:val="auto"/>
                <w:sz w:val="22"/>
                <w:szCs w:val="22"/>
              </w:rPr>
              <w:t>Regulator-initiated variation</w:t>
            </w:r>
          </w:p>
          <w:p w14:paraId="2FEBB3DA" w14:textId="77777777" w:rsidR="00B32A7B" w:rsidRPr="00AD7673" w:rsidRDefault="00B32A7B" w:rsidP="009F798E">
            <w:pPr>
              <w:pStyle w:val="Tablebody"/>
              <w:spacing w:beforeLines="20" w:before="48" w:afterLines="20" w:after="48" w:line="276" w:lineRule="auto"/>
              <w:rPr>
                <w:rFonts w:ascii="Arial" w:hAnsi="Arial" w:cs="Arial"/>
                <w:color w:val="auto"/>
                <w:sz w:val="22"/>
                <w:szCs w:val="22"/>
              </w:rPr>
            </w:pPr>
            <w:r w:rsidRPr="00AD7673">
              <w:rPr>
                <w:rFonts w:ascii="Arial" w:hAnsi="Arial" w:cs="Arial"/>
                <w:color w:val="auto"/>
                <w:sz w:val="22"/>
                <w:szCs w:val="22"/>
              </w:rPr>
              <w:t xml:space="preserve">Application </w:t>
            </w:r>
            <w:r w:rsidRPr="00AD7673">
              <w:rPr>
                <w:rFonts w:ascii="Arial" w:hAnsi="Arial" w:cs="Arial"/>
                <w:noProof/>
                <w:color w:val="auto"/>
                <w:sz w:val="22"/>
                <w:szCs w:val="22"/>
              </w:rPr>
              <w:t>PAN-007865</w:t>
            </w:r>
          </w:p>
        </w:tc>
        <w:tc>
          <w:tcPr>
            <w:tcW w:w="1985" w:type="dxa"/>
            <w:tcBorders>
              <w:top w:val="single" w:sz="6" w:space="0" w:color="auto"/>
              <w:left w:val="nil"/>
              <w:bottom w:val="single" w:sz="6" w:space="0" w:color="auto"/>
              <w:right w:val="nil"/>
            </w:tcBorders>
            <w:vAlign w:val="center"/>
          </w:tcPr>
          <w:p w14:paraId="005F7C9A" w14:textId="77777777" w:rsidR="00B32A7B" w:rsidRPr="00AD7673" w:rsidRDefault="00B32A7B" w:rsidP="009F798E">
            <w:pPr>
              <w:pStyle w:val="Tablebody"/>
              <w:spacing w:beforeLines="20" w:before="48" w:afterLines="20" w:after="48" w:line="276" w:lineRule="auto"/>
              <w:rPr>
                <w:rFonts w:ascii="Arial" w:hAnsi="Arial" w:cs="Arial"/>
                <w:color w:val="auto"/>
                <w:sz w:val="22"/>
                <w:szCs w:val="22"/>
              </w:rPr>
            </w:pPr>
            <w:r w:rsidRPr="00AD7673">
              <w:rPr>
                <w:rFonts w:ascii="Arial" w:hAnsi="Arial" w:cs="Arial"/>
                <w:color w:val="auto"/>
                <w:sz w:val="22"/>
                <w:szCs w:val="22"/>
              </w:rPr>
              <w:t>Duly Made</w:t>
            </w:r>
          </w:p>
          <w:p w14:paraId="6A3BE195" w14:textId="77777777" w:rsidR="00B32A7B" w:rsidRPr="00AD7673" w:rsidRDefault="00B32A7B" w:rsidP="009F798E">
            <w:pPr>
              <w:pStyle w:val="Tablebody"/>
              <w:spacing w:beforeLines="20" w:before="48" w:afterLines="20" w:after="48" w:line="276" w:lineRule="auto"/>
              <w:rPr>
                <w:rFonts w:ascii="Arial" w:hAnsi="Arial" w:cs="Arial"/>
                <w:color w:val="auto"/>
                <w:sz w:val="22"/>
                <w:szCs w:val="22"/>
              </w:rPr>
            </w:pPr>
            <w:r w:rsidRPr="00AD7673">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1649EF78" w14:textId="77777777" w:rsidR="00B32A7B" w:rsidRPr="00093D0C" w:rsidRDefault="00B32A7B"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B32A7B" w14:paraId="405BB1C5" w14:textId="77777777" w:rsidTr="009F798E">
        <w:tc>
          <w:tcPr>
            <w:tcW w:w="3402" w:type="dxa"/>
            <w:tcBorders>
              <w:top w:val="single" w:sz="6" w:space="0" w:color="auto"/>
              <w:left w:val="nil"/>
              <w:bottom w:val="single" w:sz="6" w:space="0" w:color="auto"/>
              <w:right w:val="nil"/>
            </w:tcBorders>
            <w:vAlign w:val="center"/>
          </w:tcPr>
          <w:p w14:paraId="6A07DA33" w14:textId="77777777" w:rsidR="00B32A7B" w:rsidRPr="005C0585" w:rsidRDefault="00B32A7B"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4A4AC99E" w14:textId="77777777" w:rsidR="00B32A7B" w:rsidRPr="005C0585" w:rsidRDefault="00B32A7B" w:rsidP="009F798E">
            <w:pPr>
              <w:pStyle w:val="Tablebody"/>
              <w:spacing w:beforeLines="20" w:before="48" w:afterLines="20" w:after="48" w:line="276" w:lineRule="auto"/>
              <w:rPr>
                <w:rFonts w:ascii="Arial" w:hAnsi="Arial" w:cs="Arial"/>
                <w:color w:val="auto"/>
                <w:sz w:val="22"/>
                <w:szCs w:val="22"/>
              </w:rPr>
            </w:pPr>
            <w:r w:rsidRPr="00AD7673">
              <w:rPr>
                <w:rFonts w:ascii="Arial" w:hAnsi="Arial" w:cs="Arial"/>
                <w:noProof/>
                <w:color w:val="auto"/>
                <w:sz w:val="22"/>
                <w:szCs w:val="22"/>
              </w:rPr>
              <w:t>BP0151701</w:t>
            </w:r>
          </w:p>
        </w:tc>
        <w:tc>
          <w:tcPr>
            <w:tcW w:w="1985" w:type="dxa"/>
            <w:tcBorders>
              <w:top w:val="single" w:sz="6" w:space="0" w:color="auto"/>
              <w:left w:val="nil"/>
              <w:bottom w:val="single" w:sz="6" w:space="0" w:color="auto"/>
              <w:right w:val="nil"/>
            </w:tcBorders>
            <w:vAlign w:val="center"/>
          </w:tcPr>
          <w:p w14:paraId="32258C3D" w14:textId="160CAB09" w:rsidR="00B32A7B" w:rsidRPr="004A615E" w:rsidRDefault="008241D3" w:rsidP="009F798E">
            <w:pPr>
              <w:pStyle w:val="Tablebody"/>
              <w:spacing w:beforeLines="20" w:before="48" w:afterLines="20" w:after="48" w:line="276" w:lineRule="auto"/>
              <w:rPr>
                <w:rFonts w:ascii="Arial" w:hAnsi="Arial" w:cs="Arial"/>
                <w:color w:val="FF0000"/>
                <w:sz w:val="22"/>
                <w:szCs w:val="22"/>
              </w:rPr>
            </w:pPr>
            <w:r w:rsidRPr="008241D3">
              <w:rPr>
                <w:rFonts w:ascii="Arial" w:hAnsi="Arial" w:cs="Arial"/>
                <w:color w:val="auto"/>
                <w:sz w:val="22"/>
                <w:szCs w:val="22"/>
              </w:rPr>
              <w:t>22/06/2020</w:t>
            </w:r>
          </w:p>
        </w:tc>
        <w:tc>
          <w:tcPr>
            <w:tcW w:w="2659" w:type="dxa"/>
            <w:tcBorders>
              <w:top w:val="single" w:sz="6" w:space="0" w:color="auto"/>
              <w:left w:val="nil"/>
              <w:bottom w:val="single" w:sz="6" w:space="0" w:color="auto"/>
              <w:right w:val="nil"/>
            </w:tcBorders>
            <w:vAlign w:val="center"/>
          </w:tcPr>
          <w:p w14:paraId="6581D1D4" w14:textId="77777777" w:rsidR="00B32A7B" w:rsidRPr="00093D0C" w:rsidRDefault="00B32A7B"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8BFA0CB" w14:textId="77777777" w:rsidR="00B32A7B" w:rsidRDefault="00B32A7B" w:rsidP="00166CA5">
      <w:pPr>
        <w:pStyle w:val="Heading3nonum"/>
        <w:spacing w:line="312" w:lineRule="auto"/>
        <w:jc w:val="both"/>
        <w:rPr>
          <w:i/>
        </w:rPr>
      </w:pPr>
    </w:p>
    <w:p w14:paraId="0A885781" w14:textId="77777777" w:rsidR="00B32A7B" w:rsidRPr="00093D0C" w:rsidRDefault="00B32A7B"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32A7B" w:rsidRPr="00452DD5" w14:paraId="0B204A35" w14:textId="77777777" w:rsidTr="00166CA5">
        <w:trPr>
          <w:trHeight w:val="363"/>
        </w:trPr>
        <w:tc>
          <w:tcPr>
            <w:tcW w:w="5977" w:type="dxa"/>
            <w:shd w:val="clear" w:color="auto" w:fill="000000"/>
          </w:tcPr>
          <w:p w14:paraId="2B91957B" w14:textId="77777777" w:rsidR="00B32A7B" w:rsidRPr="00AB169C" w:rsidRDefault="00B32A7B"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0CB8168" w14:textId="77777777" w:rsidR="00B32A7B" w:rsidRDefault="00B32A7B"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A306ECA" w14:textId="77777777" w:rsidR="00B32A7B" w:rsidRPr="00C31D2C" w:rsidRDefault="00B32A7B" w:rsidP="007857E3">
      <w:pPr>
        <w:pStyle w:val="Act"/>
        <w:spacing w:before="0" w:line="276" w:lineRule="auto"/>
        <w:rPr>
          <w:rFonts w:cs="Arial"/>
          <w:sz w:val="22"/>
          <w:szCs w:val="22"/>
        </w:rPr>
      </w:pPr>
    </w:p>
    <w:p w14:paraId="3F170689" w14:textId="77777777" w:rsidR="00B32A7B" w:rsidRPr="00AB169C" w:rsidRDefault="00B32A7B"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16296B9" w14:textId="77777777" w:rsidR="00B32A7B" w:rsidRDefault="00B32A7B" w:rsidP="007857E3">
      <w:pPr>
        <w:pStyle w:val="Data"/>
        <w:spacing w:line="276" w:lineRule="auto"/>
        <w:rPr>
          <w:rStyle w:val="change"/>
          <w:rFonts w:cs="Arial"/>
          <w:sz w:val="22"/>
          <w:szCs w:val="22"/>
        </w:rPr>
      </w:pPr>
    </w:p>
    <w:p w14:paraId="6E3D390E" w14:textId="77777777" w:rsidR="00B32A7B" w:rsidRPr="008D2310" w:rsidRDefault="00B32A7B"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3DC2C60C" w14:textId="77777777" w:rsidR="00B32A7B" w:rsidRPr="00AD7673" w:rsidRDefault="00B32A7B" w:rsidP="007857E3">
      <w:pPr>
        <w:pStyle w:val="Data"/>
        <w:spacing w:line="276" w:lineRule="auto"/>
        <w:rPr>
          <w:rFonts w:cs="Arial"/>
          <w:color w:val="auto"/>
          <w:sz w:val="22"/>
          <w:szCs w:val="22"/>
        </w:rPr>
      </w:pPr>
      <w:r w:rsidRPr="00AD7673">
        <w:rPr>
          <w:rFonts w:cs="Arial"/>
          <w:noProof/>
          <w:color w:val="auto"/>
          <w:sz w:val="22"/>
          <w:szCs w:val="22"/>
        </w:rPr>
        <w:t>BP0151701</w:t>
      </w:r>
    </w:p>
    <w:p w14:paraId="74348CDA" w14:textId="77777777" w:rsidR="00B32A7B" w:rsidRPr="009F6C74" w:rsidRDefault="00B32A7B" w:rsidP="007857E3">
      <w:pPr>
        <w:pStyle w:val="Data"/>
        <w:spacing w:line="276" w:lineRule="auto"/>
        <w:rPr>
          <w:rStyle w:val="change"/>
          <w:rFonts w:cs="Arial"/>
          <w:color w:val="auto"/>
          <w:sz w:val="22"/>
          <w:szCs w:val="22"/>
        </w:rPr>
      </w:pPr>
    </w:p>
    <w:p w14:paraId="1F0C86E0" w14:textId="77777777" w:rsidR="00B32A7B" w:rsidRPr="008D2310" w:rsidRDefault="00B32A7B"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3E9F06A2" w14:textId="77777777" w:rsidR="00B32A7B" w:rsidRPr="009F6C74" w:rsidRDefault="00B32A7B"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75CE44B9" w14:textId="77777777" w:rsidR="00B32A7B" w:rsidRPr="009F6C74" w:rsidRDefault="00B32A7B" w:rsidP="007857E3">
      <w:pPr>
        <w:pStyle w:val="Heading3nonum"/>
        <w:spacing w:before="0" w:line="276" w:lineRule="auto"/>
        <w:rPr>
          <w:rFonts w:cs="Arial"/>
          <w:color w:val="auto"/>
          <w:sz w:val="22"/>
          <w:szCs w:val="22"/>
        </w:rPr>
      </w:pPr>
    </w:p>
    <w:p w14:paraId="052F5F2D" w14:textId="77777777" w:rsidR="00B32A7B" w:rsidRPr="009F6C74" w:rsidRDefault="00B32A7B" w:rsidP="007857E3">
      <w:pPr>
        <w:pStyle w:val="Heading3nonum"/>
        <w:spacing w:before="0" w:line="276" w:lineRule="auto"/>
        <w:rPr>
          <w:rStyle w:val="change"/>
          <w:i/>
          <w:color w:val="auto"/>
          <w:sz w:val="22"/>
          <w:szCs w:val="22"/>
        </w:rPr>
      </w:pPr>
      <w:r w:rsidRPr="009F6C74">
        <w:rPr>
          <w:color w:val="auto"/>
          <w:sz w:val="22"/>
        </w:rPr>
        <w:t>whose registered office is</w:t>
      </w:r>
    </w:p>
    <w:p w14:paraId="0562FF78" w14:textId="77777777" w:rsidR="00B32A7B" w:rsidRPr="009F6C74" w:rsidRDefault="00B32A7B" w:rsidP="007857E3">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41EF41F6" w14:textId="77777777" w:rsidR="00B32A7B" w:rsidRPr="009F6C74" w:rsidRDefault="00B32A7B"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12C24A05" w14:textId="77777777" w:rsidR="00B32A7B" w:rsidRPr="009F6C74" w:rsidRDefault="00B32A7B" w:rsidP="007857E3">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429E5884" w14:textId="77777777" w:rsidR="00B32A7B" w:rsidRPr="009F6C74" w:rsidRDefault="00B32A7B"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4FB68A5B" w14:textId="77777777" w:rsidR="00B32A7B" w:rsidRPr="009F6C74" w:rsidRDefault="00B32A7B"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28E6AD10" w14:textId="77777777" w:rsidR="00B32A7B" w:rsidRPr="009F6C74" w:rsidRDefault="00B32A7B" w:rsidP="007857E3">
      <w:pPr>
        <w:pStyle w:val="Data"/>
        <w:spacing w:line="276" w:lineRule="auto"/>
        <w:rPr>
          <w:rStyle w:val="change"/>
          <w:rFonts w:cs="Arial"/>
          <w:color w:val="auto"/>
          <w:sz w:val="22"/>
          <w:szCs w:val="22"/>
        </w:rPr>
      </w:pPr>
    </w:p>
    <w:p w14:paraId="3489F6C9" w14:textId="77777777" w:rsidR="00B32A7B" w:rsidRPr="009F6C74" w:rsidRDefault="00B32A7B"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BCD4ACC" w14:textId="77777777" w:rsidR="00B32A7B" w:rsidRPr="009F6C74" w:rsidRDefault="00B32A7B" w:rsidP="007857E3">
      <w:pPr>
        <w:pStyle w:val="Data"/>
        <w:spacing w:line="276" w:lineRule="auto"/>
        <w:ind w:right="1701"/>
        <w:rPr>
          <w:b w:val="0"/>
          <w:color w:val="auto"/>
          <w:sz w:val="22"/>
          <w:szCs w:val="22"/>
        </w:rPr>
      </w:pPr>
    </w:p>
    <w:p w14:paraId="7DBB3C69" w14:textId="77777777" w:rsidR="00B32A7B" w:rsidRPr="009F6C74" w:rsidRDefault="00B32A7B"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3099337" w14:textId="77777777" w:rsidR="00B32A7B" w:rsidRPr="00AD7673" w:rsidRDefault="00B32A7B" w:rsidP="007857E3">
      <w:pPr>
        <w:pStyle w:val="Data"/>
        <w:spacing w:line="276" w:lineRule="auto"/>
        <w:rPr>
          <w:rStyle w:val="change"/>
          <w:rFonts w:cs="Arial"/>
          <w:color w:val="auto"/>
          <w:sz w:val="22"/>
          <w:szCs w:val="22"/>
        </w:rPr>
      </w:pPr>
      <w:r w:rsidRPr="00AD7673">
        <w:rPr>
          <w:rFonts w:cs="Arial"/>
          <w:noProof/>
          <w:color w:val="auto"/>
          <w:sz w:val="22"/>
          <w:szCs w:val="22"/>
        </w:rPr>
        <w:t>Fishguard Slade SPS</w:t>
      </w:r>
    </w:p>
    <w:p w14:paraId="71615D40" w14:textId="77777777" w:rsidR="00B32A7B" w:rsidRPr="00AD7673" w:rsidRDefault="00B32A7B" w:rsidP="007857E3">
      <w:pPr>
        <w:pStyle w:val="Data"/>
        <w:spacing w:line="276" w:lineRule="auto"/>
        <w:rPr>
          <w:rStyle w:val="change"/>
          <w:rFonts w:cs="Arial"/>
          <w:color w:val="auto"/>
          <w:sz w:val="22"/>
          <w:szCs w:val="22"/>
        </w:rPr>
      </w:pPr>
      <w:r w:rsidRPr="00AD7673">
        <w:rPr>
          <w:rFonts w:cs="Arial"/>
          <w:noProof/>
          <w:color w:val="auto"/>
          <w:sz w:val="22"/>
          <w:szCs w:val="22"/>
        </w:rPr>
        <w:t>The Slade</w:t>
      </w:r>
    </w:p>
    <w:p w14:paraId="3F4349E6" w14:textId="77777777" w:rsidR="00B32A7B" w:rsidRPr="00AD7673" w:rsidRDefault="00B32A7B" w:rsidP="007857E3">
      <w:pPr>
        <w:pStyle w:val="Data"/>
        <w:spacing w:line="276" w:lineRule="auto"/>
        <w:rPr>
          <w:rStyle w:val="change"/>
          <w:rFonts w:cs="Arial"/>
          <w:color w:val="auto"/>
          <w:sz w:val="22"/>
          <w:szCs w:val="22"/>
        </w:rPr>
      </w:pPr>
      <w:r w:rsidRPr="00AD7673">
        <w:rPr>
          <w:rFonts w:cs="Arial"/>
          <w:noProof/>
          <w:color w:val="auto"/>
          <w:sz w:val="22"/>
          <w:szCs w:val="22"/>
        </w:rPr>
        <w:t>Fishguard</w:t>
      </w:r>
    </w:p>
    <w:p w14:paraId="1376DAE4" w14:textId="77777777" w:rsidR="00B32A7B" w:rsidRPr="00AD7673" w:rsidRDefault="00B32A7B" w:rsidP="007857E3">
      <w:pPr>
        <w:pStyle w:val="Data"/>
        <w:spacing w:line="276" w:lineRule="auto"/>
        <w:rPr>
          <w:rStyle w:val="change"/>
          <w:rFonts w:cs="Arial"/>
          <w:color w:val="auto"/>
          <w:sz w:val="22"/>
          <w:szCs w:val="22"/>
        </w:rPr>
      </w:pPr>
      <w:r w:rsidRPr="00AD7673">
        <w:rPr>
          <w:rFonts w:cs="Arial"/>
          <w:noProof/>
          <w:color w:val="auto"/>
          <w:sz w:val="22"/>
          <w:szCs w:val="22"/>
        </w:rPr>
        <w:t>Pembrokeshire</w:t>
      </w:r>
    </w:p>
    <w:p w14:paraId="51B82A9A" w14:textId="77777777" w:rsidR="00B32A7B" w:rsidRPr="00AD7673" w:rsidRDefault="00B32A7B" w:rsidP="007857E3">
      <w:pPr>
        <w:pStyle w:val="Data"/>
        <w:spacing w:line="276" w:lineRule="auto"/>
        <w:rPr>
          <w:rStyle w:val="change"/>
          <w:rFonts w:cs="Arial"/>
          <w:color w:val="auto"/>
          <w:sz w:val="22"/>
          <w:szCs w:val="22"/>
        </w:rPr>
      </w:pPr>
      <w:r w:rsidRPr="00AD7673">
        <w:rPr>
          <w:rFonts w:cs="Arial"/>
          <w:noProof/>
          <w:color w:val="auto"/>
          <w:sz w:val="22"/>
          <w:szCs w:val="22"/>
        </w:rPr>
        <w:t>SA65 9PG</w:t>
      </w:r>
    </w:p>
    <w:p w14:paraId="2147449E" w14:textId="77777777" w:rsidR="00B32A7B" w:rsidRPr="003A38DA" w:rsidRDefault="00B32A7B" w:rsidP="007857E3">
      <w:pPr>
        <w:pStyle w:val="Heading3nonum"/>
        <w:spacing w:before="0" w:line="276" w:lineRule="auto"/>
        <w:rPr>
          <w:rFonts w:cs="Arial"/>
          <w:color w:val="auto"/>
          <w:sz w:val="22"/>
          <w:szCs w:val="22"/>
        </w:rPr>
      </w:pPr>
    </w:p>
    <w:p w14:paraId="46201FBD" w14:textId="77777777" w:rsidR="00B32A7B" w:rsidRPr="003A38DA" w:rsidRDefault="00B32A7B"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96E744B" w14:textId="77777777" w:rsidR="00B32A7B" w:rsidRPr="003A38DA" w:rsidRDefault="00B32A7B" w:rsidP="007857E3">
      <w:pPr>
        <w:pStyle w:val="Heading3nonum"/>
        <w:spacing w:before="0" w:line="276" w:lineRule="auto"/>
        <w:rPr>
          <w:rFonts w:cs="Arial"/>
          <w:color w:val="auto"/>
          <w:sz w:val="22"/>
          <w:szCs w:val="22"/>
        </w:rPr>
      </w:pPr>
    </w:p>
    <w:p w14:paraId="7D704AE4" w14:textId="59FFD5B9" w:rsidR="00B32A7B" w:rsidRPr="008241D3" w:rsidRDefault="00B32A7B"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8241D3" w:rsidRPr="008241D3">
        <w:rPr>
          <w:rFonts w:cs="Arial"/>
          <w:color w:val="auto"/>
          <w:sz w:val="22"/>
          <w:szCs w:val="22"/>
        </w:rPr>
        <w:t>22/06/2020</w:t>
      </w:r>
      <w:r w:rsidRPr="008241D3">
        <w:rPr>
          <w:rFonts w:cs="Arial"/>
          <w:color w:val="auto"/>
          <w:sz w:val="22"/>
          <w:szCs w:val="22"/>
        </w:rPr>
        <w:t>.</w:t>
      </w:r>
    </w:p>
    <w:p w14:paraId="57F61160" w14:textId="77777777" w:rsidR="00B32A7B" w:rsidRPr="003A38DA" w:rsidRDefault="00B32A7B"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32A7B" w:rsidRPr="003A38DA" w14:paraId="13525269" w14:textId="77777777" w:rsidTr="00166CA5">
        <w:trPr>
          <w:trHeight w:hRule="exact" w:val="393"/>
        </w:trPr>
        <w:tc>
          <w:tcPr>
            <w:tcW w:w="6210" w:type="dxa"/>
            <w:tcBorders>
              <w:top w:val="nil"/>
              <w:left w:val="nil"/>
              <w:right w:val="nil"/>
            </w:tcBorders>
          </w:tcPr>
          <w:p w14:paraId="16057628" w14:textId="77777777" w:rsidR="00B32A7B" w:rsidRPr="003A38DA" w:rsidRDefault="00B32A7B"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A928DAF" w14:textId="77777777" w:rsidR="00B32A7B" w:rsidRPr="003A38DA" w:rsidRDefault="00B32A7B" w:rsidP="00166CA5">
            <w:pPr>
              <w:pStyle w:val="Heading3nonum"/>
              <w:spacing w:before="0"/>
              <w:ind w:right="1701"/>
              <w:rPr>
                <w:rFonts w:cs="Arial"/>
                <w:color w:val="auto"/>
                <w:sz w:val="22"/>
                <w:szCs w:val="22"/>
              </w:rPr>
            </w:pPr>
            <w:r w:rsidRPr="003A38DA">
              <w:rPr>
                <w:rFonts w:cs="Arial"/>
                <w:color w:val="auto"/>
                <w:sz w:val="22"/>
                <w:szCs w:val="22"/>
              </w:rPr>
              <w:t>Date</w:t>
            </w:r>
          </w:p>
        </w:tc>
      </w:tr>
      <w:tr w:rsidR="00B32A7B" w:rsidRPr="003A38DA" w14:paraId="7DB299E3" w14:textId="77777777" w:rsidTr="00166CA5">
        <w:trPr>
          <w:trHeight w:hRule="exact" w:val="960"/>
        </w:trPr>
        <w:tc>
          <w:tcPr>
            <w:tcW w:w="6210" w:type="dxa"/>
            <w:vAlign w:val="center"/>
          </w:tcPr>
          <w:p w14:paraId="583045D5" w14:textId="55333494" w:rsidR="00B32A7B" w:rsidRPr="008241D3" w:rsidRDefault="008241D3" w:rsidP="008241D3">
            <w:pPr>
              <w:pStyle w:val="Heading3nonum"/>
              <w:spacing w:before="0"/>
              <w:ind w:right="-135"/>
              <w:jc w:val="center"/>
              <w:rPr>
                <w:rFonts w:cs="Arial"/>
                <w:b/>
                <w:color w:val="auto"/>
                <w:sz w:val="22"/>
                <w:szCs w:val="22"/>
              </w:rPr>
            </w:pPr>
            <w:r w:rsidRPr="008241D3">
              <w:rPr>
                <w:rFonts w:cs="Arial"/>
                <w:b/>
                <w:color w:val="auto"/>
                <w:sz w:val="22"/>
                <w:szCs w:val="22"/>
              </w:rPr>
              <w:t>Amy Nethercott</w:t>
            </w:r>
          </w:p>
        </w:tc>
        <w:tc>
          <w:tcPr>
            <w:tcW w:w="2437" w:type="dxa"/>
            <w:vAlign w:val="center"/>
          </w:tcPr>
          <w:p w14:paraId="4EF3E55A" w14:textId="2874F0B4" w:rsidR="00B32A7B" w:rsidRPr="008241D3" w:rsidRDefault="008241D3" w:rsidP="008241D3">
            <w:pPr>
              <w:pStyle w:val="Heading3nonum"/>
              <w:spacing w:before="0"/>
              <w:ind w:right="34"/>
              <w:jc w:val="center"/>
              <w:rPr>
                <w:rFonts w:cs="Arial"/>
                <w:b/>
                <w:color w:val="auto"/>
                <w:sz w:val="22"/>
                <w:szCs w:val="22"/>
              </w:rPr>
            </w:pPr>
            <w:r w:rsidRPr="008241D3">
              <w:rPr>
                <w:rFonts w:cs="Arial"/>
                <w:b/>
                <w:color w:val="auto"/>
                <w:sz w:val="22"/>
                <w:szCs w:val="22"/>
              </w:rPr>
              <w:t>22/06/2020</w:t>
            </w:r>
          </w:p>
        </w:tc>
      </w:tr>
    </w:tbl>
    <w:p w14:paraId="47C6A4C2" w14:textId="77777777" w:rsidR="00B32A7B" w:rsidRDefault="00B32A7B" w:rsidP="00166CA5">
      <w:pPr>
        <w:pStyle w:val="Heading3nonum"/>
        <w:spacing w:before="0"/>
        <w:rPr>
          <w:rFonts w:cs="Arial"/>
          <w:sz w:val="22"/>
          <w:szCs w:val="22"/>
        </w:rPr>
      </w:pPr>
    </w:p>
    <w:p w14:paraId="2AAB73BB" w14:textId="77777777" w:rsidR="00B32A7B" w:rsidRPr="00C31D2C" w:rsidRDefault="00B32A7B"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E838AD4" w14:textId="77777777" w:rsidR="00B32A7B" w:rsidRPr="005E55B6" w:rsidRDefault="00B32A7B"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7719BD7" w14:textId="77777777" w:rsidR="00B32A7B" w:rsidRPr="002757D7" w:rsidRDefault="00B32A7B"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C74631F" w14:textId="77777777" w:rsidR="00B32A7B" w:rsidRPr="00F742D1" w:rsidRDefault="00B32A7B" w:rsidP="00166CA5">
      <w:pPr>
        <w:pStyle w:val="Heading3nonum"/>
        <w:rPr>
          <w:rFonts w:cs="Arial"/>
          <w:color w:val="FF0000"/>
          <w:sz w:val="22"/>
          <w:szCs w:val="22"/>
        </w:rPr>
      </w:pPr>
    </w:p>
    <w:p w14:paraId="680B51D5" w14:textId="77777777" w:rsidR="00B32A7B" w:rsidRPr="00AE41DB" w:rsidRDefault="00B32A7B"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54F53B7" w14:textId="77777777" w:rsidR="00B32A7B" w:rsidRDefault="00B32A7B"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32A7B" w:rsidRPr="0049139F" w14:paraId="25D137F9" w14:textId="77777777" w:rsidTr="00166CA5">
        <w:trPr>
          <w:trHeight w:val="555"/>
        </w:trPr>
        <w:tc>
          <w:tcPr>
            <w:tcW w:w="3402" w:type="dxa"/>
            <w:shd w:val="clear" w:color="auto" w:fill="000000"/>
            <w:vAlign w:val="center"/>
          </w:tcPr>
          <w:p w14:paraId="1F4B4636" w14:textId="77777777" w:rsidR="00B32A7B" w:rsidRPr="000D1FBB" w:rsidRDefault="00B32A7B"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65D0154" w14:textId="77777777" w:rsidR="00B32A7B" w:rsidRPr="0049139F" w:rsidRDefault="00B32A7B"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908E45C" w14:textId="77777777" w:rsidR="00B32A7B" w:rsidRDefault="00B32A7B" w:rsidP="009A204E">
      <w:pPr>
        <w:pStyle w:val="Act"/>
        <w:spacing w:before="0" w:line="276" w:lineRule="auto"/>
        <w:ind w:firstLine="1276"/>
      </w:pPr>
    </w:p>
    <w:p w14:paraId="052D6608" w14:textId="77777777" w:rsidR="00B32A7B" w:rsidRPr="008D2310" w:rsidRDefault="00B32A7B" w:rsidP="009A204E">
      <w:pPr>
        <w:spacing w:before="0" w:after="0"/>
        <w:ind w:left="1276"/>
        <w:rPr>
          <w:rStyle w:val="Bold"/>
          <w:b w:val="0"/>
          <w:sz w:val="22"/>
          <w:szCs w:val="22"/>
        </w:rPr>
      </w:pPr>
      <w:r w:rsidRPr="008D2310">
        <w:rPr>
          <w:rStyle w:val="Bold"/>
          <w:b w:val="0"/>
          <w:sz w:val="22"/>
          <w:szCs w:val="22"/>
        </w:rPr>
        <w:t>Permit number</w:t>
      </w:r>
    </w:p>
    <w:p w14:paraId="39AFF4C2" w14:textId="77777777" w:rsidR="00B32A7B" w:rsidRPr="00AD7673" w:rsidRDefault="00B32A7B" w:rsidP="009A204E">
      <w:pPr>
        <w:pStyle w:val="Data"/>
        <w:spacing w:line="276" w:lineRule="auto"/>
        <w:ind w:firstLine="1276"/>
        <w:rPr>
          <w:rFonts w:cs="Arial"/>
          <w:color w:val="auto"/>
          <w:sz w:val="22"/>
          <w:szCs w:val="22"/>
        </w:rPr>
      </w:pPr>
      <w:r w:rsidRPr="00AD7673">
        <w:rPr>
          <w:rFonts w:cs="Arial"/>
          <w:noProof/>
          <w:color w:val="auto"/>
          <w:sz w:val="22"/>
          <w:szCs w:val="22"/>
        </w:rPr>
        <w:t>BP0151701</w:t>
      </w:r>
    </w:p>
    <w:p w14:paraId="2E4D84A1" w14:textId="77777777" w:rsidR="00B32A7B" w:rsidRPr="00AD7673" w:rsidRDefault="00B32A7B" w:rsidP="009A204E">
      <w:pPr>
        <w:pStyle w:val="Data"/>
        <w:spacing w:line="276" w:lineRule="auto"/>
        <w:ind w:firstLine="1276"/>
        <w:rPr>
          <w:rFonts w:cs="Arial"/>
          <w:color w:val="auto"/>
          <w:sz w:val="22"/>
          <w:szCs w:val="22"/>
        </w:rPr>
      </w:pPr>
    </w:p>
    <w:p w14:paraId="6EE5D945" w14:textId="77777777" w:rsidR="00B32A7B" w:rsidRPr="0049139F" w:rsidRDefault="00B32A7B" w:rsidP="009A204E">
      <w:pPr>
        <w:pStyle w:val="Heading3nonum"/>
        <w:spacing w:before="0" w:line="276" w:lineRule="auto"/>
        <w:ind w:left="1276"/>
        <w:rPr>
          <w:color w:val="FF0000"/>
          <w:sz w:val="22"/>
          <w:szCs w:val="22"/>
        </w:rPr>
      </w:pPr>
      <w:r w:rsidRPr="00AD7673">
        <w:rPr>
          <w:color w:val="auto"/>
          <w:sz w:val="22"/>
          <w:szCs w:val="22"/>
        </w:rPr>
        <w:t xml:space="preserve">This is the consolidated permit referred to in the variation and consolidation notice for application </w:t>
      </w:r>
      <w:r w:rsidRPr="00AD7673">
        <w:rPr>
          <w:noProof/>
          <w:color w:val="auto"/>
          <w:sz w:val="22"/>
          <w:szCs w:val="22"/>
        </w:rPr>
        <w:t>PAN-007865</w:t>
      </w:r>
      <w:r w:rsidRPr="00AD7673">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02CD2288" w14:textId="77777777" w:rsidR="00B32A7B" w:rsidRPr="008036BE" w:rsidRDefault="00B32A7B" w:rsidP="009A204E">
      <w:pPr>
        <w:pStyle w:val="Heading3nonum"/>
        <w:spacing w:before="0" w:line="276" w:lineRule="auto"/>
        <w:ind w:left="1276" w:right="282"/>
        <w:rPr>
          <w:rFonts w:asciiTheme="majorHAnsi" w:hAnsiTheme="majorHAnsi" w:cstheme="majorHAnsi"/>
          <w:color w:val="FF0000"/>
          <w:sz w:val="22"/>
          <w:szCs w:val="22"/>
        </w:rPr>
      </w:pPr>
    </w:p>
    <w:p w14:paraId="12B275A1" w14:textId="77777777" w:rsidR="00B32A7B" w:rsidRPr="009F6C74" w:rsidRDefault="00B32A7B"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63575A22" w14:textId="77777777" w:rsidR="00B32A7B" w:rsidRPr="009F6C74" w:rsidRDefault="00B32A7B" w:rsidP="009A204E">
      <w:pPr>
        <w:pStyle w:val="Heading3nonum"/>
        <w:spacing w:before="0" w:line="276" w:lineRule="auto"/>
        <w:ind w:firstLine="1276"/>
        <w:rPr>
          <w:rFonts w:cs="Arial"/>
          <w:color w:val="auto"/>
          <w:sz w:val="22"/>
          <w:szCs w:val="22"/>
        </w:rPr>
      </w:pPr>
    </w:p>
    <w:p w14:paraId="2929C77C" w14:textId="77777777" w:rsidR="00B32A7B" w:rsidRPr="009F6C74" w:rsidRDefault="00B32A7B"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42D6A08F" w14:textId="77777777" w:rsidR="00B32A7B" w:rsidRPr="009F6C74" w:rsidRDefault="00B32A7B"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3EDA76D9" w14:textId="77777777" w:rsidR="00B32A7B" w:rsidRPr="009F6C74" w:rsidRDefault="00B32A7B"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E0E480F" w14:textId="77777777" w:rsidR="00B32A7B" w:rsidRPr="009F6C74" w:rsidRDefault="00B32A7B"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64EF507F" w14:textId="77777777" w:rsidR="00B32A7B" w:rsidRPr="009F6C74" w:rsidRDefault="00B32A7B"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4BF00B4D" w14:textId="77777777" w:rsidR="00B32A7B" w:rsidRDefault="00B32A7B"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52EE69C7" w14:textId="77777777" w:rsidR="00B32A7B" w:rsidRPr="009F6C74" w:rsidRDefault="00B32A7B" w:rsidP="009A204E">
      <w:pPr>
        <w:pStyle w:val="Data"/>
        <w:spacing w:line="276" w:lineRule="auto"/>
        <w:ind w:firstLine="1276"/>
        <w:rPr>
          <w:rStyle w:val="change"/>
          <w:color w:val="auto"/>
          <w:sz w:val="22"/>
          <w:szCs w:val="22"/>
        </w:rPr>
      </w:pPr>
    </w:p>
    <w:p w14:paraId="1F5CEB36" w14:textId="77777777" w:rsidR="00B32A7B" w:rsidRDefault="00B32A7B"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AB82A05" w14:textId="77777777" w:rsidR="00B32A7B" w:rsidRDefault="00B32A7B" w:rsidP="009A204E">
      <w:pPr>
        <w:spacing w:before="0" w:after="0"/>
        <w:ind w:left="1276" w:right="282"/>
        <w:rPr>
          <w:b/>
          <w:sz w:val="22"/>
          <w:szCs w:val="22"/>
        </w:rPr>
      </w:pPr>
    </w:p>
    <w:p w14:paraId="1630CC86" w14:textId="77777777" w:rsidR="00B32A7B" w:rsidRDefault="00B32A7B"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922E7D3" w14:textId="77777777" w:rsidR="00B32A7B" w:rsidRPr="00AD7673" w:rsidRDefault="00B32A7B" w:rsidP="009A204E">
      <w:pPr>
        <w:pStyle w:val="Data"/>
        <w:spacing w:line="276" w:lineRule="auto"/>
        <w:ind w:firstLine="1276"/>
        <w:rPr>
          <w:rStyle w:val="change"/>
          <w:rFonts w:cs="Arial"/>
          <w:color w:val="auto"/>
          <w:sz w:val="22"/>
          <w:szCs w:val="22"/>
        </w:rPr>
      </w:pPr>
      <w:r w:rsidRPr="00AD7673">
        <w:rPr>
          <w:rFonts w:cs="Arial"/>
          <w:noProof/>
          <w:color w:val="auto"/>
          <w:sz w:val="22"/>
          <w:szCs w:val="22"/>
        </w:rPr>
        <w:t>Fishguard Slade SPS</w:t>
      </w:r>
    </w:p>
    <w:p w14:paraId="7B247DDD" w14:textId="77777777" w:rsidR="00B32A7B" w:rsidRPr="00AD7673" w:rsidRDefault="00B32A7B" w:rsidP="009A204E">
      <w:pPr>
        <w:pStyle w:val="Data"/>
        <w:spacing w:line="276" w:lineRule="auto"/>
        <w:ind w:firstLine="1276"/>
        <w:rPr>
          <w:rStyle w:val="change"/>
          <w:rFonts w:cs="Arial"/>
          <w:color w:val="auto"/>
          <w:sz w:val="22"/>
          <w:szCs w:val="22"/>
        </w:rPr>
      </w:pPr>
      <w:r w:rsidRPr="00AD7673">
        <w:rPr>
          <w:rFonts w:cs="Arial"/>
          <w:noProof/>
          <w:color w:val="auto"/>
          <w:sz w:val="22"/>
          <w:szCs w:val="22"/>
        </w:rPr>
        <w:t>The Slade</w:t>
      </w:r>
    </w:p>
    <w:p w14:paraId="41FD7CEC" w14:textId="77777777" w:rsidR="00B32A7B" w:rsidRPr="00AD7673" w:rsidRDefault="00B32A7B" w:rsidP="009A204E">
      <w:pPr>
        <w:pStyle w:val="Data"/>
        <w:spacing w:line="276" w:lineRule="auto"/>
        <w:ind w:firstLine="1276"/>
        <w:rPr>
          <w:rStyle w:val="change"/>
          <w:rFonts w:cs="Arial"/>
          <w:color w:val="auto"/>
          <w:sz w:val="22"/>
          <w:szCs w:val="22"/>
        </w:rPr>
      </w:pPr>
      <w:r w:rsidRPr="00AD7673">
        <w:rPr>
          <w:rFonts w:cs="Arial"/>
          <w:noProof/>
          <w:color w:val="auto"/>
          <w:sz w:val="22"/>
          <w:szCs w:val="22"/>
        </w:rPr>
        <w:t>Fishguard</w:t>
      </w:r>
    </w:p>
    <w:p w14:paraId="34AE4A78" w14:textId="77777777" w:rsidR="00B32A7B" w:rsidRPr="00AD7673" w:rsidRDefault="00B32A7B" w:rsidP="009A204E">
      <w:pPr>
        <w:pStyle w:val="Data"/>
        <w:spacing w:line="276" w:lineRule="auto"/>
        <w:ind w:firstLine="1276"/>
        <w:rPr>
          <w:rStyle w:val="change"/>
          <w:rFonts w:cs="Arial"/>
          <w:color w:val="auto"/>
          <w:sz w:val="22"/>
          <w:szCs w:val="22"/>
        </w:rPr>
      </w:pPr>
      <w:r w:rsidRPr="00AD7673">
        <w:rPr>
          <w:rFonts w:cs="Arial"/>
          <w:noProof/>
          <w:color w:val="auto"/>
          <w:sz w:val="22"/>
          <w:szCs w:val="22"/>
        </w:rPr>
        <w:t>Pembrokeshire</w:t>
      </w:r>
    </w:p>
    <w:p w14:paraId="1D6BA42E" w14:textId="77777777" w:rsidR="00B32A7B" w:rsidRPr="00AD7673" w:rsidRDefault="00B32A7B" w:rsidP="009A204E">
      <w:pPr>
        <w:pStyle w:val="Data"/>
        <w:spacing w:line="276" w:lineRule="auto"/>
        <w:ind w:firstLine="1276"/>
        <w:rPr>
          <w:rStyle w:val="change"/>
          <w:rFonts w:cs="Arial"/>
          <w:color w:val="auto"/>
          <w:sz w:val="22"/>
          <w:szCs w:val="22"/>
        </w:rPr>
      </w:pPr>
      <w:r w:rsidRPr="00AD7673">
        <w:rPr>
          <w:rFonts w:cs="Arial"/>
          <w:noProof/>
          <w:color w:val="auto"/>
          <w:sz w:val="22"/>
          <w:szCs w:val="22"/>
        </w:rPr>
        <w:t>SA65 9PG</w:t>
      </w:r>
    </w:p>
    <w:p w14:paraId="4586303C" w14:textId="77777777" w:rsidR="00B32A7B" w:rsidRPr="004A615E" w:rsidRDefault="00B32A7B" w:rsidP="009A204E">
      <w:pPr>
        <w:pStyle w:val="Heading3nonum"/>
        <w:spacing w:before="0" w:line="276" w:lineRule="auto"/>
        <w:ind w:firstLine="1276"/>
        <w:rPr>
          <w:b/>
          <w:color w:val="FF0000"/>
          <w:sz w:val="22"/>
          <w:szCs w:val="22"/>
        </w:rPr>
      </w:pPr>
    </w:p>
    <w:p w14:paraId="47F53820" w14:textId="77777777" w:rsidR="00B32A7B" w:rsidRPr="008036BE" w:rsidRDefault="00B32A7B" w:rsidP="009A204E">
      <w:pPr>
        <w:spacing w:before="0" w:after="0"/>
        <w:ind w:left="1276"/>
        <w:rPr>
          <w:sz w:val="22"/>
          <w:szCs w:val="22"/>
        </w:rPr>
      </w:pPr>
      <w:r w:rsidRPr="008036BE">
        <w:rPr>
          <w:sz w:val="22"/>
          <w:szCs w:val="22"/>
        </w:rPr>
        <w:t>to the extent authorised by and subject to the conditions of this permit.</w:t>
      </w:r>
    </w:p>
    <w:p w14:paraId="257704A9" w14:textId="77777777" w:rsidR="00B32A7B" w:rsidRPr="0049139F" w:rsidRDefault="00B32A7B"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32A7B" w:rsidRPr="0049139F" w14:paraId="41383A64" w14:textId="77777777" w:rsidTr="00166CA5">
        <w:trPr>
          <w:trHeight w:hRule="exact" w:val="393"/>
        </w:trPr>
        <w:tc>
          <w:tcPr>
            <w:tcW w:w="5387" w:type="dxa"/>
            <w:tcBorders>
              <w:top w:val="nil"/>
              <w:left w:val="nil"/>
              <w:right w:val="nil"/>
            </w:tcBorders>
          </w:tcPr>
          <w:p w14:paraId="61FA837C" w14:textId="77777777" w:rsidR="00B32A7B" w:rsidRPr="0049139F" w:rsidRDefault="00B32A7B"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2931FCF" w14:textId="77777777" w:rsidR="00B32A7B" w:rsidRPr="0049139F" w:rsidRDefault="00B32A7B" w:rsidP="00166CA5">
            <w:pPr>
              <w:pStyle w:val="Heading3nonum"/>
              <w:ind w:right="1701"/>
              <w:rPr>
                <w:sz w:val="22"/>
                <w:szCs w:val="22"/>
              </w:rPr>
            </w:pPr>
            <w:r w:rsidRPr="0049139F">
              <w:rPr>
                <w:sz w:val="22"/>
                <w:szCs w:val="22"/>
              </w:rPr>
              <w:t>Date</w:t>
            </w:r>
          </w:p>
        </w:tc>
      </w:tr>
      <w:tr w:rsidR="008241D3" w:rsidRPr="0049139F" w14:paraId="2CFD87B2" w14:textId="77777777" w:rsidTr="00166CA5">
        <w:trPr>
          <w:trHeight w:hRule="exact" w:val="977"/>
        </w:trPr>
        <w:tc>
          <w:tcPr>
            <w:tcW w:w="5387" w:type="dxa"/>
            <w:vAlign w:val="center"/>
          </w:tcPr>
          <w:p w14:paraId="2524E147" w14:textId="0AE7B2D5" w:rsidR="008241D3" w:rsidRPr="00950D58" w:rsidRDefault="008241D3" w:rsidP="008241D3">
            <w:pPr>
              <w:pStyle w:val="Heading3nonum"/>
              <w:ind w:right="34"/>
              <w:jc w:val="center"/>
              <w:rPr>
                <w:sz w:val="22"/>
                <w:szCs w:val="22"/>
              </w:rPr>
            </w:pPr>
            <w:r w:rsidRPr="008241D3">
              <w:rPr>
                <w:rFonts w:cs="Arial"/>
                <w:b/>
                <w:color w:val="auto"/>
                <w:sz w:val="22"/>
                <w:szCs w:val="22"/>
              </w:rPr>
              <w:t>Amy Nethercott</w:t>
            </w:r>
          </w:p>
        </w:tc>
        <w:tc>
          <w:tcPr>
            <w:tcW w:w="2551" w:type="dxa"/>
            <w:vAlign w:val="center"/>
          </w:tcPr>
          <w:p w14:paraId="12E31732" w14:textId="068AA6F7" w:rsidR="008241D3" w:rsidRPr="00950D58" w:rsidRDefault="008241D3" w:rsidP="008241D3">
            <w:pPr>
              <w:pStyle w:val="Heading3nonum"/>
              <w:spacing w:before="0" w:line="240" w:lineRule="auto"/>
              <w:jc w:val="center"/>
              <w:rPr>
                <w:b/>
                <w:color w:val="FF0000"/>
                <w:sz w:val="22"/>
                <w:szCs w:val="22"/>
              </w:rPr>
            </w:pPr>
            <w:r w:rsidRPr="008241D3">
              <w:rPr>
                <w:rFonts w:cs="Arial"/>
                <w:b/>
                <w:color w:val="auto"/>
                <w:sz w:val="22"/>
                <w:szCs w:val="22"/>
              </w:rPr>
              <w:t>22/06/2020</w:t>
            </w:r>
          </w:p>
        </w:tc>
      </w:tr>
    </w:tbl>
    <w:p w14:paraId="154B89CA" w14:textId="77777777" w:rsidR="00B32A7B" w:rsidRDefault="00B32A7B"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DF1C0DC" w14:textId="77777777" w:rsidR="00B32A7B" w:rsidRDefault="00B32A7B" w:rsidP="00166CA5">
      <w:pPr>
        <w:rPr>
          <w:rStyle w:val="Pink"/>
        </w:rPr>
      </w:pPr>
      <w:r>
        <w:rPr>
          <w:rStyle w:val="Pink"/>
        </w:rPr>
        <w:br w:type="page"/>
      </w:r>
    </w:p>
    <w:p w14:paraId="0E806D6D" w14:textId="77777777" w:rsidR="00B32A7B" w:rsidRDefault="00B32A7B" w:rsidP="00A9057C">
      <w:pPr>
        <w:pStyle w:val="Heading1"/>
        <w:ind w:left="567" w:right="686"/>
      </w:pPr>
      <w:r>
        <w:lastRenderedPageBreak/>
        <w:t>Conditions</w:t>
      </w:r>
    </w:p>
    <w:p w14:paraId="6FF2963B" w14:textId="77777777" w:rsidR="00B32A7B" w:rsidRPr="00F42B24" w:rsidRDefault="00B32A7B" w:rsidP="00A9057C">
      <w:pPr>
        <w:pStyle w:val="Bullet"/>
        <w:ind w:right="686" w:hanging="113"/>
        <w:rPr>
          <w:sz w:val="36"/>
          <w:szCs w:val="36"/>
        </w:rPr>
      </w:pPr>
      <w:r w:rsidRPr="00F42B24">
        <w:rPr>
          <w:sz w:val="36"/>
          <w:szCs w:val="36"/>
        </w:rPr>
        <w:t>Management</w:t>
      </w:r>
    </w:p>
    <w:p w14:paraId="487A5902" w14:textId="77777777" w:rsidR="00B32A7B" w:rsidRDefault="00B32A7B" w:rsidP="00A9057C">
      <w:pPr>
        <w:pStyle w:val="Bullet0"/>
        <w:numPr>
          <w:ilvl w:val="1"/>
          <w:numId w:val="2"/>
        </w:numPr>
        <w:ind w:right="686" w:hanging="113"/>
      </w:pPr>
      <w:r>
        <w:t>General management</w:t>
      </w:r>
    </w:p>
    <w:p w14:paraId="18B57A12" w14:textId="77777777" w:rsidR="00B32A7B" w:rsidRPr="00F42B24" w:rsidRDefault="00B32A7B"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0518BDF0" w14:textId="77777777" w:rsidR="00B32A7B" w:rsidRPr="00F42B24" w:rsidRDefault="00B32A7B"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13B58E9" w14:textId="77777777" w:rsidR="00B32A7B" w:rsidRPr="00F42B24" w:rsidRDefault="00B32A7B" w:rsidP="00072163">
      <w:pPr>
        <w:pStyle w:val="aBullet"/>
        <w:ind w:left="1560" w:right="686" w:hanging="424"/>
        <w:rPr>
          <w:sz w:val="18"/>
          <w:szCs w:val="18"/>
        </w:rPr>
      </w:pPr>
      <w:r w:rsidRPr="00F42B24">
        <w:rPr>
          <w:sz w:val="18"/>
          <w:szCs w:val="18"/>
        </w:rPr>
        <w:t>using sufficient competent persons and resources.</w:t>
      </w:r>
    </w:p>
    <w:p w14:paraId="7CCEA960" w14:textId="77777777" w:rsidR="00B32A7B" w:rsidRDefault="00B32A7B" w:rsidP="00072163">
      <w:pPr>
        <w:pStyle w:val="Bullet1"/>
        <w:ind w:right="686" w:hanging="113"/>
        <w:rPr>
          <w:sz w:val="18"/>
          <w:szCs w:val="18"/>
        </w:rPr>
      </w:pPr>
      <w:r w:rsidRPr="00F42B24">
        <w:rPr>
          <w:sz w:val="18"/>
          <w:szCs w:val="18"/>
        </w:rPr>
        <w:t xml:space="preserve">Records demonstrating compliance with condition 1.1.1 shall be maintained. </w:t>
      </w:r>
    </w:p>
    <w:p w14:paraId="1F44B3B3" w14:textId="77777777" w:rsidR="00B32A7B" w:rsidRPr="00072163" w:rsidRDefault="00B32A7B"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29AE9C31" w14:textId="77777777" w:rsidR="00B32A7B" w:rsidRPr="00F42B24" w:rsidRDefault="00B32A7B" w:rsidP="00A9057C">
      <w:pPr>
        <w:pStyle w:val="Bullet"/>
        <w:ind w:right="686" w:hanging="113"/>
        <w:rPr>
          <w:sz w:val="36"/>
          <w:szCs w:val="36"/>
        </w:rPr>
      </w:pPr>
      <w:r w:rsidRPr="00F42B24">
        <w:rPr>
          <w:sz w:val="36"/>
          <w:szCs w:val="36"/>
        </w:rPr>
        <w:t>Operations</w:t>
      </w:r>
    </w:p>
    <w:p w14:paraId="2AAAC630" w14:textId="77777777" w:rsidR="00B32A7B" w:rsidRPr="00166CA5" w:rsidRDefault="00B32A7B" w:rsidP="00A9057C">
      <w:pPr>
        <w:pStyle w:val="Bullet0"/>
        <w:ind w:right="686" w:hanging="113"/>
      </w:pPr>
      <w:r w:rsidRPr="00166CA5">
        <w:t>Permitted activities</w:t>
      </w:r>
    </w:p>
    <w:p w14:paraId="7481F6BA" w14:textId="77777777" w:rsidR="00B32A7B" w:rsidRPr="00166CA5" w:rsidRDefault="00B32A7B"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38E32EDD" w14:textId="77777777" w:rsidR="00B32A7B" w:rsidRPr="00166CA5" w:rsidRDefault="00B32A7B" w:rsidP="00A9057C">
      <w:pPr>
        <w:pStyle w:val="Bullet0"/>
        <w:ind w:right="686" w:hanging="113"/>
      </w:pPr>
      <w:r w:rsidRPr="00166CA5">
        <w:t xml:space="preserve">The site </w:t>
      </w:r>
    </w:p>
    <w:p w14:paraId="7E89A055" w14:textId="77777777" w:rsidR="00B32A7B" w:rsidRPr="00E152DE" w:rsidRDefault="00B32A7B"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00D8EB19" w14:textId="77777777" w:rsidR="00B32A7B" w:rsidRDefault="00B32A7B" w:rsidP="00A9057C">
      <w:pPr>
        <w:pStyle w:val="Bullet0"/>
        <w:ind w:right="686" w:hanging="113"/>
      </w:pPr>
      <w:r>
        <w:t>Operating techniques</w:t>
      </w:r>
    </w:p>
    <w:p w14:paraId="1CBFC845" w14:textId="77777777" w:rsidR="00B32A7B" w:rsidRPr="00385DA3" w:rsidRDefault="00B32A7B"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0472BCAA" w14:textId="77777777" w:rsidR="00B32A7B" w:rsidRPr="00177D84" w:rsidRDefault="00B32A7B"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40BC6A36" w14:textId="77777777" w:rsidR="00B32A7B" w:rsidRPr="00166CA5" w:rsidRDefault="00B32A7B"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17436E67" w14:textId="77777777" w:rsidR="00B32A7B" w:rsidRPr="00166CA5" w:rsidRDefault="00B32A7B"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10EF19DF" w14:textId="77777777" w:rsidR="00B32A7B" w:rsidRPr="00166CA5" w:rsidRDefault="00B32A7B"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FC0392F" w14:textId="77777777" w:rsidR="00B32A7B" w:rsidRPr="00182957" w:rsidRDefault="00B32A7B"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C5E8A41" w14:textId="77777777" w:rsidR="00B32A7B" w:rsidRPr="00166CA5" w:rsidRDefault="00B32A7B"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61EAB2B5" w14:textId="77777777" w:rsidR="00B32A7B" w:rsidRPr="003B766F" w:rsidRDefault="00B32A7B"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03D6B475" w14:textId="77777777" w:rsidR="00B32A7B" w:rsidRPr="00166CA5" w:rsidRDefault="00B32A7B"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5ED592CA" w14:textId="77777777" w:rsidR="00B32A7B" w:rsidRPr="00C0308C" w:rsidRDefault="00B32A7B"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426D489E" w14:textId="77777777" w:rsidR="00B32A7B" w:rsidRPr="00F42B24" w:rsidRDefault="00B32A7B" w:rsidP="00A9057C">
      <w:pPr>
        <w:pStyle w:val="Bullet"/>
        <w:ind w:hanging="113"/>
        <w:rPr>
          <w:sz w:val="36"/>
          <w:szCs w:val="36"/>
        </w:rPr>
      </w:pPr>
      <w:r w:rsidRPr="00F42B24">
        <w:rPr>
          <w:sz w:val="36"/>
          <w:szCs w:val="36"/>
        </w:rPr>
        <w:t>Emissions and monitoring</w:t>
      </w:r>
    </w:p>
    <w:p w14:paraId="7587AB30" w14:textId="77777777" w:rsidR="00B32A7B" w:rsidRPr="00166CA5" w:rsidRDefault="00B32A7B" w:rsidP="00A9057C">
      <w:pPr>
        <w:pStyle w:val="Bullet0"/>
        <w:ind w:hanging="113"/>
        <w:rPr>
          <w:rStyle w:val="Red"/>
          <w:color w:val="auto"/>
        </w:rPr>
      </w:pPr>
      <w:r w:rsidRPr="00166CA5">
        <w:rPr>
          <w:rStyle w:val="Red"/>
          <w:color w:val="auto"/>
        </w:rPr>
        <w:t xml:space="preserve">Monitoring </w:t>
      </w:r>
    </w:p>
    <w:p w14:paraId="70BF4FD0" w14:textId="77777777" w:rsidR="00B32A7B" w:rsidRPr="00166CA5" w:rsidRDefault="00B32A7B"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7665D6AB" w14:textId="77777777" w:rsidR="00B32A7B" w:rsidRPr="00166CA5" w:rsidRDefault="00B32A7B"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3BE964EB" w14:textId="77777777" w:rsidR="00B32A7B" w:rsidRPr="00166CA5" w:rsidRDefault="00B32A7B"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03D15C86" w14:textId="77777777" w:rsidR="00B32A7B" w:rsidRPr="00166CA5" w:rsidRDefault="00B32A7B"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11D7294B" w14:textId="77777777" w:rsidR="00B32A7B" w:rsidRPr="00166CA5" w:rsidRDefault="00B32A7B"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657E6F6" w14:textId="77777777" w:rsidR="00B32A7B" w:rsidRPr="00F42B24" w:rsidRDefault="00B32A7B" w:rsidP="00A9057C">
      <w:pPr>
        <w:pStyle w:val="Bullet"/>
        <w:ind w:hanging="113"/>
        <w:rPr>
          <w:sz w:val="36"/>
          <w:szCs w:val="36"/>
        </w:rPr>
      </w:pPr>
      <w:r w:rsidRPr="00F42B24">
        <w:rPr>
          <w:sz w:val="36"/>
          <w:szCs w:val="36"/>
        </w:rPr>
        <w:t>Information</w:t>
      </w:r>
    </w:p>
    <w:p w14:paraId="75440E22" w14:textId="77777777" w:rsidR="00B32A7B" w:rsidRDefault="00B32A7B" w:rsidP="00A9057C">
      <w:pPr>
        <w:pStyle w:val="Bullet0"/>
        <w:ind w:hanging="113"/>
      </w:pPr>
      <w:r>
        <w:t>Records</w:t>
      </w:r>
    </w:p>
    <w:p w14:paraId="4EDF12FB" w14:textId="77777777" w:rsidR="00B32A7B" w:rsidRPr="00F42B24" w:rsidRDefault="00B32A7B" w:rsidP="00A9057C">
      <w:pPr>
        <w:pStyle w:val="Bullet1"/>
        <w:ind w:hanging="113"/>
        <w:rPr>
          <w:sz w:val="18"/>
          <w:szCs w:val="18"/>
        </w:rPr>
      </w:pPr>
      <w:r w:rsidRPr="00F42B24">
        <w:rPr>
          <w:sz w:val="18"/>
          <w:szCs w:val="18"/>
        </w:rPr>
        <w:t>All records required to be made by schedule 3, 4 and 5 to this permit shall:</w:t>
      </w:r>
    </w:p>
    <w:p w14:paraId="5EE7FEEC" w14:textId="77777777" w:rsidR="00B32A7B" w:rsidRPr="00F42B24" w:rsidRDefault="00B32A7B" w:rsidP="00524681">
      <w:pPr>
        <w:pStyle w:val="aBullet"/>
        <w:tabs>
          <w:tab w:val="num" w:pos="1701"/>
        </w:tabs>
        <w:ind w:left="1701" w:hanging="567"/>
        <w:rPr>
          <w:sz w:val="18"/>
          <w:szCs w:val="18"/>
        </w:rPr>
      </w:pPr>
      <w:r w:rsidRPr="00F42B24">
        <w:rPr>
          <w:sz w:val="18"/>
          <w:szCs w:val="18"/>
        </w:rPr>
        <w:t>be legible;</w:t>
      </w:r>
    </w:p>
    <w:p w14:paraId="052B987A" w14:textId="77777777" w:rsidR="00B32A7B" w:rsidRPr="00F42B24" w:rsidRDefault="00B32A7B" w:rsidP="00524681">
      <w:pPr>
        <w:pStyle w:val="aBullet"/>
        <w:tabs>
          <w:tab w:val="num" w:pos="1701"/>
        </w:tabs>
        <w:ind w:left="1701" w:hanging="567"/>
        <w:rPr>
          <w:sz w:val="18"/>
          <w:szCs w:val="18"/>
        </w:rPr>
      </w:pPr>
      <w:r w:rsidRPr="00F42B24">
        <w:rPr>
          <w:sz w:val="18"/>
          <w:szCs w:val="18"/>
        </w:rPr>
        <w:t>be made as soon as reasonably practicable;</w:t>
      </w:r>
    </w:p>
    <w:p w14:paraId="748533A5" w14:textId="77777777" w:rsidR="00B32A7B" w:rsidRPr="00F42B24" w:rsidRDefault="00B32A7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51B2B0A" w14:textId="77777777" w:rsidR="00B32A7B" w:rsidRDefault="00B32A7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E4F0043" w14:textId="77777777" w:rsidR="00B32A7B" w:rsidRPr="00E35108" w:rsidRDefault="00B32A7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7C9FE2D" w14:textId="77777777" w:rsidR="00B32A7B" w:rsidRDefault="00B32A7B" w:rsidP="00A9057C">
      <w:pPr>
        <w:pStyle w:val="Bullet0"/>
        <w:ind w:hanging="113"/>
      </w:pPr>
      <w:r>
        <w:lastRenderedPageBreak/>
        <w:t>Reporting</w:t>
      </w:r>
    </w:p>
    <w:p w14:paraId="4B28FDA8" w14:textId="77777777" w:rsidR="00B32A7B" w:rsidRPr="00F42B24" w:rsidRDefault="00B32A7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E97F2CA" w14:textId="77777777" w:rsidR="00B32A7B" w:rsidRPr="00166CA5" w:rsidRDefault="00B32A7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64A2AA4" w14:textId="77777777" w:rsidR="00B32A7B" w:rsidRPr="00166CA5" w:rsidRDefault="00B32A7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0652A7C7" w14:textId="77777777" w:rsidR="00B32A7B" w:rsidRPr="00166CA5" w:rsidRDefault="00B32A7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2BFB3ABC" w14:textId="77777777" w:rsidR="00B32A7B" w:rsidRPr="00C0308C" w:rsidRDefault="00B32A7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0091609" w14:textId="77777777" w:rsidR="00B32A7B" w:rsidRDefault="00B32A7B" w:rsidP="00A9057C">
      <w:pPr>
        <w:pStyle w:val="Bullet0"/>
        <w:ind w:hanging="113"/>
      </w:pPr>
      <w:r>
        <w:t>Notifications</w:t>
      </w:r>
    </w:p>
    <w:p w14:paraId="579F4C02" w14:textId="77777777" w:rsidR="00B32A7B" w:rsidRPr="00F42B24" w:rsidRDefault="00B32A7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533C26B" w14:textId="77777777" w:rsidR="00B32A7B" w:rsidRPr="00F42B24" w:rsidRDefault="00B32A7B"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DB6469A" w14:textId="77777777" w:rsidR="00B32A7B" w:rsidRPr="00F42B24" w:rsidRDefault="00B32A7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4BF89F0" w14:textId="77777777" w:rsidR="00B32A7B" w:rsidRPr="00F42B24" w:rsidRDefault="00B32A7B" w:rsidP="00AF798D">
      <w:pPr>
        <w:pStyle w:val="ListParagraph"/>
        <w:ind w:left="1134"/>
        <w:rPr>
          <w:sz w:val="18"/>
          <w:szCs w:val="18"/>
        </w:rPr>
      </w:pPr>
      <w:r w:rsidRPr="00F42B24">
        <w:rPr>
          <w:sz w:val="18"/>
          <w:szCs w:val="18"/>
        </w:rPr>
        <w:t>Where the operator is a registered company:</w:t>
      </w:r>
    </w:p>
    <w:p w14:paraId="531BB01A" w14:textId="77777777" w:rsidR="00B32A7B" w:rsidRPr="00F42B24" w:rsidRDefault="00B32A7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83FAF35" w14:textId="77777777" w:rsidR="00B32A7B" w:rsidRPr="00F42B24" w:rsidRDefault="00B32A7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E317551" w14:textId="77777777" w:rsidR="00B32A7B" w:rsidRPr="00F42B24" w:rsidRDefault="00B32A7B" w:rsidP="00AF798D">
      <w:pPr>
        <w:pStyle w:val="ListParagraph"/>
        <w:ind w:left="1134"/>
        <w:rPr>
          <w:sz w:val="18"/>
          <w:szCs w:val="18"/>
        </w:rPr>
      </w:pPr>
      <w:r w:rsidRPr="00F42B24">
        <w:rPr>
          <w:sz w:val="18"/>
          <w:szCs w:val="18"/>
        </w:rPr>
        <w:t>Where the operator is a corporate body other than a registered company:</w:t>
      </w:r>
    </w:p>
    <w:p w14:paraId="7A6EA84C" w14:textId="77777777" w:rsidR="00B32A7B" w:rsidRPr="00524681" w:rsidRDefault="00B32A7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23B5FD4" w14:textId="77777777" w:rsidR="00B32A7B" w:rsidRPr="00F42B24" w:rsidRDefault="00B32A7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AD7F101" w14:textId="77777777" w:rsidR="00B32A7B" w:rsidRDefault="00B32A7B" w:rsidP="00A9057C">
      <w:pPr>
        <w:pStyle w:val="Bullet0"/>
        <w:ind w:hanging="113"/>
      </w:pPr>
      <w:r>
        <w:t>Interpretation</w:t>
      </w:r>
    </w:p>
    <w:p w14:paraId="0945748F" w14:textId="77777777" w:rsidR="00B32A7B" w:rsidRPr="00F42B24" w:rsidRDefault="00B32A7B" w:rsidP="00A9057C">
      <w:pPr>
        <w:pStyle w:val="Bullet1"/>
        <w:ind w:hanging="113"/>
        <w:rPr>
          <w:sz w:val="18"/>
          <w:szCs w:val="18"/>
        </w:rPr>
      </w:pPr>
      <w:r w:rsidRPr="00F42B24">
        <w:rPr>
          <w:sz w:val="18"/>
          <w:szCs w:val="18"/>
        </w:rPr>
        <w:t>In this permit the expressions listed in schedule 6 shall have the meaning given in that schedule.</w:t>
      </w:r>
    </w:p>
    <w:p w14:paraId="4895371D" w14:textId="77777777" w:rsidR="00B32A7B" w:rsidRPr="00F42B24" w:rsidRDefault="00B32A7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F7030F9" w14:textId="77777777" w:rsidR="00B32A7B" w:rsidRDefault="00B32A7B" w:rsidP="00FB03C2"/>
    <w:p w14:paraId="2E138757" w14:textId="77777777" w:rsidR="00B32A7B" w:rsidRDefault="00B32A7B" w:rsidP="00FB03C2"/>
    <w:p w14:paraId="3E3BE800" w14:textId="77777777" w:rsidR="00B32A7B" w:rsidRDefault="00B32A7B">
      <w:pPr>
        <w:spacing w:before="0" w:after="0" w:line="240" w:lineRule="auto"/>
      </w:pPr>
      <w:r>
        <w:br w:type="page"/>
      </w:r>
    </w:p>
    <w:p w14:paraId="1B402836" w14:textId="77777777" w:rsidR="00B32A7B" w:rsidRPr="00FB03C2" w:rsidRDefault="00B32A7B"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B32A7B" w:rsidRPr="00D71970" w14:paraId="23F50264"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7535BCA" w14:textId="77777777" w:rsidR="00B32A7B" w:rsidRPr="00D71970" w:rsidRDefault="00B32A7B" w:rsidP="002F652A">
            <w:pPr>
              <w:pStyle w:val="TableText"/>
              <w:rPr>
                <w:sz w:val="18"/>
                <w:szCs w:val="18"/>
              </w:rPr>
            </w:pPr>
            <w:r w:rsidRPr="00D71970">
              <w:rPr>
                <w:sz w:val="18"/>
                <w:szCs w:val="18"/>
              </w:rPr>
              <w:t>Table S1.1 Activities</w:t>
            </w:r>
          </w:p>
        </w:tc>
      </w:tr>
      <w:tr w:rsidR="00B32A7B" w:rsidRPr="00D71970" w14:paraId="372BD35F"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09697E0A" w14:textId="77777777" w:rsidR="00B32A7B" w:rsidRPr="009E1AA7" w:rsidRDefault="00B32A7B"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2F14F297" w14:textId="77777777" w:rsidR="00B32A7B" w:rsidRPr="009E1AA7" w:rsidRDefault="00B32A7B" w:rsidP="002F652A">
            <w:pPr>
              <w:pStyle w:val="TableText"/>
              <w:rPr>
                <w:sz w:val="18"/>
                <w:szCs w:val="18"/>
              </w:rPr>
            </w:pPr>
            <w:r w:rsidRPr="009E1AA7">
              <w:rPr>
                <w:sz w:val="18"/>
                <w:szCs w:val="18"/>
              </w:rPr>
              <w:t>Description of activity</w:t>
            </w:r>
          </w:p>
        </w:tc>
        <w:tc>
          <w:tcPr>
            <w:tcW w:w="2571" w:type="pct"/>
          </w:tcPr>
          <w:p w14:paraId="51AB6418" w14:textId="77777777" w:rsidR="00B32A7B" w:rsidRPr="009E1AA7" w:rsidRDefault="00B32A7B" w:rsidP="002F652A">
            <w:pPr>
              <w:pStyle w:val="TableText"/>
              <w:rPr>
                <w:sz w:val="18"/>
                <w:szCs w:val="18"/>
              </w:rPr>
            </w:pPr>
            <w:r w:rsidRPr="009E1AA7">
              <w:rPr>
                <w:sz w:val="18"/>
                <w:szCs w:val="18"/>
              </w:rPr>
              <w:t>Limits of specified activity</w:t>
            </w:r>
          </w:p>
        </w:tc>
      </w:tr>
      <w:tr w:rsidR="00B32A7B" w:rsidRPr="006B3F41" w14:paraId="36C4CE8B" w14:textId="77777777" w:rsidTr="009E1AA7">
        <w:trPr>
          <w:cantSplit/>
        </w:trPr>
        <w:tc>
          <w:tcPr>
            <w:tcW w:w="564" w:type="pct"/>
          </w:tcPr>
          <w:p w14:paraId="2758B782" w14:textId="77777777" w:rsidR="00B32A7B" w:rsidRPr="009E1AA7" w:rsidRDefault="00B32A7B" w:rsidP="002F652A">
            <w:pPr>
              <w:pStyle w:val="TableText"/>
              <w:rPr>
                <w:rStyle w:val="Blue"/>
                <w:color w:val="auto"/>
                <w:sz w:val="18"/>
                <w:szCs w:val="18"/>
              </w:rPr>
            </w:pPr>
            <w:r w:rsidRPr="009E1AA7">
              <w:rPr>
                <w:rStyle w:val="Blue"/>
                <w:color w:val="auto"/>
                <w:sz w:val="18"/>
                <w:szCs w:val="18"/>
              </w:rPr>
              <w:t>A1</w:t>
            </w:r>
          </w:p>
        </w:tc>
        <w:tc>
          <w:tcPr>
            <w:tcW w:w="1865" w:type="pct"/>
          </w:tcPr>
          <w:p w14:paraId="1184C175" w14:textId="77777777" w:rsidR="00B32A7B" w:rsidRPr="009E1AA7" w:rsidRDefault="00B32A7B"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2CFE6711" w14:textId="2230EA27" w:rsidR="00B32A7B" w:rsidRPr="009E1AA7" w:rsidRDefault="006E5A2F" w:rsidP="002F652A">
            <w:pPr>
              <w:pStyle w:val="TableText"/>
              <w:rPr>
                <w:rStyle w:val="Blue"/>
                <w:color w:val="auto"/>
                <w:sz w:val="18"/>
                <w:szCs w:val="18"/>
              </w:rPr>
            </w:pPr>
            <w:r>
              <w:rPr>
                <w:rStyle w:val="Blue"/>
                <w:color w:val="auto"/>
                <w:sz w:val="18"/>
                <w:szCs w:val="18"/>
              </w:rPr>
              <w:t xml:space="preserve">Discharge will occur along the long sea outfall when the </w:t>
            </w:r>
            <w:r w:rsidR="004D2353">
              <w:rPr>
                <w:rStyle w:val="Blue"/>
                <w:color w:val="auto"/>
                <w:sz w:val="18"/>
                <w:szCs w:val="18"/>
              </w:rPr>
              <w:t xml:space="preserve">storm sewage </w:t>
            </w:r>
            <w:r w:rsidR="00E72122">
              <w:rPr>
                <w:rStyle w:val="Blue"/>
                <w:color w:val="auto"/>
                <w:sz w:val="18"/>
                <w:szCs w:val="18"/>
              </w:rPr>
              <w:t>passes forward at</w:t>
            </w:r>
            <w:r>
              <w:rPr>
                <w:rStyle w:val="Blue"/>
                <w:color w:val="auto"/>
                <w:sz w:val="18"/>
                <w:szCs w:val="18"/>
              </w:rPr>
              <w:t xml:space="preserve"> 56 l/s</w:t>
            </w:r>
            <w:r w:rsidR="0025315E">
              <w:rPr>
                <w:rStyle w:val="Blue"/>
                <w:color w:val="auto"/>
                <w:sz w:val="18"/>
                <w:szCs w:val="18"/>
              </w:rPr>
              <w:t xml:space="preserve"> and the outfall is not tide</w:t>
            </w:r>
            <w:r w:rsidR="007E5E2E">
              <w:rPr>
                <w:rStyle w:val="Blue"/>
                <w:color w:val="auto"/>
                <w:sz w:val="18"/>
                <w:szCs w:val="18"/>
              </w:rPr>
              <w:t>-</w:t>
            </w:r>
            <w:r w:rsidR="0025315E">
              <w:rPr>
                <w:rStyle w:val="Blue"/>
                <w:color w:val="auto"/>
                <w:sz w:val="18"/>
                <w:szCs w:val="18"/>
              </w:rPr>
              <w:t>locked.</w:t>
            </w:r>
            <w:r w:rsidR="007E5E2E">
              <w:rPr>
                <w:rStyle w:val="Blue"/>
                <w:color w:val="auto"/>
                <w:sz w:val="18"/>
                <w:szCs w:val="18"/>
              </w:rPr>
              <w:t xml:space="preserve"> When the long sea outfall is tide-locked and the </w:t>
            </w:r>
            <w:r w:rsidR="00267E28">
              <w:rPr>
                <w:rStyle w:val="Blue"/>
                <w:color w:val="auto"/>
                <w:sz w:val="18"/>
                <w:szCs w:val="18"/>
              </w:rPr>
              <w:t xml:space="preserve">storm sewage </w:t>
            </w:r>
            <w:r w:rsidR="00E72122" w:rsidRPr="00E411AD">
              <w:rPr>
                <w:rStyle w:val="Blue"/>
                <w:color w:val="auto"/>
                <w:sz w:val="18"/>
                <w:szCs w:val="18"/>
              </w:rPr>
              <w:t>passes forward at</w:t>
            </w:r>
            <w:r w:rsidR="00267E28" w:rsidRPr="00E411AD">
              <w:rPr>
                <w:rStyle w:val="Blue"/>
                <w:color w:val="auto"/>
                <w:sz w:val="18"/>
                <w:szCs w:val="18"/>
              </w:rPr>
              <w:t xml:space="preserve"> </w:t>
            </w:r>
            <w:r w:rsidR="00267E28">
              <w:rPr>
                <w:rStyle w:val="Blue"/>
                <w:color w:val="auto"/>
                <w:sz w:val="18"/>
                <w:szCs w:val="18"/>
              </w:rPr>
              <w:t>32 l/s, it will overflow to the short sea outfall.</w:t>
            </w:r>
          </w:p>
        </w:tc>
      </w:tr>
      <w:tr w:rsidR="00B32A7B" w:rsidRPr="00245C4B" w14:paraId="7938CFFA" w14:textId="77777777" w:rsidTr="009E1AA7">
        <w:trPr>
          <w:cantSplit/>
          <w:trHeight w:val="2431"/>
        </w:trPr>
        <w:tc>
          <w:tcPr>
            <w:tcW w:w="564" w:type="pct"/>
          </w:tcPr>
          <w:p w14:paraId="37347C65" w14:textId="77777777" w:rsidR="00B32A7B" w:rsidRPr="009E1AA7" w:rsidRDefault="00B32A7B" w:rsidP="002F652A">
            <w:pPr>
              <w:pStyle w:val="TableText"/>
              <w:rPr>
                <w:rStyle w:val="Blue"/>
                <w:color w:val="auto"/>
                <w:sz w:val="18"/>
                <w:szCs w:val="18"/>
              </w:rPr>
            </w:pPr>
            <w:r w:rsidRPr="009E1AA7">
              <w:rPr>
                <w:rStyle w:val="Blue"/>
                <w:color w:val="auto"/>
                <w:sz w:val="18"/>
                <w:szCs w:val="18"/>
              </w:rPr>
              <w:t>A2</w:t>
            </w:r>
          </w:p>
        </w:tc>
        <w:tc>
          <w:tcPr>
            <w:tcW w:w="1865" w:type="pct"/>
          </w:tcPr>
          <w:p w14:paraId="7394F69F" w14:textId="77777777" w:rsidR="00B32A7B" w:rsidRPr="009E1AA7" w:rsidRDefault="00B32A7B"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34C619FD" w14:textId="77777777" w:rsidR="00B32A7B" w:rsidRPr="009E1AA7" w:rsidRDefault="00B32A7B"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2EDFCBDD" w14:textId="77777777" w:rsidR="00B32A7B" w:rsidRPr="009E1AA7" w:rsidRDefault="00B32A7B" w:rsidP="002F652A">
            <w:pPr>
              <w:pStyle w:val="TableBulletL1"/>
              <w:rPr>
                <w:rStyle w:val="Blue"/>
                <w:color w:val="auto"/>
                <w:sz w:val="18"/>
                <w:szCs w:val="18"/>
              </w:rPr>
            </w:pPr>
            <w:r w:rsidRPr="009E1AA7">
              <w:rPr>
                <w:rStyle w:val="Blue"/>
                <w:color w:val="auto"/>
                <w:sz w:val="18"/>
                <w:szCs w:val="18"/>
              </w:rPr>
              <w:t xml:space="preserve">electrical power failure; </w:t>
            </w:r>
          </w:p>
          <w:p w14:paraId="5A9CA5AA" w14:textId="77777777" w:rsidR="00B32A7B" w:rsidRPr="009E1AA7" w:rsidRDefault="00B32A7B" w:rsidP="002F652A">
            <w:pPr>
              <w:pStyle w:val="TableBulletL1"/>
              <w:rPr>
                <w:rStyle w:val="Blue"/>
                <w:color w:val="auto"/>
                <w:sz w:val="18"/>
                <w:szCs w:val="18"/>
              </w:rPr>
            </w:pPr>
            <w:r w:rsidRPr="009E1AA7">
              <w:rPr>
                <w:rStyle w:val="Blue"/>
                <w:color w:val="auto"/>
                <w:sz w:val="18"/>
                <w:szCs w:val="18"/>
              </w:rPr>
              <w:t>mechanical breakdown of duty and standby pumps;</w:t>
            </w:r>
          </w:p>
          <w:p w14:paraId="468C566E" w14:textId="77777777" w:rsidR="00B32A7B" w:rsidRPr="009E1AA7" w:rsidRDefault="00B32A7B" w:rsidP="002F652A">
            <w:pPr>
              <w:pStyle w:val="TableBulletL1"/>
              <w:rPr>
                <w:rStyle w:val="Blue"/>
                <w:color w:val="auto"/>
                <w:sz w:val="18"/>
                <w:szCs w:val="18"/>
              </w:rPr>
            </w:pPr>
            <w:r w:rsidRPr="009E1AA7">
              <w:rPr>
                <w:rStyle w:val="Blue"/>
                <w:color w:val="auto"/>
                <w:sz w:val="18"/>
                <w:szCs w:val="18"/>
              </w:rPr>
              <w:t>rising main failure;</w:t>
            </w:r>
          </w:p>
          <w:p w14:paraId="10DC947A" w14:textId="77777777" w:rsidR="00B32A7B" w:rsidRPr="009E1AA7" w:rsidRDefault="00B32A7B" w:rsidP="002F652A">
            <w:pPr>
              <w:pStyle w:val="TableBulletL1"/>
              <w:rPr>
                <w:rStyle w:val="Blue"/>
                <w:color w:val="auto"/>
                <w:sz w:val="18"/>
                <w:szCs w:val="18"/>
              </w:rPr>
            </w:pPr>
            <w:r w:rsidRPr="009E1AA7">
              <w:rPr>
                <w:rStyle w:val="Blue"/>
                <w:color w:val="auto"/>
                <w:sz w:val="18"/>
                <w:szCs w:val="18"/>
              </w:rPr>
              <w:t>blockage of the downstream sewer.</w:t>
            </w:r>
          </w:p>
        </w:tc>
      </w:tr>
    </w:tbl>
    <w:p w14:paraId="138FAADA" w14:textId="77777777" w:rsidR="00B32A7B" w:rsidRDefault="00B32A7B"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B32A7B" w:rsidRPr="00D71970" w14:paraId="77ADC61F"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99A1895" w14:textId="77777777" w:rsidR="00B32A7B" w:rsidRPr="00D71970" w:rsidRDefault="00B32A7B" w:rsidP="002F652A">
            <w:pPr>
              <w:pStyle w:val="TableText"/>
              <w:rPr>
                <w:sz w:val="18"/>
                <w:szCs w:val="18"/>
              </w:rPr>
            </w:pPr>
            <w:r w:rsidRPr="00D71970">
              <w:rPr>
                <w:sz w:val="18"/>
                <w:szCs w:val="18"/>
              </w:rPr>
              <w:t>Table S1.2 Operating techniques</w:t>
            </w:r>
          </w:p>
        </w:tc>
      </w:tr>
      <w:tr w:rsidR="00B32A7B" w:rsidRPr="00D71970" w14:paraId="76533890"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609683BA" w14:textId="77777777" w:rsidR="00B32A7B" w:rsidRPr="006B3F41" w:rsidRDefault="00B32A7B"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09486924" w14:textId="77777777" w:rsidR="00B32A7B" w:rsidRPr="00D71970" w:rsidRDefault="00B32A7B" w:rsidP="002F652A">
            <w:pPr>
              <w:pStyle w:val="TableText"/>
              <w:rPr>
                <w:sz w:val="18"/>
                <w:szCs w:val="18"/>
              </w:rPr>
            </w:pPr>
            <w:r w:rsidRPr="00D71970">
              <w:rPr>
                <w:sz w:val="18"/>
                <w:szCs w:val="18"/>
              </w:rPr>
              <w:t>Description of documentation</w:t>
            </w:r>
          </w:p>
        </w:tc>
        <w:tc>
          <w:tcPr>
            <w:tcW w:w="1737" w:type="pct"/>
          </w:tcPr>
          <w:p w14:paraId="39F63324" w14:textId="77777777" w:rsidR="00B32A7B" w:rsidRPr="00D71970" w:rsidRDefault="00B32A7B" w:rsidP="002F652A">
            <w:pPr>
              <w:pStyle w:val="TableText"/>
              <w:rPr>
                <w:sz w:val="18"/>
                <w:szCs w:val="18"/>
              </w:rPr>
            </w:pPr>
            <w:r w:rsidRPr="00D71970">
              <w:rPr>
                <w:sz w:val="18"/>
                <w:szCs w:val="18"/>
              </w:rPr>
              <w:t>Parts</w:t>
            </w:r>
          </w:p>
        </w:tc>
        <w:tc>
          <w:tcPr>
            <w:tcW w:w="1451" w:type="pct"/>
          </w:tcPr>
          <w:p w14:paraId="3514B43C" w14:textId="77777777" w:rsidR="00B32A7B" w:rsidRPr="00D71970" w:rsidRDefault="00B32A7B" w:rsidP="002F652A">
            <w:pPr>
              <w:pStyle w:val="TableText"/>
              <w:rPr>
                <w:sz w:val="18"/>
                <w:szCs w:val="18"/>
              </w:rPr>
            </w:pPr>
            <w:r w:rsidRPr="00D71970">
              <w:rPr>
                <w:sz w:val="18"/>
                <w:szCs w:val="18"/>
              </w:rPr>
              <w:t>Date Received</w:t>
            </w:r>
          </w:p>
        </w:tc>
      </w:tr>
      <w:tr w:rsidR="00B32A7B" w:rsidRPr="006B3F41" w14:paraId="4D31E1D6" w14:textId="77777777" w:rsidTr="009E1AA7">
        <w:trPr>
          <w:cantSplit/>
        </w:trPr>
        <w:tc>
          <w:tcPr>
            <w:tcW w:w="751" w:type="pct"/>
          </w:tcPr>
          <w:p w14:paraId="71ADD330" w14:textId="77777777" w:rsidR="00B32A7B" w:rsidRPr="006B3F41" w:rsidRDefault="00B32A7B" w:rsidP="002F652A">
            <w:pPr>
              <w:pStyle w:val="TableText"/>
              <w:rPr>
                <w:rStyle w:val="Blue"/>
                <w:color w:val="auto"/>
                <w:sz w:val="18"/>
                <w:szCs w:val="18"/>
              </w:rPr>
            </w:pPr>
            <w:r>
              <w:rPr>
                <w:rStyle w:val="Blue"/>
                <w:color w:val="auto"/>
                <w:sz w:val="18"/>
                <w:szCs w:val="18"/>
              </w:rPr>
              <w:t>A2</w:t>
            </w:r>
          </w:p>
        </w:tc>
        <w:tc>
          <w:tcPr>
            <w:tcW w:w="1061" w:type="pct"/>
          </w:tcPr>
          <w:p w14:paraId="348BC16A" w14:textId="77777777" w:rsidR="00B32A7B" w:rsidRPr="006B3F41" w:rsidRDefault="00B32A7B"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7087C56A" w14:textId="77777777" w:rsidR="00B32A7B" w:rsidRPr="006B3F41" w:rsidRDefault="00B32A7B" w:rsidP="002F652A">
            <w:pPr>
              <w:pStyle w:val="TableText"/>
              <w:rPr>
                <w:rStyle w:val="Blue"/>
                <w:color w:val="auto"/>
                <w:sz w:val="18"/>
                <w:szCs w:val="18"/>
              </w:rPr>
            </w:pPr>
            <w:r w:rsidRPr="006B3F41">
              <w:rPr>
                <w:rStyle w:val="Blue"/>
                <w:color w:val="auto"/>
                <w:sz w:val="18"/>
                <w:szCs w:val="18"/>
              </w:rPr>
              <w:t>All</w:t>
            </w:r>
          </w:p>
        </w:tc>
        <w:tc>
          <w:tcPr>
            <w:tcW w:w="1451" w:type="pct"/>
          </w:tcPr>
          <w:p w14:paraId="23AD5F68" w14:textId="77777777" w:rsidR="00B32A7B" w:rsidRPr="006B3F41" w:rsidRDefault="00B32A7B" w:rsidP="002F652A">
            <w:pPr>
              <w:pStyle w:val="TableText"/>
              <w:rPr>
                <w:rStyle w:val="Blue"/>
                <w:color w:val="auto"/>
                <w:sz w:val="18"/>
                <w:szCs w:val="18"/>
              </w:rPr>
            </w:pPr>
            <w:r w:rsidRPr="006B3F41">
              <w:rPr>
                <w:rStyle w:val="Blue"/>
                <w:color w:val="auto"/>
                <w:sz w:val="18"/>
                <w:szCs w:val="18"/>
              </w:rPr>
              <w:t>Upon request by Natural Resources Wales</w:t>
            </w:r>
          </w:p>
        </w:tc>
      </w:tr>
    </w:tbl>
    <w:p w14:paraId="0DB1AC68" w14:textId="77777777" w:rsidR="00B32A7B" w:rsidRPr="004921D8" w:rsidRDefault="00B32A7B" w:rsidP="00A9057C">
      <w:pPr>
        <w:ind w:left="567"/>
        <w:rPr>
          <w:rStyle w:val="Pink"/>
          <w:sz w:val="18"/>
          <w:szCs w:val="18"/>
        </w:rPr>
      </w:pPr>
    </w:p>
    <w:p w14:paraId="742FC734" w14:textId="77777777" w:rsidR="00B32A7B" w:rsidRDefault="00B32A7B">
      <w:pPr>
        <w:spacing w:before="0" w:after="0" w:line="240" w:lineRule="auto"/>
      </w:pPr>
      <w:r>
        <w:br w:type="page"/>
      </w:r>
    </w:p>
    <w:p w14:paraId="67FA0349" w14:textId="77777777" w:rsidR="00B32A7B" w:rsidRDefault="00B32A7B" w:rsidP="00A9057C">
      <w:pPr>
        <w:pStyle w:val="Heading1"/>
        <w:ind w:left="567"/>
      </w:pPr>
      <w:r>
        <w:lastRenderedPageBreak/>
        <w:t xml:space="preserve">Schedule 2 </w:t>
      </w:r>
      <w:r w:rsidRPr="00926B5E">
        <w:t>–</w:t>
      </w:r>
      <w:r>
        <w:t xml:space="preserve"> Waste types, raw materials and fuels</w:t>
      </w:r>
    </w:p>
    <w:p w14:paraId="7D5CE8D9" w14:textId="77777777" w:rsidR="00B32A7B" w:rsidRPr="004921D8" w:rsidRDefault="00B32A7B" w:rsidP="00A9057C">
      <w:pPr>
        <w:ind w:left="567"/>
        <w:rPr>
          <w:sz w:val="18"/>
          <w:szCs w:val="18"/>
        </w:rPr>
      </w:pPr>
      <w:r w:rsidRPr="004921D8">
        <w:rPr>
          <w:sz w:val="18"/>
          <w:szCs w:val="18"/>
        </w:rPr>
        <w:t>Schedule 2 not in use.</w:t>
      </w:r>
    </w:p>
    <w:p w14:paraId="705DCB29" w14:textId="77777777" w:rsidR="00B32A7B" w:rsidRDefault="00B32A7B" w:rsidP="00926B5E"/>
    <w:p w14:paraId="5947C753" w14:textId="77777777" w:rsidR="00B32A7B" w:rsidRDefault="00B32A7B" w:rsidP="00926B5E">
      <w:r>
        <w:br w:type="page"/>
      </w:r>
    </w:p>
    <w:p w14:paraId="31B6967E" w14:textId="77777777" w:rsidR="00B32A7B" w:rsidRPr="00166CA5" w:rsidRDefault="00B32A7B"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B32A7B" w:rsidRPr="004921D8" w14:paraId="6731541D"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4B8235C" w14:textId="77777777" w:rsidR="00B32A7B" w:rsidRPr="00166CA5" w:rsidRDefault="00B32A7B"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B32A7B" w:rsidRPr="004921D8" w14:paraId="28C67524"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6A74D89D" w14:textId="77777777" w:rsidR="00B32A7B" w:rsidRPr="00166CA5" w:rsidRDefault="00B32A7B"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1FA6F772" w14:textId="77777777" w:rsidR="00B32A7B" w:rsidRPr="00166CA5" w:rsidRDefault="00B32A7B"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636FA648" w14:textId="77777777" w:rsidR="00B32A7B" w:rsidRPr="00166CA5" w:rsidRDefault="00B32A7B"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4D4AF824" w14:textId="77777777" w:rsidR="00B32A7B" w:rsidRPr="00166CA5" w:rsidRDefault="00B32A7B" w:rsidP="00926B5E">
            <w:pPr>
              <w:pStyle w:val="TableText"/>
              <w:rPr>
                <w:rStyle w:val="Red"/>
                <w:color w:val="auto"/>
                <w:sz w:val="18"/>
                <w:szCs w:val="18"/>
              </w:rPr>
            </w:pPr>
            <w:r w:rsidRPr="00166CA5">
              <w:rPr>
                <w:rStyle w:val="Red"/>
                <w:color w:val="auto"/>
                <w:sz w:val="18"/>
                <w:szCs w:val="18"/>
              </w:rPr>
              <w:t>Reference Period</w:t>
            </w:r>
          </w:p>
        </w:tc>
        <w:tc>
          <w:tcPr>
            <w:tcW w:w="564" w:type="pct"/>
          </w:tcPr>
          <w:p w14:paraId="501E4AB4" w14:textId="77777777" w:rsidR="00B32A7B" w:rsidRPr="00166CA5" w:rsidRDefault="00B32A7B"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3524BC20" w14:textId="77777777" w:rsidR="00B32A7B" w:rsidRPr="00166CA5" w:rsidRDefault="00B32A7B"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5D51DE35" w14:textId="77777777" w:rsidR="00B32A7B" w:rsidRPr="00166CA5" w:rsidRDefault="00B32A7B" w:rsidP="00926B5E">
            <w:pPr>
              <w:pStyle w:val="TableText"/>
              <w:rPr>
                <w:rStyle w:val="Red"/>
                <w:color w:val="auto"/>
                <w:sz w:val="18"/>
                <w:szCs w:val="18"/>
              </w:rPr>
            </w:pPr>
            <w:r w:rsidRPr="00166CA5">
              <w:rPr>
                <w:rStyle w:val="Red"/>
                <w:color w:val="auto"/>
                <w:sz w:val="18"/>
                <w:szCs w:val="18"/>
              </w:rPr>
              <w:t>Compliance Statistic</w:t>
            </w:r>
          </w:p>
        </w:tc>
      </w:tr>
      <w:tr w:rsidR="00B32A7B" w:rsidRPr="004921D8" w14:paraId="7C9FBC78" w14:textId="77777777" w:rsidTr="006650A2">
        <w:trPr>
          <w:cantSplit/>
        </w:trPr>
        <w:tc>
          <w:tcPr>
            <w:tcW w:w="887" w:type="pct"/>
            <w:vMerge w:val="restart"/>
          </w:tcPr>
          <w:p w14:paraId="6088B068" w14:textId="77777777" w:rsidR="00B32A7B" w:rsidRPr="00166CA5" w:rsidRDefault="00B32A7B"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76E466CF" w14:textId="77777777" w:rsidR="00B32A7B" w:rsidRPr="00166CA5" w:rsidRDefault="00B32A7B" w:rsidP="00900A78">
            <w:pPr>
              <w:pStyle w:val="TableText"/>
              <w:rPr>
                <w:rStyle w:val="Blue"/>
                <w:color w:val="auto"/>
                <w:sz w:val="18"/>
                <w:szCs w:val="18"/>
              </w:rPr>
            </w:pPr>
          </w:p>
          <w:p w14:paraId="33491C05" w14:textId="77777777" w:rsidR="00B32A7B" w:rsidRPr="00166CA5" w:rsidRDefault="00B32A7B" w:rsidP="00900A78">
            <w:pPr>
              <w:pStyle w:val="TableText"/>
              <w:rPr>
                <w:rStyle w:val="Blue"/>
                <w:rFonts w:ascii="Arial" w:hAnsi="Arial"/>
                <w:color w:val="auto"/>
                <w:sz w:val="18"/>
                <w:szCs w:val="18"/>
              </w:rPr>
            </w:pPr>
          </w:p>
        </w:tc>
        <w:tc>
          <w:tcPr>
            <w:tcW w:w="803" w:type="pct"/>
          </w:tcPr>
          <w:p w14:paraId="16C4B95F" w14:textId="77777777" w:rsidR="00B32A7B" w:rsidRPr="00166CA5" w:rsidRDefault="00B32A7B"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140824EA" w14:textId="77777777" w:rsidR="00B32A7B" w:rsidRPr="00166CA5" w:rsidRDefault="00B32A7B" w:rsidP="006650A2">
            <w:pPr>
              <w:pStyle w:val="TableText"/>
              <w:rPr>
                <w:rStyle w:val="Blue"/>
                <w:color w:val="auto"/>
                <w:sz w:val="18"/>
                <w:szCs w:val="18"/>
              </w:rPr>
            </w:pPr>
            <w:r w:rsidRPr="00166CA5">
              <w:rPr>
                <w:rStyle w:val="Blue"/>
                <w:color w:val="auto"/>
                <w:sz w:val="18"/>
                <w:szCs w:val="18"/>
              </w:rPr>
              <w:t>N/A</w:t>
            </w:r>
          </w:p>
        </w:tc>
        <w:tc>
          <w:tcPr>
            <w:tcW w:w="780" w:type="pct"/>
          </w:tcPr>
          <w:p w14:paraId="177CEFB7" w14:textId="77777777" w:rsidR="00B32A7B" w:rsidRPr="00166CA5" w:rsidRDefault="00B32A7B" w:rsidP="006650A2">
            <w:pPr>
              <w:pStyle w:val="TableText"/>
              <w:rPr>
                <w:rStyle w:val="Blue"/>
                <w:color w:val="auto"/>
                <w:sz w:val="18"/>
                <w:szCs w:val="18"/>
              </w:rPr>
            </w:pPr>
            <w:r w:rsidRPr="00166CA5">
              <w:rPr>
                <w:rStyle w:val="Blue"/>
                <w:color w:val="auto"/>
                <w:sz w:val="18"/>
                <w:szCs w:val="18"/>
              </w:rPr>
              <w:t>N/A</w:t>
            </w:r>
          </w:p>
        </w:tc>
        <w:tc>
          <w:tcPr>
            <w:tcW w:w="564" w:type="pct"/>
          </w:tcPr>
          <w:p w14:paraId="2F04F6A1" w14:textId="77777777" w:rsidR="00B32A7B" w:rsidRPr="00166CA5" w:rsidRDefault="00B32A7B" w:rsidP="006650A2">
            <w:pPr>
              <w:pStyle w:val="TableText"/>
              <w:rPr>
                <w:rStyle w:val="Blue"/>
                <w:color w:val="auto"/>
                <w:sz w:val="18"/>
                <w:szCs w:val="18"/>
              </w:rPr>
            </w:pPr>
            <w:r w:rsidRPr="00166CA5">
              <w:rPr>
                <w:rStyle w:val="Blue"/>
                <w:color w:val="auto"/>
                <w:sz w:val="18"/>
                <w:szCs w:val="18"/>
              </w:rPr>
              <w:t>N/A</w:t>
            </w:r>
          </w:p>
        </w:tc>
        <w:tc>
          <w:tcPr>
            <w:tcW w:w="645" w:type="pct"/>
          </w:tcPr>
          <w:p w14:paraId="6C764C56" w14:textId="77777777" w:rsidR="00B32A7B" w:rsidRPr="00166CA5" w:rsidRDefault="00B32A7B"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115B74E2" w14:textId="77777777" w:rsidR="00B32A7B" w:rsidRPr="00166CA5" w:rsidRDefault="00B32A7B" w:rsidP="006650A2">
            <w:pPr>
              <w:pStyle w:val="TableText"/>
              <w:rPr>
                <w:rStyle w:val="Blue"/>
                <w:color w:val="auto"/>
                <w:sz w:val="18"/>
                <w:szCs w:val="18"/>
              </w:rPr>
            </w:pPr>
            <w:r w:rsidRPr="00166CA5">
              <w:rPr>
                <w:rStyle w:val="Blue"/>
                <w:color w:val="auto"/>
                <w:sz w:val="18"/>
                <w:szCs w:val="18"/>
              </w:rPr>
              <w:t>N/A</w:t>
            </w:r>
          </w:p>
        </w:tc>
      </w:tr>
      <w:tr w:rsidR="00B32A7B" w:rsidRPr="004921D8" w14:paraId="53B0EC36" w14:textId="77777777" w:rsidTr="006650A2">
        <w:trPr>
          <w:cantSplit/>
        </w:trPr>
        <w:tc>
          <w:tcPr>
            <w:tcW w:w="887" w:type="pct"/>
            <w:vMerge/>
          </w:tcPr>
          <w:p w14:paraId="170E348B" w14:textId="77777777" w:rsidR="00B32A7B" w:rsidRPr="00166CA5" w:rsidRDefault="00B32A7B" w:rsidP="00900A78">
            <w:pPr>
              <w:pStyle w:val="TableText"/>
              <w:rPr>
                <w:rStyle w:val="Blue"/>
                <w:color w:val="auto"/>
                <w:sz w:val="18"/>
                <w:szCs w:val="18"/>
              </w:rPr>
            </w:pPr>
          </w:p>
        </w:tc>
        <w:tc>
          <w:tcPr>
            <w:tcW w:w="803" w:type="pct"/>
          </w:tcPr>
          <w:p w14:paraId="1702702C" w14:textId="77777777" w:rsidR="00B32A7B" w:rsidRPr="00166CA5" w:rsidRDefault="00B32A7B"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5395F9E3" w14:textId="77777777" w:rsidR="00B32A7B" w:rsidRPr="00166CA5" w:rsidRDefault="00B32A7B"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BA05241" w14:textId="77777777" w:rsidR="00B32A7B" w:rsidRPr="00166CA5" w:rsidRDefault="00B32A7B"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10806AD2" w14:textId="77777777" w:rsidR="00B32A7B" w:rsidRPr="00166CA5" w:rsidRDefault="00B32A7B"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298EC0A6" w14:textId="77777777" w:rsidR="00B32A7B" w:rsidRPr="00166CA5" w:rsidRDefault="00B32A7B" w:rsidP="00900A78">
            <w:pPr>
              <w:pStyle w:val="TableText"/>
              <w:rPr>
                <w:rStyle w:val="Blue"/>
                <w:color w:val="auto"/>
                <w:sz w:val="18"/>
                <w:szCs w:val="18"/>
              </w:rPr>
            </w:pPr>
            <w:r w:rsidRPr="00166CA5">
              <w:rPr>
                <w:rStyle w:val="Blue"/>
                <w:color w:val="auto"/>
                <w:sz w:val="18"/>
                <w:szCs w:val="18"/>
              </w:rPr>
              <w:t>15 minutes</w:t>
            </w:r>
          </w:p>
        </w:tc>
        <w:tc>
          <w:tcPr>
            <w:tcW w:w="731" w:type="pct"/>
          </w:tcPr>
          <w:p w14:paraId="64816948" w14:textId="77777777" w:rsidR="00B32A7B" w:rsidRPr="00166CA5" w:rsidRDefault="00B32A7B" w:rsidP="00900A78">
            <w:pPr>
              <w:pStyle w:val="TableText"/>
              <w:rPr>
                <w:rFonts w:ascii="Arial" w:hAnsi="Arial" w:cs="Arial"/>
                <w:sz w:val="18"/>
                <w:szCs w:val="18"/>
              </w:rPr>
            </w:pPr>
            <w:r w:rsidRPr="00166CA5">
              <w:rPr>
                <w:rFonts w:ascii="Arial" w:hAnsi="Arial" w:cs="Arial"/>
                <w:sz w:val="18"/>
                <w:szCs w:val="18"/>
              </w:rPr>
              <w:t>N/A</w:t>
            </w:r>
          </w:p>
        </w:tc>
      </w:tr>
      <w:tr w:rsidR="00B32A7B" w:rsidRPr="004921D8" w14:paraId="4349C875" w14:textId="77777777" w:rsidTr="006650A2">
        <w:trPr>
          <w:cantSplit/>
        </w:trPr>
        <w:tc>
          <w:tcPr>
            <w:tcW w:w="887" w:type="pct"/>
            <w:vMerge/>
          </w:tcPr>
          <w:p w14:paraId="4562B387" w14:textId="77777777" w:rsidR="00B32A7B" w:rsidRPr="00166CA5" w:rsidRDefault="00B32A7B" w:rsidP="00900A78">
            <w:pPr>
              <w:pStyle w:val="TableText"/>
              <w:rPr>
                <w:rStyle w:val="Blue"/>
                <w:color w:val="auto"/>
                <w:sz w:val="18"/>
                <w:szCs w:val="18"/>
              </w:rPr>
            </w:pPr>
          </w:p>
        </w:tc>
        <w:tc>
          <w:tcPr>
            <w:tcW w:w="803" w:type="pct"/>
          </w:tcPr>
          <w:p w14:paraId="768E08B3" w14:textId="77777777" w:rsidR="00B32A7B" w:rsidRPr="00166CA5" w:rsidRDefault="00B32A7B"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41F09FE2" w14:textId="77777777" w:rsidR="00B32A7B" w:rsidRPr="00166CA5" w:rsidRDefault="00B32A7B"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47326776" w14:textId="77777777" w:rsidR="00B32A7B" w:rsidRPr="00166CA5" w:rsidRDefault="00B32A7B"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73B7E2D8" w14:textId="77777777" w:rsidR="00B32A7B" w:rsidRPr="00166CA5" w:rsidRDefault="00B32A7B"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70867585" w14:textId="77777777" w:rsidR="00B32A7B" w:rsidRPr="00166CA5" w:rsidRDefault="00B32A7B" w:rsidP="00900A78">
            <w:pPr>
              <w:pStyle w:val="TableText"/>
              <w:rPr>
                <w:rStyle w:val="Blue"/>
                <w:color w:val="auto"/>
                <w:sz w:val="18"/>
                <w:szCs w:val="18"/>
              </w:rPr>
            </w:pPr>
            <w:r w:rsidRPr="00166CA5">
              <w:rPr>
                <w:rStyle w:val="Blue"/>
                <w:color w:val="auto"/>
                <w:sz w:val="18"/>
                <w:szCs w:val="18"/>
              </w:rPr>
              <w:t>15 minutes</w:t>
            </w:r>
          </w:p>
        </w:tc>
        <w:tc>
          <w:tcPr>
            <w:tcW w:w="731" w:type="pct"/>
          </w:tcPr>
          <w:p w14:paraId="715775A9" w14:textId="77777777" w:rsidR="00B32A7B" w:rsidRPr="00166CA5" w:rsidRDefault="00B32A7B" w:rsidP="00900A78">
            <w:pPr>
              <w:pStyle w:val="TableText"/>
              <w:rPr>
                <w:rFonts w:ascii="Arial" w:hAnsi="Arial" w:cs="Arial"/>
                <w:sz w:val="18"/>
                <w:szCs w:val="18"/>
              </w:rPr>
            </w:pPr>
            <w:r w:rsidRPr="00166CA5">
              <w:rPr>
                <w:rFonts w:ascii="Arial" w:hAnsi="Arial" w:cs="Arial"/>
                <w:sz w:val="18"/>
                <w:szCs w:val="18"/>
              </w:rPr>
              <w:t>N/A</w:t>
            </w:r>
          </w:p>
        </w:tc>
      </w:tr>
      <w:tr w:rsidR="00B32A7B" w:rsidRPr="0090009D" w14:paraId="3390F50F" w14:textId="77777777" w:rsidTr="006650A2">
        <w:tblPrEx>
          <w:tblLook w:val="04A0" w:firstRow="1" w:lastRow="0" w:firstColumn="1" w:lastColumn="0" w:noHBand="0" w:noVBand="1"/>
        </w:tblPrEx>
        <w:trPr>
          <w:trHeight w:val="797"/>
        </w:trPr>
        <w:tc>
          <w:tcPr>
            <w:tcW w:w="887" w:type="pct"/>
          </w:tcPr>
          <w:p w14:paraId="009C1849" w14:textId="77777777" w:rsidR="00B32A7B" w:rsidRPr="0023659B" w:rsidRDefault="00B32A7B"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7F5C4B95" w14:textId="77777777" w:rsidR="00B32A7B" w:rsidRPr="0090009D" w:rsidRDefault="00B32A7B"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12CC93A3" w14:textId="77777777" w:rsidR="00B32A7B" w:rsidRPr="0090009D" w:rsidRDefault="00B32A7B" w:rsidP="002F652A">
            <w:pPr>
              <w:pStyle w:val="TableText"/>
              <w:rPr>
                <w:rStyle w:val="Blue"/>
                <w:color w:val="auto"/>
                <w:sz w:val="18"/>
                <w:szCs w:val="18"/>
              </w:rPr>
            </w:pPr>
            <w:r w:rsidRPr="0090009D">
              <w:rPr>
                <w:rStyle w:val="Blue"/>
                <w:color w:val="auto"/>
                <w:sz w:val="18"/>
                <w:szCs w:val="18"/>
              </w:rPr>
              <w:t>N/A</w:t>
            </w:r>
          </w:p>
          <w:p w14:paraId="4D4880A6" w14:textId="77777777" w:rsidR="00B32A7B" w:rsidRPr="0090009D" w:rsidRDefault="00B32A7B" w:rsidP="002F652A">
            <w:pPr>
              <w:pStyle w:val="TableText"/>
              <w:ind w:left="0"/>
              <w:rPr>
                <w:rFonts w:ascii="Arial" w:hAnsi="Arial" w:cs="Arial"/>
                <w:sz w:val="18"/>
                <w:szCs w:val="18"/>
              </w:rPr>
            </w:pPr>
          </w:p>
        </w:tc>
        <w:tc>
          <w:tcPr>
            <w:tcW w:w="780" w:type="pct"/>
          </w:tcPr>
          <w:p w14:paraId="717C2F20" w14:textId="77777777" w:rsidR="00B32A7B" w:rsidRPr="0090009D" w:rsidRDefault="00B32A7B" w:rsidP="002F652A">
            <w:pPr>
              <w:pStyle w:val="TableText"/>
              <w:rPr>
                <w:rStyle w:val="Blue"/>
                <w:color w:val="auto"/>
                <w:sz w:val="18"/>
                <w:szCs w:val="18"/>
              </w:rPr>
            </w:pPr>
            <w:r w:rsidRPr="0090009D">
              <w:rPr>
                <w:rStyle w:val="Blue"/>
                <w:color w:val="auto"/>
                <w:sz w:val="18"/>
                <w:szCs w:val="18"/>
              </w:rPr>
              <w:t>N/A</w:t>
            </w:r>
          </w:p>
          <w:p w14:paraId="4428E220" w14:textId="77777777" w:rsidR="00B32A7B" w:rsidRPr="0090009D" w:rsidRDefault="00B32A7B" w:rsidP="002F652A">
            <w:pPr>
              <w:pStyle w:val="TableText"/>
              <w:ind w:left="0"/>
              <w:rPr>
                <w:rFonts w:ascii="Arial" w:hAnsi="Arial" w:cs="Arial"/>
                <w:sz w:val="18"/>
                <w:szCs w:val="18"/>
              </w:rPr>
            </w:pPr>
          </w:p>
        </w:tc>
        <w:tc>
          <w:tcPr>
            <w:tcW w:w="564" w:type="pct"/>
          </w:tcPr>
          <w:p w14:paraId="6F77B712" w14:textId="77777777" w:rsidR="00B32A7B" w:rsidRPr="0090009D" w:rsidRDefault="00B32A7B" w:rsidP="002F652A">
            <w:pPr>
              <w:pStyle w:val="TableText"/>
              <w:rPr>
                <w:rStyle w:val="Blue"/>
                <w:color w:val="auto"/>
                <w:sz w:val="18"/>
                <w:szCs w:val="18"/>
              </w:rPr>
            </w:pPr>
            <w:r w:rsidRPr="0090009D">
              <w:rPr>
                <w:rStyle w:val="Blue"/>
                <w:color w:val="auto"/>
                <w:sz w:val="18"/>
                <w:szCs w:val="18"/>
              </w:rPr>
              <w:t>N/A</w:t>
            </w:r>
          </w:p>
          <w:p w14:paraId="5EB71863" w14:textId="77777777" w:rsidR="00B32A7B" w:rsidRPr="0090009D" w:rsidRDefault="00B32A7B" w:rsidP="002F652A">
            <w:pPr>
              <w:pStyle w:val="TableText"/>
              <w:ind w:left="0"/>
              <w:rPr>
                <w:rFonts w:ascii="Arial" w:hAnsi="Arial" w:cs="Arial"/>
                <w:sz w:val="18"/>
                <w:szCs w:val="18"/>
              </w:rPr>
            </w:pPr>
          </w:p>
        </w:tc>
        <w:tc>
          <w:tcPr>
            <w:tcW w:w="645" w:type="pct"/>
          </w:tcPr>
          <w:p w14:paraId="312F68B4" w14:textId="77777777" w:rsidR="00B32A7B" w:rsidRPr="0090009D" w:rsidRDefault="00B32A7B"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02D099F6" w14:textId="77777777" w:rsidR="00B32A7B" w:rsidRPr="0090009D" w:rsidRDefault="00B32A7B" w:rsidP="002F652A">
            <w:pPr>
              <w:pStyle w:val="TableText"/>
              <w:rPr>
                <w:rStyle w:val="Blue"/>
                <w:color w:val="auto"/>
                <w:sz w:val="18"/>
                <w:szCs w:val="18"/>
              </w:rPr>
            </w:pPr>
            <w:r w:rsidRPr="0090009D">
              <w:rPr>
                <w:rStyle w:val="Blue"/>
                <w:color w:val="auto"/>
                <w:sz w:val="18"/>
                <w:szCs w:val="18"/>
              </w:rPr>
              <w:t>N/A</w:t>
            </w:r>
          </w:p>
          <w:p w14:paraId="17AF1A4F" w14:textId="77777777" w:rsidR="00B32A7B" w:rsidRPr="0090009D" w:rsidRDefault="00B32A7B" w:rsidP="002F652A">
            <w:pPr>
              <w:pStyle w:val="TableText"/>
              <w:ind w:left="0"/>
              <w:rPr>
                <w:rFonts w:ascii="Arial" w:hAnsi="Arial" w:cs="Arial"/>
                <w:sz w:val="18"/>
                <w:szCs w:val="18"/>
              </w:rPr>
            </w:pPr>
          </w:p>
        </w:tc>
      </w:tr>
    </w:tbl>
    <w:p w14:paraId="5B161F4F" w14:textId="77777777" w:rsidR="00B32A7B" w:rsidRPr="004921D8" w:rsidRDefault="00B32A7B"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B32A7B" w:rsidRPr="004921D8" w14:paraId="173B89A7"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ABBF1E3" w14:textId="77777777" w:rsidR="00B32A7B" w:rsidRPr="004921D8" w:rsidRDefault="00B32A7B" w:rsidP="00926B5E">
            <w:pPr>
              <w:pStyle w:val="TableText"/>
              <w:rPr>
                <w:sz w:val="18"/>
                <w:szCs w:val="18"/>
              </w:rPr>
            </w:pPr>
            <w:r w:rsidRPr="004921D8">
              <w:rPr>
                <w:sz w:val="18"/>
                <w:szCs w:val="18"/>
              </w:rPr>
              <w:t>Table S3.2 Discharge points</w:t>
            </w:r>
          </w:p>
        </w:tc>
      </w:tr>
      <w:tr w:rsidR="00B32A7B" w:rsidRPr="004921D8" w14:paraId="48FA4D32"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21C8CA1" w14:textId="77777777" w:rsidR="00B32A7B" w:rsidRPr="00166CA5" w:rsidRDefault="00B32A7B" w:rsidP="00926B5E">
            <w:pPr>
              <w:pStyle w:val="TableText"/>
              <w:rPr>
                <w:sz w:val="18"/>
                <w:szCs w:val="18"/>
              </w:rPr>
            </w:pPr>
            <w:r w:rsidRPr="00166CA5">
              <w:rPr>
                <w:sz w:val="18"/>
                <w:szCs w:val="18"/>
              </w:rPr>
              <w:t>Effluent Name</w:t>
            </w:r>
          </w:p>
        </w:tc>
        <w:tc>
          <w:tcPr>
            <w:tcW w:w="1370" w:type="pct"/>
          </w:tcPr>
          <w:p w14:paraId="7C4BE8D5" w14:textId="77777777" w:rsidR="00B32A7B" w:rsidRPr="00166CA5" w:rsidRDefault="00B32A7B" w:rsidP="00926B5E">
            <w:pPr>
              <w:pStyle w:val="TableText"/>
              <w:rPr>
                <w:sz w:val="18"/>
                <w:szCs w:val="18"/>
              </w:rPr>
            </w:pPr>
            <w:r w:rsidRPr="00166CA5">
              <w:rPr>
                <w:sz w:val="18"/>
                <w:szCs w:val="18"/>
              </w:rPr>
              <w:t>Discharge Point</w:t>
            </w:r>
          </w:p>
        </w:tc>
        <w:tc>
          <w:tcPr>
            <w:tcW w:w="1397" w:type="pct"/>
          </w:tcPr>
          <w:p w14:paraId="0730263F" w14:textId="77777777" w:rsidR="00B32A7B" w:rsidRPr="004921D8" w:rsidRDefault="00B32A7B" w:rsidP="00926B5E">
            <w:pPr>
              <w:pStyle w:val="TableText"/>
              <w:rPr>
                <w:sz w:val="18"/>
                <w:szCs w:val="18"/>
              </w:rPr>
            </w:pPr>
            <w:r w:rsidRPr="004921D8">
              <w:rPr>
                <w:sz w:val="18"/>
                <w:szCs w:val="18"/>
              </w:rPr>
              <w:t>Discharge point NGR</w:t>
            </w:r>
          </w:p>
        </w:tc>
        <w:tc>
          <w:tcPr>
            <w:tcW w:w="1267" w:type="pct"/>
          </w:tcPr>
          <w:p w14:paraId="5D3803E5" w14:textId="77777777" w:rsidR="00B32A7B" w:rsidRPr="004921D8" w:rsidRDefault="00B32A7B"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B32A7B" w:rsidRPr="004921D8" w14:paraId="427DF568" w14:textId="77777777" w:rsidTr="00BE0220">
        <w:trPr>
          <w:cantSplit/>
        </w:trPr>
        <w:tc>
          <w:tcPr>
            <w:tcW w:w="966" w:type="pct"/>
          </w:tcPr>
          <w:p w14:paraId="45704B4F" w14:textId="77777777" w:rsidR="00B32A7B" w:rsidRPr="00166CA5" w:rsidRDefault="00B32A7B"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0005EEDE" w14:textId="77777777" w:rsidR="00B32A7B" w:rsidRPr="00166CA5" w:rsidRDefault="00B32A7B"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7EA973F7" w14:textId="267C0046" w:rsidR="00B32A7B" w:rsidRPr="00086F87" w:rsidRDefault="00B32A7B" w:rsidP="000A07C9">
            <w:pPr>
              <w:pStyle w:val="TableText"/>
              <w:rPr>
                <w:rStyle w:val="Blue"/>
                <w:color w:val="auto"/>
                <w:sz w:val="18"/>
                <w:szCs w:val="18"/>
              </w:rPr>
            </w:pPr>
            <w:r w:rsidRPr="00086F87">
              <w:rPr>
                <w:noProof/>
                <w:sz w:val="18"/>
                <w:szCs w:val="18"/>
              </w:rPr>
              <w:t>SM 95922 37678 (Long Sea) &amp; SM 96088 373</w:t>
            </w:r>
            <w:r w:rsidR="00FA482B">
              <w:rPr>
                <w:noProof/>
                <w:sz w:val="18"/>
                <w:szCs w:val="18"/>
              </w:rPr>
              <w:t>0</w:t>
            </w:r>
            <w:r w:rsidRPr="00086F87">
              <w:rPr>
                <w:noProof/>
                <w:sz w:val="18"/>
                <w:szCs w:val="18"/>
              </w:rPr>
              <w:t>7 (Short Sea).</w:t>
            </w:r>
          </w:p>
        </w:tc>
        <w:tc>
          <w:tcPr>
            <w:tcW w:w="1267" w:type="pct"/>
          </w:tcPr>
          <w:p w14:paraId="45D2C936" w14:textId="77777777" w:rsidR="00B32A7B" w:rsidRPr="009A6D0F" w:rsidRDefault="00B32A7B" w:rsidP="00CB54FF">
            <w:pPr>
              <w:pStyle w:val="TableText"/>
              <w:rPr>
                <w:rStyle w:val="Blue"/>
                <w:color w:val="auto"/>
                <w:sz w:val="18"/>
                <w:szCs w:val="18"/>
              </w:rPr>
            </w:pPr>
            <w:r w:rsidRPr="009A6D0F">
              <w:rPr>
                <w:noProof/>
                <w:sz w:val="18"/>
                <w:szCs w:val="18"/>
              </w:rPr>
              <w:t>Fishguard Harbour</w:t>
            </w:r>
          </w:p>
        </w:tc>
      </w:tr>
      <w:tr w:rsidR="00B32A7B" w:rsidRPr="004921D8" w14:paraId="1E2BCCAC" w14:textId="77777777" w:rsidTr="00BE0220">
        <w:trPr>
          <w:cantSplit/>
        </w:trPr>
        <w:tc>
          <w:tcPr>
            <w:tcW w:w="966" w:type="pct"/>
          </w:tcPr>
          <w:p w14:paraId="753C79FC" w14:textId="77777777" w:rsidR="00B32A7B" w:rsidRPr="00166CA5" w:rsidRDefault="00B32A7B"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2C20A545" w14:textId="77777777" w:rsidR="00B32A7B" w:rsidRPr="00166CA5" w:rsidRDefault="00B32A7B"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7B71111E" w14:textId="28E11164" w:rsidR="00B32A7B" w:rsidRPr="00086F87" w:rsidRDefault="00B32A7B" w:rsidP="00CB54FF">
            <w:pPr>
              <w:pStyle w:val="TableText"/>
              <w:rPr>
                <w:rStyle w:val="Blue"/>
                <w:color w:val="auto"/>
                <w:sz w:val="18"/>
                <w:szCs w:val="18"/>
              </w:rPr>
            </w:pPr>
            <w:r w:rsidRPr="00086F87">
              <w:rPr>
                <w:noProof/>
                <w:sz w:val="18"/>
                <w:szCs w:val="18"/>
              </w:rPr>
              <w:t>SM 95922 37678 (Long Sea) &amp; SM 96088 373</w:t>
            </w:r>
            <w:r w:rsidR="00FA482B">
              <w:rPr>
                <w:noProof/>
                <w:sz w:val="18"/>
                <w:szCs w:val="18"/>
              </w:rPr>
              <w:t>0</w:t>
            </w:r>
            <w:r w:rsidRPr="00086F87">
              <w:rPr>
                <w:noProof/>
                <w:sz w:val="18"/>
                <w:szCs w:val="18"/>
              </w:rPr>
              <w:t>7 (Short Sea).</w:t>
            </w:r>
          </w:p>
        </w:tc>
        <w:tc>
          <w:tcPr>
            <w:tcW w:w="1267" w:type="pct"/>
          </w:tcPr>
          <w:p w14:paraId="3BAAAFEC" w14:textId="77777777" w:rsidR="00B32A7B" w:rsidRPr="009A6D0F" w:rsidRDefault="00B32A7B" w:rsidP="00CB54FF">
            <w:pPr>
              <w:pStyle w:val="TableText"/>
              <w:rPr>
                <w:rStyle w:val="Blue"/>
                <w:color w:val="auto"/>
                <w:sz w:val="18"/>
                <w:szCs w:val="18"/>
              </w:rPr>
            </w:pPr>
            <w:r w:rsidRPr="009A6D0F">
              <w:rPr>
                <w:noProof/>
                <w:sz w:val="18"/>
                <w:szCs w:val="18"/>
              </w:rPr>
              <w:t>Fishguard Harbour</w:t>
            </w:r>
          </w:p>
        </w:tc>
      </w:tr>
    </w:tbl>
    <w:p w14:paraId="1157B775" w14:textId="77777777" w:rsidR="00B32A7B" w:rsidRPr="004921D8" w:rsidRDefault="00B32A7B"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B32A7B" w:rsidRPr="004921D8" w14:paraId="5ACCCE26"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6D25B63A" w14:textId="77777777" w:rsidR="00B32A7B" w:rsidRPr="004921D8" w:rsidRDefault="00B32A7B" w:rsidP="000A07C9">
            <w:pPr>
              <w:pStyle w:val="TableText"/>
              <w:rPr>
                <w:sz w:val="18"/>
                <w:szCs w:val="18"/>
              </w:rPr>
            </w:pPr>
            <w:r w:rsidRPr="004921D8">
              <w:rPr>
                <w:sz w:val="18"/>
                <w:szCs w:val="18"/>
              </w:rPr>
              <w:t>Table S3.3 Storm sewage discharge settings</w:t>
            </w:r>
          </w:p>
        </w:tc>
      </w:tr>
      <w:tr w:rsidR="00B32A7B" w:rsidRPr="004921D8" w14:paraId="010A550B"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7E0D640A" w14:textId="77777777" w:rsidR="00B32A7B" w:rsidRPr="00166CA5" w:rsidRDefault="00B32A7B" w:rsidP="00D7792E">
            <w:pPr>
              <w:pStyle w:val="TableText"/>
              <w:rPr>
                <w:sz w:val="18"/>
                <w:szCs w:val="18"/>
              </w:rPr>
            </w:pPr>
            <w:r w:rsidRPr="00166CA5">
              <w:rPr>
                <w:sz w:val="18"/>
                <w:szCs w:val="18"/>
              </w:rPr>
              <w:t xml:space="preserve">Effluent and discharge point </w:t>
            </w:r>
          </w:p>
        </w:tc>
        <w:tc>
          <w:tcPr>
            <w:tcW w:w="1276" w:type="dxa"/>
          </w:tcPr>
          <w:p w14:paraId="62C3C479" w14:textId="77777777" w:rsidR="00B32A7B" w:rsidRPr="00166CA5" w:rsidRDefault="00B32A7B" w:rsidP="000A07C9">
            <w:pPr>
              <w:pStyle w:val="TableText"/>
              <w:rPr>
                <w:sz w:val="18"/>
                <w:szCs w:val="18"/>
              </w:rPr>
            </w:pPr>
            <w:r w:rsidRPr="00166CA5">
              <w:rPr>
                <w:sz w:val="18"/>
                <w:szCs w:val="18"/>
              </w:rPr>
              <w:t>Description of discharge</w:t>
            </w:r>
          </w:p>
        </w:tc>
        <w:tc>
          <w:tcPr>
            <w:tcW w:w="992" w:type="dxa"/>
          </w:tcPr>
          <w:p w14:paraId="0B554514" w14:textId="77777777" w:rsidR="00B32A7B" w:rsidRPr="00166CA5" w:rsidRDefault="00B32A7B" w:rsidP="000A07C9">
            <w:pPr>
              <w:pStyle w:val="TableText"/>
              <w:rPr>
                <w:sz w:val="18"/>
                <w:szCs w:val="18"/>
              </w:rPr>
            </w:pPr>
            <w:r w:rsidRPr="00166CA5">
              <w:rPr>
                <w:sz w:val="18"/>
                <w:szCs w:val="18"/>
              </w:rPr>
              <w:t>Overflow setting l/s</w:t>
            </w:r>
          </w:p>
        </w:tc>
        <w:tc>
          <w:tcPr>
            <w:tcW w:w="1984" w:type="dxa"/>
          </w:tcPr>
          <w:p w14:paraId="6147D20D" w14:textId="77777777" w:rsidR="00B32A7B" w:rsidRPr="00166CA5" w:rsidRDefault="00B32A7B"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1B5228FF" w14:textId="77777777" w:rsidR="00B32A7B" w:rsidRPr="00166CA5" w:rsidRDefault="00B32A7B"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39FB842C" w14:textId="77777777" w:rsidR="00B32A7B" w:rsidRPr="00166CA5" w:rsidRDefault="00B32A7B"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B32A7B" w:rsidRPr="004921D8" w14:paraId="7A6E0719" w14:textId="77777777" w:rsidTr="00BE0220">
        <w:tc>
          <w:tcPr>
            <w:tcW w:w="1418" w:type="dxa"/>
          </w:tcPr>
          <w:p w14:paraId="046D3E4C" w14:textId="77777777" w:rsidR="00B32A7B" w:rsidRPr="00166CA5" w:rsidRDefault="00B32A7B"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6DFB9F08" w14:textId="77777777" w:rsidR="00B32A7B" w:rsidRPr="00CA09E2" w:rsidRDefault="00B32A7B"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0256B840" w14:textId="77777777" w:rsidR="00086F87" w:rsidRPr="00086F87" w:rsidRDefault="00B32A7B" w:rsidP="00CA09E2">
            <w:pPr>
              <w:pStyle w:val="TableText"/>
              <w:rPr>
                <w:rFonts w:cstheme="minorHAnsi"/>
                <w:noProof/>
                <w:sz w:val="18"/>
                <w:szCs w:val="18"/>
              </w:rPr>
            </w:pPr>
            <w:r w:rsidRPr="00086F87">
              <w:rPr>
                <w:rFonts w:cstheme="minorHAnsi"/>
                <w:noProof/>
                <w:sz w:val="18"/>
                <w:szCs w:val="18"/>
              </w:rPr>
              <w:t xml:space="preserve">56 (long sea) </w:t>
            </w:r>
          </w:p>
          <w:p w14:paraId="6910EECC" w14:textId="58990B63" w:rsidR="00B32A7B" w:rsidRPr="00CA09E2" w:rsidRDefault="00B32A7B" w:rsidP="00CA09E2">
            <w:pPr>
              <w:pStyle w:val="TableText"/>
              <w:rPr>
                <w:rStyle w:val="Blue"/>
                <w:rFonts w:cstheme="minorHAnsi"/>
                <w:color w:val="FF0000" w:themeColor="accent1"/>
                <w:sz w:val="18"/>
                <w:szCs w:val="18"/>
              </w:rPr>
            </w:pPr>
            <w:r w:rsidRPr="00086F87">
              <w:rPr>
                <w:rFonts w:cstheme="minorHAnsi"/>
                <w:noProof/>
                <w:sz w:val="18"/>
                <w:szCs w:val="18"/>
              </w:rPr>
              <w:t>32 (short sea)</w:t>
            </w:r>
          </w:p>
        </w:tc>
        <w:tc>
          <w:tcPr>
            <w:tcW w:w="1984" w:type="dxa"/>
          </w:tcPr>
          <w:p w14:paraId="0470A08B" w14:textId="77F3CA07" w:rsidR="00B32A7B" w:rsidRPr="000334D6" w:rsidRDefault="00B32A7B" w:rsidP="000334D6">
            <w:pPr>
              <w:pStyle w:val="TableText"/>
              <w:rPr>
                <w:rStyle w:val="Pink"/>
                <w:rFonts w:cstheme="minorHAnsi"/>
                <w:color w:val="auto"/>
                <w:sz w:val="18"/>
                <w:szCs w:val="18"/>
              </w:rPr>
            </w:pPr>
            <w:r w:rsidRPr="000334D6">
              <w:rPr>
                <w:rStyle w:val="Blue"/>
                <w:rFonts w:cstheme="minorHAnsi"/>
                <w:color w:val="auto"/>
                <w:sz w:val="18"/>
                <w:szCs w:val="18"/>
              </w:rPr>
              <w:t>No greater than 6 mm in more than 1 dimension</w:t>
            </w:r>
          </w:p>
        </w:tc>
        <w:tc>
          <w:tcPr>
            <w:tcW w:w="1418" w:type="dxa"/>
          </w:tcPr>
          <w:p w14:paraId="6FCBB4DB" w14:textId="79BFE331" w:rsidR="000334D6" w:rsidRPr="000334D6" w:rsidRDefault="00B32A7B" w:rsidP="000334D6">
            <w:pPr>
              <w:pStyle w:val="TableText"/>
              <w:rPr>
                <w:rStyle w:val="Blue"/>
                <w:rFonts w:cstheme="minorHAnsi"/>
                <w:color w:val="auto"/>
                <w:sz w:val="18"/>
                <w:szCs w:val="18"/>
              </w:rPr>
            </w:pPr>
            <w:r w:rsidRPr="000334D6">
              <w:rPr>
                <w:rFonts w:cstheme="minorHAnsi"/>
                <w:noProof/>
                <w:sz w:val="18"/>
                <w:szCs w:val="18"/>
              </w:rPr>
              <w:t>6 mm x 6 mm</w:t>
            </w:r>
            <w:r w:rsidRPr="000334D6">
              <w:rPr>
                <w:rStyle w:val="Blue"/>
                <w:rFonts w:cstheme="minorHAnsi"/>
                <w:color w:val="auto"/>
                <w:sz w:val="18"/>
                <w:szCs w:val="18"/>
              </w:rPr>
              <w:t xml:space="preserve"> </w:t>
            </w:r>
          </w:p>
          <w:p w14:paraId="3ED469B9" w14:textId="5914ACE3" w:rsidR="00B32A7B" w:rsidRPr="000334D6" w:rsidRDefault="00B32A7B" w:rsidP="00166CA5">
            <w:pPr>
              <w:pStyle w:val="Default"/>
              <w:rPr>
                <w:rStyle w:val="Blue"/>
                <w:rFonts w:cstheme="minorHAnsi"/>
                <w:color w:val="auto"/>
                <w:sz w:val="18"/>
                <w:szCs w:val="18"/>
                <w:highlight w:val="yellow"/>
              </w:rPr>
            </w:pPr>
          </w:p>
        </w:tc>
        <w:tc>
          <w:tcPr>
            <w:tcW w:w="1673" w:type="dxa"/>
          </w:tcPr>
          <w:p w14:paraId="75E8AE27" w14:textId="35C42E10" w:rsidR="00B32A7B" w:rsidRPr="000334D6" w:rsidRDefault="00B32A7B" w:rsidP="00CA09E2">
            <w:pPr>
              <w:pStyle w:val="TableText"/>
              <w:rPr>
                <w:rStyle w:val="Blue"/>
                <w:rFonts w:cstheme="minorHAnsi"/>
                <w:color w:val="auto"/>
                <w:sz w:val="18"/>
                <w:szCs w:val="18"/>
              </w:rPr>
            </w:pPr>
            <w:r w:rsidRPr="000334D6">
              <w:rPr>
                <w:rFonts w:cstheme="minorHAnsi"/>
                <w:noProof/>
                <w:sz w:val="18"/>
                <w:szCs w:val="18"/>
              </w:rPr>
              <w:t>570</w:t>
            </w:r>
          </w:p>
        </w:tc>
      </w:tr>
    </w:tbl>
    <w:p w14:paraId="6A1350E0" w14:textId="77777777" w:rsidR="00B32A7B" w:rsidRDefault="00B32A7B"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B32A7B" w:rsidRPr="004921D8" w14:paraId="1E800B7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21298E4" w14:textId="77777777" w:rsidR="00B32A7B" w:rsidRPr="004921D8" w:rsidRDefault="00B32A7B" w:rsidP="00D944CB">
            <w:pPr>
              <w:pStyle w:val="TableText"/>
              <w:rPr>
                <w:sz w:val="18"/>
                <w:szCs w:val="18"/>
              </w:rPr>
            </w:pPr>
            <w:r w:rsidRPr="004921D8">
              <w:rPr>
                <w:sz w:val="18"/>
                <w:szCs w:val="18"/>
              </w:rPr>
              <w:lastRenderedPageBreak/>
              <w:t>Table S3.4 Monitoring points</w:t>
            </w:r>
          </w:p>
        </w:tc>
      </w:tr>
      <w:tr w:rsidR="00B32A7B" w:rsidRPr="004921D8" w14:paraId="13EE2C09"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143B2C3" w14:textId="77777777" w:rsidR="00B32A7B" w:rsidRPr="004921D8" w:rsidRDefault="00B32A7B"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0D2DC2FA" w14:textId="77777777" w:rsidR="00B32A7B" w:rsidRPr="004921D8" w:rsidRDefault="00B32A7B" w:rsidP="00926B5E">
            <w:pPr>
              <w:pStyle w:val="TableText"/>
              <w:rPr>
                <w:sz w:val="18"/>
                <w:szCs w:val="18"/>
              </w:rPr>
            </w:pPr>
            <w:r w:rsidRPr="004921D8">
              <w:rPr>
                <w:sz w:val="18"/>
                <w:szCs w:val="18"/>
              </w:rPr>
              <w:t>Monitoring type</w:t>
            </w:r>
          </w:p>
        </w:tc>
        <w:tc>
          <w:tcPr>
            <w:tcW w:w="1495" w:type="pct"/>
          </w:tcPr>
          <w:p w14:paraId="2F9DA605" w14:textId="77777777" w:rsidR="00B32A7B" w:rsidRPr="004921D8" w:rsidRDefault="00B32A7B" w:rsidP="00926B5E">
            <w:pPr>
              <w:pStyle w:val="TableText"/>
              <w:rPr>
                <w:sz w:val="18"/>
                <w:szCs w:val="18"/>
              </w:rPr>
            </w:pPr>
            <w:r w:rsidRPr="004921D8">
              <w:rPr>
                <w:sz w:val="18"/>
                <w:szCs w:val="18"/>
              </w:rPr>
              <w:t>Monitoring point NGR</w:t>
            </w:r>
          </w:p>
        </w:tc>
        <w:tc>
          <w:tcPr>
            <w:tcW w:w="1210" w:type="pct"/>
          </w:tcPr>
          <w:p w14:paraId="4DF6E64E" w14:textId="77777777" w:rsidR="00B32A7B" w:rsidRPr="004921D8" w:rsidRDefault="00B32A7B" w:rsidP="00926B5E">
            <w:pPr>
              <w:pStyle w:val="TableText"/>
              <w:rPr>
                <w:sz w:val="18"/>
                <w:szCs w:val="18"/>
              </w:rPr>
            </w:pPr>
            <w:r w:rsidRPr="004921D8">
              <w:rPr>
                <w:sz w:val="18"/>
                <w:szCs w:val="18"/>
              </w:rPr>
              <w:t>Monitoring point reference</w:t>
            </w:r>
          </w:p>
        </w:tc>
      </w:tr>
      <w:tr w:rsidR="00B32A7B" w:rsidRPr="004921D8" w14:paraId="77FAA4DE"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31C05C0" w14:textId="77777777" w:rsidR="00B32A7B" w:rsidRPr="00BE0220" w:rsidRDefault="00B32A7B" w:rsidP="00926B5E">
            <w:pPr>
              <w:pStyle w:val="TableText"/>
              <w:rPr>
                <w:b w:val="0"/>
                <w:sz w:val="18"/>
                <w:szCs w:val="18"/>
              </w:rPr>
            </w:pPr>
            <w:r w:rsidRPr="00BE0220">
              <w:rPr>
                <w:b w:val="0"/>
                <w:sz w:val="18"/>
                <w:szCs w:val="18"/>
              </w:rPr>
              <w:t>A1 Storm sewage via POINT OF DISCHARGE</w:t>
            </w:r>
          </w:p>
        </w:tc>
        <w:tc>
          <w:tcPr>
            <w:tcW w:w="1068" w:type="pct"/>
          </w:tcPr>
          <w:p w14:paraId="55155E3B" w14:textId="77777777" w:rsidR="00B32A7B" w:rsidRPr="00BE0220" w:rsidRDefault="00B32A7B" w:rsidP="00926B5E">
            <w:pPr>
              <w:pStyle w:val="TableText"/>
              <w:rPr>
                <w:b w:val="0"/>
                <w:sz w:val="18"/>
                <w:szCs w:val="18"/>
              </w:rPr>
            </w:pPr>
            <w:r w:rsidRPr="00BE0220">
              <w:rPr>
                <w:b w:val="0"/>
                <w:sz w:val="18"/>
                <w:szCs w:val="18"/>
              </w:rPr>
              <w:t>Effluent sampling</w:t>
            </w:r>
          </w:p>
        </w:tc>
        <w:tc>
          <w:tcPr>
            <w:tcW w:w="1495" w:type="pct"/>
          </w:tcPr>
          <w:p w14:paraId="2FCCE237" w14:textId="77777777" w:rsidR="00B32A7B" w:rsidRPr="000334D6" w:rsidRDefault="00B32A7B" w:rsidP="00926B5E">
            <w:pPr>
              <w:pStyle w:val="TableText"/>
              <w:rPr>
                <w:b w:val="0"/>
                <w:sz w:val="18"/>
                <w:szCs w:val="18"/>
              </w:rPr>
            </w:pPr>
            <w:r w:rsidRPr="000334D6">
              <w:rPr>
                <w:b w:val="0"/>
                <w:noProof/>
                <w:sz w:val="18"/>
                <w:szCs w:val="18"/>
              </w:rPr>
              <w:t>SM 95956 37178</w:t>
            </w:r>
          </w:p>
        </w:tc>
        <w:tc>
          <w:tcPr>
            <w:tcW w:w="1210" w:type="pct"/>
            <w:vMerge w:val="restart"/>
          </w:tcPr>
          <w:p w14:paraId="620F1738" w14:textId="77777777" w:rsidR="00B32A7B" w:rsidRPr="00BE0220" w:rsidRDefault="00B32A7B" w:rsidP="0045495C">
            <w:pPr>
              <w:pStyle w:val="TableText"/>
              <w:rPr>
                <w:b w:val="0"/>
                <w:sz w:val="18"/>
                <w:szCs w:val="18"/>
              </w:rPr>
            </w:pPr>
            <w:r w:rsidRPr="00BE0220">
              <w:rPr>
                <w:rStyle w:val="Blue"/>
                <w:b w:val="0"/>
                <w:color w:val="auto"/>
                <w:sz w:val="18"/>
                <w:szCs w:val="18"/>
              </w:rPr>
              <w:t>POINT OF OVERFLOW</w:t>
            </w:r>
          </w:p>
        </w:tc>
      </w:tr>
      <w:tr w:rsidR="00B32A7B" w:rsidRPr="004921D8" w14:paraId="2ABB6F25"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593DD92" w14:textId="77777777" w:rsidR="00B32A7B" w:rsidRPr="00BE0220" w:rsidRDefault="00B32A7B" w:rsidP="00926B5E">
            <w:pPr>
              <w:pStyle w:val="TableText"/>
              <w:rPr>
                <w:b w:val="0"/>
                <w:sz w:val="18"/>
                <w:szCs w:val="18"/>
              </w:rPr>
            </w:pPr>
            <w:r w:rsidRPr="00BE0220">
              <w:rPr>
                <w:b w:val="0"/>
                <w:sz w:val="18"/>
                <w:szCs w:val="18"/>
              </w:rPr>
              <w:t>A1 Storm sewage via POINT OF DISCHARGE</w:t>
            </w:r>
          </w:p>
        </w:tc>
        <w:tc>
          <w:tcPr>
            <w:tcW w:w="1068" w:type="pct"/>
          </w:tcPr>
          <w:p w14:paraId="74A80CDE" w14:textId="77777777" w:rsidR="00B32A7B" w:rsidRPr="00BE0220" w:rsidRDefault="00B32A7B" w:rsidP="00926B5E">
            <w:pPr>
              <w:pStyle w:val="TableText"/>
              <w:rPr>
                <w:b w:val="0"/>
                <w:sz w:val="18"/>
                <w:szCs w:val="18"/>
              </w:rPr>
            </w:pPr>
            <w:r w:rsidRPr="00BE0220">
              <w:rPr>
                <w:b w:val="0"/>
                <w:sz w:val="18"/>
                <w:szCs w:val="18"/>
              </w:rPr>
              <w:t>Event duration monitoring</w:t>
            </w:r>
          </w:p>
        </w:tc>
        <w:tc>
          <w:tcPr>
            <w:tcW w:w="1495" w:type="pct"/>
          </w:tcPr>
          <w:p w14:paraId="6E0290E3" w14:textId="77777777" w:rsidR="00B32A7B" w:rsidRPr="000334D6" w:rsidRDefault="00B32A7B" w:rsidP="00926B5E">
            <w:pPr>
              <w:pStyle w:val="TableText"/>
              <w:rPr>
                <w:b w:val="0"/>
                <w:sz w:val="18"/>
                <w:szCs w:val="18"/>
              </w:rPr>
            </w:pPr>
            <w:r w:rsidRPr="000334D6">
              <w:rPr>
                <w:b w:val="0"/>
                <w:noProof/>
                <w:sz w:val="18"/>
                <w:szCs w:val="18"/>
              </w:rPr>
              <w:t>SM 95956 37178</w:t>
            </w:r>
          </w:p>
        </w:tc>
        <w:tc>
          <w:tcPr>
            <w:tcW w:w="1210" w:type="pct"/>
            <w:vMerge/>
          </w:tcPr>
          <w:p w14:paraId="737D5890" w14:textId="77777777" w:rsidR="00B32A7B" w:rsidRPr="00BE0220" w:rsidRDefault="00B32A7B" w:rsidP="0045495C">
            <w:pPr>
              <w:pStyle w:val="TableText"/>
              <w:rPr>
                <w:b w:val="0"/>
                <w:sz w:val="18"/>
                <w:szCs w:val="18"/>
              </w:rPr>
            </w:pPr>
          </w:p>
        </w:tc>
      </w:tr>
      <w:tr w:rsidR="00B32A7B" w:rsidRPr="004921D8" w14:paraId="347D3309" w14:textId="77777777" w:rsidTr="00B006A7">
        <w:trPr>
          <w:cantSplit/>
          <w:trHeight w:val="774"/>
        </w:trPr>
        <w:tc>
          <w:tcPr>
            <w:tcW w:w="1227" w:type="pct"/>
          </w:tcPr>
          <w:p w14:paraId="73A3A865" w14:textId="77777777" w:rsidR="00B32A7B" w:rsidRPr="00BE0220" w:rsidRDefault="00B32A7B"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68800F3E" w14:textId="77777777" w:rsidR="00B32A7B" w:rsidRPr="00BE0220" w:rsidRDefault="00B32A7B"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13D5B4BD" w14:textId="77777777" w:rsidR="00B32A7B" w:rsidRPr="000334D6" w:rsidRDefault="00B32A7B" w:rsidP="000A07C9">
            <w:pPr>
              <w:pStyle w:val="TableText"/>
              <w:rPr>
                <w:rStyle w:val="Blue"/>
                <w:color w:val="auto"/>
                <w:sz w:val="18"/>
                <w:szCs w:val="18"/>
              </w:rPr>
            </w:pPr>
            <w:r w:rsidRPr="000334D6">
              <w:rPr>
                <w:noProof/>
                <w:sz w:val="18"/>
                <w:szCs w:val="18"/>
              </w:rPr>
              <w:t>SM 95956 37178</w:t>
            </w:r>
          </w:p>
        </w:tc>
        <w:tc>
          <w:tcPr>
            <w:tcW w:w="1210" w:type="pct"/>
            <w:vMerge/>
          </w:tcPr>
          <w:p w14:paraId="088369C4" w14:textId="77777777" w:rsidR="00B32A7B" w:rsidRPr="00BE0220" w:rsidRDefault="00B32A7B" w:rsidP="0045495C">
            <w:pPr>
              <w:pStyle w:val="TableText"/>
              <w:rPr>
                <w:rStyle w:val="Blue"/>
                <w:sz w:val="18"/>
                <w:szCs w:val="18"/>
              </w:rPr>
            </w:pPr>
          </w:p>
        </w:tc>
      </w:tr>
    </w:tbl>
    <w:p w14:paraId="421BA7E7" w14:textId="77777777" w:rsidR="00B32A7B" w:rsidRPr="000A07C9" w:rsidRDefault="00B32A7B" w:rsidP="00E46E9B">
      <w:pPr>
        <w:ind w:left="567"/>
      </w:pPr>
    </w:p>
    <w:p w14:paraId="3A051545" w14:textId="77777777" w:rsidR="00B32A7B" w:rsidRDefault="00B32A7B">
      <w:pPr>
        <w:spacing w:before="0" w:after="0" w:line="240" w:lineRule="auto"/>
        <w:rPr>
          <w:rFonts w:asciiTheme="majorHAnsi" w:eastAsiaTheme="majorEastAsia" w:hAnsiTheme="majorHAnsi" w:cstheme="majorBidi"/>
          <w:b/>
          <w:bCs/>
          <w:sz w:val="36"/>
          <w:szCs w:val="28"/>
        </w:rPr>
      </w:pPr>
      <w:r>
        <w:br w:type="page"/>
      </w:r>
    </w:p>
    <w:p w14:paraId="700DD56D" w14:textId="77777777" w:rsidR="00B32A7B" w:rsidRDefault="00B32A7B" w:rsidP="00A9057C">
      <w:pPr>
        <w:pStyle w:val="Heading1"/>
        <w:ind w:left="567"/>
      </w:pPr>
      <w:r>
        <w:lastRenderedPageBreak/>
        <w:t xml:space="preserve">Schedule 4 </w:t>
      </w:r>
      <w:r w:rsidRPr="00926B5E">
        <w:t>–</w:t>
      </w:r>
      <w:r>
        <w:t xml:space="preserve"> Reporting</w:t>
      </w:r>
    </w:p>
    <w:p w14:paraId="5DC19CE0" w14:textId="77777777" w:rsidR="00B32A7B" w:rsidRPr="004921D8" w:rsidRDefault="00B32A7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B32A7B" w:rsidRPr="004921D8" w14:paraId="4FAD2E8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7AC14F7" w14:textId="77777777" w:rsidR="00B32A7B" w:rsidRPr="004921D8" w:rsidRDefault="00B32A7B" w:rsidP="000A07C9">
            <w:pPr>
              <w:pStyle w:val="TableText"/>
              <w:rPr>
                <w:sz w:val="18"/>
                <w:szCs w:val="18"/>
              </w:rPr>
            </w:pPr>
            <w:r w:rsidRPr="004921D8">
              <w:rPr>
                <w:sz w:val="18"/>
                <w:szCs w:val="18"/>
              </w:rPr>
              <w:t>Table S4.1 Reporting of monitoring data</w:t>
            </w:r>
          </w:p>
        </w:tc>
      </w:tr>
      <w:tr w:rsidR="00B32A7B" w:rsidRPr="004921D8" w14:paraId="15A277F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1DEF956" w14:textId="77777777" w:rsidR="00B32A7B" w:rsidRPr="004921D8" w:rsidRDefault="00B32A7B" w:rsidP="000A07C9">
            <w:pPr>
              <w:pStyle w:val="TableText"/>
              <w:rPr>
                <w:sz w:val="18"/>
                <w:szCs w:val="18"/>
              </w:rPr>
            </w:pPr>
            <w:r w:rsidRPr="004921D8">
              <w:rPr>
                <w:sz w:val="18"/>
                <w:szCs w:val="18"/>
              </w:rPr>
              <w:t>Parameter</w:t>
            </w:r>
          </w:p>
        </w:tc>
        <w:tc>
          <w:tcPr>
            <w:tcW w:w="929" w:type="pct"/>
          </w:tcPr>
          <w:p w14:paraId="22104198" w14:textId="77777777" w:rsidR="00B32A7B" w:rsidRPr="004921D8" w:rsidRDefault="00B32A7B" w:rsidP="000A07C9">
            <w:pPr>
              <w:pStyle w:val="TableText"/>
              <w:rPr>
                <w:sz w:val="18"/>
                <w:szCs w:val="18"/>
              </w:rPr>
            </w:pPr>
            <w:r w:rsidRPr="004921D8">
              <w:rPr>
                <w:sz w:val="18"/>
                <w:szCs w:val="18"/>
              </w:rPr>
              <w:t>Monitoring point reference</w:t>
            </w:r>
          </w:p>
        </w:tc>
        <w:tc>
          <w:tcPr>
            <w:tcW w:w="1498" w:type="pct"/>
          </w:tcPr>
          <w:p w14:paraId="64B12687" w14:textId="77777777" w:rsidR="00B32A7B" w:rsidRPr="004921D8" w:rsidRDefault="00B32A7B" w:rsidP="000A07C9">
            <w:pPr>
              <w:pStyle w:val="TableText"/>
              <w:rPr>
                <w:sz w:val="18"/>
                <w:szCs w:val="18"/>
              </w:rPr>
            </w:pPr>
            <w:r w:rsidRPr="004921D8">
              <w:rPr>
                <w:sz w:val="18"/>
                <w:szCs w:val="18"/>
              </w:rPr>
              <w:t>Reporting period</w:t>
            </w:r>
          </w:p>
        </w:tc>
        <w:tc>
          <w:tcPr>
            <w:tcW w:w="1005" w:type="pct"/>
          </w:tcPr>
          <w:p w14:paraId="7B1FFFBA" w14:textId="77777777" w:rsidR="00B32A7B" w:rsidRPr="004921D8" w:rsidRDefault="00B32A7B" w:rsidP="000A07C9">
            <w:pPr>
              <w:pStyle w:val="TableText"/>
              <w:rPr>
                <w:sz w:val="18"/>
                <w:szCs w:val="18"/>
              </w:rPr>
            </w:pPr>
            <w:r w:rsidRPr="004921D8">
              <w:rPr>
                <w:sz w:val="18"/>
                <w:szCs w:val="18"/>
              </w:rPr>
              <w:t>Period begins</w:t>
            </w:r>
          </w:p>
        </w:tc>
      </w:tr>
      <w:tr w:rsidR="00B32A7B" w:rsidRPr="004921D8" w14:paraId="188ADA40" w14:textId="77777777" w:rsidTr="000110FE">
        <w:trPr>
          <w:cantSplit/>
        </w:trPr>
        <w:tc>
          <w:tcPr>
            <w:tcW w:w="1568" w:type="pct"/>
          </w:tcPr>
          <w:p w14:paraId="14E1CA4D" w14:textId="77777777" w:rsidR="00B32A7B" w:rsidRPr="00815D01" w:rsidRDefault="00B32A7B"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51AB7F3" w14:textId="77777777" w:rsidR="00B32A7B" w:rsidRPr="00815D01" w:rsidRDefault="00B32A7B"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5D0FC628" w14:textId="77777777" w:rsidR="00B32A7B" w:rsidRPr="00815D01" w:rsidRDefault="00B32A7B"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131E76A" w14:textId="77777777" w:rsidR="00B32A7B" w:rsidRPr="00815D01" w:rsidRDefault="00B32A7B"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287A327" w14:textId="77777777" w:rsidR="00B32A7B" w:rsidRPr="00815D01" w:rsidRDefault="00B32A7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32A7B" w:rsidRPr="004921D8" w14:paraId="5DCD4AC1" w14:textId="77777777" w:rsidTr="000110FE">
        <w:trPr>
          <w:cantSplit/>
        </w:trPr>
        <w:tc>
          <w:tcPr>
            <w:tcW w:w="1568" w:type="pct"/>
          </w:tcPr>
          <w:p w14:paraId="21E37CE1" w14:textId="77777777" w:rsidR="00B32A7B" w:rsidRPr="00815D01" w:rsidRDefault="00B32A7B"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2F3A7CFC" w14:textId="77777777" w:rsidR="00B32A7B" w:rsidRPr="00815D01" w:rsidRDefault="00B32A7B" w:rsidP="00446000">
            <w:pPr>
              <w:pStyle w:val="TableText"/>
              <w:rPr>
                <w:rStyle w:val="Blue"/>
                <w:rFonts w:cstheme="minorHAnsi"/>
                <w:color w:val="auto"/>
                <w:sz w:val="18"/>
                <w:szCs w:val="18"/>
              </w:rPr>
            </w:pPr>
          </w:p>
        </w:tc>
        <w:tc>
          <w:tcPr>
            <w:tcW w:w="1498" w:type="pct"/>
          </w:tcPr>
          <w:p w14:paraId="71D9A0B1" w14:textId="77777777" w:rsidR="00B32A7B" w:rsidRPr="00815D01" w:rsidRDefault="00B32A7B"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4F69BA3" w14:textId="77777777" w:rsidR="00B32A7B" w:rsidRPr="00815D01" w:rsidRDefault="00B32A7B"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BDA770" w14:textId="77777777" w:rsidR="00B32A7B" w:rsidRPr="00815D01" w:rsidRDefault="00B32A7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32A7B" w:rsidRPr="004921D8" w14:paraId="350084CA" w14:textId="77777777" w:rsidTr="000110FE">
        <w:trPr>
          <w:cantSplit/>
        </w:trPr>
        <w:tc>
          <w:tcPr>
            <w:tcW w:w="1568" w:type="pct"/>
          </w:tcPr>
          <w:p w14:paraId="27B9AA80" w14:textId="77777777" w:rsidR="00B32A7B" w:rsidRPr="00815D01" w:rsidRDefault="00B32A7B"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18CEC8EB" w14:textId="77777777" w:rsidR="00B32A7B" w:rsidRPr="00815D01" w:rsidRDefault="00B32A7B" w:rsidP="00446000">
            <w:pPr>
              <w:pStyle w:val="TableText"/>
              <w:rPr>
                <w:rStyle w:val="Blue"/>
                <w:rFonts w:cstheme="minorHAnsi"/>
                <w:color w:val="auto"/>
                <w:sz w:val="18"/>
                <w:szCs w:val="18"/>
              </w:rPr>
            </w:pPr>
          </w:p>
        </w:tc>
        <w:tc>
          <w:tcPr>
            <w:tcW w:w="1498" w:type="pct"/>
          </w:tcPr>
          <w:p w14:paraId="4FFE9FBC" w14:textId="77777777" w:rsidR="00B32A7B" w:rsidRPr="00815D01" w:rsidRDefault="00B32A7B"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642CA42" w14:textId="77777777" w:rsidR="00B32A7B" w:rsidRPr="00815D01" w:rsidRDefault="00B32A7B"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B563372" w14:textId="77777777" w:rsidR="00B32A7B" w:rsidRPr="00815D01" w:rsidRDefault="00B32A7B"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B32A7B" w:rsidRPr="004921D8" w14:paraId="0AEEB667" w14:textId="77777777" w:rsidTr="000110FE">
        <w:trPr>
          <w:cantSplit/>
          <w:trHeight w:val="145"/>
        </w:trPr>
        <w:tc>
          <w:tcPr>
            <w:tcW w:w="1568" w:type="pct"/>
          </w:tcPr>
          <w:p w14:paraId="6FF31445" w14:textId="77777777" w:rsidR="00B32A7B" w:rsidRPr="00815D01" w:rsidRDefault="00B32A7B"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5B5D8191" w14:textId="77777777" w:rsidR="00B32A7B" w:rsidRPr="00815D01" w:rsidRDefault="00B32A7B" w:rsidP="00446000">
            <w:pPr>
              <w:pStyle w:val="TableText"/>
              <w:rPr>
                <w:rStyle w:val="Blue"/>
                <w:rFonts w:cstheme="minorHAnsi"/>
                <w:color w:val="auto"/>
                <w:sz w:val="18"/>
                <w:szCs w:val="18"/>
              </w:rPr>
            </w:pPr>
          </w:p>
        </w:tc>
        <w:tc>
          <w:tcPr>
            <w:tcW w:w="1498" w:type="pct"/>
          </w:tcPr>
          <w:p w14:paraId="2D408419" w14:textId="77777777" w:rsidR="00B32A7B" w:rsidRPr="00815D01" w:rsidRDefault="00B32A7B"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1F18868E" w14:textId="77777777" w:rsidR="00B32A7B" w:rsidRPr="00815D01" w:rsidRDefault="00B32A7B"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B32A7B" w:rsidRPr="004921D8" w14:paraId="0EAD22BD" w14:textId="77777777" w:rsidTr="000110FE">
        <w:trPr>
          <w:cantSplit/>
          <w:trHeight w:val="144"/>
        </w:trPr>
        <w:tc>
          <w:tcPr>
            <w:tcW w:w="1568" w:type="pct"/>
          </w:tcPr>
          <w:p w14:paraId="02D84578" w14:textId="77777777" w:rsidR="00B32A7B" w:rsidRPr="000110FE" w:rsidRDefault="00B32A7B"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3DEDBAFA" w14:textId="77777777" w:rsidR="00B32A7B" w:rsidRPr="00815D01" w:rsidRDefault="00B32A7B" w:rsidP="000110FE">
            <w:pPr>
              <w:pStyle w:val="TableText"/>
              <w:rPr>
                <w:rStyle w:val="Blue"/>
                <w:rFonts w:cstheme="minorHAnsi"/>
                <w:color w:val="auto"/>
                <w:sz w:val="18"/>
                <w:szCs w:val="18"/>
              </w:rPr>
            </w:pPr>
          </w:p>
        </w:tc>
        <w:tc>
          <w:tcPr>
            <w:tcW w:w="1498" w:type="pct"/>
          </w:tcPr>
          <w:p w14:paraId="642ACD01" w14:textId="77777777" w:rsidR="00B32A7B" w:rsidRPr="00AE3D73" w:rsidRDefault="00B32A7B"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9079B71" w14:textId="77777777" w:rsidR="00B32A7B" w:rsidRPr="00AE3D73" w:rsidRDefault="00B32A7B"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3E33677" w14:textId="5B10883C" w:rsidR="00B32A7B" w:rsidRPr="00815D01" w:rsidRDefault="00B32A7B" w:rsidP="000110FE">
            <w:pPr>
              <w:pStyle w:val="TableText"/>
              <w:rPr>
                <w:rStyle w:val="Blue"/>
                <w:rFonts w:cstheme="minorHAnsi"/>
                <w:color w:val="auto"/>
                <w:sz w:val="18"/>
                <w:szCs w:val="18"/>
              </w:rPr>
            </w:pPr>
            <w:r w:rsidRPr="000110FE">
              <w:rPr>
                <w:rStyle w:val="Blue"/>
                <w:rFonts w:cstheme="minorHAnsi"/>
                <w:color w:val="auto"/>
                <w:sz w:val="18"/>
                <w:szCs w:val="18"/>
              </w:rPr>
              <w:t>1</w:t>
            </w:r>
            <w:r w:rsidRPr="00ED7A2B">
              <w:rPr>
                <w:rStyle w:val="Blue"/>
                <w:rFonts w:cstheme="minorHAnsi"/>
                <w:color w:val="auto"/>
                <w:sz w:val="18"/>
                <w:szCs w:val="18"/>
                <w:vertAlign w:val="superscript"/>
              </w:rPr>
              <w:t>st</w:t>
            </w:r>
            <w:r w:rsidRPr="000110FE">
              <w:rPr>
                <w:rStyle w:val="Blue"/>
                <w:rFonts w:cstheme="minorHAnsi"/>
                <w:color w:val="auto"/>
                <w:sz w:val="18"/>
                <w:szCs w:val="18"/>
              </w:rPr>
              <w:t xml:space="preserve"> January</w:t>
            </w:r>
          </w:p>
        </w:tc>
      </w:tr>
      <w:tr w:rsidR="00B32A7B" w:rsidRPr="004921D8" w14:paraId="26EC17BD" w14:textId="77777777" w:rsidTr="000110FE">
        <w:trPr>
          <w:cantSplit/>
          <w:trHeight w:val="144"/>
        </w:trPr>
        <w:tc>
          <w:tcPr>
            <w:tcW w:w="1568" w:type="pct"/>
          </w:tcPr>
          <w:p w14:paraId="231A6648" w14:textId="77777777" w:rsidR="00B32A7B" w:rsidRPr="000110FE" w:rsidRDefault="00B32A7B"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46D2A5C8" w14:textId="77777777" w:rsidR="00B32A7B" w:rsidRPr="00815D01" w:rsidRDefault="00B32A7B" w:rsidP="000110FE">
            <w:pPr>
              <w:pStyle w:val="TableText"/>
              <w:rPr>
                <w:rStyle w:val="Blue"/>
                <w:rFonts w:cstheme="minorHAnsi"/>
                <w:color w:val="auto"/>
                <w:sz w:val="18"/>
                <w:szCs w:val="18"/>
              </w:rPr>
            </w:pPr>
          </w:p>
        </w:tc>
        <w:tc>
          <w:tcPr>
            <w:tcW w:w="1498" w:type="pct"/>
          </w:tcPr>
          <w:p w14:paraId="1A2ECA64" w14:textId="77777777" w:rsidR="00B32A7B" w:rsidRPr="00AE3D73" w:rsidRDefault="00B32A7B"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01724EA" w14:textId="77777777" w:rsidR="00B32A7B" w:rsidRPr="00AE3D73" w:rsidRDefault="00B32A7B"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2EFDC87" w14:textId="77777777" w:rsidR="00B32A7B" w:rsidRPr="00815D01" w:rsidRDefault="00B32A7B"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4A576854" w14:textId="77777777" w:rsidR="00B32A7B" w:rsidRPr="004921D8" w:rsidRDefault="00B32A7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32A7B" w:rsidRPr="00C25946" w14:paraId="39AB5DD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64A40F9" w14:textId="77777777" w:rsidR="00B32A7B" w:rsidRPr="004921D8" w:rsidRDefault="00B32A7B" w:rsidP="000A07C9">
            <w:pPr>
              <w:pStyle w:val="TableText"/>
              <w:rPr>
                <w:sz w:val="18"/>
                <w:szCs w:val="18"/>
              </w:rPr>
            </w:pPr>
            <w:r w:rsidRPr="004921D8">
              <w:rPr>
                <w:sz w:val="18"/>
                <w:szCs w:val="18"/>
              </w:rPr>
              <w:t>Table S4.2 Reporting forms</w:t>
            </w:r>
          </w:p>
        </w:tc>
      </w:tr>
      <w:tr w:rsidR="00B32A7B" w:rsidRPr="00C25946" w14:paraId="6AB9AD7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E3C8CBF" w14:textId="77777777" w:rsidR="00B32A7B" w:rsidRPr="004921D8" w:rsidRDefault="00B32A7B" w:rsidP="000A07C9">
            <w:pPr>
              <w:pStyle w:val="TableText"/>
              <w:rPr>
                <w:sz w:val="18"/>
                <w:szCs w:val="18"/>
              </w:rPr>
            </w:pPr>
            <w:r w:rsidRPr="004921D8">
              <w:rPr>
                <w:sz w:val="18"/>
                <w:szCs w:val="18"/>
              </w:rPr>
              <w:t>Parameter</w:t>
            </w:r>
          </w:p>
        </w:tc>
        <w:tc>
          <w:tcPr>
            <w:tcW w:w="3123" w:type="pct"/>
          </w:tcPr>
          <w:p w14:paraId="73F074B1" w14:textId="77777777" w:rsidR="00B32A7B" w:rsidRPr="004921D8" w:rsidRDefault="00B32A7B" w:rsidP="000A07C9">
            <w:pPr>
              <w:pStyle w:val="TableText"/>
              <w:rPr>
                <w:sz w:val="18"/>
                <w:szCs w:val="18"/>
              </w:rPr>
            </w:pPr>
            <w:r w:rsidRPr="004921D8">
              <w:rPr>
                <w:sz w:val="18"/>
                <w:szCs w:val="18"/>
              </w:rPr>
              <w:t>Reporting format</w:t>
            </w:r>
          </w:p>
        </w:tc>
      </w:tr>
      <w:tr w:rsidR="00B32A7B" w:rsidRPr="00C25946" w14:paraId="2A961FB8" w14:textId="77777777" w:rsidTr="002B05E5">
        <w:trPr>
          <w:cantSplit/>
        </w:trPr>
        <w:tc>
          <w:tcPr>
            <w:tcW w:w="1877" w:type="pct"/>
          </w:tcPr>
          <w:p w14:paraId="7041E36F" w14:textId="77777777" w:rsidR="00B32A7B" w:rsidRPr="00815D01" w:rsidRDefault="00B32A7B"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ABF14A8" w14:textId="77777777" w:rsidR="00B32A7B" w:rsidRPr="00815D01" w:rsidRDefault="00B32A7B"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7F884A44" w14:textId="77777777" w:rsidR="00B32A7B" w:rsidRPr="00815D01" w:rsidRDefault="00B32A7B" w:rsidP="00635467">
            <w:pPr>
              <w:pStyle w:val="TableText"/>
              <w:rPr>
                <w:rStyle w:val="Blue"/>
                <w:color w:val="auto"/>
                <w:sz w:val="18"/>
                <w:szCs w:val="18"/>
              </w:rPr>
            </w:pPr>
          </w:p>
        </w:tc>
      </w:tr>
      <w:tr w:rsidR="00B32A7B" w:rsidRPr="00C25946" w14:paraId="6F9F4095" w14:textId="77777777" w:rsidTr="002B05E5">
        <w:trPr>
          <w:cantSplit/>
        </w:trPr>
        <w:tc>
          <w:tcPr>
            <w:tcW w:w="1877" w:type="pct"/>
          </w:tcPr>
          <w:p w14:paraId="5C4BA9FD" w14:textId="77777777" w:rsidR="00B32A7B" w:rsidRPr="00815D01" w:rsidRDefault="00B32A7B"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DC52813" w14:textId="77777777" w:rsidR="00B32A7B" w:rsidRPr="00815D01" w:rsidRDefault="00B32A7B"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B32A7B" w:rsidRPr="00C25946" w14:paraId="5D35419B" w14:textId="77777777" w:rsidTr="002B05E5">
        <w:trPr>
          <w:cantSplit/>
        </w:trPr>
        <w:tc>
          <w:tcPr>
            <w:tcW w:w="1877" w:type="pct"/>
          </w:tcPr>
          <w:p w14:paraId="4B7D929C" w14:textId="77777777" w:rsidR="00B32A7B" w:rsidRPr="00815D01" w:rsidRDefault="00B32A7B" w:rsidP="00635467">
            <w:pPr>
              <w:pStyle w:val="TableText"/>
              <w:rPr>
                <w:rStyle w:val="Blue"/>
                <w:color w:val="auto"/>
                <w:sz w:val="18"/>
                <w:szCs w:val="18"/>
              </w:rPr>
            </w:pPr>
            <w:r w:rsidRPr="00815D01">
              <w:rPr>
                <w:rStyle w:val="Blue"/>
                <w:color w:val="auto"/>
                <w:sz w:val="18"/>
                <w:szCs w:val="18"/>
              </w:rPr>
              <w:t>Event recorder status</w:t>
            </w:r>
          </w:p>
          <w:p w14:paraId="2B6E3587" w14:textId="77777777" w:rsidR="00B32A7B" w:rsidRPr="00815D01" w:rsidRDefault="00B32A7B" w:rsidP="00635467">
            <w:pPr>
              <w:pStyle w:val="TableText"/>
              <w:rPr>
                <w:rStyle w:val="Blue"/>
                <w:color w:val="auto"/>
                <w:sz w:val="18"/>
                <w:szCs w:val="18"/>
              </w:rPr>
            </w:pPr>
          </w:p>
        </w:tc>
        <w:tc>
          <w:tcPr>
            <w:tcW w:w="3123" w:type="pct"/>
          </w:tcPr>
          <w:p w14:paraId="3E084121" w14:textId="77777777" w:rsidR="00B32A7B" w:rsidRPr="00815D01" w:rsidRDefault="00B32A7B"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5DB75498" w14:textId="77777777" w:rsidR="00B32A7B" w:rsidRPr="00815D01" w:rsidRDefault="00B32A7B"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B32A7B" w:rsidRPr="00C25946" w14:paraId="551B0A25" w14:textId="77777777" w:rsidTr="002B05E5">
        <w:trPr>
          <w:cantSplit/>
        </w:trPr>
        <w:tc>
          <w:tcPr>
            <w:tcW w:w="1877" w:type="pct"/>
          </w:tcPr>
          <w:p w14:paraId="5F22B0D9" w14:textId="77777777" w:rsidR="00B32A7B" w:rsidRPr="00815D01" w:rsidRDefault="00B32A7B"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0E750FE" w14:textId="77777777" w:rsidR="00B32A7B" w:rsidRPr="00815D01" w:rsidRDefault="00B32A7B"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B32A7B" w:rsidRPr="00C25946" w14:paraId="56CCD18F" w14:textId="77777777" w:rsidTr="002B05E5">
        <w:trPr>
          <w:cantSplit/>
        </w:trPr>
        <w:tc>
          <w:tcPr>
            <w:tcW w:w="1877" w:type="pct"/>
          </w:tcPr>
          <w:p w14:paraId="09612089" w14:textId="77777777" w:rsidR="00B32A7B" w:rsidRPr="000110FE" w:rsidRDefault="00B32A7B"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E29DB3E" w14:textId="77777777" w:rsidR="00B32A7B" w:rsidRPr="00CD6F9C" w:rsidRDefault="00B32A7B"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B32A7B" w:rsidRPr="00C25946" w14:paraId="33A379EA" w14:textId="77777777" w:rsidTr="002B05E5">
        <w:trPr>
          <w:cantSplit/>
        </w:trPr>
        <w:tc>
          <w:tcPr>
            <w:tcW w:w="1877" w:type="pct"/>
          </w:tcPr>
          <w:p w14:paraId="0A90347E" w14:textId="77777777" w:rsidR="00B32A7B" w:rsidRPr="000110FE" w:rsidRDefault="00B32A7B"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93A7B92" w14:textId="77777777" w:rsidR="00B32A7B" w:rsidRPr="004976F3" w:rsidRDefault="00B32A7B"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188D2BD" w14:textId="77777777" w:rsidR="00B32A7B" w:rsidRDefault="00B32A7B" w:rsidP="00A9057C">
      <w:pPr>
        <w:pStyle w:val="Heading1"/>
        <w:ind w:left="567"/>
      </w:pPr>
      <w:r>
        <w:lastRenderedPageBreak/>
        <w:t xml:space="preserve">Schedule 5 </w:t>
      </w:r>
      <w:r w:rsidRPr="00926B5E">
        <w:t>–</w:t>
      </w:r>
      <w:r>
        <w:t xml:space="preserve"> Notification </w:t>
      </w:r>
    </w:p>
    <w:p w14:paraId="19095023" w14:textId="77777777" w:rsidR="00B32A7B" w:rsidRPr="004921D8" w:rsidRDefault="00B32A7B" w:rsidP="00A9057C">
      <w:pPr>
        <w:ind w:left="567"/>
        <w:rPr>
          <w:sz w:val="18"/>
          <w:szCs w:val="18"/>
        </w:rPr>
      </w:pPr>
      <w:r w:rsidRPr="004921D8">
        <w:rPr>
          <w:sz w:val="18"/>
          <w:szCs w:val="18"/>
        </w:rPr>
        <w:t xml:space="preserve">These pages outline the information that the operator must provide. </w:t>
      </w:r>
    </w:p>
    <w:p w14:paraId="15542064" w14:textId="77777777" w:rsidR="00B32A7B" w:rsidRPr="004921D8" w:rsidRDefault="00B32A7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76B4F5A" w14:textId="77777777" w:rsidR="00B32A7B" w:rsidRPr="004921D8" w:rsidRDefault="00B32A7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AD02449" w14:textId="77777777" w:rsidR="00B32A7B" w:rsidRPr="00C15459" w:rsidRDefault="00B32A7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32A7B" w:rsidRPr="00834B3A" w14:paraId="35074BAA" w14:textId="77777777" w:rsidTr="00A9057C">
        <w:trPr>
          <w:cantSplit/>
        </w:trPr>
        <w:tc>
          <w:tcPr>
            <w:tcW w:w="1484" w:type="pct"/>
          </w:tcPr>
          <w:p w14:paraId="2E0CD046" w14:textId="77777777" w:rsidR="00B32A7B" w:rsidRPr="004921D8" w:rsidRDefault="00B32A7B" w:rsidP="00926B5E">
            <w:pPr>
              <w:pStyle w:val="TableText"/>
              <w:rPr>
                <w:sz w:val="18"/>
                <w:szCs w:val="18"/>
              </w:rPr>
            </w:pPr>
            <w:r w:rsidRPr="004921D8">
              <w:rPr>
                <w:sz w:val="18"/>
                <w:szCs w:val="18"/>
              </w:rPr>
              <w:t>Permit Number</w:t>
            </w:r>
          </w:p>
        </w:tc>
        <w:tc>
          <w:tcPr>
            <w:tcW w:w="3516" w:type="pct"/>
          </w:tcPr>
          <w:p w14:paraId="3C9ED968" w14:textId="77777777" w:rsidR="00B32A7B" w:rsidRPr="00926B5E" w:rsidRDefault="00B32A7B" w:rsidP="00926B5E">
            <w:pPr>
              <w:pStyle w:val="TableText"/>
            </w:pPr>
            <w:r w:rsidRPr="005E79E7">
              <w:rPr>
                <w:noProof/>
              </w:rPr>
              <w:t>BP0151701</w:t>
            </w:r>
          </w:p>
        </w:tc>
      </w:tr>
      <w:tr w:rsidR="00B32A7B" w:rsidRPr="00834B3A" w14:paraId="46003DD7" w14:textId="77777777" w:rsidTr="00A9057C">
        <w:trPr>
          <w:cantSplit/>
        </w:trPr>
        <w:tc>
          <w:tcPr>
            <w:tcW w:w="1484" w:type="pct"/>
          </w:tcPr>
          <w:p w14:paraId="73EE8D46" w14:textId="77777777" w:rsidR="00B32A7B" w:rsidRPr="004921D8" w:rsidRDefault="00B32A7B" w:rsidP="00926B5E">
            <w:pPr>
              <w:pStyle w:val="TableText"/>
              <w:rPr>
                <w:sz w:val="18"/>
                <w:szCs w:val="18"/>
              </w:rPr>
            </w:pPr>
            <w:r w:rsidRPr="004921D8">
              <w:rPr>
                <w:sz w:val="18"/>
                <w:szCs w:val="18"/>
              </w:rPr>
              <w:t>Name of operator</w:t>
            </w:r>
          </w:p>
        </w:tc>
        <w:tc>
          <w:tcPr>
            <w:tcW w:w="3516" w:type="pct"/>
          </w:tcPr>
          <w:p w14:paraId="21AEB270" w14:textId="77777777" w:rsidR="00B32A7B" w:rsidRPr="00926B5E" w:rsidRDefault="00B32A7B" w:rsidP="00926B5E">
            <w:pPr>
              <w:pStyle w:val="TableText"/>
            </w:pPr>
            <w:r>
              <w:t>D</w:t>
            </w:r>
            <w:r>
              <w:rPr>
                <w:rFonts w:cstheme="minorHAnsi"/>
              </w:rPr>
              <w:t>ŵ</w:t>
            </w:r>
            <w:r>
              <w:t>r Cymru Cyfyngedig</w:t>
            </w:r>
          </w:p>
        </w:tc>
      </w:tr>
      <w:tr w:rsidR="00B32A7B" w:rsidRPr="00834B3A" w14:paraId="50CFCA7E" w14:textId="77777777" w:rsidTr="00A9057C">
        <w:trPr>
          <w:cantSplit/>
        </w:trPr>
        <w:tc>
          <w:tcPr>
            <w:tcW w:w="1484" w:type="pct"/>
          </w:tcPr>
          <w:p w14:paraId="12514211" w14:textId="77777777" w:rsidR="00B32A7B" w:rsidRPr="004921D8" w:rsidRDefault="00B32A7B" w:rsidP="00926B5E">
            <w:pPr>
              <w:pStyle w:val="TableText"/>
              <w:rPr>
                <w:sz w:val="18"/>
                <w:szCs w:val="18"/>
              </w:rPr>
            </w:pPr>
            <w:r w:rsidRPr="004921D8">
              <w:rPr>
                <w:sz w:val="18"/>
                <w:szCs w:val="18"/>
              </w:rPr>
              <w:t>Location of Facility</w:t>
            </w:r>
          </w:p>
        </w:tc>
        <w:tc>
          <w:tcPr>
            <w:tcW w:w="3516" w:type="pct"/>
          </w:tcPr>
          <w:p w14:paraId="52603B4D" w14:textId="77777777" w:rsidR="00B32A7B" w:rsidRPr="00926B5E" w:rsidRDefault="00B32A7B" w:rsidP="00926B5E">
            <w:pPr>
              <w:pStyle w:val="TableText"/>
            </w:pPr>
            <w:r w:rsidRPr="005E79E7">
              <w:rPr>
                <w:noProof/>
              </w:rPr>
              <w:t>Fishguard Slade SPS</w:t>
            </w:r>
            <w:r w:rsidRPr="005E79E7">
              <w:t xml:space="preserve">, </w:t>
            </w:r>
            <w:r w:rsidRPr="005E79E7">
              <w:rPr>
                <w:noProof/>
              </w:rPr>
              <w:t>The Slade</w:t>
            </w:r>
            <w:r w:rsidRPr="005E79E7">
              <w:t xml:space="preserve">, </w:t>
            </w:r>
            <w:r w:rsidRPr="005E79E7">
              <w:rPr>
                <w:noProof/>
              </w:rPr>
              <w:t>Fishguard</w:t>
            </w:r>
            <w:r w:rsidRPr="005E79E7">
              <w:t xml:space="preserve">, </w:t>
            </w:r>
            <w:r w:rsidRPr="005E79E7">
              <w:rPr>
                <w:noProof/>
              </w:rPr>
              <w:t>Pembrokeshire</w:t>
            </w:r>
            <w:r w:rsidRPr="005E79E7">
              <w:t xml:space="preserve">, </w:t>
            </w:r>
            <w:r w:rsidRPr="005E79E7">
              <w:rPr>
                <w:noProof/>
              </w:rPr>
              <w:t>SA65 9PG</w:t>
            </w:r>
          </w:p>
        </w:tc>
      </w:tr>
      <w:tr w:rsidR="00B32A7B" w:rsidRPr="00834B3A" w14:paraId="5A481327" w14:textId="77777777" w:rsidTr="00A9057C">
        <w:trPr>
          <w:cantSplit/>
        </w:trPr>
        <w:tc>
          <w:tcPr>
            <w:tcW w:w="1484" w:type="pct"/>
          </w:tcPr>
          <w:p w14:paraId="4E983597" w14:textId="77777777" w:rsidR="00B32A7B" w:rsidRPr="004921D8" w:rsidRDefault="00B32A7B" w:rsidP="00926B5E">
            <w:pPr>
              <w:pStyle w:val="TableText"/>
              <w:rPr>
                <w:sz w:val="18"/>
                <w:szCs w:val="18"/>
              </w:rPr>
            </w:pPr>
            <w:r w:rsidRPr="004921D8">
              <w:rPr>
                <w:sz w:val="18"/>
                <w:szCs w:val="18"/>
              </w:rPr>
              <w:t xml:space="preserve">Time and date of the detection </w:t>
            </w:r>
          </w:p>
        </w:tc>
        <w:tc>
          <w:tcPr>
            <w:tcW w:w="3516" w:type="pct"/>
          </w:tcPr>
          <w:p w14:paraId="404CB853" w14:textId="77777777" w:rsidR="00B32A7B" w:rsidRPr="00926B5E" w:rsidRDefault="00B32A7B" w:rsidP="00926B5E">
            <w:pPr>
              <w:pStyle w:val="TableText"/>
            </w:pPr>
          </w:p>
        </w:tc>
      </w:tr>
    </w:tbl>
    <w:p w14:paraId="1A13B88E" w14:textId="77777777" w:rsidR="00B32A7B" w:rsidRDefault="00B32A7B" w:rsidP="00926B5E"/>
    <w:tbl>
      <w:tblPr>
        <w:tblStyle w:val="TableGrid"/>
        <w:tblW w:w="4720" w:type="pct"/>
        <w:tblInd w:w="562" w:type="dxa"/>
        <w:tblLook w:val="0020" w:firstRow="1" w:lastRow="0" w:firstColumn="0" w:lastColumn="0" w:noHBand="0" w:noVBand="0"/>
      </w:tblPr>
      <w:tblGrid>
        <w:gridCol w:w="2612"/>
        <w:gridCol w:w="6189"/>
      </w:tblGrid>
      <w:tr w:rsidR="00B32A7B" w:rsidRPr="00C15459" w14:paraId="53784D6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19BDCF5" w14:textId="77777777" w:rsidR="00B32A7B" w:rsidRPr="004921D8" w:rsidRDefault="00B32A7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32A7B" w:rsidRPr="00C15459" w14:paraId="04A6412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93EAE01" w14:textId="77777777" w:rsidR="00B32A7B" w:rsidRPr="00815D01" w:rsidRDefault="00B32A7B"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B32A7B" w:rsidRPr="00C15459" w14:paraId="4626A84B" w14:textId="77777777" w:rsidTr="00A9057C">
        <w:trPr>
          <w:cantSplit/>
        </w:trPr>
        <w:tc>
          <w:tcPr>
            <w:tcW w:w="1484" w:type="pct"/>
          </w:tcPr>
          <w:p w14:paraId="791DE7AD" w14:textId="77777777" w:rsidR="00B32A7B" w:rsidRPr="004921D8" w:rsidRDefault="00B32A7B" w:rsidP="00926B5E">
            <w:pPr>
              <w:pStyle w:val="TableText"/>
              <w:rPr>
                <w:sz w:val="18"/>
                <w:szCs w:val="18"/>
              </w:rPr>
            </w:pPr>
            <w:r w:rsidRPr="004921D8">
              <w:rPr>
                <w:sz w:val="18"/>
                <w:szCs w:val="18"/>
              </w:rPr>
              <w:t>Date and time of the event</w:t>
            </w:r>
          </w:p>
        </w:tc>
        <w:tc>
          <w:tcPr>
            <w:tcW w:w="3516" w:type="pct"/>
          </w:tcPr>
          <w:p w14:paraId="0B4DE3BE" w14:textId="77777777" w:rsidR="00B32A7B" w:rsidRPr="004921D8" w:rsidRDefault="00B32A7B" w:rsidP="00926B5E">
            <w:pPr>
              <w:pStyle w:val="TableText"/>
              <w:rPr>
                <w:sz w:val="18"/>
                <w:szCs w:val="18"/>
              </w:rPr>
            </w:pPr>
          </w:p>
        </w:tc>
      </w:tr>
      <w:tr w:rsidR="00B32A7B" w:rsidRPr="00C15459" w14:paraId="7A3E7A13" w14:textId="77777777" w:rsidTr="00A9057C">
        <w:trPr>
          <w:cantSplit/>
        </w:trPr>
        <w:tc>
          <w:tcPr>
            <w:tcW w:w="1484" w:type="pct"/>
          </w:tcPr>
          <w:p w14:paraId="54132EE5" w14:textId="77777777" w:rsidR="00B32A7B" w:rsidRPr="004921D8" w:rsidRDefault="00B32A7B" w:rsidP="00926B5E">
            <w:pPr>
              <w:pStyle w:val="TableText"/>
              <w:rPr>
                <w:sz w:val="18"/>
                <w:szCs w:val="18"/>
              </w:rPr>
            </w:pPr>
            <w:r w:rsidRPr="004921D8">
              <w:rPr>
                <w:sz w:val="18"/>
                <w:szCs w:val="18"/>
              </w:rPr>
              <w:t xml:space="preserve">Reference or description of the location of the event </w:t>
            </w:r>
          </w:p>
        </w:tc>
        <w:tc>
          <w:tcPr>
            <w:tcW w:w="3516" w:type="pct"/>
          </w:tcPr>
          <w:p w14:paraId="7EFAE55F" w14:textId="77777777" w:rsidR="00B32A7B" w:rsidRPr="004921D8" w:rsidRDefault="00B32A7B" w:rsidP="00926B5E">
            <w:pPr>
              <w:pStyle w:val="TableText"/>
              <w:rPr>
                <w:sz w:val="18"/>
                <w:szCs w:val="18"/>
              </w:rPr>
            </w:pPr>
          </w:p>
        </w:tc>
      </w:tr>
      <w:tr w:rsidR="00B32A7B" w:rsidRPr="00C15459" w14:paraId="2123E981" w14:textId="77777777" w:rsidTr="00A9057C">
        <w:trPr>
          <w:cantSplit/>
        </w:trPr>
        <w:tc>
          <w:tcPr>
            <w:tcW w:w="1484" w:type="pct"/>
          </w:tcPr>
          <w:p w14:paraId="49DE21D0" w14:textId="77777777" w:rsidR="00B32A7B" w:rsidRPr="004921D8" w:rsidRDefault="00B32A7B" w:rsidP="00926B5E">
            <w:pPr>
              <w:pStyle w:val="TableText"/>
              <w:rPr>
                <w:sz w:val="18"/>
                <w:szCs w:val="18"/>
              </w:rPr>
            </w:pPr>
            <w:r w:rsidRPr="004921D8">
              <w:rPr>
                <w:sz w:val="18"/>
                <w:szCs w:val="18"/>
              </w:rPr>
              <w:t>Description of where any release into the environment took place</w:t>
            </w:r>
          </w:p>
        </w:tc>
        <w:tc>
          <w:tcPr>
            <w:tcW w:w="3516" w:type="pct"/>
          </w:tcPr>
          <w:p w14:paraId="69C40C97" w14:textId="77777777" w:rsidR="00B32A7B" w:rsidRPr="004921D8" w:rsidRDefault="00B32A7B" w:rsidP="00926B5E">
            <w:pPr>
              <w:pStyle w:val="TableText"/>
              <w:rPr>
                <w:sz w:val="18"/>
                <w:szCs w:val="18"/>
              </w:rPr>
            </w:pPr>
          </w:p>
        </w:tc>
      </w:tr>
      <w:tr w:rsidR="00B32A7B" w:rsidRPr="00C15459" w14:paraId="04241FFA" w14:textId="77777777" w:rsidTr="00A9057C">
        <w:trPr>
          <w:cantSplit/>
        </w:trPr>
        <w:tc>
          <w:tcPr>
            <w:tcW w:w="1484" w:type="pct"/>
          </w:tcPr>
          <w:p w14:paraId="79C1BBDF" w14:textId="77777777" w:rsidR="00B32A7B" w:rsidRPr="004921D8" w:rsidRDefault="00B32A7B" w:rsidP="00926B5E">
            <w:pPr>
              <w:pStyle w:val="TableText"/>
              <w:rPr>
                <w:sz w:val="18"/>
                <w:szCs w:val="18"/>
              </w:rPr>
            </w:pPr>
            <w:r w:rsidRPr="004921D8">
              <w:rPr>
                <w:sz w:val="18"/>
                <w:szCs w:val="18"/>
              </w:rPr>
              <w:t>Substances(s) potentially released/type or nature of sewage released</w:t>
            </w:r>
          </w:p>
        </w:tc>
        <w:tc>
          <w:tcPr>
            <w:tcW w:w="3516" w:type="pct"/>
          </w:tcPr>
          <w:p w14:paraId="18515B31" w14:textId="77777777" w:rsidR="00B32A7B" w:rsidRPr="004921D8" w:rsidRDefault="00B32A7B" w:rsidP="00926B5E">
            <w:pPr>
              <w:pStyle w:val="TableText"/>
              <w:rPr>
                <w:sz w:val="18"/>
                <w:szCs w:val="18"/>
              </w:rPr>
            </w:pPr>
          </w:p>
        </w:tc>
      </w:tr>
      <w:tr w:rsidR="00B32A7B" w:rsidRPr="00C15459" w14:paraId="1696067A" w14:textId="77777777" w:rsidTr="00A9057C">
        <w:trPr>
          <w:cantSplit/>
        </w:trPr>
        <w:tc>
          <w:tcPr>
            <w:tcW w:w="1484" w:type="pct"/>
          </w:tcPr>
          <w:p w14:paraId="78EB5DA2" w14:textId="77777777" w:rsidR="00B32A7B" w:rsidRPr="004921D8" w:rsidRDefault="00B32A7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874094F" w14:textId="77777777" w:rsidR="00B32A7B" w:rsidRPr="004921D8" w:rsidRDefault="00B32A7B" w:rsidP="00926B5E">
            <w:pPr>
              <w:pStyle w:val="TableText"/>
              <w:rPr>
                <w:sz w:val="18"/>
                <w:szCs w:val="18"/>
              </w:rPr>
            </w:pPr>
          </w:p>
        </w:tc>
      </w:tr>
      <w:tr w:rsidR="00B32A7B" w:rsidRPr="00C15459" w14:paraId="1F520F03" w14:textId="77777777" w:rsidTr="00A9057C">
        <w:trPr>
          <w:cantSplit/>
        </w:trPr>
        <w:tc>
          <w:tcPr>
            <w:tcW w:w="1484" w:type="pct"/>
          </w:tcPr>
          <w:p w14:paraId="148323A8" w14:textId="77777777" w:rsidR="00B32A7B" w:rsidRPr="004921D8" w:rsidRDefault="00B32A7B" w:rsidP="00926B5E">
            <w:pPr>
              <w:pStyle w:val="TableText"/>
              <w:rPr>
                <w:sz w:val="18"/>
                <w:szCs w:val="18"/>
              </w:rPr>
            </w:pPr>
            <w:r w:rsidRPr="004921D8">
              <w:rPr>
                <w:sz w:val="18"/>
                <w:szCs w:val="18"/>
              </w:rPr>
              <w:t>Best estimate of the environmental impact of the discharge</w:t>
            </w:r>
          </w:p>
        </w:tc>
        <w:tc>
          <w:tcPr>
            <w:tcW w:w="3516" w:type="pct"/>
          </w:tcPr>
          <w:p w14:paraId="05FB9364" w14:textId="77777777" w:rsidR="00B32A7B" w:rsidRPr="004921D8" w:rsidRDefault="00B32A7B" w:rsidP="00926B5E">
            <w:pPr>
              <w:pStyle w:val="TableText"/>
              <w:rPr>
                <w:sz w:val="18"/>
                <w:szCs w:val="18"/>
              </w:rPr>
            </w:pPr>
          </w:p>
        </w:tc>
      </w:tr>
      <w:tr w:rsidR="00B32A7B" w:rsidRPr="00C15459" w14:paraId="31620889" w14:textId="77777777" w:rsidTr="00A9057C">
        <w:trPr>
          <w:cantSplit/>
        </w:trPr>
        <w:tc>
          <w:tcPr>
            <w:tcW w:w="1484" w:type="pct"/>
          </w:tcPr>
          <w:p w14:paraId="2A16BBF6" w14:textId="77777777" w:rsidR="00B32A7B" w:rsidRPr="004921D8" w:rsidRDefault="00B32A7B" w:rsidP="00926B5E">
            <w:pPr>
              <w:pStyle w:val="TableText"/>
              <w:rPr>
                <w:sz w:val="18"/>
                <w:szCs w:val="18"/>
              </w:rPr>
            </w:pPr>
            <w:r w:rsidRPr="004921D8">
              <w:rPr>
                <w:sz w:val="18"/>
                <w:szCs w:val="18"/>
              </w:rPr>
              <w:t>Measures taken, or intended to be taken, to stop any emission</w:t>
            </w:r>
          </w:p>
        </w:tc>
        <w:tc>
          <w:tcPr>
            <w:tcW w:w="3516" w:type="pct"/>
          </w:tcPr>
          <w:p w14:paraId="453585FD" w14:textId="77777777" w:rsidR="00B32A7B" w:rsidRPr="004921D8" w:rsidRDefault="00B32A7B" w:rsidP="00926B5E">
            <w:pPr>
              <w:pStyle w:val="TableText"/>
              <w:rPr>
                <w:sz w:val="18"/>
                <w:szCs w:val="18"/>
              </w:rPr>
            </w:pPr>
          </w:p>
        </w:tc>
      </w:tr>
      <w:tr w:rsidR="00B32A7B" w:rsidRPr="00C15459" w14:paraId="6DF6924C" w14:textId="77777777" w:rsidTr="00A9057C">
        <w:trPr>
          <w:cantSplit/>
        </w:trPr>
        <w:tc>
          <w:tcPr>
            <w:tcW w:w="1484" w:type="pct"/>
          </w:tcPr>
          <w:p w14:paraId="18EE5081" w14:textId="77777777" w:rsidR="00B32A7B" w:rsidRPr="004921D8" w:rsidRDefault="00B32A7B" w:rsidP="00926B5E">
            <w:pPr>
              <w:pStyle w:val="TableText"/>
              <w:rPr>
                <w:sz w:val="18"/>
                <w:szCs w:val="18"/>
              </w:rPr>
            </w:pPr>
            <w:r w:rsidRPr="004921D8">
              <w:rPr>
                <w:sz w:val="18"/>
                <w:szCs w:val="18"/>
              </w:rPr>
              <w:t>Description of the failure or accident.</w:t>
            </w:r>
          </w:p>
        </w:tc>
        <w:tc>
          <w:tcPr>
            <w:tcW w:w="3516" w:type="pct"/>
          </w:tcPr>
          <w:p w14:paraId="09932B73" w14:textId="77777777" w:rsidR="00B32A7B" w:rsidRPr="004921D8" w:rsidRDefault="00B32A7B" w:rsidP="00926B5E">
            <w:pPr>
              <w:pStyle w:val="TableText"/>
              <w:rPr>
                <w:sz w:val="18"/>
                <w:szCs w:val="18"/>
              </w:rPr>
            </w:pPr>
          </w:p>
        </w:tc>
      </w:tr>
    </w:tbl>
    <w:p w14:paraId="27575E4E" w14:textId="77777777" w:rsidR="00B32A7B" w:rsidRDefault="00B32A7B" w:rsidP="00926B5E"/>
    <w:p w14:paraId="5DC99101" w14:textId="77777777" w:rsidR="00B32A7B" w:rsidRDefault="00B32A7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32A7B" w:rsidRPr="00C15459" w14:paraId="31D58021" w14:textId="77777777" w:rsidTr="00A9057C">
        <w:trPr>
          <w:cantSplit/>
        </w:trPr>
        <w:tc>
          <w:tcPr>
            <w:tcW w:w="2305" w:type="pct"/>
          </w:tcPr>
          <w:p w14:paraId="18CCB5D2" w14:textId="77777777" w:rsidR="00B32A7B" w:rsidRPr="004921D8" w:rsidRDefault="00B32A7B" w:rsidP="00926B5E">
            <w:pPr>
              <w:pStyle w:val="TableText"/>
              <w:rPr>
                <w:sz w:val="18"/>
                <w:szCs w:val="18"/>
              </w:rPr>
            </w:pPr>
            <w:r w:rsidRPr="004921D8">
              <w:rPr>
                <w:sz w:val="18"/>
                <w:szCs w:val="18"/>
              </w:rPr>
              <w:t>Any more accurate information on the matters for notification under Part A.</w:t>
            </w:r>
          </w:p>
        </w:tc>
        <w:tc>
          <w:tcPr>
            <w:tcW w:w="2695" w:type="pct"/>
          </w:tcPr>
          <w:p w14:paraId="006806B2" w14:textId="77777777" w:rsidR="00B32A7B" w:rsidRPr="00C15459" w:rsidRDefault="00B32A7B" w:rsidP="00926B5E">
            <w:pPr>
              <w:pStyle w:val="TableText"/>
            </w:pPr>
          </w:p>
        </w:tc>
      </w:tr>
      <w:tr w:rsidR="00B32A7B" w:rsidRPr="00C15459" w14:paraId="177A738F" w14:textId="77777777" w:rsidTr="00A9057C">
        <w:trPr>
          <w:cantSplit/>
        </w:trPr>
        <w:tc>
          <w:tcPr>
            <w:tcW w:w="2305" w:type="pct"/>
          </w:tcPr>
          <w:p w14:paraId="66A144EF" w14:textId="77777777" w:rsidR="00B32A7B" w:rsidRPr="004921D8" w:rsidRDefault="00B32A7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DE6FF9" w14:textId="77777777" w:rsidR="00B32A7B" w:rsidRPr="00C15459" w:rsidRDefault="00B32A7B" w:rsidP="00926B5E">
            <w:pPr>
              <w:pStyle w:val="TableText"/>
            </w:pPr>
          </w:p>
        </w:tc>
      </w:tr>
      <w:tr w:rsidR="00B32A7B" w:rsidRPr="00C15459" w14:paraId="265853BA" w14:textId="77777777" w:rsidTr="00A9057C">
        <w:trPr>
          <w:cantSplit/>
        </w:trPr>
        <w:tc>
          <w:tcPr>
            <w:tcW w:w="2305" w:type="pct"/>
          </w:tcPr>
          <w:p w14:paraId="4FAFEF18" w14:textId="77777777" w:rsidR="00B32A7B" w:rsidRPr="004921D8" w:rsidRDefault="00B32A7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B7443C3" w14:textId="77777777" w:rsidR="00B32A7B" w:rsidRPr="00C15459" w:rsidRDefault="00B32A7B" w:rsidP="00926B5E">
            <w:pPr>
              <w:pStyle w:val="TableText"/>
            </w:pPr>
          </w:p>
        </w:tc>
      </w:tr>
    </w:tbl>
    <w:p w14:paraId="2590CFC7" w14:textId="77777777" w:rsidR="00B32A7B" w:rsidRDefault="00B32A7B" w:rsidP="00926B5E"/>
    <w:tbl>
      <w:tblPr>
        <w:tblStyle w:val="TableGrid"/>
        <w:tblW w:w="4720" w:type="pct"/>
        <w:tblInd w:w="562" w:type="dxa"/>
        <w:tblLook w:val="0000" w:firstRow="0" w:lastRow="0" w:firstColumn="0" w:lastColumn="0" w:noHBand="0" w:noVBand="0"/>
      </w:tblPr>
      <w:tblGrid>
        <w:gridCol w:w="4057"/>
        <w:gridCol w:w="4744"/>
      </w:tblGrid>
      <w:tr w:rsidR="00B32A7B" w:rsidRPr="004921D8" w14:paraId="47B118A3" w14:textId="77777777" w:rsidTr="00A9057C">
        <w:trPr>
          <w:cantSplit/>
        </w:trPr>
        <w:tc>
          <w:tcPr>
            <w:tcW w:w="2305" w:type="pct"/>
          </w:tcPr>
          <w:p w14:paraId="3F7FCA87" w14:textId="77777777" w:rsidR="00B32A7B" w:rsidRPr="004921D8" w:rsidRDefault="00B32A7B" w:rsidP="00926B5E">
            <w:pPr>
              <w:pStyle w:val="TableText"/>
              <w:rPr>
                <w:rStyle w:val="Bold"/>
                <w:sz w:val="18"/>
                <w:szCs w:val="18"/>
              </w:rPr>
            </w:pPr>
            <w:r w:rsidRPr="004921D8">
              <w:rPr>
                <w:rStyle w:val="Bold"/>
                <w:sz w:val="18"/>
                <w:szCs w:val="18"/>
              </w:rPr>
              <w:t>Name*</w:t>
            </w:r>
          </w:p>
        </w:tc>
        <w:tc>
          <w:tcPr>
            <w:tcW w:w="2695" w:type="pct"/>
          </w:tcPr>
          <w:p w14:paraId="24897097" w14:textId="77777777" w:rsidR="00B32A7B" w:rsidRPr="004921D8" w:rsidRDefault="00B32A7B" w:rsidP="00926B5E">
            <w:pPr>
              <w:pStyle w:val="TableText"/>
              <w:rPr>
                <w:sz w:val="18"/>
                <w:szCs w:val="18"/>
              </w:rPr>
            </w:pPr>
          </w:p>
        </w:tc>
      </w:tr>
      <w:tr w:rsidR="00B32A7B" w:rsidRPr="004921D8" w14:paraId="13DCA037" w14:textId="77777777" w:rsidTr="00A9057C">
        <w:trPr>
          <w:cantSplit/>
        </w:trPr>
        <w:tc>
          <w:tcPr>
            <w:tcW w:w="2305" w:type="pct"/>
          </w:tcPr>
          <w:p w14:paraId="700AFF80" w14:textId="77777777" w:rsidR="00B32A7B" w:rsidRPr="004921D8" w:rsidRDefault="00B32A7B" w:rsidP="00926B5E">
            <w:pPr>
              <w:pStyle w:val="TableText"/>
              <w:rPr>
                <w:rStyle w:val="Bold"/>
                <w:sz w:val="18"/>
                <w:szCs w:val="18"/>
              </w:rPr>
            </w:pPr>
            <w:r w:rsidRPr="004921D8">
              <w:rPr>
                <w:rStyle w:val="Bold"/>
                <w:sz w:val="18"/>
                <w:szCs w:val="18"/>
              </w:rPr>
              <w:t>Post</w:t>
            </w:r>
          </w:p>
        </w:tc>
        <w:tc>
          <w:tcPr>
            <w:tcW w:w="2695" w:type="pct"/>
          </w:tcPr>
          <w:p w14:paraId="70F8CCFB" w14:textId="77777777" w:rsidR="00B32A7B" w:rsidRPr="004921D8" w:rsidRDefault="00B32A7B" w:rsidP="00926B5E">
            <w:pPr>
              <w:pStyle w:val="TableText"/>
              <w:rPr>
                <w:sz w:val="18"/>
                <w:szCs w:val="18"/>
              </w:rPr>
            </w:pPr>
          </w:p>
        </w:tc>
      </w:tr>
      <w:tr w:rsidR="00B32A7B" w:rsidRPr="004921D8" w14:paraId="3508584C" w14:textId="77777777" w:rsidTr="00A9057C">
        <w:trPr>
          <w:cantSplit/>
        </w:trPr>
        <w:tc>
          <w:tcPr>
            <w:tcW w:w="2305" w:type="pct"/>
          </w:tcPr>
          <w:p w14:paraId="11FB082B" w14:textId="77777777" w:rsidR="00B32A7B" w:rsidRPr="004921D8" w:rsidRDefault="00B32A7B" w:rsidP="00926B5E">
            <w:pPr>
              <w:pStyle w:val="TableText"/>
              <w:rPr>
                <w:rStyle w:val="Bold"/>
                <w:sz w:val="18"/>
                <w:szCs w:val="18"/>
              </w:rPr>
            </w:pPr>
            <w:r w:rsidRPr="004921D8">
              <w:rPr>
                <w:rStyle w:val="Bold"/>
                <w:sz w:val="18"/>
                <w:szCs w:val="18"/>
              </w:rPr>
              <w:t>Signature</w:t>
            </w:r>
          </w:p>
        </w:tc>
        <w:tc>
          <w:tcPr>
            <w:tcW w:w="2695" w:type="pct"/>
          </w:tcPr>
          <w:p w14:paraId="66751736" w14:textId="77777777" w:rsidR="00B32A7B" w:rsidRPr="004921D8" w:rsidRDefault="00B32A7B" w:rsidP="00926B5E">
            <w:pPr>
              <w:pStyle w:val="TableText"/>
              <w:rPr>
                <w:sz w:val="18"/>
                <w:szCs w:val="18"/>
              </w:rPr>
            </w:pPr>
          </w:p>
        </w:tc>
      </w:tr>
      <w:tr w:rsidR="00B32A7B" w:rsidRPr="004921D8" w14:paraId="649AA1EC" w14:textId="77777777" w:rsidTr="00A9057C">
        <w:trPr>
          <w:cantSplit/>
        </w:trPr>
        <w:tc>
          <w:tcPr>
            <w:tcW w:w="2305" w:type="pct"/>
          </w:tcPr>
          <w:p w14:paraId="1C3021BF" w14:textId="77777777" w:rsidR="00B32A7B" w:rsidRPr="004921D8" w:rsidRDefault="00B32A7B" w:rsidP="00926B5E">
            <w:pPr>
              <w:pStyle w:val="TableText"/>
              <w:rPr>
                <w:rStyle w:val="Bold"/>
                <w:sz w:val="18"/>
                <w:szCs w:val="18"/>
              </w:rPr>
            </w:pPr>
            <w:r w:rsidRPr="004921D8">
              <w:rPr>
                <w:rStyle w:val="Bold"/>
                <w:sz w:val="18"/>
                <w:szCs w:val="18"/>
              </w:rPr>
              <w:t>Date</w:t>
            </w:r>
          </w:p>
        </w:tc>
        <w:tc>
          <w:tcPr>
            <w:tcW w:w="2695" w:type="pct"/>
          </w:tcPr>
          <w:p w14:paraId="7D8B5075" w14:textId="77777777" w:rsidR="00B32A7B" w:rsidRPr="004921D8" w:rsidRDefault="00B32A7B" w:rsidP="00926B5E">
            <w:pPr>
              <w:pStyle w:val="TableText"/>
              <w:rPr>
                <w:sz w:val="18"/>
                <w:szCs w:val="18"/>
              </w:rPr>
            </w:pPr>
          </w:p>
        </w:tc>
      </w:tr>
    </w:tbl>
    <w:p w14:paraId="1B42B9AC" w14:textId="77777777" w:rsidR="00B32A7B" w:rsidRPr="004921D8" w:rsidRDefault="00B32A7B" w:rsidP="00A9057C">
      <w:pPr>
        <w:ind w:left="567"/>
        <w:rPr>
          <w:sz w:val="18"/>
          <w:szCs w:val="18"/>
        </w:rPr>
      </w:pPr>
      <w:r w:rsidRPr="004921D8">
        <w:rPr>
          <w:sz w:val="18"/>
          <w:szCs w:val="18"/>
        </w:rPr>
        <w:t>* authorised to sign on behalf of the operator</w:t>
      </w:r>
    </w:p>
    <w:p w14:paraId="69D9B447" w14:textId="77777777" w:rsidR="00B32A7B" w:rsidRPr="000A07C9" w:rsidRDefault="00B32A7B" w:rsidP="000A07C9">
      <w:pPr>
        <w:rPr>
          <w:rFonts w:eastAsiaTheme="majorEastAsia"/>
        </w:rPr>
      </w:pPr>
      <w:r>
        <w:br w:type="page"/>
      </w:r>
    </w:p>
    <w:p w14:paraId="5FE5FBDB" w14:textId="77777777" w:rsidR="00B32A7B" w:rsidRDefault="00B32A7B" w:rsidP="00A9057C">
      <w:pPr>
        <w:pStyle w:val="Heading2"/>
        <w:ind w:left="567"/>
      </w:pPr>
      <w:r>
        <w:lastRenderedPageBreak/>
        <w:t xml:space="preserve">Schedule 6 </w:t>
      </w:r>
      <w:r w:rsidRPr="00926B5E">
        <w:t>–</w:t>
      </w:r>
      <w:r>
        <w:t xml:space="preserve"> Interpretation </w:t>
      </w:r>
    </w:p>
    <w:p w14:paraId="14FBE843" w14:textId="77777777" w:rsidR="00B32A7B" w:rsidRPr="00815D01" w:rsidRDefault="00B32A7B" w:rsidP="00A9057C">
      <w:pPr>
        <w:ind w:left="567"/>
        <w:rPr>
          <w:sz w:val="18"/>
          <w:szCs w:val="18"/>
        </w:rPr>
      </w:pPr>
      <w:r w:rsidRPr="00815D01">
        <w:rPr>
          <w:sz w:val="18"/>
          <w:szCs w:val="18"/>
        </w:rPr>
        <w:t>“accident” means an accident that may result in pollution.</w:t>
      </w:r>
    </w:p>
    <w:p w14:paraId="1F0A14CE" w14:textId="77777777" w:rsidR="00B32A7B" w:rsidRPr="00815D01" w:rsidRDefault="00B32A7B" w:rsidP="00A9057C">
      <w:pPr>
        <w:ind w:left="567"/>
        <w:rPr>
          <w:sz w:val="18"/>
          <w:szCs w:val="18"/>
        </w:rPr>
      </w:pPr>
      <w:r>
        <w:rPr>
          <w:sz w:val="18"/>
          <w:szCs w:val="18"/>
        </w:rPr>
        <w:t>“annually”</w:t>
      </w:r>
      <w:r w:rsidRPr="00815D01">
        <w:rPr>
          <w:sz w:val="18"/>
          <w:szCs w:val="18"/>
        </w:rPr>
        <w:t xml:space="preserve"> means once every year.</w:t>
      </w:r>
    </w:p>
    <w:p w14:paraId="60CCDABB" w14:textId="77777777" w:rsidR="00B32A7B" w:rsidRPr="00815D01" w:rsidRDefault="00B32A7B"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2DF0251B" w14:textId="77777777" w:rsidR="00B32A7B" w:rsidRPr="00815D01" w:rsidRDefault="00B32A7B"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0CC493C" w14:textId="77777777" w:rsidR="00B32A7B" w:rsidRPr="00815D01" w:rsidRDefault="00B32A7B"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8226720" w14:textId="77777777" w:rsidR="00B32A7B" w:rsidRPr="00815D01" w:rsidRDefault="00B32A7B"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ADB18DC" w14:textId="77777777" w:rsidR="00B32A7B" w:rsidRPr="00815D01" w:rsidRDefault="00B32A7B"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55686C" w14:textId="77777777" w:rsidR="00B32A7B" w:rsidRPr="00815D01" w:rsidRDefault="00B32A7B"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193A90F" w14:textId="77777777" w:rsidR="00B32A7B" w:rsidRPr="00815D01" w:rsidRDefault="00B32A7B"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8C99CA2" w14:textId="77777777" w:rsidR="00B32A7B" w:rsidRPr="00815D01" w:rsidRDefault="00B32A7B"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98ADA2D" w14:textId="77777777" w:rsidR="00B32A7B" w:rsidRPr="00815D01" w:rsidRDefault="00B32A7B"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EE0DCB1" w14:textId="77777777" w:rsidR="00B32A7B" w:rsidRPr="00815D01" w:rsidRDefault="00B32A7B" w:rsidP="00661970">
      <w:pPr>
        <w:pStyle w:val="Default"/>
        <w:ind w:left="567"/>
        <w:rPr>
          <w:color w:val="auto"/>
          <w:sz w:val="18"/>
          <w:szCs w:val="18"/>
        </w:rPr>
      </w:pPr>
    </w:p>
    <w:p w14:paraId="737F6550" w14:textId="77777777" w:rsidR="00B32A7B" w:rsidRPr="00815D01" w:rsidRDefault="00B32A7B"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795EA74B" w14:textId="77777777" w:rsidR="00B32A7B" w:rsidRPr="00815D01" w:rsidRDefault="00B32A7B" w:rsidP="00A9057C">
      <w:pPr>
        <w:ind w:left="567"/>
        <w:rPr>
          <w:sz w:val="18"/>
          <w:szCs w:val="18"/>
        </w:rPr>
      </w:pPr>
      <w:r w:rsidRPr="00815D01">
        <w:rPr>
          <w:sz w:val="18"/>
          <w:szCs w:val="18"/>
        </w:rPr>
        <w:t>“overflow setting” means the minimum flow passed forward to the continuation sewer when the overflow operates.</w:t>
      </w:r>
    </w:p>
    <w:p w14:paraId="3F44E48D" w14:textId="77777777" w:rsidR="00B32A7B" w:rsidRPr="00815D01" w:rsidRDefault="00B32A7B"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5100DC40" w14:textId="77777777" w:rsidR="00B32A7B" w:rsidRPr="00815D01" w:rsidRDefault="00B32A7B"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90E53BA" w14:textId="77777777" w:rsidR="00B32A7B" w:rsidRPr="00815D01" w:rsidRDefault="00B32A7B"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25AEBD32" w14:textId="77777777" w:rsidR="00B32A7B" w:rsidRPr="00815D01" w:rsidRDefault="00B32A7B"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3B9CEA9A" w14:textId="77777777" w:rsidR="00B32A7B" w:rsidRPr="00815D01" w:rsidRDefault="00B32A7B" w:rsidP="00A9057C">
      <w:pPr>
        <w:ind w:left="567"/>
        <w:rPr>
          <w:sz w:val="18"/>
          <w:szCs w:val="18"/>
        </w:rPr>
      </w:pPr>
      <w:r w:rsidRPr="00815D01">
        <w:rPr>
          <w:sz w:val="18"/>
          <w:szCs w:val="18"/>
        </w:rPr>
        <w:t>“year” means calendar year ending 31 December.</w:t>
      </w:r>
    </w:p>
    <w:p w14:paraId="0DE0DBB5" w14:textId="77777777" w:rsidR="00B32A7B" w:rsidRPr="00815D01" w:rsidRDefault="00B32A7B"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5ADA13C" w14:textId="77777777" w:rsidR="005E79E7" w:rsidRDefault="005E79E7">
      <w:pPr>
        <w:spacing w:before="0" w:after="0" w:line="240" w:lineRule="auto"/>
        <w:rPr>
          <w:rFonts w:asciiTheme="majorHAnsi" w:eastAsiaTheme="majorEastAsia" w:hAnsiTheme="majorHAnsi" w:cstheme="majorBidi"/>
          <w:b/>
          <w:bCs/>
          <w:sz w:val="36"/>
          <w:szCs w:val="28"/>
        </w:rPr>
      </w:pPr>
      <w:r>
        <w:br w:type="page"/>
      </w:r>
    </w:p>
    <w:p w14:paraId="0659665B" w14:textId="31424068" w:rsidR="00B32A7B" w:rsidRDefault="00B32A7B" w:rsidP="00A9057C">
      <w:pPr>
        <w:pStyle w:val="Heading1"/>
        <w:ind w:left="567"/>
      </w:pPr>
      <w:r w:rsidRPr="00815D01">
        <w:lastRenderedPageBreak/>
        <w:t>Schedule 7 – Site plan</w:t>
      </w:r>
    </w:p>
    <w:p w14:paraId="71ADFC2F" w14:textId="5C98C3C6" w:rsidR="00B32A7B" w:rsidRPr="00815D01" w:rsidRDefault="00DF1763" w:rsidP="00A9057C">
      <w:pPr>
        <w:pStyle w:val="Heading1"/>
        <w:ind w:left="567"/>
      </w:pPr>
      <w:r>
        <w:rPr>
          <w:noProof/>
        </w:rPr>
        <w:drawing>
          <wp:inline distT="0" distB="0" distL="0" distR="0" wp14:anchorId="6B9B6B3A" wp14:editId="50097C9C">
            <wp:extent cx="4944534" cy="7092849"/>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57003" cy="7110736"/>
                    </a:xfrm>
                    <a:prstGeom prst="rect">
                      <a:avLst/>
                    </a:prstGeom>
                  </pic:spPr>
                </pic:pic>
              </a:graphicData>
            </a:graphic>
          </wp:inline>
        </w:drawing>
      </w:r>
    </w:p>
    <w:p w14:paraId="3AB079E8" w14:textId="772B7317" w:rsidR="00B32A7B" w:rsidRPr="00815D01" w:rsidRDefault="00B32A7B" w:rsidP="000152F0">
      <w:pPr>
        <w:ind w:left="567"/>
        <w:rPr>
          <w:rFonts w:ascii="Arial" w:hAnsi="Arial"/>
          <w:szCs w:val="20"/>
        </w:rPr>
      </w:pPr>
      <w:r w:rsidRPr="00815D01">
        <w:rPr>
          <w:rFonts w:ascii="Arial" w:hAnsi="Arial"/>
          <w:szCs w:val="20"/>
        </w:rPr>
        <w:t>© Crown Copyright and database right 20</w:t>
      </w:r>
      <w:r w:rsidR="00ED7A2B">
        <w:rPr>
          <w:rFonts w:ascii="Arial" w:hAnsi="Arial"/>
          <w:szCs w:val="20"/>
        </w:rPr>
        <w:t>20</w:t>
      </w:r>
      <w:r w:rsidRPr="00815D01">
        <w:rPr>
          <w:rFonts w:ascii="Arial" w:hAnsi="Arial"/>
          <w:szCs w:val="20"/>
        </w:rPr>
        <w:t>. Ordnance Survey licence number 100019741.</w:t>
      </w:r>
    </w:p>
    <w:p w14:paraId="1F41833D" w14:textId="77777777" w:rsidR="00B32A7B" w:rsidRDefault="00B32A7B" w:rsidP="00A9057C">
      <w:pPr>
        <w:ind w:left="567"/>
      </w:pPr>
    </w:p>
    <w:p w14:paraId="2F54795A" w14:textId="77777777" w:rsidR="00B32A7B" w:rsidRDefault="00B32A7B" w:rsidP="00A9057C">
      <w:pPr>
        <w:ind w:left="567"/>
      </w:pPr>
      <w:r>
        <w:t>END OF PERMIT</w:t>
      </w:r>
    </w:p>
    <w:p w14:paraId="56C04264" w14:textId="77777777" w:rsidR="00B32A7B" w:rsidRDefault="00B32A7B" w:rsidP="000848DA">
      <w:pPr>
        <w:sectPr w:rsidR="00B32A7B" w:rsidSect="00B32A7B">
          <w:footerReference w:type="default" r:id="rId15"/>
          <w:pgSz w:w="11906" w:h="16838" w:code="9"/>
          <w:pgMar w:top="1440" w:right="1133" w:bottom="1440" w:left="1440" w:header="397" w:footer="397" w:gutter="0"/>
          <w:pgNumType w:start="1"/>
          <w:cols w:space="708"/>
          <w:docGrid w:linePitch="360"/>
        </w:sectPr>
      </w:pPr>
    </w:p>
    <w:p w14:paraId="28BFE839" w14:textId="77777777" w:rsidR="00B32A7B" w:rsidRDefault="00B32A7B" w:rsidP="000848DA"/>
    <w:sectPr w:rsidR="00B32A7B" w:rsidSect="00B32A7B">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737D99" w14:textId="77777777" w:rsidR="001800E4" w:rsidRDefault="001800E4" w:rsidP="00FF16FF">
      <w:pPr>
        <w:spacing w:before="0" w:after="0" w:line="240" w:lineRule="auto"/>
      </w:pPr>
      <w:r>
        <w:separator/>
      </w:r>
    </w:p>
  </w:endnote>
  <w:endnote w:type="continuationSeparator" w:id="0">
    <w:p w14:paraId="0CFC51B4" w14:textId="77777777" w:rsidR="001800E4" w:rsidRDefault="001800E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DA168" w14:textId="77777777" w:rsidR="00B32A7B" w:rsidRDefault="00B32A7B" w:rsidP="00F06B84">
    <w:pPr>
      <w:pStyle w:val="Footer"/>
    </w:pPr>
    <w:r>
      <w:t>Permit number</w:t>
    </w:r>
  </w:p>
  <w:p w14:paraId="4706045F" w14:textId="77777777" w:rsidR="00B32A7B" w:rsidRPr="00D82845" w:rsidRDefault="00B32A7B" w:rsidP="00F06B84">
    <w:pPr>
      <w:pStyle w:val="Footer"/>
    </w:pPr>
    <w:r w:rsidRPr="00AD7673">
      <w:rPr>
        <w:noProof/>
      </w:rPr>
      <w:t>BP0151701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FED80E" w14:textId="77777777" w:rsidR="00B006A7" w:rsidRDefault="00B006A7" w:rsidP="00F06B84">
    <w:pPr>
      <w:pStyle w:val="Footer"/>
    </w:pPr>
    <w:r>
      <w:t>Permit number</w:t>
    </w:r>
  </w:p>
  <w:p w14:paraId="6AB362FB" w14:textId="77777777" w:rsidR="00B006A7" w:rsidRPr="00D82845" w:rsidRDefault="00F128BC" w:rsidP="00F06B84">
    <w:pPr>
      <w:pStyle w:val="Footer"/>
    </w:pPr>
    <w:r w:rsidRPr="006E35F4">
      <w:rPr>
        <w:noProof/>
        <w:color w:val="FF0000" w:themeColor="accent1"/>
      </w:rPr>
      <w:t>BP0151701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CFB515" w14:textId="77777777" w:rsidR="001800E4" w:rsidRDefault="001800E4" w:rsidP="00FF16FF">
      <w:pPr>
        <w:spacing w:before="0" w:after="0" w:line="240" w:lineRule="auto"/>
      </w:pPr>
      <w:r>
        <w:separator/>
      </w:r>
    </w:p>
  </w:footnote>
  <w:footnote w:type="continuationSeparator" w:id="0">
    <w:p w14:paraId="714721A2" w14:textId="77777777" w:rsidR="001800E4" w:rsidRDefault="001800E4"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4D6"/>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6F87"/>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0E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315E"/>
    <w:rsid w:val="00254149"/>
    <w:rsid w:val="00255059"/>
    <w:rsid w:val="002554E8"/>
    <w:rsid w:val="00260A6C"/>
    <w:rsid w:val="00261EE0"/>
    <w:rsid w:val="00267E28"/>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07F7C"/>
    <w:rsid w:val="00310BA3"/>
    <w:rsid w:val="003111B8"/>
    <w:rsid w:val="00312211"/>
    <w:rsid w:val="00312866"/>
    <w:rsid w:val="00320E84"/>
    <w:rsid w:val="0032230A"/>
    <w:rsid w:val="00327B68"/>
    <w:rsid w:val="00327E0B"/>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2353"/>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E79E7"/>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E5A2F"/>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2CF2"/>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449D"/>
    <w:rsid w:val="007C7C6A"/>
    <w:rsid w:val="007D2F13"/>
    <w:rsid w:val="007D42FA"/>
    <w:rsid w:val="007D707A"/>
    <w:rsid w:val="007D7E87"/>
    <w:rsid w:val="007E021B"/>
    <w:rsid w:val="007E025E"/>
    <w:rsid w:val="007E134F"/>
    <w:rsid w:val="007E36CE"/>
    <w:rsid w:val="007E5838"/>
    <w:rsid w:val="007E59FD"/>
    <w:rsid w:val="007E5C2F"/>
    <w:rsid w:val="007E5E2E"/>
    <w:rsid w:val="007F2A9E"/>
    <w:rsid w:val="007F40C1"/>
    <w:rsid w:val="007F4B1F"/>
    <w:rsid w:val="007F7C79"/>
    <w:rsid w:val="008021E8"/>
    <w:rsid w:val="008073BC"/>
    <w:rsid w:val="00815D01"/>
    <w:rsid w:val="008203D9"/>
    <w:rsid w:val="008222AE"/>
    <w:rsid w:val="008241D3"/>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433"/>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D0F"/>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D7673"/>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2A7B"/>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5CC9"/>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1763"/>
    <w:rsid w:val="00DF5718"/>
    <w:rsid w:val="00DF628F"/>
    <w:rsid w:val="00DF781B"/>
    <w:rsid w:val="00E1051D"/>
    <w:rsid w:val="00E152DE"/>
    <w:rsid w:val="00E25589"/>
    <w:rsid w:val="00E2702D"/>
    <w:rsid w:val="00E27039"/>
    <w:rsid w:val="00E3410A"/>
    <w:rsid w:val="00E35108"/>
    <w:rsid w:val="00E411AD"/>
    <w:rsid w:val="00E467CA"/>
    <w:rsid w:val="00E46E9B"/>
    <w:rsid w:val="00E527B7"/>
    <w:rsid w:val="00E52D8D"/>
    <w:rsid w:val="00E53DE4"/>
    <w:rsid w:val="00E5470A"/>
    <w:rsid w:val="00E5530A"/>
    <w:rsid w:val="00E56BB3"/>
    <w:rsid w:val="00E6084B"/>
    <w:rsid w:val="00E64269"/>
    <w:rsid w:val="00E65E75"/>
    <w:rsid w:val="00E670D3"/>
    <w:rsid w:val="00E72122"/>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D7A2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0EFA"/>
    <w:rsid w:val="00F729AA"/>
    <w:rsid w:val="00F7315E"/>
    <w:rsid w:val="00F74AE5"/>
    <w:rsid w:val="00F80CF7"/>
    <w:rsid w:val="00F80CFB"/>
    <w:rsid w:val="00F80D63"/>
    <w:rsid w:val="00F860BB"/>
    <w:rsid w:val="00F86C9E"/>
    <w:rsid w:val="00F940C1"/>
    <w:rsid w:val="00FA1A55"/>
    <w:rsid w:val="00FA4076"/>
    <w:rsid w:val="00FA482B"/>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A5DA7F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Fishguard Slade SPS</Site_x0020_Name>
    <Internal_x002f_External xmlns="859f7ad6-93f6-4205-b62b-a17f28acbbac">Outgoing document</Internal_x002f_External>
    <Post_x0020_code xmlns="859f7ad6-93f6-4205-b62b-a17f28acbbac">SA65 9PG</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2020-06-21T23:00:00+00:00</Document_x0020_Date>
    <Facility_x0020_Address xmlns="859f7ad6-93f6-4205-b62b-a17f28acbbac">Fishguard Slade SPS The Slade Fishguard Pembrokeshire SA65 9PG</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489" ma:contentTypeDescription="Permitting &amp; Compliance Word Document" ma:contentTypeScope="" ma:versionID="15c6e477d1c6654829cf02ef7a767e5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2.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3.xml><?xml version="1.0" encoding="utf-8"?>
<ds:datastoreItem xmlns:ds="http://schemas.openxmlformats.org/officeDocument/2006/customXml" ds:itemID="{7289BD83-D92A-4B08-861E-9296D951AF7F}">
  <ds:schemaRefs>
    <ds:schemaRef ds:uri="http://purl.org/dc/terms/"/>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a84e7805-6a46-4291-b6c6-33e265e5a8c8"/>
    <ds:schemaRef ds:uri="http://purl.org/dc/elements/1.1/"/>
    <ds:schemaRef ds:uri="6e121689-de5b-41b9-a751-bfeda7fa2b07"/>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3D41A787-09CC-47B5-9F40-0BC6C2F09B11}"/>
</file>

<file path=customXml/itemProps6.xml><?xml version="1.0" encoding="utf-8"?>
<ds:datastoreItem xmlns:ds="http://schemas.openxmlformats.org/officeDocument/2006/customXml" ds:itemID="{3832088B-B19D-409F-9F1F-8F4D09FBD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17</Pages>
  <Words>3110</Words>
  <Characters>17733</Characters>
  <Application>Microsoft Office Word</Application>
  <DocSecurity>0</DocSecurity>
  <Lines>147</Lines>
  <Paragraphs>41</Paragraphs>
  <ScaleCrop>false</ScaleCrop>
  <HeadingPairs>
    <vt:vector size="4" baseType="variant">
      <vt:variant>
        <vt:lpstr>Title</vt:lpstr>
      </vt:variant>
      <vt:variant>
        <vt:i4>1</vt:i4>
      </vt:variant>
      <vt:variant>
        <vt:lpstr>Headings</vt:lpstr>
      </vt:variant>
      <vt:variant>
        <vt:i4>82</vt:i4>
      </vt:variant>
    </vt:vector>
  </HeadingPairs>
  <TitlesOfParts>
    <vt:vector size="83" baseType="lpstr">
      <vt:lpstr/>
      <vt:lpstr>/	</vt:lpstr>
      <vt:lpstr/>
      <vt:lpstr>Notice of variation and consolidation with introductory note</vt:lpstr>
      <vt:lpstr>        Permit number</vt:lpstr>
      <vt:lpstr>        </vt:lpstr>
      <vt:lpstr>        </vt:lpstr>
      <vt:lpstr>        </vt:lpstr>
      <vt:lpstr>        </vt:lpstr>
      <vt:lpstr>        </vt:lpstr>
      <vt:lpstr>        </vt:lpstr>
      <vt:lpstr>Fishguard Slade SPS</vt:lpstr>
      <vt:lpstr>Permit Number BP0151701</vt:lpstr>
      <vt:lpstr>Introductory note</vt:lpstr>
      <vt:lpstr>    This introductory note does not form a part of the permit</vt:lpstr>
      <vt:lpstr>        The status log of the permit sets out the permitting history, including any chan</vt:lpstr>
      <vt:lpstr>        </vt:lpstr>
      <vt:lpstr>        End of Introductory Note</vt:lpstr>
      <vt:lpstr>        The Natural Resources Body for Wales (“Natural Resources Wales”) in exercise of </vt:lpstr>
      <vt:lpstr>        </vt:lpstr>
      <vt:lpstr>        Permit number</vt:lpstr>
      <vt:lpstr>        BP0151701</vt:lpstr>
      <vt:lpstr>        </vt:lpstr>
      <vt:lpstr>        Issued to</vt:lpstr>
      <vt:lpstr>        Dŵr Cymru Cyfyngedig (“the operator”)</vt:lpstr>
      <vt:lpstr>        </vt:lpstr>
      <vt:lpstr>        whose registered office is</vt:lpstr>
      <vt:lpstr>        Pentwyn Road</vt:lpstr>
      <vt:lpstr>        Nelson</vt:lpstr>
      <vt:lpstr>        Treharris</vt:lpstr>
      <vt:lpstr>        Mid Glamorgan</vt:lpstr>
      <vt:lpstr>        CF46 6LY</vt:lpstr>
      <vt:lpstr>        </vt:lpstr>
      <vt:lpstr>        company registration number 02366777</vt:lpstr>
      <vt:lpstr>        </vt:lpstr>
      <vt:lpstr>        to operate a water discharge activity at</vt:lpstr>
      <vt:lpstr>        Fishguard Slade SPS</vt:lpstr>
      <vt:lpstr>        The Slade</vt:lpstr>
      <vt:lpstr>        Fishguard</vt:lpstr>
      <vt:lpstr>        Pembrokeshire</vt:lpstr>
      <vt:lpstr>        SA65 9PG</vt:lpstr>
      <vt:lpstr>        </vt:lpstr>
      <vt:lpstr>        to the extent set out in the schedules.</vt:lpstr>
      <vt:lpstr>        </vt:lpstr>
      <vt:lpstr>        The notice shall take effect from 22/06/2020.</vt:lpstr>
      <vt:lpstr>        </vt:lpstr>
      <vt:lpstr>        </vt:lpstr>
      <vt:lpstr>        Authorised on behalf of Natural Resources Wales</vt:lpstr>
      <vt:lpstr>        </vt:lpstr>
      <vt:lpstr>        Schedule 2 – consolidated permit</vt:lpstr>
      <vt:lpstr>        Consolidated permit issued as a separate document. </vt:lpstr>
      <vt:lpstr>        BP0151701</vt:lpstr>
      <vt:lpstr>        </vt:lpstr>
      <vt:lpstr>        This is the consolidated permit referred to in the variation and consolidation n</vt:lpstr>
      <vt:lpstr>        </vt:lpstr>
      <vt:lpstr>        Dŵr Cymru Cyfyngedig (“the operator”)</vt:lpstr>
      <vt:lpstr>        </vt:lpstr>
      <vt:lpstr>        whose registered office is</vt:lpstr>
      <vt:lpstr>        Pentwyn Road</vt:lpstr>
      <vt:lpstr>        Nelson</vt:lpstr>
      <vt:lpstr>        Treharris</vt:lpstr>
      <vt:lpstr>        Mid Glamorgan</vt:lpstr>
      <vt:lpstr>        CF46 6LY</vt:lpstr>
      <vt:lpstr>        </vt:lpstr>
      <vt:lpstr>        Fishguard Slade SPS</vt:lpstr>
      <vt:lpstr>        The Slade</vt:lpstr>
      <vt:lpstr>        Fishguard</vt:lpstr>
      <vt:lpstr>        Pembrokeshire</vt:lpstr>
      <vt:lpstr>        SA65 9PG</vt:lpstr>
      <vt:lpstr>        </vt:lpstr>
      <vt:lpstr>        </vt:lpstr>
      <vt:lpstr>        Authorised on behalf of Natural Resources Wales</vt:lpstr>
      <vt:lpstr>Conditions</vt:lpstr>
      <vt:lpstr>Schedule 1 – Operations </vt:lpstr>
      <vt:lpstr>Schedule 2 – Waste types, raw materials and fuels</vt:lpstr>
      <vt:lpstr>Schedule 3 – Emissions and monitoring</vt:lpstr>
      <vt:lpstr>Schedule 4 – Reporting</vt:lpstr>
      <vt:lpstr>Schedule 5 – Notification </vt:lpstr>
      <vt:lpstr>    Part A</vt:lpstr>
      <vt:lpstr>    Part B – to be submitted as soon as reasonably practicable unless otherwise agre</vt:lpstr>
      <vt:lpstr>    Schedule 6 – Interpretation </vt:lpstr>
      <vt:lpstr>Schedule 7 – Site plan</vt:lpstr>
      <vt:lpstr>/</vt:lpstr>
    </vt:vector>
  </TitlesOfParts>
  <Company>Environment Agency</Company>
  <LinksUpToDate>false</LinksUpToDate>
  <CharactersWithSpaces>20802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 2020</dc:title>
  <dc:subject/>
  <dc:creator>Senior, Sarah</dc:creator>
  <cp:lastModifiedBy>Wallace, William</cp:lastModifiedBy>
  <cp:revision>2</cp:revision>
  <dcterms:created xsi:type="dcterms:W3CDTF">2020-06-23T10:11:00Z</dcterms:created>
  <dcterms:modified xsi:type="dcterms:W3CDTF">2020-06-23T10:11:00Z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21860dd7-37b8-4e56-bd4d-b1430d6d4f61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Processing/5 November Drafts/BP0151701-PAN-007865-Draft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REGU-193-1525184</vt:lpwstr>
  </property>
  <property fmtid="{D5CDD505-2E9C-101B-9397-08002B2CF9AE}" pid="36" name="_dlc_DocIdUrl">
    <vt:lpwstr>https://cyfoethnaturiolcymru.sharepoint.com/teams/Regulatory/Permitting/_layouts/15/DocIdRedir.aspx?ID=REGU-193-1525184, REGU-193-1525184</vt:lpwstr>
  </property>
</Properties>
</file>