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188"/>
      </w:tblGrid>
      <w:tr w:rsidR="00C31929" w14:paraId="523427E1" w14:textId="77777777" w:rsidTr="0048715B">
        <w:trPr>
          <w:trHeight w:val="1961"/>
        </w:trPr>
        <w:tc>
          <w:tcPr>
            <w:tcW w:w="4002" w:type="dxa"/>
          </w:tcPr>
          <w:p w14:paraId="68E5EA3F" w14:textId="77777777" w:rsidR="00C31929" w:rsidRDefault="00C31929" w:rsidP="0048715B">
            <w:pPr>
              <w:pStyle w:val="BodyText"/>
            </w:pPr>
            <w:bookmarkStart w:id="0" w:name="_Toc368647613"/>
            <w:r w:rsidRPr="00880C97">
              <w:t>Ein cyf/Our ref:</w:t>
            </w:r>
            <w:r w:rsidR="000A48A2">
              <w:t xml:space="preserve"> EPR-BB3296CU</w:t>
            </w:r>
          </w:p>
          <w:p w14:paraId="575867D9" w14:textId="77777777" w:rsidR="00C31929" w:rsidRDefault="00C31929" w:rsidP="0048715B">
            <w:pPr>
              <w:pStyle w:val="BodyText"/>
            </w:pPr>
            <w:r w:rsidRPr="00880C97">
              <w:t>Eich cyf/Your ref:</w:t>
            </w:r>
          </w:p>
          <w:p w14:paraId="7594DE6C" w14:textId="77777777" w:rsidR="00C31929" w:rsidRDefault="00C31929" w:rsidP="0048715B">
            <w:pPr>
              <w:pStyle w:val="BodyText"/>
            </w:pPr>
          </w:p>
          <w:p w14:paraId="6B25D955" w14:textId="77777777" w:rsidR="00C31929" w:rsidRDefault="00C31929" w:rsidP="0048715B">
            <w:pPr>
              <w:pStyle w:val="BodyText"/>
            </w:pPr>
            <w:r>
              <w:t>Welsh Government Offices</w:t>
            </w:r>
          </w:p>
          <w:p w14:paraId="260F74B6" w14:textId="77777777" w:rsidR="00C31929" w:rsidRDefault="00C31929" w:rsidP="0048715B">
            <w:pPr>
              <w:pStyle w:val="BodyText"/>
            </w:pPr>
            <w:proofErr w:type="spellStart"/>
            <w:r>
              <w:t>Rhodfa</w:t>
            </w:r>
            <w:proofErr w:type="spellEnd"/>
            <w:r>
              <w:t xml:space="preserve"> </w:t>
            </w:r>
            <w:proofErr w:type="spellStart"/>
            <w:r>
              <w:t>Padarn</w:t>
            </w:r>
            <w:proofErr w:type="spellEnd"/>
          </w:p>
          <w:p w14:paraId="39FD3412" w14:textId="77777777" w:rsidR="00C31929" w:rsidRDefault="00C31929" w:rsidP="0048715B">
            <w:pPr>
              <w:pStyle w:val="BodyText"/>
            </w:pPr>
            <w:proofErr w:type="spellStart"/>
            <w:r>
              <w:t>Llanbadaran</w:t>
            </w:r>
            <w:proofErr w:type="spellEnd"/>
            <w:r>
              <w:t xml:space="preserve"> Fawr</w:t>
            </w:r>
          </w:p>
          <w:p w14:paraId="41C37B18" w14:textId="77777777" w:rsidR="00C31929" w:rsidRDefault="00C31929" w:rsidP="0048715B">
            <w:pPr>
              <w:pStyle w:val="BodyText"/>
            </w:pPr>
            <w:r>
              <w:t>Ceredigion</w:t>
            </w:r>
          </w:p>
          <w:p w14:paraId="0356186C" w14:textId="77777777" w:rsidR="00C31929" w:rsidRDefault="00C31929" w:rsidP="0048715B">
            <w:pPr>
              <w:pStyle w:val="BodyText"/>
            </w:pPr>
            <w:r>
              <w:t>SY23 3UR</w:t>
            </w:r>
          </w:p>
          <w:p w14:paraId="18F38C67" w14:textId="77777777" w:rsidR="00C31929" w:rsidRDefault="00C31929" w:rsidP="0048715B">
            <w:pPr>
              <w:pStyle w:val="BodyText"/>
            </w:pPr>
          </w:p>
          <w:p w14:paraId="525E027D" w14:textId="77777777" w:rsidR="00C31929" w:rsidRPr="00880C97" w:rsidRDefault="00C31929" w:rsidP="0048715B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Ebost/</w:t>
            </w:r>
            <w:r w:rsidRPr="00880C97">
              <w:rPr>
                <w:sz w:val="20"/>
                <w:szCs w:val="20"/>
              </w:rPr>
              <w:t xml:space="preserve">Email: </w:t>
            </w:r>
            <w:r>
              <w:rPr>
                <w:sz w:val="20"/>
                <w:szCs w:val="20"/>
              </w:rPr>
              <w:t>malcolm.dines@cyfoethnaturiolcymru.gov.uk</w:t>
            </w:r>
          </w:p>
          <w:p w14:paraId="7B9262A7" w14:textId="77777777" w:rsidR="00C31929" w:rsidRDefault="00C31929" w:rsidP="0048715B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Ff</w:t>
            </w:r>
            <w:r>
              <w:rPr>
                <w:rFonts w:cs="Arial"/>
                <w:sz w:val="20"/>
                <w:szCs w:val="20"/>
              </w:rPr>
              <w:t>ôn/</w:t>
            </w:r>
            <w:r w:rsidRPr="00880C97">
              <w:rPr>
                <w:sz w:val="20"/>
                <w:szCs w:val="20"/>
              </w:rPr>
              <w:t xml:space="preserve">Phone: </w:t>
            </w:r>
            <w:r>
              <w:rPr>
                <w:sz w:val="20"/>
                <w:szCs w:val="20"/>
              </w:rPr>
              <w:t>03000 653403</w:t>
            </w:r>
          </w:p>
          <w:p w14:paraId="39DF9A6D" w14:textId="77777777" w:rsidR="00C31929" w:rsidRDefault="00C31929" w:rsidP="0048715B">
            <w:pPr>
              <w:pStyle w:val="BodyText"/>
            </w:pPr>
          </w:p>
        </w:tc>
      </w:tr>
    </w:tbl>
    <w:p w14:paraId="35EACC3D" w14:textId="77777777" w:rsidR="00C31929" w:rsidRDefault="00C31929" w:rsidP="000A48A2">
      <w:pPr>
        <w:pStyle w:val="BodyText"/>
      </w:pPr>
      <w:r>
        <w:t xml:space="preserve">Mr. </w:t>
      </w:r>
      <w:r w:rsidR="000A48A2">
        <w:t xml:space="preserve">Mark </w:t>
      </w:r>
      <w:proofErr w:type="spellStart"/>
      <w:r w:rsidR="000A48A2">
        <w:t>Skitt</w:t>
      </w:r>
      <w:proofErr w:type="spellEnd"/>
    </w:p>
    <w:p w14:paraId="0BAA1069" w14:textId="77777777" w:rsidR="000A48A2" w:rsidRDefault="000A48A2" w:rsidP="000A48A2">
      <w:pPr>
        <w:pStyle w:val="BodyText"/>
      </w:pPr>
      <w:proofErr w:type="spellStart"/>
      <w:r>
        <w:t>Brynhyfryd</w:t>
      </w:r>
      <w:proofErr w:type="spellEnd"/>
    </w:p>
    <w:p w14:paraId="1644543A" w14:textId="77777777" w:rsidR="000A48A2" w:rsidRDefault="000A48A2" w:rsidP="000A48A2">
      <w:pPr>
        <w:pStyle w:val="BodyText"/>
      </w:pPr>
      <w:r>
        <w:t>New Cross</w:t>
      </w:r>
    </w:p>
    <w:p w14:paraId="566004DE" w14:textId="77777777" w:rsidR="000A48A2" w:rsidRDefault="000A48A2" w:rsidP="000A48A2">
      <w:pPr>
        <w:pStyle w:val="BodyText"/>
      </w:pPr>
      <w:r>
        <w:t>Ceredigion</w:t>
      </w:r>
    </w:p>
    <w:p w14:paraId="3CA7A3A6" w14:textId="77777777" w:rsidR="000A48A2" w:rsidRDefault="000A48A2" w:rsidP="000A48A2">
      <w:pPr>
        <w:pStyle w:val="BodyText"/>
      </w:pPr>
      <w:r>
        <w:t>SY23 4LZ</w:t>
      </w:r>
    </w:p>
    <w:p w14:paraId="063DD978" w14:textId="77777777" w:rsidR="00C31929" w:rsidRDefault="00C31929" w:rsidP="00C31929">
      <w:pPr>
        <w:pStyle w:val="BodyText"/>
      </w:pPr>
    </w:p>
    <w:p w14:paraId="0DCC92FC" w14:textId="77777777" w:rsidR="00C31929" w:rsidRDefault="000A48A2" w:rsidP="00C31929">
      <w:pPr>
        <w:pStyle w:val="BodyText"/>
      </w:pPr>
      <w:r>
        <w:t>10</w:t>
      </w:r>
      <w:r w:rsidR="00E76407" w:rsidRPr="00E76407">
        <w:rPr>
          <w:vertAlign w:val="superscript"/>
        </w:rPr>
        <w:t>th</w:t>
      </w:r>
      <w:r w:rsidR="00E76407">
        <w:t xml:space="preserve"> September</w:t>
      </w:r>
      <w:r w:rsidR="00C31929">
        <w:t xml:space="preserve"> 2019</w:t>
      </w:r>
    </w:p>
    <w:p w14:paraId="7C2F7E79" w14:textId="77777777" w:rsidR="00C31929" w:rsidRDefault="00C31929" w:rsidP="00C31929">
      <w:pPr>
        <w:pStyle w:val="BodyText"/>
      </w:pPr>
    </w:p>
    <w:p w14:paraId="4513D940" w14:textId="77777777" w:rsidR="00C31929" w:rsidRDefault="00C31929" w:rsidP="00C31929">
      <w:pPr>
        <w:pStyle w:val="BodyText"/>
      </w:pPr>
    </w:p>
    <w:bookmarkEnd w:id="0"/>
    <w:p w14:paraId="2582384E" w14:textId="77777777" w:rsidR="00C31929" w:rsidRDefault="000A48A2" w:rsidP="00C31929">
      <w:pPr>
        <w:pStyle w:val="BodyText"/>
      </w:pPr>
      <w:r>
        <w:t xml:space="preserve">Dear Mr </w:t>
      </w:r>
      <w:proofErr w:type="spellStart"/>
      <w:r>
        <w:t>Skitt</w:t>
      </w:r>
      <w:proofErr w:type="spellEnd"/>
      <w:r w:rsidR="00C31929">
        <w:t>,</w:t>
      </w:r>
    </w:p>
    <w:p w14:paraId="0FB6C9D4" w14:textId="77777777" w:rsidR="00C31929" w:rsidRDefault="00C31929" w:rsidP="00C31929">
      <w:pPr>
        <w:pStyle w:val="BodyText"/>
      </w:pPr>
    </w:p>
    <w:p w14:paraId="7269740C" w14:textId="77777777" w:rsidR="000A48A2" w:rsidRDefault="000A48A2" w:rsidP="00C31929">
      <w:pPr>
        <w:pStyle w:val="BodyText"/>
      </w:pPr>
      <w:r>
        <w:t>Please find enclosed a copy of the Compliance Assessment Report from the compliance visit carried out in July. Apologies for the delay in you receiving this and although the compliance deadlines were agreed on-site, if you think you will have any problems in complying with those deadlines, please get in touch at the earliest opportunity.</w:t>
      </w:r>
    </w:p>
    <w:p w14:paraId="5295ECBD" w14:textId="77777777" w:rsidR="000A48A2" w:rsidRDefault="000A48A2" w:rsidP="00C31929">
      <w:pPr>
        <w:pStyle w:val="BodyText"/>
      </w:pPr>
    </w:p>
    <w:p w14:paraId="5CA7FC94" w14:textId="77777777" w:rsidR="00C31929" w:rsidRDefault="00E76407" w:rsidP="00C31929">
      <w:pPr>
        <w:pStyle w:val="BodyText"/>
      </w:pPr>
      <w:r>
        <w:t xml:space="preserve">Further to our </w:t>
      </w:r>
      <w:r w:rsidR="000A48A2">
        <w:t xml:space="preserve">telephone </w:t>
      </w:r>
      <w:r>
        <w:t xml:space="preserve">conversation </w:t>
      </w:r>
      <w:r w:rsidR="000A48A2">
        <w:t xml:space="preserve">regarding changing the correspondence address for your site, </w:t>
      </w:r>
      <w:r>
        <w:t xml:space="preserve">I </w:t>
      </w:r>
      <w:r w:rsidR="000A48A2">
        <w:t xml:space="preserve">have checked with our permitting team and you will have to submit an admin-only variation. This is a free-of-charge variation but will require you to complete and submit part A and C0.5 of the permit application form. This is the only way to formally change the correspondence address of the site and until you do so all </w:t>
      </w:r>
      <w:proofErr w:type="gramStart"/>
      <w:r w:rsidR="000A48A2">
        <w:t>posted</w:t>
      </w:r>
      <w:proofErr w:type="gramEnd"/>
      <w:r w:rsidR="000A48A2">
        <w:t xml:space="preserve"> correspondence other than from myself will continue to be sent to the correspondence address that was in your original permit application.   </w:t>
      </w:r>
    </w:p>
    <w:p w14:paraId="3391A583" w14:textId="77777777" w:rsidR="00C31929" w:rsidRDefault="00C31929" w:rsidP="002343BE">
      <w:pPr>
        <w:pStyle w:val="BodyText"/>
        <w:jc w:val="center"/>
      </w:pPr>
    </w:p>
    <w:p w14:paraId="75877412" w14:textId="77777777" w:rsidR="00C31929" w:rsidRDefault="00C31929" w:rsidP="00C31929">
      <w:pPr>
        <w:pStyle w:val="BodyText"/>
      </w:pPr>
      <w:bookmarkStart w:id="1" w:name="_GoBack"/>
      <w:bookmarkEnd w:id="1"/>
      <w:r>
        <w:t> </w:t>
      </w:r>
    </w:p>
    <w:p w14:paraId="687CBC70" w14:textId="77777777" w:rsidR="00C31929" w:rsidRPr="00586AA5" w:rsidRDefault="00C31929" w:rsidP="00C31929">
      <w:pPr>
        <w:tabs>
          <w:tab w:val="left" w:pos="1168"/>
        </w:tabs>
        <w:rPr>
          <w:color w:val="000000"/>
        </w:rPr>
      </w:pPr>
      <w:r>
        <w:rPr>
          <w:color w:val="000000"/>
        </w:rPr>
        <w:t>Yours sincerely</w:t>
      </w:r>
    </w:p>
    <w:p w14:paraId="14561617" w14:textId="77777777" w:rsidR="00C31929" w:rsidRDefault="00C31929" w:rsidP="00C31929">
      <w:pPr>
        <w:tabs>
          <w:tab w:val="left" w:pos="1168"/>
        </w:tabs>
      </w:pPr>
      <w:r>
        <w:rPr>
          <w:noProof/>
        </w:rPr>
        <w:drawing>
          <wp:inline distT="0" distB="0" distL="0" distR="0" wp14:anchorId="3C6D0EE1" wp14:editId="3EE0A495">
            <wp:extent cx="1257300" cy="745236"/>
            <wp:effectExtent l="0" t="0" r="0" b="0"/>
            <wp:docPr id="11" name="Picture 11" descr="A drawing on a necklace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ig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745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A3E6E" w14:textId="77777777" w:rsidR="00C31929" w:rsidRPr="007B112E" w:rsidRDefault="00C31929" w:rsidP="00C31929">
      <w:pPr>
        <w:tabs>
          <w:tab w:val="left" w:pos="1168"/>
        </w:tabs>
        <w:rPr>
          <w:b/>
        </w:rPr>
      </w:pPr>
      <w:r w:rsidRPr="007B112E">
        <w:rPr>
          <w:b/>
        </w:rPr>
        <w:t>Malcolm Dines</w:t>
      </w:r>
    </w:p>
    <w:p w14:paraId="4959E624" w14:textId="77777777" w:rsidR="00C31929" w:rsidRPr="0098383C" w:rsidRDefault="00C31929" w:rsidP="00C31929">
      <w:pPr>
        <w:rPr>
          <w:rFonts w:eastAsiaTheme="minorEastAsia" w:cs="Arial"/>
          <w:noProof/>
          <w:color w:val="000000"/>
          <w:lang w:eastAsia="en-GB"/>
        </w:rPr>
      </w:pPr>
      <w:r>
        <w:rPr>
          <w:rFonts w:eastAsiaTheme="minorEastAsia" w:cs="Arial"/>
          <w:noProof/>
          <w:color w:val="000000"/>
          <w:lang w:eastAsia="en-GB"/>
        </w:rPr>
        <w:t xml:space="preserve">Swyddog Rheolaeth Gwastraff / </w:t>
      </w:r>
      <w:r>
        <w:rPr>
          <w:rFonts w:eastAsiaTheme="minorEastAsia" w:cs="Arial"/>
          <w:noProof/>
          <w:color w:val="404040"/>
          <w:lang w:eastAsia="en-GB"/>
        </w:rPr>
        <w:t>Waste Regulation Officer</w:t>
      </w:r>
    </w:p>
    <w:p w14:paraId="18DEC74D" w14:textId="77777777" w:rsidR="00340F27" w:rsidRPr="0098383C" w:rsidRDefault="00340F27" w:rsidP="00340F27">
      <w:pPr>
        <w:pStyle w:val="BodyText"/>
        <w:rPr>
          <w:rFonts w:eastAsiaTheme="minorEastAsia" w:cs="Arial"/>
          <w:noProof/>
          <w:lang w:eastAsia="en-GB"/>
        </w:rPr>
      </w:pPr>
    </w:p>
    <w:p w14:paraId="35908EBE" w14:textId="77777777" w:rsidR="00F330C6" w:rsidRPr="00F330C6" w:rsidRDefault="00F330C6" w:rsidP="00F330C6"/>
    <w:p w14:paraId="05C0EA97" w14:textId="77777777" w:rsidR="00F330C6" w:rsidRPr="00F330C6" w:rsidRDefault="00F330C6" w:rsidP="00F330C6"/>
    <w:p w14:paraId="54F454FB" w14:textId="77777777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default" r:id="rId11"/>
      <w:footerReference w:type="default" r:id="rId12"/>
      <w:headerReference w:type="first" r:id="rId13"/>
      <w:footerReference w:type="first" r:id="rId14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DC7F5A" w14:textId="77777777" w:rsidR="000A48A2" w:rsidRDefault="000A48A2" w:rsidP="003B1B95">
      <w:r>
        <w:separator/>
      </w:r>
    </w:p>
  </w:endnote>
  <w:endnote w:type="continuationSeparator" w:id="0">
    <w:p w14:paraId="776804D0" w14:textId="77777777" w:rsidR="000A48A2" w:rsidRDefault="000A48A2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9C5CB" w14:textId="77777777" w:rsidR="00C332A7" w:rsidRPr="00323656" w:rsidRDefault="007F0655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7361990" wp14:editId="317F7FE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92725A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5739D8BC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361990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5292725A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5739D8BC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35BA668" wp14:editId="6E0B8832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60781F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35BA668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6B60781F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0B63B" w14:textId="77777777" w:rsidR="00323656" w:rsidRDefault="007F0655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3710A701" wp14:editId="14E3AA4E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8159CF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65F1A91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98AE147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2FF127E7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10A70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1D8159CF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65F1A91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98AE147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2FF127E7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093D1C" wp14:editId="667A660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9FC767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093D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A9FC767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0A87143" wp14:editId="590DC7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0A08B5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A87143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2F0A08B5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00AEEB2A" wp14:editId="51805A2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EE9B5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AEEB2A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35EE9B5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40ECD2D" wp14:editId="06E22233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F3B0D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0ECD2D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571F3B0D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C46B2C1" wp14:editId="2F4460B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AD74A8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C46B2C1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FAD74A8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D402F90" wp14:editId="526D9FA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BA381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402F90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11BA381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6B082A" w14:textId="77777777" w:rsidR="000A48A2" w:rsidRDefault="000A48A2" w:rsidP="003B1B95">
      <w:r>
        <w:separator/>
      </w:r>
    </w:p>
  </w:footnote>
  <w:footnote w:type="continuationSeparator" w:id="0">
    <w:p w14:paraId="785A3F7B" w14:textId="77777777" w:rsidR="000A48A2" w:rsidRDefault="000A48A2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C17033" w14:textId="77777777" w:rsidR="00580178" w:rsidRDefault="00580178" w:rsidP="00580178"/>
  <w:p w14:paraId="50FA1BC9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2B57EE" w14:textId="77777777" w:rsidR="00D91B06" w:rsidRDefault="00D91B06"/>
  <w:p w14:paraId="4DD9193B" w14:textId="77777777" w:rsidR="00D91B06" w:rsidRDefault="00D91B06"/>
  <w:p w14:paraId="1CA9C91F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B74CAA4" wp14:editId="5A8EE5BF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8957830" w14:textId="77777777" w:rsidR="00D91B06" w:rsidRDefault="00D91B06"/>
  <w:p w14:paraId="59309FAE" w14:textId="77777777" w:rsidR="00D91B06" w:rsidRDefault="00D91B06"/>
  <w:p w14:paraId="396AB2AC" w14:textId="77777777" w:rsidR="00D91B06" w:rsidRDefault="00D91B06"/>
  <w:p w14:paraId="4D554FDE" w14:textId="77777777" w:rsidR="00D91B06" w:rsidRDefault="00D91B06"/>
  <w:p w14:paraId="5CE5DA41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35152024"/>
    <w:multiLevelType w:val="hybridMultilevel"/>
    <w:tmpl w:val="C7CEBE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8A2"/>
    <w:rsid w:val="00023167"/>
    <w:rsid w:val="0004097B"/>
    <w:rsid w:val="0005767B"/>
    <w:rsid w:val="000647F6"/>
    <w:rsid w:val="000A48A2"/>
    <w:rsid w:val="000C097B"/>
    <w:rsid w:val="000D42BC"/>
    <w:rsid w:val="000E2504"/>
    <w:rsid w:val="0010023A"/>
    <w:rsid w:val="00124C2B"/>
    <w:rsid w:val="00177201"/>
    <w:rsid w:val="001777A2"/>
    <w:rsid w:val="001938F8"/>
    <w:rsid w:val="001C07C1"/>
    <w:rsid w:val="002310C5"/>
    <w:rsid w:val="002343BE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23656"/>
    <w:rsid w:val="00340F27"/>
    <w:rsid w:val="0038629E"/>
    <w:rsid w:val="003A7E09"/>
    <w:rsid w:val="003B1B95"/>
    <w:rsid w:val="003C5EEB"/>
    <w:rsid w:val="00436A14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76C15"/>
    <w:rsid w:val="00690683"/>
    <w:rsid w:val="006B410B"/>
    <w:rsid w:val="006D29A4"/>
    <w:rsid w:val="006D6756"/>
    <w:rsid w:val="006E1121"/>
    <w:rsid w:val="006E6A5E"/>
    <w:rsid w:val="0072201B"/>
    <w:rsid w:val="0075241A"/>
    <w:rsid w:val="00772546"/>
    <w:rsid w:val="00773040"/>
    <w:rsid w:val="00780D50"/>
    <w:rsid w:val="00783CEA"/>
    <w:rsid w:val="007F0655"/>
    <w:rsid w:val="007F61D7"/>
    <w:rsid w:val="0081413A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90A54"/>
    <w:rsid w:val="00BA4AE0"/>
    <w:rsid w:val="00BD37C5"/>
    <w:rsid w:val="00BF7FEB"/>
    <w:rsid w:val="00C27405"/>
    <w:rsid w:val="00C30E28"/>
    <w:rsid w:val="00C31929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13D9B"/>
    <w:rsid w:val="00D240CA"/>
    <w:rsid w:val="00D30992"/>
    <w:rsid w:val="00D30CC0"/>
    <w:rsid w:val="00D37E1F"/>
    <w:rsid w:val="00D91B06"/>
    <w:rsid w:val="00DE7BBC"/>
    <w:rsid w:val="00DF135D"/>
    <w:rsid w:val="00DF4B14"/>
    <w:rsid w:val="00E17596"/>
    <w:rsid w:val="00E26F55"/>
    <w:rsid w:val="00E3072A"/>
    <w:rsid w:val="00E70C60"/>
    <w:rsid w:val="00E76407"/>
    <w:rsid w:val="00E8464F"/>
    <w:rsid w:val="00E84A9F"/>
    <w:rsid w:val="00E9414B"/>
    <w:rsid w:val="00EB4078"/>
    <w:rsid w:val="00EB5EE5"/>
    <w:rsid w:val="00EE5098"/>
    <w:rsid w:val="00F330C6"/>
    <w:rsid w:val="00F4177D"/>
    <w:rsid w:val="00F41F7F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70025EFE"/>
  <w15:docId w15:val="{3A79B991-7767-48E3-A219-F5CCEB4B7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semiHidden="1" w:unhideWhenUsed="1" w:qFormat="1"/>
    <w:lsdException w:name="heading 4" w:locked="0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lcolm.dines\OneDrive%20-%20Natural%20Resources%20Wales\Desktop\2019%2009%2006%20Porth%20y%20Ffynnon%20Waste%20Deposi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Frongoch Lead Mine</Site_x0020_Name>
    <Internal_x002f_External xmlns="859f7ad6-93f6-4205-b62b-a17f28acbbac">Outgoing document</Internal_x002f_External>
    <Post_x0020_code xmlns="859f7ad6-93f6-4205-b62b-a17f28acbbac">SY23 4RL</Post_x0020_code>
    <Document_x0020_Type xmlns="859f7ad6-93f6-4205-b62b-a17f28acbbac">Letter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Frongoch Lead Mine, Frongoch, Trisant, Aberystwyth, SY23 4RL</Addressee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2019-09-08T23:00:00+00:00</Document_x0020_Date>
    <Facility_x0020_Address xmlns="859f7ad6-93f6-4205-b62b-a17f28acbbac">Frongoch, Trisant, Aberystwyth</Facility_x0020_Address>
    <Environment_x0020_Sub_x0020_Folder xmlns="859f7ad6-93f6-4205-b62b-a17f28acbbac">Licence supervision</Environment_x0020_Sub_x0020_Folder>
    <Customer_x0020_Name xmlns="859f7ad6-93f6-4205-b62b-a17f28acbbac">Mr Mark Skitt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1A1B902-E09B-4CB2-8898-991A63461AA0}"/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822310b2-0648-48d2-9a50-ac4bcf57a8de"/>
    <ds:schemaRef ds:uri="http://schemas.microsoft.com/office/infopath/2007/PartnerControls"/>
    <ds:schemaRef ds:uri="http://purl.org/dc/terms/"/>
    <ds:schemaRef ds:uri="e591dcd1-aa1e-4703-b994-abcd1159af3d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BCC573-614F-4230-99DD-65B8B244D4E1}"/>
</file>

<file path=customXml/itemProps5.xml><?xml version="1.0" encoding="utf-8"?>
<ds:datastoreItem xmlns:ds="http://schemas.openxmlformats.org/officeDocument/2006/customXml" ds:itemID="{7F9948E4-F58E-46CC-A36C-E5A6B9B2B9D5}"/>
</file>

<file path=docProps/app.xml><?xml version="1.0" encoding="utf-8"?>
<Properties xmlns="http://schemas.openxmlformats.org/officeDocument/2006/extended-properties" xmlns:vt="http://schemas.openxmlformats.org/officeDocument/2006/docPropsVTypes">
  <Template>2019 09 06 Porth y Ffynnon Waste Deposit</Template>
  <TotalTime>11</TotalTime>
  <Pages>1</Pages>
  <Words>196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information regarding the illegal tipping of waste</vt:lpstr>
    </vt:vector>
  </TitlesOfParts>
  <Company>Environment Agency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Provision of information to operator as to how to change their correspondence address</dc:title>
  <dc:creator>Malcolm Dines</dc:creator>
  <cp:lastModifiedBy>Dines, Malcolm</cp:lastModifiedBy>
  <cp:revision>1</cp:revision>
  <cp:lastPrinted>2013-12-05T11:23:00Z</cp:lastPrinted>
  <dcterms:created xsi:type="dcterms:W3CDTF">2019-09-09T16:25:00Z</dcterms:created>
  <dcterms:modified xsi:type="dcterms:W3CDTF">2019-09-09T16:36:00Z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7cf6c29f-0e9f-4fda-a30f-e1ec52421c37</vt:lpwstr>
  </property>
  <property fmtid="{D5CDD505-2E9C-101B-9397-08002B2CF9AE}" pid="4" name="_dlc_DocId">
    <vt:lpwstr>REGU-195-37173</vt:lpwstr>
  </property>
  <property fmtid="{D5CDD505-2E9C-101B-9397-08002B2CF9AE}" pid="5" name="Email Has Attachments">
    <vt:bool>false</vt:bool>
  </property>
  <property fmtid="{D5CDD505-2E9C-101B-9397-08002B2CF9AE}" pid="6" name="_dlc_DocIdUrl">
    <vt:lpwstr>https://cyfoethnaturiolcymru.sharepoint.com/teams/Regulatory/Permitting/_layouts/15/DocIdRedir.aspx?ID=REGU-195-37173, REGU-195-37173</vt:lpwstr>
  </property>
</Properties>
</file>