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C7506" w14:textId="77777777" w:rsidR="00106E7F" w:rsidRPr="005D0395" w:rsidRDefault="00106E7F" w:rsidP="00B4765C">
      <w:pPr>
        <w:pStyle w:val="EndnoteText"/>
        <w:tabs>
          <w:tab w:val="left" w:pos="2622"/>
        </w:tabs>
        <w:rPr>
          <w:sz w:val="22"/>
          <w:szCs w:val="22"/>
          <w:lang w:val="en-US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106E7F" w:rsidRPr="00A81166" w14:paraId="6B8238DC" w14:textId="77777777" w:rsidTr="005D4969">
        <w:tc>
          <w:tcPr>
            <w:tcW w:w="4621" w:type="dxa"/>
          </w:tcPr>
          <w:p w14:paraId="66BE20EC" w14:textId="77777777" w:rsidR="00106E7F" w:rsidRPr="00A81166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End w:id="0"/>
            <w:bookmarkEnd w:id="1"/>
            <w:bookmarkEnd w:id="2"/>
            <w:bookmarkEnd w:id="3"/>
          </w:p>
          <w:p w14:paraId="2701DD58" w14:textId="13A5E631" w:rsidR="00A16398" w:rsidRPr="00A81166" w:rsidRDefault="00A81166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A81166">
              <w:rPr>
                <w:sz w:val="22"/>
                <w:szCs w:val="22"/>
                <w:lang w:val="en-US"/>
              </w:rPr>
              <w:t>Company Secretary</w:t>
            </w:r>
          </w:p>
          <w:p w14:paraId="740C9BE3" w14:textId="089C9386" w:rsidR="00A16398" w:rsidRPr="00A81166" w:rsidRDefault="008A247C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A81166">
              <w:rPr>
                <w:sz w:val="22"/>
                <w:szCs w:val="22"/>
                <w:lang w:val="en-US"/>
              </w:rPr>
              <w:t>Enterprise House</w:t>
            </w:r>
          </w:p>
          <w:p w14:paraId="79D41E12" w14:textId="0D80C8CC" w:rsidR="008A247C" w:rsidRPr="00A81166" w:rsidRDefault="008A247C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A81166">
              <w:rPr>
                <w:sz w:val="22"/>
                <w:szCs w:val="22"/>
                <w:lang w:val="en-US"/>
              </w:rPr>
              <w:t>Herbert Road</w:t>
            </w:r>
          </w:p>
          <w:p w14:paraId="20A40112" w14:textId="47192332" w:rsidR="008A247C" w:rsidRPr="00A81166" w:rsidRDefault="008A247C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A81166">
              <w:rPr>
                <w:sz w:val="22"/>
                <w:szCs w:val="22"/>
                <w:lang w:val="en-US"/>
              </w:rPr>
              <w:t>Newport</w:t>
            </w:r>
          </w:p>
          <w:p w14:paraId="2A681287" w14:textId="0C875659" w:rsidR="008A247C" w:rsidRPr="00A81166" w:rsidRDefault="008A247C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A81166">
              <w:rPr>
                <w:sz w:val="22"/>
                <w:szCs w:val="22"/>
                <w:lang w:val="en-US"/>
              </w:rPr>
              <w:t>Wales</w:t>
            </w:r>
          </w:p>
          <w:p w14:paraId="3F084AA8" w14:textId="41D960AA" w:rsidR="008A247C" w:rsidRPr="00A81166" w:rsidRDefault="008A247C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A81166">
              <w:rPr>
                <w:sz w:val="22"/>
                <w:szCs w:val="22"/>
                <w:lang w:val="en-US"/>
              </w:rPr>
              <w:t>NP19 7BH</w:t>
            </w:r>
          </w:p>
          <w:p w14:paraId="22C5517F" w14:textId="77777777" w:rsidR="00106E7F" w:rsidRPr="00A81166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5"/>
            <w:bookmarkStart w:id="6" w:name="Address6"/>
            <w:bookmarkStart w:id="7" w:name="RecordedDelivery"/>
            <w:bookmarkStart w:id="8" w:name="FirstClass"/>
            <w:bookmarkEnd w:id="5"/>
            <w:bookmarkEnd w:id="6"/>
            <w:bookmarkEnd w:id="7"/>
            <w:bookmarkEnd w:id="8"/>
          </w:p>
        </w:tc>
        <w:tc>
          <w:tcPr>
            <w:tcW w:w="4621" w:type="dxa"/>
          </w:tcPr>
          <w:p w14:paraId="17293E0D" w14:textId="77777777" w:rsidR="00106E7F" w:rsidRPr="00A81166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243E33D8" w14:textId="14E6C2F8" w:rsidR="00106E7F" w:rsidRPr="00A81166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A81166">
              <w:rPr>
                <w:b/>
                <w:sz w:val="22"/>
                <w:szCs w:val="22"/>
                <w:lang w:val="en-US"/>
              </w:rPr>
              <w:t>Our ref:</w:t>
            </w:r>
            <w:r w:rsidRPr="00A81166">
              <w:rPr>
                <w:sz w:val="22"/>
                <w:szCs w:val="22"/>
                <w:lang w:val="en-US"/>
              </w:rPr>
              <w:tab/>
            </w:r>
            <w:bookmarkStart w:id="9" w:name="OurRef"/>
            <w:bookmarkEnd w:id="9"/>
            <w:r w:rsidR="008A247C" w:rsidRPr="00A81166">
              <w:rPr>
                <w:sz w:val="22"/>
                <w:szCs w:val="22"/>
                <w:lang w:val="en-US"/>
              </w:rPr>
              <w:t>PAN-009628</w:t>
            </w:r>
          </w:p>
          <w:p w14:paraId="0157A503" w14:textId="3DDF1CBE" w:rsidR="00106E7F" w:rsidRPr="00A81166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0" w:name="YourRef"/>
            <w:bookmarkEnd w:id="10"/>
          </w:p>
          <w:p w14:paraId="1A6218C4" w14:textId="77777777" w:rsidR="00106E7F" w:rsidRPr="00A81166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405CE548" w14:textId="69C6DA65" w:rsidR="00106E7F" w:rsidRPr="00A81166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A81166">
              <w:rPr>
                <w:b/>
                <w:sz w:val="22"/>
                <w:szCs w:val="22"/>
                <w:lang w:val="en-US"/>
              </w:rPr>
              <w:t>Date:</w:t>
            </w:r>
            <w:r w:rsidRPr="00A81166">
              <w:rPr>
                <w:b/>
                <w:sz w:val="22"/>
                <w:szCs w:val="22"/>
                <w:lang w:val="en-US"/>
              </w:rPr>
              <w:tab/>
            </w:r>
            <w:r w:rsidRPr="00A81166">
              <w:rPr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  <w:r w:rsidR="00902474">
              <w:rPr>
                <w:sz w:val="22"/>
                <w:szCs w:val="22"/>
                <w:lang w:val="en-US"/>
              </w:rPr>
              <w:t>03</w:t>
            </w:r>
            <w:r w:rsidR="00902474" w:rsidRPr="00902474">
              <w:rPr>
                <w:sz w:val="22"/>
                <w:szCs w:val="22"/>
                <w:vertAlign w:val="superscript"/>
                <w:lang w:val="en-US"/>
              </w:rPr>
              <w:t>rd</w:t>
            </w:r>
            <w:r w:rsidR="00902474">
              <w:rPr>
                <w:sz w:val="22"/>
                <w:szCs w:val="22"/>
                <w:lang w:val="en-US"/>
              </w:rPr>
              <w:t xml:space="preserve"> July 2020</w:t>
            </w:r>
          </w:p>
          <w:p w14:paraId="46D4C479" w14:textId="77777777" w:rsidR="00106E7F" w:rsidRPr="00A81166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7DCC4721" w14:textId="77777777" w:rsidR="00106E7F" w:rsidRPr="00A81166" w:rsidRDefault="00106E7F">
      <w:pPr>
        <w:pStyle w:val="EndnoteText"/>
        <w:rPr>
          <w:sz w:val="22"/>
          <w:szCs w:val="22"/>
          <w:lang w:val="en-US"/>
        </w:rPr>
      </w:pPr>
    </w:p>
    <w:p w14:paraId="20D1BCE5" w14:textId="439E4563" w:rsidR="00106E7F" w:rsidRPr="00A81166" w:rsidRDefault="00106E7F" w:rsidP="005D4969">
      <w:pPr>
        <w:pStyle w:val="EndnoteText"/>
        <w:rPr>
          <w:sz w:val="22"/>
          <w:szCs w:val="22"/>
          <w:lang w:val="en-US"/>
        </w:rPr>
      </w:pPr>
      <w:r w:rsidRPr="00A81166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r w:rsidR="00A81166" w:rsidRPr="00A81166">
        <w:rPr>
          <w:sz w:val="22"/>
          <w:szCs w:val="22"/>
          <w:lang w:val="en-US"/>
        </w:rPr>
        <w:t>Company Secretary</w:t>
      </w:r>
    </w:p>
    <w:p w14:paraId="29ACAFDF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29485311" w14:textId="77777777" w:rsidR="00106E7F" w:rsidRPr="00823165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Your new e</w:t>
      </w:r>
      <w:r w:rsidR="00106E7F" w:rsidRPr="00823165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56A77DA7" w14:textId="4B780905" w:rsidR="00FA2DE3" w:rsidRPr="00617654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Permit reference:</w:t>
      </w:r>
      <w:r w:rsidR="00617654" w:rsidRPr="00617654">
        <w:rPr>
          <w:b/>
          <w:sz w:val="22"/>
          <w:szCs w:val="22"/>
          <w:lang w:val="en-US"/>
        </w:rPr>
        <w:t xml:space="preserve"> EPR/</w:t>
      </w:r>
      <w:r w:rsidR="00902474" w:rsidRPr="00902474">
        <w:rPr>
          <w:b/>
          <w:sz w:val="22"/>
          <w:szCs w:val="22"/>
          <w:lang w:val="en-US"/>
        </w:rPr>
        <w:t>BB3791CU</w:t>
      </w:r>
      <w:bookmarkStart w:id="14" w:name="_GoBack"/>
      <w:bookmarkEnd w:id="14"/>
    </w:p>
    <w:p w14:paraId="0E176D6F" w14:textId="0398C9AD" w:rsidR="00106E7F" w:rsidRPr="00617654" w:rsidRDefault="00A304D3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Operator</w:t>
      </w:r>
      <w:r w:rsidR="00106E7F" w:rsidRPr="00617654">
        <w:rPr>
          <w:b/>
          <w:sz w:val="22"/>
          <w:szCs w:val="22"/>
          <w:lang w:val="en-US"/>
        </w:rPr>
        <w:t>:</w:t>
      </w:r>
      <w:r w:rsidR="005D4969" w:rsidRPr="00617654">
        <w:rPr>
          <w:b/>
          <w:sz w:val="22"/>
          <w:szCs w:val="22"/>
          <w:lang w:val="en-US"/>
        </w:rPr>
        <w:t xml:space="preserve"> </w:t>
      </w:r>
      <w:r w:rsidR="008A247C">
        <w:rPr>
          <w:b/>
          <w:sz w:val="22"/>
          <w:szCs w:val="22"/>
          <w:lang w:val="en-US"/>
        </w:rPr>
        <w:t>We Hire Ltd</w:t>
      </w:r>
    </w:p>
    <w:p w14:paraId="33CDE31D" w14:textId="73A693EC" w:rsidR="000F5DBD" w:rsidRPr="00617654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Facility:</w:t>
      </w:r>
      <w:r w:rsidR="005D4969" w:rsidRPr="00617654">
        <w:rPr>
          <w:b/>
          <w:sz w:val="22"/>
          <w:szCs w:val="22"/>
          <w:lang w:val="en-US"/>
        </w:rPr>
        <w:t xml:space="preserve"> </w:t>
      </w:r>
      <w:r w:rsidR="008A247C">
        <w:rPr>
          <w:b/>
          <w:sz w:val="22"/>
          <w:szCs w:val="22"/>
          <w:lang w:val="en-US"/>
        </w:rPr>
        <w:t xml:space="preserve">We Hire Ltd, </w:t>
      </w:r>
      <w:proofErr w:type="spellStart"/>
      <w:r w:rsidR="008A247C">
        <w:rPr>
          <w:b/>
          <w:sz w:val="22"/>
          <w:szCs w:val="22"/>
          <w:lang w:val="en-US"/>
        </w:rPr>
        <w:t>Traston</w:t>
      </w:r>
      <w:proofErr w:type="spellEnd"/>
      <w:r w:rsidR="008A247C">
        <w:rPr>
          <w:b/>
          <w:sz w:val="22"/>
          <w:szCs w:val="22"/>
          <w:lang w:val="en-US"/>
        </w:rPr>
        <w:t xml:space="preserve"> Road, Newport, NP19 4</w:t>
      </w:r>
      <w:r w:rsidR="00C51FDF">
        <w:rPr>
          <w:b/>
          <w:sz w:val="22"/>
          <w:szCs w:val="22"/>
          <w:lang w:val="en-US"/>
        </w:rPr>
        <w:t>RQ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</w:p>
    <w:p w14:paraId="7C8E9451" w14:textId="7940FB5A" w:rsidR="00346970" w:rsidRPr="00823165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08DFBB15" w14:textId="77777777" w:rsidR="005D4969" w:rsidRDefault="005D4969" w:rsidP="005D4969">
      <w:pPr>
        <w:pStyle w:val="Textintable"/>
        <w:spacing w:before="0" w:after="0"/>
        <w:rPr>
          <w:szCs w:val="22"/>
          <w:lang w:val="en-US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48B3EB90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>:</w:t>
      </w:r>
    </w:p>
    <w:p w14:paraId="3AAC3947" w14:textId="77777777" w:rsidR="00A94BBD" w:rsidRDefault="00902474" w:rsidP="005D4969">
      <w:pPr>
        <w:pStyle w:val="EndnoteText"/>
        <w:rPr>
          <w:sz w:val="22"/>
          <w:szCs w:val="22"/>
          <w:lang w:val="en-US"/>
        </w:rPr>
      </w:pPr>
      <w:hyperlink r:id="rId12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34523F1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then</w:t>
            </w:r>
            <w:r w:rsidR="00A35870">
              <w:rPr>
                <w:szCs w:val="22"/>
              </w:rPr>
              <w:t>…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62DB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62DB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 need to let us know within 20 working days of receiving this letter.</w:t>
            </w:r>
          </w:p>
        </w:tc>
      </w:tr>
      <w:tr w:rsidR="005D2ED4" w:rsidRPr="00823165" w14:paraId="2B1C48C0" w14:textId="77777777" w:rsidTr="00605BC8">
        <w:tc>
          <w:tcPr>
            <w:tcW w:w="4106" w:type="dxa"/>
          </w:tcPr>
          <w:p w14:paraId="04694256" w14:textId="77777777" w:rsidR="005D2ED4" w:rsidRPr="00862DB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358" w:type="dxa"/>
          </w:tcPr>
          <w:p w14:paraId="55229789" w14:textId="77777777" w:rsidR="005D2ED4" w:rsidRPr="00862DB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EB4A27" w:rsidRPr="00823165" w14:paraId="2B25A817" w14:textId="77777777" w:rsidTr="00862DB5">
        <w:trPr>
          <w:trHeight w:val="1550"/>
        </w:trPr>
        <w:tc>
          <w:tcPr>
            <w:tcW w:w="4106" w:type="dxa"/>
          </w:tcPr>
          <w:p w14:paraId="7EBCA1DB" w14:textId="3C6F04F8" w:rsidR="00EB4A27" w:rsidRPr="00862DB5" w:rsidRDefault="00EB4A27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 xml:space="preserve">your permit requires you to operate in accordance with an odour management plan or a </w:t>
            </w:r>
            <w:r w:rsidRPr="00862DB5">
              <w:rPr>
                <w:rFonts w:cs="Arial"/>
                <w:szCs w:val="22"/>
              </w:rPr>
              <w:t>fire prevention and mitigation plan</w:t>
            </w:r>
          </w:p>
        </w:tc>
        <w:tc>
          <w:tcPr>
            <w:tcW w:w="5358" w:type="dxa"/>
          </w:tcPr>
          <w:p w14:paraId="2FC5B0CF" w14:textId="4D8CEB41" w:rsidR="00862DB5" w:rsidRPr="00862DB5" w:rsidRDefault="00071E67" w:rsidP="00B962E3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="00B962E3" w:rsidRPr="00862DB5">
              <w:rPr>
                <w:rFonts w:cs="Arial"/>
                <w:sz w:val="22"/>
                <w:szCs w:val="22"/>
              </w:rPr>
              <w:t xml:space="preserve">his should already be in place for your site, and be supplied upon request. </w:t>
            </w:r>
          </w:p>
          <w:p w14:paraId="3AC1C802" w14:textId="0EEB85F9" w:rsidR="00862DB5" w:rsidRPr="00862DB5" w:rsidRDefault="00862DB5" w:rsidP="00B962E3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 w:rsidRPr="00862DB5">
              <w:rPr>
                <w:rFonts w:cs="Arial"/>
                <w:sz w:val="22"/>
                <w:szCs w:val="22"/>
              </w:rPr>
              <w:t xml:space="preserve">The odour management plan guidance can be found on our website: </w:t>
            </w:r>
            <w:hyperlink r:id="rId13" w:history="1">
              <w:r w:rsidRPr="00862DB5">
                <w:rPr>
                  <w:rStyle w:val="Hyperlink"/>
                  <w:rFonts w:cs="Arial"/>
                  <w:sz w:val="22"/>
                  <w:szCs w:val="22"/>
                </w:rPr>
                <w:t>https://naturalresources.wales/permits-and-permissions/environmental-permits/horizontal-guidance/?lang=en</w:t>
              </w:r>
            </w:hyperlink>
            <w:r w:rsidRPr="00862DB5">
              <w:rPr>
                <w:rFonts w:cs="Arial"/>
                <w:sz w:val="22"/>
                <w:szCs w:val="22"/>
              </w:rPr>
              <w:t xml:space="preserve"> </w:t>
            </w:r>
          </w:p>
          <w:p w14:paraId="259A4A6B" w14:textId="4C4A99EE" w:rsidR="00EB4A27" w:rsidRPr="00862DB5" w:rsidRDefault="00862DB5" w:rsidP="00862DB5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 w:rsidRPr="00862DB5">
              <w:rPr>
                <w:rFonts w:cs="Arial"/>
                <w:sz w:val="22"/>
                <w:szCs w:val="22"/>
              </w:rPr>
              <w:t xml:space="preserve">The fire prevention and mitigation plan guidance can be found on our website: </w:t>
            </w:r>
            <w:hyperlink r:id="rId14" w:history="1">
              <w:r w:rsidR="00EB4A27" w:rsidRPr="00862DB5">
                <w:rPr>
                  <w:rStyle w:val="Hyperlink"/>
                  <w:rFonts w:cs="Arial"/>
                  <w:sz w:val="22"/>
                  <w:szCs w:val="22"/>
                </w:rPr>
                <w:t>https://naturalresources.wales/permits-and-permissions/environmental-permits/guidance-to-help-you-comply-with-your-environmental-permit/?lang=en</w:t>
              </w:r>
            </w:hyperlink>
            <w:r w:rsidR="00EB4A27" w:rsidRPr="00862DB5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lastRenderedPageBreak/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451B4E2E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The waste return template is available to download on our website along with supporting Information on deadlines and guidance to assist with completing waste returns: </w:t>
            </w:r>
          </w:p>
          <w:p w14:paraId="4393209D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</w:p>
          <w:p w14:paraId="7E570212" w14:textId="77777777" w:rsidR="001D54F6" w:rsidRDefault="00902474" w:rsidP="001D54F6">
            <w:pPr>
              <w:pStyle w:val="Textintable"/>
              <w:rPr>
                <w:rFonts w:cs="Arial"/>
                <w:szCs w:val="22"/>
              </w:rPr>
            </w:pPr>
            <w:hyperlink r:id="rId15" w:history="1">
              <w:r w:rsidR="001D54F6">
                <w:rPr>
                  <w:rStyle w:val="Hyperlink"/>
                  <w:szCs w:val="22"/>
                </w:rPr>
                <w:t>https://naturalresources.wales/guidance-and-advice/environmental-topics/waste-management/new-wales-operator-waste-return-and-deadlines-for-returns/?lang=en</w:t>
              </w:r>
            </w:hyperlink>
            <w:r w:rsidR="001D54F6">
              <w:rPr>
                <w:rFonts w:cs="Arial"/>
                <w:szCs w:val="22"/>
              </w:rPr>
              <w:t xml:space="preserve">   </w:t>
            </w:r>
          </w:p>
          <w:p w14:paraId="6AF760FA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</w:p>
          <w:p w14:paraId="620FB7B4" w14:textId="2F503B27" w:rsidR="00394066" w:rsidRPr="00394066" w:rsidRDefault="001D54F6" w:rsidP="001D54F6">
            <w:pPr>
              <w:pStyle w:val="Textintable"/>
              <w:spacing w:before="0" w:after="0"/>
              <w:rPr>
                <w:b/>
                <w:szCs w:val="22"/>
              </w:rPr>
            </w:pPr>
            <w:r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6" w:history="1">
              <w:r>
                <w:rPr>
                  <w:rStyle w:val="Hyperlink"/>
                  <w:szCs w:val="22"/>
                </w:rPr>
                <w:t>waste.returns@cyfoethnaturiolcymru.gov.uk</w:t>
              </w:r>
            </w:hyperlink>
            <w:r>
              <w:rPr>
                <w:rFonts w:cs="Arial"/>
                <w:szCs w:val="22"/>
              </w:rPr>
              <w:t xml:space="preserve">  </w:t>
            </w: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send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7A777ADD" w14:textId="77777777" w:rsidR="00330B8A" w:rsidRPr="005D4969" w:rsidRDefault="00330B8A" w:rsidP="005D4969">
      <w:pPr>
        <w:pStyle w:val="EndnoteText"/>
        <w:rPr>
          <w:sz w:val="22"/>
          <w:szCs w:val="22"/>
        </w:rPr>
      </w:pPr>
    </w:p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5188AE08" w14:textId="04A10BB3" w:rsidR="00E034BE" w:rsidRDefault="00741A94" w:rsidP="005D4969">
      <w:pPr>
        <w:shd w:val="clear" w:color="auto" w:fill="FFFFFF"/>
        <w:rPr>
          <w:rFonts w:cs="Arial"/>
          <w:sz w:val="22"/>
          <w:szCs w:val="22"/>
          <w:lang w:val="en"/>
        </w:rPr>
      </w:pPr>
      <w:r w:rsidRPr="00126D33">
        <w:rPr>
          <w:rFonts w:cs="Arial"/>
          <w:sz w:val="22"/>
          <w:szCs w:val="22"/>
          <w:lang w:val="en"/>
        </w:rPr>
        <w:t xml:space="preserve">The annual charge is due on demand in the year that we issue the permit and then on 1 April </w:t>
      </w:r>
      <w:r w:rsidRPr="001D2E42">
        <w:rPr>
          <w:rFonts w:cs="Arial"/>
          <w:sz w:val="22"/>
          <w:szCs w:val="22"/>
          <w:lang w:val="en"/>
        </w:rPr>
        <w:t>each year.</w:t>
      </w:r>
      <w:r w:rsidR="00E034BE" w:rsidRPr="001D2E42">
        <w:rPr>
          <w:rFonts w:cs="Arial"/>
          <w:sz w:val="22"/>
          <w:szCs w:val="22"/>
          <w:lang w:val="en"/>
        </w:rPr>
        <w:t xml:space="preserve"> The charge</w:t>
      </w:r>
      <w:r w:rsidR="00EA3CB0" w:rsidRPr="001D2E42">
        <w:rPr>
          <w:rFonts w:cs="Arial"/>
          <w:sz w:val="22"/>
          <w:szCs w:val="22"/>
          <w:lang w:val="en"/>
        </w:rPr>
        <w:t xml:space="preserve"> </w:t>
      </w:r>
      <w:r w:rsidR="00E034BE" w:rsidRPr="001D2E42">
        <w:rPr>
          <w:rFonts w:cs="Arial"/>
          <w:sz w:val="22"/>
          <w:szCs w:val="22"/>
          <w:lang w:val="en"/>
        </w:rPr>
        <w:t xml:space="preserve">starts from the date we </w:t>
      </w:r>
      <w:proofErr w:type="spellStart"/>
      <w:r w:rsidR="00E034BE" w:rsidRPr="001D2E42">
        <w:rPr>
          <w:rFonts w:cs="Arial"/>
          <w:sz w:val="22"/>
          <w:szCs w:val="22"/>
          <w:lang w:val="en"/>
        </w:rPr>
        <w:t>authorise</w:t>
      </w:r>
      <w:proofErr w:type="spellEnd"/>
      <w:r w:rsidR="00E034BE" w:rsidRPr="001D2E42">
        <w:rPr>
          <w:rFonts w:cs="Arial"/>
          <w:sz w:val="22"/>
          <w:szCs w:val="22"/>
          <w:lang w:val="en"/>
        </w:rPr>
        <w:t xml:space="preserve"> the permit</w:t>
      </w:r>
      <w:r w:rsidR="00A21DB5" w:rsidRPr="001D2E42">
        <w:rPr>
          <w:rFonts w:cs="Arial"/>
          <w:sz w:val="22"/>
          <w:szCs w:val="22"/>
          <w:lang w:val="en"/>
        </w:rPr>
        <w:t xml:space="preserve">. </w:t>
      </w:r>
      <w:r w:rsidR="00EA3CB0" w:rsidRPr="001D2E42">
        <w:rPr>
          <w:rFonts w:cs="Arial"/>
          <w:sz w:val="22"/>
          <w:szCs w:val="22"/>
          <w:lang w:val="en"/>
        </w:rPr>
        <w:t>If</w:t>
      </w:r>
      <w:r w:rsidR="00E034BE" w:rsidRPr="001D2E42">
        <w:rPr>
          <w:rFonts w:cs="Arial"/>
          <w:sz w:val="22"/>
          <w:szCs w:val="22"/>
          <w:lang w:val="en"/>
        </w:rPr>
        <w:t xml:space="preserve"> you need to know more about the subsistence </w:t>
      </w:r>
      <w:r w:rsidR="00693E29" w:rsidRPr="001D2E42">
        <w:rPr>
          <w:rFonts w:cs="Arial"/>
          <w:sz w:val="22"/>
          <w:szCs w:val="22"/>
          <w:lang w:val="en"/>
        </w:rPr>
        <w:t>charge,</w:t>
      </w:r>
      <w:r w:rsidR="00E034BE" w:rsidRPr="001D2E42">
        <w:rPr>
          <w:rFonts w:cs="Arial"/>
          <w:sz w:val="22"/>
          <w:szCs w:val="22"/>
          <w:lang w:val="en"/>
        </w:rPr>
        <w:t xml:space="preserve"> please look at the charging guidance on </w:t>
      </w:r>
      <w:r w:rsidR="002F64F4" w:rsidRPr="001D2E42">
        <w:rPr>
          <w:sz w:val="22"/>
          <w:szCs w:val="22"/>
          <w:lang w:val="en-US"/>
        </w:rPr>
        <w:t xml:space="preserve">our </w:t>
      </w:r>
      <w:r w:rsidR="00E034BE" w:rsidRPr="001D2E42">
        <w:rPr>
          <w:rFonts w:cs="Arial"/>
          <w:sz w:val="22"/>
          <w:szCs w:val="22"/>
          <w:lang w:val="en"/>
        </w:rPr>
        <w:t xml:space="preserve">website at </w:t>
      </w:r>
    </w:p>
    <w:p w14:paraId="043E4ED8" w14:textId="4EE506D3" w:rsidR="002062A6" w:rsidRPr="001D2E42" w:rsidRDefault="00902474" w:rsidP="00620A83">
      <w:pPr>
        <w:shd w:val="clear" w:color="auto" w:fill="FFFFFF"/>
        <w:rPr>
          <w:sz w:val="22"/>
          <w:szCs w:val="22"/>
        </w:rPr>
      </w:pPr>
      <w:hyperlink r:id="rId17" w:history="1">
        <w:r w:rsidR="00620A83" w:rsidRPr="00002760">
          <w:rPr>
            <w:rStyle w:val="Hyperlink"/>
            <w:rFonts w:cs="Arial"/>
            <w:sz w:val="22"/>
            <w:szCs w:val="22"/>
            <w:lang w:val="en"/>
          </w:rPr>
          <w:t>http://naturalresources.wales/about-us/what-we-do/how-we-regulate-you/our-charges/?lang=en</w:t>
        </w:r>
      </w:hyperlink>
      <w:r w:rsidR="00620A83">
        <w:rPr>
          <w:rFonts w:cs="Arial"/>
          <w:sz w:val="22"/>
          <w:szCs w:val="22"/>
          <w:lang w:val="en"/>
        </w:rPr>
        <w:t xml:space="preserve"> </w:t>
      </w:r>
    </w:p>
    <w:p w14:paraId="65B8000D" w14:textId="77777777" w:rsidR="001D2E42" w:rsidRPr="00394DC1" w:rsidRDefault="001D2E42" w:rsidP="005D4969">
      <w:pPr>
        <w:pStyle w:val="EndnoteText"/>
        <w:rPr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8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Pr="00394DC1" w:rsidRDefault="005D4969" w:rsidP="005D4969">
      <w:pPr>
        <w:rPr>
          <w:rFonts w:cs="Arial"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0CB05EF1" w:rsidR="005D4969" w:rsidRPr="00A12948" w:rsidRDefault="00A12948" w:rsidP="00A12948">
      <w:pPr>
        <w:rPr>
          <w:rFonts w:cs="Arial"/>
          <w:sz w:val="22"/>
          <w:szCs w:val="24"/>
          <w:lang w:val="en"/>
        </w:rPr>
      </w:pPr>
      <w:bookmarkStart w:id="15" w:name="_Hlk536603963"/>
      <w:r w:rsidRPr="00A12948">
        <w:rPr>
          <w:rFonts w:cs="Arial"/>
          <w:sz w:val="22"/>
          <w:szCs w:val="24"/>
        </w:rPr>
        <w:lastRenderedPageBreak/>
        <w:t xml:space="preserve">If the UK leaves the EU - either with or without a deal - the legal obligations relating to compliance with environmental permits and legislation will continue to apply.  </w:t>
      </w:r>
      <w:r w:rsidRPr="00A12948">
        <w:rPr>
          <w:rFonts w:cs="Arial"/>
          <w:sz w:val="22"/>
          <w:szCs w:val="24"/>
          <w:lang w:val="en"/>
        </w:rPr>
        <w:t xml:space="preserve">NRW will continue to issue and regulate all permits and licenses in line with our current practice.  </w:t>
      </w:r>
      <w:bookmarkEnd w:id="15"/>
    </w:p>
    <w:p w14:paraId="65370809" w14:textId="77777777" w:rsidR="00A12948" w:rsidRDefault="00A12948" w:rsidP="00A12948">
      <w:pPr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DDBD628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340DCB3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2A5F962C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3010D2FA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107A951E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49B760A3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00E408C9" w14:textId="54E1428E" w:rsidR="00062E79" w:rsidRPr="008A247C" w:rsidRDefault="008A247C" w:rsidP="00A93DA4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6" w:name="SignatoryName"/>
      <w:bookmarkEnd w:id="16"/>
      <w:r w:rsidRPr="008A247C">
        <w:rPr>
          <w:rFonts w:cs="Arial"/>
          <w:b/>
          <w:sz w:val="22"/>
          <w:szCs w:val="22"/>
          <w:lang w:val="en-US"/>
        </w:rPr>
        <w:t>Rhiannon Smith</w:t>
      </w:r>
    </w:p>
    <w:p w14:paraId="60C31C19" w14:textId="06322B3A" w:rsidR="008A247C" w:rsidRPr="008A247C" w:rsidRDefault="008A247C" w:rsidP="00A93DA4">
      <w:pPr>
        <w:pStyle w:val="EndnoteText"/>
        <w:rPr>
          <w:rFonts w:cs="Arial"/>
          <w:b/>
          <w:sz w:val="22"/>
          <w:szCs w:val="22"/>
          <w:lang w:val="en-US"/>
        </w:rPr>
      </w:pPr>
      <w:r w:rsidRPr="008A247C">
        <w:rPr>
          <w:rFonts w:cs="Arial"/>
          <w:b/>
          <w:sz w:val="22"/>
          <w:szCs w:val="22"/>
          <w:lang w:val="en-US"/>
        </w:rPr>
        <w:t>Permitting Officer</w:t>
      </w:r>
    </w:p>
    <w:p w14:paraId="4D702C0D" w14:textId="6356D3FD" w:rsidR="00966E8E" w:rsidRPr="008A247C" w:rsidRDefault="00966E8E" w:rsidP="00A93DA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150F6A3A" w14:textId="417FB6E5" w:rsidR="00966E8E" w:rsidRPr="008A247C" w:rsidRDefault="00966E8E" w:rsidP="008A247C">
      <w:pPr>
        <w:pStyle w:val="address"/>
        <w:spacing w:line="240" w:lineRule="exact"/>
        <w:rPr>
          <w:rFonts w:cs="Arial"/>
          <w:sz w:val="24"/>
          <w:szCs w:val="24"/>
        </w:rPr>
      </w:pPr>
      <w:proofErr w:type="spellStart"/>
      <w:r w:rsidRPr="008A247C">
        <w:rPr>
          <w:sz w:val="24"/>
          <w:szCs w:val="24"/>
          <w:lang w:val="en-US"/>
        </w:rPr>
        <w:t>c.c</w:t>
      </w:r>
      <w:proofErr w:type="spellEnd"/>
      <w:r w:rsidRPr="008A247C">
        <w:rPr>
          <w:sz w:val="24"/>
          <w:szCs w:val="24"/>
          <w:lang w:val="en-US"/>
        </w:rPr>
        <w:t xml:space="preserve">: </w:t>
      </w:r>
      <w:r w:rsidR="008A247C" w:rsidRPr="008A247C">
        <w:rPr>
          <w:rFonts w:cs="Arial"/>
          <w:sz w:val="24"/>
          <w:szCs w:val="24"/>
        </w:rPr>
        <w:t>Lindsey Kelly</w:t>
      </w:r>
      <w:r w:rsidRPr="008A247C">
        <w:rPr>
          <w:rFonts w:cs="Arial"/>
          <w:sz w:val="24"/>
          <w:szCs w:val="24"/>
        </w:rPr>
        <w:t xml:space="preserve"> </w:t>
      </w:r>
    </w:p>
    <w:sectPr w:rsidR="00966E8E" w:rsidRPr="008A247C" w:rsidSect="005D496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FD42F" w14:textId="77777777" w:rsidR="009B369B" w:rsidRDefault="009B369B">
      <w:r>
        <w:separator/>
      </w:r>
    </w:p>
  </w:endnote>
  <w:endnote w:type="continuationSeparator" w:id="0">
    <w:p w14:paraId="6FD07C78" w14:textId="77777777" w:rsidR="009B369B" w:rsidRDefault="009B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77777777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C119257" w14:textId="77777777" w:rsidR="00B4765C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77777777" w:rsidR="00B4765C" w:rsidRDefault="00B4765C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26AE3B0F" w14:textId="77777777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>
      <w:rPr>
        <w:noProof/>
        <w:sz w:val="16"/>
      </w:rPr>
      <w:t>c:\documents and settings\lpawlowska\local settings\temporary internet files\olk8\233_08_sd42.doc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7AD4F" w14:textId="241EE159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bookmarkStart w:id="17" w:name="illegible"/>
    <w:bookmarkEnd w:id="17"/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0300 065</w:t>
    </w:r>
    <w:r w:rsidR="00A81166">
      <w:rPr>
        <w:color w:val="000000"/>
        <w:sz w:val="18"/>
        <w:szCs w:val="18"/>
      </w:rPr>
      <w:t xml:space="preserve"> 4485</w:t>
    </w:r>
  </w:p>
  <w:p w14:paraId="12A09D8C" w14:textId="77777777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36C8C247" w14:textId="41164616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bookmarkStart w:id="18" w:name="_Hlk40969922"/>
    <w:r w:rsidR="00A81166" w:rsidRPr="00A81166">
      <w:rPr>
        <w:sz w:val="18"/>
        <w:szCs w:val="18"/>
      </w:rPr>
      <w:t>rhiannon.smith</w:t>
    </w:r>
    <w:bookmarkEnd w:id="18"/>
    <w:r>
      <w:rPr>
        <w:color w:val="000000"/>
        <w:sz w:val="18"/>
        <w:szCs w:val="18"/>
      </w:rPr>
      <w:t xml:space="preserve">@cyfoethnaturiolcymru.gov.uk </w:t>
    </w:r>
  </w:p>
  <w:p w14:paraId="4ED1DD08" w14:textId="0955B2E0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 w:rsidRPr="00A81166">
      <w:rPr>
        <w:sz w:val="18"/>
        <w:szCs w:val="18"/>
      </w:rPr>
      <w:tab/>
    </w:r>
    <w:r w:rsidR="00A81166" w:rsidRPr="00A81166">
      <w:rPr>
        <w:sz w:val="18"/>
        <w:szCs w:val="18"/>
      </w:rPr>
      <w:t>rhiannon.smith</w:t>
    </w:r>
    <w:r w:rsidRPr="00A81166">
      <w:rPr>
        <w:sz w:val="18"/>
        <w:szCs w:val="18"/>
      </w:rPr>
      <w:t>@</w:t>
    </w:r>
    <w:r>
      <w:rPr>
        <w:color w:val="000000"/>
        <w:sz w:val="18"/>
        <w:szCs w:val="18"/>
      </w:rPr>
      <w:t>naturalresourceswales.gov.uk</w:t>
    </w:r>
  </w:p>
  <w:p w14:paraId="6419616F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Cymru,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3CBBBDE2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97069C9" w14:textId="77777777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06E68D62" w14:textId="13E66633" w:rsidR="00B4765C" w:rsidRPr="00617654" w:rsidRDefault="00902474" w:rsidP="00617654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617654">
        <w:rPr>
          <w:rStyle w:val="Hyperlink"/>
          <w:sz w:val="18"/>
          <w:szCs w:val="18"/>
        </w:rPr>
        <w:t>www.naturalresourceswales.gov.uk</w:t>
      </w:r>
    </w:hyperlink>
    <w:r w:rsidR="00617654">
      <w:rPr>
        <w:color w:val="000000"/>
        <w:sz w:val="18"/>
        <w:szCs w:val="18"/>
      </w:rPr>
      <w:t xml:space="preserve"> </w:t>
    </w:r>
    <w:r w:rsidR="00617654">
      <w:rPr>
        <w:color w:val="000000"/>
        <w:sz w:val="18"/>
        <w:szCs w:val="18"/>
      </w:rPr>
      <w:tab/>
    </w:r>
    <w:r w:rsidR="00617654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C33B3F" w14:textId="77777777" w:rsidR="009B369B" w:rsidRDefault="009B369B">
      <w:r>
        <w:separator/>
      </w:r>
    </w:p>
  </w:footnote>
  <w:footnote w:type="continuationSeparator" w:id="0">
    <w:p w14:paraId="76F28E3E" w14:textId="77777777" w:rsidR="009B369B" w:rsidRDefault="009B3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641"/>
        </w:tabs>
        <w:ind w:left="641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8425C"/>
    <w:multiLevelType w:val="hybridMultilevel"/>
    <w:tmpl w:val="0502677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89" w:hanging="360"/>
      </w:pPr>
    </w:lvl>
    <w:lvl w:ilvl="2" w:tplc="0809001B" w:tentative="1">
      <w:start w:val="1"/>
      <w:numFmt w:val="lowerRoman"/>
      <w:lvlText w:val="%3."/>
      <w:lvlJc w:val="right"/>
      <w:pPr>
        <w:ind w:left="1309" w:hanging="180"/>
      </w:pPr>
    </w:lvl>
    <w:lvl w:ilvl="3" w:tplc="0809000F" w:tentative="1">
      <w:start w:val="1"/>
      <w:numFmt w:val="decimal"/>
      <w:lvlText w:val="%4."/>
      <w:lvlJc w:val="left"/>
      <w:pPr>
        <w:ind w:left="2029" w:hanging="360"/>
      </w:pPr>
    </w:lvl>
    <w:lvl w:ilvl="4" w:tplc="08090019" w:tentative="1">
      <w:start w:val="1"/>
      <w:numFmt w:val="lowerLetter"/>
      <w:lvlText w:val="%5."/>
      <w:lvlJc w:val="left"/>
      <w:pPr>
        <w:ind w:left="2749" w:hanging="360"/>
      </w:pPr>
    </w:lvl>
    <w:lvl w:ilvl="5" w:tplc="0809001B" w:tentative="1">
      <w:start w:val="1"/>
      <w:numFmt w:val="lowerRoman"/>
      <w:lvlText w:val="%6."/>
      <w:lvlJc w:val="right"/>
      <w:pPr>
        <w:ind w:left="3469" w:hanging="180"/>
      </w:pPr>
    </w:lvl>
    <w:lvl w:ilvl="6" w:tplc="0809000F" w:tentative="1">
      <w:start w:val="1"/>
      <w:numFmt w:val="decimal"/>
      <w:lvlText w:val="%7."/>
      <w:lvlJc w:val="left"/>
      <w:pPr>
        <w:ind w:left="4189" w:hanging="360"/>
      </w:pPr>
    </w:lvl>
    <w:lvl w:ilvl="7" w:tplc="08090019" w:tentative="1">
      <w:start w:val="1"/>
      <w:numFmt w:val="lowerLetter"/>
      <w:lvlText w:val="%8."/>
      <w:lvlJc w:val="left"/>
      <w:pPr>
        <w:ind w:left="4909" w:hanging="360"/>
      </w:pPr>
    </w:lvl>
    <w:lvl w:ilvl="8" w:tplc="08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755BCD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7"/>
  </w:num>
  <w:num w:numId="14">
    <w:abstractNumId w:val="12"/>
  </w:num>
  <w:num w:numId="15">
    <w:abstractNumId w:val="10"/>
  </w:num>
  <w:num w:numId="16">
    <w:abstractNumId w:val="13"/>
  </w:num>
  <w:num w:numId="17">
    <w:abstractNumId w:val="16"/>
  </w:num>
  <w:num w:numId="18">
    <w:abstractNumId w:val="1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246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53876"/>
    <w:rsid w:val="00060C27"/>
    <w:rsid w:val="00062E79"/>
    <w:rsid w:val="0006320F"/>
    <w:rsid w:val="00071E67"/>
    <w:rsid w:val="00072675"/>
    <w:rsid w:val="00076E17"/>
    <w:rsid w:val="00077B95"/>
    <w:rsid w:val="00083FC8"/>
    <w:rsid w:val="000B3FEB"/>
    <w:rsid w:val="000B5FC7"/>
    <w:rsid w:val="000B67A2"/>
    <w:rsid w:val="000C756C"/>
    <w:rsid w:val="000E21C9"/>
    <w:rsid w:val="000E2FBE"/>
    <w:rsid w:val="000F5DBD"/>
    <w:rsid w:val="00103ACF"/>
    <w:rsid w:val="00106E7F"/>
    <w:rsid w:val="00126D33"/>
    <w:rsid w:val="001311BC"/>
    <w:rsid w:val="00141E1F"/>
    <w:rsid w:val="001547A2"/>
    <w:rsid w:val="00191374"/>
    <w:rsid w:val="001D2E42"/>
    <w:rsid w:val="001D53A4"/>
    <w:rsid w:val="001D54F6"/>
    <w:rsid w:val="00203F77"/>
    <w:rsid w:val="00205212"/>
    <w:rsid w:val="002062A6"/>
    <w:rsid w:val="00211DF3"/>
    <w:rsid w:val="00212F70"/>
    <w:rsid w:val="00271F4A"/>
    <w:rsid w:val="00272CF7"/>
    <w:rsid w:val="00290138"/>
    <w:rsid w:val="002A5BFA"/>
    <w:rsid w:val="002D0839"/>
    <w:rsid w:val="002E3C99"/>
    <w:rsid w:val="002F5968"/>
    <w:rsid w:val="002F64F4"/>
    <w:rsid w:val="003132AF"/>
    <w:rsid w:val="00326086"/>
    <w:rsid w:val="00330B8A"/>
    <w:rsid w:val="00331272"/>
    <w:rsid w:val="00344BA1"/>
    <w:rsid w:val="003463B5"/>
    <w:rsid w:val="00346970"/>
    <w:rsid w:val="00373DDF"/>
    <w:rsid w:val="00394066"/>
    <w:rsid w:val="00394DC1"/>
    <w:rsid w:val="00395EA4"/>
    <w:rsid w:val="003C2B1F"/>
    <w:rsid w:val="003C44CA"/>
    <w:rsid w:val="003C551E"/>
    <w:rsid w:val="003C583F"/>
    <w:rsid w:val="003C62EC"/>
    <w:rsid w:val="003D32B4"/>
    <w:rsid w:val="003D3846"/>
    <w:rsid w:val="00446137"/>
    <w:rsid w:val="004549BB"/>
    <w:rsid w:val="00461475"/>
    <w:rsid w:val="00471012"/>
    <w:rsid w:val="00472266"/>
    <w:rsid w:val="00484E16"/>
    <w:rsid w:val="004B3085"/>
    <w:rsid w:val="004B5368"/>
    <w:rsid w:val="004B7A9A"/>
    <w:rsid w:val="004C34AB"/>
    <w:rsid w:val="004C638D"/>
    <w:rsid w:val="004E2039"/>
    <w:rsid w:val="004E7AC3"/>
    <w:rsid w:val="004F32FD"/>
    <w:rsid w:val="004F7B48"/>
    <w:rsid w:val="005028A9"/>
    <w:rsid w:val="005341CD"/>
    <w:rsid w:val="0053602D"/>
    <w:rsid w:val="0054495D"/>
    <w:rsid w:val="00555D5F"/>
    <w:rsid w:val="00590A73"/>
    <w:rsid w:val="005B2200"/>
    <w:rsid w:val="005B42DA"/>
    <w:rsid w:val="005B5858"/>
    <w:rsid w:val="005D0395"/>
    <w:rsid w:val="005D2ED4"/>
    <w:rsid w:val="005D4969"/>
    <w:rsid w:val="005D49D9"/>
    <w:rsid w:val="00605BC8"/>
    <w:rsid w:val="00610885"/>
    <w:rsid w:val="006140B3"/>
    <w:rsid w:val="00617654"/>
    <w:rsid w:val="00617ABB"/>
    <w:rsid w:val="00620A83"/>
    <w:rsid w:val="00647634"/>
    <w:rsid w:val="00682DA4"/>
    <w:rsid w:val="00693E29"/>
    <w:rsid w:val="006B47ED"/>
    <w:rsid w:val="006B6E2E"/>
    <w:rsid w:val="006B73A5"/>
    <w:rsid w:val="006E15EB"/>
    <w:rsid w:val="006E5E90"/>
    <w:rsid w:val="006F4CD3"/>
    <w:rsid w:val="00700EB7"/>
    <w:rsid w:val="00741A94"/>
    <w:rsid w:val="00745DC8"/>
    <w:rsid w:val="007507C4"/>
    <w:rsid w:val="00772309"/>
    <w:rsid w:val="00787D19"/>
    <w:rsid w:val="0079482A"/>
    <w:rsid w:val="007A0C12"/>
    <w:rsid w:val="007D39E7"/>
    <w:rsid w:val="007E0827"/>
    <w:rsid w:val="00823165"/>
    <w:rsid w:val="00862DB5"/>
    <w:rsid w:val="00881C7C"/>
    <w:rsid w:val="008A1EC1"/>
    <w:rsid w:val="008A247C"/>
    <w:rsid w:val="008C272A"/>
    <w:rsid w:val="008C6A70"/>
    <w:rsid w:val="008D7691"/>
    <w:rsid w:val="00902474"/>
    <w:rsid w:val="0090544A"/>
    <w:rsid w:val="00966E8E"/>
    <w:rsid w:val="00990BD8"/>
    <w:rsid w:val="00991126"/>
    <w:rsid w:val="009B369B"/>
    <w:rsid w:val="009E13F3"/>
    <w:rsid w:val="009E21CD"/>
    <w:rsid w:val="009E600F"/>
    <w:rsid w:val="009F14E0"/>
    <w:rsid w:val="00A12948"/>
    <w:rsid w:val="00A16398"/>
    <w:rsid w:val="00A16777"/>
    <w:rsid w:val="00A167FE"/>
    <w:rsid w:val="00A21C7C"/>
    <w:rsid w:val="00A21DB5"/>
    <w:rsid w:val="00A304D3"/>
    <w:rsid w:val="00A31779"/>
    <w:rsid w:val="00A35870"/>
    <w:rsid w:val="00A52A20"/>
    <w:rsid w:val="00A81166"/>
    <w:rsid w:val="00A932C0"/>
    <w:rsid w:val="00A93DA4"/>
    <w:rsid w:val="00A94BBD"/>
    <w:rsid w:val="00AC389A"/>
    <w:rsid w:val="00AC4DB5"/>
    <w:rsid w:val="00AC7804"/>
    <w:rsid w:val="00AD60EF"/>
    <w:rsid w:val="00AE5971"/>
    <w:rsid w:val="00AE65AF"/>
    <w:rsid w:val="00B17379"/>
    <w:rsid w:val="00B22269"/>
    <w:rsid w:val="00B4765C"/>
    <w:rsid w:val="00B762B1"/>
    <w:rsid w:val="00B76C61"/>
    <w:rsid w:val="00B829BB"/>
    <w:rsid w:val="00B962E3"/>
    <w:rsid w:val="00BA40B6"/>
    <w:rsid w:val="00C42D1B"/>
    <w:rsid w:val="00C51FDF"/>
    <w:rsid w:val="00C52E3C"/>
    <w:rsid w:val="00C66EFC"/>
    <w:rsid w:val="00CA1E91"/>
    <w:rsid w:val="00CB5695"/>
    <w:rsid w:val="00CC1120"/>
    <w:rsid w:val="00CF14A0"/>
    <w:rsid w:val="00D20019"/>
    <w:rsid w:val="00D211ED"/>
    <w:rsid w:val="00D61298"/>
    <w:rsid w:val="00D82795"/>
    <w:rsid w:val="00D855DE"/>
    <w:rsid w:val="00D87058"/>
    <w:rsid w:val="00D87441"/>
    <w:rsid w:val="00DB69A2"/>
    <w:rsid w:val="00E034BE"/>
    <w:rsid w:val="00E03749"/>
    <w:rsid w:val="00E13382"/>
    <w:rsid w:val="00E1628B"/>
    <w:rsid w:val="00E33FE3"/>
    <w:rsid w:val="00E42E26"/>
    <w:rsid w:val="00E46163"/>
    <w:rsid w:val="00E552A9"/>
    <w:rsid w:val="00E61293"/>
    <w:rsid w:val="00E76390"/>
    <w:rsid w:val="00E8629E"/>
    <w:rsid w:val="00EA2198"/>
    <w:rsid w:val="00EA3CB0"/>
    <w:rsid w:val="00EA4F3A"/>
    <w:rsid w:val="00EB4A27"/>
    <w:rsid w:val="00EE290C"/>
    <w:rsid w:val="00EE3C4D"/>
    <w:rsid w:val="00F200B5"/>
    <w:rsid w:val="00F3090C"/>
    <w:rsid w:val="00F60B99"/>
    <w:rsid w:val="00F61552"/>
    <w:rsid w:val="00F62619"/>
    <w:rsid w:val="00F842D2"/>
    <w:rsid w:val="00F90B01"/>
    <w:rsid w:val="00F93D5C"/>
    <w:rsid w:val="00F9559D"/>
    <w:rsid w:val="00FA2DE3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6246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31779"/>
    <w:rPr>
      <w:rFonts w:ascii="Times New Roman" w:eastAsia="Calibri" w:hAnsi="Times New Roman"/>
      <w:szCs w:val="24"/>
    </w:rPr>
  </w:style>
  <w:style w:type="character" w:customStyle="1" w:styleId="EndnoteTextChar">
    <w:name w:val="Endnote Text Char"/>
    <w:basedOn w:val="DefaultParagraphFont"/>
    <w:link w:val="EndnoteText"/>
    <w:semiHidden/>
    <w:rsid w:val="00C52E3C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394066"/>
    <w:pPr>
      <w:ind w:left="720"/>
      <w:contextualSpacing/>
      <w:jc w:val="both"/>
    </w:pPr>
    <w:rPr>
      <w:rFonts w:ascii="Times New Roman" w:hAnsi="Times New Roman"/>
    </w:rPr>
  </w:style>
  <w:style w:type="table" w:styleId="TableGrid">
    <w:name w:val="Table Grid"/>
    <w:basedOn w:val="TableNormal"/>
    <w:rsid w:val="00A167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dress">
    <w:name w:val="address"/>
    <w:basedOn w:val="Normal"/>
    <w:rsid w:val="00966E8E"/>
    <w:pPr>
      <w:keepLines/>
      <w:spacing w:line="270" w:lineRule="exact"/>
      <w:outlineLvl w:val="2"/>
    </w:pPr>
    <w:rPr>
      <w:sz w:val="20"/>
      <w:lang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966E8E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2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yperlink" Target="mailto:wales@pins.gsi.gov.uk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://naturalresources.wales/about-us/what-we-do/how-we-regulate-you/our-charges/?lang=en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waste.returns@cyfoethnaturiolcymru.gov.uk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guidance-and-advice/environmental-topics/waste-management/new-wales-operator-waste-return-and-deadlines-for-returns/?lang=en" TargetMode="External"/><Relationship Id="rId23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05" ma:contentTypeDescription="Permitting &amp; Compliance Word Document" ma:contentTypeScope="" ma:versionID="d513e406f3362f245e9bfff1d880a82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 Hire Ltd</Site_x0020_Name>
    <Internal_x002f_External xmlns="859f7ad6-93f6-4205-b62b-a17f28acbbac">Outgoing document</Internal_x002f_External>
    <Post_x0020_code xmlns="859f7ad6-93f6-4205-b62b-a17f28acbbac">NP19 4PW</Post_x0020_code>
    <Document_x0020_Type xmlns="859f7ad6-93f6-4205-b62b-a17f28acbbac">Letter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Enterprise House, Herbert Rd, Newport, NP19 7BH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2020-07-02T23:00:00+00:00</Document_x0020_Date>
    <Facility_x0020_Address xmlns="859f7ad6-93f6-4205-b62b-a17f28acbbac">Traston Rd, Newport</Facility_x0020_Address>
    <Environment_x0020_Sub_x0020_Folder xmlns="859f7ad6-93f6-4205-b62b-a17f28acbbac">Licences applications</Environment_x0020_Sub_x0020_Folder>
    <Customer_x0020_Name xmlns="859f7ad6-93f6-4205-b62b-a17f28acbbac">We Hire Ltd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070F43C-D75A-4AAC-97C1-C31A1F7FECB6}"/>
</file>

<file path=customXml/itemProps2.xml><?xml version="1.0" encoding="utf-8"?>
<ds:datastoreItem xmlns:ds="http://schemas.openxmlformats.org/officeDocument/2006/customXml" ds:itemID="{4D2CFA35-7F62-4148-82A3-B49EC5D10DC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956C2D1-ED06-4872-B6FA-1C1905D102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4C084E-1397-45BC-9057-1B1F3927FAD0}"/>
</file>

<file path=customXml/itemProps5.xml><?xml version="1.0" encoding="utf-8"?>
<ds:datastoreItem xmlns:ds="http://schemas.openxmlformats.org/officeDocument/2006/customXml" ds:itemID="{308631C4-3AA1-42DE-BFEE-9B19E58960C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238</TotalTime>
  <Pages>3</Pages>
  <Words>777</Words>
  <Characters>5190</Characters>
  <Application>Microsoft Office Word</Application>
  <DocSecurity>0</DocSecurity>
  <Lines>43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233_08_SD42 Bespoke issue letter</vt:lpstr>
    </vt:vector>
  </TitlesOfParts>
  <Company>Environment Agency</Company>
  <LinksUpToDate>false</LinksUpToDate>
  <CharactersWithSpaces>5956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Smith</dc:creator>
  <cp:keywords>233-08-SD42, bespoke issue</cp:keywords>
  <dc:description>233_08_SD42, version 6_x000d_
Issue date: 21/08/2012</dc:description>
  <cp:lastModifiedBy>Smith, Rhiannon</cp:lastModifiedBy>
  <cp:revision>46</cp:revision>
  <cp:lastPrinted>1998-05-28T13:04:00Z</cp:lastPrinted>
  <dcterms:created xsi:type="dcterms:W3CDTF">2015-06-08T12:59:00Z</dcterms:created>
  <dcterms:modified xsi:type="dcterms:W3CDTF">2020-07-03T11:23:00Z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51368413-e8b7-452f-8936-cbac4a2580bc</vt:lpwstr>
  </property>
  <property fmtid="{D5CDD505-2E9C-101B-9397-08002B2CF9AE}" pid="11" name="AuthorIds_UIVersion_20992">
    <vt:lpwstr>961</vt:lpwstr>
  </property>
  <property fmtid="{D5CDD505-2E9C-101B-9397-08002B2CF9AE}" pid="12" name="_dlc_DocId">
    <vt:lpwstr>REGU-106-112907</vt:lpwstr>
  </property>
  <property fmtid="{D5CDD505-2E9C-101B-9397-08002B2CF9AE}" pid="13" name="_dlc_DocIdUrl">
    <vt:lpwstr>https://cyfoethnaturiolcymru.sharepoint.com/teams/Regulatory/Permitting/_layouts/15/DocIdRedir.aspx?ID=REGU-106-112907, REGU-106-112907</vt:lpwstr>
  </property>
</Properties>
</file>