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A4229" w14:textId="7D735A3B" w:rsidR="00C25887" w:rsidRDefault="00C25887" w:rsidP="00A90432">
      <w:pPr>
        <w:rPr>
          <w:b/>
          <w:bCs/>
          <w:i/>
        </w:rPr>
      </w:pPr>
    </w:p>
    <w:p w14:paraId="2DA29AF8" w14:textId="77777777" w:rsidR="00457E37" w:rsidRPr="00457E37" w:rsidRDefault="00457E37" w:rsidP="00A90432">
      <w:pPr>
        <w:rPr>
          <w:b/>
          <w:bCs/>
          <w:i/>
        </w:rPr>
      </w:pPr>
    </w:p>
    <w:p w14:paraId="3FE46CC3" w14:textId="57F346E0" w:rsidR="00C25887" w:rsidRDefault="00D41C37" w:rsidP="00C25887">
      <w:pPr>
        <w:pStyle w:val="Heading1"/>
      </w:pPr>
      <w:r>
        <w:t>Discre</w:t>
      </w:r>
      <w:r w:rsidR="00C25887">
        <w:t>tionary Advice Service</w:t>
      </w:r>
    </w:p>
    <w:p w14:paraId="2807BCB9" w14:textId="77777777" w:rsidR="00C25887" w:rsidRDefault="00C25887" w:rsidP="00A90432">
      <w:pPr>
        <w:rPr>
          <w:b/>
          <w:bCs/>
        </w:rPr>
      </w:pPr>
    </w:p>
    <w:p w14:paraId="0BA6D855" w14:textId="4DA08ACF" w:rsidR="00A90432" w:rsidRPr="00A90432" w:rsidRDefault="00A90432" w:rsidP="00D862BD">
      <w:pPr>
        <w:pStyle w:val="Heading2"/>
      </w:pPr>
      <w:r w:rsidRPr="00A90432">
        <w:t>Q</w:t>
      </w:r>
      <w:r w:rsidR="007B7841">
        <w:t>uotation for:</w:t>
      </w:r>
      <w:r w:rsidRPr="00A90432">
        <w:t xml:space="preserve"> </w:t>
      </w:r>
      <w:r w:rsidR="002C3D89" w:rsidRPr="006716B0">
        <w:rPr>
          <w:color w:val="auto"/>
        </w:rPr>
        <w:t xml:space="preserve">Biocatalysts Ltd. EPR pre-app. ref.: PPN-00453. Applying for an EPR Installation permit. Have requested advice on application process and a review of the draft application forms. </w:t>
      </w:r>
    </w:p>
    <w:p w14:paraId="1AC5E4B0" w14:textId="77777777" w:rsidR="00A90432" w:rsidRPr="00A90432" w:rsidRDefault="00A90432" w:rsidP="00A90432">
      <w:pPr>
        <w:rPr>
          <w:b/>
          <w:bCs/>
        </w:rPr>
      </w:pPr>
    </w:p>
    <w:p w14:paraId="7F2DE6AD" w14:textId="424B68CD" w:rsidR="00A90432" w:rsidRPr="00A90432" w:rsidRDefault="00A90432" w:rsidP="00C25887">
      <w:pPr>
        <w:pStyle w:val="BodyText"/>
      </w:pPr>
      <w:r w:rsidRPr="00A90432">
        <w:t xml:space="preserve">This is the Quotation referred to </w:t>
      </w:r>
      <w:r w:rsidR="007B7841">
        <w:t xml:space="preserve">in the Natural Resources Wales’s </w:t>
      </w:r>
      <w:r w:rsidRPr="00A90432">
        <w:t>general terms and conditions fo</w:t>
      </w:r>
      <w:r w:rsidR="007B7841">
        <w:t>r discretionary advice services</w:t>
      </w:r>
      <w:r w:rsidRPr="00A90432">
        <w:t xml:space="preserve"> (the </w:t>
      </w:r>
      <w:r w:rsidRPr="00A90432">
        <w:rPr>
          <w:b/>
        </w:rPr>
        <w:t>General Terms</w:t>
      </w:r>
      <w:r w:rsidRPr="00A90432">
        <w:t xml:space="preserve">), a copy of which is annexed hereto. </w:t>
      </w:r>
    </w:p>
    <w:p w14:paraId="1EF78372" w14:textId="77777777" w:rsidR="00A90432" w:rsidRPr="00A90432" w:rsidRDefault="00A90432" w:rsidP="00C25887">
      <w:pPr>
        <w:pStyle w:val="BodyText"/>
      </w:pPr>
    </w:p>
    <w:p w14:paraId="187A64FD" w14:textId="77777777" w:rsidR="00A90432" w:rsidRPr="00A90432" w:rsidRDefault="00A90432" w:rsidP="00C25887">
      <w:pPr>
        <w:pStyle w:val="BodyText"/>
      </w:pPr>
      <w:r w:rsidRPr="00A90432">
        <w:t>This Quotation sets out the scope of the Services NRW intends to provide to the Customer, the applicable cost of the Services and other relevant information.</w:t>
      </w:r>
    </w:p>
    <w:p w14:paraId="2A80F6B5" w14:textId="77777777" w:rsidR="00A90432" w:rsidRPr="00A90432" w:rsidRDefault="00A90432" w:rsidP="00C25887">
      <w:pPr>
        <w:pStyle w:val="BodyText"/>
      </w:pPr>
    </w:p>
    <w:p w14:paraId="30854B75" w14:textId="77777777" w:rsidR="00A90432" w:rsidRPr="00A90432" w:rsidRDefault="00A90432" w:rsidP="00C25887">
      <w:pPr>
        <w:pStyle w:val="BodyText"/>
      </w:pPr>
      <w:r w:rsidRPr="00A90432">
        <w:t>Together the General Terms and this Quotation form a legally binding Agreement between NRW and you, the Customer, for the provision of the Services specified in this Quotation.</w:t>
      </w:r>
    </w:p>
    <w:p w14:paraId="04AC88D8" w14:textId="77777777" w:rsidR="00A90432" w:rsidRPr="00A90432" w:rsidRDefault="00A90432" w:rsidP="00C25887">
      <w:pPr>
        <w:pStyle w:val="BodyText"/>
      </w:pPr>
    </w:p>
    <w:p w14:paraId="6A0A88EE" w14:textId="77777777" w:rsidR="00A90432" w:rsidRPr="00A90432" w:rsidRDefault="00A90432" w:rsidP="00C25887">
      <w:pPr>
        <w:pStyle w:val="BodyText"/>
      </w:pPr>
      <w:r w:rsidRPr="00A90432">
        <w:t>The Contract is complete when you sign and return the completed Quotation to NRW. This must be done within 28 days of the date of NRW’s signature below.</w:t>
      </w:r>
    </w:p>
    <w:p w14:paraId="3133F0B9" w14:textId="77777777" w:rsidR="00A90432" w:rsidRPr="00A90432" w:rsidRDefault="00A90432" w:rsidP="00C25887">
      <w:pPr>
        <w:pStyle w:val="BodyText"/>
      </w:pPr>
    </w:p>
    <w:p w14:paraId="30A6B004" w14:textId="77777777" w:rsidR="00A90432" w:rsidRPr="00A90432" w:rsidRDefault="00A90432" w:rsidP="00C25887">
      <w:pPr>
        <w:pStyle w:val="BodyText"/>
      </w:pPr>
      <w:r w:rsidRPr="00A90432">
        <w:t>Clause 1 of the General Terms applies for the purpose of interpretation of this Quotation as it applies for the interpretation of the General Terms.</w:t>
      </w:r>
    </w:p>
    <w:p w14:paraId="05BB55E2" w14:textId="77777777" w:rsidR="00A90432" w:rsidRPr="00A90432" w:rsidRDefault="00A90432" w:rsidP="00A90432">
      <w:pPr>
        <w:rPr>
          <w:bCs/>
        </w:rPr>
      </w:pPr>
    </w:p>
    <w:p w14:paraId="7EDA7D10" w14:textId="560A4A59" w:rsidR="00A90432" w:rsidRPr="00A90432" w:rsidRDefault="00A90432" w:rsidP="00C25887">
      <w:pPr>
        <w:pStyle w:val="Heading1"/>
      </w:pPr>
      <w:r w:rsidRPr="00A90432">
        <w:t>1.  C</w:t>
      </w:r>
      <w:r w:rsidR="00C504D5">
        <w:t>ustomer details</w:t>
      </w:r>
    </w:p>
    <w:p w14:paraId="1EFCD756" w14:textId="02EEC4A6" w:rsidR="00A90432" w:rsidRPr="00A90432" w:rsidRDefault="00A90432" w:rsidP="00A90432"/>
    <w:tbl>
      <w:tblPr>
        <w:tblW w:w="5000" w:type="pct"/>
        <w:tblCellMar>
          <w:left w:w="0" w:type="dxa"/>
          <w:right w:w="0" w:type="dxa"/>
        </w:tblCellMar>
        <w:tblLook w:val="04A0" w:firstRow="1" w:lastRow="0" w:firstColumn="1" w:lastColumn="0" w:noHBand="0" w:noVBand="1"/>
      </w:tblPr>
      <w:tblGrid>
        <w:gridCol w:w="2886"/>
        <w:gridCol w:w="6746"/>
      </w:tblGrid>
      <w:tr w:rsidR="00A90432" w:rsidRPr="00A90432" w14:paraId="46965698" w14:textId="77777777" w:rsidTr="00C25887">
        <w:tc>
          <w:tcPr>
            <w:tcW w:w="1498" w:type="pct"/>
            <w:tcBorders>
              <w:top w:val="single" w:sz="8" w:space="0" w:color="CCCCCC"/>
              <w:left w:val="single" w:sz="8" w:space="0" w:color="CCCCCC"/>
              <w:bottom w:val="single" w:sz="8" w:space="0" w:color="CCCCCC"/>
              <w:right w:val="single" w:sz="8" w:space="0" w:color="CCCCCC"/>
            </w:tcBorders>
            <w:tcMar>
              <w:top w:w="0" w:type="dxa"/>
              <w:left w:w="30" w:type="dxa"/>
              <w:bottom w:w="0" w:type="dxa"/>
              <w:right w:w="30" w:type="dxa"/>
            </w:tcMar>
          </w:tcPr>
          <w:p w14:paraId="64DDAFEB" w14:textId="77777777" w:rsidR="00A90432" w:rsidRPr="00A90432" w:rsidRDefault="00A90432" w:rsidP="00A90432">
            <w:pPr>
              <w:rPr>
                <w:b/>
                <w:bCs/>
              </w:rPr>
            </w:pPr>
            <w:r w:rsidRPr="00A90432">
              <w:rPr>
                <w:b/>
                <w:bCs/>
              </w:rPr>
              <w:t>Customer:</w:t>
            </w:r>
          </w:p>
          <w:p w14:paraId="0DC800F8" w14:textId="1C78E0FF" w:rsidR="00A90432" w:rsidRPr="00A90432" w:rsidRDefault="00A90432" w:rsidP="00A90432"/>
        </w:tc>
        <w:tc>
          <w:tcPr>
            <w:tcW w:w="3502" w:type="pct"/>
            <w:tcBorders>
              <w:top w:val="single" w:sz="8" w:space="0" w:color="CCCCCC"/>
              <w:left w:val="nil"/>
              <w:bottom w:val="single" w:sz="8" w:space="0" w:color="CCCCCC"/>
              <w:right w:val="single" w:sz="8" w:space="0" w:color="CCCCCC"/>
            </w:tcBorders>
            <w:tcMar>
              <w:top w:w="0" w:type="dxa"/>
              <w:left w:w="30" w:type="dxa"/>
              <w:bottom w:w="0" w:type="dxa"/>
              <w:right w:w="30" w:type="dxa"/>
            </w:tcMar>
          </w:tcPr>
          <w:p w14:paraId="4CD9EF54" w14:textId="3671802E" w:rsidR="00A90432" w:rsidRPr="00A90432" w:rsidRDefault="002C3D89" w:rsidP="00A90432">
            <w:r>
              <w:t>Biocatalysts Ltd.</w:t>
            </w:r>
          </w:p>
          <w:p w14:paraId="5FBF3D0F" w14:textId="77777777" w:rsidR="00A90432" w:rsidRPr="00A90432" w:rsidRDefault="00A90432" w:rsidP="00A90432"/>
        </w:tc>
      </w:tr>
      <w:tr w:rsidR="00A90432" w:rsidRPr="00A90432" w14:paraId="59C50B54" w14:textId="77777777" w:rsidTr="00C25887">
        <w:tc>
          <w:tcPr>
            <w:tcW w:w="1498" w:type="pct"/>
            <w:tcBorders>
              <w:top w:val="nil"/>
              <w:left w:val="single" w:sz="8" w:space="0" w:color="CCCCCC"/>
              <w:bottom w:val="single" w:sz="8" w:space="0" w:color="CCCCCC"/>
              <w:right w:val="single" w:sz="8" w:space="0" w:color="CCCCCC"/>
            </w:tcBorders>
            <w:tcMar>
              <w:top w:w="0" w:type="dxa"/>
              <w:left w:w="30" w:type="dxa"/>
              <w:bottom w:w="0" w:type="dxa"/>
              <w:right w:w="30" w:type="dxa"/>
            </w:tcMar>
          </w:tcPr>
          <w:p w14:paraId="1084DF83" w14:textId="77777777" w:rsidR="00A90432" w:rsidRPr="00A90432" w:rsidRDefault="00A90432" w:rsidP="00A90432">
            <w:pPr>
              <w:rPr>
                <w:b/>
                <w:bCs/>
              </w:rPr>
            </w:pPr>
            <w:r w:rsidRPr="00A90432">
              <w:rPr>
                <w:b/>
                <w:bCs/>
              </w:rPr>
              <w:t>Invoice address:</w:t>
            </w:r>
          </w:p>
          <w:p w14:paraId="547F5358" w14:textId="015167ED" w:rsidR="00A90432" w:rsidRPr="00A90432" w:rsidRDefault="00A90432" w:rsidP="00A90432"/>
          <w:p w14:paraId="33AD3DFF" w14:textId="77777777" w:rsidR="00A90432" w:rsidRPr="00A90432" w:rsidRDefault="00A90432" w:rsidP="00A90432"/>
        </w:tc>
        <w:tc>
          <w:tcPr>
            <w:tcW w:w="3502" w:type="pct"/>
            <w:tcBorders>
              <w:top w:val="nil"/>
              <w:left w:val="nil"/>
              <w:bottom w:val="single" w:sz="8" w:space="0" w:color="CCCCCC"/>
              <w:right w:val="single" w:sz="8" w:space="0" w:color="CCCCCC"/>
            </w:tcBorders>
            <w:tcMar>
              <w:top w:w="0" w:type="dxa"/>
              <w:left w:w="30" w:type="dxa"/>
              <w:bottom w:w="0" w:type="dxa"/>
              <w:right w:w="30" w:type="dxa"/>
            </w:tcMar>
          </w:tcPr>
          <w:p w14:paraId="56B312B5" w14:textId="666245CE" w:rsidR="002C3D89" w:rsidRDefault="002C3D89" w:rsidP="002C3D89">
            <w:pPr>
              <w:rPr>
                <w:sz w:val="22"/>
                <w:szCs w:val="22"/>
              </w:rPr>
            </w:pPr>
            <w:r>
              <w:rPr>
                <w:sz w:val="22"/>
                <w:szCs w:val="22"/>
              </w:rPr>
              <w:t>Mr Barry Thomas and Mrs Victoria Williams</w:t>
            </w:r>
          </w:p>
          <w:p w14:paraId="20C39EE1" w14:textId="77777777" w:rsidR="002C3D89" w:rsidRDefault="002C3D89" w:rsidP="002C3D89">
            <w:pPr>
              <w:rPr>
                <w:sz w:val="22"/>
                <w:szCs w:val="22"/>
              </w:rPr>
            </w:pPr>
          </w:p>
          <w:p w14:paraId="2D3801ED" w14:textId="2EE19FFE" w:rsidR="002C3D89" w:rsidRDefault="002C3D89" w:rsidP="002C3D89">
            <w:pPr>
              <w:rPr>
                <w:sz w:val="22"/>
                <w:szCs w:val="22"/>
              </w:rPr>
            </w:pPr>
            <w:r>
              <w:rPr>
                <w:sz w:val="22"/>
                <w:szCs w:val="22"/>
              </w:rPr>
              <w:t>Biocatalysts Ltd.</w:t>
            </w:r>
          </w:p>
          <w:p w14:paraId="58AEBE88" w14:textId="77777777" w:rsidR="002C3D89" w:rsidRDefault="002C3D89" w:rsidP="002C3D89">
            <w:pPr>
              <w:rPr>
                <w:sz w:val="22"/>
                <w:szCs w:val="22"/>
              </w:rPr>
            </w:pPr>
            <w:proofErr w:type="spellStart"/>
            <w:r>
              <w:rPr>
                <w:sz w:val="22"/>
                <w:szCs w:val="22"/>
              </w:rPr>
              <w:t>Cefn</w:t>
            </w:r>
            <w:proofErr w:type="spellEnd"/>
            <w:r>
              <w:rPr>
                <w:sz w:val="22"/>
                <w:szCs w:val="22"/>
              </w:rPr>
              <w:t xml:space="preserve"> </w:t>
            </w:r>
            <w:proofErr w:type="spellStart"/>
            <w:r>
              <w:rPr>
                <w:sz w:val="22"/>
                <w:szCs w:val="22"/>
              </w:rPr>
              <w:t>Coed</w:t>
            </w:r>
            <w:proofErr w:type="spellEnd"/>
          </w:p>
          <w:p w14:paraId="42D054A7" w14:textId="77777777" w:rsidR="002C3D89" w:rsidRDefault="002C3D89" w:rsidP="002C3D89">
            <w:pPr>
              <w:rPr>
                <w:sz w:val="22"/>
                <w:szCs w:val="22"/>
              </w:rPr>
            </w:pPr>
            <w:r>
              <w:rPr>
                <w:sz w:val="22"/>
                <w:szCs w:val="22"/>
              </w:rPr>
              <w:t xml:space="preserve">Parc </w:t>
            </w:r>
            <w:proofErr w:type="spellStart"/>
            <w:r>
              <w:rPr>
                <w:sz w:val="22"/>
                <w:szCs w:val="22"/>
              </w:rPr>
              <w:t>Nantgarw</w:t>
            </w:r>
            <w:proofErr w:type="spellEnd"/>
          </w:p>
          <w:p w14:paraId="4D4C5E10" w14:textId="77777777" w:rsidR="002C3D89" w:rsidRDefault="002C3D89" w:rsidP="002C3D89">
            <w:pPr>
              <w:rPr>
                <w:sz w:val="22"/>
                <w:szCs w:val="22"/>
              </w:rPr>
            </w:pPr>
            <w:r>
              <w:rPr>
                <w:sz w:val="22"/>
                <w:szCs w:val="22"/>
              </w:rPr>
              <w:t>Cardiff</w:t>
            </w:r>
          </w:p>
          <w:p w14:paraId="05C16C06" w14:textId="77777777" w:rsidR="002C3D89" w:rsidRPr="00A803C8" w:rsidRDefault="002C3D89" w:rsidP="002C3D89">
            <w:pPr>
              <w:rPr>
                <w:sz w:val="22"/>
                <w:szCs w:val="22"/>
              </w:rPr>
            </w:pPr>
            <w:r>
              <w:rPr>
                <w:sz w:val="22"/>
                <w:szCs w:val="22"/>
              </w:rPr>
              <w:t>CF15 7QQ</w:t>
            </w:r>
          </w:p>
          <w:p w14:paraId="1830301D" w14:textId="522FB77B" w:rsidR="00A90432" w:rsidRPr="00A90432" w:rsidRDefault="00A90432" w:rsidP="00A90432">
            <w:r w:rsidRPr="00A90432">
              <w:t> </w:t>
            </w:r>
          </w:p>
          <w:p w14:paraId="0BB27F29" w14:textId="77777777" w:rsidR="00A90432" w:rsidRPr="00A90432" w:rsidRDefault="00A90432" w:rsidP="00A90432"/>
        </w:tc>
      </w:tr>
      <w:tr w:rsidR="00A90432" w:rsidRPr="00A90432" w14:paraId="5223BBEC" w14:textId="77777777" w:rsidTr="00C25887">
        <w:tc>
          <w:tcPr>
            <w:tcW w:w="1498" w:type="pct"/>
            <w:tcBorders>
              <w:top w:val="nil"/>
              <w:left w:val="single" w:sz="8" w:space="0" w:color="CCCCCC"/>
              <w:bottom w:val="single" w:sz="8" w:space="0" w:color="CCCCCC"/>
              <w:right w:val="single" w:sz="8" w:space="0" w:color="CCCCCC"/>
            </w:tcBorders>
            <w:tcMar>
              <w:top w:w="0" w:type="dxa"/>
              <w:left w:w="30" w:type="dxa"/>
              <w:bottom w:w="0" w:type="dxa"/>
              <w:right w:w="30" w:type="dxa"/>
            </w:tcMar>
          </w:tcPr>
          <w:p w14:paraId="3281B198" w14:textId="70A9BE1F" w:rsidR="00A90432" w:rsidRPr="00A90432" w:rsidRDefault="00457E37" w:rsidP="00A90432">
            <w:pPr>
              <w:rPr>
                <w:b/>
                <w:bCs/>
              </w:rPr>
            </w:pPr>
            <w:r>
              <w:rPr>
                <w:b/>
                <w:bCs/>
              </w:rPr>
              <w:t>Application</w:t>
            </w:r>
            <w:r w:rsidR="00A90432" w:rsidRPr="00A90432">
              <w:rPr>
                <w:b/>
                <w:bCs/>
              </w:rPr>
              <w:t xml:space="preserve"> number:</w:t>
            </w:r>
          </w:p>
          <w:p w14:paraId="3486EECF" w14:textId="54B9A30E" w:rsidR="00A90432" w:rsidRPr="00A90432" w:rsidRDefault="00A90432" w:rsidP="00A90432"/>
          <w:p w14:paraId="378445D4" w14:textId="77777777" w:rsidR="00A90432" w:rsidRPr="00A90432" w:rsidRDefault="00A90432" w:rsidP="00A90432"/>
        </w:tc>
        <w:tc>
          <w:tcPr>
            <w:tcW w:w="3502" w:type="pct"/>
            <w:tcBorders>
              <w:top w:val="nil"/>
              <w:left w:val="nil"/>
              <w:bottom w:val="single" w:sz="8" w:space="0" w:color="CCCCCC"/>
              <w:right w:val="single" w:sz="8" w:space="0" w:color="CCCCCC"/>
            </w:tcBorders>
            <w:tcMar>
              <w:top w:w="0" w:type="dxa"/>
              <w:left w:w="30" w:type="dxa"/>
              <w:bottom w:w="0" w:type="dxa"/>
              <w:right w:w="30" w:type="dxa"/>
            </w:tcMar>
          </w:tcPr>
          <w:p w14:paraId="6877AC8E" w14:textId="73AEC15F" w:rsidR="00A90432" w:rsidRPr="00A90432" w:rsidRDefault="002C3D89" w:rsidP="00A90432">
            <w:r>
              <w:t>PPN-00453</w:t>
            </w:r>
          </w:p>
        </w:tc>
      </w:tr>
    </w:tbl>
    <w:p w14:paraId="3FED1BA2" w14:textId="4399DE47" w:rsidR="00A90432" w:rsidRDefault="00A90432" w:rsidP="00A90432"/>
    <w:p w14:paraId="3664A56C" w14:textId="6259D587" w:rsidR="00D862BD" w:rsidRDefault="00D862BD" w:rsidP="00A90432"/>
    <w:p w14:paraId="775DBE48" w14:textId="77777777" w:rsidR="00D862BD" w:rsidRPr="00A90432" w:rsidRDefault="00D862BD" w:rsidP="00A90432"/>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42"/>
      </w:tblGrid>
      <w:tr w:rsidR="00A90432" w:rsidRPr="00A90432" w14:paraId="579B1DD6" w14:textId="77777777" w:rsidTr="00F95101">
        <w:trPr>
          <w:cantSplit/>
          <w:trHeight w:val="624"/>
        </w:trPr>
        <w:tc>
          <w:tcPr>
            <w:tcW w:w="5000" w:type="pct"/>
            <w:tcMar>
              <w:top w:w="0" w:type="dxa"/>
              <w:left w:w="30" w:type="dxa"/>
              <w:bottom w:w="0" w:type="dxa"/>
              <w:right w:w="30" w:type="dxa"/>
            </w:tcMar>
            <w:vAlign w:val="center"/>
          </w:tcPr>
          <w:p w14:paraId="299516DE" w14:textId="34374E43" w:rsidR="00A90432" w:rsidRPr="00C504D5" w:rsidRDefault="00A90432" w:rsidP="00F95101">
            <w:pPr>
              <w:pStyle w:val="Heading1"/>
            </w:pPr>
            <w:r w:rsidRPr="00A90432">
              <w:lastRenderedPageBreak/>
              <w:t>2. S</w:t>
            </w:r>
            <w:r w:rsidR="00C504D5">
              <w:t>ervices requirements</w:t>
            </w:r>
          </w:p>
        </w:tc>
      </w:tr>
      <w:tr w:rsidR="00A90432" w:rsidRPr="00A90432" w14:paraId="004E3EF0" w14:textId="77777777" w:rsidTr="00F95101">
        <w:trPr>
          <w:cantSplit/>
          <w:trHeight w:val="624"/>
        </w:trPr>
        <w:tc>
          <w:tcPr>
            <w:tcW w:w="5000" w:type="pct"/>
            <w:tcMar>
              <w:top w:w="0" w:type="dxa"/>
              <w:left w:w="30" w:type="dxa"/>
              <w:bottom w:w="0" w:type="dxa"/>
              <w:right w:w="30" w:type="dxa"/>
            </w:tcMar>
            <w:vAlign w:val="center"/>
          </w:tcPr>
          <w:p w14:paraId="0BDEE044" w14:textId="58633ED7" w:rsidR="00A90432" w:rsidRPr="00F95101" w:rsidRDefault="00A90432" w:rsidP="00F95101">
            <w:pPr>
              <w:rPr>
                <w:b/>
                <w:bCs/>
              </w:rPr>
            </w:pPr>
            <w:r w:rsidRPr="00A90432">
              <w:rPr>
                <w:b/>
                <w:bCs/>
              </w:rPr>
              <w:t>(2.1) Licence Application(s)/Proposal(s) to which the Services relate (if any):</w:t>
            </w:r>
          </w:p>
        </w:tc>
      </w:tr>
      <w:tr w:rsidR="003C1BC4" w:rsidRPr="00A90432" w14:paraId="6F99900E" w14:textId="77777777" w:rsidTr="00F95101">
        <w:trPr>
          <w:cantSplit/>
          <w:trHeight w:val="624"/>
        </w:trPr>
        <w:tc>
          <w:tcPr>
            <w:tcW w:w="5000" w:type="pct"/>
            <w:tcMar>
              <w:top w:w="0" w:type="dxa"/>
              <w:left w:w="30" w:type="dxa"/>
              <w:bottom w:w="0" w:type="dxa"/>
              <w:right w:w="30" w:type="dxa"/>
            </w:tcMar>
            <w:vAlign w:val="center"/>
          </w:tcPr>
          <w:p w14:paraId="68CBDAE6" w14:textId="1F01FFBB" w:rsidR="003C1BC4" w:rsidRPr="00F95101" w:rsidRDefault="002C3D89" w:rsidP="00F95101">
            <w:r>
              <w:t>EPR Installation pre-application advice</w:t>
            </w:r>
          </w:p>
        </w:tc>
      </w:tr>
      <w:tr w:rsidR="00A90432" w:rsidRPr="00A90432" w14:paraId="0E05BAF7" w14:textId="77777777" w:rsidTr="00F95101">
        <w:trPr>
          <w:cantSplit/>
          <w:trHeight w:val="624"/>
        </w:trPr>
        <w:tc>
          <w:tcPr>
            <w:tcW w:w="5000" w:type="pct"/>
            <w:tcMar>
              <w:top w:w="0" w:type="dxa"/>
              <w:left w:w="30" w:type="dxa"/>
              <w:bottom w:w="0" w:type="dxa"/>
              <w:right w:w="30" w:type="dxa"/>
            </w:tcMar>
            <w:vAlign w:val="center"/>
          </w:tcPr>
          <w:p w14:paraId="7C957DBD" w14:textId="7690C5DB" w:rsidR="00A90432" w:rsidRPr="00F95101" w:rsidRDefault="00A90432" w:rsidP="00F95101">
            <w:pPr>
              <w:rPr>
                <w:b/>
                <w:bCs/>
              </w:rPr>
            </w:pPr>
            <w:r w:rsidRPr="00A90432">
              <w:rPr>
                <w:b/>
                <w:bCs/>
              </w:rPr>
              <w:t>(2.2</w:t>
            </w:r>
            <w:proofErr w:type="gramStart"/>
            <w:r w:rsidRPr="00A90432">
              <w:rPr>
                <w:b/>
                <w:bCs/>
              </w:rPr>
              <w:t>)  The</w:t>
            </w:r>
            <w:proofErr w:type="gramEnd"/>
            <w:r w:rsidRPr="00A90432">
              <w:rPr>
                <w:b/>
                <w:bCs/>
              </w:rPr>
              <w:t xml:space="preserve"> Services</w:t>
            </w:r>
            <w:r w:rsidRPr="00A90432">
              <w:rPr>
                <w:b/>
                <w:bCs/>
                <w:vertAlign w:val="superscript"/>
              </w:rPr>
              <w:footnoteReference w:id="1"/>
            </w:r>
          </w:p>
        </w:tc>
      </w:tr>
      <w:tr w:rsidR="003C1BC4" w:rsidRPr="00A90432" w14:paraId="0670F617" w14:textId="77777777" w:rsidTr="00F95101">
        <w:trPr>
          <w:cantSplit/>
          <w:trHeight w:val="624"/>
        </w:trPr>
        <w:tc>
          <w:tcPr>
            <w:tcW w:w="5000" w:type="pct"/>
            <w:tcMar>
              <w:top w:w="0" w:type="dxa"/>
              <w:left w:w="30" w:type="dxa"/>
              <w:bottom w:w="0" w:type="dxa"/>
              <w:right w:w="30" w:type="dxa"/>
            </w:tcMar>
            <w:vAlign w:val="center"/>
          </w:tcPr>
          <w:p w14:paraId="2D252E60" w14:textId="3C695C3C" w:rsidR="003C1BC4" w:rsidRPr="002C3D89" w:rsidRDefault="002C3D89" w:rsidP="00F95101">
            <w:pPr>
              <w:rPr>
                <w:bCs/>
              </w:rPr>
            </w:pPr>
            <w:r w:rsidRPr="002C3D89">
              <w:rPr>
                <w:bCs/>
              </w:rPr>
              <w:t>EPR pre-application advice for</w:t>
            </w:r>
            <w:r>
              <w:rPr>
                <w:bCs/>
              </w:rPr>
              <w:t xml:space="preserve"> application for an EPR permit, the process and application forms and technical information and standards for the process.</w:t>
            </w:r>
          </w:p>
        </w:tc>
      </w:tr>
      <w:tr w:rsidR="00A90432" w:rsidRPr="00A90432" w14:paraId="7DACE117" w14:textId="77777777" w:rsidTr="00F95101">
        <w:trPr>
          <w:cantSplit/>
          <w:trHeight w:val="624"/>
        </w:trPr>
        <w:tc>
          <w:tcPr>
            <w:tcW w:w="5000" w:type="pct"/>
            <w:tcMar>
              <w:top w:w="0" w:type="dxa"/>
              <w:left w:w="30" w:type="dxa"/>
              <w:bottom w:w="0" w:type="dxa"/>
              <w:right w:w="30" w:type="dxa"/>
            </w:tcMar>
            <w:vAlign w:val="center"/>
          </w:tcPr>
          <w:p w14:paraId="377AD0E6" w14:textId="79CE3BD5" w:rsidR="00A90432" w:rsidRPr="00F95101" w:rsidRDefault="00A90432" w:rsidP="00F95101">
            <w:pPr>
              <w:rPr>
                <w:b/>
                <w:bCs/>
              </w:rPr>
            </w:pPr>
            <w:r w:rsidRPr="00A90432">
              <w:rPr>
                <w:b/>
                <w:bCs/>
              </w:rPr>
              <w:t>(2.3) Commencement Date</w:t>
            </w:r>
            <w:r w:rsidRPr="00A90432">
              <w:rPr>
                <w:b/>
                <w:bCs/>
                <w:vertAlign w:val="superscript"/>
              </w:rPr>
              <w:footnoteReference w:id="2"/>
            </w:r>
            <w:r w:rsidRPr="00A90432">
              <w:rPr>
                <w:b/>
                <w:bCs/>
              </w:rPr>
              <w:t>:</w:t>
            </w:r>
          </w:p>
        </w:tc>
      </w:tr>
      <w:tr w:rsidR="003C1BC4" w:rsidRPr="00A90432" w14:paraId="4011B454" w14:textId="77777777" w:rsidTr="00F95101">
        <w:trPr>
          <w:cantSplit/>
          <w:trHeight w:val="624"/>
        </w:trPr>
        <w:tc>
          <w:tcPr>
            <w:tcW w:w="5000" w:type="pct"/>
            <w:tcMar>
              <w:top w:w="0" w:type="dxa"/>
              <w:left w:w="30" w:type="dxa"/>
              <w:bottom w:w="0" w:type="dxa"/>
              <w:right w:w="30" w:type="dxa"/>
            </w:tcMar>
            <w:vAlign w:val="center"/>
          </w:tcPr>
          <w:p w14:paraId="315FB78F" w14:textId="671E9FD2" w:rsidR="003C1BC4" w:rsidRPr="00F95101" w:rsidRDefault="002C3D89" w:rsidP="00F95101">
            <w:pPr>
              <w:rPr>
                <w:bCs/>
              </w:rPr>
            </w:pPr>
            <w:r>
              <w:rPr>
                <w:bCs/>
              </w:rPr>
              <w:t>1</w:t>
            </w:r>
            <w:r w:rsidR="00E552B1">
              <w:rPr>
                <w:bCs/>
              </w:rPr>
              <w:t>4</w:t>
            </w:r>
            <w:r w:rsidRPr="002C3D89">
              <w:rPr>
                <w:bCs/>
                <w:vertAlign w:val="superscript"/>
              </w:rPr>
              <w:t>th</w:t>
            </w:r>
            <w:r>
              <w:rPr>
                <w:bCs/>
              </w:rPr>
              <w:t xml:space="preserve"> July 2020</w:t>
            </w:r>
          </w:p>
        </w:tc>
      </w:tr>
      <w:tr w:rsidR="00A90432" w:rsidRPr="00A90432" w14:paraId="56DACA2E" w14:textId="77777777" w:rsidTr="00F95101">
        <w:trPr>
          <w:cantSplit/>
          <w:trHeight w:val="624"/>
        </w:trPr>
        <w:tc>
          <w:tcPr>
            <w:tcW w:w="5000" w:type="pct"/>
            <w:tcMar>
              <w:top w:w="0" w:type="dxa"/>
              <w:left w:w="30" w:type="dxa"/>
              <w:bottom w:w="0" w:type="dxa"/>
              <w:right w:w="30" w:type="dxa"/>
            </w:tcMar>
            <w:vAlign w:val="center"/>
          </w:tcPr>
          <w:p w14:paraId="62544B54" w14:textId="4CF584F6" w:rsidR="00A90432" w:rsidRPr="00A90432" w:rsidRDefault="00A90432" w:rsidP="00F95101">
            <w:pPr>
              <w:rPr>
                <w:b/>
                <w:bCs/>
              </w:rPr>
            </w:pPr>
            <w:r w:rsidRPr="00A90432">
              <w:rPr>
                <w:b/>
                <w:bCs/>
              </w:rPr>
              <w:t>(2.4) Contract Period</w:t>
            </w:r>
            <w:r w:rsidRPr="00A90432">
              <w:rPr>
                <w:b/>
                <w:bCs/>
                <w:vertAlign w:val="superscript"/>
              </w:rPr>
              <w:footnoteReference w:id="3"/>
            </w:r>
            <w:r w:rsidRPr="00A90432">
              <w:rPr>
                <w:b/>
                <w:bCs/>
              </w:rPr>
              <w:t>:</w:t>
            </w:r>
          </w:p>
        </w:tc>
      </w:tr>
      <w:tr w:rsidR="003C1BC4" w:rsidRPr="00A90432" w14:paraId="51AC2BBA" w14:textId="77777777" w:rsidTr="00F95101">
        <w:trPr>
          <w:cantSplit/>
          <w:trHeight w:val="624"/>
        </w:trPr>
        <w:tc>
          <w:tcPr>
            <w:tcW w:w="5000" w:type="pct"/>
            <w:tcMar>
              <w:top w:w="0" w:type="dxa"/>
              <w:left w:w="30" w:type="dxa"/>
              <w:bottom w:w="0" w:type="dxa"/>
              <w:right w:w="30" w:type="dxa"/>
            </w:tcMar>
            <w:vAlign w:val="center"/>
          </w:tcPr>
          <w:p w14:paraId="64D4AF77" w14:textId="2A1A0A90" w:rsidR="003C1BC4" w:rsidRDefault="00E552B1" w:rsidP="00F95101">
            <w:pPr>
              <w:rPr>
                <w:bCs/>
              </w:rPr>
            </w:pPr>
            <w:r>
              <w:rPr>
                <w:bCs/>
              </w:rPr>
              <w:t>From 14</w:t>
            </w:r>
            <w:r w:rsidRPr="00E552B1">
              <w:rPr>
                <w:bCs/>
                <w:vertAlign w:val="superscript"/>
              </w:rPr>
              <w:t>th</w:t>
            </w:r>
            <w:r>
              <w:rPr>
                <w:bCs/>
              </w:rPr>
              <w:t xml:space="preserve"> July 2020 to 30</w:t>
            </w:r>
            <w:r w:rsidRPr="00E552B1">
              <w:rPr>
                <w:bCs/>
                <w:vertAlign w:val="superscript"/>
              </w:rPr>
              <w:t>th</w:t>
            </w:r>
            <w:r>
              <w:rPr>
                <w:bCs/>
              </w:rPr>
              <w:t xml:space="preserve"> September 2020 </w:t>
            </w:r>
          </w:p>
          <w:p w14:paraId="62F0F9CD" w14:textId="53EA62A8" w:rsidR="00457E37" w:rsidRPr="00F95101" w:rsidRDefault="00457E37" w:rsidP="00F95101">
            <w:pPr>
              <w:rPr>
                <w:bCs/>
              </w:rPr>
            </w:pPr>
          </w:p>
        </w:tc>
      </w:tr>
      <w:tr w:rsidR="00A90432" w:rsidRPr="00A90432" w14:paraId="4A2AE8F8" w14:textId="77777777" w:rsidTr="00F95101">
        <w:trPr>
          <w:cantSplit/>
          <w:trHeight w:val="624"/>
        </w:trPr>
        <w:tc>
          <w:tcPr>
            <w:tcW w:w="5000" w:type="pct"/>
            <w:tcMar>
              <w:top w:w="0" w:type="dxa"/>
              <w:left w:w="30" w:type="dxa"/>
              <w:bottom w:w="0" w:type="dxa"/>
              <w:right w:w="30" w:type="dxa"/>
            </w:tcMar>
            <w:vAlign w:val="center"/>
          </w:tcPr>
          <w:p w14:paraId="4D5B7F2E" w14:textId="4106C21A" w:rsidR="00A90432" w:rsidRPr="00A90432" w:rsidRDefault="00A90432" w:rsidP="00F95101">
            <w:pPr>
              <w:rPr>
                <w:b/>
                <w:bCs/>
              </w:rPr>
            </w:pPr>
            <w:r w:rsidRPr="00A90432">
              <w:rPr>
                <w:b/>
                <w:bCs/>
              </w:rPr>
              <w:t>(2.5) Agreed Delivery Period</w:t>
            </w:r>
            <w:r w:rsidRPr="00A90432">
              <w:rPr>
                <w:b/>
                <w:bCs/>
                <w:vertAlign w:val="superscript"/>
              </w:rPr>
              <w:footnoteReference w:id="4"/>
            </w:r>
            <w:r w:rsidRPr="00A90432">
              <w:rPr>
                <w:b/>
                <w:bCs/>
              </w:rPr>
              <w:t>:</w:t>
            </w:r>
          </w:p>
        </w:tc>
      </w:tr>
      <w:tr w:rsidR="00D862BD" w:rsidRPr="00A90432" w14:paraId="0DA38833" w14:textId="77777777" w:rsidTr="00F95101">
        <w:trPr>
          <w:cantSplit/>
          <w:trHeight w:val="624"/>
        </w:trPr>
        <w:tc>
          <w:tcPr>
            <w:tcW w:w="5000" w:type="pct"/>
            <w:tcMar>
              <w:top w:w="0" w:type="dxa"/>
              <w:left w:w="30" w:type="dxa"/>
              <w:bottom w:w="0" w:type="dxa"/>
              <w:right w:w="30" w:type="dxa"/>
            </w:tcMar>
            <w:vAlign w:val="center"/>
          </w:tcPr>
          <w:p w14:paraId="48194CC9" w14:textId="02CF9F90" w:rsidR="00D862BD" w:rsidRPr="00E552B1" w:rsidRDefault="00E552B1" w:rsidP="00F95101">
            <w:pPr>
              <w:rPr>
                <w:b/>
                <w:bCs/>
              </w:rPr>
            </w:pPr>
            <w:r w:rsidRPr="00E552B1">
              <w:rPr>
                <w:bCs/>
              </w:rPr>
              <w:t>15</w:t>
            </w:r>
            <w:r w:rsidRPr="00E552B1">
              <w:rPr>
                <w:bCs/>
                <w:vertAlign w:val="superscript"/>
              </w:rPr>
              <w:t>th</w:t>
            </w:r>
            <w:r w:rsidRPr="00E552B1">
              <w:rPr>
                <w:bCs/>
              </w:rPr>
              <w:t xml:space="preserve"> July 2020</w:t>
            </w:r>
            <w:r>
              <w:rPr>
                <w:bCs/>
              </w:rPr>
              <w:t xml:space="preserve"> and some date to be agreed between Aug. and Sept. 2020 – </w:t>
            </w:r>
            <w:r>
              <w:rPr>
                <w:b/>
                <w:bCs/>
              </w:rPr>
              <w:t xml:space="preserve">If the customer requests additional chargeable advice. </w:t>
            </w:r>
          </w:p>
        </w:tc>
      </w:tr>
      <w:tr w:rsidR="00A90432" w:rsidRPr="00A90432" w14:paraId="29C2FB7D" w14:textId="77777777" w:rsidTr="00F95101">
        <w:trPr>
          <w:cantSplit/>
          <w:trHeight w:val="624"/>
        </w:trPr>
        <w:tc>
          <w:tcPr>
            <w:tcW w:w="5000" w:type="pct"/>
            <w:tcMar>
              <w:top w:w="0" w:type="dxa"/>
              <w:left w:w="30" w:type="dxa"/>
              <w:bottom w:w="0" w:type="dxa"/>
              <w:right w:w="30" w:type="dxa"/>
            </w:tcMar>
            <w:vAlign w:val="center"/>
          </w:tcPr>
          <w:p w14:paraId="1F143048" w14:textId="77777777" w:rsidR="00A90432" w:rsidRDefault="00A90432" w:rsidP="00F95101">
            <w:pPr>
              <w:rPr>
                <w:b/>
                <w:bCs/>
              </w:rPr>
            </w:pPr>
            <w:r w:rsidRPr="00A90432">
              <w:rPr>
                <w:b/>
                <w:bCs/>
              </w:rPr>
              <w:t>(2.6) Charges payable by Customer:</w:t>
            </w:r>
          </w:p>
          <w:p w14:paraId="7D61BE00" w14:textId="50A13E8E" w:rsidR="00A90432" w:rsidRPr="00E552B1" w:rsidRDefault="00E552B1" w:rsidP="00F95101">
            <w:r>
              <w:t>2 hrs @ £125 p/h and whatever extra advice the customer requests, if they request additional advice beyond these two hours billed here.</w:t>
            </w:r>
          </w:p>
        </w:tc>
      </w:tr>
      <w:tr w:rsidR="003C1BC4" w:rsidRPr="00A90432" w14:paraId="11BFC0FB" w14:textId="77777777" w:rsidTr="00F95101">
        <w:trPr>
          <w:cantSplit/>
          <w:trHeight w:val="624"/>
        </w:trPr>
        <w:tc>
          <w:tcPr>
            <w:tcW w:w="5000" w:type="pct"/>
            <w:tcMar>
              <w:top w:w="0" w:type="dxa"/>
              <w:left w:w="30" w:type="dxa"/>
              <w:bottom w:w="0" w:type="dxa"/>
              <w:right w:w="30" w:type="dxa"/>
            </w:tcMar>
            <w:vAlign w:val="center"/>
          </w:tcPr>
          <w:p w14:paraId="18E12E73" w14:textId="3727F7FE" w:rsidR="003C1BC4" w:rsidRPr="00F95101" w:rsidRDefault="003C1BC4" w:rsidP="00F95101">
            <w:pPr>
              <w:rPr>
                <w:b/>
                <w:i/>
              </w:rPr>
            </w:pPr>
          </w:p>
        </w:tc>
      </w:tr>
    </w:tbl>
    <w:p w14:paraId="3836BD0F" w14:textId="72EE7AA8" w:rsidR="00F95101" w:rsidRDefault="00F95101" w:rsidP="00A90432"/>
    <w:p w14:paraId="41E48108" w14:textId="77777777" w:rsidR="00F95101" w:rsidRDefault="00F95101">
      <w:r>
        <w:br w:type="page"/>
      </w:r>
    </w:p>
    <w:tbl>
      <w:tblPr>
        <w:tblW w:w="5000" w:type="pct"/>
        <w:tblCellMar>
          <w:left w:w="0" w:type="dxa"/>
          <w:right w:w="0" w:type="dxa"/>
        </w:tblCellMar>
        <w:tblLook w:val="04A0" w:firstRow="1" w:lastRow="0" w:firstColumn="1" w:lastColumn="0" w:noHBand="0" w:noVBand="1"/>
      </w:tblPr>
      <w:tblGrid>
        <w:gridCol w:w="9632"/>
      </w:tblGrid>
      <w:tr w:rsidR="00A90432" w:rsidRPr="00A90432" w14:paraId="3CB2FD63" w14:textId="77777777" w:rsidTr="00F95101">
        <w:trPr>
          <w:cantSplit/>
          <w:trHeight w:val="624"/>
        </w:trPr>
        <w:tc>
          <w:tcPr>
            <w:tcW w:w="5000" w:type="pct"/>
            <w:tcBorders>
              <w:top w:val="single" w:sz="8" w:space="0" w:color="CCCCCC"/>
              <w:left w:val="single" w:sz="8" w:space="0" w:color="CCCCCC"/>
              <w:bottom w:val="single" w:sz="8" w:space="0" w:color="CCCCCC"/>
              <w:right w:val="single" w:sz="8" w:space="0" w:color="CCCCCC"/>
            </w:tcBorders>
            <w:tcMar>
              <w:top w:w="0" w:type="dxa"/>
              <w:left w:w="30" w:type="dxa"/>
              <w:bottom w:w="0" w:type="dxa"/>
              <w:right w:w="30" w:type="dxa"/>
            </w:tcMar>
            <w:vAlign w:val="center"/>
          </w:tcPr>
          <w:p w14:paraId="39102D9F" w14:textId="0F1E66A9" w:rsidR="00A90432" w:rsidRPr="00F95101" w:rsidRDefault="005F08A4" w:rsidP="00F95101">
            <w:pPr>
              <w:pStyle w:val="Heading1"/>
            </w:pPr>
            <w:r>
              <w:lastRenderedPageBreak/>
              <w:t>3</w:t>
            </w:r>
            <w:r w:rsidR="00A90432" w:rsidRPr="00A90432">
              <w:t xml:space="preserve">. Parties’ Representatives </w:t>
            </w:r>
          </w:p>
        </w:tc>
      </w:tr>
      <w:tr w:rsidR="00A90432" w:rsidRPr="00A90432" w14:paraId="50F50EA3" w14:textId="77777777" w:rsidTr="00F95101">
        <w:trPr>
          <w:cantSplit/>
          <w:trHeight w:val="624"/>
        </w:trPr>
        <w:tc>
          <w:tcPr>
            <w:tcW w:w="5000" w:type="pct"/>
            <w:tcBorders>
              <w:top w:val="nil"/>
              <w:left w:val="single" w:sz="8" w:space="0" w:color="CCCCCC"/>
              <w:bottom w:val="nil"/>
              <w:right w:val="single" w:sz="8" w:space="0" w:color="CCCCCC"/>
            </w:tcBorders>
            <w:tcMar>
              <w:top w:w="0" w:type="dxa"/>
              <w:left w:w="30" w:type="dxa"/>
              <w:bottom w:w="0" w:type="dxa"/>
              <w:right w:w="30" w:type="dxa"/>
            </w:tcMar>
            <w:vAlign w:val="center"/>
          </w:tcPr>
          <w:p w14:paraId="1D558D3D" w14:textId="58D15F2F" w:rsidR="00A90432" w:rsidRDefault="003C1BC4" w:rsidP="00F95101">
            <w:pPr>
              <w:rPr>
                <w:b/>
                <w:bCs/>
              </w:rPr>
            </w:pPr>
            <w:r>
              <w:rPr>
                <w:b/>
                <w:bCs/>
              </w:rPr>
              <w:t>(3</w:t>
            </w:r>
            <w:r w:rsidR="00A90432" w:rsidRPr="00A90432">
              <w:rPr>
                <w:b/>
                <w:bCs/>
              </w:rPr>
              <w:t>.1) Representatives</w:t>
            </w:r>
          </w:p>
          <w:p w14:paraId="55AC94B2" w14:textId="77777777" w:rsidR="00F95101" w:rsidRPr="00A90432" w:rsidRDefault="00F95101" w:rsidP="00F95101">
            <w:pPr>
              <w:rPr>
                <w:b/>
                <w:bCs/>
              </w:rPr>
            </w:pPr>
          </w:p>
          <w:tbl>
            <w:tblPr>
              <w:tblStyle w:val="TableGrid"/>
              <w:tblW w:w="5000" w:type="pct"/>
              <w:tblLook w:val="04A0" w:firstRow="1" w:lastRow="0" w:firstColumn="1" w:lastColumn="0" w:noHBand="0" w:noVBand="1"/>
            </w:tblPr>
            <w:tblGrid>
              <w:gridCol w:w="4781"/>
              <w:gridCol w:w="4781"/>
            </w:tblGrid>
            <w:tr w:rsidR="00A90432" w:rsidRPr="00A90432" w14:paraId="557C0415" w14:textId="77777777" w:rsidTr="00F95101">
              <w:tc>
                <w:tcPr>
                  <w:tcW w:w="2500" w:type="pct"/>
                </w:tcPr>
                <w:p w14:paraId="761823AA" w14:textId="77777777" w:rsidR="00A90432" w:rsidRPr="00A90432" w:rsidRDefault="00A90432" w:rsidP="00F95101">
                  <w:pPr>
                    <w:rPr>
                      <w:b/>
                      <w:bCs/>
                    </w:rPr>
                  </w:pPr>
                  <w:r w:rsidRPr="00A90432">
                    <w:rPr>
                      <w:b/>
                      <w:bCs/>
                    </w:rPr>
                    <w:t>NRW’s Representative</w:t>
                  </w:r>
                </w:p>
              </w:tc>
              <w:tc>
                <w:tcPr>
                  <w:tcW w:w="2500" w:type="pct"/>
                </w:tcPr>
                <w:p w14:paraId="171D2E0A" w14:textId="77777777" w:rsidR="00A90432" w:rsidRPr="00A90432" w:rsidRDefault="00A90432" w:rsidP="00F95101">
                  <w:pPr>
                    <w:rPr>
                      <w:b/>
                      <w:bCs/>
                    </w:rPr>
                  </w:pPr>
                  <w:r w:rsidRPr="00A90432">
                    <w:rPr>
                      <w:b/>
                      <w:bCs/>
                    </w:rPr>
                    <w:t>Customer’s Representative</w:t>
                  </w:r>
                  <w:r w:rsidRPr="00A90432">
                    <w:rPr>
                      <w:b/>
                      <w:bCs/>
                      <w:vertAlign w:val="superscript"/>
                    </w:rPr>
                    <w:footnoteReference w:id="5"/>
                  </w:r>
                  <w:r w:rsidRPr="00A90432">
                    <w:rPr>
                      <w:b/>
                      <w:bCs/>
                    </w:rPr>
                    <w:t xml:space="preserve"> </w:t>
                  </w:r>
                </w:p>
              </w:tc>
            </w:tr>
            <w:tr w:rsidR="00A90432" w:rsidRPr="00A90432" w14:paraId="00535280" w14:textId="77777777" w:rsidTr="00F95101">
              <w:tc>
                <w:tcPr>
                  <w:tcW w:w="2500" w:type="pct"/>
                </w:tcPr>
                <w:p w14:paraId="5846B5EE" w14:textId="77777777" w:rsidR="00A90432" w:rsidRDefault="00E552B1" w:rsidP="00F95101">
                  <w:pPr>
                    <w:rPr>
                      <w:bCs/>
                    </w:rPr>
                  </w:pPr>
                  <w:r>
                    <w:rPr>
                      <w:bCs/>
                    </w:rPr>
                    <w:t>Andi Kemp</w:t>
                  </w:r>
                </w:p>
                <w:p w14:paraId="194A4D0A" w14:textId="77777777" w:rsidR="00E552B1" w:rsidRDefault="00E552B1" w:rsidP="00F95101">
                  <w:pPr>
                    <w:rPr>
                      <w:bCs/>
                    </w:rPr>
                  </w:pPr>
                  <w:r>
                    <w:rPr>
                      <w:bCs/>
                    </w:rPr>
                    <w:t>Senior Officer Industry Regulation S.C.</w:t>
                  </w:r>
                </w:p>
                <w:p w14:paraId="7871FE39" w14:textId="3F064F07" w:rsidR="00E552B1" w:rsidRDefault="00E552B1" w:rsidP="00F95101">
                  <w:pPr>
                    <w:rPr>
                      <w:bCs/>
                    </w:rPr>
                  </w:pPr>
                  <w:r>
                    <w:rPr>
                      <w:bCs/>
                    </w:rPr>
                    <w:t xml:space="preserve">Rivers House, St. </w:t>
                  </w:r>
                  <w:proofErr w:type="spellStart"/>
                  <w:r>
                    <w:rPr>
                      <w:bCs/>
                    </w:rPr>
                    <w:t>Mellons</w:t>
                  </w:r>
                  <w:proofErr w:type="spellEnd"/>
                  <w:r>
                    <w:rPr>
                      <w:bCs/>
                    </w:rPr>
                    <w:t xml:space="preserve"> Business Park,</w:t>
                  </w:r>
                </w:p>
                <w:p w14:paraId="701286CC" w14:textId="1E2AA6BF" w:rsidR="00E552B1" w:rsidRDefault="00E552B1" w:rsidP="00F95101">
                  <w:pPr>
                    <w:rPr>
                      <w:bCs/>
                    </w:rPr>
                  </w:pPr>
                  <w:r>
                    <w:rPr>
                      <w:bCs/>
                    </w:rPr>
                    <w:t xml:space="preserve">St. </w:t>
                  </w:r>
                  <w:proofErr w:type="spellStart"/>
                  <w:r>
                    <w:rPr>
                      <w:bCs/>
                    </w:rPr>
                    <w:t>Mellons</w:t>
                  </w:r>
                  <w:proofErr w:type="spellEnd"/>
                  <w:r>
                    <w:rPr>
                      <w:bCs/>
                    </w:rPr>
                    <w:t>, Cardiff.</w:t>
                  </w:r>
                </w:p>
                <w:p w14:paraId="654BC187" w14:textId="18417F0D" w:rsidR="00E552B1" w:rsidRDefault="00E552B1" w:rsidP="00F95101">
                  <w:pPr>
                    <w:rPr>
                      <w:bCs/>
                    </w:rPr>
                  </w:pPr>
                  <w:r>
                    <w:rPr>
                      <w:bCs/>
                    </w:rPr>
                    <w:t>CF3 0EY</w:t>
                  </w:r>
                </w:p>
                <w:p w14:paraId="11B57A4A" w14:textId="12559641" w:rsidR="00E552B1" w:rsidRPr="00A90432" w:rsidRDefault="00E552B1" w:rsidP="00F95101">
                  <w:pPr>
                    <w:rPr>
                      <w:bCs/>
                    </w:rPr>
                  </w:pPr>
                </w:p>
              </w:tc>
              <w:tc>
                <w:tcPr>
                  <w:tcW w:w="2500" w:type="pct"/>
                </w:tcPr>
                <w:p w14:paraId="68F6BF65" w14:textId="112A4A6C" w:rsidR="00A90432" w:rsidRDefault="00E552B1" w:rsidP="00F95101">
                  <w:pPr>
                    <w:rPr>
                      <w:bCs/>
                    </w:rPr>
                  </w:pPr>
                  <w:r>
                    <w:rPr>
                      <w:bCs/>
                    </w:rPr>
                    <w:t>Mr Barry Thomas</w:t>
                  </w:r>
                </w:p>
                <w:p w14:paraId="1E75C490" w14:textId="13BB4CB2" w:rsidR="00E552B1" w:rsidRDefault="00E552B1" w:rsidP="00F95101">
                  <w:pPr>
                    <w:rPr>
                      <w:bCs/>
                    </w:rPr>
                  </w:pPr>
                  <w:r>
                    <w:rPr>
                      <w:bCs/>
                    </w:rPr>
                    <w:t>Compliance Manager</w:t>
                  </w:r>
                </w:p>
                <w:p w14:paraId="3DF63851" w14:textId="77777777" w:rsidR="00E552B1" w:rsidRDefault="00E552B1" w:rsidP="00E552B1">
                  <w:pPr>
                    <w:rPr>
                      <w:sz w:val="22"/>
                      <w:szCs w:val="22"/>
                    </w:rPr>
                  </w:pPr>
                  <w:r>
                    <w:rPr>
                      <w:sz w:val="22"/>
                      <w:szCs w:val="22"/>
                    </w:rPr>
                    <w:t>Biocatalysts Ltd.</w:t>
                  </w:r>
                </w:p>
                <w:p w14:paraId="29DB3DBD" w14:textId="77777777" w:rsidR="00E552B1" w:rsidRDefault="00E552B1" w:rsidP="00E552B1">
                  <w:pPr>
                    <w:rPr>
                      <w:sz w:val="22"/>
                      <w:szCs w:val="22"/>
                    </w:rPr>
                  </w:pPr>
                  <w:proofErr w:type="spellStart"/>
                  <w:r>
                    <w:rPr>
                      <w:sz w:val="22"/>
                      <w:szCs w:val="22"/>
                    </w:rPr>
                    <w:t>Cefn</w:t>
                  </w:r>
                  <w:proofErr w:type="spellEnd"/>
                  <w:r>
                    <w:rPr>
                      <w:sz w:val="22"/>
                      <w:szCs w:val="22"/>
                    </w:rPr>
                    <w:t xml:space="preserve"> </w:t>
                  </w:r>
                  <w:proofErr w:type="spellStart"/>
                  <w:r>
                    <w:rPr>
                      <w:sz w:val="22"/>
                      <w:szCs w:val="22"/>
                    </w:rPr>
                    <w:t>Coed</w:t>
                  </w:r>
                  <w:proofErr w:type="spellEnd"/>
                </w:p>
                <w:p w14:paraId="5ADC4BFB" w14:textId="77777777" w:rsidR="00E552B1" w:rsidRDefault="00E552B1" w:rsidP="00E552B1">
                  <w:pPr>
                    <w:rPr>
                      <w:sz w:val="22"/>
                      <w:szCs w:val="22"/>
                    </w:rPr>
                  </w:pPr>
                  <w:r>
                    <w:rPr>
                      <w:sz w:val="22"/>
                      <w:szCs w:val="22"/>
                    </w:rPr>
                    <w:t xml:space="preserve">Parc </w:t>
                  </w:r>
                  <w:proofErr w:type="spellStart"/>
                  <w:r>
                    <w:rPr>
                      <w:sz w:val="22"/>
                      <w:szCs w:val="22"/>
                    </w:rPr>
                    <w:t>Nantgarw</w:t>
                  </w:r>
                  <w:proofErr w:type="spellEnd"/>
                </w:p>
                <w:p w14:paraId="505BD198" w14:textId="77777777" w:rsidR="00E552B1" w:rsidRDefault="00E552B1" w:rsidP="00E552B1">
                  <w:pPr>
                    <w:rPr>
                      <w:sz w:val="22"/>
                      <w:szCs w:val="22"/>
                    </w:rPr>
                  </w:pPr>
                  <w:r>
                    <w:rPr>
                      <w:sz w:val="22"/>
                      <w:szCs w:val="22"/>
                    </w:rPr>
                    <w:t>Cardiff</w:t>
                  </w:r>
                </w:p>
                <w:p w14:paraId="6D84A642" w14:textId="77777777" w:rsidR="00E552B1" w:rsidRPr="00A803C8" w:rsidRDefault="00E552B1" w:rsidP="00E552B1">
                  <w:pPr>
                    <w:rPr>
                      <w:sz w:val="22"/>
                      <w:szCs w:val="22"/>
                    </w:rPr>
                  </w:pPr>
                  <w:r>
                    <w:rPr>
                      <w:sz w:val="22"/>
                      <w:szCs w:val="22"/>
                    </w:rPr>
                    <w:t>CF15 7QQ</w:t>
                  </w:r>
                </w:p>
                <w:p w14:paraId="6F072640" w14:textId="7C68CB41" w:rsidR="00A90432" w:rsidRPr="00A90432" w:rsidRDefault="00A90432" w:rsidP="00F95101">
                  <w:pPr>
                    <w:rPr>
                      <w:bCs/>
                    </w:rPr>
                  </w:pPr>
                </w:p>
              </w:tc>
            </w:tr>
            <w:tr w:rsidR="00A90432" w:rsidRPr="00A90432" w14:paraId="27CE75B7" w14:textId="77777777" w:rsidTr="00F95101">
              <w:tc>
                <w:tcPr>
                  <w:tcW w:w="2500" w:type="pct"/>
                </w:tcPr>
                <w:p w14:paraId="1790A5AF" w14:textId="4B5FD21D" w:rsidR="00A90432" w:rsidRPr="00A90432" w:rsidRDefault="00E552B1" w:rsidP="00F95101">
                  <w:pPr>
                    <w:rPr>
                      <w:bCs/>
                    </w:rPr>
                  </w:pPr>
                  <w:r>
                    <w:rPr>
                      <w:bCs/>
                    </w:rPr>
                    <w:t>Andi.kemp@cyfoethnaturiolcymru.gov.uk</w:t>
                  </w:r>
                </w:p>
              </w:tc>
              <w:tc>
                <w:tcPr>
                  <w:tcW w:w="2500" w:type="pct"/>
                </w:tcPr>
                <w:p w14:paraId="2330F25C" w14:textId="51B28DD4" w:rsidR="00A90432" w:rsidRPr="00A90432" w:rsidRDefault="00E552B1" w:rsidP="00F95101">
                  <w:pPr>
                    <w:rPr>
                      <w:bCs/>
                    </w:rPr>
                  </w:pPr>
                  <w:r w:rsidRPr="00E552B1">
                    <w:rPr>
                      <w:bCs/>
                    </w:rPr>
                    <w:t>BarryT@biocats.com</w:t>
                  </w:r>
                </w:p>
              </w:tc>
            </w:tr>
            <w:tr w:rsidR="00A90432" w:rsidRPr="00A90432" w14:paraId="7CEF7CA9" w14:textId="77777777" w:rsidTr="00F95101">
              <w:tc>
                <w:tcPr>
                  <w:tcW w:w="2500" w:type="pct"/>
                </w:tcPr>
                <w:p w14:paraId="3686C5AC" w14:textId="748B3CE7" w:rsidR="00A90432" w:rsidRPr="00A90432" w:rsidRDefault="00E552B1" w:rsidP="00F95101">
                  <w:pPr>
                    <w:rPr>
                      <w:bCs/>
                    </w:rPr>
                  </w:pPr>
                  <w:r>
                    <w:rPr>
                      <w:bCs/>
                    </w:rPr>
                    <w:t>03000 653081</w:t>
                  </w:r>
                </w:p>
              </w:tc>
              <w:tc>
                <w:tcPr>
                  <w:tcW w:w="2500" w:type="pct"/>
                </w:tcPr>
                <w:p w14:paraId="6B5A294E" w14:textId="212B2AF7" w:rsidR="00A90432" w:rsidRPr="00A90432" w:rsidDel="00891C04" w:rsidRDefault="00E552B1" w:rsidP="00F95101">
                  <w:pPr>
                    <w:rPr>
                      <w:bCs/>
                    </w:rPr>
                  </w:pPr>
                  <w:r>
                    <w:rPr>
                      <w:rStyle w:val="Strong"/>
                    </w:rPr>
                    <w:t>01443 843712</w:t>
                  </w:r>
                </w:p>
              </w:tc>
            </w:tr>
          </w:tbl>
          <w:p w14:paraId="0A8E4BD2" w14:textId="258E87BE" w:rsidR="00A90432" w:rsidRPr="00A90432" w:rsidRDefault="00A90432" w:rsidP="00F95101">
            <w:pPr>
              <w:rPr>
                <w:b/>
                <w:bCs/>
              </w:rPr>
            </w:pPr>
          </w:p>
          <w:tbl>
            <w:tblPr>
              <w:tblStyle w:val="TableGrid"/>
              <w:tblW w:w="5000" w:type="pct"/>
              <w:tblLook w:val="04A0" w:firstRow="1" w:lastRow="0" w:firstColumn="1" w:lastColumn="0" w:noHBand="0" w:noVBand="1"/>
            </w:tblPr>
            <w:tblGrid>
              <w:gridCol w:w="4781"/>
              <w:gridCol w:w="4781"/>
            </w:tblGrid>
            <w:tr w:rsidR="00A90432" w:rsidRPr="00A90432" w14:paraId="445355F3" w14:textId="77777777" w:rsidTr="00D862BD">
              <w:tc>
                <w:tcPr>
                  <w:tcW w:w="2500" w:type="pct"/>
                </w:tcPr>
                <w:p w14:paraId="0FFF6479" w14:textId="77777777" w:rsidR="00A90432" w:rsidRPr="00A90432" w:rsidRDefault="00A90432" w:rsidP="00F95101">
                  <w:pPr>
                    <w:rPr>
                      <w:b/>
                      <w:bCs/>
                    </w:rPr>
                  </w:pPr>
                  <w:r w:rsidRPr="00A90432">
                    <w:rPr>
                      <w:b/>
                      <w:bCs/>
                    </w:rPr>
                    <w:t>NRW’s Senior Representative</w:t>
                  </w:r>
                </w:p>
              </w:tc>
              <w:tc>
                <w:tcPr>
                  <w:tcW w:w="2500" w:type="pct"/>
                </w:tcPr>
                <w:p w14:paraId="53BE3DBD" w14:textId="77777777" w:rsidR="00A90432" w:rsidRPr="00A90432" w:rsidRDefault="00A90432" w:rsidP="00F95101">
                  <w:pPr>
                    <w:rPr>
                      <w:b/>
                      <w:bCs/>
                    </w:rPr>
                  </w:pPr>
                  <w:r w:rsidRPr="00A90432">
                    <w:rPr>
                      <w:b/>
                      <w:bCs/>
                    </w:rPr>
                    <w:t>Customer’s Senior Representative</w:t>
                  </w:r>
                  <w:r w:rsidRPr="00A90432">
                    <w:rPr>
                      <w:b/>
                      <w:bCs/>
                      <w:vertAlign w:val="superscript"/>
                    </w:rPr>
                    <w:footnoteReference w:id="6"/>
                  </w:r>
                </w:p>
              </w:tc>
            </w:tr>
            <w:tr w:rsidR="00A90432" w:rsidRPr="00A90432" w14:paraId="2939DF08" w14:textId="77777777" w:rsidTr="00D862BD">
              <w:tc>
                <w:tcPr>
                  <w:tcW w:w="2500" w:type="pct"/>
                </w:tcPr>
                <w:p w14:paraId="28D6EBA8" w14:textId="77777777" w:rsidR="00A90432" w:rsidRDefault="00E552B1" w:rsidP="00F95101">
                  <w:pPr>
                    <w:rPr>
                      <w:bCs/>
                    </w:rPr>
                  </w:pPr>
                  <w:r>
                    <w:rPr>
                      <w:bCs/>
                    </w:rPr>
                    <w:t>Caitriona Harvey</w:t>
                  </w:r>
                </w:p>
                <w:p w14:paraId="4C152065" w14:textId="04A6A91A" w:rsidR="00E552B1" w:rsidRPr="00A90432" w:rsidRDefault="00E552B1" w:rsidP="00F95101">
                  <w:pPr>
                    <w:rPr>
                      <w:bCs/>
                    </w:rPr>
                  </w:pPr>
                  <w:r>
                    <w:rPr>
                      <w:bCs/>
                    </w:rPr>
                    <w:t>Teal Leader of above</w:t>
                  </w:r>
                </w:p>
              </w:tc>
              <w:tc>
                <w:tcPr>
                  <w:tcW w:w="2500" w:type="pct"/>
                </w:tcPr>
                <w:p w14:paraId="70294F20" w14:textId="77777777" w:rsidR="00E552B1" w:rsidRDefault="00E552B1" w:rsidP="00E552B1">
                  <w:pPr>
                    <w:rPr>
                      <w:sz w:val="22"/>
                      <w:szCs w:val="22"/>
                    </w:rPr>
                  </w:pPr>
                  <w:r>
                    <w:rPr>
                      <w:sz w:val="22"/>
                      <w:szCs w:val="22"/>
                    </w:rPr>
                    <w:t>Mr Andy Ellis</w:t>
                  </w:r>
                </w:p>
                <w:p w14:paraId="7BCD6439" w14:textId="77777777" w:rsidR="00E552B1" w:rsidRDefault="00E552B1" w:rsidP="00E552B1">
                  <w:pPr>
                    <w:rPr>
                      <w:sz w:val="22"/>
                      <w:szCs w:val="22"/>
                    </w:rPr>
                  </w:pPr>
                  <w:r>
                    <w:rPr>
                      <w:sz w:val="22"/>
                      <w:szCs w:val="22"/>
                    </w:rPr>
                    <w:t>Technical &amp; Compliance Director</w:t>
                  </w:r>
                </w:p>
                <w:p w14:paraId="118AEA9A" w14:textId="77777777" w:rsidR="00E552B1" w:rsidRDefault="00E552B1" w:rsidP="00E552B1">
                  <w:pPr>
                    <w:rPr>
                      <w:sz w:val="22"/>
                      <w:szCs w:val="22"/>
                    </w:rPr>
                  </w:pPr>
                  <w:r>
                    <w:rPr>
                      <w:sz w:val="22"/>
                      <w:szCs w:val="22"/>
                    </w:rPr>
                    <w:t>Biocatalysts Ltd.</w:t>
                  </w:r>
                </w:p>
                <w:p w14:paraId="1956CE38" w14:textId="77777777" w:rsidR="00E552B1" w:rsidRDefault="00E552B1" w:rsidP="00E552B1">
                  <w:pPr>
                    <w:rPr>
                      <w:sz w:val="22"/>
                      <w:szCs w:val="22"/>
                    </w:rPr>
                  </w:pPr>
                  <w:proofErr w:type="spellStart"/>
                  <w:r>
                    <w:rPr>
                      <w:sz w:val="22"/>
                      <w:szCs w:val="22"/>
                    </w:rPr>
                    <w:t>Cefn</w:t>
                  </w:r>
                  <w:proofErr w:type="spellEnd"/>
                  <w:r>
                    <w:rPr>
                      <w:sz w:val="22"/>
                      <w:szCs w:val="22"/>
                    </w:rPr>
                    <w:t xml:space="preserve"> </w:t>
                  </w:r>
                  <w:proofErr w:type="spellStart"/>
                  <w:r>
                    <w:rPr>
                      <w:sz w:val="22"/>
                      <w:szCs w:val="22"/>
                    </w:rPr>
                    <w:t>Coed</w:t>
                  </w:r>
                  <w:proofErr w:type="spellEnd"/>
                </w:p>
                <w:p w14:paraId="3231FDA1" w14:textId="77777777" w:rsidR="00E552B1" w:rsidRDefault="00E552B1" w:rsidP="00E552B1">
                  <w:pPr>
                    <w:rPr>
                      <w:sz w:val="22"/>
                      <w:szCs w:val="22"/>
                    </w:rPr>
                  </w:pPr>
                  <w:r>
                    <w:rPr>
                      <w:sz w:val="22"/>
                      <w:szCs w:val="22"/>
                    </w:rPr>
                    <w:t xml:space="preserve">Parc </w:t>
                  </w:r>
                  <w:proofErr w:type="spellStart"/>
                  <w:r>
                    <w:rPr>
                      <w:sz w:val="22"/>
                      <w:szCs w:val="22"/>
                    </w:rPr>
                    <w:t>Nantgarw</w:t>
                  </w:r>
                  <w:proofErr w:type="spellEnd"/>
                </w:p>
                <w:p w14:paraId="42DBE7AC" w14:textId="77777777" w:rsidR="00E552B1" w:rsidRDefault="00E552B1" w:rsidP="00E552B1">
                  <w:pPr>
                    <w:rPr>
                      <w:sz w:val="22"/>
                      <w:szCs w:val="22"/>
                    </w:rPr>
                  </w:pPr>
                  <w:r>
                    <w:rPr>
                      <w:sz w:val="22"/>
                      <w:szCs w:val="22"/>
                    </w:rPr>
                    <w:t>Cardiff</w:t>
                  </w:r>
                </w:p>
                <w:p w14:paraId="3B8CDABF" w14:textId="77777777" w:rsidR="00A90432" w:rsidRDefault="00E552B1" w:rsidP="00E552B1">
                  <w:pPr>
                    <w:rPr>
                      <w:sz w:val="22"/>
                      <w:szCs w:val="22"/>
                    </w:rPr>
                  </w:pPr>
                  <w:r>
                    <w:rPr>
                      <w:sz w:val="22"/>
                      <w:szCs w:val="22"/>
                    </w:rPr>
                    <w:t>CF15 7QQ</w:t>
                  </w:r>
                </w:p>
                <w:p w14:paraId="0244ECB7" w14:textId="0868E7AF" w:rsidR="00E552B1" w:rsidRPr="00E552B1" w:rsidRDefault="00E552B1" w:rsidP="00E552B1">
                  <w:pPr>
                    <w:rPr>
                      <w:sz w:val="22"/>
                      <w:szCs w:val="22"/>
                    </w:rPr>
                  </w:pPr>
                </w:p>
              </w:tc>
            </w:tr>
            <w:tr w:rsidR="00A90432" w:rsidRPr="00A90432" w14:paraId="29C03FFF" w14:textId="77777777" w:rsidTr="00D862BD">
              <w:tc>
                <w:tcPr>
                  <w:tcW w:w="2500" w:type="pct"/>
                </w:tcPr>
                <w:p w14:paraId="2C2DF261" w14:textId="77777777" w:rsidR="00A90432" w:rsidRPr="00A90432" w:rsidRDefault="00A90432" w:rsidP="00F95101">
                  <w:pPr>
                    <w:rPr>
                      <w:bCs/>
                    </w:rPr>
                  </w:pPr>
                  <w:r w:rsidRPr="00A90432">
                    <w:rPr>
                      <w:bCs/>
                    </w:rPr>
                    <w:t>[Email address and telephone number]</w:t>
                  </w:r>
                </w:p>
              </w:tc>
              <w:tc>
                <w:tcPr>
                  <w:tcW w:w="2500" w:type="pct"/>
                </w:tcPr>
                <w:p w14:paraId="79B82DC1" w14:textId="0FED3450" w:rsidR="00A90432" w:rsidRPr="00A90432" w:rsidRDefault="00E552B1" w:rsidP="00F95101">
                  <w:pPr>
                    <w:rPr>
                      <w:bCs/>
                    </w:rPr>
                  </w:pPr>
                  <w:r w:rsidRPr="00E552B1">
                    <w:rPr>
                      <w:bCs/>
                    </w:rPr>
                    <w:t>AndrewE@biocats.com</w:t>
                  </w:r>
                </w:p>
              </w:tc>
            </w:tr>
            <w:tr w:rsidR="00A90432" w:rsidRPr="00A90432" w14:paraId="60AE9FC9" w14:textId="77777777" w:rsidTr="00D862BD">
              <w:tc>
                <w:tcPr>
                  <w:tcW w:w="2500" w:type="pct"/>
                </w:tcPr>
                <w:p w14:paraId="4F63EF47" w14:textId="77777777" w:rsidR="00A90432" w:rsidRPr="00A90432" w:rsidRDefault="00A90432" w:rsidP="00F95101">
                  <w:pPr>
                    <w:rPr>
                      <w:bCs/>
                    </w:rPr>
                  </w:pPr>
                </w:p>
              </w:tc>
              <w:tc>
                <w:tcPr>
                  <w:tcW w:w="2500" w:type="pct"/>
                </w:tcPr>
                <w:p w14:paraId="47DF683C" w14:textId="77777777" w:rsidR="00A90432" w:rsidRPr="00A90432" w:rsidRDefault="00A90432" w:rsidP="00F95101">
                  <w:pPr>
                    <w:rPr>
                      <w:bCs/>
                    </w:rPr>
                  </w:pPr>
                  <w:r w:rsidRPr="00A90432">
                    <w:rPr>
                      <w:b/>
                      <w:bCs/>
                    </w:rPr>
                    <w:t>Telephone number:</w:t>
                  </w:r>
                </w:p>
              </w:tc>
            </w:tr>
          </w:tbl>
          <w:p w14:paraId="2634C1A1" w14:textId="77777777" w:rsidR="00A90432" w:rsidRPr="00A90432" w:rsidRDefault="00A90432" w:rsidP="00F95101">
            <w:pPr>
              <w:rPr>
                <w:b/>
                <w:bCs/>
              </w:rPr>
            </w:pPr>
          </w:p>
        </w:tc>
      </w:tr>
      <w:tr w:rsidR="00A90432" w:rsidRPr="00A90432" w14:paraId="6C40E682" w14:textId="77777777" w:rsidTr="00F95101">
        <w:trPr>
          <w:cantSplit/>
          <w:trHeight w:val="624"/>
        </w:trPr>
        <w:tc>
          <w:tcPr>
            <w:tcW w:w="5000" w:type="pct"/>
            <w:tcBorders>
              <w:top w:val="nil"/>
              <w:left w:val="single" w:sz="8" w:space="0" w:color="CCCCCC"/>
              <w:bottom w:val="single" w:sz="8" w:space="0" w:color="CCCCCC"/>
              <w:right w:val="single" w:sz="8" w:space="0" w:color="CCCCCC"/>
            </w:tcBorders>
            <w:tcMar>
              <w:top w:w="0" w:type="dxa"/>
              <w:left w:w="30" w:type="dxa"/>
              <w:bottom w:w="0" w:type="dxa"/>
              <w:right w:w="30" w:type="dxa"/>
            </w:tcMar>
            <w:vAlign w:val="center"/>
          </w:tcPr>
          <w:p w14:paraId="643F5230" w14:textId="77777777" w:rsidR="00A90432" w:rsidRPr="00A90432" w:rsidRDefault="00A90432" w:rsidP="00F95101">
            <w:pPr>
              <w:rPr>
                <w:b/>
              </w:rPr>
            </w:pPr>
          </w:p>
        </w:tc>
      </w:tr>
    </w:tbl>
    <w:p w14:paraId="10D7F8B9" w14:textId="0C737B99" w:rsidR="00F95101" w:rsidRDefault="00F95101" w:rsidP="00A90432"/>
    <w:p w14:paraId="45595441" w14:textId="77777777" w:rsidR="00F95101" w:rsidRDefault="00F95101">
      <w:r>
        <w:br w:type="page"/>
      </w:r>
    </w:p>
    <w:p w14:paraId="2E25ECA0" w14:textId="77777777" w:rsidR="00A90432" w:rsidRPr="00A90432" w:rsidRDefault="00A90432" w:rsidP="00A90432">
      <w:r w:rsidRPr="00A90432">
        <w:rPr>
          <w:b/>
          <w:bCs/>
        </w:rPr>
        <w:lastRenderedPageBreak/>
        <w:t>BY SIGNING AND RETURNING THIS ORDER FORM THE CUSTOMER AGREES</w:t>
      </w:r>
      <w:r w:rsidRPr="00A90432">
        <w:t xml:space="preserve"> to enter a legally binding contract with NRW for the provision of the Services specified in this Quotation. NRW is under no obligation to provide any Services to the Customer unless and until the Customer returns a signed Quotation. </w:t>
      </w:r>
    </w:p>
    <w:p w14:paraId="7FF37D87" w14:textId="77777777" w:rsidR="00A90432" w:rsidRPr="00A90432" w:rsidRDefault="00A90432" w:rsidP="00A90432">
      <w:r w:rsidRPr="00A90432">
        <w:t> </w:t>
      </w:r>
    </w:p>
    <w:p w14:paraId="3B23A838" w14:textId="77777777" w:rsidR="00A90432" w:rsidRPr="00A90432" w:rsidRDefault="00A90432" w:rsidP="00A90432">
      <w:r w:rsidRPr="00A90432">
        <w:t>NRW must receive a signed Quotation within 28 days of the date of NRW’s signature below</w:t>
      </w:r>
    </w:p>
    <w:p w14:paraId="61F92FB4" w14:textId="77777777" w:rsidR="00A90432" w:rsidRPr="00A90432" w:rsidRDefault="00A90432" w:rsidP="00A90432"/>
    <w:p w14:paraId="2FA7F18C" w14:textId="77777777" w:rsidR="00A90432" w:rsidRPr="00A90432" w:rsidRDefault="00A90432" w:rsidP="00A90432">
      <w:r w:rsidRPr="00A90432">
        <w:t>For and on behalf of NRW:</w:t>
      </w:r>
    </w:p>
    <w:tbl>
      <w:tblPr>
        <w:tblW w:w="5000" w:type="pct"/>
        <w:tblCellMar>
          <w:left w:w="0" w:type="dxa"/>
          <w:right w:w="0" w:type="dxa"/>
        </w:tblCellMar>
        <w:tblLook w:val="04A0" w:firstRow="1" w:lastRow="0" w:firstColumn="1" w:lastColumn="0" w:noHBand="0" w:noVBand="1"/>
      </w:tblPr>
      <w:tblGrid>
        <w:gridCol w:w="7415"/>
        <w:gridCol w:w="2217"/>
      </w:tblGrid>
      <w:tr w:rsidR="003C1BC4" w:rsidRPr="00A90432" w14:paraId="69842494" w14:textId="77777777" w:rsidTr="003C1BC4">
        <w:trPr>
          <w:trHeight w:val="624"/>
        </w:trPr>
        <w:tc>
          <w:tcPr>
            <w:tcW w:w="5000" w:type="pct"/>
            <w:gridSpan w:val="2"/>
            <w:tcBorders>
              <w:top w:val="single" w:sz="8" w:space="0" w:color="CCCCCC"/>
              <w:left w:val="single" w:sz="8" w:space="0" w:color="CCCCCC"/>
              <w:bottom w:val="single" w:sz="8" w:space="0" w:color="CCCCCC"/>
              <w:right w:val="single" w:sz="8" w:space="0" w:color="CCCCCC"/>
            </w:tcBorders>
            <w:tcMar>
              <w:top w:w="0" w:type="dxa"/>
              <w:left w:w="30" w:type="dxa"/>
              <w:bottom w:w="0" w:type="dxa"/>
              <w:right w:w="30" w:type="dxa"/>
            </w:tcMar>
          </w:tcPr>
          <w:p w14:paraId="744AE47F" w14:textId="2DF94E30" w:rsidR="003C1BC4" w:rsidRPr="00A90432" w:rsidRDefault="003C1BC4" w:rsidP="00A90432">
            <w:r>
              <w:t>Name:</w:t>
            </w:r>
            <w:r w:rsidR="00E552B1">
              <w:t xml:space="preserve"> Andi Kemp</w:t>
            </w:r>
          </w:p>
          <w:p w14:paraId="782CCB67" w14:textId="77777777" w:rsidR="003C1BC4" w:rsidRPr="00A90432" w:rsidRDefault="003C1BC4" w:rsidP="00A90432"/>
        </w:tc>
      </w:tr>
      <w:tr w:rsidR="003C1BC4" w:rsidRPr="00A90432" w14:paraId="68F37744" w14:textId="77777777" w:rsidTr="003C1BC4">
        <w:trPr>
          <w:trHeight w:val="624"/>
        </w:trPr>
        <w:tc>
          <w:tcPr>
            <w:tcW w:w="5000" w:type="pct"/>
            <w:gridSpan w:val="2"/>
            <w:tcBorders>
              <w:top w:val="single" w:sz="8" w:space="0" w:color="CCCCCC"/>
              <w:left w:val="single" w:sz="8" w:space="0" w:color="CCCCCC"/>
              <w:bottom w:val="single" w:sz="8" w:space="0" w:color="CCCCCC"/>
              <w:right w:val="single" w:sz="8" w:space="0" w:color="CCCCCC"/>
            </w:tcBorders>
            <w:tcMar>
              <w:top w:w="0" w:type="dxa"/>
              <w:left w:w="30" w:type="dxa"/>
              <w:bottom w:w="0" w:type="dxa"/>
              <w:right w:w="30" w:type="dxa"/>
            </w:tcMar>
          </w:tcPr>
          <w:p w14:paraId="11A77E56" w14:textId="249CB5F7" w:rsidR="003C1BC4" w:rsidRPr="00A90432" w:rsidRDefault="003C1BC4" w:rsidP="00A90432">
            <w:r>
              <w:t xml:space="preserve">Title: </w:t>
            </w:r>
            <w:r w:rsidR="00E552B1">
              <w:t>Senior Regulatory Officer Industry Regulation</w:t>
            </w:r>
          </w:p>
          <w:p w14:paraId="0CA6756C" w14:textId="3ED522DE" w:rsidR="003C1BC4" w:rsidRDefault="003C1BC4" w:rsidP="00A90432"/>
        </w:tc>
      </w:tr>
      <w:tr w:rsidR="00A90432" w:rsidRPr="00A90432" w14:paraId="1607DDE0" w14:textId="77777777" w:rsidTr="003C1BC4">
        <w:trPr>
          <w:trHeight w:val="624"/>
        </w:trPr>
        <w:tc>
          <w:tcPr>
            <w:tcW w:w="3849" w:type="pct"/>
            <w:tcBorders>
              <w:top w:val="nil"/>
              <w:left w:val="single" w:sz="8" w:space="0" w:color="CCCCCC"/>
              <w:bottom w:val="single" w:sz="8" w:space="0" w:color="CCCCCC"/>
              <w:right w:val="single" w:sz="8" w:space="0" w:color="CCCCCC"/>
            </w:tcBorders>
            <w:tcMar>
              <w:top w:w="0" w:type="dxa"/>
              <w:left w:w="30" w:type="dxa"/>
              <w:bottom w:w="0" w:type="dxa"/>
              <w:right w:w="30" w:type="dxa"/>
            </w:tcMar>
          </w:tcPr>
          <w:p w14:paraId="0D7C2CD7" w14:textId="77777777" w:rsidR="00A90432" w:rsidRPr="00A90432" w:rsidRDefault="00A90432" w:rsidP="00A90432">
            <w:r w:rsidRPr="00A90432">
              <w:t>Signature</w:t>
            </w:r>
          </w:p>
          <w:p w14:paraId="735E40A9" w14:textId="77777777" w:rsidR="00A90432" w:rsidRDefault="00A90432" w:rsidP="00A90432"/>
          <w:p w14:paraId="01E37E2C" w14:textId="4D0AB3FC" w:rsidR="00F95101" w:rsidRDefault="006716B0" w:rsidP="00A90432">
            <w:r>
              <w:rPr>
                <w:noProof/>
              </w:rPr>
              <w:drawing>
                <wp:inline distT="0" distB="0" distL="0" distR="0" wp14:anchorId="6B41BCCE" wp14:editId="2C0D19F5">
                  <wp:extent cx="718674" cy="40005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7276" cy="410405"/>
                          </a:xfrm>
                          <a:prstGeom prst="rect">
                            <a:avLst/>
                          </a:prstGeom>
                          <a:noFill/>
                          <a:ln>
                            <a:noFill/>
                          </a:ln>
                        </pic:spPr>
                      </pic:pic>
                    </a:graphicData>
                  </a:graphic>
                </wp:inline>
              </w:drawing>
            </w:r>
          </w:p>
          <w:p w14:paraId="3F8FCB6D" w14:textId="77777777" w:rsidR="00F95101" w:rsidRPr="00A90432" w:rsidRDefault="00F95101" w:rsidP="00A90432"/>
        </w:tc>
        <w:tc>
          <w:tcPr>
            <w:tcW w:w="1151" w:type="pct"/>
            <w:tcBorders>
              <w:top w:val="nil"/>
              <w:left w:val="nil"/>
              <w:bottom w:val="single" w:sz="8" w:space="0" w:color="CCCCCC"/>
              <w:right w:val="single" w:sz="8" w:space="0" w:color="CCCCCC"/>
            </w:tcBorders>
            <w:tcMar>
              <w:top w:w="0" w:type="dxa"/>
              <w:left w:w="30" w:type="dxa"/>
              <w:bottom w:w="0" w:type="dxa"/>
              <w:right w:w="30" w:type="dxa"/>
            </w:tcMar>
          </w:tcPr>
          <w:p w14:paraId="0A7BEC58" w14:textId="07EA2972" w:rsidR="00A90432" w:rsidRPr="00A90432" w:rsidRDefault="00A90432" w:rsidP="00A90432">
            <w:r w:rsidRPr="00A90432">
              <w:t>Date</w:t>
            </w:r>
          </w:p>
          <w:p w14:paraId="59E7F031" w14:textId="77777777" w:rsidR="00A90432" w:rsidRDefault="00A90432" w:rsidP="00A90432"/>
          <w:p w14:paraId="4F2693FB" w14:textId="3FD57634" w:rsidR="00E552B1" w:rsidRPr="00A90432" w:rsidRDefault="00E552B1" w:rsidP="00A90432">
            <w:r>
              <w:t>15</w:t>
            </w:r>
            <w:r w:rsidRPr="00E552B1">
              <w:rPr>
                <w:vertAlign w:val="superscript"/>
              </w:rPr>
              <w:t>th</w:t>
            </w:r>
            <w:r>
              <w:t xml:space="preserve"> July 2020</w:t>
            </w:r>
          </w:p>
        </w:tc>
      </w:tr>
    </w:tbl>
    <w:p w14:paraId="136DFC36" w14:textId="77777777" w:rsidR="00104C41" w:rsidRDefault="00104C41" w:rsidP="00A90432"/>
    <w:p w14:paraId="7D71530B" w14:textId="77777777" w:rsidR="00104C41" w:rsidRDefault="00104C41" w:rsidP="00A90432"/>
    <w:p w14:paraId="26CEAAAA" w14:textId="0637CBB5" w:rsidR="003C1BC4" w:rsidRPr="00A90432" w:rsidRDefault="00A90432" w:rsidP="00A90432">
      <w:r w:rsidRPr="00A90432">
        <w:t>Sign</w:t>
      </w:r>
      <w:r w:rsidR="003C1BC4">
        <w:t>ed by/on behalf of the Customer</w:t>
      </w:r>
      <w:r w:rsidR="00F95101">
        <w:t>:</w:t>
      </w:r>
    </w:p>
    <w:tbl>
      <w:tblPr>
        <w:tblW w:w="5000" w:type="pct"/>
        <w:tblCellMar>
          <w:left w:w="0" w:type="dxa"/>
          <w:right w:w="0" w:type="dxa"/>
        </w:tblCellMar>
        <w:tblLook w:val="04A0" w:firstRow="1" w:lastRow="0" w:firstColumn="1" w:lastColumn="0" w:noHBand="0" w:noVBand="1"/>
      </w:tblPr>
      <w:tblGrid>
        <w:gridCol w:w="7415"/>
        <w:gridCol w:w="2217"/>
      </w:tblGrid>
      <w:tr w:rsidR="003C1BC4" w:rsidRPr="00A90432" w14:paraId="291431F0" w14:textId="77777777" w:rsidTr="009A3073">
        <w:trPr>
          <w:trHeight w:val="624"/>
        </w:trPr>
        <w:tc>
          <w:tcPr>
            <w:tcW w:w="5000" w:type="pct"/>
            <w:gridSpan w:val="2"/>
            <w:tcBorders>
              <w:top w:val="single" w:sz="8" w:space="0" w:color="CCCCCC"/>
              <w:left w:val="single" w:sz="8" w:space="0" w:color="CCCCCC"/>
              <w:bottom w:val="single" w:sz="8" w:space="0" w:color="CCCCCC"/>
              <w:right w:val="single" w:sz="8" w:space="0" w:color="CCCCCC"/>
            </w:tcBorders>
            <w:tcMar>
              <w:top w:w="0" w:type="dxa"/>
              <w:left w:w="30" w:type="dxa"/>
              <w:bottom w:w="0" w:type="dxa"/>
              <w:right w:w="30" w:type="dxa"/>
            </w:tcMar>
          </w:tcPr>
          <w:p w14:paraId="76446947" w14:textId="65D3CD3B" w:rsidR="003C1BC4" w:rsidRPr="00A90432" w:rsidRDefault="003C1BC4" w:rsidP="009A3073">
            <w:bookmarkStart w:id="0" w:name="co_anchor_a518862_1"/>
            <w:bookmarkEnd w:id="0"/>
            <w:r>
              <w:t>Name:</w:t>
            </w:r>
            <w:r w:rsidR="005D4B6F">
              <w:t xml:space="preserve"> Andy Ellis</w:t>
            </w:r>
          </w:p>
          <w:p w14:paraId="3987C819" w14:textId="77777777" w:rsidR="003C1BC4" w:rsidRPr="00A90432" w:rsidRDefault="003C1BC4" w:rsidP="009A3073"/>
        </w:tc>
      </w:tr>
      <w:tr w:rsidR="003C1BC4" w:rsidRPr="00A90432" w14:paraId="753037A7" w14:textId="77777777" w:rsidTr="009A3073">
        <w:trPr>
          <w:trHeight w:val="624"/>
        </w:trPr>
        <w:tc>
          <w:tcPr>
            <w:tcW w:w="5000" w:type="pct"/>
            <w:gridSpan w:val="2"/>
            <w:tcBorders>
              <w:top w:val="single" w:sz="8" w:space="0" w:color="CCCCCC"/>
              <w:left w:val="single" w:sz="8" w:space="0" w:color="CCCCCC"/>
              <w:bottom w:val="single" w:sz="8" w:space="0" w:color="CCCCCC"/>
              <w:right w:val="single" w:sz="8" w:space="0" w:color="CCCCCC"/>
            </w:tcBorders>
            <w:tcMar>
              <w:top w:w="0" w:type="dxa"/>
              <w:left w:w="30" w:type="dxa"/>
              <w:bottom w:w="0" w:type="dxa"/>
              <w:right w:w="30" w:type="dxa"/>
            </w:tcMar>
          </w:tcPr>
          <w:p w14:paraId="06CC8946" w14:textId="2BEB291D" w:rsidR="003C1BC4" w:rsidRPr="00A90432" w:rsidRDefault="003C1BC4" w:rsidP="009A3073">
            <w:r>
              <w:t xml:space="preserve">Title: </w:t>
            </w:r>
            <w:r w:rsidR="005D4B6F">
              <w:t>Technical and Compliance Director</w:t>
            </w:r>
          </w:p>
          <w:p w14:paraId="6FBB0809" w14:textId="77777777" w:rsidR="003C1BC4" w:rsidRDefault="003C1BC4" w:rsidP="009A3073"/>
        </w:tc>
      </w:tr>
      <w:tr w:rsidR="003C1BC4" w:rsidRPr="00A90432" w14:paraId="7B53817B" w14:textId="77777777" w:rsidTr="009A3073">
        <w:trPr>
          <w:trHeight w:val="624"/>
        </w:trPr>
        <w:tc>
          <w:tcPr>
            <w:tcW w:w="3849" w:type="pct"/>
            <w:tcBorders>
              <w:top w:val="nil"/>
              <w:left w:val="single" w:sz="8" w:space="0" w:color="CCCCCC"/>
              <w:bottom w:val="single" w:sz="8" w:space="0" w:color="CCCCCC"/>
              <w:right w:val="single" w:sz="8" w:space="0" w:color="CCCCCC"/>
            </w:tcBorders>
            <w:tcMar>
              <w:top w:w="0" w:type="dxa"/>
              <w:left w:w="30" w:type="dxa"/>
              <w:bottom w:w="0" w:type="dxa"/>
              <w:right w:w="30" w:type="dxa"/>
            </w:tcMar>
          </w:tcPr>
          <w:p w14:paraId="55D40192" w14:textId="77777777" w:rsidR="003C1BC4" w:rsidRPr="00A90432" w:rsidRDefault="003C1BC4" w:rsidP="009A3073">
            <w:r w:rsidRPr="00A90432">
              <w:t>Signature</w:t>
            </w:r>
          </w:p>
          <w:p w14:paraId="3E6E7626" w14:textId="77777777" w:rsidR="003C1BC4" w:rsidRDefault="003C1BC4" w:rsidP="009A3073"/>
          <w:p w14:paraId="2EB77376" w14:textId="1143B364" w:rsidR="003C1BC4" w:rsidRDefault="005D4B6F" w:rsidP="009A3073">
            <w:r w:rsidRPr="005D4B6F">
              <w:rPr>
                <w:rFonts w:ascii="Calibri" w:eastAsia="Calibri" w:hAnsi="Calibri"/>
                <w:noProof/>
                <w:sz w:val="22"/>
                <w:szCs w:val="22"/>
                <w:lang w:eastAsia="en-GB"/>
              </w:rPr>
              <w:drawing>
                <wp:inline distT="0" distB="0" distL="0" distR="0" wp14:anchorId="6D45CEA1" wp14:editId="2A14E562">
                  <wp:extent cx="2114550" cy="609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duotone>
                              <a:schemeClr val="accent5">
                                <a:shade val="45000"/>
                                <a:satMod val="135000"/>
                              </a:schemeClr>
                              <a:prstClr val="white"/>
                            </a:duotone>
                          </a:blip>
                          <a:stretch>
                            <a:fillRect/>
                          </a:stretch>
                        </pic:blipFill>
                        <pic:spPr>
                          <a:xfrm>
                            <a:off x="0" y="0"/>
                            <a:ext cx="2114550" cy="609600"/>
                          </a:xfrm>
                          <a:prstGeom prst="rect">
                            <a:avLst/>
                          </a:prstGeom>
                        </pic:spPr>
                      </pic:pic>
                    </a:graphicData>
                  </a:graphic>
                </wp:inline>
              </w:drawing>
            </w:r>
          </w:p>
          <w:p w14:paraId="414D1A47" w14:textId="77777777" w:rsidR="003C1BC4" w:rsidRPr="00A90432" w:rsidRDefault="003C1BC4" w:rsidP="009A3073"/>
        </w:tc>
        <w:tc>
          <w:tcPr>
            <w:tcW w:w="1151" w:type="pct"/>
            <w:tcBorders>
              <w:top w:val="nil"/>
              <w:left w:val="nil"/>
              <w:bottom w:val="single" w:sz="8" w:space="0" w:color="CCCCCC"/>
              <w:right w:val="single" w:sz="8" w:space="0" w:color="CCCCCC"/>
            </w:tcBorders>
            <w:tcMar>
              <w:top w:w="0" w:type="dxa"/>
              <w:left w:w="30" w:type="dxa"/>
              <w:bottom w:w="0" w:type="dxa"/>
              <w:right w:w="30" w:type="dxa"/>
            </w:tcMar>
          </w:tcPr>
          <w:p w14:paraId="45F5E046" w14:textId="77777777" w:rsidR="003C1BC4" w:rsidRPr="00A90432" w:rsidRDefault="003C1BC4" w:rsidP="009A3073">
            <w:r w:rsidRPr="00A90432">
              <w:t>Date</w:t>
            </w:r>
          </w:p>
          <w:p w14:paraId="2CD41961" w14:textId="77777777" w:rsidR="003C1BC4" w:rsidRDefault="003C1BC4" w:rsidP="009A3073"/>
          <w:p w14:paraId="04A9A60A" w14:textId="70A6FB66" w:rsidR="005D4B6F" w:rsidRPr="00A90432" w:rsidRDefault="005D4B6F" w:rsidP="009A3073">
            <w:r>
              <w:t>27</w:t>
            </w:r>
            <w:r w:rsidRPr="005D4B6F">
              <w:rPr>
                <w:vertAlign w:val="superscript"/>
              </w:rPr>
              <w:t>th</w:t>
            </w:r>
            <w:r>
              <w:t xml:space="preserve"> July 2020</w:t>
            </w:r>
          </w:p>
        </w:tc>
      </w:tr>
    </w:tbl>
    <w:p w14:paraId="481E603D" w14:textId="16600149" w:rsidR="00C25887" w:rsidRDefault="00C25887" w:rsidP="00A90432"/>
    <w:p w14:paraId="31BC0D89" w14:textId="77777777" w:rsidR="003C1BC4" w:rsidRDefault="003C1BC4" w:rsidP="00A90432"/>
    <w:p w14:paraId="236CBA51" w14:textId="77777777" w:rsidR="003C1BC4" w:rsidRPr="003C1BC4" w:rsidRDefault="003C1BC4" w:rsidP="00A90432">
      <w:pPr>
        <w:sectPr w:rsidR="003C1BC4" w:rsidRPr="003C1BC4" w:rsidSect="00EF38E7">
          <w:headerReference w:type="default" r:id="rId13"/>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p>
    <w:p w14:paraId="069E78C6" w14:textId="546C31ED" w:rsidR="00A90432" w:rsidRDefault="00A90432" w:rsidP="00D862BD">
      <w:pPr>
        <w:pStyle w:val="Heading1"/>
      </w:pPr>
      <w:r w:rsidRPr="00A90432">
        <w:lastRenderedPageBreak/>
        <w:t>S</w:t>
      </w:r>
      <w:r w:rsidR="00D862BD">
        <w:t>chedule – the services</w:t>
      </w:r>
    </w:p>
    <w:p w14:paraId="5EED65EE" w14:textId="77777777" w:rsidR="00D862BD" w:rsidRPr="00D862BD" w:rsidRDefault="00D862BD" w:rsidP="00D862BD">
      <w:pPr>
        <w:pStyle w:val="BodyText"/>
      </w:pPr>
    </w:p>
    <w:tbl>
      <w:tblPr>
        <w:tblStyle w:val="Table"/>
        <w:tblW w:w="0" w:type="auto"/>
        <w:tblInd w:w="0" w:type="dxa"/>
        <w:tblLook w:val="04A0" w:firstRow="1" w:lastRow="0" w:firstColumn="1" w:lastColumn="0" w:noHBand="0" w:noVBand="1"/>
      </w:tblPr>
      <w:tblGrid>
        <w:gridCol w:w="1107"/>
        <w:gridCol w:w="1450"/>
        <w:gridCol w:w="4191"/>
        <w:gridCol w:w="1166"/>
        <w:gridCol w:w="1765"/>
        <w:gridCol w:w="1481"/>
        <w:gridCol w:w="1434"/>
        <w:gridCol w:w="1401"/>
      </w:tblGrid>
      <w:tr w:rsidR="00457E37" w:rsidRPr="00A5763A" w14:paraId="7D98D189" w14:textId="77777777" w:rsidTr="007B7841">
        <w:trPr>
          <w:cnfStyle w:val="100000000000" w:firstRow="1" w:lastRow="0" w:firstColumn="0" w:lastColumn="0" w:oddVBand="0" w:evenVBand="0" w:oddHBand="0" w:evenHBand="0" w:firstRowFirstColumn="0" w:firstRowLastColumn="0" w:lastRowFirstColumn="0" w:lastRowLastColumn="0"/>
          <w:tblHeader/>
        </w:trPr>
        <w:tc>
          <w:tcPr>
            <w:tcW w:w="0" w:type="auto"/>
          </w:tcPr>
          <w:p w14:paraId="57B441A5" w14:textId="77777777" w:rsidR="007E2C62" w:rsidRPr="00A5763A" w:rsidRDefault="007E2C62" w:rsidP="009A3073">
            <w:pPr>
              <w:spacing w:after="200" w:line="276" w:lineRule="auto"/>
              <w:rPr>
                <w:rFonts w:cs="Arial"/>
                <w:b w:val="0"/>
                <w:sz w:val="20"/>
                <w:szCs w:val="20"/>
              </w:rPr>
            </w:pPr>
            <w:r w:rsidRPr="00A5763A">
              <w:rPr>
                <w:rFonts w:cs="Arial"/>
                <w:sz w:val="20"/>
                <w:szCs w:val="20"/>
              </w:rPr>
              <w:t>Ref:</w:t>
            </w:r>
          </w:p>
        </w:tc>
        <w:tc>
          <w:tcPr>
            <w:tcW w:w="0" w:type="auto"/>
          </w:tcPr>
          <w:p w14:paraId="39472FCF" w14:textId="77777777" w:rsidR="007E2C62" w:rsidRPr="00A5763A" w:rsidRDefault="007E2C62" w:rsidP="009A3073">
            <w:pPr>
              <w:spacing w:after="200" w:line="276" w:lineRule="auto"/>
              <w:rPr>
                <w:rFonts w:cs="Arial"/>
                <w:b w:val="0"/>
                <w:sz w:val="20"/>
                <w:szCs w:val="20"/>
              </w:rPr>
            </w:pPr>
            <w:r w:rsidRPr="00A5763A">
              <w:rPr>
                <w:rFonts w:cs="Arial"/>
                <w:sz w:val="20"/>
                <w:szCs w:val="20"/>
              </w:rPr>
              <w:t>Deliverable Title</w:t>
            </w:r>
          </w:p>
        </w:tc>
        <w:tc>
          <w:tcPr>
            <w:tcW w:w="0" w:type="auto"/>
          </w:tcPr>
          <w:p w14:paraId="7B01DC02" w14:textId="77777777" w:rsidR="007E2C62" w:rsidRPr="00A5763A" w:rsidRDefault="007E2C62" w:rsidP="009A3073">
            <w:pPr>
              <w:spacing w:after="200" w:line="276" w:lineRule="auto"/>
              <w:rPr>
                <w:rFonts w:cs="Arial"/>
                <w:b w:val="0"/>
                <w:sz w:val="20"/>
                <w:szCs w:val="20"/>
              </w:rPr>
            </w:pPr>
            <w:r w:rsidRPr="00A5763A">
              <w:rPr>
                <w:rFonts w:cs="Arial"/>
                <w:sz w:val="20"/>
                <w:szCs w:val="20"/>
              </w:rPr>
              <w:t>Deliverable Details</w:t>
            </w:r>
          </w:p>
        </w:tc>
        <w:tc>
          <w:tcPr>
            <w:tcW w:w="0" w:type="auto"/>
          </w:tcPr>
          <w:p w14:paraId="11622154" w14:textId="77777777" w:rsidR="007E2C62" w:rsidRPr="00A5763A" w:rsidRDefault="007E2C62" w:rsidP="009A3073">
            <w:pPr>
              <w:spacing w:after="200" w:line="276" w:lineRule="auto"/>
              <w:rPr>
                <w:rFonts w:cs="Arial"/>
                <w:b w:val="0"/>
                <w:sz w:val="20"/>
                <w:szCs w:val="20"/>
              </w:rPr>
            </w:pPr>
            <w:r w:rsidRPr="00A5763A">
              <w:rPr>
                <w:rFonts w:cs="Arial"/>
                <w:sz w:val="20"/>
                <w:szCs w:val="20"/>
              </w:rPr>
              <w:t>Delivery Format</w:t>
            </w:r>
          </w:p>
        </w:tc>
        <w:tc>
          <w:tcPr>
            <w:tcW w:w="0" w:type="auto"/>
          </w:tcPr>
          <w:p w14:paraId="7CA55CDE" w14:textId="77777777" w:rsidR="007E2C62" w:rsidRPr="00A5763A" w:rsidRDefault="007E2C62" w:rsidP="009A3073">
            <w:pPr>
              <w:spacing w:after="200" w:line="276" w:lineRule="auto"/>
              <w:rPr>
                <w:rFonts w:cs="Arial"/>
                <w:b w:val="0"/>
                <w:sz w:val="20"/>
                <w:szCs w:val="20"/>
              </w:rPr>
            </w:pPr>
            <w:r w:rsidRPr="00A5763A">
              <w:rPr>
                <w:rFonts w:cs="Arial"/>
                <w:sz w:val="20"/>
                <w:szCs w:val="20"/>
              </w:rPr>
              <w:t xml:space="preserve">Estimated Time </w:t>
            </w:r>
            <w:proofErr w:type="gramStart"/>
            <w:r w:rsidRPr="00A5763A">
              <w:rPr>
                <w:rFonts w:cs="Arial"/>
                <w:sz w:val="20"/>
                <w:szCs w:val="20"/>
              </w:rPr>
              <w:t>To</w:t>
            </w:r>
            <w:proofErr w:type="gramEnd"/>
            <w:r w:rsidRPr="00A5763A">
              <w:rPr>
                <w:rFonts w:cs="Arial"/>
                <w:sz w:val="20"/>
                <w:szCs w:val="20"/>
              </w:rPr>
              <w:t xml:space="preserve"> Complete (hours)</w:t>
            </w:r>
          </w:p>
        </w:tc>
        <w:tc>
          <w:tcPr>
            <w:tcW w:w="0" w:type="auto"/>
          </w:tcPr>
          <w:p w14:paraId="6EE8AA2E" w14:textId="77777777" w:rsidR="007E2C62" w:rsidRPr="00A5763A" w:rsidRDefault="007E2C62" w:rsidP="009A3073">
            <w:pPr>
              <w:spacing w:after="200" w:line="276" w:lineRule="auto"/>
              <w:rPr>
                <w:rFonts w:cs="Arial"/>
                <w:b w:val="0"/>
                <w:sz w:val="20"/>
                <w:szCs w:val="20"/>
              </w:rPr>
            </w:pPr>
            <w:r w:rsidRPr="00A5763A">
              <w:rPr>
                <w:rFonts w:cs="Arial"/>
                <w:sz w:val="20"/>
                <w:szCs w:val="20"/>
              </w:rPr>
              <w:t>Estimated Delivery Date</w:t>
            </w:r>
          </w:p>
        </w:tc>
        <w:tc>
          <w:tcPr>
            <w:tcW w:w="0" w:type="auto"/>
          </w:tcPr>
          <w:p w14:paraId="6ED59886" w14:textId="77777777" w:rsidR="007E2C62" w:rsidRPr="00A5763A" w:rsidRDefault="007E2C62" w:rsidP="009A3073">
            <w:pPr>
              <w:spacing w:after="200" w:line="276" w:lineRule="auto"/>
              <w:rPr>
                <w:rFonts w:cs="Arial"/>
                <w:b w:val="0"/>
                <w:sz w:val="20"/>
                <w:szCs w:val="20"/>
              </w:rPr>
            </w:pPr>
            <w:r w:rsidRPr="00A5763A">
              <w:rPr>
                <w:rFonts w:cs="Arial"/>
                <w:sz w:val="20"/>
                <w:szCs w:val="20"/>
              </w:rPr>
              <w:t>Cost Rate/hourly</w:t>
            </w:r>
          </w:p>
        </w:tc>
        <w:tc>
          <w:tcPr>
            <w:tcW w:w="0" w:type="auto"/>
          </w:tcPr>
          <w:p w14:paraId="13494997" w14:textId="77777777" w:rsidR="007E2C62" w:rsidRPr="00A5763A" w:rsidRDefault="007E2C62" w:rsidP="009A3073">
            <w:pPr>
              <w:spacing w:after="200" w:line="276" w:lineRule="auto"/>
              <w:rPr>
                <w:rFonts w:cs="Arial"/>
                <w:b w:val="0"/>
                <w:sz w:val="20"/>
                <w:szCs w:val="20"/>
              </w:rPr>
            </w:pPr>
            <w:r w:rsidRPr="00A5763A">
              <w:rPr>
                <w:rFonts w:cs="Arial"/>
                <w:sz w:val="20"/>
                <w:szCs w:val="20"/>
              </w:rPr>
              <w:t>Deliverable Cost</w:t>
            </w:r>
          </w:p>
        </w:tc>
      </w:tr>
      <w:tr w:rsidR="00457E37" w:rsidRPr="00A5763A" w14:paraId="11A70AF5" w14:textId="77777777" w:rsidTr="007B7841">
        <w:trPr>
          <w:trHeight w:val="3221"/>
        </w:trPr>
        <w:tc>
          <w:tcPr>
            <w:tcW w:w="0" w:type="auto"/>
          </w:tcPr>
          <w:p w14:paraId="5FD7AF6B" w14:textId="77777777" w:rsidR="007E2C62" w:rsidRDefault="007E2C62" w:rsidP="009A3073">
            <w:pPr>
              <w:spacing w:after="200" w:line="276" w:lineRule="auto"/>
              <w:rPr>
                <w:rFonts w:cs="Arial"/>
                <w:sz w:val="20"/>
                <w:szCs w:val="20"/>
              </w:rPr>
            </w:pPr>
            <w:r w:rsidRPr="00A5763A">
              <w:rPr>
                <w:rFonts w:cs="Arial"/>
                <w:sz w:val="20"/>
                <w:szCs w:val="20"/>
              </w:rPr>
              <w:t>1.1</w:t>
            </w:r>
          </w:p>
          <w:p w14:paraId="6AAB7100" w14:textId="460FFADC" w:rsidR="007B7841" w:rsidRPr="00A5763A" w:rsidRDefault="00457E37" w:rsidP="009A3073">
            <w:pPr>
              <w:spacing w:after="200" w:line="276" w:lineRule="auto"/>
              <w:rPr>
                <w:rFonts w:cs="Arial"/>
                <w:sz w:val="20"/>
                <w:szCs w:val="20"/>
              </w:rPr>
            </w:pPr>
            <w:r>
              <w:rPr>
                <w:rFonts w:cs="Arial"/>
                <w:sz w:val="20"/>
                <w:szCs w:val="20"/>
              </w:rPr>
              <w:t>[</w:t>
            </w:r>
            <w:r w:rsidR="007B7841">
              <w:rPr>
                <w:rFonts w:cs="Arial"/>
                <w:sz w:val="20"/>
                <w:szCs w:val="20"/>
              </w:rPr>
              <w:t>Example</w:t>
            </w:r>
            <w:r>
              <w:rPr>
                <w:rFonts w:cs="Arial"/>
                <w:sz w:val="20"/>
                <w:szCs w:val="20"/>
              </w:rPr>
              <w:t>]</w:t>
            </w:r>
          </w:p>
        </w:tc>
        <w:tc>
          <w:tcPr>
            <w:tcW w:w="0" w:type="auto"/>
          </w:tcPr>
          <w:p w14:paraId="4E1AED22" w14:textId="7150F726" w:rsidR="007E2C62" w:rsidRPr="007B7841" w:rsidRDefault="00D842BB" w:rsidP="009A3073">
            <w:pPr>
              <w:spacing w:after="200" w:line="276" w:lineRule="auto"/>
              <w:rPr>
                <w:rFonts w:cs="Arial"/>
                <w:i/>
                <w:sz w:val="20"/>
                <w:szCs w:val="20"/>
              </w:rPr>
            </w:pPr>
            <w:r w:rsidRPr="00D842BB">
              <w:rPr>
                <w:rFonts w:cs="Arial"/>
                <w:bCs/>
                <w:i/>
                <w:sz w:val="20"/>
                <w:szCs w:val="20"/>
              </w:rPr>
              <w:t xml:space="preserve">EPR pre-application </w:t>
            </w:r>
          </w:p>
        </w:tc>
        <w:tc>
          <w:tcPr>
            <w:tcW w:w="0" w:type="auto"/>
          </w:tcPr>
          <w:p w14:paraId="7A080CE9" w14:textId="61C3EF0D" w:rsidR="007E2C62" w:rsidRPr="007B7841" w:rsidRDefault="00D842BB" w:rsidP="009A3073">
            <w:pPr>
              <w:spacing w:after="200" w:line="276" w:lineRule="auto"/>
              <w:rPr>
                <w:rFonts w:cs="Arial"/>
                <w:i/>
                <w:sz w:val="20"/>
                <w:szCs w:val="20"/>
              </w:rPr>
            </w:pPr>
            <w:r w:rsidRPr="00D842BB">
              <w:rPr>
                <w:rFonts w:cs="Arial"/>
                <w:bCs/>
                <w:i/>
                <w:sz w:val="20"/>
                <w:szCs w:val="20"/>
              </w:rPr>
              <w:t>EPR pre-application advice for application for an EPR permit, the process and application forms and technical information and standards for the process.</w:t>
            </w:r>
          </w:p>
        </w:tc>
        <w:tc>
          <w:tcPr>
            <w:tcW w:w="0" w:type="auto"/>
          </w:tcPr>
          <w:p w14:paraId="21E44580" w14:textId="68E9A5E7" w:rsidR="007E2C62" w:rsidRPr="007B7841" w:rsidRDefault="00D842BB" w:rsidP="009A3073">
            <w:pPr>
              <w:spacing w:after="200" w:line="276" w:lineRule="auto"/>
              <w:rPr>
                <w:rFonts w:cs="Arial"/>
                <w:i/>
                <w:sz w:val="20"/>
                <w:szCs w:val="20"/>
              </w:rPr>
            </w:pPr>
            <w:r>
              <w:rPr>
                <w:rFonts w:cs="Arial"/>
                <w:i/>
                <w:sz w:val="20"/>
                <w:szCs w:val="20"/>
              </w:rPr>
              <w:t>Email and call</w:t>
            </w:r>
          </w:p>
        </w:tc>
        <w:tc>
          <w:tcPr>
            <w:tcW w:w="0" w:type="auto"/>
          </w:tcPr>
          <w:p w14:paraId="4D4B06E8" w14:textId="2098C4CF" w:rsidR="007E2C62" w:rsidRPr="007B7841" w:rsidRDefault="00D842BB" w:rsidP="009A3073">
            <w:pPr>
              <w:spacing w:after="200" w:line="276" w:lineRule="auto"/>
              <w:rPr>
                <w:rFonts w:cs="Arial"/>
                <w:i/>
                <w:sz w:val="20"/>
                <w:szCs w:val="20"/>
              </w:rPr>
            </w:pPr>
            <w:r>
              <w:rPr>
                <w:rFonts w:cs="Arial"/>
                <w:i/>
                <w:sz w:val="20"/>
                <w:szCs w:val="20"/>
              </w:rPr>
              <w:t>2 hours</w:t>
            </w:r>
          </w:p>
        </w:tc>
        <w:tc>
          <w:tcPr>
            <w:tcW w:w="0" w:type="auto"/>
          </w:tcPr>
          <w:p w14:paraId="5254D017" w14:textId="2F27995B" w:rsidR="007E2C62" w:rsidRPr="007B7841" w:rsidRDefault="00D842BB" w:rsidP="007B7841">
            <w:pPr>
              <w:spacing w:after="200" w:line="276" w:lineRule="auto"/>
              <w:rPr>
                <w:rFonts w:cs="Arial"/>
                <w:i/>
                <w:sz w:val="20"/>
                <w:szCs w:val="20"/>
              </w:rPr>
            </w:pPr>
            <w:r>
              <w:rPr>
                <w:rFonts w:cs="Arial"/>
                <w:i/>
                <w:sz w:val="20"/>
                <w:szCs w:val="20"/>
              </w:rPr>
              <w:t>27</w:t>
            </w:r>
            <w:r w:rsidRPr="00D842BB">
              <w:rPr>
                <w:rFonts w:cs="Arial"/>
                <w:i/>
                <w:sz w:val="20"/>
                <w:szCs w:val="20"/>
                <w:vertAlign w:val="superscript"/>
              </w:rPr>
              <w:t>th</w:t>
            </w:r>
            <w:r>
              <w:rPr>
                <w:rFonts w:cs="Arial"/>
                <w:i/>
                <w:sz w:val="20"/>
                <w:szCs w:val="20"/>
              </w:rPr>
              <w:t xml:space="preserve"> July 2020</w:t>
            </w:r>
          </w:p>
        </w:tc>
        <w:tc>
          <w:tcPr>
            <w:tcW w:w="0" w:type="auto"/>
          </w:tcPr>
          <w:p w14:paraId="1ABFEC15" w14:textId="6D209B76" w:rsidR="007E2C62" w:rsidRPr="007B7841" w:rsidRDefault="00457E37" w:rsidP="009A3073">
            <w:pPr>
              <w:spacing w:after="200" w:line="276" w:lineRule="auto"/>
              <w:rPr>
                <w:rFonts w:cs="Arial"/>
                <w:i/>
                <w:sz w:val="20"/>
                <w:szCs w:val="20"/>
              </w:rPr>
            </w:pPr>
            <w:r>
              <w:rPr>
                <w:rFonts w:cs="Arial"/>
                <w:i/>
                <w:sz w:val="20"/>
                <w:szCs w:val="20"/>
              </w:rPr>
              <w:t>[</w:t>
            </w:r>
            <w:r w:rsidR="007E2C62" w:rsidRPr="007B7841">
              <w:rPr>
                <w:rFonts w:cs="Arial"/>
                <w:i/>
                <w:sz w:val="20"/>
                <w:szCs w:val="20"/>
              </w:rPr>
              <w:t>£125/hour</w:t>
            </w:r>
            <w:r>
              <w:rPr>
                <w:rFonts w:cs="Arial"/>
                <w:i/>
                <w:sz w:val="20"/>
                <w:szCs w:val="20"/>
              </w:rPr>
              <w:t>]</w:t>
            </w:r>
          </w:p>
        </w:tc>
        <w:tc>
          <w:tcPr>
            <w:tcW w:w="0" w:type="auto"/>
          </w:tcPr>
          <w:p w14:paraId="4FD0A06B" w14:textId="438DF10E" w:rsidR="007E2C62" w:rsidRPr="007B7841" w:rsidRDefault="00D842BB" w:rsidP="009A3073">
            <w:pPr>
              <w:spacing w:after="200" w:line="276" w:lineRule="auto"/>
              <w:rPr>
                <w:rFonts w:cs="Arial"/>
                <w:i/>
                <w:sz w:val="20"/>
                <w:szCs w:val="20"/>
              </w:rPr>
            </w:pPr>
            <w:r>
              <w:rPr>
                <w:rFonts w:cs="Arial"/>
                <w:i/>
                <w:sz w:val="20"/>
                <w:szCs w:val="20"/>
              </w:rPr>
              <w:t>2 hours</w:t>
            </w:r>
          </w:p>
        </w:tc>
      </w:tr>
      <w:tr w:rsidR="00457E37" w:rsidRPr="00A5763A" w14:paraId="1BD719A7" w14:textId="77777777" w:rsidTr="007B7841">
        <w:tc>
          <w:tcPr>
            <w:tcW w:w="0" w:type="auto"/>
          </w:tcPr>
          <w:p w14:paraId="505C0390" w14:textId="77777777" w:rsidR="007E2C62" w:rsidRPr="00A5763A" w:rsidRDefault="007E2C62" w:rsidP="009A3073">
            <w:pPr>
              <w:spacing w:after="200" w:line="276" w:lineRule="auto"/>
              <w:rPr>
                <w:rFonts w:cs="Arial"/>
                <w:sz w:val="20"/>
                <w:szCs w:val="20"/>
              </w:rPr>
            </w:pPr>
            <w:r w:rsidRPr="00A5763A">
              <w:rPr>
                <w:rFonts w:cs="Arial"/>
                <w:sz w:val="20"/>
                <w:szCs w:val="20"/>
              </w:rPr>
              <w:t>1.2</w:t>
            </w:r>
          </w:p>
        </w:tc>
        <w:tc>
          <w:tcPr>
            <w:tcW w:w="0" w:type="auto"/>
          </w:tcPr>
          <w:p w14:paraId="75018BBE" w14:textId="77777777" w:rsidR="007E2C62" w:rsidRPr="00A5763A" w:rsidRDefault="007E2C62" w:rsidP="009A3073">
            <w:pPr>
              <w:spacing w:after="200" w:line="276" w:lineRule="auto"/>
              <w:rPr>
                <w:rFonts w:cs="Arial"/>
                <w:sz w:val="20"/>
                <w:szCs w:val="20"/>
              </w:rPr>
            </w:pPr>
          </w:p>
        </w:tc>
        <w:tc>
          <w:tcPr>
            <w:tcW w:w="0" w:type="auto"/>
          </w:tcPr>
          <w:p w14:paraId="575AEF75" w14:textId="77777777" w:rsidR="007E2C62" w:rsidRPr="00A5763A" w:rsidRDefault="007E2C62" w:rsidP="009A3073">
            <w:pPr>
              <w:spacing w:after="200" w:line="276" w:lineRule="auto"/>
              <w:rPr>
                <w:rFonts w:cs="Arial"/>
                <w:sz w:val="20"/>
                <w:szCs w:val="20"/>
              </w:rPr>
            </w:pPr>
          </w:p>
        </w:tc>
        <w:tc>
          <w:tcPr>
            <w:tcW w:w="0" w:type="auto"/>
          </w:tcPr>
          <w:p w14:paraId="56A14A06" w14:textId="77777777" w:rsidR="007E2C62" w:rsidRPr="00A5763A" w:rsidRDefault="007E2C62" w:rsidP="009A3073">
            <w:pPr>
              <w:spacing w:after="200" w:line="276" w:lineRule="auto"/>
              <w:rPr>
                <w:rFonts w:cs="Arial"/>
                <w:sz w:val="20"/>
                <w:szCs w:val="20"/>
              </w:rPr>
            </w:pPr>
          </w:p>
        </w:tc>
        <w:tc>
          <w:tcPr>
            <w:tcW w:w="0" w:type="auto"/>
          </w:tcPr>
          <w:p w14:paraId="04A19EF3" w14:textId="77777777" w:rsidR="007E2C62" w:rsidRPr="00A5763A" w:rsidRDefault="007E2C62" w:rsidP="009A3073">
            <w:pPr>
              <w:spacing w:after="200" w:line="276" w:lineRule="auto"/>
              <w:rPr>
                <w:rFonts w:cs="Arial"/>
                <w:sz w:val="20"/>
                <w:szCs w:val="20"/>
              </w:rPr>
            </w:pPr>
          </w:p>
        </w:tc>
        <w:tc>
          <w:tcPr>
            <w:tcW w:w="0" w:type="auto"/>
          </w:tcPr>
          <w:p w14:paraId="475B90CA" w14:textId="77777777" w:rsidR="007E2C62" w:rsidRPr="00A5763A" w:rsidRDefault="007E2C62" w:rsidP="009A3073">
            <w:pPr>
              <w:spacing w:after="200" w:line="276" w:lineRule="auto"/>
              <w:rPr>
                <w:rFonts w:cs="Arial"/>
                <w:sz w:val="20"/>
                <w:szCs w:val="20"/>
              </w:rPr>
            </w:pPr>
          </w:p>
        </w:tc>
        <w:tc>
          <w:tcPr>
            <w:tcW w:w="0" w:type="auto"/>
          </w:tcPr>
          <w:p w14:paraId="1ECE7E49" w14:textId="77777777" w:rsidR="007E2C62" w:rsidRPr="00A5763A" w:rsidRDefault="007E2C62" w:rsidP="009A3073">
            <w:pPr>
              <w:spacing w:after="200" w:line="276" w:lineRule="auto"/>
              <w:rPr>
                <w:rFonts w:cs="Arial"/>
                <w:sz w:val="20"/>
                <w:szCs w:val="20"/>
              </w:rPr>
            </w:pPr>
          </w:p>
        </w:tc>
        <w:tc>
          <w:tcPr>
            <w:tcW w:w="0" w:type="auto"/>
          </w:tcPr>
          <w:p w14:paraId="72CF7562" w14:textId="77777777" w:rsidR="007E2C62" w:rsidRPr="00A5763A" w:rsidRDefault="007E2C62" w:rsidP="009A3073">
            <w:pPr>
              <w:spacing w:after="200" w:line="276" w:lineRule="auto"/>
              <w:rPr>
                <w:rFonts w:cs="Arial"/>
                <w:sz w:val="20"/>
                <w:szCs w:val="20"/>
              </w:rPr>
            </w:pPr>
          </w:p>
        </w:tc>
      </w:tr>
      <w:tr w:rsidR="00457E37" w:rsidRPr="00A5763A" w14:paraId="04F175F6" w14:textId="77777777" w:rsidTr="007B7841">
        <w:tc>
          <w:tcPr>
            <w:tcW w:w="0" w:type="auto"/>
          </w:tcPr>
          <w:p w14:paraId="25FFE89F" w14:textId="77777777" w:rsidR="007E2C62" w:rsidRPr="00A5763A" w:rsidRDefault="007E2C62" w:rsidP="009A3073">
            <w:pPr>
              <w:spacing w:after="200" w:line="276" w:lineRule="auto"/>
              <w:rPr>
                <w:rFonts w:cs="Arial"/>
                <w:sz w:val="20"/>
                <w:szCs w:val="20"/>
              </w:rPr>
            </w:pPr>
            <w:r w:rsidRPr="00A5763A">
              <w:rPr>
                <w:rFonts w:cs="Arial"/>
                <w:sz w:val="20"/>
                <w:szCs w:val="20"/>
              </w:rPr>
              <w:t>1.3</w:t>
            </w:r>
          </w:p>
        </w:tc>
        <w:tc>
          <w:tcPr>
            <w:tcW w:w="0" w:type="auto"/>
          </w:tcPr>
          <w:p w14:paraId="658BE424" w14:textId="77777777" w:rsidR="007E2C62" w:rsidRPr="00A5763A" w:rsidRDefault="007E2C62" w:rsidP="009A3073">
            <w:pPr>
              <w:spacing w:after="200" w:line="276" w:lineRule="auto"/>
              <w:rPr>
                <w:rFonts w:cs="Arial"/>
                <w:sz w:val="20"/>
                <w:szCs w:val="20"/>
              </w:rPr>
            </w:pPr>
          </w:p>
        </w:tc>
        <w:tc>
          <w:tcPr>
            <w:tcW w:w="0" w:type="auto"/>
          </w:tcPr>
          <w:p w14:paraId="42BC24C0" w14:textId="77777777" w:rsidR="007E2C62" w:rsidRPr="00A5763A" w:rsidRDefault="007E2C62" w:rsidP="009A3073">
            <w:pPr>
              <w:spacing w:after="200" w:line="276" w:lineRule="auto"/>
              <w:rPr>
                <w:rFonts w:cs="Arial"/>
                <w:sz w:val="20"/>
                <w:szCs w:val="20"/>
              </w:rPr>
            </w:pPr>
          </w:p>
        </w:tc>
        <w:tc>
          <w:tcPr>
            <w:tcW w:w="0" w:type="auto"/>
          </w:tcPr>
          <w:p w14:paraId="46DAB443" w14:textId="77777777" w:rsidR="007E2C62" w:rsidRPr="00A5763A" w:rsidRDefault="007E2C62" w:rsidP="009A3073">
            <w:pPr>
              <w:spacing w:after="200" w:line="276" w:lineRule="auto"/>
              <w:rPr>
                <w:rFonts w:cs="Arial"/>
                <w:sz w:val="20"/>
                <w:szCs w:val="20"/>
              </w:rPr>
            </w:pPr>
          </w:p>
        </w:tc>
        <w:tc>
          <w:tcPr>
            <w:tcW w:w="0" w:type="auto"/>
          </w:tcPr>
          <w:p w14:paraId="4F42585D" w14:textId="77777777" w:rsidR="007E2C62" w:rsidRPr="00A5763A" w:rsidRDefault="007E2C62" w:rsidP="009A3073">
            <w:pPr>
              <w:spacing w:after="200" w:line="276" w:lineRule="auto"/>
              <w:rPr>
                <w:rFonts w:cs="Arial"/>
                <w:sz w:val="20"/>
                <w:szCs w:val="20"/>
              </w:rPr>
            </w:pPr>
          </w:p>
        </w:tc>
        <w:tc>
          <w:tcPr>
            <w:tcW w:w="0" w:type="auto"/>
          </w:tcPr>
          <w:p w14:paraId="3F44C273" w14:textId="77777777" w:rsidR="007E2C62" w:rsidRPr="00A5763A" w:rsidRDefault="007E2C62" w:rsidP="009A3073">
            <w:pPr>
              <w:spacing w:after="200" w:line="276" w:lineRule="auto"/>
              <w:rPr>
                <w:rFonts w:cs="Arial"/>
                <w:sz w:val="20"/>
                <w:szCs w:val="20"/>
              </w:rPr>
            </w:pPr>
          </w:p>
        </w:tc>
        <w:tc>
          <w:tcPr>
            <w:tcW w:w="0" w:type="auto"/>
          </w:tcPr>
          <w:p w14:paraId="4BE48760" w14:textId="77777777" w:rsidR="007E2C62" w:rsidRPr="00A5763A" w:rsidRDefault="007E2C62" w:rsidP="009A3073">
            <w:pPr>
              <w:spacing w:after="200" w:line="276" w:lineRule="auto"/>
              <w:rPr>
                <w:rFonts w:cs="Arial"/>
                <w:sz w:val="20"/>
                <w:szCs w:val="20"/>
              </w:rPr>
            </w:pPr>
          </w:p>
        </w:tc>
        <w:tc>
          <w:tcPr>
            <w:tcW w:w="0" w:type="auto"/>
          </w:tcPr>
          <w:p w14:paraId="192A404C" w14:textId="77777777" w:rsidR="007E2C62" w:rsidRPr="00A5763A" w:rsidRDefault="007E2C62" w:rsidP="009A3073">
            <w:pPr>
              <w:spacing w:after="200" w:line="276" w:lineRule="auto"/>
              <w:rPr>
                <w:rFonts w:cs="Arial"/>
                <w:sz w:val="20"/>
                <w:szCs w:val="20"/>
              </w:rPr>
            </w:pPr>
          </w:p>
        </w:tc>
      </w:tr>
      <w:tr w:rsidR="00457E37" w:rsidRPr="00A5763A" w14:paraId="02B90896" w14:textId="77777777" w:rsidTr="007B7841">
        <w:tc>
          <w:tcPr>
            <w:tcW w:w="0" w:type="auto"/>
          </w:tcPr>
          <w:p w14:paraId="3E470362" w14:textId="77777777" w:rsidR="007E2C62" w:rsidRPr="00A5763A" w:rsidRDefault="007E2C62" w:rsidP="009A3073">
            <w:pPr>
              <w:spacing w:after="200" w:line="276" w:lineRule="auto"/>
              <w:rPr>
                <w:rFonts w:cs="Arial"/>
                <w:sz w:val="20"/>
                <w:szCs w:val="20"/>
              </w:rPr>
            </w:pPr>
            <w:r w:rsidRPr="00A5763A">
              <w:rPr>
                <w:rFonts w:cs="Arial"/>
                <w:sz w:val="20"/>
                <w:szCs w:val="20"/>
              </w:rPr>
              <w:t>1.4</w:t>
            </w:r>
          </w:p>
        </w:tc>
        <w:tc>
          <w:tcPr>
            <w:tcW w:w="0" w:type="auto"/>
          </w:tcPr>
          <w:p w14:paraId="4559961A" w14:textId="77777777" w:rsidR="007E2C62" w:rsidRPr="00A5763A" w:rsidRDefault="007E2C62" w:rsidP="009A3073">
            <w:pPr>
              <w:spacing w:after="200" w:line="276" w:lineRule="auto"/>
              <w:rPr>
                <w:rFonts w:cs="Arial"/>
                <w:sz w:val="20"/>
                <w:szCs w:val="20"/>
              </w:rPr>
            </w:pPr>
          </w:p>
        </w:tc>
        <w:tc>
          <w:tcPr>
            <w:tcW w:w="0" w:type="auto"/>
          </w:tcPr>
          <w:p w14:paraId="18E03293" w14:textId="77777777" w:rsidR="007E2C62" w:rsidRPr="00A5763A" w:rsidRDefault="007E2C62" w:rsidP="009A3073">
            <w:pPr>
              <w:spacing w:after="200" w:line="276" w:lineRule="auto"/>
              <w:rPr>
                <w:rFonts w:cs="Arial"/>
                <w:sz w:val="20"/>
                <w:szCs w:val="20"/>
              </w:rPr>
            </w:pPr>
          </w:p>
        </w:tc>
        <w:tc>
          <w:tcPr>
            <w:tcW w:w="0" w:type="auto"/>
          </w:tcPr>
          <w:p w14:paraId="6C00DDAF" w14:textId="77777777" w:rsidR="007E2C62" w:rsidRPr="00A5763A" w:rsidRDefault="007E2C62" w:rsidP="009A3073">
            <w:pPr>
              <w:spacing w:after="200" w:line="276" w:lineRule="auto"/>
              <w:rPr>
                <w:rFonts w:cs="Arial"/>
                <w:sz w:val="20"/>
                <w:szCs w:val="20"/>
              </w:rPr>
            </w:pPr>
          </w:p>
        </w:tc>
        <w:tc>
          <w:tcPr>
            <w:tcW w:w="0" w:type="auto"/>
          </w:tcPr>
          <w:p w14:paraId="784569D3" w14:textId="77777777" w:rsidR="007E2C62" w:rsidRPr="00A5763A" w:rsidRDefault="007E2C62" w:rsidP="009A3073">
            <w:pPr>
              <w:spacing w:after="200" w:line="276" w:lineRule="auto"/>
              <w:rPr>
                <w:rFonts w:cs="Arial"/>
                <w:sz w:val="20"/>
                <w:szCs w:val="20"/>
              </w:rPr>
            </w:pPr>
          </w:p>
        </w:tc>
        <w:tc>
          <w:tcPr>
            <w:tcW w:w="0" w:type="auto"/>
          </w:tcPr>
          <w:p w14:paraId="19F9A92F" w14:textId="77777777" w:rsidR="007E2C62" w:rsidRPr="00A5763A" w:rsidRDefault="007E2C62" w:rsidP="009A3073">
            <w:pPr>
              <w:spacing w:after="200" w:line="276" w:lineRule="auto"/>
              <w:rPr>
                <w:rFonts w:cs="Arial"/>
                <w:sz w:val="20"/>
                <w:szCs w:val="20"/>
              </w:rPr>
            </w:pPr>
          </w:p>
        </w:tc>
        <w:tc>
          <w:tcPr>
            <w:tcW w:w="0" w:type="auto"/>
          </w:tcPr>
          <w:p w14:paraId="19DC2859" w14:textId="77777777" w:rsidR="007E2C62" w:rsidRPr="00A5763A" w:rsidRDefault="007E2C62" w:rsidP="009A3073">
            <w:pPr>
              <w:spacing w:after="200" w:line="276" w:lineRule="auto"/>
              <w:rPr>
                <w:rFonts w:cs="Arial"/>
                <w:sz w:val="20"/>
                <w:szCs w:val="20"/>
              </w:rPr>
            </w:pPr>
          </w:p>
        </w:tc>
        <w:tc>
          <w:tcPr>
            <w:tcW w:w="0" w:type="auto"/>
          </w:tcPr>
          <w:p w14:paraId="2E04A19E" w14:textId="77777777" w:rsidR="007E2C62" w:rsidRPr="00A5763A" w:rsidRDefault="007E2C62" w:rsidP="009A3073">
            <w:pPr>
              <w:spacing w:after="200" w:line="276" w:lineRule="auto"/>
              <w:rPr>
                <w:rFonts w:cs="Arial"/>
                <w:sz w:val="20"/>
                <w:szCs w:val="20"/>
              </w:rPr>
            </w:pPr>
          </w:p>
        </w:tc>
      </w:tr>
      <w:tr w:rsidR="007E2C62" w:rsidRPr="00A5763A" w14:paraId="08AB3B8F" w14:textId="77777777" w:rsidTr="007B7841">
        <w:tc>
          <w:tcPr>
            <w:tcW w:w="0" w:type="auto"/>
            <w:gridSpan w:val="7"/>
          </w:tcPr>
          <w:p w14:paraId="0F8B2256" w14:textId="77777777" w:rsidR="007E2C62" w:rsidRPr="00A5763A" w:rsidRDefault="007E2C62" w:rsidP="009A3073">
            <w:pPr>
              <w:spacing w:after="200" w:line="276" w:lineRule="auto"/>
              <w:jc w:val="right"/>
              <w:rPr>
                <w:rFonts w:cs="Arial"/>
                <w:b/>
                <w:sz w:val="20"/>
                <w:szCs w:val="20"/>
              </w:rPr>
            </w:pPr>
            <w:r w:rsidRPr="00A5763A">
              <w:rPr>
                <w:rFonts w:cs="Arial"/>
                <w:b/>
                <w:sz w:val="20"/>
                <w:szCs w:val="20"/>
              </w:rPr>
              <w:t>TOTAL COST</w:t>
            </w:r>
          </w:p>
        </w:tc>
        <w:tc>
          <w:tcPr>
            <w:tcW w:w="0" w:type="auto"/>
          </w:tcPr>
          <w:p w14:paraId="67B0E76D" w14:textId="0E36E0BE" w:rsidR="007E2C62" w:rsidRPr="00A5763A" w:rsidRDefault="00D842BB" w:rsidP="009A3073">
            <w:pPr>
              <w:spacing w:after="200" w:line="276" w:lineRule="auto"/>
              <w:rPr>
                <w:rFonts w:cs="Arial"/>
                <w:sz w:val="20"/>
                <w:szCs w:val="20"/>
              </w:rPr>
            </w:pPr>
            <w:r>
              <w:rPr>
                <w:rFonts w:cs="Arial"/>
                <w:sz w:val="20"/>
                <w:szCs w:val="20"/>
              </w:rPr>
              <w:t>£250</w:t>
            </w:r>
            <w:bookmarkStart w:id="1" w:name="_GoBack"/>
            <w:bookmarkEnd w:id="1"/>
          </w:p>
        </w:tc>
      </w:tr>
    </w:tbl>
    <w:p w14:paraId="57622EEC" w14:textId="77777777" w:rsidR="007B7841" w:rsidRDefault="007B7841" w:rsidP="00A90432">
      <w:pPr>
        <w:sectPr w:rsidR="007B7841" w:rsidSect="007B7841">
          <w:pgSz w:w="16840" w:h="11920" w:orient="landscape"/>
          <w:pgMar w:top="1134" w:right="1701" w:bottom="1134" w:left="1134" w:header="720" w:footer="720" w:gutter="0"/>
          <w:cols w:space="720"/>
          <w:noEndnote/>
          <w:titlePg/>
          <w:docGrid w:linePitch="326"/>
        </w:sectPr>
      </w:pPr>
    </w:p>
    <w:p w14:paraId="70651DB2" w14:textId="77777777" w:rsidR="00A90432" w:rsidRPr="00A90432" w:rsidRDefault="00A90432" w:rsidP="00D862BD">
      <w:pPr>
        <w:pStyle w:val="Heading1"/>
      </w:pPr>
      <w:r w:rsidRPr="00A90432">
        <w:lastRenderedPageBreak/>
        <w:t>Annex - General Terms and Conditions for Chargeable Services</w:t>
      </w:r>
    </w:p>
    <w:p w14:paraId="72312DC5" w14:textId="77777777" w:rsidR="00A90432" w:rsidRPr="00A90432" w:rsidRDefault="00A90432" w:rsidP="00A90432"/>
    <w:p w14:paraId="63B5E55C" w14:textId="74761FB8" w:rsidR="00A90432" w:rsidRPr="00A90432" w:rsidRDefault="006716B0" w:rsidP="00A90432">
      <w:r>
        <w:object w:dxaOrig="1508" w:dyaOrig="983" w14:anchorId="6F6D42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8.75pt" o:ole="">
            <v:imagedata r:id="rId17" o:title=""/>
          </v:shape>
          <o:OLEObject Type="Embed" ProgID="AcroExch.Document.DC" ShapeID="_x0000_i1025" DrawAspect="Icon" ObjectID="_1657352317" r:id="rId18"/>
        </w:object>
      </w:r>
    </w:p>
    <w:p w14:paraId="542CF1EE" w14:textId="77777777" w:rsidR="00A90432" w:rsidRPr="00A90432" w:rsidRDefault="00A90432" w:rsidP="00A90432"/>
    <w:p w14:paraId="087DB158" w14:textId="73660B56" w:rsidR="00CD0AA9" w:rsidRPr="00A90432" w:rsidRDefault="00CD0AA9" w:rsidP="00A90432"/>
    <w:sectPr w:rsidR="00CD0AA9" w:rsidRPr="00A90432" w:rsidSect="00EF38E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BF87FE" w14:textId="77777777" w:rsidR="00E552B1" w:rsidRDefault="00E552B1" w:rsidP="003B1B95">
      <w:r>
        <w:separator/>
      </w:r>
    </w:p>
  </w:endnote>
  <w:endnote w:type="continuationSeparator" w:id="0">
    <w:p w14:paraId="7FE01EAD" w14:textId="77777777" w:rsidR="00E552B1" w:rsidRDefault="00E552B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DB15F" w14:textId="7260F79E" w:rsidR="00E552B1" w:rsidRPr="00323656" w:rsidRDefault="00E552B1" w:rsidP="00323656">
    <w:pPr>
      <w:jc w:val="right"/>
    </w:pPr>
    <w:r>
      <w:rPr>
        <w:noProof/>
        <w:lang w:eastAsia="en-GB"/>
      </w:rPr>
      <mc:AlternateContent>
        <mc:Choice Requires="wps">
          <w:drawing>
            <wp:anchor distT="0" distB="0" distL="114300" distR="114300" simplePos="0" relativeHeight="251658240" behindDoc="0" locked="0" layoutInCell="1" allowOverlap="1" wp14:anchorId="087DB170" wp14:editId="087DB17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4" w14:textId="77777777" w:rsidR="00E552B1" w:rsidRPr="007A78C9" w:rsidRDefault="00E552B1"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" stroked="f" strokecolor="#005541" strokeweight="1pt">
              <v:textbox inset="0,0">
                <w:txbxContent>
                  <w:p w14:paraId="087DB184" w14:textId="77777777" w:rsidR="00E552B1" w:rsidRPr="007A78C9" w:rsidRDefault="00E552B1"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DB16F" w14:textId="3118255E" w:rsidR="00E552B1" w:rsidRDefault="00E552B1"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087DB176" wp14:editId="087DB177">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5" w14:textId="77777777" w:rsidR="00E552B1" w:rsidRPr="007A78C9" w:rsidRDefault="00E552B1"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6"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" stroked="f" strokecolor="#005541" strokeweight="1pt">
              <v:textbox inset="0,0">
                <w:txbxContent>
                  <w:p w14:paraId="087DB185" w14:textId="77777777" w:rsidR="00E552B1" w:rsidRPr="007A78C9" w:rsidRDefault="00E552B1"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087DB178" wp14:editId="087DB179">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6" w14:textId="77777777" w:rsidR="00E552B1" w:rsidRDefault="00E552B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UHi4IgkCAADy&#10;AwAADgAAAAAAAAAAAAAAAAAuAgAAZHJzL2Uyb0RvYy54bWxQSwECLQAUAAYACAAAACEAsR3MUuAA&#10;AAANAQAADwAAAAAAAAAAAAAAAABjBAAAZHJzL2Rvd25yZXYueG1sUEsFBgAAAAAEAAQA8wAAAHAF&#10;AAAAAA==&#10;" stroked="f" strokecolor="#005541" strokeweight="1pt">
              <v:textbox inset="0">
                <w:txbxContent>
                  <w:p w14:paraId="087DB186" w14:textId="77777777" w:rsidR="00E552B1" w:rsidRDefault="00E552B1"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087DB17A" wp14:editId="087DB17B">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7" w14:textId="77777777" w:rsidR="00E552B1" w:rsidRPr="007A78C9" w:rsidRDefault="00E552B1"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A"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HBoDuIJAgAA&#10;7gMAAA4AAAAAAAAAAAAAAAAALgIAAGRycy9lMm9Eb2MueG1sUEsBAi0AFAAGAAgAAAAhALfMOJXh&#10;AAAADQEAAA8AAAAAAAAAAAAAAAAAYwQAAGRycy9kb3ducmV2LnhtbFBLBQYAAAAABAAEAPMAAABx&#10;BQAAAAA=&#10;" stroked="f" strokecolor="#005541" strokeweight="1pt">
              <v:textbox inset="0,0">
                <w:txbxContent>
                  <w:p w14:paraId="087DB187" w14:textId="77777777" w:rsidR="00E552B1" w:rsidRPr="007A78C9" w:rsidRDefault="00E552B1"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087DB17C" wp14:editId="087DB17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8" w14:textId="77777777" w:rsidR="00E552B1" w:rsidRDefault="00E552B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" stroked="f" strokecolor="#005541" strokeweight="1pt">
              <v:textbox inset="0">
                <w:txbxContent>
                  <w:p w14:paraId="087DB188" w14:textId="77777777" w:rsidR="00E552B1" w:rsidRDefault="00E552B1"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87DB17E" wp14:editId="087DB17F">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9" w14:textId="77777777" w:rsidR="00E552B1" w:rsidRPr="007A78C9" w:rsidRDefault="00E552B1"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E"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" stroked="f" strokecolor="#005541" strokeweight="1pt">
              <v:textbox inset="0,0">
                <w:txbxContent>
                  <w:p w14:paraId="087DB189" w14:textId="77777777" w:rsidR="00E552B1" w:rsidRPr="007A78C9" w:rsidRDefault="00E552B1"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87DB180" wp14:editId="087DB18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A" w14:textId="77777777" w:rsidR="00E552B1" w:rsidRDefault="00E552B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0"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GrzCgIAAPIDAAAOAAAAZHJzL2Uyb0RvYy54bWysU9tu2zAMfR+wfxD0vthxk6w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7CaoM1iXU9CzpTA/0jF1OTJ19gnkN8cMbFthGvWACEOrREXVzcPL5OrphOMCSDl8hIrS&#10;iL2HCDTW2AfpSAxG6NSl46UzoRRJhzfpKlulS84k3ZF1d7uMKUR+fm3R+fcKehaMgiN1PqKLw5Pz&#10;oRqRn0NCMgedrna666KDTbntkB0ETckurhP6b2GdCcEGwrMJMZxEmoHZxNGP5Rj1XJ3VK6E6Em+E&#10;afjos5DRAv7gbKDBK7j7vheoOOs+GNIuTGk0Fsu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E8cavMKAgAA&#10;8gMAAA4AAAAAAAAAAAAAAAAALgIAAGRycy9lMm9Eb2MueG1sUEsBAi0AFAAGAAgAAAAhALEdzFLg&#10;AAAADQEAAA8AAAAAAAAAAAAAAAAAZAQAAGRycy9kb3ducmV2LnhtbFBLBQYAAAAABAAEAPMAAABx&#10;BQAAAAA=&#10;" stroked="f" strokecolor="#005541" strokeweight="1pt">
              <v:textbox inset="0">
                <w:txbxContent>
                  <w:p w14:paraId="087DB18A" w14:textId="77777777" w:rsidR="00E552B1" w:rsidRDefault="00E552B1"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087DB182" wp14:editId="087DB18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B" w14:textId="77777777" w:rsidR="00E552B1" w:rsidRPr="007A78C9" w:rsidRDefault="00E552B1"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2"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Cy4YroJAgAA&#10;7gMAAA4AAAAAAAAAAAAAAAAALgIAAGRycy9lMm9Eb2MueG1sUEsBAi0AFAAGAAgAAAAhALfMOJXh&#10;AAAADQEAAA8AAAAAAAAAAAAAAAAAYwQAAGRycy9kb3ducmV2LnhtbFBLBQYAAAAABAAEAPMAAABx&#10;BQAAAAA=&#10;" stroked="f" strokecolor="#005541" strokeweight="1pt">
              <v:textbox inset="0,0">
                <w:txbxContent>
                  <w:p w14:paraId="087DB18B" w14:textId="77777777" w:rsidR="00E552B1" w:rsidRPr="007A78C9" w:rsidRDefault="00E552B1"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9BD114" w14:textId="77777777" w:rsidR="00E552B1" w:rsidRDefault="00E552B1" w:rsidP="003B1B95">
      <w:r>
        <w:separator/>
      </w:r>
    </w:p>
  </w:footnote>
  <w:footnote w:type="continuationSeparator" w:id="0">
    <w:p w14:paraId="681D11F2" w14:textId="77777777" w:rsidR="00E552B1" w:rsidRDefault="00E552B1" w:rsidP="003B1B95">
      <w:r>
        <w:continuationSeparator/>
      </w:r>
    </w:p>
  </w:footnote>
  <w:footnote w:id="1">
    <w:p w14:paraId="1501B486" w14:textId="77777777" w:rsidR="00E552B1" w:rsidRPr="00C544AB" w:rsidRDefault="00E552B1" w:rsidP="00A90432">
      <w:pPr>
        <w:pStyle w:val="FootnoteText"/>
        <w:rPr>
          <w:rFonts w:ascii="Arial" w:hAnsi="Arial" w:cs="Arial"/>
        </w:rPr>
      </w:pPr>
      <w:r w:rsidRPr="00C544AB">
        <w:rPr>
          <w:rStyle w:val="FootnoteReference"/>
          <w:rFonts w:ascii="Arial" w:hAnsi="Arial" w:cs="Arial"/>
        </w:rPr>
        <w:footnoteRef/>
      </w:r>
      <w:r w:rsidRPr="00C544AB">
        <w:rPr>
          <w:rFonts w:ascii="Arial" w:hAnsi="Arial" w:cs="Arial"/>
        </w:rPr>
        <w:t xml:space="preserve"> The services to be supplied by NRW to you, the Customer, pursuant to the Agreement</w:t>
      </w:r>
    </w:p>
  </w:footnote>
  <w:footnote w:id="2">
    <w:p w14:paraId="7D7729FB" w14:textId="77777777" w:rsidR="00E552B1" w:rsidRPr="00C544AB" w:rsidRDefault="00E552B1" w:rsidP="00A90432">
      <w:pPr>
        <w:pStyle w:val="FootnoteText"/>
        <w:rPr>
          <w:rFonts w:ascii="Arial" w:hAnsi="Arial" w:cs="Arial"/>
        </w:rPr>
      </w:pPr>
      <w:r w:rsidRPr="00C544AB">
        <w:rPr>
          <w:rStyle w:val="FootnoteReference"/>
          <w:rFonts w:ascii="Arial" w:hAnsi="Arial" w:cs="Arial"/>
        </w:rPr>
        <w:footnoteRef/>
      </w:r>
      <w:r w:rsidRPr="00C544AB">
        <w:rPr>
          <w:rFonts w:ascii="Arial" w:hAnsi="Arial" w:cs="Arial"/>
        </w:rPr>
        <w:t xml:space="preserve"> Date on which the Agreement commences</w:t>
      </w:r>
    </w:p>
  </w:footnote>
  <w:footnote w:id="3">
    <w:p w14:paraId="5F926FF4" w14:textId="77777777" w:rsidR="00E552B1" w:rsidRDefault="00E552B1" w:rsidP="00A90432">
      <w:pPr>
        <w:pStyle w:val="FootnoteText"/>
      </w:pPr>
      <w:r w:rsidRPr="00C544AB">
        <w:rPr>
          <w:rStyle w:val="FootnoteReference"/>
          <w:rFonts w:ascii="Arial" w:hAnsi="Arial" w:cs="Arial"/>
        </w:rPr>
        <w:footnoteRef/>
      </w:r>
      <w:r w:rsidRPr="00C544AB">
        <w:rPr>
          <w:rFonts w:ascii="Arial" w:hAnsi="Arial" w:cs="Arial"/>
        </w:rPr>
        <w:t xml:space="preserve"> </w:t>
      </w:r>
      <w:proofErr w:type="gramStart"/>
      <w:r w:rsidRPr="00C544AB">
        <w:rPr>
          <w:rFonts w:ascii="Arial" w:hAnsi="Arial" w:cs="Arial"/>
        </w:rPr>
        <w:t>Period of time</w:t>
      </w:r>
      <w:proofErr w:type="gramEnd"/>
      <w:r w:rsidRPr="00C544AB">
        <w:rPr>
          <w:rFonts w:ascii="Arial" w:hAnsi="Arial" w:cs="Arial"/>
        </w:rPr>
        <w:t xml:space="preserve"> after which the Agreement will automatically terminate</w:t>
      </w:r>
    </w:p>
  </w:footnote>
  <w:footnote w:id="4">
    <w:p w14:paraId="0FDDC187" w14:textId="77777777" w:rsidR="00E552B1" w:rsidRPr="00C544AB" w:rsidRDefault="00E552B1" w:rsidP="00A90432">
      <w:pPr>
        <w:pStyle w:val="FootnoteText"/>
        <w:rPr>
          <w:rFonts w:ascii="Arial" w:hAnsi="Arial" w:cs="Arial"/>
        </w:rPr>
      </w:pPr>
      <w:r w:rsidRPr="00C544AB">
        <w:rPr>
          <w:rStyle w:val="FootnoteReference"/>
          <w:rFonts w:ascii="Arial" w:hAnsi="Arial" w:cs="Arial"/>
        </w:rPr>
        <w:footnoteRef/>
      </w:r>
      <w:r w:rsidRPr="00C544AB">
        <w:rPr>
          <w:rFonts w:ascii="Arial" w:hAnsi="Arial" w:cs="Arial"/>
        </w:rPr>
        <w:t xml:space="preserve"> Duration of time during </w:t>
      </w:r>
      <w:r>
        <w:rPr>
          <w:rFonts w:ascii="Arial" w:hAnsi="Arial" w:cs="Arial"/>
        </w:rPr>
        <w:t xml:space="preserve">within </w:t>
      </w:r>
      <w:r w:rsidRPr="00C544AB">
        <w:rPr>
          <w:rFonts w:ascii="Arial" w:hAnsi="Arial" w:cs="Arial"/>
        </w:rPr>
        <w:t>which NRW will aim to deliver the Services</w:t>
      </w:r>
    </w:p>
  </w:footnote>
  <w:footnote w:id="5">
    <w:p w14:paraId="4956225F" w14:textId="77777777" w:rsidR="00E552B1" w:rsidRPr="00C544AB" w:rsidRDefault="00E552B1" w:rsidP="00A90432">
      <w:pPr>
        <w:pStyle w:val="FootnoteText"/>
        <w:rPr>
          <w:rFonts w:ascii="Arial" w:hAnsi="Arial" w:cs="Arial"/>
        </w:rPr>
      </w:pPr>
      <w:r w:rsidRPr="00C544AB">
        <w:rPr>
          <w:rStyle w:val="FootnoteReference"/>
          <w:rFonts w:ascii="Arial" w:hAnsi="Arial" w:cs="Arial"/>
        </w:rPr>
        <w:footnoteRef/>
      </w:r>
      <w:r w:rsidRPr="00C544AB">
        <w:rPr>
          <w:rFonts w:ascii="Arial" w:hAnsi="Arial" w:cs="Arial"/>
        </w:rPr>
        <w:t xml:space="preserve"> Your Representative is the principal contact in relation to provision of the Services and should be somebody who is able to liaise with NRW’s Representative when necessary</w:t>
      </w:r>
    </w:p>
  </w:footnote>
  <w:footnote w:id="6">
    <w:p w14:paraId="0871778C" w14:textId="77777777" w:rsidR="00E552B1" w:rsidRDefault="00E552B1" w:rsidP="00A90432">
      <w:pPr>
        <w:pStyle w:val="FootnoteText"/>
      </w:pPr>
      <w:r w:rsidRPr="00C544AB">
        <w:rPr>
          <w:rStyle w:val="FootnoteReference"/>
          <w:rFonts w:ascii="Arial" w:hAnsi="Arial" w:cs="Arial"/>
        </w:rPr>
        <w:footnoteRef/>
      </w:r>
      <w:r w:rsidRPr="00C544AB">
        <w:rPr>
          <w:rFonts w:ascii="Arial" w:hAnsi="Arial" w:cs="Arial"/>
        </w:rPr>
        <w:t xml:space="preserve"> Your Senior Representative should be somebody with authority to settle any dispute under the Agreement in the unlikely event that one should arise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DB15D" w14:textId="77777777" w:rsidR="00E552B1" w:rsidRDefault="00E552B1" w:rsidP="00580178">
    <w:pPr>
      <w:pStyle w:val="Header"/>
    </w:pPr>
  </w:p>
  <w:p w14:paraId="087DB15E" w14:textId="77777777" w:rsidR="00E552B1" w:rsidRDefault="00E552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DB162" w14:textId="77777777" w:rsidR="00E552B1" w:rsidRDefault="00E552B1" w:rsidP="0003584B">
    <w:pPr>
      <w:pStyle w:val="Header"/>
    </w:pPr>
  </w:p>
  <w:p w14:paraId="087DB163" w14:textId="77777777" w:rsidR="00E552B1" w:rsidRDefault="00E552B1" w:rsidP="0003584B">
    <w:pPr>
      <w:pStyle w:val="Header"/>
    </w:pPr>
  </w:p>
  <w:p w14:paraId="087DB164" w14:textId="77777777" w:rsidR="00E552B1" w:rsidRDefault="00E552B1" w:rsidP="0003584B">
    <w:pPr>
      <w:pStyle w:val="Header"/>
    </w:pPr>
  </w:p>
  <w:p w14:paraId="087DB165" w14:textId="77777777" w:rsidR="00E552B1" w:rsidRDefault="00E552B1" w:rsidP="0003584B">
    <w:pPr>
      <w:pStyle w:val="Header"/>
    </w:pPr>
  </w:p>
  <w:p w14:paraId="087DB166" w14:textId="77777777" w:rsidR="00E552B1" w:rsidRDefault="00E552B1" w:rsidP="0003584B">
    <w:pPr>
      <w:pStyle w:val="Header"/>
    </w:pPr>
  </w:p>
  <w:p w14:paraId="087DB167" w14:textId="77777777" w:rsidR="00E552B1" w:rsidRDefault="00E552B1" w:rsidP="0003584B">
    <w:pPr>
      <w:pStyle w:val="Header"/>
    </w:pPr>
  </w:p>
  <w:p w14:paraId="087DB168" w14:textId="77777777" w:rsidR="00E552B1" w:rsidRDefault="00E552B1" w:rsidP="0003584B">
    <w:pPr>
      <w:pStyle w:val="Header"/>
    </w:pPr>
  </w:p>
  <w:p w14:paraId="087DB169" w14:textId="77777777" w:rsidR="00E552B1" w:rsidRDefault="00E552B1" w:rsidP="0003584B">
    <w:pPr>
      <w:pStyle w:val="Header"/>
    </w:pPr>
  </w:p>
  <w:p w14:paraId="087DB16A" w14:textId="77777777" w:rsidR="00E552B1" w:rsidRDefault="00E552B1" w:rsidP="0003584B">
    <w:pPr>
      <w:pStyle w:val="Header"/>
    </w:pPr>
  </w:p>
  <w:p w14:paraId="087DB16E" w14:textId="7F6C3628" w:rsidR="00E552B1" w:rsidRDefault="00E552B1">
    <w:pPr>
      <w:pStyle w:val="Header"/>
    </w:pPr>
    <w:r>
      <w:rPr>
        <w:noProof/>
        <w:lang w:eastAsia="en-GB"/>
      </w:rPr>
      <w:drawing>
        <wp:anchor distT="0" distB="0" distL="114300" distR="114300" simplePos="0" relativeHeight="251659776" behindDoc="1" locked="1" layoutInCell="1" allowOverlap="1" wp14:anchorId="087DB172" wp14:editId="087DB173">
          <wp:simplePos x="0" y="0"/>
          <wp:positionH relativeFrom="page">
            <wp:posOffset>720090</wp:posOffset>
          </wp:positionH>
          <wp:positionV relativeFrom="page">
            <wp:posOffset>900430</wp:posOffset>
          </wp:positionV>
          <wp:extent cx="1800225" cy="1238250"/>
          <wp:effectExtent l="19050" t="0" r="9525" b="0"/>
          <wp:wrapNone/>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520333C"/>
    <w:multiLevelType w:val="hybridMultilevel"/>
    <w:tmpl w:val="A8FE9E90"/>
    <w:lvl w:ilvl="0" w:tplc="DBCA5CD8">
      <w:start w:val="1"/>
      <w:numFmt w:val="bullet"/>
      <w:lvlText w:val="!"/>
      <w:lvlJc w:val="left"/>
      <w:pPr>
        <w:ind w:left="360" w:hanging="360"/>
      </w:pPr>
      <w:rPr>
        <w:rFonts w:ascii="Arial" w:hAnsi="Arial" w:cs="Times New Roman" w:hint="default"/>
        <w:b/>
        <w:i w:val="0"/>
        <w:color w:val="0091A5"/>
        <w:sz w:val="2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5A52566E"/>
    <w:multiLevelType w:val="hybridMultilevel"/>
    <w:tmpl w:val="66DEE1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6EC08A8"/>
    <w:multiLevelType w:val="hybridMultilevel"/>
    <w:tmpl w:val="EAE87368"/>
    <w:lvl w:ilvl="0" w:tplc="FDF42F8A">
      <w:start w:val="1"/>
      <w:numFmt w:val="bullet"/>
      <w:lvlText w:val=""/>
      <w:lvlJc w:val="left"/>
      <w:pPr>
        <w:ind w:left="360" w:hanging="360"/>
      </w:pPr>
      <w:rPr>
        <w:rFonts w:ascii="Wingdings" w:hAnsi="Wingdings" w:hint="default"/>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7"/>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num>
  <w:num w:numId="7">
    <w:abstractNumId w:val="5"/>
  </w:num>
  <w:num w:numId="8">
    <w:abstractNumId w:val="0"/>
  </w:num>
  <w:num w:numId="9">
    <w:abstractNumId w:val="0"/>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5"/>
  </w:num>
  <w:num w:numId="14">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cs="Times New Roman"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Times New Roman"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Times New Roman" w:hint="default"/>
        </w:rPr>
      </w:lvl>
    </w:lvlOverride>
    <w:lvlOverride w:ilvl="8">
      <w:lvl w:ilvl="8">
        <w:start w:val="1"/>
        <w:numFmt w:val="bullet"/>
        <w:lvlText w:val=""/>
        <w:lvlJc w:val="left"/>
        <w:pPr>
          <w:ind w:left="8900" w:hanging="284"/>
        </w:pPr>
        <w:rPr>
          <w:rFonts w:ascii="Wingdings" w:hAnsi="Wingdings" w:hint="default"/>
        </w:rPr>
      </w:lvl>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662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7E1C0C-01A0-457E-B44A-816929CAAB66}"/>
    <w:docVar w:name="dgnword-eventsink" w:val="130147760"/>
  </w:docVars>
  <w:rsids>
    <w:rsidRoot w:val="004E18CE"/>
    <w:rsid w:val="0003584B"/>
    <w:rsid w:val="0006469D"/>
    <w:rsid w:val="00081B13"/>
    <w:rsid w:val="000919B9"/>
    <w:rsid w:val="000D1041"/>
    <w:rsid w:val="000D42BC"/>
    <w:rsid w:val="0010023A"/>
    <w:rsid w:val="00104C41"/>
    <w:rsid w:val="00111C12"/>
    <w:rsid w:val="0011678F"/>
    <w:rsid w:val="00124C2B"/>
    <w:rsid w:val="001463C2"/>
    <w:rsid w:val="00163204"/>
    <w:rsid w:val="00187BDF"/>
    <w:rsid w:val="00220C1C"/>
    <w:rsid w:val="00227FCF"/>
    <w:rsid w:val="002310C5"/>
    <w:rsid w:val="0024550F"/>
    <w:rsid w:val="00294971"/>
    <w:rsid w:val="00295704"/>
    <w:rsid w:val="002B0789"/>
    <w:rsid w:val="002B0FE6"/>
    <w:rsid w:val="002B2C76"/>
    <w:rsid w:val="002C1957"/>
    <w:rsid w:val="002C3D89"/>
    <w:rsid w:val="002C7D1B"/>
    <w:rsid w:val="002D1C88"/>
    <w:rsid w:val="002D1E23"/>
    <w:rsid w:val="002D3CF6"/>
    <w:rsid w:val="00323656"/>
    <w:rsid w:val="00325394"/>
    <w:rsid w:val="00366E8B"/>
    <w:rsid w:val="003B1B95"/>
    <w:rsid w:val="003B67D1"/>
    <w:rsid w:val="003C1BC4"/>
    <w:rsid w:val="003E31B8"/>
    <w:rsid w:val="00421C65"/>
    <w:rsid w:val="00423EB6"/>
    <w:rsid w:val="00436A14"/>
    <w:rsid w:val="00457E37"/>
    <w:rsid w:val="00472F4F"/>
    <w:rsid w:val="004B55D4"/>
    <w:rsid w:val="004C25D1"/>
    <w:rsid w:val="004D606F"/>
    <w:rsid w:val="004E070B"/>
    <w:rsid w:val="004E18CE"/>
    <w:rsid w:val="004E21FB"/>
    <w:rsid w:val="004F291A"/>
    <w:rsid w:val="00504C76"/>
    <w:rsid w:val="0051775A"/>
    <w:rsid w:val="0054579F"/>
    <w:rsid w:val="00580178"/>
    <w:rsid w:val="00596504"/>
    <w:rsid w:val="005A0D52"/>
    <w:rsid w:val="005B301B"/>
    <w:rsid w:val="005C178D"/>
    <w:rsid w:val="005C5EE6"/>
    <w:rsid w:val="005D4B6F"/>
    <w:rsid w:val="005E14E2"/>
    <w:rsid w:val="005E6F2C"/>
    <w:rsid w:val="005F08A4"/>
    <w:rsid w:val="00621F3B"/>
    <w:rsid w:val="0066120C"/>
    <w:rsid w:val="00666BB5"/>
    <w:rsid w:val="006716B0"/>
    <w:rsid w:val="006922AF"/>
    <w:rsid w:val="006D6756"/>
    <w:rsid w:val="006E1121"/>
    <w:rsid w:val="00701537"/>
    <w:rsid w:val="00753803"/>
    <w:rsid w:val="00773040"/>
    <w:rsid w:val="00780D50"/>
    <w:rsid w:val="00783CEA"/>
    <w:rsid w:val="00794C61"/>
    <w:rsid w:val="007A78C9"/>
    <w:rsid w:val="007B7841"/>
    <w:rsid w:val="007C7F2F"/>
    <w:rsid w:val="007E2C62"/>
    <w:rsid w:val="00820898"/>
    <w:rsid w:val="00832030"/>
    <w:rsid w:val="00842FC5"/>
    <w:rsid w:val="0085223F"/>
    <w:rsid w:val="00861D04"/>
    <w:rsid w:val="008837A9"/>
    <w:rsid w:val="00885B48"/>
    <w:rsid w:val="00897388"/>
    <w:rsid w:val="008A0F5F"/>
    <w:rsid w:val="008A56C7"/>
    <w:rsid w:val="008E470D"/>
    <w:rsid w:val="008E6805"/>
    <w:rsid w:val="008F11CB"/>
    <w:rsid w:val="009220C5"/>
    <w:rsid w:val="0095246A"/>
    <w:rsid w:val="00967FB8"/>
    <w:rsid w:val="00985E6A"/>
    <w:rsid w:val="009A3073"/>
    <w:rsid w:val="009B37B8"/>
    <w:rsid w:val="009F4EE4"/>
    <w:rsid w:val="00A25617"/>
    <w:rsid w:val="00A36091"/>
    <w:rsid w:val="00A4262F"/>
    <w:rsid w:val="00A63022"/>
    <w:rsid w:val="00A73E72"/>
    <w:rsid w:val="00A90432"/>
    <w:rsid w:val="00A908E3"/>
    <w:rsid w:val="00A94BA8"/>
    <w:rsid w:val="00AA54D9"/>
    <w:rsid w:val="00AB7169"/>
    <w:rsid w:val="00AC33E4"/>
    <w:rsid w:val="00AE4565"/>
    <w:rsid w:val="00AF5EC2"/>
    <w:rsid w:val="00B02CD4"/>
    <w:rsid w:val="00B322A0"/>
    <w:rsid w:val="00B519B0"/>
    <w:rsid w:val="00B56D44"/>
    <w:rsid w:val="00B90A54"/>
    <w:rsid w:val="00B978A1"/>
    <w:rsid w:val="00BA4AE0"/>
    <w:rsid w:val="00BD33CC"/>
    <w:rsid w:val="00BE135C"/>
    <w:rsid w:val="00BE7E1E"/>
    <w:rsid w:val="00C13E6B"/>
    <w:rsid w:val="00C25887"/>
    <w:rsid w:val="00C301FA"/>
    <w:rsid w:val="00C30336"/>
    <w:rsid w:val="00C332A7"/>
    <w:rsid w:val="00C37E1F"/>
    <w:rsid w:val="00C504D5"/>
    <w:rsid w:val="00C70646"/>
    <w:rsid w:val="00C83DE7"/>
    <w:rsid w:val="00C90C46"/>
    <w:rsid w:val="00CB0986"/>
    <w:rsid w:val="00CD0AA9"/>
    <w:rsid w:val="00CD29E5"/>
    <w:rsid w:val="00CD4B48"/>
    <w:rsid w:val="00CE72E1"/>
    <w:rsid w:val="00D30CC0"/>
    <w:rsid w:val="00D41C37"/>
    <w:rsid w:val="00D4293C"/>
    <w:rsid w:val="00D50DC4"/>
    <w:rsid w:val="00D842BB"/>
    <w:rsid w:val="00D862BD"/>
    <w:rsid w:val="00DD2407"/>
    <w:rsid w:val="00E3072A"/>
    <w:rsid w:val="00E552B1"/>
    <w:rsid w:val="00EA1E4A"/>
    <w:rsid w:val="00EA5293"/>
    <w:rsid w:val="00EB4078"/>
    <w:rsid w:val="00EE6FB7"/>
    <w:rsid w:val="00EF38E7"/>
    <w:rsid w:val="00F25D0E"/>
    <w:rsid w:val="00F4177D"/>
    <w:rsid w:val="00F5565F"/>
    <w:rsid w:val="00F63843"/>
    <w:rsid w:val="00F74135"/>
    <w:rsid w:val="00F95101"/>
    <w:rsid w:val="00F96490"/>
    <w:rsid w:val="00FB70DB"/>
    <w:rsid w:val="00FC39DE"/>
    <w:rsid w:val="00FD5E17"/>
    <w:rsid w:val="00FE6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0091a5">
      <v:stroke color="#0091a5" weight="1pt"/>
      <o:colormru v:ext="edit" colors="#0091a5"/>
    </o:shapedefaults>
    <o:shapelayout v:ext="edit">
      <o:idmap v:ext="edit" data="1"/>
    </o:shapelayout>
  </w:shapeDefaults>
  <w:decimalSymbol w:val="."/>
  <w:listSeparator w:val=","/>
  <w14:docId w14:val="087DB13E"/>
  <w15:docId w15:val="{541A793B-48BB-405B-80EB-8E2EC373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18CE"/>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aliases w:val="Body Text Char1,Body Text Char Char"/>
    <w:basedOn w:val="Normal"/>
    <w:link w:val="BodyTextChar"/>
    <w:qFormat/>
    <w:rsid w:val="009B37B8"/>
    <w:rPr>
      <w:color w:val="000000"/>
    </w:rPr>
  </w:style>
  <w:style w:type="character" w:customStyle="1" w:styleId="BodyTextChar">
    <w:name w:val="Body Text Char"/>
    <w:aliases w:val="Body Text Char1 Char,Body Text Char Char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5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C2">
    <w:name w:val="toc 2"/>
    <w:basedOn w:val="Normal"/>
    <w:next w:val="Normal"/>
    <w:autoRedefine/>
    <w:uiPriority w:val="39"/>
    <w:unhideWhenUsed/>
    <w:rsid w:val="00294971"/>
    <w:pPr>
      <w:ind w:left="567"/>
    </w:pPr>
  </w:style>
  <w:style w:type="paragraph" w:styleId="ListParagraph">
    <w:name w:val="List Paragraph"/>
    <w:basedOn w:val="Normal"/>
    <w:uiPriority w:val="34"/>
    <w:qFormat/>
    <w:rsid w:val="00294971"/>
    <w:pPr>
      <w:ind w:left="720"/>
      <w:contextualSpacing/>
    </w:pPr>
  </w:style>
  <w:style w:type="paragraph" w:styleId="FootnoteText">
    <w:name w:val="footnote text"/>
    <w:basedOn w:val="Normal"/>
    <w:link w:val="FootnoteTextChar"/>
    <w:uiPriority w:val="99"/>
    <w:semiHidden/>
    <w:unhideWhenUsed/>
    <w:rsid w:val="00A90432"/>
    <w:rPr>
      <w:rFonts w:asciiTheme="minorHAnsi" w:eastAsiaTheme="minorEastAsia" w:hAnsiTheme="minorHAnsi" w:cstheme="minorBidi"/>
      <w:sz w:val="20"/>
      <w:szCs w:val="20"/>
      <w:lang w:eastAsia="en-GB"/>
    </w:rPr>
  </w:style>
  <w:style w:type="character" w:customStyle="1" w:styleId="FootnoteTextChar">
    <w:name w:val="Footnote Text Char"/>
    <w:basedOn w:val="DefaultParagraphFont"/>
    <w:link w:val="FootnoteText"/>
    <w:uiPriority w:val="99"/>
    <w:semiHidden/>
    <w:rsid w:val="00A90432"/>
    <w:rPr>
      <w:rFonts w:asciiTheme="minorHAnsi" w:eastAsiaTheme="minorEastAsia" w:hAnsiTheme="minorHAnsi" w:cstheme="minorBidi"/>
    </w:rPr>
  </w:style>
  <w:style w:type="character" w:styleId="FootnoteReference">
    <w:name w:val="footnote reference"/>
    <w:basedOn w:val="DefaultParagraphFont"/>
    <w:uiPriority w:val="99"/>
    <w:semiHidden/>
    <w:unhideWhenUsed/>
    <w:rsid w:val="00A90432"/>
    <w:rPr>
      <w:vertAlign w:val="superscript"/>
    </w:rPr>
  </w:style>
  <w:style w:type="character" w:styleId="CommentReference">
    <w:name w:val="annotation reference"/>
    <w:basedOn w:val="DefaultParagraphFont"/>
    <w:uiPriority w:val="99"/>
    <w:semiHidden/>
    <w:unhideWhenUsed/>
    <w:rsid w:val="00A90432"/>
    <w:rPr>
      <w:sz w:val="16"/>
      <w:szCs w:val="16"/>
    </w:rPr>
  </w:style>
  <w:style w:type="paragraph" w:styleId="CommentText">
    <w:name w:val="annotation text"/>
    <w:basedOn w:val="Normal"/>
    <w:link w:val="CommentTextChar"/>
    <w:uiPriority w:val="99"/>
    <w:semiHidden/>
    <w:unhideWhenUsed/>
    <w:rsid w:val="00A90432"/>
    <w:pPr>
      <w:spacing w:after="160"/>
    </w:pPr>
    <w:rPr>
      <w:rFonts w:asciiTheme="minorHAnsi" w:eastAsiaTheme="minorEastAsia" w:hAnsiTheme="minorHAnsi" w:cstheme="minorBidi"/>
      <w:sz w:val="20"/>
      <w:szCs w:val="20"/>
      <w:lang w:eastAsia="en-GB"/>
    </w:rPr>
  </w:style>
  <w:style w:type="character" w:customStyle="1" w:styleId="CommentTextChar">
    <w:name w:val="Comment Text Char"/>
    <w:basedOn w:val="DefaultParagraphFont"/>
    <w:link w:val="CommentText"/>
    <w:uiPriority w:val="99"/>
    <w:semiHidden/>
    <w:rsid w:val="00A90432"/>
    <w:rPr>
      <w:rFonts w:asciiTheme="minorHAnsi" w:eastAsiaTheme="minorEastAsia" w:hAnsiTheme="minorHAnsi" w:cstheme="minorBidi"/>
    </w:rPr>
  </w:style>
  <w:style w:type="character" w:styleId="Strong">
    <w:name w:val="Strong"/>
    <w:basedOn w:val="DefaultParagraphFont"/>
    <w:uiPriority w:val="22"/>
    <w:qFormat/>
    <w:rsid w:val="00E552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24899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5195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oleObject" Target="embeddings/oleObject1.bin"/><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customXml" Target="../customXml/item6.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OUTLOOK%20FILES\OGNs\1b.%20TEMPLATES\New%202007%20TEMPLATES\GUIDANCE%20NOTE%20TEMPLATE%20(INTERNAL)%20-%20ENGLISH.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05" ma:contentTypeDescription="Permitting &amp; Compliance Word Document" ma:contentTypeScope="" ma:versionID="dae3ae635a4600b70d8ae26ef9f82c40">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Biocatalysts Ltd</Site_x0020_Name>
    <Internal_x002f_External xmlns="859f7ad6-93f6-4205-b62b-a17f28acbbac">Incoming document</Internal_x002f_External>
    <Post_x0020_code xmlns="859f7ad6-93f6-4205-b62b-a17f28acbbac">CF15 7QQ</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Cefn Coed, Parc Nantgarw, Cardiff, CF15 7QQ</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2020-07-26T23:00:00+00:00</Document_x0020_Date>
    <Facility_x0020_Address xmlns="859f7ad6-93f6-4205-b62b-a17f28acbbac">Cefn Coed, Parc Nantgarw, Cardiff</Facility_x0020_Address>
    <Environment_x0020_Sub_x0020_Folder xmlns="859f7ad6-93f6-4205-b62b-a17f28acbbac">Pre-application</Environment_x0020_Sub_x0020_Folder>
    <Customer_x0020_Name xmlns="859f7ad6-93f6-4205-b62b-a17f28acbbac">Biocatalysts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141782B-2D05-41C0-96F0-F1FB3DC953EF}"/>
</file>

<file path=customXml/itemProps2.xml><?xml version="1.0" encoding="utf-8"?>
<ds:datastoreItem xmlns:ds="http://schemas.openxmlformats.org/officeDocument/2006/customXml" ds:itemID="{380D659D-9DCB-4446-A6ED-F83E23461EBD}">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f495bfee-c65b-453d-93fd-0a171cfff0d2"/>
    <ds:schemaRef ds:uri="http://schemas.microsoft.com/office/2006/metadata/properties"/>
    <ds:schemaRef ds:uri="http://purl.org/dc/terms/"/>
    <ds:schemaRef ds:uri="f80f2417-df4c-4814-8db7-9f4e2ec55a22"/>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7F915E08-A6C3-4BB6-A600-9BBE64204E2F}">
  <ds:schemaRefs>
    <ds:schemaRef ds:uri="http://schemas.openxmlformats.org/officeDocument/2006/bibliography"/>
  </ds:schemaRefs>
</ds:datastoreItem>
</file>

<file path=customXml/itemProps5.xml><?xml version="1.0" encoding="utf-8"?>
<ds:datastoreItem xmlns:ds="http://schemas.openxmlformats.org/officeDocument/2006/customXml" ds:itemID="{1FE95DCD-E8BB-4548-ABFF-92FC6F4DEEFB}"/>
</file>

<file path=customXml/itemProps6.xml><?xml version="1.0" encoding="utf-8"?>
<ds:datastoreItem xmlns:ds="http://schemas.openxmlformats.org/officeDocument/2006/customXml" ds:itemID="{ED9FCABA-8E4E-4D02-BCC8-E6D5FAE6A4FE}"/>
</file>

<file path=docProps/app.xml><?xml version="1.0" encoding="utf-8"?>
<Properties xmlns="http://schemas.openxmlformats.org/officeDocument/2006/extended-properties" xmlns:vt="http://schemas.openxmlformats.org/officeDocument/2006/docPropsVTypes">
  <Template>GUIDANCE NOTE TEMPLATE (INTERNAL) - ENGLISH.dotx</Template>
  <TotalTime>2</TotalTime>
  <Pages>6</Pages>
  <Words>570</Words>
  <Characters>3414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NRW</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pre-app quote</dc:title>
  <dc:creator>Kemp, Andi</dc:creator>
  <cp:lastModifiedBy>Andrew Ellis</cp:lastModifiedBy>
  <cp:revision>3</cp:revision>
  <cp:lastPrinted>2013-10-01T08:52:00Z</cp:lastPrinted>
  <dcterms:created xsi:type="dcterms:W3CDTF">2020-07-27T09:50:00Z</dcterms:created>
  <dcterms:modified xsi:type="dcterms:W3CDTF">2020-07-27T09:52:00Z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118;#OGN 059 - Discretionary Advice Service: charging for discretionary pre-application advice|b720d83e-886e-4c1b-a189-bf1eabb36015</vt:lpwstr>
  </property>
  <property fmtid="{D5CDD505-2E9C-101B-9397-08002B2CF9AE}" pid="4" name="_dlc_DocIdItemGuid">
    <vt:lpwstr>d660fc01-9ade-48c3-b6de-cd56f94c2014</vt:lpwstr>
  </property>
  <property fmtid="{D5CDD505-2E9C-101B-9397-08002B2CF9AE}" pid="5" name="_dlc_DocId">
    <vt:lpwstr>REGU-386-587448</vt:lpwstr>
  </property>
  <property fmtid="{D5CDD505-2E9C-101B-9397-08002B2CF9AE}" pid="6" name="_dlc_DocIdUrl">
    <vt:lpwstr>https://cyfoethnaturiolcymru.sharepoint.com/teams/Regulatory/Permitting/_layouts/15/DocIdRedir.aspx?ID=REGU-386-587448, REGU-386-587448</vt:lpwstr>
  </property>
</Properties>
</file>