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4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customXml/itemProps2.xml" ContentType="application/vnd.openxmlformats-officedocument.customXmlProperties+xml"/>
  <Override PartName="/word/glossary/styles.xml" ContentType="application/vnd.openxmlformats-officedocument.wordprocessingml.styles+xml"/>
  <Override PartName="/customXml/itemProps3.xml" ContentType="application/vnd.openxmlformats-officedocument.customXmlPropertie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webSettings.xml" ContentType="application/vnd.openxmlformats-officedocument.wordprocessingml.webSettings+xml"/>
  <Override PartName="/customXml/itemProps5.xml" ContentType="application/vnd.openxmlformats-officedocument.customXmlProperties+xml"/>
  <Override PartName="/customXml/itemProps6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C1F230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  <w:bookmarkStart w:id="0" w:name="_GoBack"/>
      <w:bookmarkEnd w:id="0"/>
    </w:p>
    <w:p w14:paraId="547832DA" w14:textId="454804F9" w:rsidR="00DC339B" w:rsidRPr="009B1578" w:rsidRDefault="00CD0E50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bCs/>
          <w:sz w:val="18"/>
          <w:szCs w:val="18"/>
          <w:lang w:eastAsia="en-GB"/>
        </w:rPr>
      </w:pPr>
      <w:r w:rsidRPr="009B1578">
        <w:rPr>
          <w:rFonts w:eastAsia="Calibri" w:cs="Arial"/>
          <w:b/>
          <w:bCs/>
          <w:sz w:val="18"/>
          <w:szCs w:val="18"/>
          <w:lang w:eastAsia="en-GB"/>
        </w:rPr>
        <w:t>Fill in this part of the form, together with parts A, B2 and F</w:t>
      </w:r>
      <w:r w:rsidR="005D6286" w:rsidRPr="009B1578">
        <w:rPr>
          <w:rFonts w:eastAsia="Calibri" w:cs="Arial"/>
          <w:b/>
          <w:bCs/>
          <w:sz w:val="18"/>
          <w:szCs w:val="18"/>
          <w:lang w:eastAsia="en-GB"/>
        </w:rPr>
        <w:t>1</w:t>
      </w:r>
      <w:r w:rsidRPr="009B1578">
        <w:rPr>
          <w:rFonts w:eastAsia="Calibri" w:cs="Arial"/>
          <w:b/>
          <w:bCs/>
          <w:sz w:val="18"/>
          <w:szCs w:val="18"/>
          <w:lang w:eastAsia="en-GB"/>
        </w:rPr>
        <w:t xml:space="preserve">, if you are applying for a new groundwater permit to discharge used sheep dip, waste pesticide washings or other waste substances. </w:t>
      </w:r>
    </w:p>
    <w:p w14:paraId="1AEF0ED0" w14:textId="77777777" w:rsidR="00DC339B" w:rsidRPr="009B1578" w:rsidRDefault="00DC339B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74C1F231" w14:textId="2243B7CE" w:rsidR="00CD0E50" w:rsidRPr="009B1578" w:rsidRDefault="00CD0E50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9B1578">
        <w:rPr>
          <w:rFonts w:eastAsia="Calibri" w:cs="Arial"/>
          <w:bCs/>
          <w:sz w:val="18"/>
          <w:szCs w:val="18"/>
          <w:lang w:eastAsia="en-GB"/>
        </w:rPr>
        <w:t>Please check that this is the latest version of the form available from our website.</w:t>
      </w:r>
    </w:p>
    <w:p w14:paraId="60180525" w14:textId="77777777" w:rsidR="00DC339B" w:rsidRPr="009B1578" w:rsidRDefault="00DC339B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</w:p>
    <w:p w14:paraId="74C1F232" w14:textId="5FE0E80F" w:rsidR="00CD0E50" w:rsidRPr="009B1578" w:rsidRDefault="00CD0E50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Cs/>
          <w:sz w:val="18"/>
          <w:szCs w:val="18"/>
          <w:lang w:eastAsia="en-GB"/>
        </w:rPr>
      </w:pPr>
      <w:r w:rsidRPr="009B1578">
        <w:rPr>
          <w:rFonts w:eastAsia="Calibri" w:cs="Arial"/>
          <w:bCs/>
          <w:sz w:val="18"/>
          <w:szCs w:val="18"/>
          <w:lang w:eastAsia="en-GB"/>
        </w:rPr>
        <w:t>Please read through this form and the gu</w:t>
      </w:r>
      <w:r w:rsidR="00DE51DF" w:rsidRPr="009B1578">
        <w:rPr>
          <w:rFonts w:eastAsia="Calibri" w:cs="Arial"/>
          <w:bCs/>
          <w:sz w:val="18"/>
          <w:szCs w:val="18"/>
          <w:lang w:eastAsia="en-GB"/>
        </w:rPr>
        <w:t>idance notes that came with it.</w:t>
      </w:r>
    </w:p>
    <w:p w14:paraId="74C1F235" w14:textId="77777777" w:rsidR="000C430E" w:rsidRPr="009B1578" w:rsidRDefault="000C430E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B1578">
        <w:rPr>
          <w:rFonts w:eastAsia="Calibri" w:cs="Arial"/>
          <w:sz w:val="18"/>
          <w:szCs w:val="18"/>
          <w:lang w:eastAsia="en-GB"/>
        </w:rPr>
        <w:t>Contents</w:t>
      </w:r>
    </w:p>
    <w:p w14:paraId="74C1F237" w14:textId="77777777" w:rsidR="00CD0E50" w:rsidRPr="009B1578" w:rsidRDefault="00CD0E50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B1578">
        <w:rPr>
          <w:rFonts w:eastAsia="Calibri" w:cs="Arial"/>
          <w:sz w:val="18"/>
          <w:szCs w:val="18"/>
          <w:lang w:eastAsia="en-GB"/>
        </w:rPr>
        <w:t>1 Discharge area</w:t>
      </w:r>
    </w:p>
    <w:p w14:paraId="74C1F238" w14:textId="77777777" w:rsidR="00CD0E50" w:rsidRPr="009B1578" w:rsidRDefault="00CD0E50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B1578">
        <w:rPr>
          <w:rFonts w:eastAsia="Calibri" w:cs="Arial"/>
          <w:sz w:val="18"/>
          <w:szCs w:val="18"/>
          <w:lang w:eastAsia="en-GB"/>
        </w:rPr>
        <w:t xml:space="preserve">2 Local </w:t>
      </w:r>
      <w:proofErr w:type="gramStart"/>
      <w:r w:rsidRPr="009B1578">
        <w:rPr>
          <w:rFonts w:eastAsia="Calibri" w:cs="Arial"/>
          <w:sz w:val="18"/>
          <w:szCs w:val="18"/>
          <w:lang w:eastAsia="en-GB"/>
        </w:rPr>
        <w:t>environment</w:t>
      </w:r>
      <w:proofErr w:type="gramEnd"/>
    </w:p>
    <w:p w14:paraId="74C1F23A" w14:textId="77777777" w:rsidR="00CD0E50" w:rsidRPr="009B1578" w:rsidRDefault="00CD0E50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B1578">
        <w:rPr>
          <w:rFonts w:eastAsia="Calibri" w:cs="Arial"/>
          <w:sz w:val="18"/>
          <w:szCs w:val="18"/>
          <w:lang w:eastAsia="en-GB"/>
        </w:rPr>
        <w:t>Appendix 1 – Specific questions for the discharge of used sheep dip</w:t>
      </w:r>
    </w:p>
    <w:p w14:paraId="74C1F23B" w14:textId="6F8E257B" w:rsidR="00CD0E50" w:rsidRPr="009B1578" w:rsidRDefault="00CD0E50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B1578">
        <w:rPr>
          <w:rFonts w:eastAsia="Calibri" w:cs="Arial"/>
          <w:sz w:val="18"/>
          <w:szCs w:val="18"/>
          <w:lang w:eastAsia="en-GB"/>
        </w:rPr>
        <w:t>Appendi</w:t>
      </w:r>
      <w:r w:rsidR="00BF5BD2" w:rsidRPr="009B1578">
        <w:rPr>
          <w:rFonts w:eastAsia="Calibri" w:cs="Arial"/>
          <w:sz w:val="18"/>
          <w:szCs w:val="18"/>
          <w:lang w:eastAsia="en-GB"/>
        </w:rPr>
        <w:t>x</w:t>
      </w:r>
      <w:r w:rsidRPr="009B1578">
        <w:rPr>
          <w:rFonts w:eastAsia="Calibri" w:cs="Arial"/>
          <w:sz w:val="18"/>
          <w:szCs w:val="18"/>
          <w:lang w:eastAsia="en-GB"/>
        </w:rPr>
        <w:t xml:space="preserve"> 2 – Specific questions for the discharge of waste pesticide washings</w:t>
      </w:r>
    </w:p>
    <w:p w14:paraId="74C1F23C" w14:textId="77777777" w:rsidR="000C430E" w:rsidRPr="009B1578" w:rsidRDefault="00CD0E50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sz w:val="18"/>
          <w:szCs w:val="18"/>
          <w:lang w:eastAsia="en-GB"/>
        </w:rPr>
      </w:pPr>
      <w:r w:rsidRPr="009B1578">
        <w:rPr>
          <w:rFonts w:eastAsia="Calibri" w:cs="Arial"/>
          <w:sz w:val="18"/>
          <w:szCs w:val="18"/>
          <w:lang w:eastAsia="en-GB"/>
        </w:rPr>
        <w:t>Appendix 3 – Specific questions for the discharge of other waste substances</w:t>
      </w:r>
    </w:p>
    <w:p w14:paraId="7A824B8A" w14:textId="77777777" w:rsidR="00062778" w:rsidRPr="009B1578" w:rsidRDefault="00062778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eastAsia="Calibri" w:cs="Arial"/>
          <w:b/>
          <w:sz w:val="18"/>
          <w:szCs w:val="18"/>
          <w:lang w:eastAsia="en-GB"/>
        </w:rPr>
      </w:pPr>
    </w:p>
    <w:p w14:paraId="7398E996" w14:textId="77777777" w:rsidR="00062778" w:rsidRPr="009B1578" w:rsidRDefault="00062778" w:rsidP="009B1578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autoSpaceDE w:val="0"/>
        <w:autoSpaceDN w:val="0"/>
        <w:adjustRightInd w:val="0"/>
        <w:rPr>
          <w:rFonts w:cs="Arial"/>
          <w:b/>
          <w:sz w:val="18"/>
          <w:szCs w:val="18"/>
        </w:rPr>
        <w:sectPr w:rsidR="00062778" w:rsidRPr="009B1578" w:rsidSect="005B00CB">
          <w:headerReference w:type="default" r:id="rId17"/>
          <w:footerReference w:type="default" r:id="rId18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74C1F23E" w14:textId="77777777" w:rsidR="005B00CB" w:rsidRPr="00DC339B" w:rsidRDefault="005B00CB" w:rsidP="00115B37">
      <w:pPr>
        <w:rPr>
          <w:rFonts w:cs="Arial"/>
          <w:b/>
          <w:sz w:val="18"/>
          <w:szCs w:val="18"/>
        </w:rPr>
      </w:pPr>
    </w:p>
    <w:p w14:paraId="74C1F240" w14:textId="77777777" w:rsidR="00C86DE2" w:rsidRDefault="00C86DE2" w:rsidP="00C86DE2">
      <w:pPr>
        <w:pStyle w:val="Sectionheading"/>
        <w:spacing w:before="0" w:after="0"/>
      </w:pPr>
    </w:p>
    <w:p w14:paraId="7D33BF8A" w14:textId="77777777" w:rsidR="005D6286" w:rsidRDefault="005D6286" w:rsidP="00C86DE2">
      <w:pPr>
        <w:pStyle w:val="Sectionheading"/>
        <w:spacing w:before="0" w:after="0"/>
        <w:sectPr w:rsidR="005D6286" w:rsidSect="00CD37D2">
          <w:headerReference w:type="default" r:id="rId19"/>
          <w:footerReference w:type="default" r:id="rId20"/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10017" w:type="dxa"/>
        <w:tblInd w:w="-153" w:type="dxa"/>
        <w:tblLook w:val="04A0" w:firstRow="1" w:lastRow="0" w:firstColumn="1" w:lastColumn="0" w:noHBand="0" w:noVBand="1"/>
      </w:tblPr>
      <w:tblGrid>
        <w:gridCol w:w="715"/>
        <w:gridCol w:w="278"/>
        <w:gridCol w:w="280"/>
        <w:gridCol w:w="276"/>
        <w:gridCol w:w="295"/>
        <w:gridCol w:w="628"/>
        <w:gridCol w:w="1776"/>
        <w:gridCol w:w="20"/>
        <w:gridCol w:w="1357"/>
        <w:gridCol w:w="405"/>
        <w:gridCol w:w="157"/>
        <w:gridCol w:w="819"/>
        <w:gridCol w:w="974"/>
        <w:gridCol w:w="388"/>
        <w:gridCol w:w="1635"/>
        <w:gridCol w:w="14"/>
      </w:tblGrid>
      <w:tr w:rsidR="007A1470" w:rsidRPr="007A1470" w14:paraId="74C1F242" w14:textId="77777777" w:rsidTr="00541B3C">
        <w:trPr>
          <w:gridAfter w:val="1"/>
          <w:wAfter w:w="14" w:type="dxa"/>
          <w:trHeight w:val="489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41" w14:textId="77777777" w:rsidR="00D642F3" w:rsidRPr="007E1561" w:rsidRDefault="00CD0E50" w:rsidP="00600C80">
            <w:pPr>
              <w:pStyle w:val="Questiontext"/>
            </w:pPr>
            <w:r>
              <w:rPr>
                <w:rFonts w:eastAsia="Calibri"/>
                <w:lang w:eastAsia="en-GB"/>
              </w:rPr>
              <w:t>You must fill in a separate copy of this</w:t>
            </w:r>
            <w:r w:rsidRPr="00DE51DF">
              <w:rPr>
                <w:rFonts w:eastAsia="Calibri"/>
                <w:b/>
                <w:lang w:eastAsia="en-GB"/>
              </w:rPr>
              <w:t xml:space="preserve"> form</w:t>
            </w:r>
            <w:r>
              <w:rPr>
                <w:rFonts w:eastAsia="Calibri"/>
                <w:lang w:eastAsia="en-GB"/>
              </w:rPr>
              <w:t xml:space="preserve"> and the appropriate annex for each substance you plan to discharge.</w:t>
            </w:r>
          </w:p>
        </w:tc>
      </w:tr>
      <w:tr w:rsidR="00614D4A" w:rsidRPr="007A1470" w14:paraId="74C1F244" w14:textId="77777777" w:rsidTr="00541B3C">
        <w:trPr>
          <w:gridAfter w:val="1"/>
          <w:wAfter w:w="14" w:type="dxa"/>
          <w:trHeight w:val="19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43" w14:textId="77777777" w:rsidR="00614D4A" w:rsidRPr="00614D4A" w:rsidRDefault="00CD0E50" w:rsidP="00600C80">
            <w:pPr>
              <w:pStyle w:val="Sectionheading"/>
              <w:rPr>
                <w:sz w:val="16"/>
              </w:rPr>
            </w:pPr>
            <w:r>
              <w:rPr>
                <w:rFonts w:eastAsia="Calibri"/>
                <w:lang w:eastAsia="en-GB"/>
              </w:rPr>
              <w:t>1 Discharge area</w:t>
            </w:r>
          </w:p>
        </w:tc>
      </w:tr>
      <w:tr w:rsidR="00CD0E50" w:rsidRPr="007A1470" w14:paraId="74C1F246" w14:textId="77777777" w:rsidTr="00541B3C">
        <w:trPr>
          <w:gridAfter w:val="1"/>
          <w:wAfter w:w="14" w:type="dxa"/>
          <w:trHeight w:val="19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45" w14:textId="717EFC7D" w:rsidR="00CD0E50" w:rsidRPr="003A373F" w:rsidRDefault="00CD0E50" w:rsidP="003A373F">
            <w:pPr>
              <w:pStyle w:val="SubQuestion"/>
              <w:rPr>
                <w:rFonts w:eastAsia="Calibri"/>
              </w:rPr>
            </w:pPr>
            <w:r w:rsidRPr="003A373F">
              <w:rPr>
                <w:rFonts w:eastAsia="Calibri"/>
              </w:rPr>
              <w:t>1a Please provide a plan of each discharge area on the site (see the guidance notes on part B7</w:t>
            </w:r>
            <w:r w:rsidR="003A373F" w:rsidRPr="003A373F">
              <w:rPr>
                <w:rFonts w:eastAsia="Calibri"/>
              </w:rPr>
              <w:t>)</w:t>
            </w:r>
          </w:p>
        </w:tc>
      </w:tr>
      <w:tr w:rsidR="008D6E40" w:rsidRPr="007B7529" w14:paraId="506F29BF" w14:textId="77777777" w:rsidTr="00541B3C">
        <w:trPr>
          <w:gridAfter w:val="1"/>
          <w:wAfter w:w="14" w:type="dxa"/>
        </w:trPr>
        <w:tc>
          <w:tcPr>
            <w:tcW w:w="4248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5BBF7D69" w14:textId="77777777" w:rsidR="008D6E40" w:rsidRPr="007B7529" w:rsidRDefault="008D6E40" w:rsidP="00750FCD">
            <w:pPr>
              <w:pStyle w:val="Questiontext"/>
            </w:pPr>
            <w:r>
              <w:rPr>
                <w:rFonts w:eastAsia="Calibri"/>
              </w:rPr>
              <w:t>Document</w:t>
            </w:r>
            <w:r w:rsidRPr="007B7529">
              <w:rPr>
                <w:rFonts w:eastAsia="Calibri"/>
              </w:rPr>
              <w:t xml:space="preserve"> reference</w:t>
            </w:r>
          </w:p>
        </w:tc>
        <w:sdt>
          <w:sdtPr>
            <w:rPr>
              <w:rStyle w:val="Responseboxtext"/>
            </w:rPr>
            <w:id w:val="-2133701510"/>
            <w:placeholder>
              <w:docPart w:val="149A310CE6FA4D72BCFF6ABD4DFE9D6C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120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C3B16F6" w14:textId="4906B4E7" w:rsidR="008D6E40" w:rsidRPr="007B7529" w:rsidRDefault="00750FCD" w:rsidP="00750FCD">
                <w:pPr>
                  <w:pStyle w:val="Questiontext"/>
                </w:pPr>
                <w:r>
                  <w:rPr>
                    <w:rStyle w:val="Responseboxtext"/>
                  </w:rPr>
                  <w:t>SN</w:t>
                </w:r>
                <w:r w:rsidR="001F5496">
                  <w:rPr>
                    <w:rStyle w:val="Responseboxtext"/>
                  </w:rPr>
                  <w:t>7831 0041</w:t>
                </w:r>
                <w:r>
                  <w:rPr>
                    <w:rStyle w:val="Responseboxtext"/>
                  </w:rPr>
                  <w:t xml:space="preserve"> field reference</w:t>
                </w:r>
              </w:p>
            </w:tc>
          </w:sdtContent>
        </w:sdt>
        <w:tc>
          <w:tcPr>
            <w:tcW w:w="1635" w:type="dxa"/>
            <w:tcBorders>
              <w:left w:val="single" w:sz="4" w:space="0" w:color="auto"/>
            </w:tcBorders>
            <w:shd w:val="clear" w:color="auto" w:fill="auto"/>
          </w:tcPr>
          <w:p w14:paraId="61ECB1D5" w14:textId="77777777" w:rsidR="008D6E40" w:rsidRPr="007B7529" w:rsidRDefault="008D6E40" w:rsidP="00750FCD">
            <w:pPr>
              <w:pStyle w:val="Questiontext"/>
            </w:pPr>
          </w:p>
        </w:tc>
      </w:tr>
      <w:tr w:rsidR="00CD0E50" w:rsidRPr="007A1470" w14:paraId="74C1F24B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4A" w14:textId="77777777" w:rsidR="00CD0E50" w:rsidRPr="00600C80" w:rsidRDefault="00CD0E50" w:rsidP="00600C80">
            <w:pPr>
              <w:pStyle w:val="SubQuestion"/>
              <w:rPr>
                <w:rFonts w:eastAsia="Calibri"/>
              </w:rPr>
            </w:pPr>
            <w:r w:rsidRPr="00600C80">
              <w:rPr>
                <w:rFonts w:eastAsia="Calibri"/>
              </w:rPr>
              <w:t>1b Please give the Ordnance Survey national grid reference for the central point of the discharge area</w:t>
            </w:r>
          </w:p>
        </w:tc>
      </w:tr>
      <w:tr w:rsidR="00541B3C" w:rsidRPr="007B7529" w14:paraId="2345D1C1" w14:textId="77777777" w:rsidTr="00541B3C">
        <w:trPr>
          <w:gridAfter w:val="1"/>
          <w:wAfter w:w="14" w:type="dxa"/>
        </w:trPr>
        <w:tc>
          <w:tcPr>
            <w:tcW w:w="4248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288BAB51" w14:textId="257CE528" w:rsidR="00541B3C" w:rsidRPr="007B7529" w:rsidRDefault="00541B3C" w:rsidP="00750FCD">
            <w:pPr>
              <w:pStyle w:val="Questiontext"/>
            </w:pPr>
            <w:r>
              <w:rPr>
                <w:rFonts w:eastAsia="Calibri"/>
                <w:lang w:eastAsia="en-GB"/>
              </w:rPr>
              <w:t>National grid reference (12 digit)</w:t>
            </w:r>
          </w:p>
        </w:tc>
        <w:sdt>
          <w:sdtPr>
            <w:rPr>
              <w:rStyle w:val="Responseboxtext"/>
            </w:rPr>
            <w:id w:val="1455288885"/>
            <w:placeholder>
              <w:docPart w:val="72AA18FB4C034B8BB09BFEC6B2BB7350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120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13806B0" w14:textId="235612FF" w:rsidR="00541B3C" w:rsidRPr="007B7529" w:rsidRDefault="00750FCD" w:rsidP="00750FCD">
                <w:pPr>
                  <w:pStyle w:val="Questiontext"/>
                </w:pPr>
                <w:r>
                  <w:rPr>
                    <w:rStyle w:val="Responseboxtext"/>
                  </w:rPr>
                  <w:t>E</w:t>
                </w:r>
                <w:r w:rsidR="001F5496">
                  <w:rPr>
                    <w:rStyle w:val="Responseboxtext"/>
                  </w:rPr>
                  <w:t>278067 n231345</w:t>
                </w:r>
              </w:p>
            </w:tc>
          </w:sdtContent>
        </w:sdt>
        <w:tc>
          <w:tcPr>
            <w:tcW w:w="1635" w:type="dxa"/>
            <w:tcBorders>
              <w:left w:val="single" w:sz="4" w:space="0" w:color="auto"/>
            </w:tcBorders>
            <w:shd w:val="clear" w:color="auto" w:fill="auto"/>
          </w:tcPr>
          <w:p w14:paraId="2D65539F" w14:textId="77777777" w:rsidR="00541B3C" w:rsidRPr="007B7529" w:rsidRDefault="00541B3C" w:rsidP="00750FCD">
            <w:pPr>
              <w:pStyle w:val="Questiontext"/>
            </w:pPr>
          </w:p>
        </w:tc>
      </w:tr>
      <w:tr w:rsidR="00311B99" w:rsidRPr="007A1470" w14:paraId="74C1F252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51" w14:textId="77777777" w:rsidR="00311B99" w:rsidRPr="00600C80" w:rsidRDefault="00311B99" w:rsidP="00311B99">
            <w:pPr>
              <w:pStyle w:val="SubQuestion"/>
              <w:rPr>
                <w:rFonts w:eastAsia="Calibri"/>
              </w:rPr>
            </w:pPr>
            <w:r w:rsidRPr="00600C80">
              <w:rPr>
                <w:rFonts w:eastAsia="Calibri"/>
              </w:rPr>
              <w:t>1c Does the discharge area have a field number?</w:t>
            </w:r>
          </w:p>
        </w:tc>
      </w:tr>
      <w:tr w:rsidR="00311B99" w:rsidRPr="007A1470" w14:paraId="74C1F256" w14:textId="77777777" w:rsidTr="00541B3C">
        <w:trPr>
          <w:gridAfter w:val="1"/>
          <w:wAfter w:w="14" w:type="dxa"/>
          <w:trHeight w:val="271"/>
        </w:trPr>
        <w:tc>
          <w:tcPr>
            <w:tcW w:w="993" w:type="dxa"/>
            <w:gridSpan w:val="2"/>
            <w:shd w:val="clear" w:color="auto" w:fill="auto"/>
            <w:vAlign w:val="bottom"/>
          </w:tcPr>
          <w:p w14:paraId="74C1F253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65771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2"/>
                <w:shd w:val="clear" w:color="auto" w:fill="auto"/>
                <w:vAlign w:val="bottom"/>
              </w:tcPr>
              <w:p w14:paraId="74C1F254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454" w:type="dxa"/>
            <w:gridSpan w:val="11"/>
            <w:shd w:val="clear" w:color="auto" w:fill="auto"/>
            <w:vAlign w:val="bottom"/>
          </w:tcPr>
          <w:p w14:paraId="74C1F255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</w:p>
        </w:tc>
      </w:tr>
      <w:tr w:rsidR="00541B3C" w:rsidRPr="007B7529" w14:paraId="6A6BBA97" w14:textId="77777777" w:rsidTr="00541B3C">
        <w:trPr>
          <w:gridAfter w:val="1"/>
          <w:wAfter w:w="14" w:type="dxa"/>
        </w:trPr>
        <w:tc>
          <w:tcPr>
            <w:tcW w:w="993" w:type="dxa"/>
            <w:gridSpan w:val="2"/>
            <w:shd w:val="clear" w:color="auto" w:fill="auto"/>
            <w:vAlign w:val="bottom"/>
          </w:tcPr>
          <w:p w14:paraId="4E748451" w14:textId="3CA4C0B3" w:rsidR="00541B3C" w:rsidRPr="007B7529" w:rsidRDefault="00541B3C" w:rsidP="00541B3C">
            <w:pPr>
              <w:pStyle w:val="Questiontext"/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alias w:val="Enter number"/>
            <w:tag w:val="Enter number"/>
            <w:id w:val="-20627759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2"/>
                <w:shd w:val="clear" w:color="auto" w:fill="auto"/>
                <w:vAlign w:val="bottom"/>
              </w:tcPr>
              <w:p w14:paraId="6704ECB1" w14:textId="2A0FBE52" w:rsidR="00541B3C" w:rsidRPr="007B7529" w:rsidRDefault="00750FCD" w:rsidP="00541B3C">
                <w:pPr>
                  <w:pStyle w:val="Questiontext"/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2699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3C55FE27" w14:textId="62015839" w:rsidR="00541B3C" w:rsidRPr="007B7529" w:rsidRDefault="00541B3C" w:rsidP="00541B3C">
            <w:pPr>
              <w:pStyle w:val="Questiontext"/>
            </w:pPr>
            <w:r w:rsidRPr="00BF1260">
              <w:rPr>
                <w:rFonts w:eastAsia="Calibri"/>
              </w:rPr>
              <w:t>Measurements</w:t>
            </w:r>
          </w:p>
        </w:tc>
        <w:sdt>
          <w:sdtPr>
            <w:rPr>
              <w:rStyle w:val="Responseboxtext"/>
            </w:rPr>
            <w:id w:val="485980811"/>
            <w:placeholder>
              <w:docPart w:val="65CAE89D94CB4C5DAA9A225C93E08A1C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120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A0402DF" w14:textId="74FF5F97" w:rsidR="00541B3C" w:rsidRPr="007B7529" w:rsidRDefault="00750FCD" w:rsidP="00541B3C">
                <w:pPr>
                  <w:pStyle w:val="Questiontext"/>
                </w:pPr>
                <w:r>
                  <w:rPr>
                    <w:rStyle w:val="Responseboxtext"/>
                  </w:rPr>
                  <w:t>S</w:t>
                </w:r>
                <w:r w:rsidR="001F5496">
                  <w:rPr>
                    <w:rStyle w:val="Responseboxtext"/>
                  </w:rPr>
                  <w:t>N7831 0041 3.12 hectares</w:t>
                </w:r>
              </w:p>
            </w:tc>
          </w:sdtContent>
        </w:sdt>
        <w:tc>
          <w:tcPr>
            <w:tcW w:w="1635" w:type="dxa"/>
            <w:tcBorders>
              <w:left w:val="single" w:sz="4" w:space="0" w:color="auto"/>
            </w:tcBorders>
            <w:shd w:val="clear" w:color="auto" w:fill="auto"/>
          </w:tcPr>
          <w:p w14:paraId="16EF03A6" w14:textId="77777777" w:rsidR="00541B3C" w:rsidRPr="007B7529" w:rsidRDefault="00541B3C" w:rsidP="00541B3C">
            <w:pPr>
              <w:pStyle w:val="Questiontext"/>
            </w:pPr>
          </w:p>
        </w:tc>
      </w:tr>
      <w:tr w:rsidR="00311B99" w:rsidRPr="007A1470" w14:paraId="74C1F25D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5C" w14:textId="77777777" w:rsidR="00311B99" w:rsidRPr="00600C80" w:rsidRDefault="00311B99" w:rsidP="00311B99">
            <w:pPr>
              <w:pStyle w:val="SubQuestion"/>
              <w:rPr>
                <w:rFonts w:eastAsia="Calibri"/>
              </w:rPr>
            </w:pPr>
            <w:r w:rsidRPr="00600C80">
              <w:rPr>
                <w:rFonts w:eastAsia="Calibri"/>
              </w:rPr>
              <w:t>1d How big is the discharge area?</w:t>
            </w:r>
          </w:p>
        </w:tc>
      </w:tr>
      <w:tr w:rsidR="00541B3C" w:rsidRPr="007A1470" w14:paraId="244BB1E0" w14:textId="77777777" w:rsidTr="00541B3C">
        <w:trPr>
          <w:gridAfter w:val="1"/>
          <w:wAfter w:w="14" w:type="dxa"/>
          <w:trHeight w:val="28"/>
        </w:trPr>
        <w:tc>
          <w:tcPr>
            <w:tcW w:w="6187" w:type="dxa"/>
            <w:gridSpan w:val="11"/>
            <w:shd w:val="clear" w:color="auto" w:fill="auto"/>
            <w:vAlign w:val="bottom"/>
          </w:tcPr>
          <w:p w14:paraId="16FA70E7" w14:textId="77777777" w:rsidR="00541B3C" w:rsidRPr="00600C80" w:rsidRDefault="00541B3C" w:rsidP="00BF1260">
            <w:pPr>
              <w:pStyle w:val="Questiontext"/>
              <w:rPr>
                <w:rFonts w:eastAsia="Calibri"/>
              </w:rPr>
            </w:pPr>
            <w:r>
              <w:rPr>
                <w:rFonts w:eastAsia="Calibri"/>
                <w:lang w:eastAsia="en-GB"/>
              </w:rPr>
              <w:t>Please give the measurements in metres or the area in hectares.</w:t>
            </w:r>
          </w:p>
        </w:tc>
        <w:tc>
          <w:tcPr>
            <w:tcW w:w="3816" w:type="dxa"/>
            <w:gridSpan w:val="4"/>
            <w:shd w:val="clear" w:color="auto" w:fill="auto"/>
            <w:vAlign w:val="bottom"/>
          </w:tcPr>
          <w:p w14:paraId="211E5911" w14:textId="0273290C" w:rsidR="00541B3C" w:rsidRPr="00600C80" w:rsidRDefault="00541B3C" w:rsidP="00BF1260">
            <w:pPr>
              <w:pStyle w:val="Questiontext"/>
              <w:rPr>
                <w:rFonts w:eastAsia="Calibri"/>
              </w:rPr>
            </w:pPr>
          </w:p>
        </w:tc>
      </w:tr>
      <w:tr w:rsidR="00541B3C" w:rsidRPr="007B7529" w14:paraId="3659135E" w14:textId="77777777" w:rsidTr="00541B3C">
        <w:trPr>
          <w:gridAfter w:val="1"/>
          <w:wAfter w:w="14" w:type="dxa"/>
        </w:trPr>
        <w:tc>
          <w:tcPr>
            <w:tcW w:w="4248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684E359F" w14:textId="3CC45CC9" w:rsidR="00541B3C" w:rsidRPr="007B7529" w:rsidRDefault="00541B3C" w:rsidP="00750FCD">
            <w:pPr>
              <w:pStyle w:val="Questiontext"/>
            </w:pPr>
            <w:r w:rsidRPr="00BF1260">
              <w:rPr>
                <w:rFonts w:eastAsia="Calibri"/>
              </w:rPr>
              <w:t>Measurements</w:t>
            </w:r>
          </w:p>
        </w:tc>
        <w:sdt>
          <w:sdtPr>
            <w:rPr>
              <w:rStyle w:val="Responseboxtext"/>
            </w:rPr>
            <w:id w:val="1967080954"/>
            <w:placeholder>
              <w:docPart w:val="034DA5DADD88461E98770A187C69088C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120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B6C0BAD" w14:textId="0F1AED2C" w:rsidR="00541B3C" w:rsidRPr="007B7529" w:rsidRDefault="001F5496" w:rsidP="00750FCD">
                <w:pPr>
                  <w:pStyle w:val="Questiontext"/>
                </w:pPr>
                <w:r>
                  <w:rPr>
                    <w:rStyle w:val="Responseboxtext"/>
                  </w:rPr>
                  <w:t>3.12</w:t>
                </w:r>
                <w:r w:rsidR="00750FCD">
                  <w:rPr>
                    <w:rStyle w:val="Responseboxtext"/>
                  </w:rPr>
                  <w:t xml:space="preserve"> hectares</w:t>
                </w:r>
              </w:p>
            </w:tc>
          </w:sdtContent>
        </w:sdt>
        <w:tc>
          <w:tcPr>
            <w:tcW w:w="1635" w:type="dxa"/>
            <w:tcBorders>
              <w:left w:val="single" w:sz="4" w:space="0" w:color="auto"/>
            </w:tcBorders>
            <w:shd w:val="clear" w:color="auto" w:fill="auto"/>
          </w:tcPr>
          <w:p w14:paraId="1B08A971" w14:textId="77777777" w:rsidR="00541B3C" w:rsidRPr="007B7529" w:rsidRDefault="00541B3C" w:rsidP="00750FCD">
            <w:pPr>
              <w:pStyle w:val="Questiontext"/>
            </w:pPr>
          </w:p>
        </w:tc>
      </w:tr>
      <w:tr w:rsidR="00311B99" w:rsidRPr="007A1470" w14:paraId="74C1F262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61" w14:textId="2FA94C1C" w:rsidR="00311B99" w:rsidRPr="00311B99" w:rsidRDefault="00311B99" w:rsidP="00DC339B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 xml:space="preserve">1e </w:t>
            </w:r>
            <w:r w:rsidR="00DC339B">
              <w:rPr>
                <w:rFonts w:eastAsia="Calibri"/>
              </w:rPr>
              <w:t>Is your discharge area</w:t>
            </w:r>
            <w:r w:rsidR="003A373F">
              <w:rPr>
                <w:rFonts w:eastAsia="Calibri"/>
              </w:rPr>
              <w:t>;</w:t>
            </w:r>
          </w:p>
        </w:tc>
      </w:tr>
      <w:tr w:rsidR="00311B99" w:rsidRPr="007A1470" w14:paraId="74C1F268" w14:textId="77777777" w:rsidTr="00541B3C">
        <w:trPr>
          <w:gridAfter w:val="1"/>
          <w:wAfter w:w="14" w:type="dxa"/>
          <w:trHeight w:val="271"/>
        </w:trPr>
        <w:tc>
          <w:tcPr>
            <w:tcW w:w="993" w:type="dxa"/>
            <w:gridSpan w:val="2"/>
            <w:shd w:val="clear" w:color="auto" w:fill="auto"/>
          </w:tcPr>
          <w:p w14:paraId="74C1F265" w14:textId="77777777" w:rsidR="00311B99" w:rsidRPr="00124211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24211">
              <w:rPr>
                <w:rFonts w:eastAsia="Calibri"/>
                <w:lang w:eastAsia="en-GB"/>
              </w:rPr>
              <w:t xml:space="preserve">a field? </w:t>
            </w:r>
          </w:p>
        </w:tc>
        <w:sdt>
          <w:sdtPr>
            <w:rPr>
              <w:rStyle w:val="Responseboxtext"/>
              <w:rFonts w:eastAsia="Calibri"/>
            </w:rPr>
            <w:id w:val="86456129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2"/>
                <w:shd w:val="clear" w:color="auto" w:fill="auto"/>
                <w:vAlign w:val="bottom"/>
              </w:tcPr>
              <w:p w14:paraId="74C1F266" w14:textId="68438B77" w:rsidR="00311B99" w:rsidRDefault="00750FCD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454" w:type="dxa"/>
            <w:gridSpan w:val="11"/>
            <w:shd w:val="clear" w:color="auto" w:fill="auto"/>
            <w:vAlign w:val="bottom"/>
          </w:tcPr>
          <w:p w14:paraId="74C1F267" w14:textId="77777777" w:rsidR="00311B99" w:rsidRDefault="00311B99" w:rsidP="00311B99">
            <w:pPr>
              <w:pStyle w:val="Questiontext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311B99" w:rsidRPr="007A1470" w14:paraId="74C1F26C" w14:textId="77777777" w:rsidTr="00541B3C">
        <w:trPr>
          <w:gridAfter w:val="1"/>
          <w:wAfter w:w="14" w:type="dxa"/>
          <w:trHeight w:val="271"/>
        </w:trPr>
        <w:tc>
          <w:tcPr>
            <w:tcW w:w="993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4C1F269" w14:textId="77777777" w:rsidR="00311B99" w:rsidRDefault="00311B99" w:rsidP="00DC339B">
            <w:pPr>
              <w:pStyle w:val="Questiontext"/>
              <w:spacing w:after="120"/>
            </w:pPr>
            <w:r w:rsidRPr="00124211">
              <w:rPr>
                <w:rFonts w:eastAsia="Calibri"/>
                <w:lang w:eastAsia="en-GB"/>
              </w:rPr>
              <w:t>other?</w:t>
            </w:r>
          </w:p>
        </w:tc>
        <w:sdt>
          <w:sdtPr>
            <w:rPr>
              <w:rStyle w:val="Responseboxtext"/>
              <w:rFonts w:eastAsia="Calibri"/>
            </w:rPr>
            <w:id w:val="169767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6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74C1F26A" w14:textId="77777777" w:rsidR="00311B99" w:rsidRDefault="00311B99" w:rsidP="00DC339B">
                <w:pPr>
                  <w:pStyle w:val="Questiontext"/>
                  <w:spacing w:after="120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454" w:type="dxa"/>
            <w:gridSpan w:val="11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26B" w14:textId="77777777" w:rsidR="00311B99" w:rsidRDefault="00311B99" w:rsidP="00DC339B">
            <w:pPr>
              <w:pStyle w:val="Questiontext"/>
              <w:spacing w:after="120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Please give details below</w:t>
            </w:r>
          </w:p>
        </w:tc>
      </w:tr>
      <w:tr w:rsidR="00D46132" w:rsidRPr="007A1470" w14:paraId="74C1F26E" w14:textId="77777777" w:rsidTr="00541B3C">
        <w:trPr>
          <w:gridAfter w:val="1"/>
          <w:wAfter w:w="14" w:type="dxa"/>
          <w:trHeight w:val="1646"/>
        </w:trPr>
        <w:sdt>
          <w:sdtPr>
            <w:rPr>
              <w:rStyle w:val="Responseboxtext"/>
              <w:rFonts w:eastAsia="Calibri"/>
            </w:rPr>
            <w:id w:val="1484507657"/>
            <w:placeholder>
              <w:docPart w:val="DA48DCEB5AC747108896908B7D2E3B28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03" w:type="dxa"/>
                <w:gridSpan w:val="1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4C1F26D" w14:textId="55354BD7" w:rsidR="00D46132" w:rsidRPr="00DC339B" w:rsidRDefault="00D46132" w:rsidP="00541B3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311B99" w:rsidRPr="00DC339B" w14:paraId="74C1F270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26F" w14:textId="44EDF1C3" w:rsidR="00311B99" w:rsidRPr="00DC339B" w:rsidRDefault="00311B99" w:rsidP="00D71C94">
            <w:pPr>
              <w:pStyle w:val="Sectionheading"/>
              <w:spacing w:before="240"/>
              <w:rPr>
                <w:rFonts w:eastAsia="Calibri"/>
              </w:rPr>
            </w:pPr>
            <w:r w:rsidRPr="00DC339B">
              <w:rPr>
                <w:rFonts w:eastAsia="Calibri"/>
              </w:rPr>
              <w:t xml:space="preserve">2 Local </w:t>
            </w:r>
            <w:proofErr w:type="gramStart"/>
            <w:r w:rsidRPr="00DC339B">
              <w:rPr>
                <w:rFonts w:eastAsia="Calibri"/>
              </w:rPr>
              <w:t>environment</w:t>
            </w:r>
            <w:proofErr w:type="gramEnd"/>
            <w:r w:rsidR="00DC339B" w:rsidRPr="00DC339B">
              <w:rPr>
                <w:rFonts w:eastAsia="Calibri"/>
              </w:rPr>
              <w:t xml:space="preserve"> </w:t>
            </w:r>
          </w:p>
        </w:tc>
      </w:tr>
      <w:tr w:rsidR="00D71C94" w:rsidRPr="007A1470" w14:paraId="5D6C6AB2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3A8362A7" w14:textId="7760B1A9" w:rsidR="00D71C94" w:rsidRDefault="00D71C94" w:rsidP="00D71C94">
            <w:pPr>
              <w:pStyle w:val="Sectionheading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Water features</w:t>
            </w:r>
          </w:p>
        </w:tc>
      </w:tr>
      <w:tr w:rsidR="00311B99" w:rsidRPr="007A1470" w14:paraId="74C1F274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73" w14:textId="77777777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>2a What is the source of your water supply?</w:t>
            </w:r>
          </w:p>
        </w:tc>
      </w:tr>
      <w:tr w:rsidR="00311B99" w:rsidRPr="007A1470" w14:paraId="74C1F276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75" w14:textId="77777777" w:rsidR="00311B99" w:rsidRDefault="00311B99" w:rsidP="00311B99">
            <w:pPr>
              <w:pStyle w:val="Questiontext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lastRenderedPageBreak/>
              <w:t>Please make sure that your plan in 1a shows where all the sources ticked below (except mains water) are.</w:t>
            </w:r>
          </w:p>
        </w:tc>
      </w:tr>
      <w:tr w:rsidR="00311B99" w:rsidRPr="007A1470" w14:paraId="74C1F279" w14:textId="77777777" w:rsidTr="00541B3C">
        <w:trPr>
          <w:gridAfter w:val="1"/>
          <w:wAfter w:w="14" w:type="dxa"/>
          <w:trHeight w:val="110"/>
        </w:trPr>
        <w:tc>
          <w:tcPr>
            <w:tcW w:w="6030" w:type="dxa"/>
            <w:gridSpan w:val="10"/>
            <w:shd w:val="clear" w:color="auto" w:fill="auto"/>
          </w:tcPr>
          <w:p w14:paraId="74C1F277" w14:textId="77777777" w:rsidR="00311B99" w:rsidRPr="00AE3DD0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AE3DD0">
              <w:rPr>
                <w:rFonts w:eastAsia="Calibri"/>
                <w:lang w:eastAsia="en-GB"/>
              </w:rPr>
              <w:t xml:space="preserve">Mains water </w:t>
            </w:r>
          </w:p>
        </w:tc>
        <w:sdt>
          <w:sdtPr>
            <w:rPr>
              <w:rStyle w:val="Responseboxtext"/>
              <w:rFonts w:eastAsia="Calibri"/>
            </w:rPr>
            <w:id w:val="12493051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78" w14:textId="5CEA255A" w:rsidR="00311B99" w:rsidRDefault="001F5496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311B99" w:rsidRPr="007A1470" w14:paraId="74C1F27C" w14:textId="77777777" w:rsidTr="00541B3C">
        <w:trPr>
          <w:gridAfter w:val="1"/>
          <w:wAfter w:w="14" w:type="dxa"/>
          <w:trHeight w:val="108"/>
        </w:trPr>
        <w:tc>
          <w:tcPr>
            <w:tcW w:w="6030" w:type="dxa"/>
            <w:gridSpan w:val="10"/>
            <w:shd w:val="clear" w:color="auto" w:fill="auto"/>
          </w:tcPr>
          <w:p w14:paraId="74C1F27A" w14:textId="77777777" w:rsidR="00311B99" w:rsidRPr="00AE3DD0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>
              <w:rPr>
                <w:rFonts w:eastAsia="Calibri"/>
                <w:lang w:eastAsia="en-GB"/>
              </w:rPr>
              <w:t>Borehole</w:t>
            </w:r>
          </w:p>
        </w:tc>
        <w:sdt>
          <w:sdtPr>
            <w:rPr>
              <w:rStyle w:val="Responseboxtext"/>
              <w:rFonts w:eastAsia="Calibri"/>
            </w:rPr>
            <w:id w:val="-3715398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7B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7F" w14:textId="77777777" w:rsidTr="00541B3C">
        <w:trPr>
          <w:gridAfter w:val="1"/>
          <w:wAfter w:w="14" w:type="dxa"/>
          <w:trHeight w:val="108"/>
        </w:trPr>
        <w:tc>
          <w:tcPr>
            <w:tcW w:w="6030" w:type="dxa"/>
            <w:gridSpan w:val="10"/>
            <w:shd w:val="clear" w:color="auto" w:fill="auto"/>
          </w:tcPr>
          <w:p w14:paraId="74C1F27D" w14:textId="77777777" w:rsidR="00311B99" w:rsidRPr="00AE3DD0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AE3DD0">
              <w:rPr>
                <w:rFonts w:eastAsia="Calibri"/>
                <w:lang w:eastAsia="en-GB"/>
              </w:rPr>
              <w:t xml:space="preserve">Well </w:t>
            </w:r>
          </w:p>
        </w:tc>
        <w:sdt>
          <w:sdtPr>
            <w:rPr>
              <w:rStyle w:val="Responseboxtext"/>
              <w:rFonts w:eastAsia="Calibri"/>
            </w:rPr>
            <w:id w:val="9831307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7E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82" w14:textId="77777777" w:rsidTr="00541B3C">
        <w:trPr>
          <w:gridAfter w:val="1"/>
          <w:wAfter w:w="14" w:type="dxa"/>
          <w:trHeight w:val="108"/>
        </w:trPr>
        <w:tc>
          <w:tcPr>
            <w:tcW w:w="6030" w:type="dxa"/>
            <w:gridSpan w:val="10"/>
            <w:shd w:val="clear" w:color="auto" w:fill="auto"/>
          </w:tcPr>
          <w:p w14:paraId="74C1F280" w14:textId="77777777" w:rsidR="00311B99" w:rsidRPr="00AE3DD0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AE3DD0">
              <w:rPr>
                <w:rFonts w:eastAsia="Calibri"/>
                <w:lang w:eastAsia="en-GB"/>
              </w:rPr>
              <w:t xml:space="preserve">Spring </w:t>
            </w:r>
          </w:p>
        </w:tc>
        <w:sdt>
          <w:sdtPr>
            <w:rPr>
              <w:rStyle w:val="Responseboxtext"/>
              <w:rFonts w:eastAsia="Calibri"/>
            </w:rPr>
            <w:id w:val="19611445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81" w14:textId="4859A78C" w:rsidR="00311B99" w:rsidRDefault="001F5496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85" w14:textId="77777777" w:rsidTr="00541B3C">
        <w:trPr>
          <w:gridAfter w:val="1"/>
          <w:wAfter w:w="14" w:type="dxa"/>
          <w:trHeight w:val="108"/>
        </w:trPr>
        <w:tc>
          <w:tcPr>
            <w:tcW w:w="6030" w:type="dxa"/>
            <w:gridSpan w:val="10"/>
            <w:shd w:val="clear" w:color="auto" w:fill="auto"/>
          </w:tcPr>
          <w:p w14:paraId="74C1F283" w14:textId="77777777" w:rsidR="00311B99" w:rsidRDefault="00311B99" w:rsidP="00311B99">
            <w:pPr>
              <w:pStyle w:val="Questiontext"/>
            </w:pPr>
            <w:r w:rsidRPr="00AE3DD0">
              <w:rPr>
                <w:rFonts w:eastAsia="Calibri"/>
                <w:lang w:eastAsia="en-GB"/>
              </w:rPr>
              <w:t>Surface water (for example, a stream or river)</w:t>
            </w:r>
          </w:p>
        </w:tc>
        <w:sdt>
          <w:sdtPr>
            <w:rPr>
              <w:rStyle w:val="Responseboxtext"/>
              <w:rFonts w:eastAsia="Calibri"/>
            </w:rPr>
            <w:id w:val="11645196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84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87" w14:textId="77777777" w:rsidTr="00541B3C">
        <w:trPr>
          <w:gridAfter w:val="1"/>
          <w:wAfter w:w="14" w:type="dxa"/>
          <w:trHeight w:val="3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86" w14:textId="77777777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 xml:space="preserve">2b Within 500 metres of your discharge area, are there any other water supplies which </w:t>
            </w:r>
            <w:proofErr w:type="gramStart"/>
            <w:r w:rsidRPr="00311B99">
              <w:rPr>
                <w:rFonts w:eastAsia="Calibri"/>
              </w:rPr>
              <w:t>are not mains water</w:t>
            </w:r>
            <w:proofErr w:type="gramEnd"/>
            <w:r w:rsidRPr="00311B99">
              <w:rPr>
                <w:rFonts w:eastAsia="Calibri"/>
              </w:rPr>
              <w:t>?</w:t>
            </w:r>
          </w:p>
        </w:tc>
      </w:tr>
      <w:tr w:rsidR="00311B99" w:rsidRPr="007A1470" w14:paraId="74C1F289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88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>Please make sure that your plans in 1a show where any sources ticked below are.</w:t>
            </w:r>
          </w:p>
        </w:tc>
      </w:tr>
      <w:tr w:rsidR="00311B99" w:rsidRPr="007A1470" w14:paraId="74C1F28D" w14:textId="77777777" w:rsidTr="00541B3C">
        <w:trPr>
          <w:gridAfter w:val="1"/>
          <w:wAfter w:w="14" w:type="dxa"/>
          <w:trHeight w:val="92"/>
        </w:trPr>
        <w:tc>
          <w:tcPr>
            <w:tcW w:w="715" w:type="dxa"/>
            <w:shd w:val="clear" w:color="auto" w:fill="auto"/>
            <w:vAlign w:val="bottom"/>
          </w:tcPr>
          <w:p w14:paraId="74C1F28A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-195223553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8" w:type="dxa"/>
                <w:gridSpan w:val="2"/>
                <w:shd w:val="clear" w:color="auto" w:fill="auto"/>
                <w:vAlign w:val="bottom"/>
              </w:tcPr>
              <w:p w14:paraId="74C1F28B" w14:textId="0A7AE632" w:rsidR="00311B99" w:rsidRDefault="00750FCD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30" w:type="dxa"/>
            <w:gridSpan w:val="12"/>
            <w:shd w:val="clear" w:color="auto" w:fill="auto"/>
            <w:vAlign w:val="bottom"/>
          </w:tcPr>
          <w:p w14:paraId="74C1F28C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</w:p>
        </w:tc>
      </w:tr>
      <w:tr w:rsidR="00311B99" w:rsidRPr="007A1470" w14:paraId="74C1F291" w14:textId="77777777" w:rsidTr="00541B3C">
        <w:trPr>
          <w:gridAfter w:val="1"/>
          <w:wAfter w:w="14" w:type="dxa"/>
          <w:trHeight w:val="90"/>
        </w:trPr>
        <w:tc>
          <w:tcPr>
            <w:tcW w:w="715" w:type="dxa"/>
            <w:shd w:val="clear" w:color="auto" w:fill="auto"/>
            <w:vAlign w:val="bottom"/>
          </w:tcPr>
          <w:p w14:paraId="74C1F28E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166727970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8" w:type="dxa"/>
                <w:gridSpan w:val="2"/>
                <w:shd w:val="clear" w:color="auto" w:fill="auto"/>
                <w:vAlign w:val="bottom"/>
              </w:tcPr>
              <w:p w14:paraId="74C1F28F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30" w:type="dxa"/>
            <w:gridSpan w:val="12"/>
            <w:shd w:val="clear" w:color="auto" w:fill="auto"/>
          </w:tcPr>
          <w:p w14:paraId="74C1F290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>Please tick all that apply</w:t>
            </w:r>
          </w:p>
        </w:tc>
      </w:tr>
      <w:tr w:rsidR="00311B99" w:rsidRPr="007A1470" w14:paraId="74C1F296" w14:textId="77777777" w:rsidTr="00541B3C">
        <w:trPr>
          <w:gridAfter w:val="1"/>
          <w:wAfter w:w="14" w:type="dxa"/>
          <w:trHeight w:val="90"/>
        </w:trPr>
        <w:tc>
          <w:tcPr>
            <w:tcW w:w="715" w:type="dxa"/>
            <w:shd w:val="clear" w:color="auto" w:fill="auto"/>
            <w:vAlign w:val="bottom"/>
          </w:tcPr>
          <w:p w14:paraId="74C1F292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</w:p>
        </w:tc>
        <w:tc>
          <w:tcPr>
            <w:tcW w:w="558" w:type="dxa"/>
            <w:gridSpan w:val="2"/>
            <w:shd w:val="clear" w:color="auto" w:fill="auto"/>
            <w:vAlign w:val="bottom"/>
          </w:tcPr>
          <w:p w14:paraId="74C1F293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</w:p>
        </w:tc>
        <w:tc>
          <w:tcPr>
            <w:tcW w:w="4757" w:type="dxa"/>
            <w:gridSpan w:val="7"/>
            <w:shd w:val="clear" w:color="auto" w:fill="auto"/>
          </w:tcPr>
          <w:p w14:paraId="74C1F294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>Borehole</w:t>
            </w:r>
          </w:p>
        </w:tc>
        <w:sdt>
          <w:sdtPr>
            <w:rPr>
              <w:rStyle w:val="Responseboxtext"/>
              <w:rFonts w:eastAsia="Calibri"/>
            </w:rPr>
            <w:id w:val="-6175294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95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9B" w14:textId="77777777" w:rsidTr="00541B3C">
        <w:trPr>
          <w:gridAfter w:val="1"/>
          <w:wAfter w:w="14" w:type="dxa"/>
          <w:trHeight w:val="90"/>
        </w:trPr>
        <w:tc>
          <w:tcPr>
            <w:tcW w:w="715" w:type="dxa"/>
            <w:shd w:val="clear" w:color="auto" w:fill="auto"/>
            <w:vAlign w:val="bottom"/>
          </w:tcPr>
          <w:p w14:paraId="74C1F297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</w:p>
        </w:tc>
        <w:tc>
          <w:tcPr>
            <w:tcW w:w="558" w:type="dxa"/>
            <w:gridSpan w:val="2"/>
            <w:shd w:val="clear" w:color="auto" w:fill="auto"/>
            <w:vAlign w:val="bottom"/>
          </w:tcPr>
          <w:p w14:paraId="74C1F298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</w:p>
        </w:tc>
        <w:tc>
          <w:tcPr>
            <w:tcW w:w="4757" w:type="dxa"/>
            <w:gridSpan w:val="7"/>
            <w:shd w:val="clear" w:color="auto" w:fill="auto"/>
          </w:tcPr>
          <w:p w14:paraId="74C1F299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 xml:space="preserve">Well </w:t>
            </w:r>
          </w:p>
        </w:tc>
        <w:sdt>
          <w:sdtPr>
            <w:rPr>
              <w:rStyle w:val="Responseboxtext"/>
              <w:rFonts w:eastAsia="Calibri"/>
            </w:rPr>
            <w:id w:val="-140959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9A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A0" w14:textId="77777777" w:rsidTr="00541B3C">
        <w:trPr>
          <w:gridAfter w:val="1"/>
          <w:wAfter w:w="14" w:type="dxa"/>
          <w:trHeight w:val="90"/>
        </w:trPr>
        <w:tc>
          <w:tcPr>
            <w:tcW w:w="715" w:type="dxa"/>
            <w:shd w:val="clear" w:color="auto" w:fill="auto"/>
            <w:vAlign w:val="bottom"/>
          </w:tcPr>
          <w:p w14:paraId="74C1F29C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</w:p>
        </w:tc>
        <w:tc>
          <w:tcPr>
            <w:tcW w:w="558" w:type="dxa"/>
            <w:gridSpan w:val="2"/>
            <w:shd w:val="clear" w:color="auto" w:fill="auto"/>
            <w:vAlign w:val="bottom"/>
          </w:tcPr>
          <w:p w14:paraId="74C1F29D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</w:p>
        </w:tc>
        <w:tc>
          <w:tcPr>
            <w:tcW w:w="4757" w:type="dxa"/>
            <w:gridSpan w:val="7"/>
            <w:shd w:val="clear" w:color="auto" w:fill="auto"/>
          </w:tcPr>
          <w:p w14:paraId="74C1F29E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 xml:space="preserve">Spring </w:t>
            </w:r>
          </w:p>
        </w:tc>
        <w:sdt>
          <w:sdtPr>
            <w:rPr>
              <w:rStyle w:val="Responseboxtext"/>
              <w:rFonts w:eastAsia="Calibri"/>
            </w:rPr>
            <w:id w:val="10806402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9F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A5" w14:textId="77777777" w:rsidTr="00541B3C">
        <w:trPr>
          <w:gridAfter w:val="1"/>
          <w:wAfter w:w="14" w:type="dxa"/>
          <w:trHeight w:val="90"/>
        </w:trPr>
        <w:tc>
          <w:tcPr>
            <w:tcW w:w="715" w:type="dxa"/>
            <w:shd w:val="clear" w:color="auto" w:fill="auto"/>
            <w:vAlign w:val="bottom"/>
          </w:tcPr>
          <w:p w14:paraId="74C1F2A1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</w:p>
        </w:tc>
        <w:tc>
          <w:tcPr>
            <w:tcW w:w="558" w:type="dxa"/>
            <w:gridSpan w:val="2"/>
            <w:shd w:val="clear" w:color="auto" w:fill="auto"/>
            <w:vAlign w:val="bottom"/>
          </w:tcPr>
          <w:p w14:paraId="74C1F2A2" w14:textId="77777777" w:rsidR="00311B99" w:rsidRPr="00311B99" w:rsidRDefault="00311B99" w:rsidP="00311B99">
            <w:pPr>
              <w:pStyle w:val="Questiontext"/>
              <w:rPr>
                <w:rFonts w:eastAsia="Calibri"/>
              </w:rPr>
            </w:pPr>
          </w:p>
        </w:tc>
        <w:tc>
          <w:tcPr>
            <w:tcW w:w="4757" w:type="dxa"/>
            <w:gridSpan w:val="7"/>
            <w:shd w:val="clear" w:color="auto" w:fill="auto"/>
          </w:tcPr>
          <w:p w14:paraId="74C1F2A3" w14:textId="77777777" w:rsidR="00311B99" w:rsidRPr="00311B99" w:rsidRDefault="00311B99" w:rsidP="00311B99">
            <w:pPr>
              <w:pStyle w:val="Questiontext"/>
            </w:pPr>
            <w:r w:rsidRPr="00311B99">
              <w:rPr>
                <w:rFonts w:eastAsia="Calibri"/>
              </w:rPr>
              <w:t>Surface water (for example, a stream or river)</w:t>
            </w:r>
          </w:p>
        </w:tc>
        <w:sdt>
          <w:sdtPr>
            <w:rPr>
              <w:rStyle w:val="Responseboxtext"/>
              <w:rFonts w:eastAsia="Calibri"/>
            </w:rPr>
            <w:id w:val="410984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A4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A7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A6" w14:textId="77777777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 xml:space="preserve">2c </w:t>
            </w:r>
            <w:proofErr w:type="gramStart"/>
            <w:r w:rsidRPr="00311B99">
              <w:rPr>
                <w:rFonts w:eastAsia="Calibri"/>
              </w:rPr>
              <w:t>On</w:t>
            </w:r>
            <w:proofErr w:type="gramEnd"/>
            <w:r w:rsidRPr="00311B99">
              <w:rPr>
                <w:rFonts w:eastAsia="Calibri"/>
              </w:rPr>
              <w:t xml:space="preserve"> your plan in 1a, identify all local water features within 500 metres of your discharge area (or areas)</w:t>
            </w:r>
          </w:p>
        </w:tc>
      </w:tr>
      <w:tr w:rsidR="00311B99" w:rsidRPr="007A1470" w14:paraId="74C1F2A9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A8" w14:textId="77777777" w:rsidR="00311B99" w:rsidRDefault="00311B99" w:rsidP="00311B99">
            <w:pPr>
              <w:pStyle w:val="Questiontext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  <w:r w:rsidRPr="003A373F">
              <w:rPr>
                <w:rFonts w:eastAsia="Calibri"/>
                <w:lang w:eastAsia="en-GB"/>
              </w:rPr>
              <w:t>Please see the guidance notes on part B7 for more details.</w:t>
            </w:r>
          </w:p>
        </w:tc>
      </w:tr>
      <w:tr w:rsidR="00311B99" w:rsidRPr="007A1470" w14:paraId="74C1F2AB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AA" w14:textId="77777777" w:rsidR="00311B99" w:rsidRDefault="00311B99" w:rsidP="00311B99">
            <w:pPr>
              <w:pStyle w:val="Sectionheading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Environmental permission</w:t>
            </w:r>
          </w:p>
        </w:tc>
      </w:tr>
      <w:tr w:rsidR="00311B99" w:rsidRPr="007A1470" w14:paraId="74C1F2AD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AC" w14:textId="77777777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>2d Are there any permits or agreements currently in force within 500 metres of the discharge area?</w:t>
            </w:r>
          </w:p>
        </w:tc>
      </w:tr>
      <w:tr w:rsidR="00311B99" w:rsidRPr="007A1470" w14:paraId="74C1F2B1" w14:textId="77777777" w:rsidTr="00541B3C">
        <w:trPr>
          <w:gridAfter w:val="1"/>
          <w:wAfter w:w="14" w:type="dxa"/>
          <w:trHeight w:val="92"/>
        </w:trPr>
        <w:tc>
          <w:tcPr>
            <w:tcW w:w="715" w:type="dxa"/>
            <w:shd w:val="clear" w:color="auto" w:fill="auto"/>
            <w:vAlign w:val="bottom"/>
          </w:tcPr>
          <w:p w14:paraId="74C1F2AE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-13436307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8" w:type="dxa"/>
                <w:gridSpan w:val="2"/>
                <w:shd w:val="clear" w:color="auto" w:fill="auto"/>
                <w:vAlign w:val="bottom"/>
              </w:tcPr>
              <w:p w14:paraId="74C1F2AF" w14:textId="7F2DBDD8" w:rsidR="00311B99" w:rsidRDefault="00750FCD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30" w:type="dxa"/>
            <w:gridSpan w:val="12"/>
            <w:shd w:val="clear" w:color="auto" w:fill="auto"/>
            <w:vAlign w:val="bottom"/>
          </w:tcPr>
          <w:p w14:paraId="74C1F2B0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</w:p>
        </w:tc>
      </w:tr>
      <w:tr w:rsidR="00311B99" w:rsidRPr="007A1470" w14:paraId="74C1F2B5" w14:textId="77777777" w:rsidTr="00541B3C">
        <w:trPr>
          <w:gridAfter w:val="1"/>
          <w:wAfter w:w="14" w:type="dxa"/>
          <w:trHeight w:val="90"/>
        </w:trPr>
        <w:tc>
          <w:tcPr>
            <w:tcW w:w="715" w:type="dxa"/>
            <w:shd w:val="clear" w:color="auto" w:fill="auto"/>
            <w:vAlign w:val="bottom"/>
          </w:tcPr>
          <w:p w14:paraId="74C1F2B2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590587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8" w:type="dxa"/>
                <w:gridSpan w:val="2"/>
                <w:shd w:val="clear" w:color="auto" w:fill="auto"/>
                <w:vAlign w:val="bottom"/>
              </w:tcPr>
              <w:p w14:paraId="74C1F2B3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30" w:type="dxa"/>
            <w:gridSpan w:val="12"/>
            <w:shd w:val="clear" w:color="auto" w:fill="auto"/>
          </w:tcPr>
          <w:p w14:paraId="74C1F2B4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  <w:r w:rsidRPr="0093131D">
              <w:rPr>
                <w:rFonts w:ascii="MetaNormalLF-Roman" w:eastAsia="Calibri" w:hAnsi="MetaNormalLF-Roman" w:cs="MetaNormalLF-Roman"/>
                <w:lang w:eastAsia="en-GB"/>
              </w:rPr>
              <w:t>Please tick all that apply</w:t>
            </w:r>
          </w:p>
        </w:tc>
      </w:tr>
      <w:tr w:rsidR="00D71C94" w:rsidRPr="00D71C94" w14:paraId="74C1F2BA" w14:textId="4279E0CD" w:rsidTr="00541B3C">
        <w:trPr>
          <w:gridAfter w:val="1"/>
          <w:wAfter w:w="14" w:type="dxa"/>
          <w:trHeight w:val="90"/>
        </w:trPr>
        <w:tc>
          <w:tcPr>
            <w:tcW w:w="1273" w:type="dxa"/>
            <w:gridSpan w:val="3"/>
            <w:shd w:val="clear" w:color="auto" w:fill="auto"/>
            <w:vAlign w:val="bottom"/>
          </w:tcPr>
          <w:p w14:paraId="74C1F2B6" w14:textId="77777777" w:rsidR="00D71C94" w:rsidRPr="00D71C94" w:rsidRDefault="00D71C94" w:rsidP="00D71C94">
            <w:pPr>
              <w:pStyle w:val="Questiontext"/>
              <w:spacing w:after="120"/>
              <w:rPr>
                <w:rFonts w:eastAsia="Calibri"/>
              </w:rPr>
            </w:pPr>
          </w:p>
        </w:tc>
        <w:tc>
          <w:tcPr>
            <w:tcW w:w="4757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74C1F2B7" w14:textId="77777777" w:rsidR="00D71C94" w:rsidRPr="00D71C94" w:rsidRDefault="00D71C94" w:rsidP="00D71C94">
            <w:pPr>
              <w:pStyle w:val="Questiontext"/>
              <w:spacing w:after="120"/>
              <w:rPr>
                <w:rFonts w:eastAsia="Calibri"/>
              </w:rPr>
            </w:pPr>
            <w:r w:rsidRPr="00D71C94">
              <w:rPr>
                <w:rFonts w:eastAsia="Calibri"/>
              </w:rPr>
              <w:t>Land management agreements – for example, is it an environmentally sensitive area (ESA)?</w:t>
            </w:r>
          </w:p>
        </w:tc>
        <w:tc>
          <w:tcPr>
            <w:tcW w:w="97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sdt>
            <w:sdtPr>
              <w:rPr>
                <w:rStyle w:val="Responseboxtext"/>
                <w:rFonts w:eastAsia="Calibri"/>
              </w:rPr>
              <w:id w:val="-8891839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>
              <w:rPr>
                <w:rStyle w:val="Responseboxtext"/>
              </w:rPr>
            </w:sdtEndPr>
            <w:sdtContent>
              <w:p w14:paraId="74C1F2B8" w14:textId="77777777" w:rsidR="00D71C94" w:rsidRPr="00D71C94" w:rsidRDefault="00D71C94" w:rsidP="00D71C94">
                <w:pPr>
                  <w:pStyle w:val="Questiontext"/>
                  <w:spacing w:after="120"/>
                  <w:rPr>
                    <w:rFonts w:eastAsia="Calibri"/>
                  </w:rPr>
                </w:pPr>
                <w:r w:rsidRPr="00D71C94">
                  <w:rPr>
                    <w:rStyle w:val="Responseboxtext"/>
                    <w:rFonts w:ascii="Segoe UI Symbol" w:eastAsia="MS Gothic" w:hAnsi="Segoe UI Symbol" w:cs="Segoe UI Symbol"/>
                  </w:rPr>
                  <w:t>☐</w:t>
                </w:r>
              </w:p>
            </w:sdtContent>
          </w:sdt>
          <w:p w14:paraId="74C1F2B9" w14:textId="47B40C10" w:rsidR="00D71C94" w:rsidRPr="00D71C94" w:rsidRDefault="00D71C94" w:rsidP="00D71C94">
            <w:pPr>
              <w:pStyle w:val="Questiontext"/>
              <w:spacing w:after="120"/>
              <w:rPr>
                <w:rFonts w:eastAsia="Calibri"/>
              </w:rPr>
            </w:pPr>
          </w:p>
        </w:tc>
        <w:tc>
          <w:tcPr>
            <w:tcW w:w="2997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58B1DFE1" w14:textId="613F92E2" w:rsidR="00D71C94" w:rsidRPr="00D71C94" w:rsidRDefault="00D71C94" w:rsidP="00D71C94">
            <w:pPr>
              <w:pStyle w:val="Questiontext"/>
              <w:spacing w:after="120"/>
              <w:rPr>
                <w:rFonts w:eastAsia="Calibri"/>
              </w:rPr>
            </w:pPr>
            <w:r w:rsidRPr="00D71C94">
              <w:rPr>
                <w:rFonts w:eastAsia="Calibri"/>
              </w:rPr>
              <w:t>Please give details below</w:t>
            </w:r>
          </w:p>
        </w:tc>
      </w:tr>
      <w:tr w:rsidR="00D46132" w:rsidRPr="007A1470" w14:paraId="74C1F2BD" w14:textId="77777777" w:rsidTr="00541B3C">
        <w:trPr>
          <w:gridAfter w:val="1"/>
          <w:wAfter w:w="14" w:type="dxa"/>
          <w:trHeight w:val="1357"/>
        </w:trPr>
        <w:tc>
          <w:tcPr>
            <w:tcW w:w="1273" w:type="dxa"/>
            <w:gridSpan w:val="3"/>
            <w:tcBorders>
              <w:right w:val="single" w:sz="4" w:space="0" w:color="auto"/>
            </w:tcBorders>
            <w:shd w:val="clear" w:color="auto" w:fill="auto"/>
            <w:vAlign w:val="bottom"/>
          </w:tcPr>
          <w:p w14:paraId="74C1F2BB" w14:textId="77777777" w:rsidR="00D46132" w:rsidRDefault="00D46132" w:rsidP="00D46132">
            <w:pPr>
              <w:pStyle w:val="Questiontext"/>
              <w:rPr>
                <w:rFonts w:eastAsia="Calibri"/>
                <w:lang w:eastAsia="en-GB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2127346009"/>
            <w:placeholder>
              <w:docPart w:val="D12F0E0EB89449958888090D7449B181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8730" w:type="dxa"/>
                <w:gridSpan w:val="12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4C1F2BC" w14:textId="6B4156C3" w:rsidR="00D46132" w:rsidRPr="00311B99" w:rsidRDefault="00D46132" w:rsidP="00541B3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311B99" w:rsidRPr="007A1470" w14:paraId="74C1F2C1" w14:textId="77777777" w:rsidTr="00541B3C">
        <w:trPr>
          <w:gridAfter w:val="1"/>
          <w:wAfter w:w="14" w:type="dxa"/>
          <w:trHeight w:val="90"/>
        </w:trPr>
        <w:tc>
          <w:tcPr>
            <w:tcW w:w="1273" w:type="dxa"/>
            <w:gridSpan w:val="3"/>
            <w:shd w:val="clear" w:color="auto" w:fill="auto"/>
            <w:vAlign w:val="bottom"/>
          </w:tcPr>
          <w:p w14:paraId="74C1F2BE" w14:textId="77777777" w:rsidR="00311B99" w:rsidRDefault="00311B99" w:rsidP="00311B99">
            <w:pPr>
              <w:pStyle w:val="Questiontext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4757" w:type="dxa"/>
            <w:gridSpan w:val="7"/>
            <w:tcBorders>
              <w:top w:val="single" w:sz="4" w:space="0" w:color="auto"/>
            </w:tcBorders>
            <w:shd w:val="clear" w:color="auto" w:fill="auto"/>
          </w:tcPr>
          <w:p w14:paraId="74C1F2BF" w14:textId="77777777" w:rsidR="00311B99" w:rsidRPr="00EB23EA" w:rsidRDefault="00311B99" w:rsidP="00311B99">
            <w:pPr>
              <w:pStyle w:val="Questiontext"/>
              <w:rPr>
                <w:rFonts w:ascii="MetaNormalLF-Roman" w:eastAsia="Calibri" w:hAnsi="MetaNormalLF-Roman" w:cs="MetaNormalLF-Roman"/>
              </w:rPr>
            </w:pPr>
            <w:r w:rsidRPr="00EB23EA">
              <w:rPr>
                <w:rFonts w:ascii="MetaNormalLF-Roman" w:eastAsia="Calibri" w:hAnsi="MetaNormalLF-Roman" w:cs="MetaNormalLF-Roman"/>
                <w:lang w:eastAsia="en-GB"/>
              </w:rPr>
              <w:t xml:space="preserve">I would like details of any land management agreements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to be kept confidential</w:t>
            </w:r>
          </w:p>
        </w:tc>
        <w:sdt>
          <w:sdtPr>
            <w:rPr>
              <w:rStyle w:val="Responseboxtext"/>
              <w:rFonts w:eastAsia="Calibri"/>
            </w:rPr>
            <w:id w:val="-3331463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tcBorders>
                  <w:top w:val="single" w:sz="4" w:space="0" w:color="auto"/>
                </w:tcBorders>
                <w:shd w:val="clear" w:color="auto" w:fill="auto"/>
              </w:tcPr>
              <w:p w14:paraId="74C1F2C0" w14:textId="77777777" w:rsidR="00311B99" w:rsidRDefault="00311B99" w:rsidP="00D71C94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C5" w14:textId="77777777" w:rsidTr="00541B3C">
        <w:trPr>
          <w:gridAfter w:val="1"/>
          <w:wAfter w:w="14" w:type="dxa"/>
          <w:trHeight w:val="90"/>
        </w:trPr>
        <w:tc>
          <w:tcPr>
            <w:tcW w:w="1273" w:type="dxa"/>
            <w:gridSpan w:val="3"/>
            <w:shd w:val="clear" w:color="auto" w:fill="auto"/>
            <w:vAlign w:val="bottom"/>
          </w:tcPr>
          <w:p w14:paraId="74C1F2C2" w14:textId="77777777" w:rsidR="00311B99" w:rsidRDefault="00311B99" w:rsidP="00311B99">
            <w:pPr>
              <w:pStyle w:val="Questiontext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4757" w:type="dxa"/>
            <w:gridSpan w:val="7"/>
            <w:shd w:val="clear" w:color="auto" w:fill="auto"/>
          </w:tcPr>
          <w:p w14:paraId="74C1F2C3" w14:textId="77777777" w:rsidR="00311B99" w:rsidRPr="00EB23EA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Environmental permits</w:t>
            </w:r>
          </w:p>
        </w:tc>
        <w:sdt>
          <w:sdtPr>
            <w:rPr>
              <w:rStyle w:val="Responseboxtext"/>
              <w:rFonts w:eastAsia="Calibri"/>
            </w:rPr>
            <w:id w:val="1237521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</w:tcPr>
              <w:p w14:paraId="74C1F2C4" w14:textId="77777777" w:rsidR="00311B99" w:rsidRDefault="00311B99" w:rsidP="00D71C94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C9" w14:textId="77777777" w:rsidTr="00541B3C">
        <w:trPr>
          <w:gridAfter w:val="1"/>
          <w:wAfter w:w="14" w:type="dxa"/>
          <w:trHeight w:val="90"/>
        </w:trPr>
        <w:tc>
          <w:tcPr>
            <w:tcW w:w="1273" w:type="dxa"/>
            <w:gridSpan w:val="3"/>
            <w:shd w:val="clear" w:color="auto" w:fill="auto"/>
            <w:vAlign w:val="bottom"/>
          </w:tcPr>
          <w:p w14:paraId="74C1F2C6" w14:textId="77777777" w:rsidR="00311B99" w:rsidRDefault="00311B99" w:rsidP="00311B99">
            <w:pPr>
              <w:pStyle w:val="Questiontext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</w:p>
        </w:tc>
        <w:tc>
          <w:tcPr>
            <w:tcW w:w="4757" w:type="dxa"/>
            <w:gridSpan w:val="7"/>
            <w:shd w:val="clear" w:color="auto" w:fill="auto"/>
          </w:tcPr>
          <w:p w14:paraId="74C1F2C7" w14:textId="77777777" w:rsidR="00311B99" w:rsidRPr="00EB23EA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Nature conservation designations – for example, is it a site of special scientific interest (SSSI) or special area of conservation (SAC)?</w:t>
            </w:r>
          </w:p>
        </w:tc>
        <w:sdt>
          <w:sdtPr>
            <w:rPr>
              <w:rStyle w:val="Responseboxtext"/>
              <w:rFonts w:eastAsia="Calibri"/>
            </w:rPr>
            <w:id w:val="-7090370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</w:tcPr>
              <w:p w14:paraId="74C1F2C8" w14:textId="77777777" w:rsidR="00311B99" w:rsidRDefault="00311B99" w:rsidP="00D71C94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CB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CA" w14:textId="77777777" w:rsidR="00311B99" w:rsidRDefault="00311B99" w:rsidP="00311B99">
            <w:pPr>
              <w:pStyle w:val="Sectionheading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Soil</w:t>
            </w:r>
          </w:p>
        </w:tc>
      </w:tr>
      <w:tr w:rsidR="00311B99" w:rsidRPr="007A1470" w14:paraId="74C1F2CD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CC" w14:textId="77777777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>2e How deep is the topsoil?</w:t>
            </w:r>
          </w:p>
        </w:tc>
      </w:tr>
      <w:tr w:rsidR="00311B99" w:rsidRPr="007A1470" w14:paraId="74C1F2D0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CE" w14:textId="77777777" w:rsidR="00311B99" w:rsidRPr="00727574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727574">
              <w:rPr>
                <w:rFonts w:eastAsia="Calibri"/>
                <w:lang w:eastAsia="en-GB"/>
              </w:rPr>
              <w:t xml:space="preserve">Shallow (0 to 20 centimetres) </w:t>
            </w:r>
          </w:p>
        </w:tc>
        <w:sdt>
          <w:sdtPr>
            <w:rPr>
              <w:rStyle w:val="Responseboxtext"/>
              <w:rFonts w:eastAsia="Calibri"/>
            </w:rPr>
            <w:id w:val="-12898922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CF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D3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D1" w14:textId="77777777" w:rsidR="00311B99" w:rsidRPr="00727574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727574">
              <w:rPr>
                <w:rFonts w:eastAsia="Calibri"/>
                <w:lang w:eastAsia="en-GB"/>
              </w:rPr>
              <w:t xml:space="preserve">Moderate (21 to 30 centimetres) </w:t>
            </w:r>
          </w:p>
        </w:tc>
        <w:sdt>
          <w:sdtPr>
            <w:rPr>
              <w:rStyle w:val="Responseboxtext"/>
              <w:rFonts w:eastAsia="Calibri"/>
            </w:rPr>
            <w:id w:val="14515173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D2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D6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D4" w14:textId="77777777" w:rsidR="00311B99" w:rsidRDefault="00311B99" w:rsidP="00311B99">
            <w:pPr>
              <w:pStyle w:val="Questiontext"/>
            </w:pPr>
            <w:r w:rsidRPr="00727574">
              <w:rPr>
                <w:rFonts w:eastAsia="Calibri"/>
                <w:lang w:eastAsia="en-GB"/>
              </w:rPr>
              <w:lastRenderedPageBreak/>
              <w:t>Deep (more than 30 centimetres)</w:t>
            </w:r>
          </w:p>
        </w:tc>
        <w:sdt>
          <w:sdtPr>
            <w:rPr>
              <w:rStyle w:val="Responseboxtext"/>
              <w:rFonts w:eastAsia="Calibri"/>
            </w:rPr>
            <w:id w:val="19674903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D5" w14:textId="589DC817" w:rsidR="00311B99" w:rsidRDefault="00750FCD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311B99" w:rsidRPr="007A1470" w14:paraId="74C1F2D8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D7" w14:textId="7B017A59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>2f What is the texture of the soil? Tick as many boxes as you think are appropriate</w:t>
            </w:r>
            <w:r w:rsidR="00D71C94">
              <w:rPr>
                <w:rFonts w:eastAsia="Calibri"/>
              </w:rPr>
              <w:t>.</w:t>
            </w:r>
          </w:p>
        </w:tc>
      </w:tr>
      <w:tr w:rsidR="00311B99" w:rsidRPr="007A1470" w14:paraId="74C1F2DB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D9" w14:textId="77777777" w:rsidR="00311B99" w:rsidRPr="008325A6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8325A6">
              <w:rPr>
                <w:rFonts w:eastAsia="Calibri"/>
                <w:lang w:eastAsia="en-GB"/>
              </w:rPr>
              <w:t xml:space="preserve">Sandy </w:t>
            </w:r>
          </w:p>
        </w:tc>
        <w:sdt>
          <w:sdtPr>
            <w:rPr>
              <w:rStyle w:val="Responseboxtext"/>
              <w:rFonts w:eastAsia="Calibri"/>
            </w:rPr>
            <w:id w:val="-16522847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DA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DE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DC" w14:textId="77777777" w:rsidR="00311B99" w:rsidRPr="008325A6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8325A6">
              <w:rPr>
                <w:rFonts w:eastAsia="Calibri"/>
                <w:lang w:eastAsia="en-GB"/>
              </w:rPr>
              <w:t xml:space="preserve">Loamy </w:t>
            </w:r>
          </w:p>
        </w:tc>
        <w:sdt>
          <w:sdtPr>
            <w:rPr>
              <w:rStyle w:val="Responseboxtext"/>
              <w:rFonts w:eastAsia="Calibri"/>
            </w:rPr>
            <w:id w:val="2306214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DD" w14:textId="394C6270" w:rsidR="00311B99" w:rsidRDefault="00750FCD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311B99" w:rsidRPr="007A1470" w14:paraId="74C1F2E1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DF" w14:textId="77777777" w:rsidR="00311B99" w:rsidRPr="008325A6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8325A6">
              <w:rPr>
                <w:rFonts w:eastAsia="Calibri"/>
                <w:lang w:eastAsia="en-GB"/>
              </w:rPr>
              <w:t xml:space="preserve">Chalky </w:t>
            </w:r>
          </w:p>
        </w:tc>
        <w:sdt>
          <w:sdtPr>
            <w:rPr>
              <w:rStyle w:val="Responseboxtext"/>
              <w:rFonts w:eastAsia="Calibri"/>
            </w:rPr>
            <w:id w:val="12721191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E0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E4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E2" w14:textId="77777777" w:rsidR="00311B99" w:rsidRPr="008325A6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8325A6">
              <w:rPr>
                <w:rFonts w:eastAsia="Calibri"/>
                <w:lang w:eastAsia="en-GB"/>
              </w:rPr>
              <w:t xml:space="preserve">Silty </w:t>
            </w:r>
          </w:p>
        </w:tc>
        <w:sdt>
          <w:sdtPr>
            <w:rPr>
              <w:rStyle w:val="Responseboxtext"/>
              <w:rFonts w:eastAsia="Calibri"/>
            </w:rPr>
            <w:id w:val="-1612428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E3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E7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E5" w14:textId="77777777" w:rsidR="00311B99" w:rsidRPr="008325A6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8325A6">
              <w:rPr>
                <w:rFonts w:eastAsia="Calibri"/>
                <w:lang w:eastAsia="en-GB"/>
              </w:rPr>
              <w:t xml:space="preserve">Clay </w:t>
            </w:r>
          </w:p>
        </w:tc>
        <w:sdt>
          <w:sdtPr>
            <w:rPr>
              <w:rStyle w:val="Responseboxtext"/>
              <w:rFonts w:eastAsia="Calibri"/>
            </w:rPr>
            <w:id w:val="20772477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E6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EA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E8" w14:textId="77777777" w:rsidR="00311B99" w:rsidRDefault="00311B99" w:rsidP="00311B99">
            <w:pPr>
              <w:pStyle w:val="Questiontext"/>
            </w:pPr>
            <w:r w:rsidRPr="008325A6">
              <w:rPr>
                <w:rFonts w:eastAsia="Calibri"/>
                <w:lang w:eastAsia="en-GB"/>
              </w:rPr>
              <w:t>Stony</w:t>
            </w:r>
          </w:p>
        </w:tc>
        <w:sdt>
          <w:sdtPr>
            <w:rPr>
              <w:rStyle w:val="Responseboxtext"/>
              <w:rFonts w:eastAsia="Calibri"/>
            </w:rPr>
            <w:id w:val="-13056955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E9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ED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EB" w14:textId="77777777" w:rsidR="00311B99" w:rsidRPr="00EF6260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EF6260">
              <w:rPr>
                <w:rFonts w:eastAsia="Calibri"/>
                <w:lang w:eastAsia="en-GB"/>
              </w:rPr>
              <w:t xml:space="preserve">Fine grained </w:t>
            </w:r>
          </w:p>
        </w:tc>
        <w:sdt>
          <w:sdtPr>
            <w:rPr>
              <w:rStyle w:val="Responseboxtext"/>
              <w:rFonts w:eastAsia="Calibri"/>
            </w:rPr>
            <w:id w:val="12267237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EC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F0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EE" w14:textId="77777777" w:rsidR="00311B99" w:rsidRPr="00EF6260" w:rsidRDefault="00311B99" w:rsidP="00311B99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EF6260">
              <w:rPr>
                <w:rFonts w:eastAsia="Calibri"/>
                <w:lang w:eastAsia="en-GB"/>
              </w:rPr>
              <w:t xml:space="preserve">Medium grained </w:t>
            </w:r>
          </w:p>
        </w:tc>
        <w:sdt>
          <w:sdtPr>
            <w:rPr>
              <w:rStyle w:val="Responseboxtext"/>
              <w:rFonts w:eastAsia="Calibri"/>
            </w:rPr>
            <w:id w:val="-173137112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EF" w14:textId="25B1FE3E" w:rsidR="00311B99" w:rsidRDefault="00750FCD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311B99" w:rsidRPr="007A1470" w14:paraId="74C1F2F3" w14:textId="77777777" w:rsidTr="00541B3C">
        <w:trPr>
          <w:gridAfter w:val="1"/>
          <w:wAfter w:w="14" w:type="dxa"/>
          <w:trHeight w:val="28"/>
        </w:trPr>
        <w:tc>
          <w:tcPr>
            <w:tcW w:w="6030" w:type="dxa"/>
            <w:gridSpan w:val="10"/>
            <w:shd w:val="clear" w:color="auto" w:fill="auto"/>
          </w:tcPr>
          <w:p w14:paraId="74C1F2F1" w14:textId="77777777" w:rsidR="00311B99" w:rsidRDefault="00311B99" w:rsidP="00311B99">
            <w:pPr>
              <w:pStyle w:val="Questiontext"/>
            </w:pPr>
            <w:r w:rsidRPr="00EF6260">
              <w:rPr>
                <w:rFonts w:eastAsia="Calibri"/>
                <w:lang w:eastAsia="en-GB"/>
              </w:rPr>
              <w:t>Coarse grained</w:t>
            </w:r>
          </w:p>
        </w:tc>
        <w:sdt>
          <w:sdtPr>
            <w:rPr>
              <w:rStyle w:val="Responseboxtext"/>
              <w:rFonts w:eastAsia="Calibri"/>
            </w:rPr>
            <w:id w:val="-16061100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2F2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2F5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F4" w14:textId="77777777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>2g Does the soil have a high organic matter content?</w:t>
            </w:r>
          </w:p>
        </w:tc>
      </w:tr>
      <w:tr w:rsidR="00311B99" w:rsidRPr="007A1470" w14:paraId="74C1F2F9" w14:textId="77777777" w:rsidTr="00541B3C">
        <w:trPr>
          <w:gridAfter w:val="1"/>
          <w:wAfter w:w="14" w:type="dxa"/>
          <w:trHeight w:val="92"/>
        </w:trPr>
        <w:tc>
          <w:tcPr>
            <w:tcW w:w="715" w:type="dxa"/>
            <w:shd w:val="clear" w:color="auto" w:fill="auto"/>
            <w:vAlign w:val="bottom"/>
          </w:tcPr>
          <w:p w14:paraId="74C1F2F6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5938366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8" w:type="dxa"/>
                <w:gridSpan w:val="2"/>
                <w:shd w:val="clear" w:color="auto" w:fill="auto"/>
                <w:vAlign w:val="bottom"/>
              </w:tcPr>
              <w:p w14:paraId="74C1F2F7" w14:textId="5C0164AB" w:rsidR="00311B99" w:rsidRDefault="00750FCD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8730" w:type="dxa"/>
            <w:gridSpan w:val="12"/>
            <w:shd w:val="clear" w:color="auto" w:fill="auto"/>
            <w:vAlign w:val="bottom"/>
          </w:tcPr>
          <w:p w14:paraId="74C1F2F8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</w:p>
        </w:tc>
      </w:tr>
      <w:tr w:rsidR="00311B99" w:rsidRPr="007A1470" w14:paraId="74C1F2FD" w14:textId="77777777" w:rsidTr="00541B3C">
        <w:trPr>
          <w:gridAfter w:val="1"/>
          <w:wAfter w:w="14" w:type="dxa"/>
          <w:trHeight w:val="90"/>
        </w:trPr>
        <w:tc>
          <w:tcPr>
            <w:tcW w:w="715" w:type="dxa"/>
            <w:shd w:val="clear" w:color="auto" w:fill="auto"/>
            <w:vAlign w:val="bottom"/>
          </w:tcPr>
          <w:p w14:paraId="74C1F2FA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2075008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8" w:type="dxa"/>
                <w:gridSpan w:val="2"/>
                <w:shd w:val="clear" w:color="auto" w:fill="auto"/>
                <w:vAlign w:val="bottom"/>
              </w:tcPr>
              <w:p w14:paraId="74C1F2FB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30" w:type="dxa"/>
            <w:gridSpan w:val="12"/>
            <w:shd w:val="clear" w:color="auto" w:fill="auto"/>
          </w:tcPr>
          <w:p w14:paraId="74C1F2FC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</w:p>
        </w:tc>
      </w:tr>
      <w:tr w:rsidR="00311B99" w:rsidRPr="007A1470" w14:paraId="74C1F2FF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2FE" w14:textId="77777777" w:rsidR="00311B99" w:rsidRPr="00311B99" w:rsidRDefault="00311B99" w:rsidP="00311B99">
            <w:pPr>
              <w:pStyle w:val="Sectionheading"/>
              <w:rPr>
                <w:rFonts w:eastAsia="Calibri"/>
              </w:rPr>
            </w:pPr>
            <w:r w:rsidRPr="00311B99">
              <w:rPr>
                <w:rFonts w:eastAsia="Calibri"/>
              </w:rPr>
              <w:t>Drainage</w:t>
            </w:r>
          </w:p>
        </w:tc>
      </w:tr>
      <w:tr w:rsidR="00311B99" w:rsidRPr="007A1470" w14:paraId="74C1F301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300" w14:textId="77777777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>2h How well does the soil drain?</w:t>
            </w:r>
          </w:p>
        </w:tc>
      </w:tr>
      <w:tr w:rsidR="00311B99" w:rsidRPr="007A1470" w14:paraId="74C1F304" w14:textId="77777777" w:rsidTr="00541B3C">
        <w:trPr>
          <w:gridAfter w:val="1"/>
          <w:wAfter w:w="14" w:type="dxa"/>
          <w:trHeight w:val="137"/>
        </w:trPr>
        <w:tc>
          <w:tcPr>
            <w:tcW w:w="6030" w:type="dxa"/>
            <w:gridSpan w:val="10"/>
            <w:shd w:val="clear" w:color="auto" w:fill="auto"/>
            <w:vAlign w:val="bottom"/>
          </w:tcPr>
          <w:p w14:paraId="74C1F302" w14:textId="77777777" w:rsidR="00311B99" w:rsidRDefault="00311B99" w:rsidP="00311B99">
            <w:pPr>
              <w:pStyle w:val="Questiontext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Freely – rainfall drains almost immediately</w:t>
            </w:r>
          </w:p>
        </w:tc>
        <w:sdt>
          <w:sdtPr>
            <w:rPr>
              <w:rStyle w:val="Responseboxtext"/>
              <w:rFonts w:eastAsia="Calibri"/>
            </w:rPr>
            <w:id w:val="-173207498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303" w14:textId="0FFE71AB" w:rsidR="00311B99" w:rsidRDefault="00750FCD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311B99" w:rsidRPr="007A1470" w14:paraId="74C1F307" w14:textId="77777777" w:rsidTr="00541B3C">
        <w:trPr>
          <w:gridAfter w:val="1"/>
          <w:wAfter w:w="14" w:type="dxa"/>
          <w:trHeight w:val="135"/>
        </w:trPr>
        <w:tc>
          <w:tcPr>
            <w:tcW w:w="6030" w:type="dxa"/>
            <w:gridSpan w:val="10"/>
            <w:shd w:val="clear" w:color="auto" w:fill="auto"/>
            <w:vAlign w:val="bottom"/>
          </w:tcPr>
          <w:p w14:paraId="74C1F305" w14:textId="77777777" w:rsidR="00311B99" w:rsidRDefault="00311B99" w:rsidP="00311B99">
            <w:pPr>
              <w:pStyle w:val="Questiontext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Moderately well – rainfall drains more slowly but does not ‘pond’</w:t>
            </w:r>
          </w:p>
        </w:tc>
        <w:sdt>
          <w:sdtPr>
            <w:rPr>
              <w:rStyle w:val="Responseboxtext"/>
              <w:rFonts w:eastAsia="Calibri"/>
            </w:rPr>
            <w:id w:val="12763613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306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30A" w14:textId="77777777" w:rsidTr="00541B3C">
        <w:trPr>
          <w:gridAfter w:val="1"/>
          <w:wAfter w:w="14" w:type="dxa"/>
          <w:trHeight w:val="135"/>
        </w:trPr>
        <w:tc>
          <w:tcPr>
            <w:tcW w:w="6030" w:type="dxa"/>
            <w:gridSpan w:val="10"/>
            <w:shd w:val="clear" w:color="auto" w:fill="auto"/>
            <w:vAlign w:val="bottom"/>
          </w:tcPr>
          <w:p w14:paraId="74C1F308" w14:textId="77777777" w:rsidR="00311B99" w:rsidRDefault="00311B99" w:rsidP="00311B99">
            <w:pPr>
              <w:pStyle w:val="Questiontext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Poorly – rain ‘ponds’ on the surface and the field often becomes waterlogged</w:t>
            </w:r>
          </w:p>
        </w:tc>
        <w:sdt>
          <w:sdtPr>
            <w:rPr>
              <w:rStyle w:val="Responseboxtext"/>
              <w:rFonts w:eastAsia="Calibri"/>
            </w:rPr>
            <w:id w:val="-92321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309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30D" w14:textId="77777777" w:rsidTr="00541B3C">
        <w:trPr>
          <w:gridAfter w:val="1"/>
          <w:wAfter w:w="14" w:type="dxa"/>
          <w:trHeight w:val="135"/>
        </w:trPr>
        <w:tc>
          <w:tcPr>
            <w:tcW w:w="6030" w:type="dxa"/>
            <w:gridSpan w:val="10"/>
            <w:shd w:val="clear" w:color="auto" w:fill="auto"/>
            <w:vAlign w:val="bottom"/>
          </w:tcPr>
          <w:p w14:paraId="74C1F30B" w14:textId="77777777" w:rsidR="00311B99" w:rsidRDefault="00311B99" w:rsidP="00311B99">
            <w:pPr>
              <w:pStyle w:val="Questiontext"/>
              <w:rPr>
                <w:rFonts w:ascii="MetaBoldLF-Roman" w:eastAsia="Calibri" w:hAnsi="MetaBoldLF-Roman" w:cs="MetaBoldLF-Roman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Does not apply – for example, the disposal is on a yard area</w:t>
            </w:r>
          </w:p>
        </w:tc>
        <w:sdt>
          <w:sdtPr>
            <w:rPr>
              <w:rStyle w:val="Responseboxtext"/>
              <w:rFonts w:eastAsia="Calibri"/>
            </w:rPr>
            <w:id w:val="4853715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973" w:type="dxa"/>
                <w:gridSpan w:val="5"/>
                <w:shd w:val="clear" w:color="auto" w:fill="auto"/>
                <w:vAlign w:val="bottom"/>
              </w:tcPr>
              <w:p w14:paraId="74C1F30C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311B99" w:rsidRPr="007A1470" w14:paraId="74C1F30F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30E" w14:textId="77777777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>2i Does the field or yard have under drains or land drains?</w:t>
            </w:r>
          </w:p>
        </w:tc>
      </w:tr>
      <w:tr w:rsidR="00D71C94" w:rsidRPr="007A1470" w14:paraId="74C1F313" w14:textId="77777777" w:rsidTr="00541B3C">
        <w:trPr>
          <w:gridAfter w:val="1"/>
          <w:wAfter w:w="14" w:type="dxa"/>
          <w:trHeight w:val="92"/>
        </w:trPr>
        <w:tc>
          <w:tcPr>
            <w:tcW w:w="715" w:type="dxa"/>
            <w:shd w:val="clear" w:color="auto" w:fill="auto"/>
            <w:vAlign w:val="bottom"/>
          </w:tcPr>
          <w:p w14:paraId="74C1F310" w14:textId="77777777" w:rsidR="00D71C94" w:rsidRDefault="00D71C94" w:rsidP="00311B99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Style w:val="Responseboxtext"/>
              <w:rFonts w:eastAsia="Calibri"/>
            </w:rPr>
            <w:id w:val="4091234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8" w:type="dxa"/>
                <w:gridSpan w:val="2"/>
                <w:shd w:val="clear" w:color="auto" w:fill="auto"/>
                <w:vAlign w:val="bottom"/>
              </w:tcPr>
              <w:p w14:paraId="74C1F311" w14:textId="61E8A47B" w:rsidR="00D71C94" w:rsidRDefault="00750FCD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733" w:type="dxa"/>
            <w:gridSpan w:val="9"/>
            <w:shd w:val="clear" w:color="auto" w:fill="auto"/>
            <w:vAlign w:val="bottom"/>
          </w:tcPr>
          <w:p w14:paraId="1DD17C28" w14:textId="02786EF9" w:rsidR="00D71C94" w:rsidRDefault="003A373F" w:rsidP="00311B99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i/>
                <w:lang w:eastAsia="en-GB"/>
              </w:rPr>
              <w:t>Go to section 2m</w:t>
            </w:r>
          </w:p>
        </w:tc>
        <w:tc>
          <w:tcPr>
            <w:tcW w:w="2997" w:type="dxa"/>
            <w:gridSpan w:val="3"/>
            <w:shd w:val="clear" w:color="auto" w:fill="auto"/>
            <w:vAlign w:val="bottom"/>
          </w:tcPr>
          <w:p w14:paraId="74C1F312" w14:textId="353662C8" w:rsidR="00D71C94" w:rsidRPr="00D71C94" w:rsidRDefault="00D71C94" w:rsidP="00311B99">
            <w:pPr>
              <w:pStyle w:val="Questiontext"/>
              <w:rPr>
                <w:rFonts w:eastAsia="Calibri"/>
                <w:i/>
                <w:lang w:eastAsia="en-GB"/>
              </w:rPr>
            </w:pPr>
          </w:p>
        </w:tc>
      </w:tr>
      <w:tr w:rsidR="00311B99" w:rsidRPr="007A1470" w14:paraId="74C1F317" w14:textId="77777777" w:rsidTr="00541B3C">
        <w:trPr>
          <w:gridAfter w:val="1"/>
          <w:wAfter w:w="14" w:type="dxa"/>
          <w:trHeight w:val="90"/>
        </w:trPr>
        <w:tc>
          <w:tcPr>
            <w:tcW w:w="715" w:type="dxa"/>
            <w:shd w:val="clear" w:color="auto" w:fill="auto"/>
            <w:vAlign w:val="bottom"/>
          </w:tcPr>
          <w:p w14:paraId="74C1F314" w14:textId="77777777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Style w:val="Responseboxtext"/>
              <w:rFonts w:eastAsia="Calibri"/>
            </w:rPr>
            <w:id w:val="11773075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558" w:type="dxa"/>
                <w:gridSpan w:val="2"/>
                <w:shd w:val="clear" w:color="auto" w:fill="auto"/>
                <w:vAlign w:val="bottom"/>
              </w:tcPr>
              <w:p w14:paraId="74C1F315" w14:textId="77777777" w:rsidR="00311B99" w:rsidRDefault="00311B99" w:rsidP="00311B99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8730" w:type="dxa"/>
            <w:gridSpan w:val="12"/>
            <w:shd w:val="clear" w:color="auto" w:fill="auto"/>
          </w:tcPr>
          <w:p w14:paraId="74C1F316" w14:textId="0DA49A95" w:rsidR="00311B99" w:rsidRDefault="00311B99" w:rsidP="00311B99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Please mark on the plan in 1a where the drains and discharge points are based</w:t>
            </w:r>
            <w:r w:rsidR="00D71C94">
              <w:rPr>
                <w:rFonts w:ascii="MetaNormalLF-Roman" w:eastAsia="Calibri" w:hAnsi="MetaNormalLF-Roman" w:cs="MetaNormalLF-Roman"/>
                <w:lang w:eastAsia="en-GB"/>
              </w:rPr>
              <w:t>.</w:t>
            </w:r>
          </w:p>
        </w:tc>
      </w:tr>
      <w:tr w:rsidR="00311B99" w:rsidRPr="007A1470" w14:paraId="74C1F319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318" w14:textId="77777777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>2j When were the drains installed?</w:t>
            </w:r>
          </w:p>
        </w:tc>
      </w:tr>
      <w:tr w:rsidR="00541B3C" w:rsidRPr="007B7529" w14:paraId="4E39E059" w14:textId="77777777" w:rsidTr="00750FCD">
        <w:trPr>
          <w:gridAfter w:val="1"/>
          <w:wAfter w:w="14" w:type="dxa"/>
        </w:trPr>
        <w:tc>
          <w:tcPr>
            <w:tcW w:w="4248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37A3C5CA" w14:textId="67624F36" w:rsidR="00541B3C" w:rsidRPr="007B7529" w:rsidRDefault="00541B3C" w:rsidP="00750FCD">
            <w:pPr>
              <w:pStyle w:val="Questiontext"/>
            </w:pPr>
            <w:r w:rsidRPr="00311B99">
              <w:rPr>
                <w:rFonts w:eastAsia="Calibri"/>
              </w:rPr>
              <w:t>Please estimate the number of years ago</w:t>
            </w:r>
          </w:p>
        </w:tc>
        <w:sdt>
          <w:sdtPr>
            <w:rPr>
              <w:rStyle w:val="Responseboxtext"/>
            </w:rPr>
            <w:id w:val="1409573866"/>
            <w:placeholder>
              <w:docPart w:val="977AC9FEDE534B16BF3FB756FB7DA027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120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0E7B744" w14:textId="77777777" w:rsidR="00541B3C" w:rsidRPr="007B7529" w:rsidRDefault="00541B3C" w:rsidP="00750FCD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635" w:type="dxa"/>
            <w:tcBorders>
              <w:left w:val="single" w:sz="4" w:space="0" w:color="auto"/>
            </w:tcBorders>
            <w:shd w:val="clear" w:color="auto" w:fill="auto"/>
          </w:tcPr>
          <w:p w14:paraId="746E8038" w14:textId="77777777" w:rsidR="00541B3C" w:rsidRPr="007B7529" w:rsidRDefault="00541B3C" w:rsidP="00750FCD">
            <w:pPr>
              <w:pStyle w:val="Questiontext"/>
            </w:pPr>
          </w:p>
        </w:tc>
      </w:tr>
      <w:tr w:rsidR="00311B99" w:rsidRPr="007A1470" w14:paraId="74C1F31E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31D" w14:textId="77777777" w:rsidR="00311B99" w:rsidRPr="00311B99" w:rsidRDefault="00311B99" w:rsidP="00311B99">
            <w:pPr>
              <w:pStyle w:val="SubQuestion"/>
              <w:rPr>
                <w:rFonts w:eastAsia="Calibri"/>
              </w:rPr>
            </w:pPr>
            <w:r w:rsidRPr="00311B99">
              <w:rPr>
                <w:rFonts w:eastAsia="Calibri"/>
              </w:rPr>
              <w:t>2k What kind of drains were installed?</w:t>
            </w:r>
          </w:p>
        </w:tc>
      </w:tr>
      <w:tr w:rsidR="00311B99" w:rsidRPr="007A1470" w14:paraId="74C1F321" w14:textId="77777777" w:rsidTr="00541B3C">
        <w:trPr>
          <w:gridAfter w:val="1"/>
          <w:wAfter w:w="14" w:type="dxa"/>
          <w:trHeight w:val="28"/>
        </w:trPr>
        <w:tc>
          <w:tcPr>
            <w:tcW w:w="5625" w:type="dxa"/>
            <w:gridSpan w:val="9"/>
            <w:shd w:val="clear" w:color="auto" w:fill="auto"/>
          </w:tcPr>
          <w:p w14:paraId="74C1F31F" w14:textId="77777777" w:rsidR="00311B99" w:rsidRPr="00311B99" w:rsidRDefault="00311B99" w:rsidP="00311B99">
            <w:pPr>
              <w:pStyle w:val="Questiontext"/>
            </w:pPr>
            <w:r w:rsidRPr="00311B99">
              <w:rPr>
                <w:rFonts w:eastAsia="Calibri"/>
              </w:rPr>
              <w:t>Tick all relevant boxes</w:t>
            </w:r>
          </w:p>
        </w:tc>
        <w:tc>
          <w:tcPr>
            <w:tcW w:w="4378" w:type="dxa"/>
            <w:gridSpan w:val="6"/>
            <w:shd w:val="clear" w:color="auto" w:fill="auto"/>
          </w:tcPr>
          <w:p w14:paraId="74C1F320" w14:textId="77777777" w:rsidR="00311B99" w:rsidRPr="003A373F" w:rsidRDefault="00311B99" w:rsidP="00311B99">
            <w:pPr>
              <w:pStyle w:val="Questiontext"/>
              <w:rPr>
                <w:b/>
              </w:rPr>
            </w:pPr>
            <w:r w:rsidRPr="003A373F">
              <w:rPr>
                <w:rFonts w:eastAsia="Calibri"/>
                <w:b/>
              </w:rPr>
              <w:t>Depth below ground</w:t>
            </w:r>
          </w:p>
        </w:tc>
      </w:tr>
      <w:tr w:rsidR="00D46132" w:rsidRPr="007A1470" w14:paraId="74C1F326" w14:textId="77777777" w:rsidTr="00541B3C">
        <w:trPr>
          <w:gridAfter w:val="1"/>
          <w:wAfter w:w="14" w:type="dxa"/>
          <w:trHeight w:val="28"/>
        </w:trPr>
        <w:tc>
          <w:tcPr>
            <w:tcW w:w="1844" w:type="dxa"/>
            <w:gridSpan w:val="5"/>
            <w:shd w:val="clear" w:color="auto" w:fill="auto"/>
            <w:vAlign w:val="bottom"/>
          </w:tcPr>
          <w:p w14:paraId="74C1F322" w14:textId="77777777" w:rsidR="00D46132" w:rsidRPr="00311B99" w:rsidRDefault="00D46132" w:rsidP="00F26BE0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>Pipe drains</w:t>
            </w:r>
          </w:p>
        </w:tc>
        <w:sdt>
          <w:sdtPr>
            <w:rPr>
              <w:rStyle w:val="Responseboxtext"/>
              <w:rFonts w:eastAsia="Calibri"/>
            </w:rPr>
            <w:id w:val="15175809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81" w:type="dxa"/>
                <w:gridSpan w:val="4"/>
                <w:tcBorders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23" w14:textId="77777777" w:rsidR="00D46132" w:rsidRDefault="00D46132" w:rsidP="00F26BE0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Responseboxtext"/>
              <w:rFonts w:eastAsia="Calibri"/>
            </w:rPr>
            <w:id w:val="-963417358"/>
            <w:placeholder>
              <w:docPart w:val="B208063617514D0A8122A11D30439995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2355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24" w14:textId="1D53D49B" w:rsidR="00D46132" w:rsidRPr="00D71C94" w:rsidRDefault="00D46132" w:rsidP="00F26BE0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2023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4C1F325" w14:textId="77777777" w:rsidR="00D46132" w:rsidRPr="00311B99" w:rsidRDefault="00D46132" w:rsidP="00F26BE0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>metres</w:t>
            </w:r>
          </w:p>
        </w:tc>
      </w:tr>
      <w:tr w:rsidR="00D46132" w:rsidRPr="00D46132" w14:paraId="4C8E98F5" w14:textId="77777777" w:rsidTr="00541B3C">
        <w:trPr>
          <w:trHeight w:val="73"/>
        </w:trPr>
        <w:tc>
          <w:tcPr>
            <w:tcW w:w="4268" w:type="dxa"/>
            <w:gridSpan w:val="8"/>
            <w:shd w:val="clear" w:color="auto" w:fill="auto"/>
            <w:vAlign w:val="bottom"/>
          </w:tcPr>
          <w:p w14:paraId="12ECC30F" w14:textId="77777777" w:rsidR="00D46132" w:rsidRPr="00D46132" w:rsidRDefault="00D46132" w:rsidP="00D46132">
            <w:pPr>
              <w:pStyle w:val="Questiontext"/>
              <w:rPr>
                <w:rFonts w:eastAsia="Calibri"/>
                <w:sz w:val="2"/>
                <w:szCs w:val="2"/>
              </w:rPr>
            </w:pPr>
          </w:p>
        </w:tc>
        <w:tc>
          <w:tcPr>
            <w:tcW w:w="5749" w:type="dxa"/>
            <w:gridSpan w:val="8"/>
            <w:shd w:val="clear" w:color="auto" w:fill="auto"/>
            <w:vAlign w:val="center"/>
          </w:tcPr>
          <w:p w14:paraId="2003CAFA" w14:textId="77777777" w:rsidR="00D46132" w:rsidRPr="00D46132" w:rsidRDefault="00D46132" w:rsidP="00D46132">
            <w:pPr>
              <w:pStyle w:val="Questiontext"/>
              <w:rPr>
                <w:sz w:val="2"/>
                <w:szCs w:val="2"/>
              </w:rPr>
            </w:pPr>
          </w:p>
        </w:tc>
      </w:tr>
      <w:tr w:rsidR="00D46132" w:rsidRPr="007A1470" w14:paraId="74C1F32B" w14:textId="77777777" w:rsidTr="00541B3C">
        <w:trPr>
          <w:gridAfter w:val="1"/>
          <w:wAfter w:w="14" w:type="dxa"/>
          <w:trHeight w:val="28"/>
        </w:trPr>
        <w:tc>
          <w:tcPr>
            <w:tcW w:w="1844" w:type="dxa"/>
            <w:gridSpan w:val="5"/>
            <w:shd w:val="clear" w:color="auto" w:fill="auto"/>
            <w:vAlign w:val="bottom"/>
          </w:tcPr>
          <w:p w14:paraId="74C1F327" w14:textId="77777777" w:rsidR="00D46132" w:rsidRPr="00311B99" w:rsidRDefault="00D46132" w:rsidP="00F26BE0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>Porous fill</w:t>
            </w:r>
          </w:p>
        </w:tc>
        <w:sdt>
          <w:sdtPr>
            <w:rPr>
              <w:rStyle w:val="Responseboxtext"/>
              <w:rFonts w:eastAsia="Calibri"/>
            </w:rPr>
            <w:id w:val="-13803218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81" w:type="dxa"/>
                <w:gridSpan w:val="4"/>
                <w:tcBorders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28" w14:textId="77777777" w:rsidR="00D46132" w:rsidRDefault="00D46132" w:rsidP="00F26BE0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Responseboxtext"/>
              <w:rFonts w:eastAsia="Calibri"/>
            </w:rPr>
            <w:id w:val="1192185138"/>
            <w:placeholder>
              <w:docPart w:val="0AD856551DC94EB890D567DD24F4F178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2355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29" w14:textId="0B90270C" w:rsidR="00D46132" w:rsidRPr="00D71C94" w:rsidRDefault="00D46132" w:rsidP="00F26BE0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202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4C1F32A" w14:textId="77777777" w:rsidR="00D46132" w:rsidRPr="00311B99" w:rsidRDefault="00D46132" w:rsidP="00F26BE0">
            <w:pPr>
              <w:pStyle w:val="Questiontext"/>
            </w:pPr>
            <w:r w:rsidRPr="00311B99">
              <w:rPr>
                <w:rFonts w:eastAsia="Calibri"/>
              </w:rPr>
              <w:t>metres</w:t>
            </w:r>
          </w:p>
        </w:tc>
      </w:tr>
      <w:tr w:rsidR="00D46132" w:rsidRPr="00D46132" w14:paraId="34FF528A" w14:textId="77777777" w:rsidTr="00541B3C">
        <w:trPr>
          <w:trHeight w:val="73"/>
        </w:trPr>
        <w:tc>
          <w:tcPr>
            <w:tcW w:w="4268" w:type="dxa"/>
            <w:gridSpan w:val="8"/>
            <w:shd w:val="clear" w:color="auto" w:fill="auto"/>
            <w:vAlign w:val="bottom"/>
          </w:tcPr>
          <w:p w14:paraId="036D55B5" w14:textId="77777777" w:rsidR="00D46132" w:rsidRPr="00D46132" w:rsidRDefault="00D46132" w:rsidP="00D46132">
            <w:pPr>
              <w:pStyle w:val="Questiontext"/>
              <w:rPr>
                <w:rFonts w:eastAsia="Calibri"/>
                <w:sz w:val="2"/>
                <w:szCs w:val="2"/>
              </w:rPr>
            </w:pPr>
          </w:p>
        </w:tc>
        <w:tc>
          <w:tcPr>
            <w:tcW w:w="5749" w:type="dxa"/>
            <w:gridSpan w:val="8"/>
            <w:shd w:val="clear" w:color="auto" w:fill="auto"/>
            <w:vAlign w:val="center"/>
          </w:tcPr>
          <w:p w14:paraId="147DB116" w14:textId="77777777" w:rsidR="00D46132" w:rsidRPr="00D46132" w:rsidRDefault="00D46132" w:rsidP="00D46132">
            <w:pPr>
              <w:pStyle w:val="Questiontext"/>
              <w:rPr>
                <w:sz w:val="2"/>
                <w:szCs w:val="2"/>
              </w:rPr>
            </w:pPr>
          </w:p>
        </w:tc>
      </w:tr>
      <w:tr w:rsidR="00D46132" w:rsidRPr="007A1470" w14:paraId="74C1F330" w14:textId="77777777" w:rsidTr="00541B3C">
        <w:trPr>
          <w:gridAfter w:val="1"/>
          <w:wAfter w:w="14" w:type="dxa"/>
          <w:trHeight w:val="28"/>
        </w:trPr>
        <w:tc>
          <w:tcPr>
            <w:tcW w:w="1844" w:type="dxa"/>
            <w:gridSpan w:val="5"/>
            <w:shd w:val="clear" w:color="auto" w:fill="auto"/>
            <w:vAlign w:val="bottom"/>
          </w:tcPr>
          <w:p w14:paraId="74C1F32C" w14:textId="77777777" w:rsidR="00D46132" w:rsidRPr="00311B99" w:rsidRDefault="00D46132" w:rsidP="00F26BE0">
            <w:pPr>
              <w:pStyle w:val="Questiontext"/>
              <w:rPr>
                <w:rFonts w:eastAsia="Calibri"/>
              </w:rPr>
            </w:pPr>
            <w:r w:rsidRPr="00311B99">
              <w:rPr>
                <w:rFonts w:eastAsia="Calibri"/>
              </w:rPr>
              <w:t>Moledrains</w:t>
            </w:r>
          </w:p>
        </w:tc>
        <w:sdt>
          <w:sdtPr>
            <w:rPr>
              <w:rStyle w:val="Responseboxtext"/>
              <w:rFonts w:eastAsia="Calibri"/>
            </w:rPr>
            <w:id w:val="-19695050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81" w:type="dxa"/>
                <w:gridSpan w:val="4"/>
                <w:tcBorders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2D" w14:textId="77777777" w:rsidR="00D46132" w:rsidRDefault="00D46132" w:rsidP="00F26BE0">
                <w:pPr>
                  <w:pStyle w:val="Questiontext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sdt>
          <w:sdtPr>
            <w:rPr>
              <w:rStyle w:val="Responseboxtext"/>
              <w:rFonts w:eastAsia="Calibri"/>
            </w:rPr>
            <w:id w:val="1437412082"/>
            <w:placeholder>
              <w:docPart w:val="B78A6D81346447B8990F6BEA3CE00794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2355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2E" w14:textId="5C523431" w:rsidR="00D46132" w:rsidRPr="00D71C94" w:rsidRDefault="00D46132" w:rsidP="00F26BE0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2023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4C1F32F" w14:textId="77777777" w:rsidR="00D46132" w:rsidRPr="00311B99" w:rsidRDefault="00D46132" w:rsidP="00F26BE0">
            <w:pPr>
              <w:pStyle w:val="Questiontext"/>
            </w:pPr>
            <w:r w:rsidRPr="00311B99">
              <w:rPr>
                <w:rFonts w:eastAsia="Calibri"/>
              </w:rPr>
              <w:t>metres</w:t>
            </w:r>
          </w:p>
        </w:tc>
      </w:tr>
      <w:tr w:rsidR="00D46132" w:rsidRPr="00D46132" w14:paraId="2101D117" w14:textId="77777777" w:rsidTr="00541B3C">
        <w:trPr>
          <w:trHeight w:val="73"/>
        </w:trPr>
        <w:tc>
          <w:tcPr>
            <w:tcW w:w="4268" w:type="dxa"/>
            <w:gridSpan w:val="8"/>
            <w:shd w:val="clear" w:color="auto" w:fill="auto"/>
            <w:vAlign w:val="bottom"/>
          </w:tcPr>
          <w:p w14:paraId="6EFBB138" w14:textId="77777777" w:rsidR="00D46132" w:rsidRPr="00D46132" w:rsidRDefault="00D46132" w:rsidP="00D46132">
            <w:pPr>
              <w:pStyle w:val="Questiontext"/>
              <w:rPr>
                <w:rFonts w:eastAsia="Calibri"/>
                <w:sz w:val="2"/>
                <w:szCs w:val="2"/>
              </w:rPr>
            </w:pPr>
          </w:p>
        </w:tc>
        <w:tc>
          <w:tcPr>
            <w:tcW w:w="5749" w:type="dxa"/>
            <w:gridSpan w:val="8"/>
            <w:shd w:val="clear" w:color="auto" w:fill="auto"/>
            <w:vAlign w:val="center"/>
          </w:tcPr>
          <w:p w14:paraId="48CAA3FC" w14:textId="77777777" w:rsidR="00D46132" w:rsidRPr="00D46132" w:rsidRDefault="00D46132" w:rsidP="00D46132">
            <w:pPr>
              <w:pStyle w:val="Questiontext"/>
              <w:rPr>
                <w:sz w:val="2"/>
                <w:szCs w:val="2"/>
              </w:rPr>
            </w:pPr>
          </w:p>
        </w:tc>
      </w:tr>
      <w:tr w:rsidR="00D46132" w:rsidRPr="007A1470" w14:paraId="74C1F336" w14:textId="77777777" w:rsidTr="00541B3C">
        <w:trPr>
          <w:gridAfter w:val="1"/>
          <w:wAfter w:w="14" w:type="dxa"/>
          <w:trHeight w:val="28"/>
        </w:trPr>
        <w:tc>
          <w:tcPr>
            <w:tcW w:w="1844" w:type="dxa"/>
            <w:gridSpan w:val="5"/>
            <w:shd w:val="clear" w:color="auto" w:fill="auto"/>
            <w:vAlign w:val="bottom"/>
          </w:tcPr>
          <w:p w14:paraId="74C1F331" w14:textId="77777777" w:rsidR="00D46132" w:rsidRPr="00311B99" w:rsidRDefault="00D46132" w:rsidP="00F26BE0">
            <w:pPr>
              <w:pStyle w:val="Questiontext"/>
              <w:spacing w:after="120"/>
              <w:rPr>
                <w:rFonts w:eastAsia="Calibri"/>
              </w:rPr>
            </w:pPr>
            <w:r w:rsidRPr="00311B99">
              <w:rPr>
                <w:rFonts w:eastAsia="Calibri"/>
              </w:rPr>
              <w:t>Other</w:t>
            </w:r>
          </w:p>
        </w:tc>
        <w:sdt>
          <w:sdtPr>
            <w:rPr>
              <w:rStyle w:val="Responseboxtext"/>
              <w:rFonts w:eastAsia="Calibri"/>
            </w:rPr>
            <w:id w:val="16126291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628" w:type="dxa"/>
                <w:shd w:val="clear" w:color="auto" w:fill="auto"/>
                <w:vAlign w:val="bottom"/>
              </w:tcPr>
              <w:p w14:paraId="74C1F332" w14:textId="77777777" w:rsidR="00D46132" w:rsidRDefault="00D46132" w:rsidP="00F26BE0">
                <w:pPr>
                  <w:pStyle w:val="Questiontext"/>
                  <w:spacing w:after="120"/>
                  <w:rPr>
                    <w:rFonts w:eastAsia="Calibri"/>
                    <w:lang w:eastAsia="en-GB"/>
                  </w:rPr>
                </w:pPr>
                <w:r w:rsidRPr="00311B99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3153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14:paraId="74C1F333" w14:textId="6261C955" w:rsidR="00D46132" w:rsidRPr="00311B99" w:rsidRDefault="00D46132" w:rsidP="00F26BE0">
            <w:pPr>
              <w:pStyle w:val="Questiontext"/>
              <w:spacing w:after="120"/>
              <w:rPr>
                <w:rFonts w:eastAsia="Calibri"/>
              </w:rPr>
            </w:pPr>
            <w:r>
              <w:rPr>
                <w:rFonts w:eastAsia="Calibri"/>
              </w:rPr>
              <w:t>Give details below</w:t>
            </w:r>
          </w:p>
        </w:tc>
        <w:sdt>
          <w:sdtPr>
            <w:rPr>
              <w:rStyle w:val="Responseboxtext"/>
              <w:rFonts w:eastAsia="Calibri"/>
            </w:rPr>
            <w:id w:val="586508091"/>
            <w:placeholder>
              <w:docPart w:val="AE9E64B16A4C47A9A664AA5755667B11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2355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34" w14:textId="66A964AC" w:rsidR="00D46132" w:rsidRPr="00D71C94" w:rsidRDefault="00D46132" w:rsidP="00F26BE0">
                <w:pPr>
                  <w:pStyle w:val="Questiontext"/>
                  <w:spacing w:after="12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2023" w:type="dxa"/>
            <w:gridSpan w:val="2"/>
            <w:tcBorders>
              <w:left w:val="single" w:sz="4" w:space="0" w:color="auto"/>
            </w:tcBorders>
            <w:shd w:val="clear" w:color="auto" w:fill="auto"/>
            <w:vAlign w:val="bottom"/>
          </w:tcPr>
          <w:p w14:paraId="74C1F335" w14:textId="77777777" w:rsidR="00D46132" w:rsidRPr="00311B99" w:rsidRDefault="00D46132" w:rsidP="00F26BE0">
            <w:pPr>
              <w:pStyle w:val="Questiontext"/>
              <w:spacing w:after="120"/>
              <w:rPr>
                <w:rFonts w:eastAsia="Calibri"/>
              </w:rPr>
            </w:pPr>
            <w:r w:rsidRPr="00311B99">
              <w:rPr>
                <w:rFonts w:eastAsia="Calibri"/>
              </w:rPr>
              <w:t>metres</w:t>
            </w:r>
          </w:p>
        </w:tc>
      </w:tr>
      <w:tr w:rsidR="00D46132" w:rsidRPr="00D46132" w14:paraId="6B4ED0A3" w14:textId="77777777" w:rsidTr="00541B3C">
        <w:trPr>
          <w:trHeight w:val="73"/>
        </w:trPr>
        <w:tc>
          <w:tcPr>
            <w:tcW w:w="4268" w:type="dxa"/>
            <w:gridSpan w:val="8"/>
            <w:shd w:val="clear" w:color="auto" w:fill="auto"/>
            <w:vAlign w:val="bottom"/>
          </w:tcPr>
          <w:p w14:paraId="77012682" w14:textId="77777777" w:rsidR="00D46132" w:rsidRPr="00D46132" w:rsidRDefault="00D46132" w:rsidP="00D46132">
            <w:pPr>
              <w:pStyle w:val="Questiontext"/>
              <w:rPr>
                <w:rFonts w:eastAsia="Calibri"/>
                <w:sz w:val="2"/>
                <w:szCs w:val="2"/>
              </w:rPr>
            </w:pPr>
          </w:p>
        </w:tc>
        <w:tc>
          <w:tcPr>
            <w:tcW w:w="5749" w:type="dxa"/>
            <w:gridSpan w:val="8"/>
            <w:shd w:val="clear" w:color="auto" w:fill="auto"/>
            <w:vAlign w:val="center"/>
          </w:tcPr>
          <w:p w14:paraId="022F4AA2" w14:textId="77777777" w:rsidR="00D46132" w:rsidRPr="00D46132" w:rsidRDefault="00D46132" w:rsidP="00D46132">
            <w:pPr>
              <w:pStyle w:val="Questiontext"/>
              <w:rPr>
                <w:sz w:val="2"/>
                <w:szCs w:val="2"/>
              </w:rPr>
            </w:pPr>
          </w:p>
        </w:tc>
      </w:tr>
      <w:tr w:rsidR="00D46132" w:rsidRPr="007A1470" w14:paraId="74C1F338" w14:textId="77777777" w:rsidTr="00541B3C">
        <w:trPr>
          <w:gridAfter w:val="1"/>
          <w:wAfter w:w="14" w:type="dxa"/>
          <w:trHeight w:val="1982"/>
        </w:trPr>
        <w:sdt>
          <w:sdtPr>
            <w:rPr>
              <w:rStyle w:val="Responseboxtext"/>
              <w:rFonts w:eastAsia="Calibri"/>
            </w:rPr>
            <w:id w:val="405425218"/>
            <w:placeholder>
              <w:docPart w:val="58C2363BCD7B4D31A5372F91B774C626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03" w:type="dxa"/>
                <w:gridSpan w:val="1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4C1F337" w14:textId="33539E74" w:rsidR="00D46132" w:rsidRPr="00311B99" w:rsidRDefault="00D46132" w:rsidP="00541B3C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1945B2" w:rsidRPr="007A1470" w14:paraId="74C1F33A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4C1F339" w14:textId="77777777" w:rsidR="001945B2" w:rsidRPr="00311B99" w:rsidRDefault="001945B2" w:rsidP="00BF1260">
            <w:pPr>
              <w:pStyle w:val="SubQuestion"/>
              <w:spacing w:before="240"/>
              <w:rPr>
                <w:rFonts w:eastAsia="Calibri"/>
              </w:rPr>
            </w:pPr>
            <w:r w:rsidRPr="00311B99">
              <w:rPr>
                <w:rFonts w:eastAsia="Calibri"/>
              </w:rPr>
              <w:t>2l Have you any information that could clearly show how deep the groundwater is below the discharge site?</w:t>
            </w:r>
          </w:p>
        </w:tc>
      </w:tr>
      <w:tr w:rsidR="00D46132" w:rsidRPr="007A1470" w14:paraId="74C1F33C" w14:textId="77777777" w:rsidTr="00541B3C">
        <w:trPr>
          <w:gridAfter w:val="1"/>
          <w:wAfter w:w="14" w:type="dxa"/>
          <w:trHeight w:val="2191"/>
        </w:trPr>
        <w:sdt>
          <w:sdtPr>
            <w:rPr>
              <w:rStyle w:val="Responseboxtext"/>
              <w:rFonts w:eastAsia="Calibri"/>
            </w:rPr>
            <w:id w:val="712707255"/>
            <w:placeholder>
              <w:docPart w:val="8C76037318904A7C89DDCA20C77E5B42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03" w:type="dxa"/>
                <w:gridSpan w:val="1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4C1F33B" w14:textId="37EBDE95" w:rsidR="00D46132" w:rsidRPr="00311B99" w:rsidRDefault="00D46132" w:rsidP="00541B3C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1945B2" w:rsidRPr="007A1470" w14:paraId="74C1F33E" w14:textId="77777777" w:rsidTr="00541B3C">
        <w:trPr>
          <w:gridAfter w:val="1"/>
          <w:wAfter w:w="14" w:type="dxa"/>
          <w:trHeight w:val="28"/>
        </w:trPr>
        <w:tc>
          <w:tcPr>
            <w:tcW w:w="10003" w:type="dxa"/>
            <w:gridSpan w:val="15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33D" w14:textId="77777777" w:rsidR="001945B2" w:rsidRDefault="001945B2" w:rsidP="001945B2">
            <w:pPr>
              <w:pStyle w:val="Sectionheading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Vegetation</w:t>
            </w:r>
          </w:p>
        </w:tc>
      </w:tr>
      <w:tr w:rsidR="001945B2" w:rsidRPr="007A1470" w14:paraId="74C1F340" w14:textId="77777777" w:rsidTr="00541B3C">
        <w:trPr>
          <w:gridAfter w:val="1"/>
          <w:wAfter w:w="14" w:type="dxa"/>
          <w:trHeight w:val="43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74C1F33F" w14:textId="77777777" w:rsidR="001945B2" w:rsidRDefault="001945B2" w:rsidP="001945B2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2m Describe the vegetation at the time you will be discharging the hazardous substances or other non-hazardous pollutants</w:t>
            </w:r>
          </w:p>
        </w:tc>
      </w:tr>
      <w:tr w:rsidR="001945B2" w:rsidRPr="007A1470" w14:paraId="74C1F342" w14:textId="77777777" w:rsidTr="00541B3C">
        <w:trPr>
          <w:gridAfter w:val="1"/>
          <w:wAfter w:w="14" w:type="dxa"/>
          <w:trHeight w:val="33"/>
        </w:trPr>
        <w:tc>
          <w:tcPr>
            <w:tcW w:w="10003" w:type="dxa"/>
            <w:gridSpan w:val="1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341" w14:textId="4964F941" w:rsidR="001945B2" w:rsidRDefault="001945B2" w:rsidP="00DE51DF">
            <w:pPr>
              <w:pStyle w:val="Questiontext"/>
              <w:spacing w:after="120"/>
              <w:rPr>
                <w:rFonts w:ascii="MetaBoldLF-Roman" w:eastAsia="Calibri" w:hAnsi="MetaBoldLF-Roman" w:cs="MetaBoldLF-Roman"/>
                <w:b/>
                <w:bCs/>
                <w:lang w:eastAsia="en-GB"/>
              </w:rPr>
            </w:pPr>
            <w:r>
              <w:rPr>
                <w:rFonts w:eastAsia="Calibri"/>
                <w:lang w:eastAsia="en-GB"/>
              </w:rPr>
              <w:t xml:space="preserve">For example, </w:t>
            </w:r>
            <w:r w:rsidR="00DE51DF">
              <w:rPr>
                <w:rFonts w:eastAsia="Calibri"/>
                <w:lang w:eastAsia="en-GB"/>
              </w:rPr>
              <w:t>bare soils, rough grazing, meadow, crop (please say which types)</w:t>
            </w:r>
            <w:r>
              <w:rPr>
                <w:rFonts w:eastAsia="Calibri"/>
                <w:lang w:eastAsia="en-GB"/>
              </w:rPr>
              <w:t>.</w:t>
            </w:r>
          </w:p>
        </w:tc>
      </w:tr>
      <w:tr w:rsidR="00D46132" w:rsidRPr="007A1470" w14:paraId="74C1F344" w14:textId="77777777" w:rsidTr="00541B3C">
        <w:trPr>
          <w:gridAfter w:val="1"/>
          <w:wAfter w:w="14" w:type="dxa"/>
          <w:trHeight w:val="2345"/>
        </w:trPr>
        <w:sdt>
          <w:sdtPr>
            <w:rPr>
              <w:rStyle w:val="Responseboxtext"/>
              <w:rFonts w:eastAsia="Calibri"/>
            </w:rPr>
            <w:id w:val="732512701"/>
            <w:placeholder>
              <w:docPart w:val="0D13E5ACB6E54918982897A4AE54D54F"/>
            </w:placeholder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03" w:type="dxa"/>
                <w:gridSpan w:val="1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4C1F343" w14:textId="629F2E1A" w:rsidR="00D46132" w:rsidRPr="00BF1260" w:rsidRDefault="00750FCD" w:rsidP="00541B3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Permanent grassland</w:t>
                </w:r>
              </w:p>
            </w:tc>
          </w:sdtContent>
        </w:sdt>
      </w:tr>
      <w:tr w:rsidR="00DE51DF" w:rsidRPr="007A1470" w14:paraId="52B590DD" w14:textId="77777777" w:rsidTr="00541B3C">
        <w:trPr>
          <w:gridAfter w:val="1"/>
          <w:wAfter w:w="14" w:type="dxa"/>
          <w:trHeight w:val="43"/>
        </w:trPr>
        <w:tc>
          <w:tcPr>
            <w:tcW w:w="10003" w:type="dxa"/>
            <w:gridSpan w:val="15"/>
            <w:shd w:val="clear" w:color="auto" w:fill="auto"/>
            <w:vAlign w:val="bottom"/>
          </w:tcPr>
          <w:p w14:paraId="0CCDEACE" w14:textId="1743DA3F" w:rsidR="00DE51DF" w:rsidRDefault="00DE51DF" w:rsidP="00DE51DF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2n Describe any changes in vegetation cover during the year</w:t>
            </w:r>
          </w:p>
        </w:tc>
      </w:tr>
      <w:tr w:rsidR="00DE51DF" w:rsidRPr="007A1470" w14:paraId="5B75F1AD" w14:textId="77777777" w:rsidTr="00541B3C">
        <w:trPr>
          <w:gridAfter w:val="1"/>
          <w:wAfter w:w="14" w:type="dxa"/>
          <w:trHeight w:val="33"/>
        </w:trPr>
        <w:tc>
          <w:tcPr>
            <w:tcW w:w="10003" w:type="dxa"/>
            <w:gridSpan w:val="1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DFF052B" w14:textId="77777777" w:rsidR="00DE51DF" w:rsidRDefault="00DE51DF" w:rsidP="00D46132">
            <w:pPr>
              <w:pStyle w:val="Questiontext"/>
              <w:spacing w:after="120"/>
              <w:rPr>
                <w:rFonts w:ascii="MetaBoldLF-Roman" w:eastAsia="Calibri" w:hAnsi="MetaBoldLF-Roman" w:cs="MetaBoldLF-Roman"/>
                <w:b/>
                <w:bCs/>
                <w:lang w:eastAsia="en-GB"/>
              </w:rPr>
            </w:pPr>
            <w:r>
              <w:rPr>
                <w:rFonts w:eastAsia="Calibri"/>
                <w:lang w:eastAsia="en-GB"/>
              </w:rPr>
              <w:t>For example, different cropping systems, rotation and so on.</w:t>
            </w:r>
          </w:p>
        </w:tc>
      </w:tr>
      <w:tr w:rsidR="00D46132" w:rsidRPr="007A1470" w14:paraId="6B8FD3F4" w14:textId="77777777" w:rsidTr="00541B3C">
        <w:trPr>
          <w:gridAfter w:val="1"/>
          <w:wAfter w:w="14" w:type="dxa"/>
          <w:trHeight w:val="2504"/>
        </w:trPr>
        <w:sdt>
          <w:sdtPr>
            <w:rPr>
              <w:rStyle w:val="Responseboxtext"/>
              <w:rFonts w:eastAsia="Calibri"/>
            </w:rPr>
            <w:id w:val="975567317"/>
            <w:placeholder>
              <w:docPart w:val="6B4951B3A66D40C8943A9D6A023C2035"/>
            </w:placeholder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03" w:type="dxa"/>
                <w:gridSpan w:val="1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6C55662" w14:textId="1C3DED1F" w:rsidR="00D46132" w:rsidRPr="00BF1260" w:rsidRDefault="00750FCD" w:rsidP="00541B3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n/a</w:t>
                </w:r>
              </w:p>
            </w:tc>
          </w:sdtContent>
        </w:sdt>
      </w:tr>
    </w:tbl>
    <w:p w14:paraId="226A3064" w14:textId="77777777" w:rsidR="00DC339B" w:rsidRDefault="00DC339B">
      <w:r>
        <w:rPr>
          <w:b/>
          <w:bCs/>
        </w:rPr>
        <w:br w:type="page"/>
      </w:r>
    </w:p>
    <w:tbl>
      <w:tblPr>
        <w:tblW w:w="10017" w:type="dxa"/>
        <w:tblInd w:w="-153" w:type="dxa"/>
        <w:tblLook w:val="04A0" w:firstRow="1" w:lastRow="0" w:firstColumn="1" w:lastColumn="0" w:noHBand="0" w:noVBand="1"/>
      </w:tblPr>
      <w:tblGrid>
        <w:gridCol w:w="453"/>
        <w:gridCol w:w="568"/>
        <w:gridCol w:w="709"/>
        <w:gridCol w:w="682"/>
        <w:gridCol w:w="877"/>
        <w:gridCol w:w="116"/>
        <w:gridCol w:w="709"/>
        <w:gridCol w:w="22"/>
        <w:gridCol w:w="112"/>
        <w:gridCol w:w="575"/>
        <w:gridCol w:w="1281"/>
        <w:gridCol w:w="137"/>
        <w:gridCol w:w="720"/>
        <w:gridCol w:w="1377"/>
        <w:gridCol w:w="30"/>
        <w:gridCol w:w="9"/>
        <w:gridCol w:w="1626"/>
        <w:gridCol w:w="14"/>
      </w:tblGrid>
      <w:tr w:rsidR="001945B2" w:rsidRPr="003A373F" w14:paraId="74C1F37A" w14:textId="77777777" w:rsidTr="00541B3C">
        <w:trPr>
          <w:trHeight w:val="41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74C1F379" w14:textId="4F73D6F0" w:rsidR="003A373F" w:rsidRPr="003A373F" w:rsidRDefault="001945B2" w:rsidP="007F5CC2">
            <w:pPr>
              <w:pStyle w:val="Sectionheading"/>
              <w:rPr>
                <w:rFonts w:eastAsia="Calibri"/>
                <w:u w:val="single"/>
              </w:rPr>
            </w:pPr>
            <w:r w:rsidRPr="003A373F">
              <w:rPr>
                <w:rFonts w:eastAsia="Calibri"/>
                <w:u w:val="single"/>
              </w:rPr>
              <w:lastRenderedPageBreak/>
              <w:t>Appendix 1 – Specific questions for the discharge of used sheep dip</w:t>
            </w:r>
            <w:r w:rsidR="003A373F">
              <w:rPr>
                <w:rFonts w:eastAsia="Calibri"/>
                <w:u w:val="single"/>
              </w:rPr>
              <w:t>_____________________</w:t>
            </w:r>
          </w:p>
        </w:tc>
      </w:tr>
      <w:tr w:rsidR="001945B2" w:rsidRPr="007A1470" w14:paraId="74C1F37C" w14:textId="77777777" w:rsidTr="00541B3C">
        <w:trPr>
          <w:trHeight w:val="32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74C1F37B" w14:textId="77777777" w:rsidR="001945B2" w:rsidRPr="007F5CC2" w:rsidRDefault="001945B2" w:rsidP="008063E6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1 Please tell us the type of sheep dip you are planning to discharge</w:t>
            </w:r>
          </w:p>
        </w:tc>
      </w:tr>
      <w:tr w:rsidR="001945B2" w:rsidRPr="007A1470" w14:paraId="74C1F37F" w14:textId="77777777" w:rsidTr="00541B3C">
        <w:trPr>
          <w:trHeight w:val="207"/>
        </w:trPr>
        <w:tc>
          <w:tcPr>
            <w:tcW w:w="4136" w:type="dxa"/>
            <w:gridSpan w:val="8"/>
            <w:shd w:val="clear" w:color="auto" w:fill="auto"/>
          </w:tcPr>
          <w:p w14:paraId="74C1F37D" w14:textId="77777777" w:rsidR="001945B2" w:rsidRPr="00F473CE" w:rsidRDefault="001945B2" w:rsidP="007F5CC2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F473CE">
              <w:rPr>
                <w:rFonts w:eastAsia="Calibri"/>
                <w:lang w:eastAsia="en-GB"/>
              </w:rPr>
              <w:t xml:space="preserve">Organophosphate (OP)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118377533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81" w:type="dxa"/>
                <w:gridSpan w:val="10"/>
                <w:shd w:val="clear" w:color="auto" w:fill="auto"/>
                <w:vAlign w:val="bottom"/>
              </w:tcPr>
              <w:p w14:paraId="74C1F37E" w14:textId="3E516C79" w:rsidR="001945B2" w:rsidRDefault="00750FCD" w:rsidP="007F5CC2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☒</w:t>
                </w:r>
              </w:p>
            </w:tc>
          </w:sdtContent>
        </w:sdt>
      </w:tr>
      <w:tr w:rsidR="001E31BC" w:rsidRPr="007A1470" w14:paraId="74C1F382" w14:textId="77777777" w:rsidTr="00541B3C">
        <w:trPr>
          <w:trHeight w:val="205"/>
        </w:trPr>
        <w:tc>
          <w:tcPr>
            <w:tcW w:w="4136" w:type="dxa"/>
            <w:gridSpan w:val="8"/>
            <w:shd w:val="clear" w:color="auto" w:fill="auto"/>
          </w:tcPr>
          <w:p w14:paraId="74C1F380" w14:textId="77777777" w:rsidR="001E31BC" w:rsidRPr="00F473CE" w:rsidRDefault="001E31BC" w:rsidP="001E31BC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F473CE">
              <w:rPr>
                <w:rFonts w:eastAsia="Calibri"/>
                <w:lang w:eastAsia="en-GB"/>
              </w:rPr>
              <w:t xml:space="preserve">Synthetic pyrethroid (SP)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8362196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81" w:type="dxa"/>
                <w:gridSpan w:val="10"/>
                <w:shd w:val="clear" w:color="auto" w:fill="auto"/>
                <w:vAlign w:val="bottom"/>
              </w:tcPr>
              <w:p w14:paraId="74C1F381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1E31BC" w:rsidRPr="007A1470" w14:paraId="74C1F385" w14:textId="77777777" w:rsidTr="00541B3C">
        <w:trPr>
          <w:trHeight w:val="205"/>
        </w:trPr>
        <w:tc>
          <w:tcPr>
            <w:tcW w:w="4136" w:type="dxa"/>
            <w:gridSpan w:val="8"/>
            <w:shd w:val="clear" w:color="auto" w:fill="auto"/>
          </w:tcPr>
          <w:p w14:paraId="74C1F383" w14:textId="77777777" w:rsidR="001E31BC" w:rsidRDefault="001E31BC" w:rsidP="001E31BC">
            <w:pPr>
              <w:pStyle w:val="Questiontext"/>
            </w:pPr>
            <w:r w:rsidRPr="00F473CE">
              <w:rPr>
                <w:rFonts w:eastAsia="Calibri"/>
                <w:lang w:eastAsia="en-GB"/>
              </w:rPr>
              <w:t>Bloom dip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278925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881" w:type="dxa"/>
                <w:gridSpan w:val="10"/>
                <w:shd w:val="clear" w:color="auto" w:fill="auto"/>
                <w:vAlign w:val="bottom"/>
              </w:tcPr>
              <w:p w14:paraId="74C1F384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1945B2" w:rsidRPr="007A1470" w14:paraId="74C1F387" w14:textId="77777777" w:rsidTr="00541B3C">
        <w:trPr>
          <w:trHeight w:val="32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74C1F386" w14:textId="77777777" w:rsidR="001945B2" w:rsidRDefault="001945B2" w:rsidP="008063E6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2 Do you plan to collect used dip from other premises to discharge on your site? You will be required to keep</w:t>
            </w:r>
            <w:r w:rsidR="007F5CC2">
              <w:rPr>
                <w:rFonts w:eastAsia="Calibri"/>
                <w:lang w:eastAsia="en-GB"/>
              </w:rPr>
              <w:t xml:space="preserve"> </w:t>
            </w:r>
            <w:r>
              <w:rPr>
                <w:rFonts w:eastAsia="Calibri"/>
                <w:lang w:eastAsia="en-GB"/>
              </w:rPr>
              <w:t>records of each site.</w:t>
            </w:r>
          </w:p>
        </w:tc>
      </w:tr>
      <w:tr w:rsidR="001E31BC" w:rsidRPr="007A1470" w14:paraId="74C1F38A" w14:textId="77777777" w:rsidTr="00541B3C">
        <w:trPr>
          <w:trHeight w:val="309"/>
        </w:trPr>
        <w:tc>
          <w:tcPr>
            <w:tcW w:w="1021" w:type="dxa"/>
            <w:gridSpan w:val="2"/>
            <w:shd w:val="clear" w:color="auto" w:fill="auto"/>
            <w:vAlign w:val="bottom"/>
          </w:tcPr>
          <w:p w14:paraId="74C1F388" w14:textId="77777777" w:rsidR="001E31BC" w:rsidRDefault="001E31BC" w:rsidP="001E31B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587064298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96" w:type="dxa"/>
                <w:gridSpan w:val="16"/>
                <w:shd w:val="clear" w:color="auto" w:fill="auto"/>
                <w:vAlign w:val="bottom"/>
              </w:tcPr>
              <w:p w14:paraId="74C1F389" w14:textId="2F7D6615" w:rsidR="001E31BC" w:rsidRDefault="00750FCD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☒</w:t>
                </w:r>
              </w:p>
            </w:tc>
          </w:sdtContent>
        </w:sdt>
      </w:tr>
      <w:tr w:rsidR="001E31BC" w:rsidRPr="007A1470" w14:paraId="74C1F38D" w14:textId="77777777" w:rsidTr="00541B3C">
        <w:trPr>
          <w:trHeight w:val="308"/>
        </w:trPr>
        <w:tc>
          <w:tcPr>
            <w:tcW w:w="1021" w:type="dxa"/>
            <w:gridSpan w:val="2"/>
            <w:shd w:val="clear" w:color="auto" w:fill="auto"/>
            <w:vAlign w:val="bottom"/>
          </w:tcPr>
          <w:p w14:paraId="74C1F38B" w14:textId="77777777" w:rsidR="001E31BC" w:rsidRDefault="001E31BC" w:rsidP="001E31B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0810617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96" w:type="dxa"/>
                <w:gridSpan w:val="16"/>
                <w:shd w:val="clear" w:color="auto" w:fill="auto"/>
                <w:vAlign w:val="bottom"/>
              </w:tcPr>
              <w:p w14:paraId="74C1F38C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1945B2" w:rsidRPr="00610201" w14:paraId="74C1F38F" w14:textId="77777777" w:rsidTr="00541B3C">
        <w:trPr>
          <w:trHeight w:val="32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74C1F38E" w14:textId="77777777" w:rsidR="001945B2" w:rsidRPr="00610201" w:rsidRDefault="001945B2" w:rsidP="00610201">
            <w:pPr>
              <w:pStyle w:val="Sectionheading"/>
              <w:rPr>
                <w:rFonts w:eastAsia="Calibri"/>
              </w:rPr>
            </w:pPr>
            <w:r w:rsidRPr="00610201">
              <w:rPr>
                <w:rFonts w:eastAsia="Calibri"/>
              </w:rPr>
              <w:t>Treating and diluting used sheep dip</w:t>
            </w:r>
          </w:p>
        </w:tc>
      </w:tr>
      <w:tr w:rsidR="001945B2" w:rsidRPr="007A1470" w14:paraId="74C1F391" w14:textId="77777777" w:rsidTr="00541B3C">
        <w:trPr>
          <w:trHeight w:val="32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74C1F390" w14:textId="77777777" w:rsidR="001945B2" w:rsidRPr="007F5CC2" w:rsidRDefault="001945B2" w:rsidP="008063E6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3 Will you treat the used sheep dip before you discharge it?</w:t>
            </w:r>
          </w:p>
        </w:tc>
      </w:tr>
      <w:tr w:rsidR="001E31BC" w:rsidRPr="007A1470" w14:paraId="74C1F394" w14:textId="77777777" w:rsidTr="00541B3C">
        <w:trPr>
          <w:trHeight w:val="309"/>
        </w:trPr>
        <w:tc>
          <w:tcPr>
            <w:tcW w:w="1021" w:type="dxa"/>
            <w:gridSpan w:val="2"/>
            <w:shd w:val="clear" w:color="auto" w:fill="auto"/>
            <w:vAlign w:val="bottom"/>
          </w:tcPr>
          <w:p w14:paraId="74C1F392" w14:textId="77777777" w:rsidR="001E31BC" w:rsidRDefault="001E31BC" w:rsidP="001E31B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55088673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996" w:type="dxa"/>
                <w:gridSpan w:val="16"/>
                <w:shd w:val="clear" w:color="auto" w:fill="auto"/>
                <w:vAlign w:val="bottom"/>
              </w:tcPr>
              <w:p w14:paraId="74C1F393" w14:textId="44808950" w:rsidR="001E31BC" w:rsidRDefault="00750FCD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☒</w:t>
                </w:r>
              </w:p>
            </w:tc>
          </w:sdtContent>
        </w:sdt>
      </w:tr>
      <w:tr w:rsidR="001E31BC" w:rsidRPr="007A1470" w14:paraId="74C1F398" w14:textId="77777777" w:rsidTr="00541B3C">
        <w:trPr>
          <w:trHeight w:val="308"/>
        </w:trPr>
        <w:tc>
          <w:tcPr>
            <w:tcW w:w="1021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395" w14:textId="77777777" w:rsidR="001E31BC" w:rsidRDefault="001E31BC" w:rsidP="008063E6">
            <w:pPr>
              <w:pStyle w:val="Questiontext"/>
              <w:spacing w:after="120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3278865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74C1F396" w14:textId="77777777" w:rsidR="001E31BC" w:rsidRDefault="001E31BC" w:rsidP="008063E6">
                <w:pPr>
                  <w:pStyle w:val="Questiontext"/>
                  <w:spacing w:after="120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8287" w:type="dxa"/>
            <w:gridSpan w:val="1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397" w14:textId="028B68CA" w:rsidR="001E31BC" w:rsidRDefault="001E31BC" w:rsidP="008063E6">
            <w:pPr>
              <w:pStyle w:val="Questiontext"/>
              <w:spacing w:after="120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 xml:space="preserve">Please </w:t>
            </w:r>
            <w:r w:rsidR="00DE51DF">
              <w:rPr>
                <w:rFonts w:ascii="MetaNormalLF-Roman" w:eastAsia="Calibri" w:hAnsi="MetaNormalLF-Roman" w:cs="MetaNormalLF-Roman"/>
                <w:lang w:eastAsia="en-GB"/>
              </w:rPr>
              <w:t xml:space="preserve">see the guidance notes on Part B7 and </w:t>
            </w:r>
            <w:r>
              <w:rPr>
                <w:rFonts w:ascii="MetaNormalLF-Roman" w:eastAsia="Calibri" w:hAnsi="MetaNormalLF-Roman" w:cs="MetaNormalLF-Roman"/>
                <w:lang w:eastAsia="en-GB"/>
              </w:rPr>
              <w:t>give details below</w:t>
            </w:r>
            <w:r w:rsidR="008063E6">
              <w:rPr>
                <w:rFonts w:ascii="MetaNormalLF-Roman" w:eastAsia="Calibri" w:hAnsi="MetaNormalLF-Roman" w:cs="MetaNormalLF-Roman"/>
                <w:lang w:eastAsia="en-GB"/>
              </w:rPr>
              <w:t>.</w:t>
            </w:r>
          </w:p>
        </w:tc>
      </w:tr>
      <w:tr w:rsidR="00D46132" w:rsidRPr="007A1470" w14:paraId="74C1F39A" w14:textId="77777777" w:rsidTr="00541B3C">
        <w:trPr>
          <w:trHeight w:val="1636"/>
        </w:trPr>
        <w:sdt>
          <w:sdtPr>
            <w:rPr>
              <w:rStyle w:val="Responseboxtext"/>
              <w:rFonts w:eastAsia="Calibri"/>
            </w:rPr>
            <w:id w:val="1784069152"/>
            <w:placeholder>
              <w:docPart w:val="1E143BB33DA0460EBA29E1022B5498A5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7" w:type="dxa"/>
                <w:gridSpan w:val="1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4C1F399" w14:textId="20B8475E" w:rsidR="00D46132" w:rsidRPr="008063E6" w:rsidRDefault="00D46132" w:rsidP="00541B3C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1945B2" w:rsidRPr="007A1470" w14:paraId="74C1F39C" w14:textId="77777777" w:rsidTr="00541B3C">
        <w:trPr>
          <w:trHeight w:val="32"/>
        </w:trPr>
        <w:tc>
          <w:tcPr>
            <w:tcW w:w="10017" w:type="dxa"/>
            <w:gridSpan w:val="18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39B" w14:textId="77777777" w:rsidR="001945B2" w:rsidRDefault="001945B2" w:rsidP="008063E6">
            <w:pPr>
              <w:pStyle w:val="SubQuestion"/>
              <w:spacing w:before="240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4 Will you dilute the used sheep dip before you discharge it? Normal dilution for spreading sheep dip is 1 part used</w:t>
            </w:r>
            <w:r w:rsidR="007F5CC2">
              <w:rPr>
                <w:rFonts w:eastAsia="Calibri"/>
                <w:lang w:eastAsia="en-GB"/>
              </w:rPr>
              <w:t xml:space="preserve"> </w:t>
            </w:r>
            <w:r>
              <w:rPr>
                <w:rFonts w:eastAsia="Calibri"/>
                <w:lang w:eastAsia="en-GB"/>
              </w:rPr>
              <w:t>sheep dip to 3 parts slurry or water.</w:t>
            </w:r>
          </w:p>
        </w:tc>
      </w:tr>
      <w:tr w:rsidR="001E31BC" w:rsidRPr="007A1470" w14:paraId="74C1F3A0" w14:textId="77777777" w:rsidTr="00541B3C">
        <w:trPr>
          <w:trHeight w:val="309"/>
        </w:trPr>
        <w:tc>
          <w:tcPr>
            <w:tcW w:w="1021" w:type="dxa"/>
            <w:gridSpan w:val="2"/>
            <w:shd w:val="clear" w:color="auto" w:fill="auto"/>
            <w:vAlign w:val="bottom"/>
          </w:tcPr>
          <w:p w14:paraId="74C1F39D" w14:textId="77777777" w:rsidR="001E31BC" w:rsidRDefault="001E31BC" w:rsidP="001E31B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418831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bottom"/>
              </w:tcPr>
              <w:p w14:paraId="74C1F39E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8287" w:type="dxa"/>
            <w:gridSpan w:val="15"/>
            <w:shd w:val="clear" w:color="auto" w:fill="auto"/>
            <w:vAlign w:val="bottom"/>
          </w:tcPr>
          <w:p w14:paraId="74C1F39F" w14:textId="77777777" w:rsidR="001E31BC" w:rsidRDefault="001E31BC" w:rsidP="001E31B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It is discharged at working strength</w:t>
            </w:r>
          </w:p>
        </w:tc>
      </w:tr>
      <w:tr w:rsidR="001E31BC" w:rsidRPr="007A1470" w14:paraId="74C1F3A4" w14:textId="77777777" w:rsidTr="00541B3C">
        <w:trPr>
          <w:trHeight w:val="308"/>
        </w:trPr>
        <w:tc>
          <w:tcPr>
            <w:tcW w:w="1021" w:type="dxa"/>
            <w:gridSpan w:val="2"/>
            <w:shd w:val="clear" w:color="auto" w:fill="auto"/>
            <w:vAlign w:val="bottom"/>
          </w:tcPr>
          <w:p w14:paraId="74C1F3A1" w14:textId="77777777" w:rsidR="001E31BC" w:rsidRDefault="001E31BC" w:rsidP="001E31B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03989617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bottom"/>
              </w:tcPr>
              <w:p w14:paraId="74C1F3A2" w14:textId="089F37DE" w:rsidR="001E31BC" w:rsidRDefault="00750FCD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☒</w:t>
                </w:r>
              </w:p>
            </w:tc>
          </w:sdtContent>
        </w:sdt>
        <w:tc>
          <w:tcPr>
            <w:tcW w:w="8287" w:type="dxa"/>
            <w:gridSpan w:val="15"/>
            <w:shd w:val="clear" w:color="auto" w:fill="auto"/>
            <w:vAlign w:val="bottom"/>
          </w:tcPr>
          <w:p w14:paraId="74C1F3A3" w14:textId="77777777" w:rsidR="001E31BC" w:rsidRDefault="001E31BC" w:rsidP="001E31BC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 add slurry or water to the working strength used dip to dilute it before it is discharged</w:t>
            </w:r>
          </w:p>
        </w:tc>
      </w:tr>
      <w:tr w:rsidR="001945B2" w:rsidRPr="008063E6" w14:paraId="74C1F3A6" w14:textId="77777777" w:rsidTr="00541B3C">
        <w:trPr>
          <w:trHeight w:val="32"/>
        </w:trPr>
        <w:tc>
          <w:tcPr>
            <w:tcW w:w="10017" w:type="dxa"/>
            <w:gridSpan w:val="18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3A5" w14:textId="77777777" w:rsidR="001945B2" w:rsidRPr="008063E6" w:rsidRDefault="001945B2" w:rsidP="008063E6">
            <w:pPr>
              <w:pStyle w:val="SubQuestion"/>
              <w:rPr>
                <w:rFonts w:eastAsia="Calibri"/>
              </w:rPr>
            </w:pPr>
            <w:r w:rsidRPr="008063E6">
              <w:rPr>
                <w:rFonts w:eastAsia="Calibri"/>
              </w:rPr>
              <w:t>5 Please give the maximum amount of used sheep dip you discharge onto land in one day</w:t>
            </w:r>
          </w:p>
        </w:tc>
      </w:tr>
      <w:tr w:rsidR="001945B2" w:rsidRPr="007A1470" w14:paraId="74C1F3A9" w14:textId="77777777" w:rsidTr="00541B3C">
        <w:trPr>
          <w:trHeight w:val="207"/>
        </w:trPr>
        <w:tc>
          <w:tcPr>
            <w:tcW w:w="6961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1F3A7" w14:textId="6F744A6E" w:rsidR="001945B2" w:rsidRPr="003A373F" w:rsidRDefault="008063E6" w:rsidP="007F5CC2">
            <w:pPr>
              <w:pStyle w:val="Questiontext"/>
              <w:rPr>
                <w:rFonts w:eastAsia="Calibri"/>
                <w:b/>
                <w:lang w:eastAsia="en-GB"/>
              </w:rPr>
            </w:pPr>
            <w:r w:rsidRPr="003A373F">
              <w:rPr>
                <w:rFonts w:eastAsia="Calibri"/>
                <w:b/>
                <w:lang w:eastAsia="en-GB"/>
              </w:rPr>
              <w:t>Type and amount</w:t>
            </w:r>
          </w:p>
        </w:tc>
        <w:tc>
          <w:tcPr>
            <w:tcW w:w="305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1F3A8" w14:textId="77777777" w:rsidR="001945B2" w:rsidRPr="003A373F" w:rsidRDefault="001945B2" w:rsidP="007F5CC2">
            <w:pPr>
              <w:pStyle w:val="Questiontext"/>
              <w:rPr>
                <w:rFonts w:eastAsia="Calibri"/>
                <w:b/>
                <w:lang w:eastAsia="en-GB"/>
              </w:rPr>
            </w:pPr>
            <w:r w:rsidRPr="003A373F">
              <w:rPr>
                <w:rFonts w:eastAsia="Calibri"/>
                <w:b/>
                <w:lang w:eastAsia="en-GB"/>
              </w:rPr>
              <w:t>Cubic metres</w:t>
            </w:r>
          </w:p>
        </w:tc>
      </w:tr>
      <w:tr w:rsidR="00D46132" w:rsidRPr="007A1470" w14:paraId="74C1F3AD" w14:textId="77777777" w:rsidTr="00541B3C">
        <w:trPr>
          <w:trHeight w:val="207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1F3AA" w14:textId="77777777" w:rsidR="00D46132" w:rsidRPr="008063E6" w:rsidRDefault="00D46132" w:rsidP="008063E6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eastAsia="Calibri"/>
                <w:lang w:eastAsia="en-GB"/>
              </w:rPr>
              <w:t>A</w:t>
            </w:r>
          </w:p>
        </w:tc>
        <w:tc>
          <w:tcPr>
            <w:tcW w:w="65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1F3AB" w14:textId="77777777" w:rsidR="00D46132" w:rsidRPr="008063E6" w:rsidRDefault="00D46132" w:rsidP="008063E6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lang w:eastAsia="en-GB"/>
              </w:rPr>
              <w:t>Amount of used working strength dip</w:t>
            </w:r>
          </w:p>
        </w:tc>
        <w:sdt>
          <w:sdtPr>
            <w:rPr>
              <w:rStyle w:val="Responseboxtext"/>
              <w:rFonts w:eastAsia="Calibri"/>
            </w:rPr>
            <w:id w:val="-1830593850"/>
            <w:placeholder>
              <w:docPart w:val="F6B6969601A44342BB2A848173E77E5D"/>
            </w:placeholder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3056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AC" w14:textId="02E7F9FD" w:rsidR="00D46132" w:rsidRPr="008063E6" w:rsidRDefault="00750FCD" w:rsidP="008063E6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</w:t>
                </w:r>
              </w:p>
            </w:tc>
          </w:sdtContent>
        </w:sdt>
      </w:tr>
      <w:tr w:rsidR="00D46132" w:rsidRPr="007A1470" w14:paraId="74C1F3B1" w14:textId="77777777" w:rsidTr="00541B3C">
        <w:trPr>
          <w:trHeight w:val="205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1F3AE" w14:textId="77777777" w:rsidR="00D46132" w:rsidRPr="008063E6" w:rsidRDefault="00D46132" w:rsidP="008063E6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eastAsia="Calibri"/>
                <w:lang w:eastAsia="en-GB"/>
              </w:rPr>
              <w:t>B</w:t>
            </w:r>
          </w:p>
        </w:tc>
        <w:tc>
          <w:tcPr>
            <w:tcW w:w="65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1F3AF" w14:textId="77777777" w:rsidR="00D46132" w:rsidRPr="008063E6" w:rsidRDefault="00D46132" w:rsidP="008063E6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lang w:eastAsia="en-GB"/>
              </w:rPr>
              <w:t>Amount of slurry or water added to dilute the dip for disposal purposes</w:t>
            </w:r>
          </w:p>
        </w:tc>
        <w:sdt>
          <w:sdtPr>
            <w:rPr>
              <w:rStyle w:val="Responseboxtext"/>
              <w:rFonts w:eastAsia="Calibri"/>
            </w:rPr>
            <w:id w:val="-1866046944"/>
            <w:placeholder>
              <w:docPart w:val="882807ECAC424E3EACD774D548011E47"/>
            </w:placeholder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3056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B0" w14:textId="111AA46A" w:rsidR="00D46132" w:rsidRPr="008063E6" w:rsidRDefault="001F5496" w:rsidP="008063E6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4</w:t>
                </w:r>
              </w:p>
            </w:tc>
          </w:sdtContent>
        </w:sdt>
      </w:tr>
      <w:tr w:rsidR="00D46132" w:rsidRPr="007A1470" w14:paraId="74C1F3B5" w14:textId="77777777" w:rsidTr="00541B3C">
        <w:trPr>
          <w:trHeight w:val="205"/>
        </w:trPr>
        <w:tc>
          <w:tcPr>
            <w:tcW w:w="4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1F3B2" w14:textId="77777777" w:rsidR="00D46132" w:rsidRPr="008063E6" w:rsidRDefault="00D46132" w:rsidP="008063E6">
            <w:pPr>
              <w:pStyle w:val="Questiontext"/>
              <w:rPr>
                <w:rFonts w:eastAsia="Calibri"/>
                <w:lang w:eastAsia="en-GB"/>
              </w:rPr>
            </w:pPr>
          </w:p>
        </w:tc>
        <w:tc>
          <w:tcPr>
            <w:tcW w:w="650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1F3B3" w14:textId="77777777" w:rsidR="00D46132" w:rsidRPr="008063E6" w:rsidRDefault="00D46132" w:rsidP="008063E6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lang w:eastAsia="en-GB"/>
              </w:rPr>
              <w:t>Total for disposal (A + B)</w:t>
            </w:r>
          </w:p>
        </w:tc>
        <w:sdt>
          <w:sdtPr>
            <w:rPr>
              <w:rStyle w:val="Responseboxtext"/>
              <w:rFonts w:eastAsia="Calibri"/>
            </w:rPr>
            <w:id w:val="326092639"/>
            <w:placeholder>
              <w:docPart w:val="FDB360ED6F1F4F55844467CC86B25AD4"/>
            </w:placeholder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3056" w:type="dxa"/>
                <w:gridSpan w:val="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B4" w14:textId="26C00515" w:rsidR="00D46132" w:rsidRPr="008063E6" w:rsidRDefault="001F5496" w:rsidP="008063E6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5</w:t>
                </w:r>
              </w:p>
            </w:tc>
          </w:sdtContent>
        </w:sdt>
      </w:tr>
      <w:tr w:rsidR="001E31BC" w:rsidRPr="007A1470" w14:paraId="74C1F3B7" w14:textId="77777777" w:rsidTr="00541B3C">
        <w:trPr>
          <w:trHeight w:val="32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74C1F3B6" w14:textId="77777777" w:rsidR="001E31BC" w:rsidRPr="007F5CC2" w:rsidRDefault="001E31BC" w:rsidP="00610201">
            <w:pPr>
              <w:pStyle w:val="Sectionheading"/>
              <w:rPr>
                <w:rFonts w:eastAsia="Calibri"/>
              </w:rPr>
            </w:pPr>
            <w:r w:rsidRPr="007F5CC2">
              <w:rPr>
                <w:rFonts w:eastAsia="Calibri"/>
              </w:rPr>
              <w:t>How often the used sheep dip is discharged</w:t>
            </w:r>
          </w:p>
        </w:tc>
      </w:tr>
      <w:tr w:rsidR="00D46132" w:rsidRPr="007A1470" w14:paraId="74C1F3BB" w14:textId="77777777" w:rsidTr="00541B3C">
        <w:trPr>
          <w:trHeight w:val="32"/>
        </w:trPr>
        <w:tc>
          <w:tcPr>
            <w:tcW w:w="6104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74C1F3B8" w14:textId="77777777" w:rsidR="00D46132" w:rsidRPr="007F5CC2" w:rsidRDefault="00D46132" w:rsidP="008063E6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6 How often will you discharge used sheep dip?</w:t>
            </w:r>
          </w:p>
        </w:tc>
        <w:sdt>
          <w:sdtPr>
            <w:rPr>
              <w:rStyle w:val="Responseboxtext"/>
              <w:rFonts w:eastAsia="Calibri"/>
            </w:rPr>
            <w:id w:val="83416310"/>
            <w:placeholder>
              <w:docPart w:val="D1337A6DC8D547E081CA7AA172025224"/>
            </w:placeholder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2273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74C1F3B9" w14:textId="7D93E750" w:rsidR="00D46132" w:rsidRDefault="00750FCD" w:rsidP="00F26BE0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eastAsia="Calibri"/>
                  </w:rPr>
                  <w:t>2</w:t>
                </w:r>
              </w:p>
            </w:tc>
          </w:sdtContent>
        </w:sdt>
        <w:tc>
          <w:tcPr>
            <w:tcW w:w="1640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74C1F3BA" w14:textId="77777777" w:rsidR="00D46132" w:rsidRPr="008063E6" w:rsidRDefault="00D46132" w:rsidP="008063E6">
            <w:pPr>
              <w:pStyle w:val="SubQuestion"/>
              <w:rPr>
                <w:rFonts w:eastAsia="Calibri"/>
                <w:b w:val="0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b w:val="0"/>
                <w:lang w:eastAsia="en-GB"/>
              </w:rPr>
              <w:t>days each year</w:t>
            </w:r>
          </w:p>
        </w:tc>
      </w:tr>
      <w:tr w:rsidR="008063E6" w:rsidRPr="007A1470" w14:paraId="74C1F3BE" w14:textId="77777777" w:rsidTr="00541B3C">
        <w:trPr>
          <w:trHeight w:val="32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74C1F3BC" w14:textId="77777777" w:rsidR="008063E6" w:rsidRPr="007F5CC2" w:rsidRDefault="008063E6" w:rsidP="008063E6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7 When will you discharge used sheep dip?</w:t>
            </w:r>
          </w:p>
        </w:tc>
      </w:tr>
      <w:tr w:rsidR="001E31BC" w:rsidRPr="007A1470" w14:paraId="74C1F3C5" w14:textId="77777777" w:rsidTr="00541B3C">
        <w:trPr>
          <w:trHeight w:val="155"/>
        </w:trPr>
        <w:tc>
          <w:tcPr>
            <w:tcW w:w="1021" w:type="dxa"/>
            <w:gridSpan w:val="2"/>
            <w:shd w:val="clear" w:color="auto" w:fill="auto"/>
          </w:tcPr>
          <w:p w14:paraId="74C1F3BF" w14:textId="77777777" w:rsidR="001E31BC" w:rsidRPr="00165ABC" w:rsidRDefault="001E31BC" w:rsidP="001E31BC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January </w:t>
            </w:r>
          </w:p>
        </w:tc>
        <w:sdt>
          <w:sdtPr>
            <w:rPr>
              <w:rStyle w:val="Responseboxtext"/>
              <w:rFonts w:eastAsia="Calibri"/>
            </w:rPr>
            <w:id w:val="18283168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1" w:type="dxa"/>
                <w:gridSpan w:val="2"/>
                <w:shd w:val="clear" w:color="auto" w:fill="auto"/>
                <w:vAlign w:val="bottom"/>
              </w:tcPr>
              <w:p w14:paraId="74C1F3C0" w14:textId="44D26DED" w:rsidR="001E31BC" w:rsidRDefault="008063E6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gridSpan w:val="2"/>
            <w:shd w:val="clear" w:color="auto" w:fill="auto"/>
          </w:tcPr>
          <w:p w14:paraId="74C1F3C1" w14:textId="77777777" w:rsidR="001E31BC" w:rsidRPr="00165ABC" w:rsidRDefault="001E31BC" w:rsidP="001E31BC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May </w:t>
            </w:r>
          </w:p>
        </w:tc>
        <w:sdt>
          <w:sdtPr>
            <w:rPr>
              <w:rStyle w:val="Responseboxtext"/>
              <w:rFonts w:eastAsia="Calibri"/>
            </w:rPr>
            <w:id w:val="-5653407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8" w:type="dxa"/>
                <w:gridSpan w:val="4"/>
                <w:shd w:val="clear" w:color="auto" w:fill="auto"/>
                <w:vAlign w:val="bottom"/>
              </w:tcPr>
              <w:p w14:paraId="74C1F3C2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74C1F3C3" w14:textId="77777777" w:rsidR="001E31BC" w:rsidRPr="00165ABC" w:rsidRDefault="001E31BC" w:rsidP="001E31BC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September </w:t>
            </w:r>
          </w:p>
        </w:tc>
        <w:sdt>
          <w:sdtPr>
            <w:rPr>
              <w:rStyle w:val="Responseboxtext"/>
              <w:rFonts w:eastAsia="Calibri"/>
            </w:rPr>
            <w:id w:val="-16471451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6" w:type="dxa"/>
                <w:gridSpan w:val="6"/>
                <w:shd w:val="clear" w:color="auto" w:fill="auto"/>
                <w:vAlign w:val="bottom"/>
              </w:tcPr>
              <w:p w14:paraId="74C1F3C4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1E31BC" w:rsidRPr="007A1470" w14:paraId="74C1F3CC" w14:textId="77777777" w:rsidTr="00541B3C">
        <w:trPr>
          <w:trHeight w:val="154"/>
        </w:trPr>
        <w:tc>
          <w:tcPr>
            <w:tcW w:w="1021" w:type="dxa"/>
            <w:gridSpan w:val="2"/>
            <w:shd w:val="clear" w:color="auto" w:fill="auto"/>
          </w:tcPr>
          <w:p w14:paraId="74C1F3C6" w14:textId="77777777" w:rsidR="001E31BC" w:rsidRPr="00165ABC" w:rsidRDefault="001E31BC" w:rsidP="001E31BC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February </w:t>
            </w:r>
          </w:p>
        </w:tc>
        <w:sdt>
          <w:sdtPr>
            <w:rPr>
              <w:rStyle w:val="Responseboxtext"/>
              <w:rFonts w:eastAsia="Calibri"/>
            </w:rPr>
            <w:id w:val="52813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1" w:type="dxa"/>
                <w:gridSpan w:val="2"/>
                <w:shd w:val="clear" w:color="auto" w:fill="auto"/>
                <w:vAlign w:val="bottom"/>
              </w:tcPr>
              <w:p w14:paraId="74C1F3C7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gridSpan w:val="2"/>
            <w:shd w:val="clear" w:color="auto" w:fill="auto"/>
          </w:tcPr>
          <w:p w14:paraId="74C1F3C8" w14:textId="77777777" w:rsidR="001E31BC" w:rsidRPr="00165ABC" w:rsidRDefault="001E31BC" w:rsidP="001E31BC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June </w:t>
            </w:r>
          </w:p>
        </w:tc>
        <w:sdt>
          <w:sdtPr>
            <w:rPr>
              <w:rStyle w:val="Responseboxtext"/>
              <w:rFonts w:eastAsia="Calibri"/>
            </w:rPr>
            <w:id w:val="-20438233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8" w:type="dxa"/>
                <w:gridSpan w:val="4"/>
                <w:shd w:val="clear" w:color="auto" w:fill="auto"/>
                <w:vAlign w:val="bottom"/>
              </w:tcPr>
              <w:p w14:paraId="74C1F3C9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74C1F3CA" w14:textId="77777777" w:rsidR="001E31BC" w:rsidRPr="00165ABC" w:rsidRDefault="001E31BC" w:rsidP="001E31BC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October </w:t>
            </w:r>
          </w:p>
        </w:tc>
        <w:sdt>
          <w:sdtPr>
            <w:rPr>
              <w:rStyle w:val="Responseboxtext"/>
              <w:rFonts w:eastAsia="Calibri"/>
            </w:rPr>
            <w:id w:val="-116995006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6" w:type="dxa"/>
                <w:gridSpan w:val="6"/>
                <w:shd w:val="clear" w:color="auto" w:fill="auto"/>
                <w:vAlign w:val="bottom"/>
              </w:tcPr>
              <w:p w14:paraId="74C1F3CB" w14:textId="62ABED5F" w:rsidR="001E31BC" w:rsidRDefault="00750FCD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</w:tr>
      <w:tr w:rsidR="001E31BC" w:rsidRPr="007A1470" w14:paraId="74C1F3D3" w14:textId="77777777" w:rsidTr="00541B3C">
        <w:trPr>
          <w:trHeight w:val="338"/>
        </w:trPr>
        <w:tc>
          <w:tcPr>
            <w:tcW w:w="1021" w:type="dxa"/>
            <w:gridSpan w:val="2"/>
            <w:shd w:val="clear" w:color="auto" w:fill="auto"/>
          </w:tcPr>
          <w:p w14:paraId="74C1F3CD" w14:textId="77777777" w:rsidR="001E31BC" w:rsidRPr="00165ABC" w:rsidRDefault="001E31BC" w:rsidP="001E31BC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March </w:t>
            </w:r>
          </w:p>
        </w:tc>
        <w:sdt>
          <w:sdtPr>
            <w:rPr>
              <w:rStyle w:val="Responseboxtext"/>
              <w:rFonts w:eastAsia="Calibri"/>
            </w:rPr>
            <w:id w:val="-7735510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1" w:type="dxa"/>
                <w:gridSpan w:val="2"/>
                <w:shd w:val="clear" w:color="auto" w:fill="auto"/>
                <w:vAlign w:val="bottom"/>
              </w:tcPr>
              <w:p w14:paraId="74C1F3CE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gridSpan w:val="2"/>
            <w:shd w:val="clear" w:color="auto" w:fill="auto"/>
          </w:tcPr>
          <w:p w14:paraId="74C1F3CF" w14:textId="77777777" w:rsidR="001E31BC" w:rsidRPr="00165ABC" w:rsidRDefault="001E31BC" w:rsidP="001E31BC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July </w:t>
            </w:r>
          </w:p>
        </w:tc>
        <w:sdt>
          <w:sdtPr>
            <w:rPr>
              <w:rStyle w:val="Responseboxtext"/>
              <w:rFonts w:eastAsia="Calibri"/>
            </w:rPr>
            <w:id w:val="-21018550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8" w:type="dxa"/>
                <w:gridSpan w:val="4"/>
                <w:shd w:val="clear" w:color="auto" w:fill="auto"/>
                <w:vAlign w:val="bottom"/>
              </w:tcPr>
              <w:p w14:paraId="74C1F3D0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74C1F3D1" w14:textId="77777777" w:rsidR="001E31BC" w:rsidRPr="00165ABC" w:rsidRDefault="001E31BC" w:rsidP="001E31BC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November </w:t>
            </w:r>
          </w:p>
        </w:tc>
        <w:sdt>
          <w:sdtPr>
            <w:rPr>
              <w:rStyle w:val="Responseboxtext"/>
              <w:rFonts w:eastAsia="Calibri"/>
            </w:rPr>
            <w:id w:val="5429510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6" w:type="dxa"/>
                <w:gridSpan w:val="6"/>
                <w:shd w:val="clear" w:color="auto" w:fill="auto"/>
                <w:vAlign w:val="bottom"/>
              </w:tcPr>
              <w:p w14:paraId="74C1F3D2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1E31BC" w:rsidRPr="007A1470" w14:paraId="74C1F3DA" w14:textId="77777777" w:rsidTr="00541B3C">
        <w:trPr>
          <w:trHeight w:val="154"/>
        </w:trPr>
        <w:tc>
          <w:tcPr>
            <w:tcW w:w="1021" w:type="dxa"/>
            <w:gridSpan w:val="2"/>
            <w:shd w:val="clear" w:color="auto" w:fill="auto"/>
          </w:tcPr>
          <w:p w14:paraId="74C1F3D4" w14:textId="77777777" w:rsidR="001E31BC" w:rsidRDefault="001E31BC" w:rsidP="001E31BC">
            <w:pPr>
              <w:pStyle w:val="Questiontext"/>
            </w:pPr>
            <w:r w:rsidRPr="00165ABC">
              <w:rPr>
                <w:rFonts w:eastAsia="Calibri"/>
                <w:lang w:eastAsia="en-GB"/>
              </w:rPr>
              <w:t xml:space="preserve">April </w:t>
            </w:r>
          </w:p>
        </w:tc>
        <w:sdt>
          <w:sdtPr>
            <w:rPr>
              <w:rStyle w:val="Responseboxtext"/>
              <w:rFonts w:eastAsia="Calibri"/>
            </w:rPr>
            <w:id w:val="1533460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1" w:type="dxa"/>
                <w:gridSpan w:val="2"/>
                <w:shd w:val="clear" w:color="auto" w:fill="auto"/>
                <w:vAlign w:val="bottom"/>
              </w:tcPr>
              <w:p w14:paraId="74C1F3D5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gridSpan w:val="2"/>
            <w:shd w:val="clear" w:color="auto" w:fill="auto"/>
          </w:tcPr>
          <w:p w14:paraId="74C1F3D6" w14:textId="77777777" w:rsidR="001E31BC" w:rsidRDefault="001E31BC" w:rsidP="001E31BC">
            <w:pPr>
              <w:pStyle w:val="Questiontext"/>
            </w:pPr>
            <w:r w:rsidRPr="00165ABC">
              <w:rPr>
                <w:rFonts w:eastAsia="Calibri"/>
                <w:lang w:eastAsia="en-GB"/>
              </w:rPr>
              <w:t xml:space="preserve">August </w:t>
            </w:r>
          </w:p>
        </w:tc>
        <w:sdt>
          <w:sdtPr>
            <w:rPr>
              <w:rStyle w:val="Responseboxtext"/>
              <w:rFonts w:eastAsia="Calibri"/>
            </w:rPr>
            <w:id w:val="-19593274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8" w:type="dxa"/>
                <w:gridSpan w:val="4"/>
                <w:shd w:val="clear" w:color="auto" w:fill="auto"/>
                <w:vAlign w:val="bottom"/>
              </w:tcPr>
              <w:p w14:paraId="74C1F3D7" w14:textId="4CA6678D" w:rsidR="001E31BC" w:rsidRDefault="00750FCD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74C1F3D8" w14:textId="77777777" w:rsidR="001E31BC" w:rsidRDefault="001E31BC" w:rsidP="001E31BC">
            <w:pPr>
              <w:pStyle w:val="Questiontext"/>
            </w:pPr>
            <w:r w:rsidRPr="00165ABC">
              <w:rPr>
                <w:rFonts w:eastAsia="Calibri"/>
                <w:lang w:eastAsia="en-GB"/>
              </w:rPr>
              <w:t>December</w:t>
            </w:r>
          </w:p>
        </w:tc>
        <w:sdt>
          <w:sdtPr>
            <w:rPr>
              <w:rStyle w:val="Responseboxtext"/>
              <w:rFonts w:eastAsia="Calibri"/>
            </w:rPr>
            <w:id w:val="13966986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6" w:type="dxa"/>
                <w:gridSpan w:val="6"/>
                <w:shd w:val="clear" w:color="auto" w:fill="auto"/>
                <w:vAlign w:val="bottom"/>
              </w:tcPr>
              <w:p w14:paraId="74C1F3D9" w14:textId="77777777" w:rsidR="001E31BC" w:rsidRDefault="001E31BC" w:rsidP="001E31BC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1E31BC" w:rsidRPr="00610201" w14:paraId="74C1F3DC" w14:textId="77777777" w:rsidTr="00541B3C">
        <w:trPr>
          <w:trHeight w:val="32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74C1F3DB" w14:textId="77777777" w:rsidR="001E31BC" w:rsidRPr="00610201" w:rsidRDefault="001E31BC" w:rsidP="00610201">
            <w:pPr>
              <w:pStyle w:val="Sectionheading"/>
              <w:rPr>
                <w:rFonts w:eastAsia="Calibri"/>
              </w:rPr>
            </w:pPr>
            <w:r w:rsidRPr="00610201">
              <w:rPr>
                <w:rFonts w:eastAsia="Calibri"/>
              </w:rPr>
              <w:t>How you discharge the used sheep dip</w:t>
            </w:r>
          </w:p>
        </w:tc>
      </w:tr>
      <w:tr w:rsidR="001E31BC" w:rsidRPr="007A1470" w14:paraId="74C1F3DE" w14:textId="77777777" w:rsidTr="00541B3C">
        <w:trPr>
          <w:trHeight w:val="43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74C1F3DD" w14:textId="77777777" w:rsidR="001E31BC" w:rsidRPr="007F5CC2" w:rsidRDefault="001E31BC" w:rsidP="008063E6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8 How will you discharge the used dip?</w:t>
            </w:r>
          </w:p>
        </w:tc>
      </w:tr>
      <w:tr w:rsidR="001E31BC" w:rsidRPr="008063E6" w14:paraId="74C1F3E2" w14:textId="77777777" w:rsidTr="00541B3C">
        <w:trPr>
          <w:trHeight w:val="309"/>
        </w:trPr>
        <w:tc>
          <w:tcPr>
            <w:tcW w:w="3405" w:type="dxa"/>
            <w:gridSpan w:val="6"/>
            <w:shd w:val="clear" w:color="auto" w:fill="auto"/>
          </w:tcPr>
          <w:p w14:paraId="74C1F3DF" w14:textId="77777777" w:rsidR="001E31BC" w:rsidRPr="008063E6" w:rsidRDefault="001E31BC" w:rsidP="008063E6">
            <w:pPr>
              <w:pStyle w:val="Questiontext"/>
              <w:rPr>
                <w:rFonts w:eastAsia="Calibri"/>
              </w:rPr>
            </w:pPr>
            <w:r w:rsidRPr="008063E6">
              <w:rPr>
                <w:rFonts w:eastAsia="Calibri"/>
              </w:rPr>
              <w:lastRenderedPageBreak/>
              <w:t xml:space="preserve">Vacuum tanker </w:t>
            </w:r>
          </w:p>
        </w:tc>
        <w:sdt>
          <w:sdtPr>
            <w:rPr>
              <w:rFonts w:eastAsia="Calibri"/>
            </w:rPr>
            <w:id w:val="-59524420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1" w:type="dxa"/>
                <w:gridSpan w:val="2"/>
                <w:shd w:val="clear" w:color="auto" w:fill="auto"/>
                <w:vAlign w:val="bottom"/>
              </w:tcPr>
              <w:p w14:paraId="74C1F3E0" w14:textId="36479D8B" w:rsidR="001E31BC" w:rsidRPr="008063E6" w:rsidRDefault="00750FCD" w:rsidP="008063E6">
                <w:pPr>
                  <w:pStyle w:val="Questiontext"/>
                  <w:rPr>
                    <w:rFonts w:eastAsia="Calibri"/>
                  </w:rPr>
                </w:pPr>
                <w:r>
                  <w:rPr>
                    <w:rFonts w:ascii="MS Gothic" w:eastAsia="MS Gothic" w:hAnsi="MS Gothic" w:hint="eastAsia"/>
                  </w:rPr>
                  <w:t>☒</w:t>
                </w:r>
              </w:p>
            </w:tc>
          </w:sdtContent>
        </w:sdt>
        <w:tc>
          <w:tcPr>
            <w:tcW w:w="5881" w:type="dxa"/>
            <w:gridSpan w:val="10"/>
            <w:shd w:val="clear" w:color="auto" w:fill="auto"/>
            <w:vAlign w:val="bottom"/>
          </w:tcPr>
          <w:p w14:paraId="74C1F3E1" w14:textId="77777777" w:rsidR="001E31BC" w:rsidRPr="008063E6" w:rsidRDefault="001E31BC" w:rsidP="008063E6">
            <w:pPr>
              <w:pStyle w:val="Questiontext"/>
              <w:rPr>
                <w:rFonts w:eastAsia="Calibri"/>
              </w:rPr>
            </w:pPr>
          </w:p>
        </w:tc>
      </w:tr>
      <w:tr w:rsidR="001E31BC" w:rsidRPr="008063E6" w14:paraId="74C1F3E6" w14:textId="77777777" w:rsidTr="00541B3C">
        <w:trPr>
          <w:trHeight w:val="308"/>
        </w:trPr>
        <w:tc>
          <w:tcPr>
            <w:tcW w:w="3405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74C1F3E3" w14:textId="77777777" w:rsidR="001E31BC" w:rsidRPr="008063E6" w:rsidRDefault="001E31BC" w:rsidP="008063E6">
            <w:pPr>
              <w:pStyle w:val="Questiontext"/>
              <w:spacing w:after="120"/>
            </w:pPr>
            <w:r w:rsidRPr="008063E6">
              <w:rPr>
                <w:rFonts w:eastAsia="Calibri"/>
              </w:rPr>
              <w:t>Other</w:t>
            </w:r>
          </w:p>
        </w:tc>
        <w:sdt>
          <w:sdtPr>
            <w:rPr>
              <w:rFonts w:eastAsia="Calibri"/>
            </w:rPr>
            <w:id w:val="1366638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31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74C1F3E4" w14:textId="77777777" w:rsidR="001E31BC" w:rsidRPr="008063E6" w:rsidRDefault="001E31BC" w:rsidP="008063E6">
                <w:pPr>
                  <w:pStyle w:val="Questiontext"/>
                  <w:spacing w:after="120"/>
                  <w:rPr>
                    <w:rFonts w:eastAsia="Calibri"/>
                  </w:rPr>
                </w:pPr>
                <w:r w:rsidRPr="008063E6">
                  <w:rPr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5881" w:type="dxa"/>
            <w:gridSpan w:val="10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3E5" w14:textId="77777777" w:rsidR="001E31BC" w:rsidRPr="008063E6" w:rsidRDefault="001E31BC" w:rsidP="008063E6">
            <w:pPr>
              <w:pStyle w:val="Questiontext"/>
              <w:spacing w:after="120"/>
              <w:rPr>
                <w:rFonts w:eastAsia="Calibri"/>
              </w:rPr>
            </w:pPr>
            <w:r w:rsidRPr="008063E6">
              <w:rPr>
                <w:rFonts w:eastAsia="Calibri"/>
              </w:rPr>
              <w:t>Please give details below</w:t>
            </w:r>
          </w:p>
        </w:tc>
      </w:tr>
      <w:tr w:rsidR="00D46132" w:rsidRPr="007A1470" w14:paraId="74C1F3E8" w14:textId="77777777" w:rsidTr="0052174F">
        <w:trPr>
          <w:trHeight w:val="1754"/>
        </w:trPr>
        <w:sdt>
          <w:sdtPr>
            <w:rPr>
              <w:rStyle w:val="Responseboxtext"/>
              <w:rFonts w:eastAsia="Calibri"/>
            </w:rPr>
            <w:id w:val="-912475587"/>
            <w:placeholder>
              <w:docPart w:val="1E0EDE3303FE450983DCAAF17E614A7E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7" w:type="dxa"/>
                <w:gridSpan w:val="18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4C1F3E7" w14:textId="11E3433C" w:rsidR="00D46132" w:rsidRPr="00FC5EF6" w:rsidRDefault="00D46132" w:rsidP="0052174F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C27794" w:rsidRPr="007A1470" w14:paraId="74C1F3EA" w14:textId="77777777" w:rsidTr="00541B3C">
        <w:trPr>
          <w:trHeight w:val="41"/>
        </w:trPr>
        <w:tc>
          <w:tcPr>
            <w:tcW w:w="10017" w:type="dxa"/>
            <w:gridSpan w:val="18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3E9" w14:textId="77777777" w:rsidR="00C27794" w:rsidRPr="007F5CC2" w:rsidRDefault="00C27794" w:rsidP="008063E6">
            <w:pPr>
              <w:pStyle w:val="SubQuestion"/>
              <w:spacing w:before="240"/>
              <w:rPr>
                <w:rFonts w:eastAsia="Calibri"/>
              </w:rPr>
            </w:pPr>
            <w:r w:rsidRPr="007F5CC2">
              <w:rPr>
                <w:rFonts w:eastAsia="Calibri"/>
              </w:rPr>
              <w:t>9 Give the application rate of your discharging equipment if you know it</w:t>
            </w:r>
          </w:p>
        </w:tc>
      </w:tr>
      <w:tr w:rsidR="008063E6" w:rsidRPr="007A1470" w14:paraId="1CCB5DE4" w14:textId="77777777" w:rsidTr="00541B3C">
        <w:trPr>
          <w:trHeight w:val="41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54B0C6E7" w14:textId="099B1A57" w:rsidR="008063E6" w:rsidRPr="007F5CC2" w:rsidRDefault="008063E6" w:rsidP="008063E6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>For example, your tanker application rate in cubic metres</w:t>
            </w:r>
            <w:r>
              <w:rPr>
                <w:rFonts w:eastAsia="Calibri"/>
              </w:rPr>
              <w:t xml:space="preserve"> </w:t>
            </w:r>
            <w:r w:rsidRPr="007F5CC2">
              <w:rPr>
                <w:rFonts w:eastAsia="Calibri"/>
              </w:rPr>
              <w:t>per hectare.</w:t>
            </w:r>
          </w:p>
        </w:tc>
      </w:tr>
      <w:tr w:rsidR="00541B3C" w:rsidRPr="007B7529" w14:paraId="6B8B23CA" w14:textId="77777777" w:rsidTr="00541B3C">
        <w:trPr>
          <w:gridAfter w:val="1"/>
          <w:wAfter w:w="14" w:type="dxa"/>
        </w:trPr>
        <w:tc>
          <w:tcPr>
            <w:tcW w:w="4248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22C87868" w14:textId="61DCA860" w:rsidR="00541B3C" w:rsidRPr="007B7529" w:rsidRDefault="00541B3C" w:rsidP="00750FCD">
            <w:pPr>
              <w:pStyle w:val="Questiontext"/>
            </w:pPr>
            <w:r>
              <w:rPr>
                <w:rFonts w:eastAsia="Calibri"/>
              </w:rPr>
              <w:t>Application rate</w:t>
            </w:r>
          </w:p>
        </w:tc>
        <w:sdt>
          <w:sdtPr>
            <w:rPr>
              <w:rStyle w:val="Responseboxtext"/>
            </w:rPr>
            <w:id w:val="1965224314"/>
            <w:placeholder>
              <w:docPart w:val="843B4B5CFA1A4091836DA5D7EB8F2A73"/>
            </w:placeholder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120" w:type="dxa"/>
                <w:gridSpan w:val="6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FBFF1BD" w14:textId="4D435DE3" w:rsidR="00541B3C" w:rsidRPr="007B7529" w:rsidRDefault="00750FCD" w:rsidP="00750FCD">
                <w:pPr>
                  <w:pStyle w:val="Questiontext"/>
                </w:pPr>
                <w:r>
                  <w:rPr>
                    <w:rStyle w:val="Responseboxtext"/>
                  </w:rPr>
                  <w:t>20 metre cubed</w:t>
                </w:r>
              </w:p>
            </w:tc>
          </w:sdtContent>
        </w:sdt>
        <w:tc>
          <w:tcPr>
            <w:tcW w:w="1635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01A9D633" w14:textId="77777777" w:rsidR="00541B3C" w:rsidRPr="007B7529" w:rsidRDefault="00541B3C" w:rsidP="00750FCD">
            <w:pPr>
              <w:pStyle w:val="Questiontext"/>
            </w:pPr>
          </w:p>
        </w:tc>
      </w:tr>
      <w:tr w:rsidR="008063E6" w:rsidRPr="007A1470" w14:paraId="74C1F3F0" w14:textId="77777777" w:rsidTr="00541B3C">
        <w:trPr>
          <w:trHeight w:val="41"/>
        </w:trPr>
        <w:tc>
          <w:tcPr>
            <w:tcW w:w="10017" w:type="dxa"/>
            <w:gridSpan w:val="18"/>
            <w:shd w:val="clear" w:color="auto" w:fill="auto"/>
          </w:tcPr>
          <w:p w14:paraId="74C1F3EE" w14:textId="77777777" w:rsidR="008063E6" w:rsidRPr="007F5CC2" w:rsidRDefault="008063E6" w:rsidP="00541B3C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10 Who is responsible for discharging the used dip?</w:t>
            </w:r>
          </w:p>
        </w:tc>
      </w:tr>
      <w:tr w:rsidR="00C27794" w:rsidRPr="007A1470" w14:paraId="74C1F3F3" w14:textId="77777777" w:rsidTr="00541B3C">
        <w:trPr>
          <w:trHeight w:val="309"/>
        </w:trPr>
        <w:tc>
          <w:tcPr>
            <w:tcW w:w="3289" w:type="dxa"/>
            <w:gridSpan w:val="5"/>
            <w:shd w:val="clear" w:color="auto" w:fill="auto"/>
          </w:tcPr>
          <w:p w14:paraId="74C1F3F1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You or your farm staff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44829131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728" w:type="dxa"/>
                <w:gridSpan w:val="13"/>
                <w:shd w:val="clear" w:color="auto" w:fill="auto"/>
                <w:vAlign w:val="bottom"/>
              </w:tcPr>
              <w:p w14:paraId="74C1F3F2" w14:textId="31D0A0B7" w:rsidR="00C27794" w:rsidRDefault="00750FCD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☒</w:t>
                </w:r>
              </w:p>
            </w:tc>
          </w:sdtContent>
        </w:sdt>
      </w:tr>
      <w:tr w:rsidR="00C27794" w:rsidRPr="007A1470" w14:paraId="74C1F3F6" w14:textId="77777777" w:rsidTr="00541B3C">
        <w:trPr>
          <w:trHeight w:val="308"/>
        </w:trPr>
        <w:tc>
          <w:tcPr>
            <w:tcW w:w="3289" w:type="dxa"/>
            <w:gridSpan w:val="5"/>
            <w:shd w:val="clear" w:color="auto" w:fill="auto"/>
          </w:tcPr>
          <w:p w14:paraId="74C1F3F4" w14:textId="77777777" w:rsidR="00C27794" w:rsidRPr="007F5CC2" w:rsidRDefault="00C27794" w:rsidP="00C27794">
            <w:pPr>
              <w:pStyle w:val="Questiontext"/>
            </w:pPr>
            <w:r w:rsidRPr="007F5CC2">
              <w:rPr>
                <w:rFonts w:eastAsia="Calibri"/>
              </w:rPr>
              <w:t>A contractor or another person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1698195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728" w:type="dxa"/>
                <w:gridSpan w:val="13"/>
                <w:shd w:val="clear" w:color="auto" w:fill="auto"/>
                <w:vAlign w:val="bottom"/>
              </w:tcPr>
              <w:p w14:paraId="74C1F3F5" w14:textId="40EDC959" w:rsidR="00C27794" w:rsidRDefault="00750FCD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C27794" w:rsidRPr="007A1470" w14:paraId="74C1F3F8" w14:textId="77777777" w:rsidTr="00541B3C">
        <w:trPr>
          <w:trHeight w:val="41"/>
        </w:trPr>
        <w:tc>
          <w:tcPr>
            <w:tcW w:w="10017" w:type="dxa"/>
            <w:gridSpan w:val="18"/>
            <w:shd w:val="clear" w:color="auto" w:fill="auto"/>
            <w:vAlign w:val="bottom"/>
          </w:tcPr>
          <w:p w14:paraId="74C1F3F7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>Please give details below</w:t>
            </w:r>
          </w:p>
        </w:tc>
      </w:tr>
      <w:tr w:rsidR="00541B3C" w:rsidRPr="007C08F6" w14:paraId="671AB805" w14:textId="77777777" w:rsidTr="00541B3C">
        <w:tc>
          <w:tcPr>
            <w:tcW w:w="4114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52E0A4E4" w14:textId="77777777" w:rsidR="00541B3C" w:rsidRPr="007C08F6" w:rsidRDefault="00541B3C" w:rsidP="00750FC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316886769"/>
            <w:placeholder>
              <w:docPart w:val="AD42788FCDDB41C0BA4CD5016FB73CF9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F22B00C" w14:textId="77777777" w:rsidR="00541B3C" w:rsidRPr="00F77607" w:rsidRDefault="00541B3C" w:rsidP="00750FC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679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0C88172" w14:textId="77777777" w:rsidR="00541B3C" w:rsidRPr="007C08F6" w:rsidRDefault="00541B3C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58601149" w14:textId="77777777" w:rsidTr="00541B3C">
        <w:tc>
          <w:tcPr>
            <w:tcW w:w="4114" w:type="dxa"/>
            <w:gridSpan w:val="7"/>
            <w:shd w:val="clear" w:color="auto" w:fill="auto"/>
          </w:tcPr>
          <w:p w14:paraId="07128E35" w14:textId="77777777" w:rsidR="00541B3C" w:rsidRPr="003A523A" w:rsidRDefault="00541B3C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DE63A6D" w14:textId="77777777" w:rsidR="00541B3C" w:rsidRPr="003A523A" w:rsidRDefault="00541B3C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9" w:type="dxa"/>
            <w:gridSpan w:val="4"/>
            <w:shd w:val="clear" w:color="auto" w:fill="auto"/>
            <w:vAlign w:val="center"/>
          </w:tcPr>
          <w:p w14:paraId="345C6A20" w14:textId="77777777" w:rsidR="00541B3C" w:rsidRPr="003A523A" w:rsidRDefault="00541B3C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1F1F4293" w14:textId="77777777" w:rsidTr="00541B3C">
        <w:tc>
          <w:tcPr>
            <w:tcW w:w="4114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7883F82E" w14:textId="77777777" w:rsidR="00541B3C" w:rsidRPr="007C08F6" w:rsidRDefault="00541B3C" w:rsidP="00750FC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</w:rPr>
            <w:id w:val="-222604188"/>
            <w:placeholder>
              <w:docPart w:val="53C59ABC66D94DB3B0B8F5FA58452982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9D4F4AB" w14:textId="77777777" w:rsidR="00541B3C" w:rsidRPr="00F77607" w:rsidRDefault="00541B3C" w:rsidP="00750FC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9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9BB3CFA" w14:textId="77777777" w:rsidR="00541B3C" w:rsidRPr="007C08F6" w:rsidRDefault="00541B3C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6C18B495" w14:textId="77777777" w:rsidTr="00541B3C">
        <w:tc>
          <w:tcPr>
            <w:tcW w:w="4114" w:type="dxa"/>
            <w:gridSpan w:val="7"/>
            <w:shd w:val="clear" w:color="auto" w:fill="auto"/>
          </w:tcPr>
          <w:p w14:paraId="0D49CFB5" w14:textId="77777777" w:rsidR="00541B3C" w:rsidRPr="003A523A" w:rsidRDefault="00541B3C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3B1FF1C" w14:textId="77777777" w:rsidR="00541B3C" w:rsidRPr="003A523A" w:rsidRDefault="00541B3C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9" w:type="dxa"/>
            <w:gridSpan w:val="4"/>
            <w:shd w:val="clear" w:color="auto" w:fill="auto"/>
            <w:vAlign w:val="center"/>
          </w:tcPr>
          <w:p w14:paraId="3E94C364" w14:textId="77777777" w:rsidR="00541B3C" w:rsidRPr="003A523A" w:rsidRDefault="00541B3C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0F7FAF3A" w14:textId="77777777" w:rsidTr="00541B3C">
        <w:tc>
          <w:tcPr>
            <w:tcW w:w="4114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0AD4AF7E" w14:textId="77777777" w:rsidR="00541B3C" w:rsidRPr="007C08F6" w:rsidRDefault="00541B3C" w:rsidP="00750FC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</w:rPr>
            <w:id w:val="-774869096"/>
            <w:placeholder>
              <w:docPart w:val="7BA65797DFCA4CF88927E7D5C294CC9C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7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5D35E3" w14:textId="77777777" w:rsidR="00541B3C" w:rsidRPr="00F77607" w:rsidRDefault="00541B3C" w:rsidP="00750FC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9" w:type="dxa"/>
            <w:gridSpan w:val="4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91963" w14:textId="77777777" w:rsidR="00541B3C" w:rsidRPr="007C08F6" w:rsidRDefault="00541B3C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0BA0929C" w14:textId="77777777" w:rsidTr="00541B3C">
        <w:tc>
          <w:tcPr>
            <w:tcW w:w="4114" w:type="dxa"/>
            <w:gridSpan w:val="7"/>
            <w:shd w:val="clear" w:color="auto" w:fill="auto"/>
          </w:tcPr>
          <w:p w14:paraId="307209C1" w14:textId="77777777" w:rsidR="00541B3C" w:rsidRPr="003A523A" w:rsidRDefault="00541B3C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1ED081B" w14:textId="77777777" w:rsidR="00541B3C" w:rsidRPr="003A523A" w:rsidRDefault="00541B3C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9" w:type="dxa"/>
            <w:gridSpan w:val="4"/>
            <w:shd w:val="clear" w:color="auto" w:fill="auto"/>
            <w:vAlign w:val="center"/>
          </w:tcPr>
          <w:p w14:paraId="1D5CC93B" w14:textId="77777777" w:rsidR="00541B3C" w:rsidRPr="003A523A" w:rsidRDefault="00541B3C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708ED434" w14:textId="77777777" w:rsidTr="00541B3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A252AAA" w14:textId="77777777" w:rsidR="00541B3C" w:rsidRPr="007C08F6" w:rsidRDefault="00541B3C" w:rsidP="00750FCD">
            <w:pPr>
              <w:pStyle w:val="Questiontext"/>
            </w:pPr>
            <w:r w:rsidRPr="007C08F6">
              <w:t>Address</w:t>
            </w:r>
          </w:p>
        </w:tc>
        <w:sdt>
          <w:sdtPr>
            <w:rPr>
              <w:rStyle w:val="Responseboxtext"/>
            </w:rPr>
            <w:id w:val="1680307010"/>
            <w:placeholder>
              <w:docPart w:val="56F065A3223D4517AE03C20FCD105590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EE273E0" w14:textId="77777777" w:rsidR="00541B3C" w:rsidRPr="00F77607" w:rsidRDefault="00541B3C" w:rsidP="00750FC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0845A74" w14:textId="77777777" w:rsidR="00541B3C" w:rsidRPr="007C08F6" w:rsidRDefault="00541B3C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39DEE1D9" w14:textId="77777777" w:rsidTr="00541B3C">
        <w:tc>
          <w:tcPr>
            <w:tcW w:w="4114" w:type="dxa"/>
            <w:gridSpan w:val="7"/>
            <w:shd w:val="clear" w:color="auto" w:fill="auto"/>
          </w:tcPr>
          <w:p w14:paraId="326FB459" w14:textId="77777777" w:rsidR="00541B3C" w:rsidRPr="003A523A" w:rsidRDefault="00541B3C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266771A" w14:textId="77777777" w:rsidR="00541B3C" w:rsidRPr="003A523A" w:rsidRDefault="00541B3C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9" w:type="dxa"/>
            <w:gridSpan w:val="4"/>
            <w:shd w:val="clear" w:color="auto" w:fill="auto"/>
            <w:vAlign w:val="center"/>
          </w:tcPr>
          <w:p w14:paraId="2FF3DFD6" w14:textId="77777777" w:rsidR="00541B3C" w:rsidRPr="003A523A" w:rsidRDefault="00541B3C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342832DD" w14:textId="77777777" w:rsidTr="00541B3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68B08CA" w14:textId="77777777" w:rsidR="00541B3C" w:rsidRPr="007C08F6" w:rsidRDefault="00541B3C" w:rsidP="00750FCD">
            <w:pPr>
              <w:pStyle w:val="Questiontext"/>
            </w:pPr>
          </w:p>
        </w:tc>
        <w:sdt>
          <w:sdtPr>
            <w:rPr>
              <w:rStyle w:val="Responseboxtext"/>
            </w:rPr>
            <w:id w:val="178319130"/>
            <w:placeholder>
              <w:docPart w:val="A405F91A57E74754A64BBCFA1F10E532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EDD07C0" w14:textId="77777777" w:rsidR="00541B3C" w:rsidRPr="00F77607" w:rsidRDefault="00541B3C" w:rsidP="00750FC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507F0679" w14:textId="77777777" w:rsidR="00541B3C" w:rsidRPr="007C08F6" w:rsidRDefault="00541B3C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3F754DE5" w14:textId="77777777" w:rsidTr="00541B3C">
        <w:tc>
          <w:tcPr>
            <w:tcW w:w="4114" w:type="dxa"/>
            <w:gridSpan w:val="7"/>
            <w:shd w:val="clear" w:color="auto" w:fill="auto"/>
          </w:tcPr>
          <w:p w14:paraId="05341923" w14:textId="77777777" w:rsidR="00541B3C" w:rsidRPr="003A523A" w:rsidRDefault="00541B3C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AB506D1" w14:textId="77777777" w:rsidR="00541B3C" w:rsidRPr="003A523A" w:rsidRDefault="00541B3C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9" w:type="dxa"/>
            <w:gridSpan w:val="4"/>
            <w:shd w:val="clear" w:color="auto" w:fill="auto"/>
            <w:vAlign w:val="center"/>
          </w:tcPr>
          <w:p w14:paraId="4DD3551E" w14:textId="77777777" w:rsidR="00541B3C" w:rsidRPr="003A523A" w:rsidRDefault="00541B3C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5E65CB42" w14:textId="77777777" w:rsidTr="00541B3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23A168C" w14:textId="77777777" w:rsidR="00541B3C" w:rsidRPr="007C08F6" w:rsidRDefault="00541B3C" w:rsidP="00750FCD">
            <w:pPr>
              <w:pStyle w:val="Questiontext"/>
            </w:pPr>
          </w:p>
        </w:tc>
        <w:sdt>
          <w:sdtPr>
            <w:rPr>
              <w:rStyle w:val="Responseboxtext"/>
            </w:rPr>
            <w:id w:val="505415055"/>
            <w:placeholder>
              <w:docPart w:val="8AC635D2B79F4DE59C1B54A43399484A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97FAFDB" w14:textId="77777777" w:rsidR="00541B3C" w:rsidRPr="00F77607" w:rsidRDefault="00541B3C" w:rsidP="00750FC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28A4AD7" w14:textId="77777777" w:rsidR="00541B3C" w:rsidRPr="007C08F6" w:rsidRDefault="00541B3C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4ECE1AE6" w14:textId="77777777" w:rsidTr="00541B3C">
        <w:tc>
          <w:tcPr>
            <w:tcW w:w="4114" w:type="dxa"/>
            <w:gridSpan w:val="7"/>
            <w:shd w:val="clear" w:color="auto" w:fill="auto"/>
          </w:tcPr>
          <w:p w14:paraId="023382D0" w14:textId="77777777" w:rsidR="00541B3C" w:rsidRPr="003A523A" w:rsidRDefault="00541B3C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D2E2541" w14:textId="77777777" w:rsidR="00541B3C" w:rsidRPr="003A523A" w:rsidRDefault="00541B3C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9" w:type="dxa"/>
            <w:gridSpan w:val="4"/>
            <w:shd w:val="clear" w:color="auto" w:fill="auto"/>
            <w:vAlign w:val="center"/>
          </w:tcPr>
          <w:p w14:paraId="3E57F13A" w14:textId="77777777" w:rsidR="00541B3C" w:rsidRPr="003A523A" w:rsidRDefault="00541B3C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62E580AE" w14:textId="77777777" w:rsidTr="00541B3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3EAB621" w14:textId="77777777" w:rsidR="00541B3C" w:rsidRPr="007C08F6" w:rsidRDefault="00541B3C" w:rsidP="00750FCD">
            <w:pPr>
              <w:pStyle w:val="Questiontext"/>
            </w:pPr>
          </w:p>
        </w:tc>
        <w:sdt>
          <w:sdtPr>
            <w:rPr>
              <w:rStyle w:val="Responseboxtext"/>
            </w:rPr>
            <w:id w:val="-1841310002"/>
            <w:placeholder>
              <w:docPart w:val="8115DD9F358B453D90BD06C1DD9CA5A0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E5A0240" w14:textId="77777777" w:rsidR="00541B3C" w:rsidRPr="00F77607" w:rsidRDefault="00541B3C" w:rsidP="00750FC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0E155188" w14:textId="77777777" w:rsidR="00541B3C" w:rsidRPr="007C08F6" w:rsidRDefault="00541B3C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2827D04E" w14:textId="77777777" w:rsidTr="00541B3C">
        <w:tc>
          <w:tcPr>
            <w:tcW w:w="4114" w:type="dxa"/>
            <w:gridSpan w:val="7"/>
            <w:shd w:val="clear" w:color="auto" w:fill="auto"/>
          </w:tcPr>
          <w:p w14:paraId="19868ED8" w14:textId="77777777" w:rsidR="00541B3C" w:rsidRPr="003A523A" w:rsidRDefault="00541B3C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22C311" w14:textId="77777777" w:rsidR="00541B3C" w:rsidRPr="003A523A" w:rsidRDefault="00541B3C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9" w:type="dxa"/>
            <w:gridSpan w:val="4"/>
            <w:shd w:val="clear" w:color="auto" w:fill="auto"/>
            <w:vAlign w:val="center"/>
          </w:tcPr>
          <w:p w14:paraId="02A251C6" w14:textId="77777777" w:rsidR="00541B3C" w:rsidRPr="003A523A" w:rsidRDefault="00541B3C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042CC33B" w14:textId="77777777" w:rsidTr="00541B3C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1A6EFCBC" w14:textId="77777777" w:rsidR="00541B3C" w:rsidRPr="007C08F6" w:rsidRDefault="00541B3C" w:rsidP="00750FCD">
            <w:pPr>
              <w:pStyle w:val="Questiontext"/>
            </w:pPr>
            <w:r w:rsidRPr="007C08F6">
              <w:t>Postcode</w:t>
            </w:r>
          </w:p>
        </w:tc>
        <w:sdt>
          <w:sdtPr>
            <w:rPr>
              <w:rStyle w:val="Responseboxtext"/>
            </w:rPr>
            <w:id w:val="6802393"/>
            <w:placeholder>
              <w:docPart w:val="816562EB302D426F9BB64516214C20B6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7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2EE26BD9" w14:textId="77777777" w:rsidR="00541B3C" w:rsidRPr="00F77607" w:rsidRDefault="00541B3C" w:rsidP="00750FC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9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F503C79" w14:textId="77777777" w:rsidR="00541B3C" w:rsidRPr="007C08F6" w:rsidRDefault="00541B3C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73D98E2A" w14:textId="77777777" w:rsidR="00610201" w:rsidRDefault="00610201">
      <w:r>
        <w:rPr>
          <w:b/>
          <w:bCs/>
        </w:rPr>
        <w:br w:type="page"/>
      </w:r>
    </w:p>
    <w:tbl>
      <w:tblPr>
        <w:tblW w:w="10013" w:type="dxa"/>
        <w:tblInd w:w="-153" w:type="dxa"/>
        <w:tblLook w:val="04A0" w:firstRow="1" w:lastRow="0" w:firstColumn="1" w:lastColumn="0" w:noHBand="0" w:noVBand="1"/>
      </w:tblPr>
      <w:tblGrid>
        <w:gridCol w:w="452"/>
        <w:gridCol w:w="400"/>
        <w:gridCol w:w="165"/>
        <w:gridCol w:w="683"/>
        <w:gridCol w:w="707"/>
        <w:gridCol w:w="568"/>
        <w:gridCol w:w="425"/>
        <w:gridCol w:w="729"/>
        <w:gridCol w:w="118"/>
        <w:gridCol w:w="570"/>
        <w:gridCol w:w="1144"/>
        <w:gridCol w:w="274"/>
        <w:gridCol w:w="719"/>
        <w:gridCol w:w="1384"/>
        <w:gridCol w:w="31"/>
        <w:gridCol w:w="1634"/>
        <w:gridCol w:w="10"/>
      </w:tblGrid>
      <w:tr w:rsidR="001945B2" w:rsidRPr="007A1470" w14:paraId="74C1F438" w14:textId="77777777" w:rsidTr="00541B3C">
        <w:trPr>
          <w:trHeight w:val="41"/>
        </w:trPr>
        <w:tc>
          <w:tcPr>
            <w:tcW w:w="10013" w:type="dxa"/>
            <w:gridSpan w:val="17"/>
            <w:shd w:val="clear" w:color="auto" w:fill="auto"/>
            <w:vAlign w:val="bottom"/>
          </w:tcPr>
          <w:p w14:paraId="74C1F437" w14:textId="34D43EDF" w:rsidR="001945B2" w:rsidRPr="003A373F" w:rsidRDefault="001945B2" w:rsidP="007F5CC2">
            <w:pPr>
              <w:pStyle w:val="Sectionheading"/>
              <w:rPr>
                <w:rFonts w:eastAsia="Calibri"/>
                <w:u w:val="single"/>
              </w:rPr>
            </w:pPr>
            <w:r w:rsidRPr="003A373F">
              <w:rPr>
                <w:rFonts w:eastAsia="Calibri"/>
                <w:u w:val="single"/>
              </w:rPr>
              <w:lastRenderedPageBreak/>
              <w:t>Appendix 2 – Specific questions for the discharge of waste pesticide washings</w:t>
            </w:r>
            <w:r w:rsidR="003A373F">
              <w:rPr>
                <w:rFonts w:eastAsia="Calibri"/>
                <w:u w:val="single"/>
              </w:rPr>
              <w:t>____________</w:t>
            </w:r>
          </w:p>
        </w:tc>
      </w:tr>
      <w:tr w:rsidR="001945B2" w:rsidRPr="007A1470" w14:paraId="74C1F43A" w14:textId="77777777" w:rsidTr="00541B3C">
        <w:trPr>
          <w:trHeight w:val="41"/>
        </w:trPr>
        <w:tc>
          <w:tcPr>
            <w:tcW w:w="10013" w:type="dxa"/>
            <w:gridSpan w:val="17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439" w14:textId="77777777" w:rsidR="001945B2" w:rsidRPr="007F5CC2" w:rsidRDefault="001945B2" w:rsidP="001E0C58">
            <w:pPr>
              <w:pStyle w:val="SubQuestion"/>
              <w:spacing w:after="120"/>
              <w:rPr>
                <w:rFonts w:eastAsia="Calibri"/>
              </w:rPr>
            </w:pPr>
            <w:r w:rsidRPr="007F5CC2">
              <w:rPr>
                <w:rFonts w:eastAsia="Calibri"/>
              </w:rPr>
              <w:t>1 Please give details of the types of pesticides you are discharging</w:t>
            </w:r>
          </w:p>
        </w:tc>
      </w:tr>
      <w:tr w:rsidR="00D46132" w:rsidRPr="007A1470" w14:paraId="0F2A5D47" w14:textId="77777777" w:rsidTr="00541B3C">
        <w:trPr>
          <w:trHeight w:val="2009"/>
        </w:trPr>
        <w:sdt>
          <w:sdtPr>
            <w:rPr>
              <w:rStyle w:val="Responseboxtext"/>
              <w:rFonts w:eastAsia="Calibri"/>
            </w:rPr>
            <w:id w:val="-447539752"/>
            <w:placeholder>
              <w:docPart w:val="781E73F58DAF434FBB0F112B223D6B49"/>
            </w:placeholder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3" w:type="dxa"/>
                <w:gridSpan w:val="1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1B02FE5" w14:textId="6CD077B4" w:rsidR="00D46132" w:rsidRPr="00FC5EF6" w:rsidRDefault="00750FCD" w:rsidP="00541B3C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>Organophosphate sheep dip</w:t>
                </w:r>
              </w:p>
            </w:tc>
          </w:sdtContent>
        </w:sdt>
      </w:tr>
      <w:tr w:rsidR="001945B2" w:rsidRPr="007A1470" w14:paraId="74C1F43E" w14:textId="77777777" w:rsidTr="00541B3C">
        <w:trPr>
          <w:trHeight w:val="41"/>
        </w:trPr>
        <w:tc>
          <w:tcPr>
            <w:tcW w:w="10013" w:type="dxa"/>
            <w:gridSpan w:val="17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43D" w14:textId="77777777" w:rsidR="001945B2" w:rsidRPr="007F5CC2" w:rsidRDefault="001945B2" w:rsidP="001E0C58">
            <w:pPr>
              <w:pStyle w:val="SubQuestion"/>
              <w:spacing w:before="240"/>
              <w:rPr>
                <w:rFonts w:eastAsia="Calibri"/>
              </w:rPr>
            </w:pPr>
            <w:r w:rsidRPr="007F5CC2">
              <w:rPr>
                <w:rFonts w:eastAsia="Calibri"/>
              </w:rPr>
              <w:t>2 What were the pesticides used for?</w:t>
            </w:r>
          </w:p>
        </w:tc>
      </w:tr>
      <w:tr w:rsidR="001945B2" w:rsidRPr="007A1470" w14:paraId="74C1F440" w14:textId="77777777" w:rsidTr="00541B3C">
        <w:trPr>
          <w:trHeight w:val="41"/>
        </w:trPr>
        <w:tc>
          <w:tcPr>
            <w:tcW w:w="10013" w:type="dxa"/>
            <w:gridSpan w:val="17"/>
            <w:shd w:val="clear" w:color="auto" w:fill="auto"/>
            <w:vAlign w:val="bottom"/>
          </w:tcPr>
          <w:p w14:paraId="74C1F43F" w14:textId="77777777" w:rsidR="001945B2" w:rsidRDefault="001945B2" w:rsidP="007F5CC2">
            <w:pPr>
              <w:pStyle w:val="Questiontext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Please tick all relevant boxes.</w:t>
            </w:r>
          </w:p>
        </w:tc>
      </w:tr>
      <w:tr w:rsidR="001E31BC" w:rsidRPr="007A1470" w14:paraId="74C1F444" w14:textId="77777777" w:rsidTr="00541B3C">
        <w:trPr>
          <w:trHeight w:val="43"/>
        </w:trPr>
        <w:tc>
          <w:tcPr>
            <w:tcW w:w="2407" w:type="dxa"/>
            <w:gridSpan w:val="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441" w14:textId="77777777" w:rsidR="001E31BC" w:rsidRDefault="001E31BC" w:rsidP="001E0C58">
            <w:pPr>
              <w:pStyle w:val="Questiontext"/>
              <w:spacing w:after="120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szCs w:val="22"/>
                <w:lang w:eastAsia="en-GB"/>
              </w:rPr>
              <w:t>Crop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091155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8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74C1F442" w14:textId="77777777" w:rsidR="001E31BC" w:rsidRDefault="001E31BC" w:rsidP="001E0C58">
                <w:pPr>
                  <w:pStyle w:val="Questiontext"/>
                  <w:spacing w:after="120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7038" w:type="dxa"/>
            <w:gridSpan w:val="11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443" w14:textId="77777777" w:rsidR="001E31BC" w:rsidRDefault="001E31BC" w:rsidP="001E0C58">
            <w:pPr>
              <w:pStyle w:val="Questiontext"/>
              <w:spacing w:after="120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Please say which types of crop (for example, barley, wheat and so on)</w:t>
            </w:r>
          </w:p>
        </w:tc>
      </w:tr>
      <w:tr w:rsidR="00D46132" w:rsidRPr="007A1470" w14:paraId="7EA53580" w14:textId="77777777" w:rsidTr="00541B3C">
        <w:trPr>
          <w:trHeight w:val="2215"/>
        </w:trPr>
        <w:sdt>
          <w:sdtPr>
            <w:rPr>
              <w:rStyle w:val="Responseboxtext"/>
              <w:rFonts w:eastAsia="Calibri"/>
            </w:rPr>
            <w:id w:val="-885021246"/>
            <w:placeholder>
              <w:docPart w:val="35A6E0C3EACB43D9BF1277FB43E19C14"/>
            </w:placeholder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3" w:type="dxa"/>
                <w:gridSpan w:val="1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EF1D5D5" w14:textId="72BBBB25" w:rsidR="00D46132" w:rsidRPr="00FC5EF6" w:rsidRDefault="00750FCD" w:rsidP="00541B3C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>Dipping sheep against sheep scab</w:t>
                </w:r>
              </w:p>
            </w:tc>
          </w:sdtContent>
        </w:sdt>
      </w:tr>
      <w:tr w:rsidR="00C27794" w:rsidRPr="007A1470" w14:paraId="74C1F44A" w14:textId="77777777" w:rsidTr="00541B3C">
        <w:trPr>
          <w:trHeight w:val="41"/>
        </w:trPr>
        <w:tc>
          <w:tcPr>
            <w:tcW w:w="2407" w:type="dxa"/>
            <w:gridSpan w:val="5"/>
            <w:tcBorders>
              <w:top w:val="single" w:sz="4" w:space="0" w:color="auto"/>
            </w:tcBorders>
            <w:shd w:val="clear" w:color="auto" w:fill="auto"/>
          </w:tcPr>
          <w:p w14:paraId="74C1F447" w14:textId="77777777" w:rsidR="00C27794" w:rsidRPr="00D000F3" w:rsidRDefault="00C27794" w:rsidP="001E0C58">
            <w:pPr>
              <w:pStyle w:val="Questiontext"/>
              <w:spacing w:before="240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D000F3">
              <w:rPr>
                <w:rFonts w:eastAsia="Calibri"/>
                <w:lang w:eastAsia="en-GB"/>
              </w:rPr>
              <w:t>Bulb dipping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12645826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8" w:type="dxa"/>
                <w:tcBorders>
                  <w:top w:val="single" w:sz="4" w:space="0" w:color="auto"/>
                </w:tcBorders>
                <w:shd w:val="clear" w:color="auto" w:fill="auto"/>
                <w:vAlign w:val="bottom"/>
              </w:tcPr>
              <w:p w14:paraId="74C1F448" w14:textId="77777777" w:rsidR="00C27794" w:rsidRDefault="00C27794" w:rsidP="001E0C58">
                <w:pPr>
                  <w:pStyle w:val="Questiontext"/>
                  <w:spacing w:before="240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7038" w:type="dxa"/>
            <w:gridSpan w:val="11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449" w14:textId="77777777" w:rsidR="00C27794" w:rsidRDefault="00C27794" w:rsidP="001E0C58">
            <w:pPr>
              <w:pStyle w:val="Questiontext"/>
              <w:spacing w:before="240"/>
              <w:rPr>
                <w:rFonts w:eastAsia="Calibri"/>
                <w:szCs w:val="22"/>
                <w:lang w:eastAsia="en-GB"/>
              </w:rPr>
            </w:pPr>
          </w:p>
        </w:tc>
      </w:tr>
      <w:tr w:rsidR="00C27794" w:rsidRPr="007A1470" w14:paraId="74C1F44E" w14:textId="77777777" w:rsidTr="00541B3C">
        <w:trPr>
          <w:trHeight w:val="41"/>
        </w:trPr>
        <w:tc>
          <w:tcPr>
            <w:tcW w:w="2407" w:type="dxa"/>
            <w:gridSpan w:val="5"/>
            <w:shd w:val="clear" w:color="auto" w:fill="auto"/>
          </w:tcPr>
          <w:p w14:paraId="74C1F44B" w14:textId="77777777" w:rsidR="00C27794" w:rsidRPr="00D000F3" w:rsidRDefault="00C27794" w:rsidP="00C27794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D000F3">
              <w:rPr>
                <w:rFonts w:eastAsia="Calibri"/>
                <w:lang w:eastAsia="en-GB"/>
              </w:rPr>
              <w:t xml:space="preserve">Horticulture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461844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8" w:type="dxa"/>
                <w:shd w:val="clear" w:color="auto" w:fill="auto"/>
                <w:vAlign w:val="bottom"/>
              </w:tcPr>
              <w:p w14:paraId="74C1F44C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7038" w:type="dxa"/>
            <w:gridSpan w:val="11"/>
            <w:shd w:val="clear" w:color="auto" w:fill="auto"/>
            <w:vAlign w:val="bottom"/>
          </w:tcPr>
          <w:p w14:paraId="74C1F44D" w14:textId="77777777" w:rsidR="00C27794" w:rsidRDefault="00C27794" w:rsidP="00C27794">
            <w:pPr>
              <w:pStyle w:val="Questiontext"/>
              <w:rPr>
                <w:rFonts w:eastAsia="Calibri"/>
                <w:szCs w:val="22"/>
                <w:lang w:eastAsia="en-GB"/>
              </w:rPr>
            </w:pPr>
          </w:p>
        </w:tc>
      </w:tr>
      <w:tr w:rsidR="00C27794" w:rsidRPr="007A1470" w14:paraId="74C1F452" w14:textId="77777777" w:rsidTr="00541B3C">
        <w:trPr>
          <w:trHeight w:val="41"/>
        </w:trPr>
        <w:tc>
          <w:tcPr>
            <w:tcW w:w="2407" w:type="dxa"/>
            <w:gridSpan w:val="5"/>
            <w:shd w:val="clear" w:color="auto" w:fill="auto"/>
          </w:tcPr>
          <w:p w14:paraId="74C1F44F" w14:textId="77777777" w:rsidR="00C27794" w:rsidRPr="00D000F3" w:rsidRDefault="00C27794" w:rsidP="00C27794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D000F3">
              <w:rPr>
                <w:rFonts w:eastAsia="Calibri"/>
                <w:lang w:eastAsia="en-GB"/>
              </w:rPr>
              <w:t xml:space="preserve">Road verges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450323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8" w:type="dxa"/>
                <w:shd w:val="clear" w:color="auto" w:fill="auto"/>
                <w:vAlign w:val="bottom"/>
              </w:tcPr>
              <w:p w14:paraId="74C1F450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7038" w:type="dxa"/>
            <w:gridSpan w:val="11"/>
            <w:shd w:val="clear" w:color="auto" w:fill="auto"/>
            <w:vAlign w:val="bottom"/>
          </w:tcPr>
          <w:p w14:paraId="74C1F451" w14:textId="77777777" w:rsidR="00C27794" w:rsidRDefault="00C27794" w:rsidP="00C27794">
            <w:pPr>
              <w:pStyle w:val="Questiontext"/>
              <w:rPr>
                <w:rFonts w:eastAsia="Calibri"/>
                <w:szCs w:val="22"/>
                <w:lang w:eastAsia="en-GB"/>
              </w:rPr>
            </w:pPr>
          </w:p>
        </w:tc>
      </w:tr>
      <w:tr w:rsidR="00C27794" w:rsidRPr="007A1470" w14:paraId="74C1F456" w14:textId="77777777" w:rsidTr="00541B3C">
        <w:trPr>
          <w:trHeight w:val="41"/>
        </w:trPr>
        <w:tc>
          <w:tcPr>
            <w:tcW w:w="2407" w:type="dxa"/>
            <w:gridSpan w:val="5"/>
            <w:shd w:val="clear" w:color="auto" w:fill="auto"/>
          </w:tcPr>
          <w:p w14:paraId="74C1F453" w14:textId="77777777" w:rsidR="00C27794" w:rsidRPr="00D000F3" w:rsidRDefault="00C27794" w:rsidP="00C27794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D000F3">
              <w:rPr>
                <w:rFonts w:eastAsia="Calibri"/>
                <w:lang w:eastAsia="en-GB"/>
              </w:rPr>
              <w:t xml:space="preserve">Car park spraying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565233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8" w:type="dxa"/>
                <w:shd w:val="clear" w:color="auto" w:fill="auto"/>
                <w:vAlign w:val="bottom"/>
              </w:tcPr>
              <w:p w14:paraId="74C1F454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7038" w:type="dxa"/>
            <w:gridSpan w:val="11"/>
            <w:shd w:val="clear" w:color="auto" w:fill="auto"/>
            <w:vAlign w:val="bottom"/>
          </w:tcPr>
          <w:p w14:paraId="74C1F455" w14:textId="77777777" w:rsidR="00C27794" w:rsidRDefault="00C27794" w:rsidP="00C27794">
            <w:pPr>
              <w:pStyle w:val="Questiontext"/>
              <w:rPr>
                <w:rFonts w:eastAsia="Calibri"/>
                <w:szCs w:val="22"/>
                <w:lang w:eastAsia="en-GB"/>
              </w:rPr>
            </w:pPr>
          </w:p>
        </w:tc>
      </w:tr>
      <w:tr w:rsidR="00C27794" w:rsidRPr="007A1470" w14:paraId="74C1F45A" w14:textId="77777777" w:rsidTr="00541B3C">
        <w:trPr>
          <w:trHeight w:val="41"/>
        </w:trPr>
        <w:tc>
          <w:tcPr>
            <w:tcW w:w="2407" w:type="dxa"/>
            <w:gridSpan w:val="5"/>
            <w:tcBorders>
              <w:bottom w:val="single" w:sz="4" w:space="0" w:color="auto"/>
            </w:tcBorders>
            <w:shd w:val="clear" w:color="auto" w:fill="auto"/>
          </w:tcPr>
          <w:p w14:paraId="74C1F457" w14:textId="77777777" w:rsidR="00C27794" w:rsidRDefault="00C27794" w:rsidP="001E0C58">
            <w:pPr>
              <w:pStyle w:val="Questiontext"/>
              <w:spacing w:after="120"/>
            </w:pPr>
            <w:r w:rsidRPr="00D000F3">
              <w:rPr>
                <w:rFonts w:eastAsia="Calibri"/>
                <w:lang w:eastAsia="en-GB"/>
              </w:rPr>
              <w:t>Other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3403109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8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74C1F458" w14:textId="77777777" w:rsidR="00C27794" w:rsidRDefault="00C27794" w:rsidP="001E0C58">
                <w:pPr>
                  <w:pStyle w:val="Questiontext"/>
                  <w:spacing w:after="120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7038" w:type="dxa"/>
            <w:gridSpan w:val="11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459" w14:textId="77777777" w:rsidR="00C27794" w:rsidRDefault="00C27794" w:rsidP="001E0C58">
            <w:pPr>
              <w:pStyle w:val="Questiontext"/>
              <w:spacing w:after="120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Please give details below</w:t>
            </w:r>
          </w:p>
        </w:tc>
      </w:tr>
      <w:tr w:rsidR="00D46132" w:rsidRPr="007A1470" w14:paraId="18D29647" w14:textId="77777777" w:rsidTr="00541B3C">
        <w:trPr>
          <w:trHeight w:val="2436"/>
        </w:trPr>
        <w:sdt>
          <w:sdtPr>
            <w:rPr>
              <w:rStyle w:val="Responseboxtext"/>
              <w:rFonts w:eastAsia="Calibri"/>
            </w:rPr>
            <w:id w:val="980431865"/>
            <w:placeholder>
              <w:docPart w:val="251AAB7342814E1F933FBD823FE27B98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3" w:type="dxa"/>
                <w:gridSpan w:val="1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A1DEB23" w14:textId="3A963FFB" w:rsidR="00D46132" w:rsidRPr="00FC5EF6" w:rsidRDefault="00D46132" w:rsidP="00541B3C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C27794" w:rsidRPr="007A1470" w14:paraId="74C1F45E" w14:textId="77777777" w:rsidTr="00541B3C">
        <w:trPr>
          <w:trHeight w:val="41"/>
        </w:trPr>
        <w:tc>
          <w:tcPr>
            <w:tcW w:w="10013" w:type="dxa"/>
            <w:gridSpan w:val="17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45D" w14:textId="77777777" w:rsidR="00C27794" w:rsidRDefault="00C27794" w:rsidP="001E0C58">
            <w:pPr>
              <w:pStyle w:val="SubQuestion"/>
              <w:spacing w:before="240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3 Do you plan to collect waste pesticides from other premises to discharge on your site? You will be required to keep records of each site.</w:t>
            </w:r>
          </w:p>
        </w:tc>
      </w:tr>
      <w:tr w:rsidR="00C27794" w:rsidRPr="007A1470" w14:paraId="74C1F461" w14:textId="77777777" w:rsidTr="00541B3C">
        <w:trPr>
          <w:trHeight w:val="309"/>
        </w:trPr>
        <w:tc>
          <w:tcPr>
            <w:tcW w:w="852" w:type="dxa"/>
            <w:gridSpan w:val="2"/>
            <w:shd w:val="clear" w:color="auto" w:fill="auto"/>
            <w:vAlign w:val="bottom"/>
          </w:tcPr>
          <w:p w14:paraId="74C1F45F" w14:textId="77777777" w:rsidR="00C27794" w:rsidRDefault="00C27794" w:rsidP="00C27794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68173088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61" w:type="dxa"/>
                <w:gridSpan w:val="15"/>
                <w:shd w:val="clear" w:color="auto" w:fill="auto"/>
                <w:vAlign w:val="bottom"/>
              </w:tcPr>
              <w:p w14:paraId="74C1F460" w14:textId="62DF55CC" w:rsidR="00C27794" w:rsidRDefault="00750FCD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☒</w:t>
                </w:r>
              </w:p>
            </w:tc>
          </w:sdtContent>
        </w:sdt>
      </w:tr>
      <w:tr w:rsidR="00C27794" w:rsidRPr="007A1470" w14:paraId="74C1F464" w14:textId="77777777" w:rsidTr="00541B3C">
        <w:trPr>
          <w:trHeight w:val="308"/>
        </w:trPr>
        <w:tc>
          <w:tcPr>
            <w:tcW w:w="852" w:type="dxa"/>
            <w:gridSpan w:val="2"/>
            <w:shd w:val="clear" w:color="auto" w:fill="auto"/>
            <w:vAlign w:val="bottom"/>
          </w:tcPr>
          <w:p w14:paraId="74C1F462" w14:textId="77777777" w:rsidR="00C27794" w:rsidRDefault="00C27794" w:rsidP="00C27794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117592259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61" w:type="dxa"/>
                <w:gridSpan w:val="15"/>
                <w:shd w:val="clear" w:color="auto" w:fill="auto"/>
                <w:vAlign w:val="bottom"/>
              </w:tcPr>
              <w:p w14:paraId="74C1F463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C27794" w:rsidRPr="007A1470" w14:paraId="74C1F466" w14:textId="77777777" w:rsidTr="00541B3C">
        <w:trPr>
          <w:trHeight w:val="41"/>
        </w:trPr>
        <w:tc>
          <w:tcPr>
            <w:tcW w:w="10013" w:type="dxa"/>
            <w:gridSpan w:val="17"/>
            <w:shd w:val="clear" w:color="auto" w:fill="auto"/>
            <w:vAlign w:val="bottom"/>
          </w:tcPr>
          <w:p w14:paraId="74C1F465" w14:textId="77777777" w:rsidR="00C27794" w:rsidRPr="007F5CC2" w:rsidRDefault="00C27794" w:rsidP="00C27794">
            <w:pPr>
              <w:pStyle w:val="Sectionheading"/>
              <w:rPr>
                <w:rFonts w:eastAsia="Calibri"/>
              </w:rPr>
            </w:pPr>
            <w:r w:rsidRPr="007F5CC2">
              <w:rPr>
                <w:rFonts w:eastAsia="Calibri"/>
              </w:rPr>
              <w:t>Treating and diluting waste pesticides</w:t>
            </w:r>
          </w:p>
        </w:tc>
      </w:tr>
      <w:tr w:rsidR="00C27794" w:rsidRPr="007A1470" w14:paraId="74C1F468" w14:textId="77777777" w:rsidTr="00541B3C">
        <w:trPr>
          <w:trHeight w:val="41"/>
        </w:trPr>
        <w:tc>
          <w:tcPr>
            <w:tcW w:w="10013" w:type="dxa"/>
            <w:gridSpan w:val="17"/>
            <w:shd w:val="clear" w:color="auto" w:fill="auto"/>
            <w:vAlign w:val="bottom"/>
          </w:tcPr>
          <w:p w14:paraId="74C1F467" w14:textId="77777777" w:rsidR="00C27794" w:rsidRPr="007F5CC2" w:rsidRDefault="00C27794" w:rsidP="00610201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4 Will you treat the waste pesticide before you discharge it?</w:t>
            </w:r>
          </w:p>
        </w:tc>
      </w:tr>
      <w:tr w:rsidR="00C27794" w:rsidRPr="007A1470" w14:paraId="74C1F46B" w14:textId="77777777" w:rsidTr="00541B3C">
        <w:trPr>
          <w:trHeight w:val="309"/>
        </w:trPr>
        <w:tc>
          <w:tcPr>
            <w:tcW w:w="852" w:type="dxa"/>
            <w:gridSpan w:val="2"/>
            <w:shd w:val="clear" w:color="auto" w:fill="auto"/>
            <w:vAlign w:val="bottom"/>
          </w:tcPr>
          <w:p w14:paraId="74C1F469" w14:textId="77777777" w:rsidR="00C27794" w:rsidRDefault="00C27794" w:rsidP="00C27794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5674968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61" w:type="dxa"/>
                <w:gridSpan w:val="15"/>
                <w:shd w:val="clear" w:color="auto" w:fill="auto"/>
                <w:vAlign w:val="bottom"/>
              </w:tcPr>
              <w:p w14:paraId="74C1F46A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C27794" w:rsidRPr="007A1470" w14:paraId="74C1F46F" w14:textId="77777777" w:rsidTr="00541B3C">
        <w:trPr>
          <w:trHeight w:val="308"/>
        </w:trPr>
        <w:tc>
          <w:tcPr>
            <w:tcW w:w="852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46C" w14:textId="77777777" w:rsidR="00C27794" w:rsidRDefault="00C27794" w:rsidP="001E0C58">
            <w:pPr>
              <w:pStyle w:val="Questiontext"/>
              <w:spacing w:after="120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77100386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8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74C1F46D" w14:textId="5A63F2E7" w:rsidR="00C27794" w:rsidRDefault="00750FCD" w:rsidP="001E0C58">
                <w:pPr>
                  <w:pStyle w:val="Questiontext"/>
                  <w:spacing w:after="120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☒</w:t>
                </w:r>
              </w:p>
            </w:tc>
          </w:sdtContent>
        </w:sdt>
        <w:tc>
          <w:tcPr>
            <w:tcW w:w="8313" w:type="dxa"/>
            <w:gridSpan w:val="13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46E" w14:textId="77777777" w:rsidR="00C27794" w:rsidRDefault="00C27794" w:rsidP="001E0C58">
            <w:pPr>
              <w:pStyle w:val="Questiontext"/>
              <w:spacing w:after="120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Please give details below</w:t>
            </w:r>
          </w:p>
        </w:tc>
      </w:tr>
      <w:tr w:rsidR="00D46132" w:rsidRPr="007A1470" w14:paraId="557FBC06" w14:textId="77777777" w:rsidTr="0052174F">
        <w:trPr>
          <w:trHeight w:val="2266"/>
        </w:trPr>
        <w:sdt>
          <w:sdtPr>
            <w:rPr>
              <w:rStyle w:val="Responseboxtext"/>
              <w:rFonts w:eastAsia="Calibri"/>
            </w:rPr>
            <w:id w:val="-170713826"/>
            <w:placeholder>
              <w:docPart w:val="B81873791EF74911936992C134751507"/>
            </w:placeholder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3" w:type="dxa"/>
                <w:gridSpan w:val="1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D3280B0" w14:textId="042AFC89" w:rsidR="00D46132" w:rsidRPr="00FC5EF6" w:rsidRDefault="00750FCD" w:rsidP="0052174F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>Diluted with water pre discharge see above</w:t>
                </w:r>
                <w:r w:rsidR="001F5496">
                  <w:rPr>
                    <w:rStyle w:val="Responseboxtext"/>
                    <w:rFonts w:eastAsia="Calibri"/>
                  </w:rPr>
                  <w:t xml:space="preserve"> . waste sheep dip only to be spread</w:t>
                </w:r>
              </w:p>
            </w:tc>
          </w:sdtContent>
        </w:sdt>
      </w:tr>
      <w:tr w:rsidR="00C27794" w:rsidRPr="007A1470" w14:paraId="74C1F473" w14:textId="77777777" w:rsidTr="00541B3C">
        <w:trPr>
          <w:trHeight w:val="41"/>
        </w:trPr>
        <w:tc>
          <w:tcPr>
            <w:tcW w:w="10013" w:type="dxa"/>
            <w:gridSpan w:val="17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472" w14:textId="77777777" w:rsidR="00C27794" w:rsidRPr="007F5CC2" w:rsidRDefault="00C27794" w:rsidP="001E0C58">
            <w:pPr>
              <w:pStyle w:val="SubQuestion"/>
              <w:spacing w:before="240"/>
              <w:rPr>
                <w:rFonts w:eastAsia="Calibri"/>
              </w:rPr>
            </w:pPr>
            <w:r w:rsidRPr="007F5CC2">
              <w:rPr>
                <w:rFonts w:eastAsia="Calibri"/>
              </w:rPr>
              <w:t>5 Will you dilute the waste pesticide before you discharge it?</w:t>
            </w:r>
          </w:p>
        </w:tc>
      </w:tr>
      <w:tr w:rsidR="00C27794" w:rsidRPr="007A1470" w14:paraId="74C1F477" w14:textId="77777777" w:rsidTr="00541B3C">
        <w:trPr>
          <w:trHeight w:val="309"/>
        </w:trPr>
        <w:tc>
          <w:tcPr>
            <w:tcW w:w="852" w:type="dxa"/>
            <w:gridSpan w:val="2"/>
            <w:shd w:val="clear" w:color="auto" w:fill="auto"/>
            <w:vAlign w:val="bottom"/>
          </w:tcPr>
          <w:p w14:paraId="74C1F474" w14:textId="77777777" w:rsidR="00C27794" w:rsidRDefault="00C27794" w:rsidP="00C27794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76873319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8" w:type="dxa"/>
                <w:gridSpan w:val="2"/>
                <w:shd w:val="clear" w:color="auto" w:fill="auto"/>
                <w:vAlign w:val="bottom"/>
              </w:tcPr>
              <w:p w14:paraId="74C1F475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8313" w:type="dxa"/>
            <w:gridSpan w:val="13"/>
            <w:shd w:val="clear" w:color="auto" w:fill="auto"/>
            <w:vAlign w:val="bottom"/>
          </w:tcPr>
          <w:p w14:paraId="74C1F476" w14:textId="77777777" w:rsidR="00C27794" w:rsidRDefault="00C27794" w:rsidP="00C27794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It is discharged at working strength</w:t>
            </w:r>
          </w:p>
        </w:tc>
      </w:tr>
      <w:tr w:rsidR="00C27794" w:rsidRPr="007A1470" w14:paraId="74C1F47B" w14:textId="77777777" w:rsidTr="00541B3C">
        <w:trPr>
          <w:trHeight w:val="308"/>
        </w:trPr>
        <w:tc>
          <w:tcPr>
            <w:tcW w:w="852" w:type="dxa"/>
            <w:gridSpan w:val="2"/>
            <w:shd w:val="clear" w:color="auto" w:fill="auto"/>
            <w:vAlign w:val="bottom"/>
          </w:tcPr>
          <w:p w14:paraId="74C1F478" w14:textId="77777777" w:rsidR="00C27794" w:rsidRDefault="00C27794" w:rsidP="00C27794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15426234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8" w:type="dxa"/>
                <w:gridSpan w:val="2"/>
                <w:shd w:val="clear" w:color="auto" w:fill="auto"/>
                <w:vAlign w:val="bottom"/>
              </w:tcPr>
              <w:p w14:paraId="74C1F479" w14:textId="3B4E9C7E" w:rsidR="00C27794" w:rsidRDefault="001F5496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☒</w:t>
                </w:r>
              </w:p>
            </w:tc>
          </w:sdtContent>
        </w:sdt>
        <w:tc>
          <w:tcPr>
            <w:tcW w:w="8313" w:type="dxa"/>
            <w:gridSpan w:val="13"/>
            <w:shd w:val="clear" w:color="auto" w:fill="auto"/>
            <w:vAlign w:val="bottom"/>
          </w:tcPr>
          <w:p w14:paraId="74C1F47A" w14:textId="77777777" w:rsidR="00C27794" w:rsidRDefault="00C27794" w:rsidP="00C27794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 add slurry or water to the working strength pesticide to dilute it before it is discharged</w:t>
            </w:r>
          </w:p>
        </w:tc>
      </w:tr>
      <w:tr w:rsidR="00C27794" w:rsidRPr="007A1470" w14:paraId="74C1F47D" w14:textId="77777777" w:rsidTr="00541B3C">
        <w:trPr>
          <w:trHeight w:val="41"/>
        </w:trPr>
        <w:tc>
          <w:tcPr>
            <w:tcW w:w="10013" w:type="dxa"/>
            <w:gridSpan w:val="17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47C" w14:textId="77777777" w:rsidR="00C27794" w:rsidRPr="007F5CC2" w:rsidRDefault="00C27794" w:rsidP="00610201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6 Please give the maximum amount of used waste pesticide you discharge onto land in one day</w:t>
            </w:r>
          </w:p>
        </w:tc>
      </w:tr>
      <w:tr w:rsidR="00610201" w:rsidRPr="003A373F" w14:paraId="54E98B41" w14:textId="77777777" w:rsidTr="00541B3C">
        <w:trPr>
          <w:trHeight w:val="207"/>
        </w:trPr>
        <w:tc>
          <w:tcPr>
            <w:tcW w:w="6954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806EEA" w14:textId="77777777" w:rsidR="00610201" w:rsidRPr="003A373F" w:rsidRDefault="00610201" w:rsidP="003A373F">
            <w:pPr>
              <w:pStyle w:val="Questiontext"/>
              <w:rPr>
                <w:rFonts w:eastAsia="Calibri"/>
                <w:b/>
                <w:lang w:eastAsia="en-GB"/>
              </w:rPr>
            </w:pPr>
            <w:r w:rsidRPr="003A373F">
              <w:rPr>
                <w:rFonts w:eastAsia="Calibri"/>
                <w:b/>
                <w:lang w:eastAsia="en-GB"/>
              </w:rPr>
              <w:t>Type and amount</w:t>
            </w:r>
          </w:p>
        </w:tc>
        <w:tc>
          <w:tcPr>
            <w:tcW w:w="305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2C0C88" w14:textId="77777777" w:rsidR="00610201" w:rsidRPr="003A373F" w:rsidRDefault="00610201" w:rsidP="003A373F">
            <w:pPr>
              <w:pStyle w:val="Questiontext"/>
              <w:rPr>
                <w:rFonts w:eastAsia="Calibri"/>
                <w:b/>
                <w:lang w:eastAsia="en-GB"/>
              </w:rPr>
            </w:pPr>
            <w:r w:rsidRPr="003A373F">
              <w:rPr>
                <w:rFonts w:eastAsia="Calibri"/>
                <w:b/>
                <w:lang w:eastAsia="en-GB"/>
              </w:rPr>
              <w:t>Cubic metres</w:t>
            </w:r>
          </w:p>
        </w:tc>
      </w:tr>
      <w:tr w:rsidR="00D46132" w:rsidRPr="007A1470" w14:paraId="39BC8718" w14:textId="77777777" w:rsidTr="00541B3C">
        <w:trPr>
          <w:trHeight w:val="207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903241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eastAsia="Calibri"/>
                <w:lang w:eastAsia="en-GB"/>
              </w:rPr>
              <w:t>A</w:t>
            </w:r>
          </w:p>
        </w:tc>
        <w:tc>
          <w:tcPr>
            <w:tcW w:w="65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4A1D6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lang w:eastAsia="en-GB"/>
              </w:rPr>
              <w:t>Amount of used working strength dip</w:t>
            </w:r>
          </w:p>
        </w:tc>
        <w:sdt>
          <w:sdtPr>
            <w:rPr>
              <w:rStyle w:val="Responseboxtext"/>
              <w:rFonts w:eastAsia="Calibri"/>
            </w:rPr>
            <w:id w:val="1757317517"/>
            <w:placeholder>
              <w:docPart w:val="37BE02F771CF48059898F976D6C1EA46"/>
            </w:placeholder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3059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0A214764" w14:textId="7B1464E3" w:rsidR="00D46132" w:rsidRPr="008063E6" w:rsidRDefault="001F5496" w:rsidP="003A373F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1</w:t>
                </w:r>
              </w:p>
            </w:tc>
          </w:sdtContent>
        </w:sdt>
      </w:tr>
      <w:tr w:rsidR="00D46132" w:rsidRPr="007A1470" w14:paraId="68676B64" w14:textId="77777777" w:rsidTr="00541B3C">
        <w:trPr>
          <w:trHeight w:val="20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976D4D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eastAsia="Calibri"/>
                <w:lang w:eastAsia="en-GB"/>
              </w:rPr>
              <w:t>B</w:t>
            </w:r>
          </w:p>
        </w:tc>
        <w:tc>
          <w:tcPr>
            <w:tcW w:w="65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48E4B0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lang w:eastAsia="en-GB"/>
              </w:rPr>
              <w:t>Amount of slurry or water added to dilute the dip for disposal purposes</w:t>
            </w:r>
          </w:p>
        </w:tc>
        <w:sdt>
          <w:sdtPr>
            <w:rPr>
              <w:rStyle w:val="Responseboxtext"/>
              <w:rFonts w:eastAsia="Calibri"/>
            </w:rPr>
            <w:id w:val="-1764290471"/>
            <w:placeholder>
              <w:docPart w:val="C3315A6D991543028D9198C736FDF3C4"/>
            </w:placeholder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3059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3379F2E1" w14:textId="05EF6502" w:rsidR="00D46132" w:rsidRPr="008063E6" w:rsidRDefault="001F5496" w:rsidP="003A373F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4</w:t>
                </w:r>
              </w:p>
            </w:tc>
          </w:sdtContent>
        </w:sdt>
      </w:tr>
      <w:tr w:rsidR="00D46132" w:rsidRPr="007A1470" w14:paraId="045306D4" w14:textId="77777777" w:rsidTr="00541B3C">
        <w:trPr>
          <w:trHeight w:val="20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FCA5F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</w:p>
        </w:tc>
        <w:tc>
          <w:tcPr>
            <w:tcW w:w="6502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537FB2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lang w:eastAsia="en-GB"/>
              </w:rPr>
              <w:t>Total for disposal (A + B)</w:t>
            </w:r>
          </w:p>
        </w:tc>
        <w:sdt>
          <w:sdtPr>
            <w:rPr>
              <w:rStyle w:val="Responseboxtext"/>
              <w:rFonts w:eastAsia="Calibri"/>
            </w:rPr>
            <w:id w:val="778681426"/>
            <w:placeholder>
              <w:docPart w:val="85DC84E703A742D5B0AE8EE5255D49AA"/>
            </w:placeholder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3059" w:type="dxa"/>
                <w:gridSpan w:val="4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3B5699B2" w14:textId="40ADE1EA" w:rsidR="00D46132" w:rsidRPr="008063E6" w:rsidRDefault="001F5496" w:rsidP="003A373F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5</w:t>
                </w:r>
              </w:p>
            </w:tc>
          </w:sdtContent>
        </w:sdt>
      </w:tr>
      <w:tr w:rsidR="00C27794" w:rsidRPr="007F5CC2" w14:paraId="74C1F48F" w14:textId="77777777" w:rsidTr="00541B3C">
        <w:trPr>
          <w:trHeight w:val="41"/>
        </w:trPr>
        <w:tc>
          <w:tcPr>
            <w:tcW w:w="10013" w:type="dxa"/>
            <w:gridSpan w:val="17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48E" w14:textId="77777777" w:rsidR="00C27794" w:rsidRPr="007F5CC2" w:rsidRDefault="00C27794" w:rsidP="00C27794">
            <w:pPr>
              <w:pStyle w:val="Sectionheading"/>
              <w:rPr>
                <w:rFonts w:eastAsia="Calibri"/>
              </w:rPr>
            </w:pPr>
            <w:r w:rsidRPr="007F5CC2">
              <w:rPr>
                <w:rFonts w:eastAsia="Calibri"/>
              </w:rPr>
              <w:t>How often the waste pesticide is discharged</w:t>
            </w:r>
          </w:p>
        </w:tc>
      </w:tr>
      <w:tr w:rsidR="00D46132" w:rsidRPr="007A1470" w14:paraId="03F6A2D4" w14:textId="77777777" w:rsidTr="0052174F">
        <w:trPr>
          <w:trHeight w:val="32"/>
        </w:trPr>
        <w:tc>
          <w:tcPr>
            <w:tcW w:w="5961" w:type="dxa"/>
            <w:gridSpan w:val="11"/>
            <w:tcBorders>
              <w:right w:val="single" w:sz="4" w:space="0" w:color="auto"/>
            </w:tcBorders>
            <w:shd w:val="clear" w:color="auto" w:fill="auto"/>
          </w:tcPr>
          <w:p w14:paraId="63A50862" w14:textId="041C413D" w:rsidR="00D46132" w:rsidRPr="007F5CC2" w:rsidRDefault="00D46132" w:rsidP="00610201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  <w:r w:rsidRPr="007F5CC2">
              <w:rPr>
                <w:rFonts w:eastAsia="Calibri"/>
              </w:rPr>
              <w:t xml:space="preserve"> How often will you discharge </w:t>
            </w:r>
            <w:r>
              <w:rPr>
                <w:rFonts w:eastAsia="Calibri"/>
              </w:rPr>
              <w:t>waste pesticide</w:t>
            </w:r>
            <w:r w:rsidRPr="007F5CC2">
              <w:rPr>
                <w:rFonts w:eastAsia="Calibri"/>
              </w:rPr>
              <w:t>?</w:t>
            </w:r>
          </w:p>
        </w:tc>
        <w:sdt>
          <w:sdtPr>
            <w:rPr>
              <w:rStyle w:val="Responseboxtext"/>
              <w:rFonts w:eastAsia="Calibri"/>
            </w:rPr>
            <w:id w:val="976485710"/>
            <w:placeholder>
              <w:docPart w:val="8A75128DA5E04A92970E228ADA454185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2408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D3F7FAD" w14:textId="2A1A3010" w:rsidR="00D46132" w:rsidRDefault="00D46132" w:rsidP="0052174F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644" w:type="dxa"/>
            <w:gridSpan w:val="2"/>
            <w:tcBorders>
              <w:left w:val="single" w:sz="4" w:space="0" w:color="auto"/>
            </w:tcBorders>
            <w:shd w:val="clear" w:color="auto" w:fill="auto"/>
          </w:tcPr>
          <w:p w14:paraId="1811F527" w14:textId="77777777" w:rsidR="00D46132" w:rsidRPr="008063E6" w:rsidRDefault="00D46132" w:rsidP="003A373F">
            <w:pPr>
              <w:pStyle w:val="SubQuestion"/>
              <w:rPr>
                <w:rFonts w:eastAsia="Calibri"/>
                <w:b w:val="0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b w:val="0"/>
                <w:lang w:eastAsia="en-GB"/>
              </w:rPr>
              <w:t>days each year</w:t>
            </w:r>
          </w:p>
        </w:tc>
      </w:tr>
      <w:tr w:rsidR="00610201" w:rsidRPr="007A1470" w14:paraId="74C1F496" w14:textId="77777777" w:rsidTr="00541B3C">
        <w:trPr>
          <w:trHeight w:val="41"/>
        </w:trPr>
        <w:tc>
          <w:tcPr>
            <w:tcW w:w="10013" w:type="dxa"/>
            <w:gridSpan w:val="17"/>
            <w:shd w:val="clear" w:color="auto" w:fill="auto"/>
            <w:vAlign w:val="bottom"/>
          </w:tcPr>
          <w:p w14:paraId="74C1F494" w14:textId="77777777" w:rsidR="00610201" w:rsidRPr="007F5CC2" w:rsidRDefault="00610201" w:rsidP="00610201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8 When will you discharge waste pesticide?</w:t>
            </w:r>
          </w:p>
        </w:tc>
      </w:tr>
      <w:tr w:rsidR="00610201" w:rsidRPr="007A1470" w14:paraId="11F24386" w14:textId="77777777" w:rsidTr="00541B3C">
        <w:trPr>
          <w:trHeight w:val="155"/>
        </w:trPr>
        <w:tc>
          <w:tcPr>
            <w:tcW w:w="1017" w:type="dxa"/>
            <w:gridSpan w:val="3"/>
            <w:shd w:val="clear" w:color="auto" w:fill="auto"/>
          </w:tcPr>
          <w:p w14:paraId="6F4AC866" w14:textId="77777777" w:rsidR="00610201" w:rsidRPr="00165ABC" w:rsidRDefault="00610201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January </w:t>
            </w:r>
          </w:p>
        </w:tc>
        <w:sdt>
          <w:sdtPr>
            <w:rPr>
              <w:rStyle w:val="Responseboxtext"/>
              <w:rFonts w:eastAsia="Calibri"/>
            </w:rPr>
            <w:id w:val="3410455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0" w:type="dxa"/>
                <w:gridSpan w:val="2"/>
                <w:shd w:val="clear" w:color="auto" w:fill="auto"/>
                <w:vAlign w:val="bottom"/>
              </w:tcPr>
              <w:p w14:paraId="22F6F6A7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gridSpan w:val="2"/>
            <w:shd w:val="clear" w:color="auto" w:fill="auto"/>
          </w:tcPr>
          <w:p w14:paraId="77613969" w14:textId="77777777" w:rsidR="00610201" w:rsidRPr="00165ABC" w:rsidRDefault="00610201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May </w:t>
            </w:r>
          </w:p>
        </w:tc>
        <w:sdt>
          <w:sdtPr>
            <w:rPr>
              <w:rStyle w:val="Responseboxtext"/>
              <w:rFonts w:eastAsia="Calibri"/>
            </w:rPr>
            <w:id w:val="1516558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7" w:type="dxa"/>
                <w:gridSpan w:val="3"/>
                <w:shd w:val="clear" w:color="auto" w:fill="auto"/>
                <w:vAlign w:val="bottom"/>
              </w:tcPr>
              <w:p w14:paraId="67E45BB1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3E9E7A88" w14:textId="77777777" w:rsidR="00610201" w:rsidRPr="00165ABC" w:rsidRDefault="00610201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September </w:t>
            </w:r>
          </w:p>
        </w:tc>
        <w:sdt>
          <w:sdtPr>
            <w:rPr>
              <w:rStyle w:val="Responseboxtext"/>
              <w:rFonts w:eastAsia="Calibri"/>
            </w:rPr>
            <w:id w:val="-175342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8" w:type="dxa"/>
                <w:gridSpan w:val="5"/>
                <w:shd w:val="clear" w:color="auto" w:fill="auto"/>
                <w:vAlign w:val="bottom"/>
              </w:tcPr>
              <w:p w14:paraId="60CF7617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610201" w:rsidRPr="007A1470" w14:paraId="43856184" w14:textId="77777777" w:rsidTr="00541B3C">
        <w:trPr>
          <w:trHeight w:val="154"/>
        </w:trPr>
        <w:tc>
          <w:tcPr>
            <w:tcW w:w="1017" w:type="dxa"/>
            <w:gridSpan w:val="3"/>
            <w:shd w:val="clear" w:color="auto" w:fill="auto"/>
          </w:tcPr>
          <w:p w14:paraId="16152620" w14:textId="77777777" w:rsidR="00610201" w:rsidRPr="00165ABC" w:rsidRDefault="00610201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February </w:t>
            </w:r>
          </w:p>
        </w:tc>
        <w:sdt>
          <w:sdtPr>
            <w:rPr>
              <w:rStyle w:val="Responseboxtext"/>
              <w:rFonts w:eastAsia="Calibri"/>
            </w:rPr>
            <w:id w:val="6633543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0" w:type="dxa"/>
                <w:gridSpan w:val="2"/>
                <w:shd w:val="clear" w:color="auto" w:fill="auto"/>
                <w:vAlign w:val="bottom"/>
              </w:tcPr>
              <w:p w14:paraId="4464672D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gridSpan w:val="2"/>
            <w:shd w:val="clear" w:color="auto" w:fill="auto"/>
          </w:tcPr>
          <w:p w14:paraId="5AD7031C" w14:textId="77777777" w:rsidR="00610201" w:rsidRPr="00165ABC" w:rsidRDefault="00610201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June </w:t>
            </w:r>
          </w:p>
        </w:tc>
        <w:sdt>
          <w:sdtPr>
            <w:rPr>
              <w:rStyle w:val="Responseboxtext"/>
              <w:rFonts w:eastAsia="Calibri"/>
            </w:rPr>
            <w:id w:val="14988457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7" w:type="dxa"/>
                <w:gridSpan w:val="3"/>
                <w:shd w:val="clear" w:color="auto" w:fill="auto"/>
                <w:vAlign w:val="bottom"/>
              </w:tcPr>
              <w:p w14:paraId="059F3A3E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488A13AC" w14:textId="77777777" w:rsidR="00610201" w:rsidRPr="00165ABC" w:rsidRDefault="00610201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October </w:t>
            </w:r>
          </w:p>
        </w:tc>
        <w:sdt>
          <w:sdtPr>
            <w:rPr>
              <w:rStyle w:val="Responseboxtext"/>
              <w:rFonts w:eastAsia="Calibri"/>
            </w:rPr>
            <w:id w:val="-19885381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8" w:type="dxa"/>
                <w:gridSpan w:val="5"/>
                <w:shd w:val="clear" w:color="auto" w:fill="auto"/>
                <w:vAlign w:val="bottom"/>
              </w:tcPr>
              <w:p w14:paraId="74217B55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610201" w:rsidRPr="007A1470" w14:paraId="253D433C" w14:textId="77777777" w:rsidTr="00541B3C">
        <w:trPr>
          <w:trHeight w:val="338"/>
        </w:trPr>
        <w:tc>
          <w:tcPr>
            <w:tcW w:w="1017" w:type="dxa"/>
            <w:gridSpan w:val="3"/>
            <w:shd w:val="clear" w:color="auto" w:fill="auto"/>
          </w:tcPr>
          <w:p w14:paraId="6EFAE5AF" w14:textId="77777777" w:rsidR="00610201" w:rsidRPr="00165ABC" w:rsidRDefault="00610201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March </w:t>
            </w:r>
          </w:p>
        </w:tc>
        <w:sdt>
          <w:sdtPr>
            <w:rPr>
              <w:rStyle w:val="Responseboxtext"/>
              <w:rFonts w:eastAsia="Calibri"/>
            </w:rPr>
            <w:id w:val="-12919789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0" w:type="dxa"/>
                <w:gridSpan w:val="2"/>
                <w:shd w:val="clear" w:color="auto" w:fill="auto"/>
                <w:vAlign w:val="bottom"/>
              </w:tcPr>
              <w:p w14:paraId="2A4A5786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gridSpan w:val="2"/>
            <w:shd w:val="clear" w:color="auto" w:fill="auto"/>
          </w:tcPr>
          <w:p w14:paraId="010C675B" w14:textId="77777777" w:rsidR="00610201" w:rsidRPr="00165ABC" w:rsidRDefault="00610201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July </w:t>
            </w:r>
          </w:p>
        </w:tc>
        <w:sdt>
          <w:sdtPr>
            <w:rPr>
              <w:rStyle w:val="Responseboxtext"/>
              <w:rFonts w:eastAsia="Calibri"/>
            </w:rPr>
            <w:id w:val="2124496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7" w:type="dxa"/>
                <w:gridSpan w:val="3"/>
                <w:shd w:val="clear" w:color="auto" w:fill="auto"/>
                <w:vAlign w:val="bottom"/>
              </w:tcPr>
              <w:p w14:paraId="53E5BFF6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30021929" w14:textId="77777777" w:rsidR="00610201" w:rsidRPr="00165ABC" w:rsidRDefault="00610201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November </w:t>
            </w:r>
          </w:p>
        </w:tc>
        <w:sdt>
          <w:sdtPr>
            <w:rPr>
              <w:rStyle w:val="Responseboxtext"/>
              <w:rFonts w:eastAsia="Calibri"/>
            </w:rPr>
            <w:id w:val="1176540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8" w:type="dxa"/>
                <w:gridSpan w:val="5"/>
                <w:shd w:val="clear" w:color="auto" w:fill="auto"/>
                <w:vAlign w:val="bottom"/>
              </w:tcPr>
              <w:p w14:paraId="5B8C0233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610201" w:rsidRPr="007A1470" w14:paraId="0D3EA0EA" w14:textId="77777777" w:rsidTr="00541B3C">
        <w:trPr>
          <w:trHeight w:val="154"/>
        </w:trPr>
        <w:tc>
          <w:tcPr>
            <w:tcW w:w="1017" w:type="dxa"/>
            <w:gridSpan w:val="3"/>
            <w:shd w:val="clear" w:color="auto" w:fill="auto"/>
          </w:tcPr>
          <w:p w14:paraId="3A490D12" w14:textId="77777777" w:rsidR="00610201" w:rsidRDefault="00610201" w:rsidP="003A373F">
            <w:pPr>
              <w:pStyle w:val="Questiontext"/>
            </w:pPr>
            <w:r w:rsidRPr="00165ABC">
              <w:rPr>
                <w:rFonts w:eastAsia="Calibri"/>
                <w:lang w:eastAsia="en-GB"/>
              </w:rPr>
              <w:t xml:space="preserve">April </w:t>
            </w:r>
          </w:p>
        </w:tc>
        <w:sdt>
          <w:sdtPr>
            <w:rPr>
              <w:rStyle w:val="Responseboxtext"/>
              <w:rFonts w:eastAsia="Calibri"/>
            </w:rPr>
            <w:id w:val="-126555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0" w:type="dxa"/>
                <w:gridSpan w:val="2"/>
                <w:shd w:val="clear" w:color="auto" w:fill="auto"/>
                <w:vAlign w:val="bottom"/>
              </w:tcPr>
              <w:p w14:paraId="1F872ED4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gridSpan w:val="2"/>
            <w:shd w:val="clear" w:color="auto" w:fill="auto"/>
          </w:tcPr>
          <w:p w14:paraId="201C32D7" w14:textId="77777777" w:rsidR="00610201" w:rsidRDefault="00610201" w:rsidP="003A373F">
            <w:pPr>
              <w:pStyle w:val="Questiontext"/>
            </w:pPr>
            <w:r w:rsidRPr="00165ABC">
              <w:rPr>
                <w:rFonts w:eastAsia="Calibri"/>
                <w:lang w:eastAsia="en-GB"/>
              </w:rPr>
              <w:t xml:space="preserve">August </w:t>
            </w:r>
          </w:p>
        </w:tc>
        <w:sdt>
          <w:sdtPr>
            <w:rPr>
              <w:rStyle w:val="Responseboxtext"/>
              <w:rFonts w:eastAsia="Calibri"/>
            </w:rPr>
            <w:id w:val="13354999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7" w:type="dxa"/>
                <w:gridSpan w:val="3"/>
                <w:shd w:val="clear" w:color="auto" w:fill="auto"/>
                <w:vAlign w:val="bottom"/>
              </w:tcPr>
              <w:p w14:paraId="74D721F1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7C3E1175" w14:textId="77777777" w:rsidR="00610201" w:rsidRDefault="00610201" w:rsidP="003A373F">
            <w:pPr>
              <w:pStyle w:val="Questiontext"/>
            </w:pPr>
            <w:r w:rsidRPr="00165ABC">
              <w:rPr>
                <w:rFonts w:eastAsia="Calibri"/>
                <w:lang w:eastAsia="en-GB"/>
              </w:rPr>
              <w:t>December</w:t>
            </w:r>
          </w:p>
        </w:tc>
        <w:sdt>
          <w:sdtPr>
            <w:rPr>
              <w:rStyle w:val="Responseboxtext"/>
              <w:rFonts w:eastAsia="Calibri"/>
            </w:rPr>
            <w:id w:val="12329694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8" w:type="dxa"/>
                <w:gridSpan w:val="5"/>
                <w:shd w:val="clear" w:color="auto" w:fill="auto"/>
                <w:vAlign w:val="bottom"/>
              </w:tcPr>
              <w:p w14:paraId="7430BFE5" w14:textId="77777777" w:rsidR="00610201" w:rsidRDefault="00610201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C27794" w:rsidRPr="007A1470" w14:paraId="74C1F4B4" w14:textId="77777777" w:rsidTr="00541B3C">
        <w:trPr>
          <w:trHeight w:val="41"/>
        </w:trPr>
        <w:tc>
          <w:tcPr>
            <w:tcW w:w="10013" w:type="dxa"/>
            <w:gridSpan w:val="17"/>
            <w:shd w:val="clear" w:color="auto" w:fill="auto"/>
            <w:vAlign w:val="bottom"/>
          </w:tcPr>
          <w:p w14:paraId="74C1F4B3" w14:textId="77777777" w:rsidR="00C27794" w:rsidRPr="007F5CC2" w:rsidRDefault="00C27794" w:rsidP="00C27794">
            <w:pPr>
              <w:pStyle w:val="Sectionheading"/>
              <w:rPr>
                <w:rFonts w:eastAsia="Calibri"/>
              </w:rPr>
            </w:pPr>
            <w:r w:rsidRPr="007F5CC2">
              <w:rPr>
                <w:rFonts w:eastAsia="Calibri"/>
              </w:rPr>
              <w:t>How you discharge the waste pesticide</w:t>
            </w:r>
          </w:p>
        </w:tc>
      </w:tr>
      <w:tr w:rsidR="00C27794" w:rsidRPr="007A1470" w14:paraId="74C1F4B6" w14:textId="77777777" w:rsidTr="00541B3C">
        <w:trPr>
          <w:trHeight w:val="41"/>
        </w:trPr>
        <w:tc>
          <w:tcPr>
            <w:tcW w:w="10013" w:type="dxa"/>
            <w:gridSpan w:val="17"/>
            <w:shd w:val="clear" w:color="auto" w:fill="auto"/>
            <w:vAlign w:val="bottom"/>
          </w:tcPr>
          <w:p w14:paraId="74C1F4B5" w14:textId="77777777" w:rsidR="00C27794" w:rsidRPr="007F5CC2" w:rsidRDefault="00C27794" w:rsidP="00610201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9 How will you discharge the waste pesticides?</w:t>
            </w:r>
          </w:p>
        </w:tc>
      </w:tr>
      <w:tr w:rsidR="00C27794" w:rsidRPr="007A1470" w14:paraId="74C1F4BA" w14:textId="77777777" w:rsidTr="00541B3C">
        <w:trPr>
          <w:trHeight w:val="107"/>
        </w:trPr>
        <w:tc>
          <w:tcPr>
            <w:tcW w:w="3400" w:type="dxa"/>
            <w:gridSpan w:val="7"/>
            <w:shd w:val="clear" w:color="auto" w:fill="auto"/>
          </w:tcPr>
          <w:p w14:paraId="74C1F4B7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Vacuum tanker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935707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shd w:val="clear" w:color="auto" w:fill="auto"/>
                <w:vAlign w:val="bottom"/>
              </w:tcPr>
              <w:p w14:paraId="74C1F4B8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4" w:type="dxa"/>
            <w:gridSpan w:val="9"/>
            <w:shd w:val="clear" w:color="auto" w:fill="auto"/>
            <w:vAlign w:val="bottom"/>
          </w:tcPr>
          <w:p w14:paraId="74C1F4B9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</w:p>
        </w:tc>
      </w:tr>
      <w:tr w:rsidR="00C27794" w:rsidRPr="007A1470" w14:paraId="74C1F4BE" w14:textId="77777777" w:rsidTr="00541B3C">
        <w:trPr>
          <w:trHeight w:val="102"/>
        </w:trPr>
        <w:tc>
          <w:tcPr>
            <w:tcW w:w="3400" w:type="dxa"/>
            <w:gridSpan w:val="7"/>
            <w:shd w:val="clear" w:color="auto" w:fill="auto"/>
          </w:tcPr>
          <w:p w14:paraId="74C1F4BB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Knapsack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8019259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shd w:val="clear" w:color="auto" w:fill="auto"/>
                <w:vAlign w:val="bottom"/>
              </w:tcPr>
              <w:p w14:paraId="74C1F4BC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4" w:type="dxa"/>
            <w:gridSpan w:val="9"/>
            <w:shd w:val="clear" w:color="auto" w:fill="auto"/>
            <w:vAlign w:val="bottom"/>
          </w:tcPr>
          <w:p w14:paraId="74C1F4BD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</w:p>
        </w:tc>
      </w:tr>
      <w:tr w:rsidR="00C27794" w:rsidRPr="007A1470" w14:paraId="74C1F4C2" w14:textId="77777777" w:rsidTr="00541B3C">
        <w:trPr>
          <w:trHeight w:val="102"/>
        </w:trPr>
        <w:tc>
          <w:tcPr>
            <w:tcW w:w="3400" w:type="dxa"/>
            <w:gridSpan w:val="7"/>
            <w:shd w:val="clear" w:color="auto" w:fill="auto"/>
          </w:tcPr>
          <w:p w14:paraId="74C1F4BF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Sprayer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9871615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shd w:val="clear" w:color="auto" w:fill="auto"/>
                <w:vAlign w:val="bottom"/>
              </w:tcPr>
              <w:p w14:paraId="74C1F4C0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4" w:type="dxa"/>
            <w:gridSpan w:val="9"/>
            <w:shd w:val="clear" w:color="auto" w:fill="auto"/>
            <w:vAlign w:val="bottom"/>
          </w:tcPr>
          <w:p w14:paraId="74C1F4C1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</w:p>
        </w:tc>
      </w:tr>
      <w:tr w:rsidR="00C27794" w:rsidRPr="007A1470" w14:paraId="74C1F4C6" w14:textId="77777777" w:rsidTr="00541B3C">
        <w:trPr>
          <w:trHeight w:val="102"/>
        </w:trPr>
        <w:tc>
          <w:tcPr>
            <w:tcW w:w="3400" w:type="dxa"/>
            <w:gridSpan w:val="7"/>
            <w:shd w:val="clear" w:color="auto" w:fill="auto"/>
          </w:tcPr>
          <w:p w14:paraId="74C1F4C3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Bucket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6311638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shd w:val="clear" w:color="auto" w:fill="auto"/>
                <w:vAlign w:val="bottom"/>
              </w:tcPr>
              <w:p w14:paraId="74C1F4C4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4" w:type="dxa"/>
            <w:gridSpan w:val="9"/>
            <w:shd w:val="clear" w:color="auto" w:fill="auto"/>
            <w:vAlign w:val="bottom"/>
          </w:tcPr>
          <w:p w14:paraId="74C1F4C5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</w:p>
        </w:tc>
      </w:tr>
      <w:tr w:rsidR="00C27794" w:rsidRPr="007A1470" w14:paraId="74C1F4CA" w14:textId="77777777" w:rsidTr="00541B3C">
        <w:trPr>
          <w:trHeight w:val="102"/>
        </w:trPr>
        <w:tc>
          <w:tcPr>
            <w:tcW w:w="3400" w:type="dxa"/>
            <w:gridSpan w:val="7"/>
            <w:shd w:val="clear" w:color="auto" w:fill="auto"/>
          </w:tcPr>
          <w:p w14:paraId="74C1F4C7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Hose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17065262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shd w:val="clear" w:color="auto" w:fill="auto"/>
                <w:vAlign w:val="bottom"/>
              </w:tcPr>
              <w:p w14:paraId="74C1F4C8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4" w:type="dxa"/>
            <w:gridSpan w:val="9"/>
            <w:shd w:val="clear" w:color="auto" w:fill="auto"/>
            <w:vAlign w:val="bottom"/>
          </w:tcPr>
          <w:p w14:paraId="74C1F4C9" w14:textId="77777777" w:rsidR="00C27794" w:rsidRPr="007F5CC2" w:rsidRDefault="00C27794" w:rsidP="00C27794">
            <w:pPr>
              <w:pStyle w:val="Questiontext"/>
              <w:rPr>
                <w:rFonts w:eastAsia="Calibri"/>
              </w:rPr>
            </w:pPr>
          </w:p>
        </w:tc>
      </w:tr>
      <w:tr w:rsidR="00C27794" w:rsidRPr="007A1470" w14:paraId="74C1F4CE" w14:textId="77777777" w:rsidTr="00541B3C">
        <w:trPr>
          <w:trHeight w:val="102"/>
        </w:trPr>
        <w:tc>
          <w:tcPr>
            <w:tcW w:w="3400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74C1F4CB" w14:textId="77777777" w:rsidR="00C27794" w:rsidRPr="007F5CC2" w:rsidRDefault="00C27794" w:rsidP="001E0C58">
            <w:pPr>
              <w:pStyle w:val="Questiontext"/>
              <w:spacing w:after="120"/>
            </w:pPr>
            <w:r w:rsidRPr="007F5CC2">
              <w:rPr>
                <w:rFonts w:eastAsia="Calibri"/>
              </w:rPr>
              <w:t>Other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20942307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74C1F4CC" w14:textId="77777777" w:rsidR="00C27794" w:rsidRDefault="00C27794" w:rsidP="001E0C58">
                <w:pPr>
                  <w:pStyle w:val="Questiontext"/>
                  <w:spacing w:after="120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4" w:type="dxa"/>
            <w:gridSpan w:val="9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74C1F4CD" w14:textId="77777777" w:rsidR="00C27794" w:rsidRPr="007F5CC2" w:rsidRDefault="00C27794" w:rsidP="001E0C58">
            <w:pPr>
              <w:pStyle w:val="Questiontext"/>
              <w:spacing w:after="120"/>
              <w:rPr>
                <w:rFonts w:eastAsia="Calibri"/>
              </w:rPr>
            </w:pPr>
            <w:r w:rsidRPr="007F5CC2">
              <w:rPr>
                <w:rFonts w:eastAsia="Calibri"/>
              </w:rPr>
              <w:t>Please give details below</w:t>
            </w:r>
          </w:p>
        </w:tc>
      </w:tr>
      <w:tr w:rsidR="00D46132" w:rsidRPr="007A1470" w14:paraId="3DE84C12" w14:textId="77777777" w:rsidTr="0052174F">
        <w:trPr>
          <w:trHeight w:val="2161"/>
        </w:trPr>
        <w:sdt>
          <w:sdtPr>
            <w:rPr>
              <w:rStyle w:val="Responseboxtext"/>
              <w:rFonts w:eastAsia="Calibri"/>
            </w:rPr>
            <w:id w:val="1889986533"/>
            <w:placeholder>
              <w:docPart w:val="DAA46D25EEF7468FA51061259E0DAE6E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3" w:type="dxa"/>
                <w:gridSpan w:val="17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03C8C89" w14:textId="377A17A7" w:rsidR="00D46132" w:rsidRPr="00FC5EF6" w:rsidRDefault="00D46132" w:rsidP="0052174F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C27794" w:rsidRPr="007A1470" w14:paraId="74C1F4D2" w14:textId="77777777" w:rsidTr="00541B3C">
        <w:trPr>
          <w:trHeight w:val="32"/>
        </w:trPr>
        <w:tc>
          <w:tcPr>
            <w:tcW w:w="10013" w:type="dxa"/>
            <w:gridSpan w:val="17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4D1" w14:textId="77777777" w:rsidR="00C27794" w:rsidRPr="007F5CC2" w:rsidRDefault="00C27794" w:rsidP="001E0C58">
            <w:pPr>
              <w:pStyle w:val="SubQuestion"/>
              <w:spacing w:before="240"/>
              <w:rPr>
                <w:rFonts w:eastAsia="Calibri"/>
              </w:rPr>
            </w:pPr>
            <w:r w:rsidRPr="007F5CC2">
              <w:rPr>
                <w:rFonts w:eastAsia="Calibri"/>
              </w:rPr>
              <w:lastRenderedPageBreak/>
              <w:t>10 Give the application rate of your discharging equipment if you know it</w:t>
            </w:r>
          </w:p>
        </w:tc>
      </w:tr>
      <w:tr w:rsidR="001E0C58" w:rsidRPr="007A1470" w14:paraId="07C5E959" w14:textId="77777777" w:rsidTr="00541B3C">
        <w:trPr>
          <w:trHeight w:val="41"/>
        </w:trPr>
        <w:tc>
          <w:tcPr>
            <w:tcW w:w="10013" w:type="dxa"/>
            <w:gridSpan w:val="17"/>
            <w:shd w:val="clear" w:color="auto" w:fill="auto"/>
            <w:vAlign w:val="bottom"/>
          </w:tcPr>
          <w:p w14:paraId="3D447EEC" w14:textId="77777777" w:rsidR="001E0C58" w:rsidRPr="007F5CC2" w:rsidRDefault="001E0C58" w:rsidP="003A373F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>For example, your tanker application rate in cubic metres</w:t>
            </w:r>
            <w:r>
              <w:rPr>
                <w:rFonts w:eastAsia="Calibri"/>
              </w:rPr>
              <w:t xml:space="preserve"> </w:t>
            </w:r>
            <w:r w:rsidRPr="007F5CC2">
              <w:rPr>
                <w:rFonts w:eastAsia="Calibri"/>
              </w:rPr>
              <w:t>per hectare.</w:t>
            </w:r>
          </w:p>
        </w:tc>
      </w:tr>
      <w:tr w:rsidR="00541B3C" w:rsidRPr="007B7529" w14:paraId="3466EA54" w14:textId="77777777" w:rsidTr="00541B3C">
        <w:trPr>
          <w:gridAfter w:val="1"/>
          <w:wAfter w:w="10" w:type="dxa"/>
        </w:trPr>
        <w:tc>
          <w:tcPr>
            <w:tcW w:w="4247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4B91E8D2" w14:textId="77777777" w:rsidR="00541B3C" w:rsidRPr="007B7529" w:rsidRDefault="00541B3C" w:rsidP="00750FCD">
            <w:pPr>
              <w:pStyle w:val="Questiontext"/>
            </w:pPr>
            <w:r>
              <w:rPr>
                <w:rFonts w:eastAsia="Calibri"/>
              </w:rPr>
              <w:t>Application rate</w:t>
            </w:r>
          </w:p>
        </w:tc>
        <w:sdt>
          <w:sdtPr>
            <w:rPr>
              <w:rStyle w:val="Responseboxtext"/>
            </w:rPr>
            <w:id w:val="-2000021020"/>
            <w:placeholder>
              <w:docPart w:val="23015E661D9A4EEEB5740C65383333E0"/>
            </w:placeholder>
            <w:showingPlcHdr/>
            <w:text/>
          </w:sdtPr>
          <w:sdtEndPr>
            <w:rPr>
              <w:rStyle w:val="DefaultParagraphFont"/>
            </w:rPr>
          </w:sdtEndPr>
          <w:sdtContent>
            <w:tc>
              <w:tcPr>
                <w:tcW w:w="4122" w:type="dxa"/>
                <w:gridSpan w:val="6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379D902A" w14:textId="77777777" w:rsidR="00541B3C" w:rsidRPr="007B7529" w:rsidRDefault="00541B3C" w:rsidP="00750FCD">
                <w:pPr>
                  <w:pStyle w:val="Questiontext"/>
                </w:pPr>
                <w:r>
                  <w:rPr>
                    <w:rStyle w:val="Responseboxtext"/>
                  </w:rPr>
                  <w:t xml:space="preserve">                                                          </w:t>
                </w:r>
              </w:p>
            </w:tc>
          </w:sdtContent>
        </w:sdt>
        <w:tc>
          <w:tcPr>
            <w:tcW w:w="1634" w:type="dxa"/>
            <w:tcBorders>
              <w:left w:val="single" w:sz="4" w:space="0" w:color="auto"/>
            </w:tcBorders>
            <w:shd w:val="clear" w:color="auto" w:fill="auto"/>
          </w:tcPr>
          <w:p w14:paraId="32B066DD" w14:textId="77777777" w:rsidR="00541B3C" w:rsidRPr="007B7529" w:rsidRDefault="00541B3C" w:rsidP="00750FCD">
            <w:pPr>
              <w:pStyle w:val="Questiontext"/>
            </w:pPr>
          </w:p>
        </w:tc>
      </w:tr>
      <w:tr w:rsidR="001E0C58" w:rsidRPr="007F5CC2" w14:paraId="74C1F4D8" w14:textId="77777777" w:rsidTr="00541B3C">
        <w:trPr>
          <w:trHeight w:val="41"/>
        </w:trPr>
        <w:tc>
          <w:tcPr>
            <w:tcW w:w="10013" w:type="dxa"/>
            <w:gridSpan w:val="17"/>
            <w:shd w:val="clear" w:color="auto" w:fill="auto"/>
            <w:vAlign w:val="bottom"/>
          </w:tcPr>
          <w:p w14:paraId="74C1F4D6" w14:textId="77777777" w:rsidR="001E0C58" w:rsidRPr="007F5CC2" w:rsidRDefault="001E0C58" w:rsidP="00610201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11 Who is responsible for discharging the used dip?</w:t>
            </w:r>
          </w:p>
        </w:tc>
      </w:tr>
      <w:tr w:rsidR="00C27794" w:rsidRPr="007A1470" w14:paraId="74C1F4DB" w14:textId="77777777" w:rsidTr="00541B3C">
        <w:trPr>
          <w:trHeight w:val="309"/>
        </w:trPr>
        <w:tc>
          <w:tcPr>
            <w:tcW w:w="3400" w:type="dxa"/>
            <w:gridSpan w:val="7"/>
            <w:shd w:val="clear" w:color="auto" w:fill="auto"/>
          </w:tcPr>
          <w:p w14:paraId="74C1F4D9" w14:textId="77777777" w:rsidR="00C27794" w:rsidRPr="009A6ED0" w:rsidRDefault="00C27794" w:rsidP="00C27794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9A6ED0">
              <w:rPr>
                <w:rFonts w:eastAsia="Calibri"/>
                <w:lang w:eastAsia="en-GB"/>
              </w:rPr>
              <w:t xml:space="preserve">You or your farm staff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250287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13" w:type="dxa"/>
                <w:gridSpan w:val="10"/>
                <w:shd w:val="clear" w:color="auto" w:fill="auto"/>
                <w:vAlign w:val="bottom"/>
              </w:tcPr>
              <w:p w14:paraId="74C1F4DA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C27794" w:rsidRPr="007A1470" w14:paraId="74C1F4DE" w14:textId="77777777" w:rsidTr="00541B3C">
        <w:trPr>
          <w:trHeight w:val="308"/>
        </w:trPr>
        <w:tc>
          <w:tcPr>
            <w:tcW w:w="3400" w:type="dxa"/>
            <w:gridSpan w:val="7"/>
            <w:shd w:val="clear" w:color="auto" w:fill="auto"/>
          </w:tcPr>
          <w:p w14:paraId="74C1F4DC" w14:textId="77777777" w:rsidR="00C27794" w:rsidRDefault="00C27794" w:rsidP="00C27794">
            <w:pPr>
              <w:pStyle w:val="Questiontext"/>
            </w:pPr>
            <w:r w:rsidRPr="009A6ED0">
              <w:rPr>
                <w:rFonts w:eastAsia="Calibri"/>
                <w:lang w:eastAsia="en-GB"/>
              </w:rPr>
              <w:t>A contractor or another person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994833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13" w:type="dxa"/>
                <w:gridSpan w:val="10"/>
                <w:shd w:val="clear" w:color="auto" w:fill="auto"/>
                <w:vAlign w:val="bottom"/>
              </w:tcPr>
              <w:p w14:paraId="74C1F4DD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C27794" w:rsidRPr="007A1470" w14:paraId="74C1F4E0" w14:textId="77777777" w:rsidTr="00541B3C">
        <w:trPr>
          <w:trHeight w:val="41"/>
        </w:trPr>
        <w:tc>
          <w:tcPr>
            <w:tcW w:w="10013" w:type="dxa"/>
            <w:gridSpan w:val="17"/>
            <w:shd w:val="clear" w:color="auto" w:fill="auto"/>
            <w:vAlign w:val="bottom"/>
          </w:tcPr>
          <w:p w14:paraId="74C1F4DF" w14:textId="77777777" w:rsidR="00C27794" w:rsidRDefault="00C27794" w:rsidP="00C27794">
            <w:pPr>
              <w:pStyle w:val="Questiontext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Please give details below</w:t>
            </w:r>
          </w:p>
        </w:tc>
      </w:tr>
      <w:tr w:rsidR="00541B3C" w:rsidRPr="007C08F6" w14:paraId="3551149A" w14:textId="77777777" w:rsidTr="0052174F">
        <w:tc>
          <w:tcPr>
            <w:tcW w:w="4247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248716A8" w14:textId="77777777" w:rsidR="00541B3C" w:rsidRPr="007C08F6" w:rsidRDefault="00541B3C" w:rsidP="00750FC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80714764"/>
            <w:placeholder>
              <w:docPart w:val="1B5D339637EB4EB59B0115AD3896792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091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D7CE446" w14:textId="77777777" w:rsidR="00541B3C" w:rsidRPr="00F77607" w:rsidRDefault="00541B3C" w:rsidP="00750FC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675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4E48F0" w14:textId="77777777" w:rsidR="00541B3C" w:rsidRPr="007C08F6" w:rsidRDefault="00541B3C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12836D69" w14:textId="77777777" w:rsidTr="0052174F">
        <w:tc>
          <w:tcPr>
            <w:tcW w:w="4247" w:type="dxa"/>
            <w:gridSpan w:val="9"/>
            <w:shd w:val="clear" w:color="auto" w:fill="auto"/>
          </w:tcPr>
          <w:p w14:paraId="029023B4" w14:textId="77777777" w:rsidR="00541B3C" w:rsidRPr="003A523A" w:rsidRDefault="00541B3C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B65601" w14:textId="77777777" w:rsidR="00541B3C" w:rsidRPr="003A523A" w:rsidRDefault="00541B3C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3"/>
            <w:shd w:val="clear" w:color="auto" w:fill="auto"/>
            <w:vAlign w:val="center"/>
          </w:tcPr>
          <w:p w14:paraId="640E453F" w14:textId="77777777" w:rsidR="00541B3C" w:rsidRPr="003A523A" w:rsidRDefault="00541B3C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780092A1" w14:textId="77777777" w:rsidTr="0052174F">
        <w:tc>
          <w:tcPr>
            <w:tcW w:w="4247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570921B8" w14:textId="77777777" w:rsidR="00541B3C" w:rsidRPr="007C08F6" w:rsidRDefault="00541B3C" w:rsidP="00750FC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</w:rPr>
            <w:id w:val="-2030407505"/>
            <w:placeholder>
              <w:docPart w:val="C152DD13BE8E483D8F0E40CCF43D1AF3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91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45F821D" w14:textId="77777777" w:rsidR="00541B3C" w:rsidRPr="00F77607" w:rsidRDefault="00541B3C" w:rsidP="00750FC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0F4616" w14:textId="77777777" w:rsidR="00541B3C" w:rsidRPr="007C08F6" w:rsidRDefault="00541B3C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23E71079" w14:textId="77777777" w:rsidTr="0052174F">
        <w:tc>
          <w:tcPr>
            <w:tcW w:w="4247" w:type="dxa"/>
            <w:gridSpan w:val="9"/>
            <w:shd w:val="clear" w:color="auto" w:fill="auto"/>
          </w:tcPr>
          <w:p w14:paraId="4906261F" w14:textId="77777777" w:rsidR="00541B3C" w:rsidRPr="003A523A" w:rsidRDefault="00541B3C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F14204" w14:textId="77777777" w:rsidR="00541B3C" w:rsidRPr="003A523A" w:rsidRDefault="00541B3C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3"/>
            <w:shd w:val="clear" w:color="auto" w:fill="auto"/>
            <w:vAlign w:val="center"/>
          </w:tcPr>
          <w:p w14:paraId="417E4342" w14:textId="77777777" w:rsidR="00541B3C" w:rsidRPr="003A523A" w:rsidRDefault="00541B3C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038E78CD" w14:textId="77777777" w:rsidTr="0052174F">
        <w:tc>
          <w:tcPr>
            <w:tcW w:w="4247" w:type="dxa"/>
            <w:gridSpan w:val="9"/>
            <w:tcBorders>
              <w:right w:val="single" w:sz="4" w:space="0" w:color="auto"/>
            </w:tcBorders>
            <w:shd w:val="clear" w:color="auto" w:fill="auto"/>
          </w:tcPr>
          <w:p w14:paraId="726FAF19" w14:textId="77777777" w:rsidR="00541B3C" w:rsidRPr="007C08F6" w:rsidRDefault="00541B3C" w:rsidP="00750FC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</w:rPr>
            <w:id w:val="1230110323"/>
            <w:placeholder>
              <w:docPart w:val="993640AE0FE64FE88BD3437B4E4B441C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91" w:type="dxa"/>
                <w:gridSpan w:val="5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19D3450" w14:textId="77777777" w:rsidR="00541B3C" w:rsidRPr="00F77607" w:rsidRDefault="00541B3C" w:rsidP="00750FC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3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ECBFFF" w14:textId="77777777" w:rsidR="00541B3C" w:rsidRPr="007C08F6" w:rsidRDefault="00541B3C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4AF26693" w14:textId="77777777" w:rsidTr="0052174F">
        <w:tc>
          <w:tcPr>
            <w:tcW w:w="4247" w:type="dxa"/>
            <w:gridSpan w:val="9"/>
            <w:shd w:val="clear" w:color="auto" w:fill="auto"/>
          </w:tcPr>
          <w:p w14:paraId="0BBCF7D0" w14:textId="77777777" w:rsidR="00541B3C" w:rsidRPr="003A523A" w:rsidRDefault="00541B3C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B7BA7E6" w14:textId="77777777" w:rsidR="00541B3C" w:rsidRPr="003A523A" w:rsidRDefault="00541B3C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3"/>
            <w:shd w:val="clear" w:color="auto" w:fill="auto"/>
            <w:vAlign w:val="center"/>
          </w:tcPr>
          <w:p w14:paraId="01E50B62" w14:textId="77777777" w:rsidR="00541B3C" w:rsidRPr="003A523A" w:rsidRDefault="00541B3C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4E4FE399" w14:textId="77777777" w:rsidTr="0052174F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247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055E32E" w14:textId="77777777" w:rsidR="00541B3C" w:rsidRPr="007C08F6" w:rsidRDefault="00541B3C" w:rsidP="00750FCD">
            <w:pPr>
              <w:pStyle w:val="Questiontext"/>
            </w:pPr>
            <w:r w:rsidRPr="007C08F6">
              <w:t>Address</w:t>
            </w:r>
          </w:p>
        </w:tc>
        <w:sdt>
          <w:sdtPr>
            <w:rPr>
              <w:rStyle w:val="Responseboxtext"/>
            </w:rPr>
            <w:id w:val="31698210"/>
            <w:placeholder>
              <w:docPart w:val="83AADCF46DC1493EBB5740C9E3145488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91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9F93B06" w14:textId="77777777" w:rsidR="00541B3C" w:rsidRPr="00F77607" w:rsidRDefault="00541B3C" w:rsidP="00750FC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95A0A74" w14:textId="77777777" w:rsidR="00541B3C" w:rsidRPr="007C08F6" w:rsidRDefault="00541B3C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67D79E4A" w14:textId="77777777" w:rsidTr="0052174F">
        <w:tc>
          <w:tcPr>
            <w:tcW w:w="4247" w:type="dxa"/>
            <w:gridSpan w:val="9"/>
            <w:shd w:val="clear" w:color="auto" w:fill="auto"/>
          </w:tcPr>
          <w:p w14:paraId="69DB4E27" w14:textId="77777777" w:rsidR="00541B3C" w:rsidRPr="003A523A" w:rsidRDefault="00541B3C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D522BC0" w14:textId="77777777" w:rsidR="00541B3C" w:rsidRPr="003A523A" w:rsidRDefault="00541B3C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3"/>
            <w:shd w:val="clear" w:color="auto" w:fill="auto"/>
            <w:vAlign w:val="center"/>
          </w:tcPr>
          <w:p w14:paraId="746528B5" w14:textId="77777777" w:rsidR="00541B3C" w:rsidRPr="003A523A" w:rsidRDefault="00541B3C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4CA41A86" w14:textId="77777777" w:rsidTr="0052174F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247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5E06482" w14:textId="77777777" w:rsidR="00541B3C" w:rsidRPr="007C08F6" w:rsidRDefault="00541B3C" w:rsidP="00750FCD">
            <w:pPr>
              <w:pStyle w:val="Questiontext"/>
            </w:pPr>
          </w:p>
        </w:tc>
        <w:sdt>
          <w:sdtPr>
            <w:rPr>
              <w:rStyle w:val="Responseboxtext"/>
            </w:rPr>
            <w:id w:val="1497307480"/>
            <w:placeholder>
              <w:docPart w:val="36703EAD40264A978C9155624F2C124A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91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C7CB116" w14:textId="77777777" w:rsidR="00541B3C" w:rsidRPr="00F77607" w:rsidRDefault="00541B3C" w:rsidP="00750FC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6A25502" w14:textId="77777777" w:rsidR="00541B3C" w:rsidRPr="007C08F6" w:rsidRDefault="00541B3C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10DEAB70" w14:textId="77777777" w:rsidTr="0052174F">
        <w:tc>
          <w:tcPr>
            <w:tcW w:w="4247" w:type="dxa"/>
            <w:gridSpan w:val="9"/>
            <w:shd w:val="clear" w:color="auto" w:fill="auto"/>
          </w:tcPr>
          <w:p w14:paraId="4E9A56A1" w14:textId="77777777" w:rsidR="00541B3C" w:rsidRPr="003A523A" w:rsidRDefault="00541B3C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1FA3110" w14:textId="77777777" w:rsidR="00541B3C" w:rsidRPr="003A523A" w:rsidRDefault="00541B3C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3"/>
            <w:shd w:val="clear" w:color="auto" w:fill="auto"/>
            <w:vAlign w:val="center"/>
          </w:tcPr>
          <w:p w14:paraId="4638ECBB" w14:textId="77777777" w:rsidR="00541B3C" w:rsidRPr="003A523A" w:rsidRDefault="00541B3C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4BCDF977" w14:textId="77777777" w:rsidTr="0052174F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247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49639192" w14:textId="77777777" w:rsidR="00541B3C" w:rsidRPr="007C08F6" w:rsidRDefault="00541B3C" w:rsidP="00750FCD">
            <w:pPr>
              <w:pStyle w:val="Questiontext"/>
            </w:pPr>
          </w:p>
        </w:tc>
        <w:sdt>
          <w:sdtPr>
            <w:rPr>
              <w:rStyle w:val="Responseboxtext"/>
            </w:rPr>
            <w:id w:val="-1598088960"/>
            <w:placeholder>
              <w:docPart w:val="00F602E087BD4C6FA83B568570112637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91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BD47C7D" w14:textId="77777777" w:rsidR="00541B3C" w:rsidRPr="00F77607" w:rsidRDefault="00541B3C" w:rsidP="00750FC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1B870D8" w14:textId="77777777" w:rsidR="00541B3C" w:rsidRPr="007C08F6" w:rsidRDefault="00541B3C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632767B1" w14:textId="77777777" w:rsidTr="0052174F">
        <w:tc>
          <w:tcPr>
            <w:tcW w:w="4247" w:type="dxa"/>
            <w:gridSpan w:val="9"/>
            <w:shd w:val="clear" w:color="auto" w:fill="auto"/>
          </w:tcPr>
          <w:p w14:paraId="37E832C2" w14:textId="77777777" w:rsidR="00541B3C" w:rsidRPr="003A523A" w:rsidRDefault="00541B3C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1EFFEDC" w14:textId="77777777" w:rsidR="00541B3C" w:rsidRPr="003A523A" w:rsidRDefault="00541B3C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3"/>
            <w:shd w:val="clear" w:color="auto" w:fill="auto"/>
            <w:vAlign w:val="center"/>
          </w:tcPr>
          <w:p w14:paraId="4F113B93" w14:textId="77777777" w:rsidR="00541B3C" w:rsidRPr="003A523A" w:rsidRDefault="00541B3C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7622D58D" w14:textId="77777777" w:rsidTr="0052174F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247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9C1E3B7" w14:textId="77777777" w:rsidR="00541B3C" w:rsidRPr="007C08F6" w:rsidRDefault="00541B3C" w:rsidP="00750FCD">
            <w:pPr>
              <w:pStyle w:val="Questiontext"/>
            </w:pPr>
          </w:p>
        </w:tc>
        <w:sdt>
          <w:sdtPr>
            <w:rPr>
              <w:rStyle w:val="Responseboxtext"/>
            </w:rPr>
            <w:id w:val="1841200534"/>
            <w:placeholder>
              <w:docPart w:val="582BC2925EF943E6A8B033DE84988F88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91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E49CB55" w14:textId="77777777" w:rsidR="00541B3C" w:rsidRPr="00F77607" w:rsidRDefault="00541B3C" w:rsidP="00750FC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100A4C6E" w14:textId="77777777" w:rsidR="00541B3C" w:rsidRPr="007C08F6" w:rsidRDefault="00541B3C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41B3C" w:rsidRPr="003A523A" w14:paraId="25AE71D8" w14:textId="77777777" w:rsidTr="0052174F">
        <w:tc>
          <w:tcPr>
            <w:tcW w:w="4247" w:type="dxa"/>
            <w:gridSpan w:val="9"/>
            <w:shd w:val="clear" w:color="auto" w:fill="auto"/>
          </w:tcPr>
          <w:p w14:paraId="316767E7" w14:textId="77777777" w:rsidR="00541B3C" w:rsidRPr="003A523A" w:rsidRDefault="00541B3C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091" w:type="dxa"/>
            <w:gridSpan w:val="5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709CF20" w14:textId="77777777" w:rsidR="00541B3C" w:rsidRPr="003A523A" w:rsidRDefault="00541B3C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3"/>
            <w:shd w:val="clear" w:color="auto" w:fill="auto"/>
            <w:vAlign w:val="center"/>
          </w:tcPr>
          <w:p w14:paraId="7E5BE007" w14:textId="77777777" w:rsidR="00541B3C" w:rsidRPr="003A523A" w:rsidRDefault="00541B3C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41B3C" w:rsidRPr="007C08F6" w14:paraId="36E174ED" w14:textId="77777777" w:rsidTr="0052174F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247" w:type="dxa"/>
            <w:gridSpan w:val="9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522457" w14:textId="77777777" w:rsidR="00541B3C" w:rsidRPr="007C08F6" w:rsidRDefault="00541B3C" w:rsidP="00750FCD">
            <w:pPr>
              <w:pStyle w:val="Questiontext"/>
            </w:pPr>
            <w:r w:rsidRPr="007C08F6">
              <w:t>Postcode</w:t>
            </w:r>
          </w:p>
        </w:tc>
        <w:sdt>
          <w:sdtPr>
            <w:rPr>
              <w:rStyle w:val="Responseboxtext"/>
            </w:rPr>
            <w:id w:val="876045267"/>
            <w:placeholder>
              <w:docPart w:val="DD72782A847946B589B662FAD9756AA6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091" w:type="dxa"/>
                <w:gridSpan w:val="5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A48F246" w14:textId="77777777" w:rsidR="00541B3C" w:rsidRPr="00F77607" w:rsidRDefault="00541B3C" w:rsidP="00750FC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B834B03" w14:textId="77777777" w:rsidR="00541B3C" w:rsidRPr="007C08F6" w:rsidRDefault="00541B3C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432E10B8" w14:textId="77777777" w:rsidR="00A231D2" w:rsidRDefault="00A231D2">
      <w:r>
        <w:rPr>
          <w:b/>
          <w:bCs/>
        </w:rPr>
        <w:br w:type="page"/>
      </w:r>
    </w:p>
    <w:tbl>
      <w:tblPr>
        <w:tblW w:w="10013" w:type="dxa"/>
        <w:tblInd w:w="-153" w:type="dxa"/>
        <w:tblLook w:val="04A0" w:firstRow="1" w:lastRow="0" w:firstColumn="1" w:lastColumn="0" w:noHBand="0" w:noVBand="1"/>
      </w:tblPr>
      <w:tblGrid>
        <w:gridCol w:w="452"/>
        <w:gridCol w:w="401"/>
        <w:gridCol w:w="164"/>
        <w:gridCol w:w="685"/>
        <w:gridCol w:w="706"/>
        <w:gridCol w:w="993"/>
        <w:gridCol w:w="713"/>
        <w:gridCol w:w="16"/>
        <w:gridCol w:w="688"/>
        <w:gridCol w:w="1005"/>
        <w:gridCol w:w="413"/>
        <w:gridCol w:w="720"/>
        <w:gridCol w:w="1382"/>
        <w:gridCol w:w="35"/>
        <w:gridCol w:w="1640"/>
      </w:tblGrid>
      <w:tr w:rsidR="004B6D32" w:rsidRPr="007A1470" w14:paraId="74C1F505" w14:textId="77777777" w:rsidTr="00062778">
        <w:trPr>
          <w:trHeight w:val="41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04" w14:textId="6B532B51" w:rsidR="004B6D32" w:rsidRPr="005D6286" w:rsidRDefault="00A231D2" w:rsidP="005D6286">
            <w:pPr>
              <w:pStyle w:val="Sectionheading"/>
              <w:rPr>
                <w:rFonts w:eastAsia="Calibri"/>
                <w:szCs w:val="22"/>
                <w:u w:val="single"/>
                <w:lang w:eastAsia="en-GB"/>
              </w:rPr>
            </w:pPr>
            <w:r w:rsidRPr="005D6286">
              <w:rPr>
                <w:rFonts w:eastAsia="Calibri"/>
                <w:u w:val="single"/>
                <w:lang w:eastAsia="en-GB"/>
              </w:rPr>
              <w:lastRenderedPageBreak/>
              <w:t>A</w:t>
            </w:r>
            <w:r w:rsidR="004B6D32" w:rsidRPr="005D6286">
              <w:rPr>
                <w:rFonts w:eastAsia="Calibri"/>
                <w:u w:val="single"/>
                <w:lang w:eastAsia="en-GB"/>
              </w:rPr>
              <w:t>ppendix 3 – Specific questions for the discharge of other waste substances (</w:t>
            </w:r>
            <w:r w:rsidR="005D6286" w:rsidRPr="005D6286">
              <w:rPr>
                <w:rFonts w:eastAsia="Calibri"/>
                <w:u w:val="single"/>
                <w:lang w:eastAsia="en-GB"/>
              </w:rPr>
              <w:t xml:space="preserve">e.g., </w:t>
            </w:r>
            <w:r w:rsidR="004B6D32" w:rsidRPr="005D6286">
              <w:rPr>
                <w:rFonts w:eastAsia="Calibri"/>
                <w:u w:val="single"/>
                <w:lang w:eastAsia="en-GB"/>
              </w:rPr>
              <w:t>biocides)</w:t>
            </w:r>
          </w:p>
        </w:tc>
      </w:tr>
      <w:tr w:rsidR="004B6D32" w:rsidRPr="007A1470" w14:paraId="74C1F507" w14:textId="77777777" w:rsidTr="00062778">
        <w:trPr>
          <w:trHeight w:val="32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06" w14:textId="77777777" w:rsidR="004B6D32" w:rsidRDefault="004B6D32" w:rsidP="00A231D2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1 Please tell us the trade name (or names) of any chemicals or waste substances you are discharging</w:t>
            </w:r>
          </w:p>
        </w:tc>
      </w:tr>
      <w:tr w:rsidR="004B6D32" w:rsidRPr="007A1470" w14:paraId="74C1F509" w14:textId="77777777" w:rsidTr="00062778">
        <w:trPr>
          <w:trHeight w:val="32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08" w14:textId="77777777" w:rsidR="004B6D32" w:rsidRDefault="004B6D32" w:rsidP="00A231D2">
            <w:pPr>
              <w:pStyle w:val="Questiontext"/>
              <w:spacing w:after="120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Attach copies of hazard data sheets if you have them.</w:t>
            </w:r>
            <w:r w:rsidR="001E31BC">
              <w:rPr>
                <w:rFonts w:eastAsia="Calibri"/>
                <w:lang w:eastAsia="en-GB"/>
              </w:rPr>
              <w:t xml:space="preserve"> </w:t>
            </w:r>
            <w:r>
              <w:rPr>
                <w:rFonts w:eastAsia="Calibri"/>
                <w:lang w:eastAsia="en-GB"/>
              </w:rPr>
              <w:t>Please give trade names below</w:t>
            </w:r>
          </w:p>
        </w:tc>
      </w:tr>
      <w:tr w:rsidR="00D46132" w:rsidRPr="007A1470" w14:paraId="5FD0DBCB" w14:textId="77777777" w:rsidTr="0052174F">
        <w:trPr>
          <w:trHeight w:val="1461"/>
        </w:trPr>
        <w:sdt>
          <w:sdtPr>
            <w:rPr>
              <w:rStyle w:val="Responseboxtext"/>
              <w:rFonts w:eastAsia="Calibri"/>
            </w:rPr>
            <w:id w:val="-1423185064"/>
            <w:placeholder>
              <w:docPart w:val="C08356FE89A647E0BB6E29F8CBA0EDC2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3" w:type="dxa"/>
                <w:gridSpan w:val="1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41CCC28" w14:textId="67484F88" w:rsidR="00D46132" w:rsidRPr="00FC5EF6" w:rsidRDefault="00D46132" w:rsidP="0052174F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C27794" w:rsidRPr="007A1470" w14:paraId="74C1F50D" w14:textId="77777777" w:rsidTr="00062778">
        <w:trPr>
          <w:trHeight w:val="32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0C" w14:textId="77777777" w:rsidR="00C27794" w:rsidRDefault="00C27794" w:rsidP="00A231D2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2 What were the waste substances used for?</w:t>
            </w:r>
          </w:p>
        </w:tc>
      </w:tr>
      <w:tr w:rsidR="00C27794" w:rsidRPr="007A1470" w14:paraId="74C1F50F" w14:textId="77777777" w:rsidTr="00062778">
        <w:trPr>
          <w:trHeight w:val="32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0E" w14:textId="77777777" w:rsidR="00C27794" w:rsidRDefault="00C27794" w:rsidP="00A231D2">
            <w:pPr>
              <w:pStyle w:val="Questiontext"/>
              <w:spacing w:after="120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For example, disinfecting milking parlours.</w:t>
            </w:r>
          </w:p>
        </w:tc>
      </w:tr>
      <w:tr w:rsidR="00D46132" w:rsidRPr="007A1470" w14:paraId="1F97250C" w14:textId="77777777" w:rsidTr="0052174F">
        <w:trPr>
          <w:trHeight w:val="1509"/>
        </w:trPr>
        <w:sdt>
          <w:sdtPr>
            <w:rPr>
              <w:rStyle w:val="Responseboxtext"/>
              <w:rFonts w:eastAsia="Calibri"/>
            </w:rPr>
            <w:id w:val="-2115514828"/>
            <w:placeholder>
              <w:docPart w:val="62234D23129347C9971281AEEB210FDD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3" w:type="dxa"/>
                <w:gridSpan w:val="1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61E32FF" w14:textId="3249E475" w:rsidR="00D46132" w:rsidRPr="00FC5EF6" w:rsidRDefault="00D46132" w:rsidP="0052174F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C27794" w:rsidRPr="007A1470" w14:paraId="74C1F513" w14:textId="77777777" w:rsidTr="00062778">
        <w:trPr>
          <w:trHeight w:val="32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12" w14:textId="77777777" w:rsidR="00C27794" w:rsidRDefault="00C27794" w:rsidP="00A231D2">
            <w:pPr>
              <w:pStyle w:val="SubQuestion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3 Do you plan to collect waste substances from other premises to discharge on your site? You will be required to keep records of each site.</w:t>
            </w:r>
          </w:p>
        </w:tc>
      </w:tr>
      <w:tr w:rsidR="00C27794" w:rsidRPr="007A1470" w14:paraId="74C1F516" w14:textId="77777777" w:rsidTr="00062778">
        <w:trPr>
          <w:trHeight w:val="309"/>
        </w:trPr>
        <w:tc>
          <w:tcPr>
            <w:tcW w:w="853" w:type="dxa"/>
            <w:gridSpan w:val="2"/>
            <w:shd w:val="clear" w:color="auto" w:fill="auto"/>
            <w:vAlign w:val="bottom"/>
          </w:tcPr>
          <w:p w14:paraId="74C1F514" w14:textId="77777777" w:rsidR="00C27794" w:rsidRDefault="00C27794" w:rsidP="00C27794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187450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60" w:type="dxa"/>
                <w:gridSpan w:val="13"/>
                <w:shd w:val="clear" w:color="auto" w:fill="auto"/>
                <w:vAlign w:val="bottom"/>
              </w:tcPr>
              <w:p w14:paraId="74C1F515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C27794" w:rsidRPr="007A1470" w14:paraId="74C1F519" w14:textId="77777777" w:rsidTr="00062778">
        <w:trPr>
          <w:trHeight w:val="308"/>
        </w:trPr>
        <w:tc>
          <w:tcPr>
            <w:tcW w:w="853" w:type="dxa"/>
            <w:gridSpan w:val="2"/>
            <w:shd w:val="clear" w:color="auto" w:fill="auto"/>
            <w:vAlign w:val="bottom"/>
          </w:tcPr>
          <w:p w14:paraId="74C1F517" w14:textId="77777777" w:rsidR="00C27794" w:rsidRDefault="00C27794" w:rsidP="00C27794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4213394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60" w:type="dxa"/>
                <w:gridSpan w:val="13"/>
                <w:shd w:val="clear" w:color="auto" w:fill="auto"/>
                <w:vAlign w:val="bottom"/>
              </w:tcPr>
              <w:p w14:paraId="74C1F518" w14:textId="77777777" w:rsidR="00C27794" w:rsidRDefault="00C27794" w:rsidP="00C27794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C27794" w:rsidRPr="00A231D2" w14:paraId="74C1F51B" w14:textId="77777777" w:rsidTr="00062778">
        <w:trPr>
          <w:trHeight w:val="32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1A" w14:textId="77777777" w:rsidR="00C27794" w:rsidRPr="00A231D2" w:rsidRDefault="00C27794" w:rsidP="00A231D2">
            <w:pPr>
              <w:pStyle w:val="Sectionheading"/>
              <w:rPr>
                <w:rFonts w:eastAsia="Calibri"/>
              </w:rPr>
            </w:pPr>
            <w:r w:rsidRPr="00A231D2">
              <w:rPr>
                <w:rFonts w:eastAsia="Calibri"/>
              </w:rPr>
              <w:t>Treating and diluting waste substances</w:t>
            </w:r>
          </w:p>
        </w:tc>
      </w:tr>
      <w:tr w:rsidR="00062778" w:rsidRPr="007A1470" w14:paraId="54D7E508" w14:textId="77777777" w:rsidTr="003A373F">
        <w:trPr>
          <w:trHeight w:val="32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6B87D3DE" w14:textId="77777777" w:rsidR="00062778" w:rsidRPr="001E31BC" w:rsidRDefault="00062778" w:rsidP="003A373F">
            <w:pPr>
              <w:pStyle w:val="SubQuestion"/>
              <w:rPr>
                <w:rFonts w:eastAsia="Calibri"/>
              </w:rPr>
            </w:pPr>
            <w:r w:rsidRPr="001E31BC">
              <w:rPr>
                <w:rFonts w:eastAsia="Calibri"/>
              </w:rPr>
              <w:t>4 Will you treat the waste substances before you discharge them?</w:t>
            </w:r>
          </w:p>
        </w:tc>
      </w:tr>
      <w:tr w:rsidR="00062778" w:rsidRPr="007A1470" w14:paraId="0A63F1F8" w14:textId="77777777" w:rsidTr="00062778">
        <w:trPr>
          <w:trHeight w:val="309"/>
        </w:trPr>
        <w:tc>
          <w:tcPr>
            <w:tcW w:w="853" w:type="dxa"/>
            <w:gridSpan w:val="2"/>
            <w:shd w:val="clear" w:color="auto" w:fill="auto"/>
            <w:vAlign w:val="bottom"/>
          </w:tcPr>
          <w:p w14:paraId="2A9434F8" w14:textId="77777777" w:rsidR="00062778" w:rsidRDefault="00062778" w:rsidP="003A373F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16009043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9160" w:type="dxa"/>
                <w:gridSpan w:val="13"/>
                <w:shd w:val="clear" w:color="auto" w:fill="auto"/>
                <w:vAlign w:val="bottom"/>
              </w:tcPr>
              <w:p w14:paraId="12C0D2CE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062778" w:rsidRPr="007A1470" w14:paraId="77127DA6" w14:textId="77777777" w:rsidTr="00062778">
        <w:trPr>
          <w:trHeight w:val="308"/>
        </w:trPr>
        <w:tc>
          <w:tcPr>
            <w:tcW w:w="853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3746755C" w14:textId="77777777" w:rsidR="00062778" w:rsidRDefault="00062778" w:rsidP="003A373F">
            <w:pPr>
              <w:pStyle w:val="Questiontext"/>
              <w:spacing w:after="120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3089084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9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25112217" w14:textId="77777777" w:rsidR="00062778" w:rsidRDefault="00062778" w:rsidP="003A373F">
                <w:pPr>
                  <w:pStyle w:val="Questiontext"/>
                  <w:spacing w:after="120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8311" w:type="dxa"/>
            <w:gridSpan w:val="11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1D5593C4" w14:textId="77777777" w:rsidR="00062778" w:rsidRDefault="00062778" w:rsidP="003A373F">
            <w:pPr>
              <w:pStyle w:val="Questiontext"/>
              <w:spacing w:after="120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Please give details below</w:t>
            </w:r>
          </w:p>
        </w:tc>
      </w:tr>
      <w:tr w:rsidR="00D46132" w:rsidRPr="007A1470" w14:paraId="7A9178C5" w14:textId="77777777" w:rsidTr="0052174F">
        <w:trPr>
          <w:trHeight w:val="1565"/>
        </w:trPr>
        <w:sdt>
          <w:sdtPr>
            <w:rPr>
              <w:rStyle w:val="Responseboxtext"/>
              <w:rFonts w:eastAsia="Calibri"/>
            </w:rPr>
            <w:id w:val="565759906"/>
            <w:placeholder>
              <w:docPart w:val="56CC7DD6324F4098BED180C119DABE80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3" w:type="dxa"/>
                <w:gridSpan w:val="1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B6B3308" w14:textId="7F46BF46" w:rsidR="00D46132" w:rsidRPr="00FC5EF6" w:rsidRDefault="00D46132" w:rsidP="0052174F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C27794" w:rsidRPr="007A1470" w14:paraId="74C1F529" w14:textId="77777777" w:rsidTr="00062778">
        <w:trPr>
          <w:trHeight w:val="32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28" w14:textId="77777777" w:rsidR="00C27794" w:rsidRPr="001E31BC" w:rsidRDefault="00C27794" w:rsidP="00062778">
            <w:pPr>
              <w:pStyle w:val="SubQuestion"/>
              <w:spacing w:before="240"/>
              <w:rPr>
                <w:rFonts w:eastAsia="Calibri"/>
              </w:rPr>
            </w:pPr>
            <w:r w:rsidRPr="001E31BC">
              <w:rPr>
                <w:rFonts w:eastAsia="Calibri"/>
              </w:rPr>
              <w:t>5 Will you dilute the waste substances before you discharge them?</w:t>
            </w:r>
          </w:p>
        </w:tc>
      </w:tr>
      <w:tr w:rsidR="00062778" w:rsidRPr="007A1470" w14:paraId="798FF88B" w14:textId="77777777" w:rsidTr="00062778">
        <w:trPr>
          <w:trHeight w:val="309"/>
        </w:trPr>
        <w:tc>
          <w:tcPr>
            <w:tcW w:w="853" w:type="dxa"/>
            <w:gridSpan w:val="2"/>
            <w:shd w:val="clear" w:color="auto" w:fill="auto"/>
            <w:vAlign w:val="bottom"/>
          </w:tcPr>
          <w:p w14:paraId="536D51ED" w14:textId="77777777" w:rsidR="00062778" w:rsidRDefault="00062778" w:rsidP="003A373F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No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1858456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9" w:type="dxa"/>
                <w:gridSpan w:val="2"/>
                <w:shd w:val="clear" w:color="auto" w:fill="auto"/>
                <w:vAlign w:val="bottom"/>
              </w:tcPr>
              <w:p w14:paraId="23ECCB77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8311" w:type="dxa"/>
            <w:gridSpan w:val="11"/>
            <w:shd w:val="clear" w:color="auto" w:fill="auto"/>
            <w:vAlign w:val="bottom"/>
          </w:tcPr>
          <w:p w14:paraId="4E4649F4" w14:textId="77777777" w:rsidR="00062778" w:rsidRDefault="00062778" w:rsidP="003A373F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It is discharged at working strength</w:t>
            </w:r>
          </w:p>
        </w:tc>
      </w:tr>
      <w:tr w:rsidR="00062778" w:rsidRPr="007A1470" w14:paraId="0D5D84A9" w14:textId="77777777" w:rsidTr="00062778">
        <w:trPr>
          <w:trHeight w:val="308"/>
        </w:trPr>
        <w:tc>
          <w:tcPr>
            <w:tcW w:w="853" w:type="dxa"/>
            <w:gridSpan w:val="2"/>
            <w:shd w:val="clear" w:color="auto" w:fill="auto"/>
            <w:vAlign w:val="bottom"/>
          </w:tcPr>
          <w:p w14:paraId="233EE3B6" w14:textId="77777777" w:rsidR="00062778" w:rsidRDefault="00062778" w:rsidP="003A373F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eastAsia="Calibri"/>
                <w:lang w:eastAsia="en-GB"/>
              </w:rPr>
              <w:t>Yes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2184297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849" w:type="dxa"/>
                <w:gridSpan w:val="2"/>
                <w:shd w:val="clear" w:color="auto" w:fill="auto"/>
                <w:vAlign w:val="bottom"/>
              </w:tcPr>
              <w:p w14:paraId="3EB2704B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8311" w:type="dxa"/>
            <w:gridSpan w:val="11"/>
            <w:shd w:val="clear" w:color="auto" w:fill="auto"/>
            <w:vAlign w:val="bottom"/>
          </w:tcPr>
          <w:p w14:paraId="5E8AC968" w14:textId="3AB80C53" w:rsidR="00062778" w:rsidRDefault="00062778" w:rsidP="00062778">
            <w:pPr>
              <w:pStyle w:val="Questiontext"/>
              <w:rPr>
                <w:rFonts w:eastAsia="Calibri"/>
                <w:lang w:eastAsia="en-GB"/>
              </w:rPr>
            </w:pPr>
            <w:r>
              <w:rPr>
                <w:rFonts w:ascii="MetaNormalLF-Roman" w:eastAsia="Calibri" w:hAnsi="MetaNormalLF-Roman" w:cs="MetaNormalLF-Roman"/>
                <w:lang w:eastAsia="en-GB"/>
              </w:rPr>
              <w:t>I add slurry or water to the working strength substances to dilute them before discharge</w:t>
            </w:r>
          </w:p>
        </w:tc>
      </w:tr>
      <w:tr w:rsidR="00062778" w:rsidRPr="007A1470" w14:paraId="1FCC0551" w14:textId="77777777" w:rsidTr="00DE51DF">
        <w:trPr>
          <w:trHeight w:val="41"/>
        </w:trPr>
        <w:tc>
          <w:tcPr>
            <w:tcW w:w="10013" w:type="dxa"/>
            <w:gridSpan w:val="15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57B6EDC2" w14:textId="0179B1DF" w:rsidR="00062778" w:rsidRPr="007F5CC2" w:rsidRDefault="00062778" w:rsidP="00062778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6 Please give the maximum amount of used waste</w:t>
            </w:r>
            <w:r>
              <w:rPr>
                <w:rFonts w:eastAsia="Calibri"/>
              </w:rPr>
              <w:t xml:space="preserve"> substances </w:t>
            </w:r>
            <w:r w:rsidRPr="007F5CC2">
              <w:rPr>
                <w:rFonts w:eastAsia="Calibri"/>
              </w:rPr>
              <w:t>you discharge onto land in one day</w:t>
            </w:r>
          </w:p>
        </w:tc>
      </w:tr>
      <w:tr w:rsidR="00062778" w:rsidRPr="005D6286" w14:paraId="07139E43" w14:textId="77777777" w:rsidTr="00D46132">
        <w:trPr>
          <w:trHeight w:val="207"/>
        </w:trPr>
        <w:tc>
          <w:tcPr>
            <w:tcW w:w="6956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F4C618" w14:textId="77777777" w:rsidR="00062778" w:rsidRPr="005D6286" w:rsidRDefault="00062778" w:rsidP="003A373F">
            <w:pPr>
              <w:pStyle w:val="Questiontext"/>
              <w:rPr>
                <w:rFonts w:eastAsia="Calibri"/>
                <w:b/>
                <w:lang w:eastAsia="en-GB"/>
              </w:rPr>
            </w:pPr>
            <w:r w:rsidRPr="005D6286">
              <w:rPr>
                <w:rFonts w:eastAsia="Calibri"/>
                <w:b/>
                <w:lang w:eastAsia="en-GB"/>
              </w:rPr>
              <w:t>Type and amount</w:t>
            </w:r>
          </w:p>
        </w:tc>
        <w:tc>
          <w:tcPr>
            <w:tcW w:w="30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608678" w14:textId="77777777" w:rsidR="00062778" w:rsidRPr="005D6286" w:rsidRDefault="00062778" w:rsidP="003A373F">
            <w:pPr>
              <w:pStyle w:val="Questiontext"/>
              <w:rPr>
                <w:rFonts w:eastAsia="Calibri"/>
                <w:b/>
                <w:lang w:eastAsia="en-GB"/>
              </w:rPr>
            </w:pPr>
            <w:r w:rsidRPr="005D6286">
              <w:rPr>
                <w:rFonts w:eastAsia="Calibri"/>
                <w:b/>
                <w:lang w:eastAsia="en-GB"/>
              </w:rPr>
              <w:t>Cubic metres</w:t>
            </w:r>
          </w:p>
        </w:tc>
      </w:tr>
      <w:tr w:rsidR="00D46132" w:rsidRPr="007A1470" w14:paraId="16BDC3A0" w14:textId="77777777" w:rsidTr="00DE51DF">
        <w:trPr>
          <w:trHeight w:val="207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AB1CC6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eastAsia="Calibri"/>
                <w:lang w:eastAsia="en-GB"/>
              </w:rPr>
              <w:t>A</w:t>
            </w:r>
          </w:p>
        </w:tc>
        <w:tc>
          <w:tcPr>
            <w:tcW w:w="65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7BA6C1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lang w:eastAsia="en-GB"/>
              </w:rPr>
              <w:t>Amount of used working strength dip</w:t>
            </w:r>
          </w:p>
        </w:tc>
        <w:sdt>
          <w:sdtPr>
            <w:rPr>
              <w:rStyle w:val="Responseboxtext"/>
              <w:rFonts w:eastAsia="Calibri"/>
            </w:rPr>
            <w:id w:val="1973707939"/>
            <w:placeholder>
              <w:docPart w:val="518B8D602BB043A7A4782EA93A16E273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30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4BB91740" w14:textId="1A23A796" w:rsidR="00D46132" w:rsidRPr="008063E6" w:rsidRDefault="00D46132" w:rsidP="003A373F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D46132" w:rsidRPr="007A1470" w14:paraId="57C61DC7" w14:textId="77777777" w:rsidTr="00DE51DF">
        <w:trPr>
          <w:trHeight w:val="20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068EA5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eastAsia="Calibri"/>
                <w:lang w:eastAsia="en-GB"/>
              </w:rPr>
              <w:t>B</w:t>
            </w:r>
          </w:p>
        </w:tc>
        <w:tc>
          <w:tcPr>
            <w:tcW w:w="65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B0849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lang w:eastAsia="en-GB"/>
              </w:rPr>
              <w:t>Amount of slurry or water added to dilute the dip for disposal purposes</w:t>
            </w:r>
          </w:p>
        </w:tc>
        <w:sdt>
          <w:sdtPr>
            <w:rPr>
              <w:rStyle w:val="Responseboxtext"/>
              <w:rFonts w:eastAsia="Calibri"/>
            </w:rPr>
            <w:id w:val="-1186600864"/>
            <w:placeholder>
              <w:docPart w:val="61A3D1A4AD1642549F803BBB4A6289F9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30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6599C923" w14:textId="213B4B0E" w:rsidR="00D46132" w:rsidRPr="008063E6" w:rsidRDefault="00D46132" w:rsidP="00D46132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</w:t>
                </w:r>
              </w:p>
            </w:tc>
          </w:sdtContent>
        </w:sdt>
      </w:tr>
      <w:tr w:rsidR="00D46132" w:rsidRPr="007A1470" w14:paraId="5B9917BC" w14:textId="77777777" w:rsidTr="00DE51DF">
        <w:trPr>
          <w:trHeight w:val="205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7141DE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</w:p>
        </w:tc>
        <w:tc>
          <w:tcPr>
            <w:tcW w:w="6504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8D50A" w14:textId="77777777" w:rsidR="00D46132" w:rsidRPr="008063E6" w:rsidRDefault="00D46132" w:rsidP="003A373F">
            <w:pPr>
              <w:pStyle w:val="Questiontext"/>
              <w:rPr>
                <w:rFonts w:eastAsia="Calibri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lang w:eastAsia="en-GB"/>
              </w:rPr>
              <w:t>Total for disposal (A + B)</w:t>
            </w:r>
          </w:p>
        </w:tc>
        <w:sdt>
          <w:sdtPr>
            <w:rPr>
              <w:rStyle w:val="Responseboxtext"/>
              <w:rFonts w:eastAsia="Calibri"/>
            </w:rPr>
            <w:id w:val="-682586059"/>
            <w:placeholder>
              <w:docPart w:val="8D87347604EB4E78B9DCED8F3A4EC0DB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3057" w:type="dxa"/>
                <w:gridSpan w:val="3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6211AFFB" w14:textId="25518155" w:rsidR="00D46132" w:rsidRPr="008063E6" w:rsidRDefault="00D46132" w:rsidP="003A373F">
                <w:pPr>
                  <w:pStyle w:val="Questiontext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</w:tr>
      <w:tr w:rsidR="00C27794" w:rsidRPr="00A231D2" w14:paraId="74C1F545" w14:textId="77777777" w:rsidTr="00DE51DF">
        <w:trPr>
          <w:trHeight w:val="32"/>
        </w:trPr>
        <w:tc>
          <w:tcPr>
            <w:tcW w:w="10013" w:type="dxa"/>
            <w:gridSpan w:val="15"/>
            <w:tcBorders>
              <w:top w:val="single" w:sz="4" w:space="0" w:color="auto"/>
            </w:tcBorders>
            <w:shd w:val="clear" w:color="auto" w:fill="auto"/>
            <w:vAlign w:val="bottom"/>
          </w:tcPr>
          <w:p w14:paraId="74C1F544" w14:textId="77777777" w:rsidR="00C27794" w:rsidRPr="00A231D2" w:rsidRDefault="00C27794" w:rsidP="00A231D2">
            <w:pPr>
              <w:pStyle w:val="Sectionheading"/>
              <w:rPr>
                <w:rFonts w:eastAsia="Calibri"/>
              </w:rPr>
            </w:pPr>
            <w:r w:rsidRPr="00A231D2">
              <w:rPr>
                <w:rFonts w:eastAsia="Calibri"/>
              </w:rPr>
              <w:t>How often the waste substances are discharged</w:t>
            </w:r>
          </w:p>
        </w:tc>
      </w:tr>
      <w:tr w:rsidR="00D46132" w:rsidRPr="007A1470" w14:paraId="47FE1C91" w14:textId="77777777" w:rsidTr="00D46132">
        <w:trPr>
          <w:trHeight w:val="32"/>
        </w:trPr>
        <w:tc>
          <w:tcPr>
            <w:tcW w:w="5823" w:type="dxa"/>
            <w:gridSpan w:val="10"/>
            <w:tcBorders>
              <w:right w:val="single" w:sz="4" w:space="0" w:color="auto"/>
            </w:tcBorders>
            <w:shd w:val="clear" w:color="auto" w:fill="auto"/>
          </w:tcPr>
          <w:p w14:paraId="7D43743B" w14:textId="2E56361D" w:rsidR="00D46132" w:rsidRPr="007F5CC2" w:rsidRDefault="00D46132" w:rsidP="00062778">
            <w:pPr>
              <w:pStyle w:val="SubQuestion"/>
              <w:rPr>
                <w:rFonts w:eastAsia="Calibri"/>
              </w:rPr>
            </w:pPr>
            <w:r>
              <w:rPr>
                <w:rFonts w:eastAsia="Calibri"/>
              </w:rPr>
              <w:t>7</w:t>
            </w:r>
            <w:r w:rsidRPr="007F5CC2">
              <w:rPr>
                <w:rFonts w:eastAsia="Calibri"/>
              </w:rPr>
              <w:t xml:space="preserve"> How often will you discharge </w:t>
            </w:r>
            <w:r>
              <w:rPr>
                <w:rFonts w:eastAsia="Calibri"/>
              </w:rPr>
              <w:t>waste substance</w:t>
            </w:r>
            <w:r w:rsidRPr="007F5CC2">
              <w:rPr>
                <w:rFonts w:eastAsia="Calibri"/>
              </w:rPr>
              <w:t>?</w:t>
            </w:r>
          </w:p>
        </w:tc>
        <w:sdt>
          <w:sdtPr>
            <w:rPr>
              <w:rStyle w:val="Responseboxtext"/>
              <w:rFonts w:eastAsia="Calibri"/>
            </w:rPr>
            <w:id w:val="-1712257843"/>
            <w:placeholder>
              <w:docPart w:val="255A976B75394358A64DC93E199ACF46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2550" w:type="dxa"/>
                <w:gridSpan w:val="4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bottom"/>
              </w:tcPr>
              <w:p w14:paraId="1FCEF4E5" w14:textId="0606484D" w:rsidR="00D46132" w:rsidRDefault="00D46132" w:rsidP="00D46132">
                <w:pPr>
                  <w:pStyle w:val="Questiontext"/>
                  <w:rPr>
                    <w:rFonts w:eastAsia="Calibri"/>
                    <w:lang w:eastAsia="en-GB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</w:t>
                </w:r>
              </w:p>
            </w:tc>
          </w:sdtContent>
        </w:sdt>
        <w:tc>
          <w:tcPr>
            <w:tcW w:w="1640" w:type="dxa"/>
            <w:tcBorders>
              <w:left w:val="single" w:sz="4" w:space="0" w:color="auto"/>
            </w:tcBorders>
            <w:shd w:val="clear" w:color="auto" w:fill="auto"/>
          </w:tcPr>
          <w:p w14:paraId="6195B999" w14:textId="77777777" w:rsidR="00D46132" w:rsidRPr="008063E6" w:rsidRDefault="00D46132" w:rsidP="003A373F">
            <w:pPr>
              <w:pStyle w:val="SubQuestion"/>
              <w:rPr>
                <w:rFonts w:eastAsia="Calibri"/>
                <w:b w:val="0"/>
                <w:lang w:eastAsia="en-GB"/>
              </w:rPr>
            </w:pPr>
            <w:r w:rsidRPr="008063E6">
              <w:rPr>
                <w:rFonts w:ascii="MetaNormalLF-Roman" w:eastAsia="Calibri" w:hAnsi="MetaNormalLF-Roman" w:cs="MetaNormalLF-Roman"/>
                <w:b w:val="0"/>
                <w:lang w:eastAsia="en-GB"/>
              </w:rPr>
              <w:t>days each year</w:t>
            </w:r>
          </w:p>
        </w:tc>
      </w:tr>
      <w:tr w:rsidR="00062778" w:rsidRPr="007A1470" w14:paraId="1C2EECC5" w14:textId="77777777" w:rsidTr="00062778">
        <w:trPr>
          <w:trHeight w:val="41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A9AB56C" w14:textId="77777777" w:rsidR="00062778" w:rsidRPr="007F5CC2" w:rsidRDefault="00062778" w:rsidP="003A373F">
            <w:pPr>
              <w:pStyle w:val="SubQuestion"/>
              <w:rPr>
                <w:rFonts w:eastAsia="Calibri"/>
              </w:rPr>
            </w:pPr>
            <w:r w:rsidRPr="007F5CC2">
              <w:rPr>
                <w:rFonts w:eastAsia="Calibri"/>
              </w:rPr>
              <w:t>8 When will you discharge waste pesticide?</w:t>
            </w:r>
          </w:p>
        </w:tc>
      </w:tr>
      <w:tr w:rsidR="00062778" w:rsidRPr="007A1470" w14:paraId="6625DDD1" w14:textId="77777777" w:rsidTr="00062778">
        <w:trPr>
          <w:trHeight w:val="155"/>
        </w:trPr>
        <w:tc>
          <w:tcPr>
            <w:tcW w:w="1017" w:type="dxa"/>
            <w:gridSpan w:val="3"/>
            <w:shd w:val="clear" w:color="auto" w:fill="auto"/>
          </w:tcPr>
          <w:p w14:paraId="4F3DF0D8" w14:textId="77777777" w:rsidR="00062778" w:rsidRPr="00165ABC" w:rsidRDefault="00062778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lastRenderedPageBreak/>
              <w:t xml:space="preserve">January </w:t>
            </w:r>
          </w:p>
        </w:tc>
        <w:sdt>
          <w:sdtPr>
            <w:rPr>
              <w:rStyle w:val="Responseboxtext"/>
              <w:rFonts w:eastAsia="Calibri"/>
            </w:rPr>
            <w:id w:val="19675469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1" w:type="dxa"/>
                <w:gridSpan w:val="2"/>
                <w:shd w:val="clear" w:color="auto" w:fill="auto"/>
                <w:vAlign w:val="bottom"/>
              </w:tcPr>
              <w:p w14:paraId="164D7FEA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Style w:val="Responseboxtext"/>
                    <w:rFonts w:ascii="MS Gothic" w:eastAsia="MS Gothic" w:hAnsi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shd w:val="clear" w:color="auto" w:fill="auto"/>
          </w:tcPr>
          <w:p w14:paraId="3630E7A2" w14:textId="77777777" w:rsidR="00062778" w:rsidRPr="00165ABC" w:rsidRDefault="00062778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May </w:t>
            </w:r>
          </w:p>
        </w:tc>
        <w:sdt>
          <w:sdtPr>
            <w:rPr>
              <w:rStyle w:val="Responseboxtext"/>
              <w:rFonts w:eastAsia="Calibri"/>
            </w:rPr>
            <w:id w:val="-243363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7" w:type="dxa"/>
                <w:gridSpan w:val="3"/>
                <w:shd w:val="clear" w:color="auto" w:fill="auto"/>
                <w:vAlign w:val="bottom"/>
              </w:tcPr>
              <w:p w14:paraId="0D331177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7B31AD03" w14:textId="77777777" w:rsidR="00062778" w:rsidRPr="00165ABC" w:rsidRDefault="00062778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September </w:t>
            </w:r>
          </w:p>
        </w:tc>
        <w:sdt>
          <w:sdtPr>
            <w:rPr>
              <w:rStyle w:val="Responseboxtext"/>
              <w:rFonts w:eastAsia="Calibri"/>
            </w:rPr>
            <w:id w:val="-1226454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7" w:type="dxa"/>
                <w:gridSpan w:val="4"/>
                <w:shd w:val="clear" w:color="auto" w:fill="auto"/>
                <w:vAlign w:val="bottom"/>
              </w:tcPr>
              <w:p w14:paraId="3BC7416E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062778" w:rsidRPr="007A1470" w14:paraId="13554FC2" w14:textId="77777777" w:rsidTr="00062778">
        <w:trPr>
          <w:trHeight w:val="154"/>
        </w:trPr>
        <w:tc>
          <w:tcPr>
            <w:tcW w:w="1017" w:type="dxa"/>
            <w:gridSpan w:val="3"/>
            <w:shd w:val="clear" w:color="auto" w:fill="auto"/>
          </w:tcPr>
          <w:p w14:paraId="55BB985B" w14:textId="77777777" w:rsidR="00062778" w:rsidRPr="00165ABC" w:rsidRDefault="00062778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February </w:t>
            </w:r>
          </w:p>
        </w:tc>
        <w:sdt>
          <w:sdtPr>
            <w:rPr>
              <w:rStyle w:val="Responseboxtext"/>
              <w:rFonts w:eastAsia="Calibri"/>
            </w:rPr>
            <w:id w:val="-3137299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1" w:type="dxa"/>
                <w:gridSpan w:val="2"/>
                <w:shd w:val="clear" w:color="auto" w:fill="auto"/>
                <w:vAlign w:val="bottom"/>
              </w:tcPr>
              <w:p w14:paraId="18D0B773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shd w:val="clear" w:color="auto" w:fill="auto"/>
          </w:tcPr>
          <w:p w14:paraId="1A1A68D5" w14:textId="77777777" w:rsidR="00062778" w:rsidRPr="00165ABC" w:rsidRDefault="00062778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June </w:t>
            </w:r>
          </w:p>
        </w:tc>
        <w:sdt>
          <w:sdtPr>
            <w:rPr>
              <w:rStyle w:val="Responseboxtext"/>
              <w:rFonts w:eastAsia="Calibri"/>
            </w:rPr>
            <w:id w:val="-16302408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7" w:type="dxa"/>
                <w:gridSpan w:val="3"/>
                <w:shd w:val="clear" w:color="auto" w:fill="auto"/>
                <w:vAlign w:val="bottom"/>
              </w:tcPr>
              <w:p w14:paraId="023473BF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31491AFD" w14:textId="77777777" w:rsidR="00062778" w:rsidRPr="00165ABC" w:rsidRDefault="00062778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October </w:t>
            </w:r>
          </w:p>
        </w:tc>
        <w:sdt>
          <w:sdtPr>
            <w:rPr>
              <w:rStyle w:val="Responseboxtext"/>
              <w:rFonts w:eastAsia="Calibri"/>
            </w:rPr>
            <w:id w:val="-484012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7" w:type="dxa"/>
                <w:gridSpan w:val="4"/>
                <w:shd w:val="clear" w:color="auto" w:fill="auto"/>
                <w:vAlign w:val="bottom"/>
              </w:tcPr>
              <w:p w14:paraId="5C9D2305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062778" w:rsidRPr="007A1470" w14:paraId="7B17882E" w14:textId="77777777" w:rsidTr="00062778">
        <w:trPr>
          <w:trHeight w:val="338"/>
        </w:trPr>
        <w:tc>
          <w:tcPr>
            <w:tcW w:w="1017" w:type="dxa"/>
            <w:gridSpan w:val="3"/>
            <w:shd w:val="clear" w:color="auto" w:fill="auto"/>
          </w:tcPr>
          <w:p w14:paraId="4AE19041" w14:textId="77777777" w:rsidR="00062778" w:rsidRPr="00165ABC" w:rsidRDefault="00062778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March </w:t>
            </w:r>
          </w:p>
        </w:tc>
        <w:sdt>
          <w:sdtPr>
            <w:rPr>
              <w:rStyle w:val="Responseboxtext"/>
              <w:rFonts w:eastAsia="Calibri"/>
            </w:rPr>
            <w:id w:val="-6405743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1" w:type="dxa"/>
                <w:gridSpan w:val="2"/>
                <w:shd w:val="clear" w:color="auto" w:fill="auto"/>
                <w:vAlign w:val="bottom"/>
              </w:tcPr>
              <w:p w14:paraId="4A67F218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shd w:val="clear" w:color="auto" w:fill="auto"/>
          </w:tcPr>
          <w:p w14:paraId="10BF4C74" w14:textId="77777777" w:rsidR="00062778" w:rsidRPr="00165ABC" w:rsidRDefault="00062778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July </w:t>
            </w:r>
          </w:p>
        </w:tc>
        <w:sdt>
          <w:sdtPr>
            <w:rPr>
              <w:rStyle w:val="Responseboxtext"/>
              <w:rFonts w:eastAsia="Calibri"/>
            </w:rPr>
            <w:id w:val="9926842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7" w:type="dxa"/>
                <w:gridSpan w:val="3"/>
                <w:shd w:val="clear" w:color="auto" w:fill="auto"/>
                <w:vAlign w:val="bottom"/>
              </w:tcPr>
              <w:p w14:paraId="15E4A76E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7FF7DDA8" w14:textId="77777777" w:rsidR="00062778" w:rsidRPr="00165ABC" w:rsidRDefault="00062778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165ABC">
              <w:rPr>
                <w:rFonts w:eastAsia="Calibri"/>
                <w:lang w:eastAsia="en-GB"/>
              </w:rPr>
              <w:t xml:space="preserve">November </w:t>
            </w:r>
          </w:p>
        </w:tc>
        <w:sdt>
          <w:sdtPr>
            <w:rPr>
              <w:rStyle w:val="Responseboxtext"/>
              <w:rFonts w:eastAsia="Calibri"/>
            </w:rPr>
            <w:id w:val="-1718355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7" w:type="dxa"/>
                <w:gridSpan w:val="4"/>
                <w:shd w:val="clear" w:color="auto" w:fill="auto"/>
                <w:vAlign w:val="bottom"/>
              </w:tcPr>
              <w:p w14:paraId="62FF66CC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062778" w:rsidRPr="007A1470" w14:paraId="39EACC7E" w14:textId="77777777" w:rsidTr="00062778">
        <w:trPr>
          <w:trHeight w:val="154"/>
        </w:trPr>
        <w:tc>
          <w:tcPr>
            <w:tcW w:w="1017" w:type="dxa"/>
            <w:gridSpan w:val="3"/>
            <w:shd w:val="clear" w:color="auto" w:fill="auto"/>
          </w:tcPr>
          <w:p w14:paraId="50D05860" w14:textId="77777777" w:rsidR="00062778" w:rsidRDefault="00062778" w:rsidP="003A373F">
            <w:pPr>
              <w:pStyle w:val="Questiontext"/>
            </w:pPr>
            <w:r w:rsidRPr="00165ABC">
              <w:rPr>
                <w:rFonts w:eastAsia="Calibri"/>
                <w:lang w:eastAsia="en-GB"/>
              </w:rPr>
              <w:t xml:space="preserve">April </w:t>
            </w:r>
          </w:p>
        </w:tc>
        <w:sdt>
          <w:sdtPr>
            <w:rPr>
              <w:rStyle w:val="Responseboxtext"/>
              <w:rFonts w:eastAsia="Calibri"/>
            </w:rPr>
            <w:id w:val="-20435100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391" w:type="dxa"/>
                <w:gridSpan w:val="2"/>
                <w:shd w:val="clear" w:color="auto" w:fill="auto"/>
                <w:vAlign w:val="bottom"/>
              </w:tcPr>
              <w:p w14:paraId="63DB4AE4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993" w:type="dxa"/>
            <w:shd w:val="clear" w:color="auto" w:fill="auto"/>
          </w:tcPr>
          <w:p w14:paraId="6ED4FBDF" w14:textId="77777777" w:rsidR="00062778" w:rsidRDefault="00062778" w:rsidP="003A373F">
            <w:pPr>
              <w:pStyle w:val="Questiontext"/>
            </w:pPr>
            <w:r w:rsidRPr="00165ABC">
              <w:rPr>
                <w:rFonts w:eastAsia="Calibri"/>
                <w:lang w:eastAsia="en-GB"/>
              </w:rPr>
              <w:t xml:space="preserve">August </w:t>
            </w:r>
          </w:p>
        </w:tc>
        <w:sdt>
          <w:sdtPr>
            <w:rPr>
              <w:rStyle w:val="Responseboxtext"/>
              <w:rFonts w:eastAsia="Calibri"/>
            </w:rPr>
            <w:id w:val="167577110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1417" w:type="dxa"/>
                <w:gridSpan w:val="3"/>
                <w:shd w:val="clear" w:color="auto" w:fill="auto"/>
                <w:vAlign w:val="bottom"/>
              </w:tcPr>
              <w:p w14:paraId="7BCF7B31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  <w:tc>
          <w:tcPr>
            <w:tcW w:w="1418" w:type="dxa"/>
            <w:gridSpan w:val="2"/>
            <w:shd w:val="clear" w:color="auto" w:fill="auto"/>
          </w:tcPr>
          <w:p w14:paraId="61B5F744" w14:textId="77777777" w:rsidR="00062778" w:rsidRDefault="00062778" w:rsidP="003A373F">
            <w:pPr>
              <w:pStyle w:val="Questiontext"/>
            </w:pPr>
            <w:r w:rsidRPr="00165ABC">
              <w:rPr>
                <w:rFonts w:eastAsia="Calibri"/>
                <w:lang w:eastAsia="en-GB"/>
              </w:rPr>
              <w:t>December</w:t>
            </w:r>
          </w:p>
        </w:tc>
        <w:sdt>
          <w:sdtPr>
            <w:rPr>
              <w:rStyle w:val="Responseboxtext"/>
              <w:rFonts w:eastAsia="Calibri"/>
            </w:rPr>
            <w:id w:val="7155463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>
            <w:rPr>
              <w:rStyle w:val="Responseboxtext"/>
            </w:rPr>
          </w:sdtEndPr>
          <w:sdtContent>
            <w:tc>
              <w:tcPr>
                <w:tcW w:w="3777" w:type="dxa"/>
                <w:gridSpan w:val="4"/>
                <w:shd w:val="clear" w:color="auto" w:fill="auto"/>
                <w:vAlign w:val="bottom"/>
              </w:tcPr>
              <w:p w14:paraId="1CDBDE45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 w:rsidRPr="007F5CC2">
                  <w:rPr>
                    <w:rStyle w:val="Responseboxtext"/>
                    <w:rFonts w:eastAsia="MS Gothic" w:hint="eastAsia"/>
                  </w:rPr>
                  <w:t>☐</w:t>
                </w:r>
              </w:p>
            </w:tc>
          </w:sdtContent>
        </w:sdt>
      </w:tr>
      <w:tr w:rsidR="00C27794" w:rsidRPr="00A231D2" w14:paraId="74C1F56A" w14:textId="77777777" w:rsidTr="00062778">
        <w:trPr>
          <w:trHeight w:val="32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69" w14:textId="77777777" w:rsidR="00C27794" w:rsidRPr="00A231D2" w:rsidRDefault="00C27794" w:rsidP="00A231D2">
            <w:pPr>
              <w:pStyle w:val="Sectionheading"/>
              <w:rPr>
                <w:rFonts w:eastAsia="Calibri"/>
              </w:rPr>
            </w:pPr>
            <w:r w:rsidRPr="00A231D2">
              <w:rPr>
                <w:rFonts w:eastAsia="Calibri"/>
              </w:rPr>
              <w:t>How you discharge the waste substances</w:t>
            </w:r>
          </w:p>
        </w:tc>
      </w:tr>
      <w:tr w:rsidR="00C27794" w:rsidRPr="007A1470" w14:paraId="74C1F56C" w14:textId="77777777" w:rsidTr="00062778">
        <w:trPr>
          <w:trHeight w:val="32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6B" w14:textId="77777777" w:rsidR="00C27794" w:rsidRPr="001E31BC" w:rsidRDefault="00C27794" w:rsidP="00A231D2">
            <w:pPr>
              <w:pStyle w:val="SubQuestion"/>
              <w:rPr>
                <w:rFonts w:eastAsia="Calibri"/>
              </w:rPr>
            </w:pPr>
            <w:r w:rsidRPr="001E31BC">
              <w:rPr>
                <w:rFonts w:eastAsia="Calibri"/>
              </w:rPr>
              <w:t>9 How will you discharge the waste substances?</w:t>
            </w:r>
          </w:p>
        </w:tc>
      </w:tr>
      <w:tr w:rsidR="00062778" w:rsidRPr="007A1470" w14:paraId="1C14DD59" w14:textId="77777777" w:rsidTr="00062778">
        <w:trPr>
          <w:trHeight w:val="107"/>
        </w:trPr>
        <w:tc>
          <w:tcPr>
            <w:tcW w:w="3401" w:type="dxa"/>
            <w:gridSpan w:val="6"/>
            <w:shd w:val="clear" w:color="auto" w:fill="auto"/>
          </w:tcPr>
          <w:p w14:paraId="26C42C95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Vacuum tanker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11862499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gridSpan w:val="2"/>
                <w:shd w:val="clear" w:color="auto" w:fill="auto"/>
                <w:vAlign w:val="bottom"/>
              </w:tcPr>
              <w:p w14:paraId="4EEF0CAC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3" w:type="dxa"/>
            <w:gridSpan w:val="7"/>
            <w:shd w:val="clear" w:color="auto" w:fill="auto"/>
            <w:vAlign w:val="bottom"/>
          </w:tcPr>
          <w:p w14:paraId="43C5F355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</w:p>
        </w:tc>
      </w:tr>
      <w:tr w:rsidR="00062778" w:rsidRPr="007A1470" w14:paraId="246E2513" w14:textId="77777777" w:rsidTr="00062778">
        <w:trPr>
          <w:trHeight w:val="102"/>
        </w:trPr>
        <w:tc>
          <w:tcPr>
            <w:tcW w:w="3401" w:type="dxa"/>
            <w:gridSpan w:val="6"/>
            <w:shd w:val="clear" w:color="auto" w:fill="auto"/>
          </w:tcPr>
          <w:p w14:paraId="677C4E29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Knapsack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3183444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gridSpan w:val="2"/>
                <w:shd w:val="clear" w:color="auto" w:fill="auto"/>
                <w:vAlign w:val="bottom"/>
              </w:tcPr>
              <w:p w14:paraId="26CF68E4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3" w:type="dxa"/>
            <w:gridSpan w:val="7"/>
            <w:shd w:val="clear" w:color="auto" w:fill="auto"/>
            <w:vAlign w:val="bottom"/>
          </w:tcPr>
          <w:p w14:paraId="7DF7BF2D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</w:p>
        </w:tc>
      </w:tr>
      <w:tr w:rsidR="00062778" w:rsidRPr="007A1470" w14:paraId="1BFD9890" w14:textId="77777777" w:rsidTr="00062778">
        <w:trPr>
          <w:trHeight w:val="102"/>
        </w:trPr>
        <w:tc>
          <w:tcPr>
            <w:tcW w:w="3401" w:type="dxa"/>
            <w:gridSpan w:val="6"/>
            <w:shd w:val="clear" w:color="auto" w:fill="auto"/>
          </w:tcPr>
          <w:p w14:paraId="309109F8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Sprayer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7657634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gridSpan w:val="2"/>
                <w:shd w:val="clear" w:color="auto" w:fill="auto"/>
                <w:vAlign w:val="bottom"/>
              </w:tcPr>
              <w:p w14:paraId="47382E2F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3" w:type="dxa"/>
            <w:gridSpan w:val="7"/>
            <w:shd w:val="clear" w:color="auto" w:fill="auto"/>
            <w:vAlign w:val="bottom"/>
          </w:tcPr>
          <w:p w14:paraId="515098AA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</w:p>
        </w:tc>
      </w:tr>
      <w:tr w:rsidR="00062778" w:rsidRPr="007A1470" w14:paraId="0FD52030" w14:textId="77777777" w:rsidTr="00062778">
        <w:trPr>
          <w:trHeight w:val="102"/>
        </w:trPr>
        <w:tc>
          <w:tcPr>
            <w:tcW w:w="3401" w:type="dxa"/>
            <w:gridSpan w:val="6"/>
            <w:shd w:val="clear" w:color="auto" w:fill="auto"/>
          </w:tcPr>
          <w:p w14:paraId="6AD287E1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Bucket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4364402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gridSpan w:val="2"/>
                <w:shd w:val="clear" w:color="auto" w:fill="auto"/>
                <w:vAlign w:val="bottom"/>
              </w:tcPr>
              <w:p w14:paraId="29B3AC17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3" w:type="dxa"/>
            <w:gridSpan w:val="7"/>
            <w:shd w:val="clear" w:color="auto" w:fill="auto"/>
            <w:vAlign w:val="bottom"/>
          </w:tcPr>
          <w:p w14:paraId="6CDDB0D1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</w:p>
        </w:tc>
      </w:tr>
      <w:tr w:rsidR="00062778" w:rsidRPr="007A1470" w14:paraId="13ABD8A2" w14:textId="77777777" w:rsidTr="00062778">
        <w:trPr>
          <w:trHeight w:val="102"/>
        </w:trPr>
        <w:tc>
          <w:tcPr>
            <w:tcW w:w="3401" w:type="dxa"/>
            <w:gridSpan w:val="6"/>
            <w:shd w:val="clear" w:color="auto" w:fill="auto"/>
          </w:tcPr>
          <w:p w14:paraId="7E409864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 xml:space="preserve">Hose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21319267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gridSpan w:val="2"/>
                <w:shd w:val="clear" w:color="auto" w:fill="auto"/>
                <w:vAlign w:val="bottom"/>
              </w:tcPr>
              <w:p w14:paraId="0F23350F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3" w:type="dxa"/>
            <w:gridSpan w:val="7"/>
            <w:shd w:val="clear" w:color="auto" w:fill="auto"/>
            <w:vAlign w:val="bottom"/>
          </w:tcPr>
          <w:p w14:paraId="54B73652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</w:p>
        </w:tc>
      </w:tr>
      <w:tr w:rsidR="00062778" w:rsidRPr="007A1470" w14:paraId="59F7707F" w14:textId="77777777" w:rsidTr="00062778">
        <w:trPr>
          <w:trHeight w:val="102"/>
        </w:trPr>
        <w:tc>
          <w:tcPr>
            <w:tcW w:w="3401" w:type="dxa"/>
            <w:gridSpan w:val="6"/>
            <w:tcBorders>
              <w:bottom w:val="single" w:sz="4" w:space="0" w:color="auto"/>
            </w:tcBorders>
            <w:shd w:val="clear" w:color="auto" w:fill="auto"/>
          </w:tcPr>
          <w:p w14:paraId="42A28775" w14:textId="77777777" w:rsidR="00062778" w:rsidRPr="007F5CC2" w:rsidRDefault="00062778" w:rsidP="003A373F">
            <w:pPr>
              <w:pStyle w:val="Questiontext"/>
              <w:spacing w:after="120"/>
            </w:pPr>
            <w:r w:rsidRPr="007F5CC2">
              <w:rPr>
                <w:rFonts w:eastAsia="Calibri"/>
              </w:rPr>
              <w:t>Other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-17161086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9" w:type="dxa"/>
                <w:gridSpan w:val="2"/>
                <w:tcBorders>
                  <w:bottom w:val="single" w:sz="4" w:space="0" w:color="auto"/>
                </w:tcBorders>
                <w:shd w:val="clear" w:color="auto" w:fill="auto"/>
                <w:vAlign w:val="bottom"/>
              </w:tcPr>
              <w:p w14:paraId="70336DB7" w14:textId="77777777" w:rsidR="00062778" w:rsidRDefault="00062778" w:rsidP="003A373F">
                <w:pPr>
                  <w:pStyle w:val="Questiontext"/>
                  <w:spacing w:after="120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  <w:tc>
          <w:tcPr>
            <w:tcW w:w="5883" w:type="dxa"/>
            <w:gridSpan w:val="7"/>
            <w:tcBorders>
              <w:bottom w:val="single" w:sz="4" w:space="0" w:color="auto"/>
            </w:tcBorders>
            <w:shd w:val="clear" w:color="auto" w:fill="auto"/>
            <w:vAlign w:val="bottom"/>
          </w:tcPr>
          <w:p w14:paraId="0004FA00" w14:textId="77777777" w:rsidR="00062778" w:rsidRPr="007F5CC2" w:rsidRDefault="00062778" w:rsidP="003A373F">
            <w:pPr>
              <w:pStyle w:val="Questiontext"/>
              <w:spacing w:after="120"/>
              <w:rPr>
                <w:rFonts w:eastAsia="Calibri"/>
              </w:rPr>
            </w:pPr>
            <w:r w:rsidRPr="007F5CC2">
              <w:rPr>
                <w:rFonts w:eastAsia="Calibri"/>
              </w:rPr>
              <w:t>Please give details below</w:t>
            </w:r>
          </w:p>
        </w:tc>
      </w:tr>
      <w:tr w:rsidR="00D46132" w:rsidRPr="007A1470" w14:paraId="11B9A824" w14:textId="77777777" w:rsidTr="0052174F">
        <w:trPr>
          <w:trHeight w:val="1780"/>
        </w:trPr>
        <w:sdt>
          <w:sdtPr>
            <w:rPr>
              <w:rStyle w:val="Responseboxtext"/>
              <w:rFonts w:eastAsia="Calibri"/>
            </w:rPr>
            <w:id w:val="1510876181"/>
            <w:placeholder>
              <w:docPart w:val="8D415B01EEEF43E2A9F6CAA425E9457E"/>
            </w:placeholder>
            <w:showingPlcHdr/>
            <w:text/>
          </w:sdtPr>
          <w:sdtEndPr>
            <w:rPr>
              <w:rStyle w:val="DefaultParagraphFont"/>
              <w:rFonts w:ascii="MetaBoldLF-Roman" w:hAnsi="MetaBoldLF-Roman" w:cs="MetaBoldLF-Roman"/>
              <w:b/>
              <w:bCs/>
              <w:sz w:val="22"/>
              <w:szCs w:val="22"/>
              <w:lang w:eastAsia="en-GB"/>
            </w:rPr>
          </w:sdtEndPr>
          <w:sdtContent>
            <w:tc>
              <w:tcPr>
                <w:tcW w:w="10013" w:type="dxa"/>
                <w:gridSpan w:val="15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04A38F35" w14:textId="374327CD" w:rsidR="00D46132" w:rsidRPr="00FC5EF6" w:rsidRDefault="00D46132" w:rsidP="0052174F">
                <w:pPr>
                  <w:pStyle w:val="Questiontext"/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                  </w:t>
                </w:r>
              </w:p>
            </w:tc>
          </w:sdtContent>
        </w:sdt>
      </w:tr>
      <w:tr w:rsidR="00C27794" w:rsidRPr="007A1470" w14:paraId="74C1F581" w14:textId="77777777" w:rsidTr="00062778">
        <w:trPr>
          <w:trHeight w:val="32"/>
        </w:trPr>
        <w:tc>
          <w:tcPr>
            <w:tcW w:w="10013" w:type="dxa"/>
            <w:gridSpan w:val="15"/>
            <w:shd w:val="clear" w:color="auto" w:fill="auto"/>
          </w:tcPr>
          <w:p w14:paraId="74C1F580" w14:textId="77777777" w:rsidR="00C27794" w:rsidRDefault="00C27794" w:rsidP="00062778">
            <w:pPr>
              <w:pStyle w:val="SubQuestion"/>
              <w:spacing w:before="240"/>
            </w:pPr>
            <w:r w:rsidRPr="001068E4">
              <w:rPr>
                <w:rFonts w:eastAsia="Calibri"/>
                <w:lang w:eastAsia="en-GB"/>
              </w:rPr>
              <w:t>10 Give the application rate of your discharging equipment if you know it</w:t>
            </w:r>
          </w:p>
        </w:tc>
      </w:tr>
      <w:tr w:rsidR="00062778" w:rsidRPr="007A1470" w14:paraId="236D2AAA" w14:textId="77777777" w:rsidTr="00062778">
        <w:trPr>
          <w:trHeight w:val="41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42BB3857" w14:textId="77777777" w:rsidR="00062778" w:rsidRPr="007F5CC2" w:rsidRDefault="00062778" w:rsidP="003A373F">
            <w:pPr>
              <w:pStyle w:val="Questiontext"/>
              <w:rPr>
                <w:rFonts w:eastAsia="Calibri"/>
              </w:rPr>
            </w:pPr>
            <w:r w:rsidRPr="007F5CC2">
              <w:rPr>
                <w:rFonts w:eastAsia="Calibri"/>
              </w:rPr>
              <w:t>For example, your tanker application rate in cubic metres</w:t>
            </w:r>
            <w:r>
              <w:rPr>
                <w:rFonts w:eastAsia="Calibri"/>
              </w:rPr>
              <w:t xml:space="preserve"> </w:t>
            </w:r>
            <w:r w:rsidRPr="007F5CC2">
              <w:rPr>
                <w:rFonts w:eastAsia="Calibri"/>
              </w:rPr>
              <w:t>per hectare.</w:t>
            </w:r>
          </w:p>
        </w:tc>
      </w:tr>
      <w:tr w:rsidR="0052174F" w:rsidRPr="0052174F" w14:paraId="310C5213" w14:textId="77777777" w:rsidTr="00750FCD">
        <w:tc>
          <w:tcPr>
            <w:tcW w:w="4114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68960D6A" w14:textId="085D55A2" w:rsidR="0052174F" w:rsidRPr="0052174F" w:rsidRDefault="0052174F" w:rsidP="0052174F">
            <w:pPr>
              <w:pStyle w:val="Questiontext"/>
              <w:rPr>
                <w:rStyle w:val="Responseboxtext"/>
              </w:rPr>
            </w:pPr>
            <w:r w:rsidRPr="0052174F">
              <w:rPr>
                <w:rStyle w:val="Responseboxtext"/>
                <w:rFonts w:eastAsia="Calibri"/>
              </w:rPr>
              <w:t>Application rate</w:t>
            </w:r>
          </w:p>
        </w:tc>
        <w:sdt>
          <w:sdtPr>
            <w:rPr>
              <w:rStyle w:val="Responseboxtext"/>
            </w:rPr>
            <w:id w:val="776224696"/>
            <w:placeholder>
              <w:docPart w:val="9DC81420FB764B5A849CABA889357F08"/>
            </w:placeholder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6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F8D87A1" w14:textId="5B3F0A2E" w:rsidR="0052174F" w:rsidRPr="0052174F" w:rsidRDefault="001F5496" w:rsidP="0052174F">
                <w:pPr>
                  <w:pStyle w:val="Questiontext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20 metres cubed</w:t>
                </w:r>
              </w:p>
            </w:tc>
          </w:sdtContent>
        </w:sdt>
        <w:tc>
          <w:tcPr>
            <w:tcW w:w="167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3990973" w14:textId="77777777" w:rsidR="0052174F" w:rsidRPr="0052174F" w:rsidRDefault="0052174F" w:rsidP="0052174F">
            <w:pPr>
              <w:pStyle w:val="Questiontext"/>
              <w:rPr>
                <w:rStyle w:val="Responseboxtext"/>
              </w:rPr>
            </w:pPr>
          </w:p>
        </w:tc>
      </w:tr>
      <w:tr w:rsidR="00062778" w:rsidRPr="007A1470" w14:paraId="74C1F587" w14:textId="77777777" w:rsidTr="00062778">
        <w:trPr>
          <w:trHeight w:val="41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74C1F585" w14:textId="77777777" w:rsidR="00062778" w:rsidRDefault="00062778" w:rsidP="00C27794">
            <w:pPr>
              <w:pStyle w:val="Questiontext"/>
              <w:rPr>
                <w:rFonts w:eastAsia="Calibri"/>
                <w:szCs w:val="22"/>
                <w:lang w:eastAsia="en-GB"/>
              </w:rPr>
            </w:pPr>
            <w:r>
              <w:rPr>
                <w:rFonts w:ascii="MetaBoldLF-Roman" w:eastAsia="Calibri" w:hAnsi="MetaBoldLF-Roman" w:cs="MetaBoldLF-Roman"/>
                <w:b/>
                <w:bCs/>
                <w:szCs w:val="22"/>
                <w:lang w:eastAsia="en-GB"/>
              </w:rPr>
              <w:t>11 Who is responsible for discharging the used dip?</w:t>
            </w:r>
          </w:p>
        </w:tc>
      </w:tr>
      <w:tr w:rsidR="00062778" w:rsidRPr="007A1470" w14:paraId="1DEC9F6F" w14:textId="77777777" w:rsidTr="00062778">
        <w:trPr>
          <w:trHeight w:val="309"/>
        </w:trPr>
        <w:tc>
          <w:tcPr>
            <w:tcW w:w="3401" w:type="dxa"/>
            <w:gridSpan w:val="6"/>
            <w:shd w:val="clear" w:color="auto" w:fill="auto"/>
          </w:tcPr>
          <w:p w14:paraId="1570B657" w14:textId="77777777" w:rsidR="00062778" w:rsidRPr="009A6ED0" w:rsidRDefault="00062778" w:rsidP="003A373F">
            <w:pPr>
              <w:pStyle w:val="Questiontext"/>
              <w:rPr>
                <w:rFonts w:ascii="EuropeanPi-One" w:eastAsia="Calibri" w:hAnsi="EuropeanPi-One" w:cs="EuropeanPi-One"/>
                <w:sz w:val="16"/>
                <w:szCs w:val="16"/>
              </w:rPr>
            </w:pPr>
            <w:r w:rsidRPr="009A6ED0">
              <w:rPr>
                <w:rFonts w:eastAsia="Calibri"/>
                <w:lang w:eastAsia="en-GB"/>
              </w:rPr>
              <w:t xml:space="preserve">You or your farm staff 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28455025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12" w:type="dxa"/>
                <w:gridSpan w:val="9"/>
                <w:shd w:val="clear" w:color="auto" w:fill="auto"/>
                <w:vAlign w:val="bottom"/>
              </w:tcPr>
              <w:p w14:paraId="200FEC65" w14:textId="69048116" w:rsidR="00062778" w:rsidRDefault="001F5496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☒</w:t>
                </w:r>
              </w:p>
            </w:tc>
          </w:sdtContent>
        </w:sdt>
      </w:tr>
      <w:tr w:rsidR="00062778" w:rsidRPr="007A1470" w14:paraId="03322255" w14:textId="77777777" w:rsidTr="00062778">
        <w:trPr>
          <w:trHeight w:val="308"/>
        </w:trPr>
        <w:tc>
          <w:tcPr>
            <w:tcW w:w="3401" w:type="dxa"/>
            <w:gridSpan w:val="6"/>
            <w:shd w:val="clear" w:color="auto" w:fill="auto"/>
          </w:tcPr>
          <w:p w14:paraId="19AD1668" w14:textId="77777777" w:rsidR="00062778" w:rsidRDefault="00062778" w:rsidP="003A373F">
            <w:pPr>
              <w:pStyle w:val="Questiontext"/>
            </w:pPr>
            <w:r w:rsidRPr="009A6ED0">
              <w:rPr>
                <w:rFonts w:eastAsia="Calibri"/>
                <w:lang w:eastAsia="en-GB"/>
              </w:rPr>
              <w:t>A contractor or another person</w:t>
            </w:r>
          </w:p>
        </w:tc>
        <w:sdt>
          <w:sdtPr>
            <w:rPr>
              <w:rFonts w:eastAsia="Calibri"/>
              <w:szCs w:val="22"/>
              <w:lang w:eastAsia="en-GB"/>
            </w:rPr>
            <w:id w:val="8614791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6612" w:type="dxa"/>
                <w:gridSpan w:val="9"/>
                <w:shd w:val="clear" w:color="auto" w:fill="auto"/>
                <w:vAlign w:val="bottom"/>
              </w:tcPr>
              <w:p w14:paraId="20414649" w14:textId="77777777" w:rsidR="00062778" w:rsidRDefault="00062778" w:rsidP="003A373F">
                <w:pPr>
                  <w:pStyle w:val="Questiontext"/>
                  <w:rPr>
                    <w:rFonts w:eastAsia="Calibri"/>
                    <w:szCs w:val="22"/>
                    <w:lang w:eastAsia="en-GB"/>
                  </w:rPr>
                </w:pPr>
                <w:r>
                  <w:rPr>
                    <w:rFonts w:ascii="MS Gothic" w:eastAsia="MS Gothic" w:hAnsi="MS Gothic" w:hint="eastAsia"/>
                    <w:szCs w:val="22"/>
                    <w:lang w:eastAsia="en-GB"/>
                  </w:rPr>
                  <w:t>☐</w:t>
                </w:r>
              </w:p>
            </w:tc>
          </w:sdtContent>
        </w:sdt>
      </w:tr>
      <w:tr w:rsidR="00062778" w:rsidRPr="007A1470" w14:paraId="1FA51D42" w14:textId="77777777" w:rsidTr="00062778">
        <w:trPr>
          <w:trHeight w:val="41"/>
        </w:trPr>
        <w:tc>
          <w:tcPr>
            <w:tcW w:w="10013" w:type="dxa"/>
            <w:gridSpan w:val="15"/>
            <w:shd w:val="clear" w:color="auto" w:fill="auto"/>
            <w:vAlign w:val="bottom"/>
          </w:tcPr>
          <w:p w14:paraId="355BD91E" w14:textId="77777777" w:rsidR="00062778" w:rsidRDefault="00062778" w:rsidP="003A373F">
            <w:pPr>
              <w:pStyle w:val="Questiontext"/>
              <w:rPr>
                <w:rFonts w:eastAsia="Calibri"/>
                <w:szCs w:val="22"/>
                <w:lang w:eastAsia="en-GB"/>
              </w:rPr>
            </w:pPr>
            <w:r>
              <w:rPr>
                <w:rFonts w:eastAsia="Calibri"/>
                <w:lang w:eastAsia="en-GB"/>
              </w:rPr>
              <w:t>Please give details below</w:t>
            </w:r>
          </w:p>
        </w:tc>
      </w:tr>
      <w:tr w:rsidR="0052174F" w:rsidRPr="007C08F6" w14:paraId="56774241" w14:textId="77777777" w:rsidTr="00750FCD">
        <w:tc>
          <w:tcPr>
            <w:tcW w:w="4114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4F34D4F2" w14:textId="77777777" w:rsidR="0052174F" w:rsidRPr="007C08F6" w:rsidRDefault="0052174F" w:rsidP="00750FC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11133707"/>
            <w:placeholder>
              <w:docPart w:val="6EC014C528C045E78AA2B2B760854931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6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8DA249A" w14:textId="77777777" w:rsidR="0052174F" w:rsidRPr="00F77607" w:rsidRDefault="0052174F" w:rsidP="00750FC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                                     </w:t>
                </w:r>
              </w:p>
            </w:tc>
          </w:sdtContent>
        </w:sdt>
        <w:tc>
          <w:tcPr>
            <w:tcW w:w="167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BAF5DF" w14:textId="77777777" w:rsidR="0052174F" w:rsidRPr="007C08F6" w:rsidRDefault="0052174F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2174F" w:rsidRPr="003A523A" w14:paraId="0EE6A9F7" w14:textId="77777777" w:rsidTr="00750FCD">
        <w:tc>
          <w:tcPr>
            <w:tcW w:w="4114" w:type="dxa"/>
            <w:gridSpan w:val="7"/>
            <w:shd w:val="clear" w:color="auto" w:fill="auto"/>
          </w:tcPr>
          <w:p w14:paraId="38359413" w14:textId="77777777" w:rsidR="0052174F" w:rsidRPr="003A523A" w:rsidRDefault="0052174F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A7E7C48" w14:textId="77777777" w:rsidR="0052174F" w:rsidRPr="003A523A" w:rsidRDefault="0052174F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2"/>
            <w:shd w:val="clear" w:color="auto" w:fill="auto"/>
            <w:vAlign w:val="center"/>
          </w:tcPr>
          <w:p w14:paraId="6172DF20" w14:textId="77777777" w:rsidR="0052174F" w:rsidRPr="003A523A" w:rsidRDefault="0052174F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2174F" w:rsidRPr="007C08F6" w14:paraId="0F5C8C3C" w14:textId="77777777" w:rsidTr="00750FCD">
        <w:tc>
          <w:tcPr>
            <w:tcW w:w="4114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42132C51" w14:textId="77777777" w:rsidR="0052174F" w:rsidRPr="007C08F6" w:rsidRDefault="0052174F" w:rsidP="00750FC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</w:rPr>
            <w:id w:val="-2089143621"/>
            <w:placeholder>
              <w:docPart w:val="F4ACCFF2AAE846549C13C5CEF2D550A8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6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497F31E" w14:textId="77777777" w:rsidR="0052174F" w:rsidRPr="00F77607" w:rsidRDefault="0052174F" w:rsidP="00750FC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456C1FC" w14:textId="77777777" w:rsidR="0052174F" w:rsidRPr="007C08F6" w:rsidRDefault="0052174F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2174F" w:rsidRPr="003A523A" w14:paraId="4CE2F318" w14:textId="77777777" w:rsidTr="00750FCD">
        <w:tc>
          <w:tcPr>
            <w:tcW w:w="4114" w:type="dxa"/>
            <w:gridSpan w:val="7"/>
            <w:shd w:val="clear" w:color="auto" w:fill="auto"/>
          </w:tcPr>
          <w:p w14:paraId="6C7C894D" w14:textId="77777777" w:rsidR="0052174F" w:rsidRPr="003A523A" w:rsidRDefault="0052174F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0AC2EF6" w14:textId="77777777" w:rsidR="0052174F" w:rsidRPr="003A523A" w:rsidRDefault="0052174F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2"/>
            <w:shd w:val="clear" w:color="auto" w:fill="auto"/>
            <w:vAlign w:val="center"/>
          </w:tcPr>
          <w:p w14:paraId="68923AB4" w14:textId="77777777" w:rsidR="0052174F" w:rsidRPr="003A523A" w:rsidRDefault="0052174F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2174F" w:rsidRPr="007C08F6" w14:paraId="3F83C327" w14:textId="77777777" w:rsidTr="00750FCD">
        <w:tc>
          <w:tcPr>
            <w:tcW w:w="4114" w:type="dxa"/>
            <w:gridSpan w:val="7"/>
            <w:tcBorders>
              <w:right w:val="single" w:sz="4" w:space="0" w:color="auto"/>
            </w:tcBorders>
            <w:shd w:val="clear" w:color="auto" w:fill="auto"/>
          </w:tcPr>
          <w:p w14:paraId="3994ADA5" w14:textId="77777777" w:rsidR="0052174F" w:rsidRPr="007C08F6" w:rsidRDefault="0052174F" w:rsidP="00750FCD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</w:rPr>
            <w:id w:val="2098139213"/>
            <w:placeholder>
              <w:docPart w:val="3CC193ACA5274FCAA5D5D489AAB578ED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6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7D66930" w14:textId="77777777" w:rsidR="0052174F" w:rsidRPr="00F77607" w:rsidRDefault="0052174F" w:rsidP="00750FCD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2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78E0C8A" w14:textId="77777777" w:rsidR="0052174F" w:rsidRPr="007C08F6" w:rsidRDefault="0052174F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2174F" w:rsidRPr="003A523A" w14:paraId="082A205E" w14:textId="77777777" w:rsidTr="00750FCD">
        <w:tc>
          <w:tcPr>
            <w:tcW w:w="4114" w:type="dxa"/>
            <w:gridSpan w:val="7"/>
            <w:shd w:val="clear" w:color="auto" w:fill="auto"/>
          </w:tcPr>
          <w:p w14:paraId="3CE291C6" w14:textId="77777777" w:rsidR="0052174F" w:rsidRPr="003A523A" w:rsidRDefault="0052174F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AFF3444" w14:textId="77777777" w:rsidR="0052174F" w:rsidRPr="003A523A" w:rsidRDefault="0052174F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2"/>
            <w:shd w:val="clear" w:color="auto" w:fill="auto"/>
            <w:vAlign w:val="center"/>
          </w:tcPr>
          <w:p w14:paraId="0B84FEA8" w14:textId="77777777" w:rsidR="0052174F" w:rsidRPr="003A523A" w:rsidRDefault="0052174F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2174F" w:rsidRPr="007C08F6" w14:paraId="61F71092" w14:textId="77777777" w:rsidTr="00750FC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53286581" w14:textId="77777777" w:rsidR="0052174F" w:rsidRPr="007C08F6" w:rsidRDefault="0052174F" w:rsidP="00750FCD">
            <w:pPr>
              <w:pStyle w:val="Questiontext"/>
            </w:pPr>
            <w:r w:rsidRPr="007C08F6">
              <w:t>Address</w:t>
            </w:r>
          </w:p>
        </w:tc>
        <w:sdt>
          <w:sdtPr>
            <w:rPr>
              <w:rStyle w:val="Responseboxtext"/>
            </w:rPr>
            <w:id w:val="-1574660305"/>
            <w:placeholder>
              <w:docPart w:val="16E1440E20474F37A0823FF9BB2B701D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4FCAD7E9" w14:textId="77777777" w:rsidR="0052174F" w:rsidRPr="00F77607" w:rsidRDefault="0052174F" w:rsidP="00750FC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3C9DB83" w14:textId="77777777" w:rsidR="0052174F" w:rsidRPr="007C08F6" w:rsidRDefault="0052174F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2174F" w:rsidRPr="003A523A" w14:paraId="747B10C2" w14:textId="77777777" w:rsidTr="00750FCD">
        <w:tc>
          <w:tcPr>
            <w:tcW w:w="4114" w:type="dxa"/>
            <w:gridSpan w:val="7"/>
            <w:shd w:val="clear" w:color="auto" w:fill="auto"/>
          </w:tcPr>
          <w:p w14:paraId="5E43A507" w14:textId="77777777" w:rsidR="0052174F" w:rsidRPr="003A523A" w:rsidRDefault="0052174F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41EDE46" w14:textId="77777777" w:rsidR="0052174F" w:rsidRPr="003A523A" w:rsidRDefault="0052174F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2"/>
            <w:shd w:val="clear" w:color="auto" w:fill="auto"/>
            <w:vAlign w:val="center"/>
          </w:tcPr>
          <w:p w14:paraId="0F421061" w14:textId="77777777" w:rsidR="0052174F" w:rsidRPr="003A523A" w:rsidRDefault="0052174F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2174F" w:rsidRPr="007C08F6" w14:paraId="3B34BF2D" w14:textId="77777777" w:rsidTr="00750FC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03ED32C" w14:textId="77777777" w:rsidR="0052174F" w:rsidRPr="007C08F6" w:rsidRDefault="0052174F" w:rsidP="00750FCD">
            <w:pPr>
              <w:pStyle w:val="Questiontext"/>
            </w:pPr>
          </w:p>
        </w:tc>
        <w:sdt>
          <w:sdtPr>
            <w:rPr>
              <w:rStyle w:val="Responseboxtext"/>
            </w:rPr>
            <w:id w:val="1095363232"/>
            <w:placeholder>
              <w:docPart w:val="BCF4C53E9F77450F888655C3189522BC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7537F9A6" w14:textId="77777777" w:rsidR="0052174F" w:rsidRPr="00F77607" w:rsidRDefault="0052174F" w:rsidP="00750FC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F715E1F" w14:textId="77777777" w:rsidR="0052174F" w:rsidRPr="007C08F6" w:rsidRDefault="0052174F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2174F" w:rsidRPr="003A523A" w14:paraId="4AF36347" w14:textId="77777777" w:rsidTr="00750FCD">
        <w:tc>
          <w:tcPr>
            <w:tcW w:w="4114" w:type="dxa"/>
            <w:gridSpan w:val="7"/>
            <w:shd w:val="clear" w:color="auto" w:fill="auto"/>
          </w:tcPr>
          <w:p w14:paraId="7196FB2F" w14:textId="77777777" w:rsidR="0052174F" w:rsidRPr="003A523A" w:rsidRDefault="0052174F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82F321C" w14:textId="77777777" w:rsidR="0052174F" w:rsidRPr="003A523A" w:rsidRDefault="0052174F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2"/>
            <w:shd w:val="clear" w:color="auto" w:fill="auto"/>
            <w:vAlign w:val="center"/>
          </w:tcPr>
          <w:p w14:paraId="55A235B6" w14:textId="77777777" w:rsidR="0052174F" w:rsidRPr="003A523A" w:rsidRDefault="0052174F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2174F" w:rsidRPr="007C08F6" w14:paraId="1BA31E29" w14:textId="77777777" w:rsidTr="00750FC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763484AA" w14:textId="77777777" w:rsidR="0052174F" w:rsidRPr="007C08F6" w:rsidRDefault="0052174F" w:rsidP="00750FCD">
            <w:pPr>
              <w:pStyle w:val="Questiontext"/>
            </w:pPr>
          </w:p>
        </w:tc>
        <w:sdt>
          <w:sdtPr>
            <w:rPr>
              <w:rStyle w:val="Responseboxtext"/>
            </w:rPr>
            <w:id w:val="1496076183"/>
            <w:placeholder>
              <w:docPart w:val="5E8A0EF5B778494EAD9CC426C592E003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57D260D9" w14:textId="77777777" w:rsidR="0052174F" w:rsidRPr="00F77607" w:rsidRDefault="0052174F" w:rsidP="00750FC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CDA3EAC" w14:textId="77777777" w:rsidR="0052174F" w:rsidRPr="007C08F6" w:rsidRDefault="0052174F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2174F" w:rsidRPr="003A523A" w14:paraId="3E564A3D" w14:textId="77777777" w:rsidTr="00750FCD">
        <w:tc>
          <w:tcPr>
            <w:tcW w:w="4114" w:type="dxa"/>
            <w:gridSpan w:val="7"/>
            <w:shd w:val="clear" w:color="auto" w:fill="auto"/>
          </w:tcPr>
          <w:p w14:paraId="5BC8BDEB" w14:textId="77777777" w:rsidR="0052174F" w:rsidRPr="003A523A" w:rsidRDefault="0052174F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F2AD4F6" w14:textId="77777777" w:rsidR="0052174F" w:rsidRPr="003A523A" w:rsidRDefault="0052174F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2"/>
            <w:shd w:val="clear" w:color="auto" w:fill="auto"/>
            <w:vAlign w:val="center"/>
          </w:tcPr>
          <w:p w14:paraId="6938AD1E" w14:textId="77777777" w:rsidR="0052174F" w:rsidRPr="003A523A" w:rsidRDefault="0052174F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2174F" w:rsidRPr="007C08F6" w14:paraId="78490EA8" w14:textId="77777777" w:rsidTr="00750FC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0F6AE70C" w14:textId="77777777" w:rsidR="0052174F" w:rsidRPr="007C08F6" w:rsidRDefault="0052174F" w:rsidP="00750FCD">
            <w:pPr>
              <w:pStyle w:val="Questiontext"/>
            </w:pPr>
          </w:p>
        </w:tc>
        <w:sdt>
          <w:sdtPr>
            <w:rPr>
              <w:rStyle w:val="Responseboxtext"/>
            </w:rPr>
            <w:id w:val="-1304236005"/>
            <w:placeholder>
              <w:docPart w:val="36F8F3456BD04B03BA4FB565D8CCC768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132E6585" w14:textId="77777777" w:rsidR="0052174F" w:rsidRPr="00F77607" w:rsidRDefault="0052174F" w:rsidP="00750FC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75F94E98" w14:textId="77777777" w:rsidR="0052174F" w:rsidRPr="007C08F6" w:rsidRDefault="0052174F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52174F" w:rsidRPr="003A523A" w14:paraId="1D7516A0" w14:textId="77777777" w:rsidTr="00750FCD">
        <w:tc>
          <w:tcPr>
            <w:tcW w:w="4114" w:type="dxa"/>
            <w:gridSpan w:val="7"/>
            <w:shd w:val="clear" w:color="auto" w:fill="auto"/>
          </w:tcPr>
          <w:p w14:paraId="25C44389" w14:textId="77777777" w:rsidR="0052174F" w:rsidRPr="003A523A" w:rsidRDefault="0052174F" w:rsidP="00750FCD">
            <w:pPr>
              <w:pStyle w:val="Questiontext"/>
              <w:spacing w:before="60"/>
              <w:rPr>
                <w:sz w:val="2"/>
                <w:szCs w:val="2"/>
              </w:rPr>
            </w:pPr>
          </w:p>
        </w:tc>
        <w:tc>
          <w:tcPr>
            <w:tcW w:w="4224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55FA606" w14:textId="77777777" w:rsidR="0052174F" w:rsidRPr="003A523A" w:rsidRDefault="0052174F" w:rsidP="00750FCD">
            <w:pPr>
              <w:pStyle w:val="Paragraph"/>
              <w:spacing w:before="6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75" w:type="dxa"/>
            <w:gridSpan w:val="2"/>
            <w:shd w:val="clear" w:color="auto" w:fill="auto"/>
            <w:vAlign w:val="center"/>
          </w:tcPr>
          <w:p w14:paraId="71712A6A" w14:textId="77777777" w:rsidR="0052174F" w:rsidRPr="003A523A" w:rsidRDefault="0052174F" w:rsidP="00750FCD">
            <w:pPr>
              <w:spacing w:before="60" w:after="60"/>
              <w:rPr>
                <w:rFonts w:cs="Arial"/>
                <w:sz w:val="2"/>
                <w:szCs w:val="2"/>
              </w:rPr>
            </w:pPr>
          </w:p>
        </w:tc>
      </w:tr>
      <w:tr w:rsidR="0052174F" w:rsidRPr="007C08F6" w14:paraId="75AAA81D" w14:textId="77777777" w:rsidTr="00750FCD">
        <w:tblPrEx>
          <w:tblBorders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  <w:insideH w:val="single" w:sz="2" w:space="0" w:color="auto"/>
            <w:insideV w:val="single" w:sz="2" w:space="0" w:color="auto"/>
          </w:tblBorders>
        </w:tblPrEx>
        <w:tc>
          <w:tcPr>
            <w:tcW w:w="4114" w:type="dxa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FF1C42E" w14:textId="77777777" w:rsidR="0052174F" w:rsidRPr="007C08F6" w:rsidRDefault="0052174F" w:rsidP="00750FCD">
            <w:pPr>
              <w:pStyle w:val="Questiontext"/>
            </w:pPr>
            <w:r w:rsidRPr="007C08F6">
              <w:t>Postcode</w:t>
            </w:r>
          </w:p>
        </w:tc>
        <w:sdt>
          <w:sdtPr>
            <w:rPr>
              <w:rStyle w:val="Responseboxtext"/>
            </w:rPr>
            <w:id w:val="-1482218061"/>
            <w:placeholder>
              <w:docPart w:val="C8CA1533863746F687B07AEE40B3E410"/>
            </w:placeholder>
            <w:showingPlcHdr/>
            <w:text/>
          </w:sdtPr>
          <w:sdtEndPr>
            <w:rPr>
              <w:rStyle w:val="Responseboxtext"/>
            </w:rPr>
          </w:sdtEndPr>
          <w:sdtContent>
            <w:tc>
              <w:tcPr>
                <w:tcW w:w="4224" w:type="dxa"/>
                <w:gridSpan w:val="6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</w:tcPr>
              <w:p w14:paraId="68FFDA32" w14:textId="77777777" w:rsidR="0052174F" w:rsidRPr="00F77607" w:rsidRDefault="0052174F" w:rsidP="00750FCD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</w:t>
                </w:r>
              </w:p>
            </w:tc>
          </w:sdtContent>
        </w:sdt>
        <w:tc>
          <w:tcPr>
            <w:tcW w:w="1675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vAlign w:val="center"/>
          </w:tcPr>
          <w:p w14:paraId="3A62A6ED" w14:textId="77777777" w:rsidR="0052174F" w:rsidRPr="007C08F6" w:rsidRDefault="0052174F" w:rsidP="00750FCD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74C1F5AE" w14:textId="77777777" w:rsidR="004B6D32" w:rsidRPr="00665063" w:rsidRDefault="004B6D32" w:rsidP="005D6286">
      <w:pPr>
        <w:rPr>
          <w:sz w:val="20"/>
          <w:szCs w:val="20"/>
        </w:rPr>
      </w:pPr>
    </w:p>
    <w:sectPr w:rsidR="004B6D32" w:rsidRPr="00665063" w:rsidSect="00BD259E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28B5B6" w14:textId="77777777" w:rsidR="00750FCD" w:rsidRDefault="00750FCD" w:rsidP="001F125D">
      <w:r>
        <w:separator/>
      </w:r>
    </w:p>
  </w:endnote>
  <w:endnote w:type="continuationSeparator" w:id="0">
    <w:p w14:paraId="1AE658D4" w14:textId="77777777" w:rsidR="00750FCD" w:rsidRDefault="00750FCD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ropeanPi-On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etaBoldLF-Roman">
    <w:altName w:val="Calibri"/>
    <w:charset w:val="00"/>
    <w:family w:val="swiss"/>
    <w:pitch w:val="variable"/>
    <w:sig w:usb0="800000AF" w:usb1="4000004A" w:usb2="00000000" w:usb3="00000000" w:csb0="00000001" w:csb1="00000000"/>
  </w:font>
  <w:font w:name="MetaNormalLF-Roman">
    <w:altName w:val="Calibri"/>
    <w:charset w:val="00"/>
    <w:family w:val="swiss"/>
    <w:pitch w:val="variable"/>
    <w:sig w:usb0="8000002F" w:usb1="4000004A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465CA" w14:textId="77777777" w:rsidR="00BF2AEB" w:rsidRDefault="00BF2AE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1F5B3" w14:textId="77777777" w:rsidR="00750FCD" w:rsidRPr="00623D4A" w:rsidRDefault="00750FCD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74C1F5C1" wp14:editId="74C1F5C2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1F5CB" w14:textId="77777777" w:rsidR="00750FCD" w:rsidRPr="00D4360E" w:rsidRDefault="00750FCD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C1F5C1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74C1F5CB" w14:textId="77777777" w:rsidR="00750FCD" w:rsidRPr="00D4360E" w:rsidRDefault="00750FCD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1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1F5BC" w14:textId="29D22054" w:rsidR="00750FCD" w:rsidRPr="005B00CB" w:rsidRDefault="00750FCD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C1F5C5" wp14:editId="74C1F5C6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1F5CC" w14:textId="77777777" w:rsidR="00750FCD" w:rsidRPr="00D4360E" w:rsidRDefault="00750FCD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C1F5C5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74C1F5CC" w14:textId="77777777" w:rsidR="00750FCD" w:rsidRPr="00D4360E" w:rsidRDefault="00750FCD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</w:t>
    </w:r>
    <w:r>
      <w:rPr>
        <w:bCs/>
        <w:sz w:val="16"/>
        <w:szCs w:val="16"/>
      </w:rPr>
      <w:t xml:space="preserve"> B7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1, July</w:t>
    </w:r>
    <w:r w:rsidRPr="005B00CB">
      <w:rPr>
        <w:bCs/>
        <w:sz w:val="16"/>
        <w:szCs w:val="16"/>
      </w:rPr>
      <w:t xml:space="preserve"> 2016</w: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1F5BE" w14:textId="77777777" w:rsidR="00750FCD" w:rsidRPr="005B00CB" w:rsidRDefault="00750FCD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4896" behindDoc="0" locked="0" layoutInCell="1" allowOverlap="1" wp14:anchorId="74C1F5C7" wp14:editId="74C1F5C8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3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1F5CD" w14:textId="77777777" w:rsidR="00750FCD" w:rsidRPr="00D4360E" w:rsidRDefault="00750FCD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10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C1F5C7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48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" stroked="f" strokecolor="#005541" strokeweight="1pt">
              <v:textbox inset="0,0">
                <w:txbxContent>
                  <w:p w14:paraId="74C1F5CD" w14:textId="77777777" w:rsidR="00750FCD" w:rsidRPr="00D4360E" w:rsidRDefault="00750FCD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10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>
      <w:rPr>
        <w:bCs/>
        <w:sz w:val="16"/>
        <w:szCs w:val="16"/>
      </w:rPr>
      <w:t>x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10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June 2016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1F5C0" w14:textId="7483AF18" w:rsidR="00750FCD" w:rsidRPr="005B00CB" w:rsidRDefault="00750FCD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74C1F5C9" wp14:editId="74C1F5CA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4C1F5CE" w14:textId="77777777" w:rsidR="00750FCD" w:rsidRPr="00D4360E" w:rsidRDefault="00750FCD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4C1F5C9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" stroked="f" strokecolor="#005541" strokeweight="1pt">
              <v:textbox inset="0,0">
                <w:txbxContent>
                  <w:p w14:paraId="74C1F5CE" w14:textId="77777777" w:rsidR="00750FCD" w:rsidRPr="00D4360E" w:rsidRDefault="00750FCD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11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</w:t>
    </w:r>
    <w:r>
      <w:rPr>
        <w:bCs/>
        <w:sz w:val="16"/>
        <w:szCs w:val="16"/>
      </w:rPr>
      <w:t>B7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2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>
      <w:rPr>
        <w:b/>
        <w:bCs/>
        <w:noProof/>
        <w:sz w:val="16"/>
        <w:szCs w:val="16"/>
      </w:rPr>
      <w:t>11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FBD0F3" w14:textId="77777777" w:rsidR="00750FCD" w:rsidRDefault="00750FCD" w:rsidP="001F125D">
      <w:r>
        <w:separator/>
      </w:r>
    </w:p>
  </w:footnote>
  <w:footnote w:type="continuationSeparator" w:id="0">
    <w:p w14:paraId="49C2BB2A" w14:textId="77777777" w:rsidR="00750FCD" w:rsidRDefault="00750FCD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D6F27A9" w14:textId="77777777" w:rsidR="00BF2AEB" w:rsidRDefault="00BF2AE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C126D3" w14:textId="77777777" w:rsidR="00BF2AEB" w:rsidRDefault="00BF2AEB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750FCD" w14:paraId="74C1F5BA" w14:textId="77777777" w:rsidTr="008D6E40">
      <w:trPr>
        <w:trHeight w:val="1012"/>
      </w:trPr>
      <w:tc>
        <w:tcPr>
          <w:tcW w:w="9781" w:type="dxa"/>
        </w:tcPr>
        <w:p w14:paraId="74C1F5B4" w14:textId="77777777" w:rsidR="00750FCD" w:rsidRDefault="00750FCD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74C1F5B5" w14:textId="77777777" w:rsidR="00750FCD" w:rsidRPr="003536A6" w:rsidRDefault="00750FCD" w:rsidP="00CD0E50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6944" behindDoc="0" locked="0" layoutInCell="1" allowOverlap="1" wp14:anchorId="74C1F5C3" wp14:editId="74C1F5C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 xml:space="preserve">Part B7 – New bespoke groundwater </w:t>
          </w:r>
          <w:proofErr w:type="gramStart"/>
          <w:r>
            <w:rPr>
              <w:b/>
              <w:bCs/>
              <w:color w:val="00A0AA"/>
              <w:sz w:val="32"/>
              <w:szCs w:val="32"/>
            </w:rPr>
            <w:t>permit</w:t>
          </w:r>
          <w:proofErr w:type="gramEnd"/>
          <w:r>
            <w:rPr>
              <w:b/>
              <w:bCs/>
              <w:color w:val="00A0AA"/>
              <w:sz w:val="32"/>
              <w:szCs w:val="32"/>
            </w:rPr>
            <w:t xml:space="preserve"> to discharge used sheep dip, waste pesticide washings or other waste substances </w:t>
          </w:r>
        </w:p>
      </w:tc>
    </w:tr>
  </w:tbl>
  <w:p w14:paraId="74C1F5BB" w14:textId="77777777" w:rsidR="00750FCD" w:rsidRDefault="00750FCD" w:rsidP="00DC339B">
    <w:pPr>
      <w:keepNext/>
      <w:keepLines/>
      <w:widowControl w:val="0"/>
      <w:pBdr>
        <w:bottom w:val="single" w:sz="12" w:space="1" w:color="auto"/>
      </w:pBdr>
      <w:ind w:right="-513"/>
      <w:rPr>
        <w:sz w:val="20"/>
        <w:szCs w:val="20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1F5BD" w14:textId="77777777" w:rsidR="00750FCD" w:rsidRDefault="00750FCD" w:rsidP="00762488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C1F5BF" w14:textId="77777777" w:rsidR="00750FCD" w:rsidRDefault="00750FCD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FBik3a36yGphEzZbi6JqSalP2ApNW0SDPg5gggEDZZPKTjEdAhNLaIt5LDWEIQeWvjsSXd4DrZTEWctl1MPXIw==" w:salt="w5RXvv9Yp712ssBW5LFhAg==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4171"/>
    <w:rsid w:val="000013B3"/>
    <w:rsid w:val="00001856"/>
    <w:rsid w:val="00006940"/>
    <w:rsid w:val="00006C0F"/>
    <w:rsid w:val="00006C21"/>
    <w:rsid w:val="00013B62"/>
    <w:rsid w:val="000244F5"/>
    <w:rsid w:val="0002546F"/>
    <w:rsid w:val="0002713C"/>
    <w:rsid w:val="00030A6E"/>
    <w:rsid w:val="0003100A"/>
    <w:rsid w:val="0003441D"/>
    <w:rsid w:val="00046E76"/>
    <w:rsid w:val="00062778"/>
    <w:rsid w:val="00067727"/>
    <w:rsid w:val="00067922"/>
    <w:rsid w:val="0007055A"/>
    <w:rsid w:val="00080DF3"/>
    <w:rsid w:val="000813DA"/>
    <w:rsid w:val="00083217"/>
    <w:rsid w:val="00083F54"/>
    <w:rsid w:val="0009030F"/>
    <w:rsid w:val="00090E43"/>
    <w:rsid w:val="00091368"/>
    <w:rsid w:val="0009172D"/>
    <w:rsid w:val="000965AB"/>
    <w:rsid w:val="00096644"/>
    <w:rsid w:val="000A136B"/>
    <w:rsid w:val="000A6EF7"/>
    <w:rsid w:val="000C21C2"/>
    <w:rsid w:val="000C430E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5B37"/>
    <w:rsid w:val="001164A6"/>
    <w:rsid w:val="00124080"/>
    <w:rsid w:val="00132EEC"/>
    <w:rsid w:val="00135A5A"/>
    <w:rsid w:val="00146BFF"/>
    <w:rsid w:val="0015270F"/>
    <w:rsid w:val="00154604"/>
    <w:rsid w:val="00154C55"/>
    <w:rsid w:val="001727F9"/>
    <w:rsid w:val="00172C1A"/>
    <w:rsid w:val="00181A95"/>
    <w:rsid w:val="0018476A"/>
    <w:rsid w:val="0018715B"/>
    <w:rsid w:val="001945B2"/>
    <w:rsid w:val="00195620"/>
    <w:rsid w:val="00197C0F"/>
    <w:rsid w:val="001A49B6"/>
    <w:rsid w:val="001A5DA8"/>
    <w:rsid w:val="001A689E"/>
    <w:rsid w:val="001A6919"/>
    <w:rsid w:val="001B4171"/>
    <w:rsid w:val="001C1CF7"/>
    <w:rsid w:val="001C433E"/>
    <w:rsid w:val="001E0C58"/>
    <w:rsid w:val="001E2041"/>
    <w:rsid w:val="001E225C"/>
    <w:rsid w:val="001E284A"/>
    <w:rsid w:val="001E31BC"/>
    <w:rsid w:val="001E552A"/>
    <w:rsid w:val="001E76AB"/>
    <w:rsid w:val="001F125D"/>
    <w:rsid w:val="001F2FE6"/>
    <w:rsid w:val="001F38BB"/>
    <w:rsid w:val="001F5496"/>
    <w:rsid w:val="00200D39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1B99"/>
    <w:rsid w:val="003124FE"/>
    <w:rsid w:val="003229C2"/>
    <w:rsid w:val="003536A6"/>
    <w:rsid w:val="00354F88"/>
    <w:rsid w:val="0036239E"/>
    <w:rsid w:val="00364EF4"/>
    <w:rsid w:val="003721CD"/>
    <w:rsid w:val="003727FC"/>
    <w:rsid w:val="00375AAB"/>
    <w:rsid w:val="00375FC5"/>
    <w:rsid w:val="00394581"/>
    <w:rsid w:val="00397504"/>
    <w:rsid w:val="003A178C"/>
    <w:rsid w:val="003A373F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B6D3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6E72"/>
    <w:rsid w:val="00517059"/>
    <w:rsid w:val="0052174F"/>
    <w:rsid w:val="00522982"/>
    <w:rsid w:val="005243E0"/>
    <w:rsid w:val="00532AFC"/>
    <w:rsid w:val="00541B3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286"/>
    <w:rsid w:val="005D673D"/>
    <w:rsid w:val="00600C80"/>
    <w:rsid w:val="00610201"/>
    <w:rsid w:val="00614D4A"/>
    <w:rsid w:val="00614F15"/>
    <w:rsid w:val="00616B63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6E00"/>
    <w:rsid w:val="006F6079"/>
    <w:rsid w:val="006F7E90"/>
    <w:rsid w:val="00706913"/>
    <w:rsid w:val="00715872"/>
    <w:rsid w:val="00723D79"/>
    <w:rsid w:val="007317B6"/>
    <w:rsid w:val="007319C6"/>
    <w:rsid w:val="00734A32"/>
    <w:rsid w:val="00743C8B"/>
    <w:rsid w:val="00750FCD"/>
    <w:rsid w:val="00762488"/>
    <w:rsid w:val="00762F8C"/>
    <w:rsid w:val="00763519"/>
    <w:rsid w:val="0077102E"/>
    <w:rsid w:val="00775661"/>
    <w:rsid w:val="007772C1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561"/>
    <w:rsid w:val="007E2297"/>
    <w:rsid w:val="007E320F"/>
    <w:rsid w:val="007E46AB"/>
    <w:rsid w:val="007F128C"/>
    <w:rsid w:val="007F12BD"/>
    <w:rsid w:val="007F12C3"/>
    <w:rsid w:val="007F5CC2"/>
    <w:rsid w:val="007F6BF0"/>
    <w:rsid w:val="00804E94"/>
    <w:rsid w:val="0080581A"/>
    <w:rsid w:val="008063E6"/>
    <w:rsid w:val="008076FF"/>
    <w:rsid w:val="00807FC4"/>
    <w:rsid w:val="00810ABD"/>
    <w:rsid w:val="008257D7"/>
    <w:rsid w:val="00832798"/>
    <w:rsid w:val="00840954"/>
    <w:rsid w:val="008468F6"/>
    <w:rsid w:val="008514FA"/>
    <w:rsid w:val="008546F4"/>
    <w:rsid w:val="00854ECA"/>
    <w:rsid w:val="008568B7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D4D7F"/>
    <w:rsid w:val="008D5A28"/>
    <w:rsid w:val="008D65E3"/>
    <w:rsid w:val="008D6E40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1578"/>
    <w:rsid w:val="009B2428"/>
    <w:rsid w:val="009B7F3C"/>
    <w:rsid w:val="009C7D5F"/>
    <w:rsid w:val="009D13A0"/>
    <w:rsid w:val="009D3DAF"/>
    <w:rsid w:val="009D4196"/>
    <w:rsid w:val="009E7471"/>
    <w:rsid w:val="009F65FF"/>
    <w:rsid w:val="00A07646"/>
    <w:rsid w:val="00A07B61"/>
    <w:rsid w:val="00A11570"/>
    <w:rsid w:val="00A231D2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AF3421"/>
    <w:rsid w:val="00B1628B"/>
    <w:rsid w:val="00B20940"/>
    <w:rsid w:val="00B2128A"/>
    <w:rsid w:val="00B24F92"/>
    <w:rsid w:val="00B304C7"/>
    <w:rsid w:val="00B3544B"/>
    <w:rsid w:val="00B40625"/>
    <w:rsid w:val="00B4199E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259E"/>
    <w:rsid w:val="00BD267E"/>
    <w:rsid w:val="00BD5073"/>
    <w:rsid w:val="00BF00FF"/>
    <w:rsid w:val="00BF088E"/>
    <w:rsid w:val="00BF1260"/>
    <w:rsid w:val="00BF2AEB"/>
    <w:rsid w:val="00BF5BD2"/>
    <w:rsid w:val="00C07452"/>
    <w:rsid w:val="00C1725C"/>
    <w:rsid w:val="00C17823"/>
    <w:rsid w:val="00C20B28"/>
    <w:rsid w:val="00C22D00"/>
    <w:rsid w:val="00C27794"/>
    <w:rsid w:val="00C30998"/>
    <w:rsid w:val="00C32786"/>
    <w:rsid w:val="00C40271"/>
    <w:rsid w:val="00C5546A"/>
    <w:rsid w:val="00C73653"/>
    <w:rsid w:val="00C769D1"/>
    <w:rsid w:val="00C83CAD"/>
    <w:rsid w:val="00C84A2B"/>
    <w:rsid w:val="00C86DE2"/>
    <w:rsid w:val="00C950FD"/>
    <w:rsid w:val="00CA40C3"/>
    <w:rsid w:val="00CB42F4"/>
    <w:rsid w:val="00CB488E"/>
    <w:rsid w:val="00CB5302"/>
    <w:rsid w:val="00CC3C53"/>
    <w:rsid w:val="00CD0E50"/>
    <w:rsid w:val="00CD0FF4"/>
    <w:rsid w:val="00CD121D"/>
    <w:rsid w:val="00CD37D2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6132"/>
    <w:rsid w:val="00D60622"/>
    <w:rsid w:val="00D60844"/>
    <w:rsid w:val="00D60F90"/>
    <w:rsid w:val="00D61949"/>
    <w:rsid w:val="00D63389"/>
    <w:rsid w:val="00D642F3"/>
    <w:rsid w:val="00D65BF8"/>
    <w:rsid w:val="00D71C94"/>
    <w:rsid w:val="00D76ED6"/>
    <w:rsid w:val="00D805F3"/>
    <w:rsid w:val="00D81656"/>
    <w:rsid w:val="00D82802"/>
    <w:rsid w:val="00D82FB4"/>
    <w:rsid w:val="00D830A9"/>
    <w:rsid w:val="00D84F31"/>
    <w:rsid w:val="00D94923"/>
    <w:rsid w:val="00DA1EF8"/>
    <w:rsid w:val="00DA5A47"/>
    <w:rsid w:val="00DA640E"/>
    <w:rsid w:val="00DB33B3"/>
    <w:rsid w:val="00DB7394"/>
    <w:rsid w:val="00DB774D"/>
    <w:rsid w:val="00DC339B"/>
    <w:rsid w:val="00DC6840"/>
    <w:rsid w:val="00DD5AD6"/>
    <w:rsid w:val="00DD66AA"/>
    <w:rsid w:val="00DE2898"/>
    <w:rsid w:val="00DE51DF"/>
    <w:rsid w:val="00DF082D"/>
    <w:rsid w:val="00DF1D00"/>
    <w:rsid w:val="00E10508"/>
    <w:rsid w:val="00E11336"/>
    <w:rsid w:val="00E15672"/>
    <w:rsid w:val="00E16240"/>
    <w:rsid w:val="00E21C4B"/>
    <w:rsid w:val="00E24BA9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C63A9"/>
    <w:rsid w:val="00ED0D73"/>
    <w:rsid w:val="00ED355A"/>
    <w:rsid w:val="00ED5350"/>
    <w:rsid w:val="00EF68BC"/>
    <w:rsid w:val="00F014BA"/>
    <w:rsid w:val="00F13623"/>
    <w:rsid w:val="00F16F80"/>
    <w:rsid w:val="00F245F5"/>
    <w:rsid w:val="00F26BE0"/>
    <w:rsid w:val="00F2764F"/>
    <w:rsid w:val="00F31B29"/>
    <w:rsid w:val="00F374E0"/>
    <w:rsid w:val="00F417C6"/>
    <w:rsid w:val="00F56F84"/>
    <w:rsid w:val="00F5700F"/>
    <w:rsid w:val="00F617F4"/>
    <w:rsid w:val="00F63879"/>
    <w:rsid w:val="00F66792"/>
    <w:rsid w:val="00F7170E"/>
    <w:rsid w:val="00F76C7A"/>
    <w:rsid w:val="00F8556A"/>
    <w:rsid w:val="00F86552"/>
    <w:rsid w:val="00F87EB8"/>
    <w:rsid w:val="00F96849"/>
    <w:rsid w:val="00FC0297"/>
    <w:rsid w:val="00FC76FD"/>
    <w:rsid w:val="00FD4A47"/>
    <w:rsid w:val="00FE36F5"/>
    <w:rsid w:val="00FE6642"/>
    <w:rsid w:val="00FF00A0"/>
    <w:rsid w:val="00FF72F1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4C1F230"/>
  <w15:chartTrackingRefBased/>
  <w15:docId w15:val="{EA8BCECC-3558-43E2-867B-725B8D956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footer" Target="footer4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header" Target="header4.xml"/><Relationship Id="rId25" Type="http://schemas.openxmlformats.org/officeDocument/2006/relationships/customXml" Target="../customXml/item6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24" Type="http://schemas.openxmlformats.org/officeDocument/2006/relationships/customXml" Target="../customXml/item5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23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header" Target="header5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Relationship Id="rId22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adine.a.jones\Desktop\EPR%20App%20Form%20Templat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1A3D1A4AD1642549F803BBB4A6289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71CAC9-EB72-4A33-9D4E-7926CA42E16D}"/>
      </w:docPartPr>
      <w:docPartBody>
        <w:p w:rsidR="003F683D" w:rsidRDefault="003F683D" w:rsidP="003F683D">
          <w:pPr>
            <w:pStyle w:val="61A3D1A4AD1642549F803BBB4A6289F94"/>
          </w:pPr>
          <w:r>
            <w:rPr>
              <w:rStyle w:val="Responseboxtext"/>
              <w:rFonts w:eastAsia="Calibri"/>
            </w:rPr>
            <w:t xml:space="preserve">                                    </w:t>
          </w:r>
        </w:p>
      </w:docPartBody>
    </w:docPart>
    <w:docPart>
      <w:docPartPr>
        <w:name w:val="518B8D602BB043A7A4782EA93A16E2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76D7D81-7E3C-4E1D-BE32-8859A4BDAC02}"/>
      </w:docPartPr>
      <w:docPartBody>
        <w:p w:rsidR="003F683D" w:rsidRDefault="003F683D" w:rsidP="003F683D">
          <w:pPr>
            <w:pStyle w:val="518B8D602BB043A7A4782EA93A16E2734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8D87347604EB4E78B9DCED8F3A4EC0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A7BDEA-82D8-45C3-85D4-1C35CA7A9BA9}"/>
      </w:docPartPr>
      <w:docPartBody>
        <w:p w:rsidR="003F683D" w:rsidRDefault="003F683D" w:rsidP="003F683D">
          <w:pPr>
            <w:pStyle w:val="8D87347604EB4E78B9DCED8F3A4EC0DB4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255A976B75394358A64DC93E199AC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9593BF-A419-4D96-B234-FBCD7FD54E04}"/>
      </w:docPartPr>
      <w:docPartBody>
        <w:p w:rsidR="003F683D" w:rsidRDefault="003F683D" w:rsidP="003F683D">
          <w:pPr>
            <w:pStyle w:val="255A976B75394358A64DC93E199ACF464"/>
          </w:pPr>
          <w:r>
            <w:rPr>
              <w:rStyle w:val="Responseboxtext"/>
              <w:rFonts w:eastAsia="Calibri"/>
            </w:rPr>
            <w:t xml:space="preserve">                           </w:t>
          </w:r>
        </w:p>
      </w:docPartBody>
    </w:docPart>
    <w:docPart>
      <w:docPartPr>
        <w:name w:val="8D415B01EEEF43E2A9F6CAA425E945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1A1950-74BE-4E1F-8B75-8E657B5A52C6}"/>
      </w:docPartPr>
      <w:docPartBody>
        <w:p w:rsidR="003F683D" w:rsidRDefault="003F683D" w:rsidP="003F683D">
          <w:pPr>
            <w:pStyle w:val="8D415B01EEEF43E2A9F6CAA425E9457E4"/>
          </w:pPr>
          <w:r>
            <w:rPr>
              <w:rStyle w:val="Responseboxtext"/>
              <w:rFonts w:eastAsia="Calibri"/>
            </w:rPr>
            <w:t xml:space="preserve">                                                       </w:t>
          </w:r>
        </w:p>
      </w:docPartBody>
    </w:docPart>
    <w:docPart>
      <w:docPartPr>
        <w:name w:val="56CC7DD6324F4098BED180C119DABE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AC7D29-B27E-4C33-BBE3-D3883F28077A}"/>
      </w:docPartPr>
      <w:docPartBody>
        <w:p w:rsidR="003F683D" w:rsidRDefault="003F683D" w:rsidP="003F683D">
          <w:pPr>
            <w:pStyle w:val="56CC7DD6324F4098BED180C119DABE80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08356FE89A647E0BB6E29F8CBA0EDC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FC3F54-84C8-44D7-AD2E-57664AEDC406}"/>
      </w:docPartPr>
      <w:docPartBody>
        <w:p w:rsidR="003F683D" w:rsidRDefault="003F683D" w:rsidP="003F683D">
          <w:pPr>
            <w:pStyle w:val="C08356FE89A647E0BB6E29F8CBA0EDC2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62234D23129347C9971281AEEB210F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793DC4-01DA-407A-835D-D24F39D4CC55}"/>
      </w:docPartPr>
      <w:docPartBody>
        <w:p w:rsidR="003F683D" w:rsidRDefault="003F683D" w:rsidP="003F683D">
          <w:pPr>
            <w:pStyle w:val="62234D23129347C9971281AEEB210FDD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781E73F58DAF434FBB0F112B223D6B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B8707E-12CB-4077-88D8-E7B3DB0D4C48}"/>
      </w:docPartPr>
      <w:docPartBody>
        <w:p w:rsidR="003F683D" w:rsidRDefault="003F683D" w:rsidP="003F683D">
          <w:pPr>
            <w:pStyle w:val="781E73F58DAF434FBB0F112B223D6B49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35A6E0C3EACB43D9BF1277FB43E19C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8710FB-6C28-4250-BA6E-C4456E89429B}"/>
      </w:docPartPr>
      <w:docPartBody>
        <w:p w:rsidR="003F683D" w:rsidRDefault="003F683D" w:rsidP="003F683D">
          <w:pPr>
            <w:pStyle w:val="35A6E0C3EACB43D9BF1277FB43E19C14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251AAB7342814E1F933FBD823FE27B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00D854-EEC3-47F7-918D-DA82AC0E5FC7}"/>
      </w:docPartPr>
      <w:docPartBody>
        <w:p w:rsidR="003F683D" w:rsidRDefault="003F683D" w:rsidP="003F683D">
          <w:pPr>
            <w:pStyle w:val="251AAB7342814E1F933FBD823FE27B98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8A75128DA5E04A92970E228ADA4541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325C30-0ABF-42B9-8A24-6AC3A404AABA}"/>
      </w:docPartPr>
      <w:docPartBody>
        <w:p w:rsidR="003F683D" w:rsidRDefault="003F683D" w:rsidP="003F683D">
          <w:pPr>
            <w:pStyle w:val="8A75128DA5E04A92970E228ADA454185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85DC84E703A742D5B0AE8EE5255D49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32E2D82-8420-4FF7-9287-FA95EDC2877F}"/>
      </w:docPartPr>
      <w:docPartBody>
        <w:p w:rsidR="003F683D" w:rsidRDefault="003F683D" w:rsidP="003F683D">
          <w:pPr>
            <w:pStyle w:val="85DC84E703A742D5B0AE8EE5255D49AA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3315A6D991543028D9198C736FDF3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3055B8-DE87-4C19-8DA2-A3F71906EEE5}"/>
      </w:docPartPr>
      <w:docPartBody>
        <w:p w:rsidR="003F683D" w:rsidRDefault="003F683D" w:rsidP="003F683D">
          <w:pPr>
            <w:pStyle w:val="C3315A6D991543028D9198C736FDF3C4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37BE02F771CF48059898F976D6C1EA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890DB3-9E95-4CD6-BB10-FC036116DC52}"/>
      </w:docPartPr>
      <w:docPartBody>
        <w:p w:rsidR="003F683D" w:rsidRDefault="003F683D" w:rsidP="003F683D">
          <w:pPr>
            <w:pStyle w:val="37BE02F771CF48059898F976D6C1EA46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B81873791EF74911936992C1347515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583C34-6937-43E9-BE54-C7437DBE5217}"/>
      </w:docPartPr>
      <w:docPartBody>
        <w:p w:rsidR="003F683D" w:rsidRDefault="003F683D" w:rsidP="003F683D">
          <w:pPr>
            <w:pStyle w:val="B81873791EF74911936992C134751507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DAA46D25EEF7468FA51061259E0DAE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39A562-51C2-4ED9-A98F-5A7EF270EAD7}"/>
      </w:docPartPr>
      <w:docPartBody>
        <w:p w:rsidR="003F683D" w:rsidRDefault="003F683D" w:rsidP="003F683D">
          <w:pPr>
            <w:pStyle w:val="DAA46D25EEF7468FA51061259E0DAE6E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F6B6969601A44342BB2A848173E77E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DC348C-D07F-496B-A572-8732412E019C}"/>
      </w:docPartPr>
      <w:docPartBody>
        <w:p w:rsidR="003F683D" w:rsidRDefault="003F683D" w:rsidP="003F683D">
          <w:pPr>
            <w:pStyle w:val="F6B6969601A44342BB2A848173E77E5D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882807ECAC424E3EACD774D548011E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892CD2-80F4-4055-A7C9-66E6133CCA20}"/>
      </w:docPartPr>
      <w:docPartBody>
        <w:p w:rsidR="003F683D" w:rsidRDefault="003F683D" w:rsidP="003F683D">
          <w:pPr>
            <w:pStyle w:val="882807ECAC424E3EACD774D548011E47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FDB360ED6F1F4F55844467CC86B25A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ECE090-82D0-4EB7-92B8-BAA3AE363D44}"/>
      </w:docPartPr>
      <w:docPartBody>
        <w:p w:rsidR="003F683D" w:rsidRDefault="003F683D" w:rsidP="003F683D">
          <w:pPr>
            <w:pStyle w:val="FDB360ED6F1F4F55844467CC86B25AD4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D1337A6DC8D547E081CA7AA1720252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CE5B61-4932-429D-B3A2-3F4A1BF9393D}"/>
      </w:docPartPr>
      <w:docPartBody>
        <w:p w:rsidR="003F683D" w:rsidRDefault="003F683D" w:rsidP="003F683D">
          <w:pPr>
            <w:pStyle w:val="D1337A6DC8D547E081CA7AA172025224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E0EDE3303FE450983DCAAF17E614A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50D0A8-E235-43FA-8C42-3DEC6F500045}"/>
      </w:docPartPr>
      <w:docPartBody>
        <w:p w:rsidR="003F683D" w:rsidRDefault="003F683D" w:rsidP="003F683D">
          <w:pPr>
            <w:pStyle w:val="1E0EDE3303FE450983DCAAF17E614A7E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6B4951B3A66D40C8943A9D6A023C20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F56A80-D991-4763-8B28-8B44424A333A}"/>
      </w:docPartPr>
      <w:docPartBody>
        <w:p w:rsidR="003F683D" w:rsidRDefault="003F683D" w:rsidP="003F683D">
          <w:pPr>
            <w:pStyle w:val="6B4951B3A66D40C8943A9D6A023C2035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E143BB33DA0460EBA29E1022B5498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C9ED5D-824A-4C57-A98A-B3F706968C40}"/>
      </w:docPartPr>
      <w:docPartBody>
        <w:p w:rsidR="003F683D" w:rsidRDefault="003F683D" w:rsidP="003F683D">
          <w:pPr>
            <w:pStyle w:val="1E143BB33DA0460EBA29E1022B5498A5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B208063617514D0A8122A11D304399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D24F4A-DDB6-41B2-90DB-2A5968022D3E}"/>
      </w:docPartPr>
      <w:docPartBody>
        <w:p w:rsidR="003F683D" w:rsidRDefault="003F683D" w:rsidP="003F683D">
          <w:pPr>
            <w:pStyle w:val="B208063617514D0A8122A11D30439995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0AD856551DC94EB890D567DD24F4F1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C851EE-EEA2-4FE8-8845-38294D4B5D2B}"/>
      </w:docPartPr>
      <w:docPartBody>
        <w:p w:rsidR="003F683D" w:rsidRDefault="003F683D" w:rsidP="003F683D">
          <w:pPr>
            <w:pStyle w:val="0AD856551DC94EB890D567DD24F4F178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B78A6D81346447B8990F6BEA3CE00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439EFC-6037-4756-A285-09D276995E02}"/>
      </w:docPartPr>
      <w:docPartBody>
        <w:p w:rsidR="003F683D" w:rsidRDefault="003F683D" w:rsidP="003F683D">
          <w:pPr>
            <w:pStyle w:val="B78A6D81346447B8990F6BEA3CE00794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AE9E64B16A4C47A9A664AA5755667B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4F4CFA-ADC0-49F8-87C2-8430536710F7}"/>
      </w:docPartPr>
      <w:docPartBody>
        <w:p w:rsidR="003F683D" w:rsidRDefault="003F683D" w:rsidP="003F683D">
          <w:pPr>
            <w:pStyle w:val="AE9E64B16A4C47A9A664AA5755667B11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58C2363BCD7B4D31A5372F91B774C62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5B04F-E83D-4CBA-857F-244F0DEB1FA7}"/>
      </w:docPartPr>
      <w:docPartBody>
        <w:p w:rsidR="003F683D" w:rsidRDefault="003F683D" w:rsidP="003F683D">
          <w:pPr>
            <w:pStyle w:val="58C2363BCD7B4D31A5372F91B774C626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8C76037318904A7C89DDCA20C77E5B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8AEDCB-E6CD-49FA-A9EE-A976972FB94C}"/>
      </w:docPartPr>
      <w:docPartBody>
        <w:p w:rsidR="003F683D" w:rsidRDefault="003F683D" w:rsidP="003F683D">
          <w:pPr>
            <w:pStyle w:val="8C76037318904A7C89DDCA20C77E5B42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0D13E5ACB6E54918982897A4AE54D5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4E9C7F-2B98-4B45-8153-986D887F93B0}"/>
      </w:docPartPr>
      <w:docPartBody>
        <w:p w:rsidR="003F683D" w:rsidRDefault="003F683D" w:rsidP="003F683D">
          <w:pPr>
            <w:pStyle w:val="0D13E5ACB6E54918982897A4AE54D54F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D12F0E0EB89449958888090D7449B1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FBDB9C-925D-4761-9649-AE2E7A2611F3}"/>
      </w:docPartPr>
      <w:docPartBody>
        <w:p w:rsidR="003F683D" w:rsidRDefault="003F683D" w:rsidP="003F683D">
          <w:pPr>
            <w:pStyle w:val="D12F0E0EB89449958888090D7449B181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DA48DCEB5AC747108896908B7D2E3B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5338A1D-3E35-492D-8DB2-E57C5554ACB4}"/>
      </w:docPartPr>
      <w:docPartBody>
        <w:p w:rsidR="003F683D" w:rsidRDefault="003F683D" w:rsidP="003F683D">
          <w:pPr>
            <w:pStyle w:val="DA48DCEB5AC747108896908B7D2E3B283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149A310CE6FA4D72BCFF6ABD4DFE9D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FC4965-29D1-4F74-8495-017D71C23DE8}"/>
      </w:docPartPr>
      <w:docPartBody>
        <w:p w:rsidR="006513A8" w:rsidRDefault="00BB1180" w:rsidP="00BB1180">
          <w:pPr>
            <w:pStyle w:val="149A310CE6FA4D72BCFF6ABD4DFE9D6C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72AA18FB4C034B8BB09BFEC6B2BB735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1EFD8C-FA4C-4BD4-8876-14193F30494B}"/>
      </w:docPartPr>
      <w:docPartBody>
        <w:p w:rsidR="006513A8" w:rsidRDefault="00BB1180" w:rsidP="00BB1180">
          <w:pPr>
            <w:pStyle w:val="72AA18FB4C034B8BB09BFEC6B2BB7350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034DA5DADD88461E98770A187C6908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7741F3-3E6F-47A4-96A2-07BC297A40A8}"/>
      </w:docPartPr>
      <w:docPartBody>
        <w:p w:rsidR="006513A8" w:rsidRDefault="00BB1180" w:rsidP="00BB1180">
          <w:pPr>
            <w:pStyle w:val="034DA5DADD88461E98770A187C69088C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65CAE89D94CB4C5DAA9A225C93E08A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A4E334-7E5C-4827-8190-AC29A1FECF0C}"/>
      </w:docPartPr>
      <w:docPartBody>
        <w:p w:rsidR="006513A8" w:rsidRDefault="00BB1180" w:rsidP="00BB1180">
          <w:pPr>
            <w:pStyle w:val="65CAE89D94CB4C5DAA9A225C93E08A1C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977AC9FEDE534B16BF3FB756FB7DA0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2B0A4-F7FB-4CB8-957E-25169438A9C6}"/>
      </w:docPartPr>
      <w:docPartBody>
        <w:p w:rsidR="006513A8" w:rsidRDefault="00BB1180" w:rsidP="00BB1180">
          <w:pPr>
            <w:pStyle w:val="977AC9FEDE534B16BF3FB756FB7DA027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843B4B5CFA1A4091836DA5D7EB8F2A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659475-C0C0-4C6C-8AF3-9D21D7716A44}"/>
      </w:docPartPr>
      <w:docPartBody>
        <w:p w:rsidR="006513A8" w:rsidRDefault="00BB1180" w:rsidP="00BB1180">
          <w:pPr>
            <w:pStyle w:val="843B4B5CFA1A4091836DA5D7EB8F2A73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23015E661D9A4EEEB5740C65383333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5D04C6-EF5A-4BA0-A7FC-77610B9C1CAD}"/>
      </w:docPartPr>
      <w:docPartBody>
        <w:p w:rsidR="006513A8" w:rsidRDefault="00BB1180" w:rsidP="00BB1180">
          <w:pPr>
            <w:pStyle w:val="23015E661D9A4EEEB5740C65383333E0"/>
          </w:pPr>
          <w:r>
            <w:rPr>
              <w:rStyle w:val="Responseboxtext"/>
            </w:rPr>
            <w:t xml:space="preserve">                                                          </w:t>
          </w:r>
        </w:p>
      </w:docPartBody>
    </w:docPart>
    <w:docPart>
      <w:docPartPr>
        <w:name w:val="1B5D339637EB4EB59B0115AD3896792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0AA1C0C-B737-4724-9936-6EC1A6EF313A}"/>
      </w:docPartPr>
      <w:docPartBody>
        <w:p w:rsidR="006513A8" w:rsidRDefault="00BB1180" w:rsidP="00BB1180">
          <w:pPr>
            <w:pStyle w:val="1B5D339637EB4EB59B0115AD3896792B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C152DD13BE8E483D8F0E40CCF43D1A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769899-AE27-4C9E-8154-D1351DD1009B}"/>
      </w:docPartPr>
      <w:docPartBody>
        <w:p w:rsidR="006513A8" w:rsidRDefault="00BB1180" w:rsidP="00BB1180">
          <w:pPr>
            <w:pStyle w:val="C152DD13BE8E483D8F0E40CCF43D1AF3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993640AE0FE64FE88BD3437B4E4B44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EF1B113-4B4A-4D27-A4BC-5CE0788798E1}"/>
      </w:docPartPr>
      <w:docPartBody>
        <w:p w:rsidR="006513A8" w:rsidRDefault="00BB1180" w:rsidP="00BB1180">
          <w:pPr>
            <w:pStyle w:val="993640AE0FE64FE88BD3437B4E4B441C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3AADCF46DC1493EBB5740C9E31454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1A61FC-A629-4CA4-9C17-45B453C18B1C}"/>
      </w:docPartPr>
      <w:docPartBody>
        <w:p w:rsidR="006513A8" w:rsidRDefault="00BB1180" w:rsidP="00BB1180">
          <w:pPr>
            <w:pStyle w:val="83AADCF46DC1493EBB5740C9E3145488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36703EAD40264A978C9155624F2C12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6F30E3-E396-43A0-B543-E42D749DCE2C}"/>
      </w:docPartPr>
      <w:docPartBody>
        <w:p w:rsidR="006513A8" w:rsidRDefault="00BB1180" w:rsidP="00BB1180">
          <w:pPr>
            <w:pStyle w:val="36703EAD40264A978C9155624F2C124A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00F602E087BD4C6FA83B5685701126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09105A-BA3A-4913-BC53-56DB66821E02}"/>
      </w:docPartPr>
      <w:docPartBody>
        <w:p w:rsidR="006513A8" w:rsidRDefault="00BB1180" w:rsidP="00BB1180">
          <w:pPr>
            <w:pStyle w:val="00F602E087BD4C6FA83B568570112637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582BC2925EF943E6A8B033DE84988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762BD8-62A4-4A35-94B6-023439EB7CD3}"/>
      </w:docPartPr>
      <w:docPartBody>
        <w:p w:rsidR="006513A8" w:rsidRDefault="00BB1180" w:rsidP="00BB1180">
          <w:pPr>
            <w:pStyle w:val="582BC2925EF943E6A8B033DE84988F88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DD72782A847946B589B662FAD9756A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F5B0B3-A313-485C-BA54-27558C7AC62E}"/>
      </w:docPartPr>
      <w:docPartBody>
        <w:p w:rsidR="006513A8" w:rsidRDefault="00BB1180" w:rsidP="00BB1180">
          <w:pPr>
            <w:pStyle w:val="DD72782A847946B589B662FAD9756AA6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AD42788FCDDB41C0BA4CD5016FB73CF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15CB5D-1D58-4FD2-9913-42926ADBFB43}"/>
      </w:docPartPr>
      <w:docPartBody>
        <w:p w:rsidR="006513A8" w:rsidRDefault="00BB1180" w:rsidP="00BB1180">
          <w:pPr>
            <w:pStyle w:val="AD42788FCDDB41C0BA4CD5016FB73CF9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53C59ABC66D94DB3B0B8F5FA584529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DB19B4E-0A4C-4E83-93A1-D4E73DE51914}"/>
      </w:docPartPr>
      <w:docPartBody>
        <w:p w:rsidR="006513A8" w:rsidRDefault="00BB1180" w:rsidP="00BB1180">
          <w:pPr>
            <w:pStyle w:val="53C59ABC66D94DB3B0B8F5FA58452982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7BA65797DFCA4CF88927E7D5C294CC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910DD8-0D46-4E87-8DDB-4FF27F5F68EC}"/>
      </w:docPartPr>
      <w:docPartBody>
        <w:p w:rsidR="006513A8" w:rsidRDefault="00BB1180" w:rsidP="00BB1180">
          <w:pPr>
            <w:pStyle w:val="7BA65797DFCA4CF88927E7D5C294CC9C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56F065A3223D4517AE03C20FCD1055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60B92BE-89A5-4E84-B38F-C1F5F4263193}"/>
      </w:docPartPr>
      <w:docPartBody>
        <w:p w:rsidR="006513A8" w:rsidRDefault="00BB1180" w:rsidP="00BB1180">
          <w:pPr>
            <w:pStyle w:val="56F065A3223D4517AE03C20FCD105590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A405F91A57E74754A64BBCFA1F10E5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2E35BA-5C0F-488D-997A-6CCE66C82709}"/>
      </w:docPartPr>
      <w:docPartBody>
        <w:p w:rsidR="006513A8" w:rsidRDefault="00BB1180" w:rsidP="00BB1180">
          <w:pPr>
            <w:pStyle w:val="A405F91A57E74754A64BBCFA1F10E532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AC635D2B79F4DE59C1B54A4339948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4DB97C-BEC7-4BBC-863F-B055FF0D6F8C}"/>
      </w:docPartPr>
      <w:docPartBody>
        <w:p w:rsidR="006513A8" w:rsidRDefault="00BB1180" w:rsidP="00BB1180">
          <w:pPr>
            <w:pStyle w:val="8AC635D2B79F4DE59C1B54A43399484A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115DD9F358B453D90BD06C1DD9CA5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88B156-D3AF-496B-8D55-30DCE2B56B9F}"/>
      </w:docPartPr>
      <w:docPartBody>
        <w:p w:rsidR="006513A8" w:rsidRDefault="00BB1180" w:rsidP="00BB1180">
          <w:pPr>
            <w:pStyle w:val="8115DD9F358B453D90BD06C1DD9CA5A0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816562EB302D426F9BB64516214C20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E69A3F-2AE8-4A28-B031-B2EBED05559C}"/>
      </w:docPartPr>
      <w:docPartBody>
        <w:p w:rsidR="006513A8" w:rsidRDefault="00BB1180" w:rsidP="00BB1180">
          <w:pPr>
            <w:pStyle w:val="816562EB302D426F9BB64516214C20B6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6EC014C528C045E78AA2B2B7608549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7D7CBD-F0C4-40D3-B790-4FEC8C269347}"/>
      </w:docPartPr>
      <w:docPartBody>
        <w:p w:rsidR="006513A8" w:rsidRDefault="00BB1180" w:rsidP="00BB1180">
          <w:pPr>
            <w:pStyle w:val="6EC014C528C045E78AA2B2B760854931"/>
          </w:pPr>
          <w:r>
            <w:rPr>
              <w:rStyle w:val="Responseboxtext"/>
              <w:rFonts w:eastAsia="Calibri"/>
            </w:rPr>
            <w:t xml:space="preserve">                                     </w:t>
          </w:r>
        </w:p>
      </w:docPartBody>
    </w:docPart>
    <w:docPart>
      <w:docPartPr>
        <w:name w:val="F4ACCFF2AAE846549C13C5CEF2D550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E38C8A-CC59-471E-95DC-298AD0AE9160}"/>
      </w:docPartPr>
      <w:docPartBody>
        <w:p w:rsidR="006513A8" w:rsidRDefault="00BB1180" w:rsidP="00BB1180">
          <w:pPr>
            <w:pStyle w:val="F4ACCFF2AAE846549C13C5CEF2D550A8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3CC193ACA5274FCAA5D5D489AAB578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8E23EA-5ACE-43A0-ACB8-F0C5C7767857}"/>
      </w:docPartPr>
      <w:docPartBody>
        <w:p w:rsidR="006513A8" w:rsidRDefault="00BB1180" w:rsidP="00BB1180">
          <w:pPr>
            <w:pStyle w:val="3CC193ACA5274FCAA5D5D489AAB578ED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16E1440E20474F37A0823FF9BB2B70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60DBB2-A84D-4A91-8BE5-AAD9FD794314}"/>
      </w:docPartPr>
      <w:docPartBody>
        <w:p w:rsidR="006513A8" w:rsidRDefault="00BB1180" w:rsidP="00BB1180">
          <w:pPr>
            <w:pStyle w:val="16E1440E20474F37A0823FF9BB2B701D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BCF4C53E9F77450F888655C3189522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28369A-14DB-43E7-B2A4-154A6FA76248}"/>
      </w:docPartPr>
      <w:docPartBody>
        <w:p w:rsidR="006513A8" w:rsidRDefault="00BB1180" w:rsidP="00BB1180">
          <w:pPr>
            <w:pStyle w:val="BCF4C53E9F77450F888655C3189522BC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5E8A0EF5B778494EAD9CC426C592E0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896BEE-53DD-46F4-9C0A-6838415732C3}"/>
      </w:docPartPr>
      <w:docPartBody>
        <w:p w:rsidR="006513A8" w:rsidRDefault="00BB1180" w:rsidP="00BB1180">
          <w:pPr>
            <w:pStyle w:val="5E8A0EF5B778494EAD9CC426C592E003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36F8F3456BD04B03BA4FB565D8CCC7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CD2FFB-3632-4685-A5C4-24AA2313D218}"/>
      </w:docPartPr>
      <w:docPartBody>
        <w:p w:rsidR="006513A8" w:rsidRDefault="00BB1180" w:rsidP="00BB1180">
          <w:pPr>
            <w:pStyle w:val="36F8F3456BD04B03BA4FB565D8CCC768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C8CA1533863746F687B07AEE40B3E41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0F4BB0-D157-4919-AA9F-EFEE54DE24EB}"/>
      </w:docPartPr>
      <w:docPartBody>
        <w:p w:rsidR="006513A8" w:rsidRDefault="00BB1180" w:rsidP="00BB1180">
          <w:pPr>
            <w:pStyle w:val="C8CA1533863746F687B07AEE40B3E410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  <w:docPart>
      <w:docPartPr>
        <w:name w:val="9DC81420FB764B5A849CABA889357F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9FB94-2DCD-40E2-A086-F17F4E89A9C8}"/>
      </w:docPartPr>
      <w:docPartBody>
        <w:p w:rsidR="006513A8" w:rsidRDefault="00BB1180" w:rsidP="00BB1180">
          <w:pPr>
            <w:pStyle w:val="9DC81420FB764B5A849CABA889357F08"/>
          </w:pPr>
          <w:r>
            <w:rPr>
              <w:rStyle w:val="Responseboxtext"/>
            </w:rPr>
            <w:t xml:space="preserve">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ropeanPi-One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etaBoldLF-Roman">
    <w:altName w:val="Calibri"/>
    <w:charset w:val="00"/>
    <w:family w:val="swiss"/>
    <w:pitch w:val="variable"/>
    <w:sig w:usb0="800000AF" w:usb1="4000004A" w:usb2="00000000" w:usb3="00000000" w:csb0="00000001" w:csb1="00000000"/>
  </w:font>
  <w:font w:name="MetaNormalLF-Roman">
    <w:altName w:val="Calibri"/>
    <w:charset w:val="00"/>
    <w:family w:val="swiss"/>
    <w:pitch w:val="variable"/>
    <w:sig w:usb0="8000002F" w:usb1="4000004A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4AE8"/>
    <w:rsid w:val="001E30DD"/>
    <w:rsid w:val="0029501E"/>
    <w:rsid w:val="002C1003"/>
    <w:rsid w:val="00354D70"/>
    <w:rsid w:val="003F683D"/>
    <w:rsid w:val="006513A8"/>
    <w:rsid w:val="006D0A88"/>
    <w:rsid w:val="00735D89"/>
    <w:rsid w:val="008B3293"/>
    <w:rsid w:val="00BB1180"/>
    <w:rsid w:val="00BC5E11"/>
    <w:rsid w:val="00BC7FEB"/>
    <w:rsid w:val="00C573E5"/>
    <w:rsid w:val="00DB4AE8"/>
    <w:rsid w:val="00E15F66"/>
    <w:rsid w:val="00ED0F1A"/>
    <w:rsid w:val="00F660CC"/>
    <w:rsid w:val="00FE6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3F683D"/>
    <w:rPr>
      <w:color w:val="808080"/>
    </w:rPr>
  </w:style>
  <w:style w:type="paragraph" w:customStyle="1" w:styleId="9B12E46E913C4CAA98C112242DDBEE1A">
    <w:name w:val="9B12E46E913C4CAA98C112242DDBEE1A"/>
  </w:style>
  <w:style w:type="paragraph" w:customStyle="1" w:styleId="3769DAFC500A41F8BCB4A03DC1A67B8E">
    <w:name w:val="3769DAFC500A41F8BCB4A03DC1A67B8E"/>
  </w:style>
  <w:style w:type="paragraph" w:customStyle="1" w:styleId="A054148EFEC24D87BEAD616BA5B5BA5F">
    <w:name w:val="A054148EFEC24D87BEAD616BA5B5BA5F"/>
  </w:style>
  <w:style w:type="paragraph" w:customStyle="1" w:styleId="49DD7A76C869479F87B71234569560A7">
    <w:name w:val="49DD7A76C869479F87B71234569560A7"/>
  </w:style>
  <w:style w:type="paragraph" w:customStyle="1" w:styleId="0B89CDBA5C84412AA6347E903EC85905">
    <w:name w:val="0B89CDBA5C84412AA6347E903EC85905"/>
  </w:style>
  <w:style w:type="paragraph" w:customStyle="1" w:styleId="F4F3C2AECB39417D92F9A8A4428131D0">
    <w:name w:val="F4F3C2AECB39417D92F9A8A4428131D0"/>
  </w:style>
  <w:style w:type="paragraph" w:customStyle="1" w:styleId="BD44910C0C1340EE9DD7F09FFA52BD92">
    <w:name w:val="BD44910C0C1340EE9DD7F09FFA52BD92"/>
  </w:style>
  <w:style w:type="paragraph" w:customStyle="1" w:styleId="6BE19877C2FF4312A40433705F97685F">
    <w:name w:val="6BE19877C2FF4312A40433705F97685F"/>
  </w:style>
  <w:style w:type="paragraph" w:customStyle="1" w:styleId="F507F044878C4566B394CA910F2374C3">
    <w:name w:val="F507F044878C4566B394CA910F2374C3"/>
  </w:style>
  <w:style w:type="paragraph" w:customStyle="1" w:styleId="F1DFE7B03D174C3292D280F943B20801">
    <w:name w:val="F1DFE7B03D174C3292D280F943B20801"/>
  </w:style>
  <w:style w:type="paragraph" w:customStyle="1" w:styleId="0D49628AF1BD4EDDB7B9872028EC203B">
    <w:name w:val="0D49628AF1BD4EDDB7B9872028EC203B"/>
  </w:style>
  <w:style w:type="paragraph" w:customStyle="1" w:styleId="F96C49B47AE440BD88FEA2D81C06D375">
    <w:name w:val="F96C49B47AE440BD88FEA2D81C06D375"/>
  </w:style>
  <w:style w:type="paragraph" w:customStyle="1" w:styleId="000E1BC3FB2A4742B4EB3EBCF8A8FD52">
    <w:name w:val="000E1BC3FB2A4742B4EB3EBCF8A8FD52"/>
  </w:style>
  <w:style w:type="paragraph" w:customStyle="1" w:styleId="07FFBD7FF4BD445A94CA8557AA74E102">
    <w:name w:val="07FFBD7FF4BD445A94CA8557AA74E102"/>
  </w:style>
  <w:style w:type="paragraph" w:customStyle="1" w:styleId="7C84F9746D6A4DFAB0A410003D48537E">
    <w:name w:val="7C84F9746D6A4DFAB0A410003D48537E"/>
  </w:style>
  <w:style w:type="paragraph" w:customStyle="1" w:styleId="CD914C3467BF428DACB9D99F91F2F6F8">
    <w:name w:val="CD914C3467BF428DACB9D99F91F2F6F8"/>
  </w:style>
  <w:style w:type="paragraph" w:customStyle="1" w:styleId="FCCE9EFF889E43578A9D7E1412B2C821">
    <w:name w:val="FCCE9EFF889E43578A9D7E1412B2C821"/>
  </w:style>
  <w:style w:type="paragraph" w:customStyle="1" w:styleId="B49CB54170B243CEAFC86BF70110F6AD">
    <w:name w:val="B49CB54170B243CEAFC86BF70110F6AD"/>
  </w:style>
  <w:style w:type="paragraph" w:customStyle="1" w:styleId="70F4432ACFF545549430CC06861E0D82">
    <w:name w:val="70F4432ACFF545549430CC06861E0D82"/>
  </w:style>
  <w:style w:type="paragraph" w:customStyle="1" w:styleId="F032567C7EFD4D16BAD2B79A2F6D072D">
    <w:name w:val="F032567C7EFD4D16BAD2B79A2F6D072D"/>
  </w:style>
  <w:style w:type="paragraph" w:customStyle="1" w:styleId="635DB75D74D143BD9F96EE0B38104990">
    <w:name w:val="635DB75D74D143BD9F96EE0B38104990"/>
  </w:style>
  <w:style w:type="paragraph" w:customStyle="1" w:styleId="39C5972C73604C11BB4555EFEB957A1F">
    <w:name w:val="39C5972C73604C11BB4555EFEB957A1F"/>
  </w:style>
  <w:style w:type="paragraph" w:customStyle="1" w:styleId="B6EC46010AD84064999E2C73F233361E">
    <w:name w:val="B6EC46010AD84064999E2C73F233361E"/>
  </w:style>
  <w:style w:type="paragraph" w:customStyle="1" w:styleId="5462805772934D8383C98A0574F01F06">
    <w:name w:val="5462805772934D8383C98A0574F01F06"/>
  </w:style>
  <w:style w:type="paragraph" w:customStyle="1" w:styleId="14F3345B00224156BD3322F7FC5758EC">
    <w:name w:val="14F3345B00224156BD3322F7FC5758EC"/>
  </w:style>
  <w:style w:type="paragraph" w:customStyle="1" w:styleId="6BD95B5F42A54221AF5A35B046506114">
    <w:name w:val="6BD95B5F42A54221AF5A35B046506114"/>
  </w:style>
  <w:style w:type="paragraph" w:customStyle="1" w:styleId="FE40E732F464454190148FE7321B0242">
    <w:name w:val="FE40E732F464454190148FE7321B0242"/>
  </w:style>
  <w:style w:type="paragraph" w:customStyle="1" w:styleId="335A718E2D79454E8F96D20B21F514E3">
    <w:name w:val="335A718E2D79454E8F96D20B21F514E3"/>
  </w:style>
  <w:style w:type="paragraph" w:customStyle="1" w:styleId="C1DD406DDD7B46A5B968EB4B13C6D0EC">
    <w:name w:val="C1DD406DDD7B46A5B968EB4B13C6D0EC"/>
  </w:style>
  <w:style w:type="paragraph" w:customStyle="1" w:styleId="2F497C942CF4454B8A43E451E455D4EA">
    <w:name w:val="2F497C942CF4454B8A43E451E455D4EA"/>
  </w:style>
  <w:style w:type="paragraph" w:customStyle="1" w:styleId="45E42E998A244C479BA9E27775DA924B">
    <w:name w:val="45E42E998A244C479BA9E27775DA924B"/>
  </w:style>
  <w:style w:type="paragraph" w:customStyle="1" w:styleId="C8DA142DA910480F982981E1F8161A16">
    <w:name w:val="C8DA142DA910480F982981E1F8161A16"/>
  </w:style>
  <w:style w:type="paragraph" w:customStyle="1" w:styleId="CF840430A0844CE3A793F99E136FDF32">
    <w:name w:val="CF840430A0844CE3A793F99E136FDF32"/>
  </w:style>
  <w:style w:type="paragraph" w:customStyle="1" w:styleId="78892993AFBF4677A356E4818406953A">
    <w:name w:val="78892993AFBF4677A356E4818406953A"/>
  </w:style>
  <w:style w:type="paragraph" w:customStyle="1" w:styleId="C5B04931F9684BAA8CD44CCA763C44D0">
    <w:name w:val="C5B04931F9684BAA8CD44CCA763C44D0"/>
  </w:style>
  <w:style w:type="paragraph" w:customStyle="1" w:styleId="6F1A90EC3C674B3C8392021F15176426">
    <w:name w:val="6F1A90EC3C674B3C8392021F15176426"/>
  </w:style>
  <w:style w:type="paragraph" w:customStyle="1" w:styleId="F216026B1BD747CDA76ED796905A6DAD">
    <w:name w:val="F216026B1BD747CDA76ED796905A6DAD"/>
  </w:style>
  <w:style w:type="paragraph" w:customStyle="1" w:styleId="C0425CF1C15147D294F1447D491D8C3E">
    <w:name w:val="C0425CF1C15147D294F1447D491D8C3E"/>
  </w:style>
  <w:style w:type="paragraph" w:customStyle="1" w:styleId="7867CD467DDD4411961D0C5F98A91AF2">
    <w:name w:val="7867CD467DDD4411961D0C5F98A91AF2"/>
  </w:style>
  <w:style w:type="paragraph" w:customStyle="1" w:styleId="32E8926863A64F30B3B557D78AF8898A">
    <w:name w:val="32E8926863A64F30B3B557D78AF8898A"/>
  </w:style>
  <w:style w:type="paragraph" w:customStyle="1" w:styleId="CBFC4819F72B4FE3A4018E580B630F24">
    <w:name w:val="CBFC4819F72B4FE3A4018E580B630F24"/>
  </w:style>
  <w:style w:type="paragraph" w:customStyle="1" w:styleId="BE4DAF724508446DA02A832846B4E6A3">
    <w:name w:val="BE4DAF724508446DA02A832846B4E6A3"/>
  </w:style>
  <w:style w:type="paragraph" w:customStyle="1" w:styleId="54053CF7B0FD46B1AA806F7078B4178B">
    <w:name w:val="54053CF7B0FD46B1AA806F7078B4178B"/>
  </w:style>
  <w:style w:type="paragraph" w:customStyle="1" w:styleId="4535225D99F04F399D8FCD4187E7685A">
    <w:name w:val="4535225D99F04F399D8FCD4187E7685A"/>
  </w:style>
  <w:style w:type="paragraph" w:customStyle="1" w:styleId="51F3867DACED4D54BA722F859BF4BE41">
    <w:name w:val="51F3867DACED4D54BA722F859BF4BE41"/>
  </w:style>
  <w:style w:type="paragraph" w:customStyle="1" w:styleId="9596C323AD1E4BDFAA15963FE53C2059">
    <w:name w:val="9596C323AD1E4BDFAA15963FE53C2059"/>
  </w:style>
  <w:style w:type="paragraph" w:customStyle="1" w:styleId="8CEE7E671887448E94CAD402A205B679">
    <w:name w:val="8CEE7E671887448E94CAD402A205B679"/>
  </w:style>
  <w:style w:type="paragraph" w:customStyle="1" w:styleId="6D26FC7D81864075B3370DB5D5D24B8F">
    <w:name w:val="6D26FC7D81864075B3370DB5D5D24B8F"/>
  </w:style>
  <w:style w:type="paragraph" w:customStyle="1" w:styleId="36E595CDA56949DCBBDBBEB4FD922198">
    <w:name w:val="36E595CDA56949DCBBDBBEB4FD922198"/>
  </w:style>
  <w:style w:type="paragraph" w:customStyle="1" w:styleId="1935B383DB664F83ABB5E4900E2FB6F6">
    <w:name w:val="1935B383DB664F83ABB5E4900E2FB6F6"/>
  </w:style>
  <w:style w:type="paragraph" w:customStyle="1" w:styleId="072B738CDBCA4CE69DE785B308FA4E37">
    <w:name w:val="072B738CDBCA4CE69DE785B308FA4E37"/>
  </w:style>
  <w:style w:type="paragraph" w:customStyle="1" w:styleId="66425CD494974A42A2D2417B9E601A86">
    <w:name w:val="66425CD494974A42A2D2417B9E601A86"/>
  </w:style>
  <w:style w:type="paragraph" w:customStyle="1" w:styleId="25B73E552D2F4FE1A7D7CCBE454E10CC">
    <w:name w:val="25B73E552D2F4FE1A7D7CCBE454E10CC"/>
  </w:style>
  <w:style w:type="paragraph" w:customStyle="1" w:styleId="AB9A5BC872DA44ECA7F6650F1208BA18">
    <w:name w:val="AB9A5BC872DA44ECA7F6650F1208BA18"/>
    <w:rsid w:val="00DB4AE8"/>
  </w:style>
  <w:style w:type="paragraph" w:customStyle="1" w:styleId="2E9FF62F348845D8B039CDBE7E371A89">
    <w:name w:val="2E9FF62F348845D8B039CDBE7E371A89"/>
    <w:rsid w:val="00DB4AE8"/>
  </w:style>
  <w:style w:type="paragraph" w:customStyle="1" w:styleId="E96BFEBA9F8847D89E8B0EF68ACA68A1">
    <w:name w:val="E96BFEBA9F8847D89E8B0EF68ACA68A1"/>
    <w:rsid w:val="00DB4AE8"/>
  </w:style>
  <w:style w:type="paragraph" w:customStyle="1" w:styleId="4E269165853A4D838F391ABDD44134BE">
    <w:name w:val="4E269165853A4D838F391ABDD44134BE"/>
    <w:rsid w:val="00DB4AE8"/>
  </w:style>
  <w:style w:type="paragraph" w:customStyle="1" w:styleId="9B6A15AA4E4742DB877F5AA23BE39836">
    <w:name w:val="9B6A15AA4E4742DB877F5AA23BE39836"/>
    <w:rsid w:val="00DB4AE8"/>
  </w:style>
  <w:style w:type="paragraph" w:customStyle="1" w:styleId="7D54503D8C2D4D37AD5EB4FA57D58DDA">
    <w:name w:val="7D54503D8C2D4D37AD5EB4FA57D58DDA"/>
    <w:rsid w:val="00F660CC"/>
  </w:style>
  <w:style w:type="paragraph" w:customStyle="1" w:styleId="3780E13E0F384E0AB75C9FF579CDFBFE">
    <w:name w:val="3780E13E0F384E0AB75C9FF579CDFBFE"/>
    <w:rsid w:val="00F660CC"/>
  </w:style>
  <w:style w:type="paragraph" w:customStyle="1" w:styleId="8EEFFFAB4DC54210B6B35D948C593938">
    <w:name w:val="8EEFFFAB4DC54210B6B35D948C593938"/>
    <w:rsid w:val="00F660CC"/>
  </w:style>
  <w:style w:type="paragraph" w:customStyle="1" w:styleId="2B4AA159CC814317A13E0D44ACF9ECF8">
    <w:name w:val="2B4AA159CC814317A13E0D44ACF9ECF8"/>
    <w:rsid w:val="00F660CC"/>
  </w:style>
  <w:style w:type="paragraph" w:customStyle="1" w:styleId="D164301180D948F298526C477C40F80D">
    <w:name w:val="D164301180D948F298526C477C40F80D"/>
    <w:rsid w:val="00F660CC"/>
  </w:style>
  <w:style w:type="paragraph" w:customStyle="1" w:styleId="18AA70D36C89436E893D89370ED474BC">
    <w:name w:val="18AA70D36C89436E893D89370ED474BC"/>
    <w:rsid w:val="00F660CC"/>
  </w:style>
  <w:style w:type="paragraph" w:customStyle="1" w:styleId="8F8F1891C70B42F08E0D9A0A240297ED">
    <w:name w:val="8F8F1891C70B42F08E0D9A0A240297ED"/>
    <w:rsid w:val="00F660CC"/>
  </w:style>
  <w:style w:type="paragraph" w:customStyle="1" w:styleId="469164E589C7484AB78DD21D576F07C4">
    <w:name w:val="469164E589C7484AB78DD21D576F07C4"/>
    <w:rsid w:val="00F660CC"/>
  </w:style>
  <w:style w:type="paragraph" w:customStyle="1" w:styleId="92409F4227104865A674643E319CB947">
    <w:name w:val="92409F4227104865A674643E319CB947"/>
    <w:rsid w:val="00F660CC"/>
  </w:style>
  <w:style w:type="paragraph" w:customStyle="1" w:styleId="6E4B393F78E6449DA57CC4ED28074E74">
    <w:name w:val="6E4B393F78E6449DA57CC4ED28074E74"/>
    <w:rsid w:val="00F660CC"/>
  </w:style>
  <w:style w:type="paragraph" w:customStyle="1" w:styleId="CBF57AB8B83C4CB38E2999357903F3B3">
    <w:name w:val="CBF57AB8B83C4CB38E2999357903F3B3"/>
    <w:rsid w:val="00F660CC"/>
  </w:style>
  <w:style w:type="paragraph" w:customStyle="1" w:styleId="135D1EA597524E0EA97E2A513FEFFB01">
    <w:name w:val="135D1EA597524E0EA97E2A513FEFFB01"/>
    <w:rsid w:val="00F660CC"/>
  </w:style>
  <w:style w:type="paragraph" w:customStyle="1" w:styleId="030C72C440CF40D28050FA7B93273119">
    <w:name w:val="030C72C440CF40D28050FA7B93273119"/>
    <w:rsid w:val="00F660CC"/>
  </w:style>
  <w:style w:type="paragraph" w:customStyle="1" w:styleId="93EE73FFA97E42BDA2204EBE7DFD60D3">
    <w:name w:val="93EE73FFA97E42BDA2204EBE7DFD60D3"/>
    <w:rsid w:val="00F660CC"/>
  </w:style>
  <w:style w:type="paragraph" w:customStyle="1" w:styleId="1680D5CB012542F384BA177436340664">
    <w:name w:val="1680D5CB012542F384BA177436340664"/>
    <w:rsid w:val="00F660CC"/>
  </w:style>
  <w:style w:type="paragraph" w:customStyle="1" w:styleId="3EB1CD5DAD2341B8972FA4A176B234C0">
    <w:name w:val="3EB1CD5DAD2341B8972FA4A176B234C0"/>
    <w:rsid w:val="00BC7FEB"/>
  </w:style>
  <w:style w:type="paragraph" w:customStyle="1" w:styleId="B0A225253BA34003801C16F07C325FC9">
    <w:name w:val="B0A225253BA34003801C16F07C325FC9"/>
    <w:rsid w:val="00BC7FEB"/>
  </w:style>
  <w:style w:type="paragraph" w:customStyle="1" w:styleId="512E8D84D0554FAFBFC94FD77F459278">
    <w:name w:val="512E8D84D0554FAFBFC94FD77F459278"/>
    <w:rsid w:val="00BC7FEB"/>
  </w:style>
  <w:style w:type="paragraph" w:customStyle="1" w:styleId="E1E4C2D9549E44E2B057A8A7B35CAA4F">
    <w:name w:val="E1E4C2D9549E44E2B057A8A7B35CAA4F"/>
    <w:rsid w:val="00BC7FEB"/>
  </w:style>
  <w:style w:type="paragraph" w:customStyle="1" w:styleId="1D8E57706C604B29B9D45E15B61F6D9D">
    <w:name w:val="1D8E57706C604B29B9D45E15B61F6D9D"/>
    <w:rsid w:val="00BC7FEB"/>
  </w:style>
  <w:style w:type="paragraph" w:customStyle="1" w:styleId="022A05A7A2F14D5AB7AD706172F7134B">
    <w:name w:val="022A05A7A2F14D5AB7AD706172F7134B"/>
    <w:rsid w:val="00BC7FEB"/>
  </w:style>
  <w:style w:type="paragraph" w:customStyle="1" w:styleId="E9FCBAC2FEBE4452B0BD1951455F9CA1">
    <w:name w:val="E9FCBAC2FEBE4452B0BD1951455F9CA1"/>
    <w:rsid w:val="00BC7FEB"/>
  </w:style>
  <w:style w:type="paragraph" w:customStyle="1" w:styleId="CCA905001FE840A5B87E9AF3B1702918">
    <w:name w:val="CCA905001FE840A5B87E9AF3B1702918"/>
    <w:rsid w:val="00BC7FEB"/>
  </w:style>
  <w:style w:type="paragraph" w:customStyle="1" w:styleId="733EC62402C442B791CBAE7AB5D6901E">
    <w:name w:val="733EC62402C442B791CBAE7AB5D6901E"/>
    <w:rsid w:val="00BC7FEB"/>
  </w:style>
  <w:style w:type="paragraph" w:customStyle="1" w:styleId="8395A705903F4244980B70461E70B7FF">
    <w:name w:val="8395A705903F4244980B70461E70B7FF"/>
    <w:rsid w:val="00BC7FEB"/>
  </w:style>
  <w:style w:type="paragraph" w:customStyle="1" w:styleId="88D1A0475AA840C68AD835183875B207">
    <w:name w:val="88D1A0475AA840C68AD835183875B207"/>
    <w:rsid w:val="00BC7FEB"/>
  </w:style>
  <w:style w:type="paragraph" w:customStyle="1" w:styleId="B9D6511DED554270A305482117CA7C0F">
    <w:name w:val="B9D6511DED554270A305482117CA7C0F"/>
    <w:rsid w:val="00BC7FEB"/>
  </w:style>
  <w:style w:type="paragraph" w:customStyle="1" w:styleId="ED0DE301498548F284BF9DA35FFFE6B7">
    <w:name w:val="ED0DE301498548F284BF9DA35FFFE6B7"/>
    <w:rsid w:val="00BC7FEB"/>
  </w:style>
  <w:style w:type="paragraph" w:customStyle="1" w:styleId="54B8A90EBF2C4BC1985C2DA0D2239C19">
    <w:name w:val="54B8A90EBF2C4BC1985C2DA0D2239C19"/>
    <w:rsid w:val="00BC7FEB"/>
  </w:style>
  <w:style w:type="paragraph" w:customStyle="1" w:styleId="DE1BB87F014847C3AF36BC46B5138F4D">
    <w:name w:val="DE1BB87F014847C3AF36BC46B5138F4D"/>
    <w:rsid w:val="00BC7FEB"/>
  </w:style>
  <w:style w:type="paragraph" w:customStyle="1" w:styleId="216FF9C5A8B44477B9886959D6F940DF">
    <w:name w:val="216FF9C5A8B44477B9886959D6F940DF"/>
    <w:rsid w:val="00BC7FEB"/>
  </w:style>
  <w:style w:type="paragraph" w:customStyle="1" w:styleId="3379F8F0737A4FBEB482B8C43827DD85">
    <w:name w:val="3379F8F0737A4FBEB482B8C43827DD85"/>
    <w:rsid w:val="00BC7FEB"/>
  </w:style>
  <w:style w:type="paragraph" w:customStyle="1" w:styleId="A02645615BB24B488C498FDD6323F347">
    <w:name w:val="A02645615BB24B488C498FDD6323F347"/>
    <w:rsid w:val="00BC7FEB"/>
  </w:style>
  <w:style w:type="paragraph" w:customStyle="1" w:styleId="6DD7F917874F484483B3D53FC7AC0CFF">
    <w:name w:val="6DD7F917874F484483B3D53FC7AC0CFF"/>
    <w:rsid w:val="00BC7FEB"/>
  </w:style>
  <w:style w:type="paragraph" w:customStyle="1" w:styleId="98169CF3563D4A3D9A9965277C3B57A0">
    <w:name w:val="98169CF3563D4A3D9A9965277C3B57A0"/>
    <w:rsid w:val="00BC7FEB"/>
  </w:style>
  <w:style w:type="paragraph" w:customStyle="1" w:styleId="ED7A861D0E7348F2AC2A1A685256892A">
    <w:name w:val="ED7A861D0E7348F2AC2A1A685256892A"/>
    <w:rsid w:val="00BC7FEB"/>
  </w:style>
  <w:style w:type="paragraph" w:customStyle="1" w:styleId="435BDC3B6F594665ABE934D5542C4C28">
    <w:name w:val="435BDC3B6F594665ABE934D5542C4C28"/>
    <w:rsid w:val="00BC7FEB"/>
  </w:style>
  <w:style w:type="paragraph" w:customStyle="1" w:styleId="6C7D7BC0FE1F496FBEE906DA280BEA0A">
    <w:name w:val="6C7D7BC0FE1F496FBEE906DA280BEA0A"/>
    <w:rsid w:val="00BC7FEB"/>
  </w:style>
  <w:style w:type="paragraph" w:customStyle="1" w:styleId="36BF7E6ED00841F0A49AB65D5DFB6A80">
    <w:name w:val="36BF7E6ED00841F0A49AB65D5DFB6A80"/>
    <w:rsid w:val="00BC7FEB"/>
  </w:style>
  <w:style w:type="paragraph" w:customStyle="1" w:styleId="495631D650D9448EA33F084C13730458">
    <w:name w:val="495631D650D9448EA33F084C13730458"/>
    <w:rsid w:val="00BC7FEB"/>
  </w:style>
  <w:style w:type="paragraph" w:customStyle="1" w:styleId="2DDE21A54FE149E2A02151E2FEE8D554">
    <w:name w:val="2DDE21A54FE149E2A02151E2FEE8D554"/>
    <w:rsid w:val="00BC7FEB"/>
  </w:style>
  <w:style w:type="paragraph" w:customStyle="1" w:styleId="30EE23D7822245BD89E5A5369F0556D4">
    <w:name w:val="30EE23D7822245BD89E5A5369F0556D4"/>
    <w:rsid w:val="00BC7FEB"/>
  </w:style>
  <w:style w:type="paragraph" w:customStyle="1" w:styleId="9FC10390A1E24383B1D172AE20CBE342">
    <w:name w:val="9FC10390A1E24383B1D172AE20CBE342"/>
    <w:rsid w:val="00BC7FEB"/>
  </w:style>
  <w:style w:type="paragraph" w:customStyle="1" w:styleId="2FFE65FE7D0A40A5866CC5591A63E51C">
    <w:name w:val="2FFE65FE7D0A40A5866CC5591A63E51C"/>
    <w:rsid w:val="00BC7FEB"/>
  </w:style>
  <w:style w:type="paragraph" w:customStyle="1" w:styleId="BDDB0ED31AC54899B427B8D2A06E51FE">
    <w:name w:val="BDDB0ED31AC54899B427B8D2A06E51FE"/>
    <w:rsid w:val="00BC7FEB"/>
  </w:style>
  <w:style w:type="paragraph" w:customStyle="1" w:styleId="BFDC8383D47C4BDCBE3D14B9B3FEB1EE">
    <w:name w:val="BFDC8383D47C4BDCBE3D14B9B3FEB1EE"/>
    <w:rsid w:val="00BC7FEB"/>
  </w:style>
  <w:style w:type="paragraph" w:customStyle="1" w:styleId="F0A197C637E74562BDCAA379B3C56744">
    <w:name w:val="F0A197C637E74562BDCAA379B3C56744"/>
    <w:rsid w:val="00BC7FEB"/>
  </w:style>
  <w:style w:type="paragraph" w:customStyle="1" w:styleId="2ADA08EEB5C34D14B738084E191B4D0E">
    <w:name w:val="2ADA08EEB5C34D14B738084E191B4D0E"/>
    <w:rsid w:val="00BC7FEB"/>
  </w:style>
  <w:style w:type="paragraph" w:customStyle="1" w:styleId="DF6704ED1AAC4333AE55D5FCFD7C6F94">
    <w:name w:val="DF6704ED1AAC4333AE55D5FCFD7C6F94"/>
    <w:rsid w:val="00BC7FEB"/>
  </w:style>
  <w:style w:type="paragraph" w:customStyle="1" w:styleId="ADDA87B086E44AD784F1C6683BB4885E">
    <w:name w:val="ADDA87B086E44AD784F1C6683BB4885E"/>
    <w:rsid w:val="00BC7FEB"/>
  </w:style>
  <w:style w:type="paragraph" w:customStyle="1" w:styleId="321237A8A06347709E2C44AEF2663432">
    <w:name w:val="321237A8A06347709E2C44AEF2663432"/>
    <w:rsid w:val="00BC7FEB"/>
  </w:style>
  <w:style w:type="paragraph" w:customStyle="1" w:styleId="A5DC7B6D28A5476781ADF802ABE36AD2">
    <w:name w:val="A5DC7B6D28A5476781ADF802ABE36AD2"/>
    <w:rsid w:val="00BC7FEB"/>
  </w:style>
  <w:style w:type="paragraph" w:customStyle="1" w:styleId="F7D864A537CC4E8E898F56B3353F6869">
    <w:name w:val="F7D864A537CC4E8E898F56B3353F6869"/>
    <w:rsid w:val="00BC7FEB"/>
  </w:style>
  <w:style w:type="paragraph" w:customStyle="1" w:styleId="C8BACC01AC8D4A32B9D79B8F3778F04C">
    <w:name w:val="C8BACC01AC8D4A32B9D79B8F3778F04C"/>
    <w:rsid w:val="00BC7FEB"/>
  </w:style>
  <w:style w:type="paragraph" w:customStyle="1" w:styleId="119A14613DAC457F8F25711DD4AB5566">
    <w:name w:val="119A14613DAC457F8F25711DD4AB5566"/>
    <w:rsid w:val="00BC7FEB"/>
  </w:style>
  <w:style w:type="paragraph" w:customStyle="1" w:styleId="ECA73653904E4B1BA5D931E6FCDA9BEA">
    <w:name w:val="ECA73653904E4B1BA5D931E6FCDA9BEA"/>
    <w:rsid w:val="00BC7FEB"/>
  </w:style>
  <w:style w:type="paragraph" w:customStyle="1" w:styleId="198F34F58309411B88EA507F29F70002">
    <w:name w:val="198F34F58309411B88EA507F29F70002"/>
    <w:rsid w:val="00BC7FEB"/>
  </w:style>
  <w:style w:type="paragraph" w:customStyle="1" w:styleId="8750D8FB5B6C4626B3482A50CDCB54CE">
    <w:name w:val="8750D8FB5B6C4626B3482A50CDCB54CE"/>
    <w:rsid w:val="00BC7FEB"/>
  </w:style>
  <w:style w:type="paragraph" w:customStyle="1" w:styleId="23803D9F86B64A259BF32FAD22A38AA4">
    <w:name w:val="23803D9F86B64A259BF32FAD22A38AA4"/>
    <w:rsid w:val="00BC7FEB"/>
  </w:style>
  <w:style w:type="paragraph" w:customStyle="1" w:styleId="9E6775D4B2CB468882205D4A18DDFF50">
    <w:name w:val="9E6775D4B2CB468882205D4A18DDFF50"/>
    <w:rsid w:val="00BC7FEB"/>
  </w:style>
  <w:style w:type="paragraph" w:customStyle="1" w:styleId="EAC07E0C902E4AA6A5886EF75F09499B">
    <w:name w:val="EAC07E0C902E4AA6A5886EF75F09499B"/>
    <w:rsid w:val="00BC7FEB"/>
  </w:style>
  <w:style w:type="paragraph" w:customStyle="1" w:styleId="C430606EC02D43C0B0594AFAE8227428">
    <w:name w:val="C430606EC02D43C0B0594AFAE8227428"/>
    <w:rsid w:val="00BC7FEB"/>
  </w:style>
  <w:style w:type="paragraph" w:customStyle="1" w:styleId="77A73143EED64FD69DE8438E525C6682">
    <w:name w:val="77A73143EED64FD69DE8438E525C6682"/>
    <w:rsid w:val="00BC7FEB"/>
  </w:style>
  <w:style w:type="paragraph" w:customStyle="1" w:styleId="700B03F2C1654CFA866E67783454DC9B">
    <w:name w:val="700B03F2C1654CFA866E67783454DC9B"/>
    <w:rsid w:val="00BC7FEB"/>
  </w:style>
  <w:style w:type="paragraph" w:customStyle="1" w:styleId="175710871A3A415A8F8432E108F920DA">
    <w:name w:val="175710871A3A415A8F8432E108F920DA"/>
    <w:rsid w:val="00BC7FEB"/>
  </w:style>
  <w:style w:type="paragraph" w:customStyle="1" w:styleId="D51F9C092E494346AF73BF561AABC17F">
    <w:name w:val="D51F9C092E494346AF73BF561AABC17F"/>
    <w:rsid w:val="00BC7FEB"/>
  </w:style>
  <w:style w:type="paragraph" w:customStyle="1" w:styleId="27C1E75F7FA14E9483D37B9141740DEF">
    <w:name w:val="27C1E75F7FA14E9483D37B9141740DEF"/>
    <w:rsid w:val="00BC7FEB"/>
  </w:style>
  <w:style w:type="paragraph" w:customStyle="1" w:styleId="573AC0338CC345CBA42A0DE983A943CD">
    <w:name w:val="573AC0338CC345CBA42A0DE983A943CD"/>
    <w:rsid w:val="00BC7FEB"/>
  </w:style>
  <w:style w:type="paragraph" w:customStyle="1" w:styleId="8CBFAC2751D6417880CD77B845E8700B">
    <w:name w:val="8CBFAC2751D6417880CD77B845E8700B"/>
    <w:rsid w:val="00BC7FEB"/>
  </w:style>
  <w:style w:type="paragraph" w:customStyle="1" w:styleId="A0E3DBBC8D49411B92AEABD3737ABA4A">
    <w:name w:val="A0E3DBBC8D49411B92AEABD3737ABA4A"/>
    <w:rsid w:val="00BC7FEB"/>
  </w:style>
  <w:style w:type="paragraph" w:customStyle="1" w:styleId="7055C00C977942C2B7141EF426E9D3EF">
    <w:name w:val="7055C00C977942C2B7141EF426E9D3EF"/>
    <w:rsid w:val="00BC7FEB"/>
  </w:style>
  <w:style w:type="paragraph" w:customStyle="1" w:styleId="467E39F74A8347BA862DB8960DACB437">
    <w:name w:val="467E39F74A8347BA862DB8960DACB437"/>
    <w:rsid w:val="00BC7FEB"/>
  </w:style>
  <w:style w:type="paragraph" w:customStyle="1" w:styleId="1B4BBA17A3424605BFF9BC3473DBB734">
    <w:name w:val="1B4BBA17A3424605BFF9BC3473DBB734"/>
    <w:rsid w:val="00BC7FEB"/>
  </w:style>
  <w:style w:type="paragraph" w:customStyle="1" w:styleId="9708E2A06F2C4C7296D030391790EAEF">
    <w:name w:val="9708E2A06F2C4C7296D030391790EAEF"/>
    <w:rsid w:val="00BC7FEB"/>
  </w:style>
  <w:style w:type="paragraph" w:customStyle="1" w:styleId="78D22C440EFD43C48654BF9C86DD8335">
    <w:name w:val="78D22C440EFD43C48654BF9C86DD8335"/>
    <w:rsid w:val="00BC7FEB"/>
  </w:style>
  <w:style w:type="paragraph" w:customStyle="1" w:styleId="E3D84B5C7A27463DA40CE071768A98D7">
    <w:name w:val="E3D84B5C7A27463DA40CE071768A98D7"/>
    <w:rsid w:val="00BC7FEB"/>
  </w:style>
  <w:style w:type="paragraph" w:customStyle="1" w:styleId="6733306AAC594C849E414EBD7D790BAA">
    <w:name w:val="6733306AAC594C849E414EBD7D790BAA"/>
    <w:rsid w:val="00BC7FEB"/>
  </w:style>
  <w:style w:type="paragraph" w:customStyle="1" w:styleId="11D35E02F4AD4D309822CB73E174B227">
    <w:name w:val="11D35E02F4AD4D309822CB73E174B227"/>
    <w:rsid w:val="00BC7FEB"/>
  </w:style>
  <w:style w:type="paragraph" w:customStyle="1" w:styleId="9B55AD31763C4C24A35CE1F57BC1DB94">
    <w:name w:val="9B55AD31763C4C24A35CE1F57BC1DB94"/>
    <w:rsid w:val="00BC7FEB"/>
  </w:style>
  <w:style w:type="paragraph" w:customStyle="1" w:styleId="1D932D86FDBC4DA38D8C93FE42038798">
    <w:name w:val="1D932D86FDBC4DA38D8C93FE42038798"/>
    <w:rsid w:val="00BC7FEB"/>
  </w:style>
  <w:style w:type="paragraph" w:customStyle="1" w:styleId="A7DC0B55A1CA4400836D4B2D4069B0A0">
    <w:name w:val="A7DC0B55A1CA4400836D4B2D4069B0A0"/>
    <w:rsid w:val="00BC7FEB"/>
  </w:style>
  <w:style w:type="paragraph" w:customStyle="1" w:styleId="3FB1B5F10300425EA3D5FA52E138F986">
    <w:name w:val="3FB1B5F10300425EA3D5FA52E138F986"/>
    <w:rsid w:val="00BC7FEB"/>
  </w:style>
  <w:style w:type="paragraph" w:customStyle="1" w:styleId="B84B1B3745C24990B557A29D8DFDF1CA">
    <w:name w:val="B84B1B3745C24990B557A29D8DFDF1CA"/>
    <w:rsid w:val="00BC7FEB"/>
  </w:style>
  <w:style w:type="paragraph" w:customStyle="1" w:styleId="593E7B9FA3374315B3028C67059079D7">
    <w:name w:val="593E7B9FA3374315B3028C67059079D7"/>
    <w:rsid w:val="00BC7FEB"/>
  </w:style>
  <w:style w:type="paragraph" w:customStyle="1" w:styleId="1EB0249A63BA42958ECD7B83937BAB63">
    <w:name w:val="1EB0249A63BA42958ECD7B83937BAB63"/>
    <w:rsid w:val="00BC7FEB"/>
  </w:style>
  <w:style w:type="paragraph" w:customStyle="1" w:styleId="32AA7504561442BDAF71346D3044C2D4">
    <w:name w:val="32AA7504561442BDAF71346D3044C2D4"/>
    <w:rsid w:val="00BC7FEB"/>
  </w:style>
  <w:style w:type="paragraph" w:customStyle="1" w:styleId="86D06D3443E14020B80A2A8CE77B16D4">
    <w:name w:val="86D06D3443E14020B80A2A8CE77B16D4"/>
    <w:rsid w:val="00BC7FEB"/>
  </w:style>
  <w:style w:type="paragraph" w:customStyle="1" w:styleId="05BEB07DCE104848A3C4FD092EDAB7CA">
    <w:name w:val="05BEB07DCE104848A3C4FD092EDAB7CA"/>
    <w:rsid w:val="00BC7FEB"/>
  </w:style>
  <w:style w:type="paragraph" w:customStyle="1" w:styleId="264EB2DF626646E7A734BE7BB7A047F9">
    <w:name w:val="264EB2DF626646E7A734BE7BB7A047F9"/>
    <w:rsid w:val="00BC7FEB"/>
  </w:style>
  <w:style w:type="paragraph" w:customStyle="1" w:styleId="F91E51B719304813A1A797A004A48DD8">
    <w:name w:val="F91E51B719304813A1A797A004A48DD8"/>
    <w:rsid w:val="00BC7FEB"/>
  </w:style>
  <w:style w:type="paragraph" w:customStyle="1" w:styleId="118976119129413A8A4360C11CA64BD6">
    <w:name w:val="118976119129413A8A4360C11CA64BD6"/>
    <w:rsid w:val="00BC7FEB"/>
  </w:style>
  <w:style w:type="paragraph" w:customStyle="1" w:styleId="29ECFCC0B37446789CEC3BDF77BB9120">
    <w:name w:val="29ECFCC0B37446789CEC3BDF77BB9120"/>
    <w:rsid w:val="00BC7FEB"/>
  </w:style>
  <w:style w:type="paragraph" w:customStyle="1" w:styleId="375036ECC29644729C8435A68C59187E">
    <w:name w:val="375036ECC29644729C8435A68C59187E"/>
    <w:rsid w:val="00BC7FEB"/>
  </w:style>
  <w:style w:type="paragraph" w:customStyle="1" w:styleId="AEA05703118E4F7C9F91B54A6D93D2BD">
    <w:name w:val="AEA05703118E4F7C9F91B54A6D93D2BD"/>
    <w:rsid w:val="00BC7FEB"/>
  </w:style>
  <w:style w:type="paragraph" w:customStyle="1" w:styleId="01733E0D52394F358DE562D0388BF32F">
    <w:name w:val="01733E0D52394F358DE562D0388BF32F"/>
    <w:rsid w:val="00BC7FEB"/>
  </w:style>
  <w:style w:type="paragraph" w:customStyle="1" w:styleId="25D1C074E44146A88411FCBD6C332CCF">
    <w:name w:val="25D1C074E44146A88411FCBD6C332CCF"/>
    <w:rsid w:val="00BC7FEB"/>
  </w:style>
  <w:style w:type="paragraph" w:customStyle="1" w:styleId="9CE4D73696114427972A9C295F6CC428">
    <w:name w:val="9CE4D73696114427972A9C295F6CC428"/>
    <w:rsid w:val="00BC7FEB"/>
  </w:style>
  <w:style w:type="paragraph" w:customStyle="1" w:styleId="3CA1C27FC3F4477E8E18E6A26EC080AF">
    <w:name w:val="3CA1C27FC3F4477E8E18E6A26EC080AF"/>
    <w:rsid w:val="00BC7FEB"/>
  </w:style>
  <w:style w:type="paragraph" w:customStyle="1" w:styleId="F6079229AC3147ADAFCF0D072E988D38">
    <w:name w:val="F6079229AC3147ADAFCF0D072E988D38"/>
    <w:rsid w:val="00BC7FEB"/>
  </w:style>
  <w:style w:type="paragraph" w:customStyle="1" w:styleId="B67E81E41A3247DB93CC0A6A89CAB79F">
    <w:name w:val="B67E81E41A3247DB93CC0A6A89CAB79F"/>
    <w:rsid w:val="00BC7FEB"/>
  </w:style>
  <w:style w:type="paragraph" w:customStyle="1" w:styleId="011435CE43AB4A92B58AD532D15CCA16">
    <w:name w:val="011435CE43AB4A92B58AD532D15CCA16"/>
    <w:rsid w:val="00BC7FEB"/>
  </w:style>
  <w:style w:type="paragraph" w:customStyle="1" w:styleId="FFCDDA55157A4257B1FAA370F3BFC7AA">
    <w:name w:val="FFCDDA55157A4257B1FAA370F3BFC7AA"/>
    <w:rsid w:val="00BC7FEB"/>
  </w:style>
  <w:style w:type="paragraph" w:customStyle="1" w:styleId="86E6FE24614544E78BAAB6D3162FCAFC">
    <w:name w:val="86E6FE24614544E78BAAB6D3162FCAFC"/>
    <w:rsid w:val="00BC7FEB"/>
  </w:style>
  <w:style w:type="paragraph" w:customStyle="1" w:styleId="C5D1ECACDC3246A496B1D5A3078389D1">
    <w:name w:val="C5D1ECACDC3246A496B1D5A3078389D1"/>
    <w:rsid w:val="00BC7FEB"/>
  </w:style>
  <w:style w:type="paragraph" w:customStyle="1" w:styleId="1CEEFF36205C4F66A4FB829CCEA40D9D">
    <w:name w:val="1CEEFF36205C4F66A4FB829CCEA40D9D"/>
    <w:rsid w:val="00BC7FEB"/>
  </w:style>
  <w:style w:type="paragraph" w:customStyle="1" w:styleId="F7666ECC35D045DD96230D5AF2B7D7BA">
    <w:name w:val="F7666ECC35D045DD96230D5AF2B7D7BA"/>
    <w:rsid w:val="00BC7FEB"/>
  </w:style>
  <w:style w:type="paragraph" w:customStyle="1" w:styleId="4B1F1BEA13B34CF8989D3ADD202D5CCA">
    <w:name w:val="4B1F1BEA13B34CF8989D3ADD202D5CCA"/>
    <w:rsid w:val="00BC7FEB"/>
  </w:style>
  <w:style w:type="paragraph" w:customStyle="1" w:styleId="8AF1BAF97CC348849553E491D8727650">
    <w:name w:val="8AF1BAF97CC348849553E491D8727650"/>
    <w:rsid w:val="00BC7FEB"/>
  </w:style>
  <w:style w:type="paragraph" w:customStyle="1" w:styleId="7B17BF78178546639786EB5A209170FC">
    <w:name w:val="7B17BF78178546639786EB5A209170FC"/>
    <w:rsid w:val="00BC7FEB"/>
  </w:style>
  <w:style w:type="paragraph" w:customStyle="1" w:styleId="D65309B9DAB3447D80AC106AEBAFA4AA">
    <w:name w:val="D65309B9DAB3447D80AC106AEBAFA4AA"/>
    <w:rsid w:val="00BC7FEB"/>
  </w:style>
  <w:style w:type="paragraph" w:customStyle="1" w:styleId="232895448DDA4CEFAD9C5B795C2FF5B0">
    <w:name w:val="232895448DDA4CEFAD9C5B795C2FF5B0"/>
    <w:rsid w:val="00BC7FEB"/>
  </w:style>
  <w:style w:type="paragraph" w:customStyle="1" w:styleId="9D65A956B26E46B8B7057DB1DB88CB35">
    <w:name w:val="9D65A956B26E46B8B7057DB1DB88CB35"/>
    <w:rsid w:val="00BC7FEB"/>
  </w:style>
  <w:style w:type="paragraph" w:customStyle="1" w:styleId="C95E0642F3DF42A297051D84A3746ED2">
    <w:name w:val="C95E0642F3DF42A297051D84A3746ED2"/>
    <w:rsid w:val="00BC7FEB"/>
  </w:style>
  <w:style w:type="paragraph" w:customStyle="1" w:styleId="C287B7FF0BE142F38882F82DF0A571E0">
    <w:name w:val="C287B7FF0BE142F38882F82DF0A571E0"/>
    <w:rsid w:val="00BC7FEB"/>
  </w:style>
  <w:style w:type="paragraph" w:customStyle="1" w:styleId="2AC7B394A2D84126B02A2128BA8A80A3">
    <w:name w:val="2AC7B394A2D84126B02A2128BA8A80A3"/>
    <w:rsid w:val="00BC7FEB"/>
  </w:style>
  <w:style w:type="paragraph" w:customStyle="1" w:styleId="00633B5297BE414AB8C796781C00C1D1">
    <w:name w:val="00633B5297BE414AB8C796781C00C1D1"/>
    <w:rsid w:val="00BC7FEB"/>
  </w:style>
  <w:style w:type="paragraph" w:customStyle="1" w:styleId="E6DFE7A2B63842B985EC430DAC59D06E">
    <w:name w:val="E6DFE7A2B63842B985EC430DAC59D06E"/>
    <w:rsid w:val="00BC7FEB"/>
  </w:style>
  <w:style w:type="paragraph" w:customStyle="1" w:styleId="0DCF1A50E6B04035A59B18764FBF20A0">
    <w:name w:val="0DCF1A50E6B04035A59B18764FBF20A0"/>
    <w:rsid w:val="00BC7FEB"/>
  </w:style>
  <w:style w:type="paragraph" w:customStyle="1" w:styleId="B59D865CA74542B3BE1424EC248E249B">
    <w:name w:val="B59D865CA74542B3BE1424EC248E249B"/>
    <w:rsid w:val="00BC7FEB"/>
  </w:style>
  <w:style w:type="paragraph" w:customStyle="1" w:styleId="BB4CA68E01CE4ADA837A7ED65FF5A2C2">
    <w:name w:val="BB4CA68E01CE4ADA837A7ED65FF5A2C2"/>
    <w:rsid w:val="00BC7FEB"/>
  </w:style>
  <w:style w:type="paragraph" w:customStyle="1" w:styleId="95BFF044E25142CB9A5F1BC56B4055CC">
    <w:name w:val="95BFF044E25142CB9A5F1BC56B4055CC"/>
    <w:rsid w:val="00BC7FEB"/>
  </w:style>
  <w:style w:type="paragraph" w:customStyle="1" w:styleId="DE1495158B0B41BEA8A36970E08F785E">
    <w:name w:val="DE1495158B0B41BEA8A36970E08F785E"/>
    <w:rsid w:val="00BC7FEB"/>
  </w:style>
  <w:style w:type="paragraph" w:customStyle="1" w:styleId="E1C26B0F35CF419A96CA76C7787F5D4C">
    <w:name w:val="E1C26B0F35CF419A96CA76C7787F5D4C"/>
    <w:rsid w:val="00BC7FEB"/>
  </w:style>
  <w:style w:type="paragraph" w:customStyle="1" w:styleId="6CC2E56FED78470596F1BAD3F9F8584C">
    <w:name w:val="6CC2E56FED78470596F1BAD3F9F8584C"/>
    <w:rsid w:val="00BC7FEB"/>
  </w:style>
  <w:style w:type="paragraph" w:customStyle="1" w:styleId="C2EFD622F88748BE8B8BEF08E2F53F46">
    <w:name w:val="C2EFD622F88748BE8B8BEF08E2F53F46"/>
    <w:rsid w:val="00BC7FEB"/>
  </w:style>
  <w:style w:type="paragraph" w:customStyle="1" w:styleId="9250AD8753BB4B5FB2F447050298B73D">
    <w:name w:val="9250AD8753BB4B5FB2F447050298B73D"/>
    <w:rsid w:val="00BC7FEB"/>
  </w:style>
  <w:style w:type="paragraph" w:customStyle="1" w:styleId="05C5D4DFE0D54C59ACBFBFAA56D649D8">
    <w:name w:val="05C5D4DFE0D54C59ACBFBFAA56D649D8"/>
    <w:rsid w:val="00BC7FEB"/>
  </w:style>
  <w:style w:type="paragraph" w:customStyle="1" w:styleId="4535C5664AA0447E917230BDFBE7392F">
    <w:name w:val="4535C5664AA0447E917230BDFBE7392F"/>
    <w:rsid w:val="00BC7FEB"/>
  </w:style>
  <w:style w:type="paragraph" w:customStyle="1" w:styleId="657B16DEB6324F6987D26916F279A99F">
    <w:name w:val="657B16DEB6324F6987D26916F279A99F"/>
    <w:rsid w:val="00BC7FEB"/>
  </w:style>
  <w:style w:type="paragraph" w:customStyle="1" w:styleId="42C82AACFC984BF9BDD871B892CFC2EA">
    <w:name w:val="42C82AACFC984BF9BDD871B892CFC2EA"/>
    <w:rsid w:val="00BC7FEB"/>
  </w:style>
  <w:style w:type="paragraph" w:customStyle="1" w:styleId="8093B8F856C14DDD868466DBC518A838">
    <w:name w:val="8093B8F856C14DDD868466DBC518A838"/>
    <w:rsid w:val="00BC7FEB"/>
  </w:style>
  <w:style w:type="paragraph" w:customStyle="1" w:styleId="CE4868B077FB486EACD8FFFDD3716E34">
    <w:name w:val="CE4868B077FB486EACD8FFFDD3716E34"/>
    <w:rsid w:val="00BC7FEB"/>
  </w:style>
  <w:style w:type="paragraph" w:customStyle="1" w:styleId="3CD70BCCC6424A18A762E21D09A2EFA3">
    <w:name w:val="3CD70BCCC6424A18A762E21D09A2EFA3"/>
    <w:rsid w:val="00BC7FEB"/>
  </w:style>
  <w:style w:type="paragraph" w:customStyle="1" w:styleId="D15EBB99426247D183869C327CAC0B52">
    <w:name w:val="D15EBB99426247D183869C327CAC0B52"/>
    <w:rsid w:val="00BC7FEB"/>
  </w:style>
  <w:style w:type="paragraph" w:customStyle="1" w:styleId="F25147B0D4DB4B5BB5B82AA3132252B5">
    <w:name w:val="F25147B0D4DB4B5BB5B82AA3132252B5"/>
    <w:rsid w:val="00BC7FEB"/>
  </w:style>
  <w:style w:type="paragraph" w:customStyle="1" w:styleId="C6B4919D858645F3A44DB98917ECE133">
    <w:name w:val="C6B4919D858645F3A44DB98917ECE133"/>
    <w:rsid w:val="00BC7FEB"/>
  </w:style>
  <w:style w:type="paragraph" w:customStyle="1" w:styleId="12239FD0CDCC4986840909570CF376A6">
    <w:name w:val="12239FD0CDCC4986840909570CF376A6"/>
    <w:rsid w:val="00BC7FEB"/>
  </w:style>
  <w:style w:type="paragraph" w:customStyle="1" w:styleId="4CE1A6974E4844B295A6C12A2B603B80">
    <w:name w:val="4CE1A6974E4844B295A6C12A2B603B80"/>
    <w:rsid w:val="00BC7FEB"/>
  </w:style>
  <w:style w:type="paragraph" w:customStyle="1" w:styleId="B0809B50ECD74984816B822741D117E1">
    <w:name w:val="B0809B50ECD74984816B822741D117E1"/>
    <w:rsid w:val="00BC7FEB"/>
  </w:style>
  <w:style w:type="paragraph" w:customStyle="1" w:styleId="2C121E735BCA42D6B3AB50DEC4DAB14A">
    <w:name w:val="2C121E735BCA42D6B3AB50DEC4DAB14A"/>
    <w:rsid w:val="00BC7FEB"/>
  </w:style>
  <w:style w:type="paragraph" w:customStyle="1" w:styleId="898C2CAF54174E02853D225256E2CDA4">
    <w:name w:val="898C2CAF54174E02853D225256E2CDA4"/>
    <w:rsid w:val="00BC7FEB"/>
  </w:style>
  <w:style w:type="paragraph" w:customStyle="1" w:styleId="2C693A9A24E042189F40E626500C46EB">
    <w:name w:val="2C693A9A24E042189F40E626500C46EB"/>
    <w:rsid w:val="00BC7FEB"/>
  </w:style>
  <w:style w:type="paragraph" w:customStyle="1" w:styleId="67AD2AC1ADEA457C83338ACFE46A6D44">
    <w:name w:val="67AD2AC1ADEA457C83338ACFE46A6D44"/>
    <w:rsid w:val="00BC7FEB"/>
  </w:style>
  <w:style w:type="paragraph" w:customStyle="1" w:styleId="DD60CF65223345619EC645E0706ADD21">
    <w:name w:val="DD60CF65223345619EC645E0706ADD21"/>
    <w:rsid w:val="00BC7FEB"/>
  </w:style>
  <w:style w:type="paragraph" w:customStyle="1" w:styleId="A9DC4FC68EDC4F3CBBF85DCFF40204E8">
    <w:name w:val="A9DC4FC68EDC4F3CBBF85DCFF40204E8"/>
    <w:rsid w:val="00BC7FEB"/>
  </w:style>
  <w:style w:type="paragraph" w:customStyle="1" w:styleId="7C1741382A1F4D63ADCA772AFF40AC05">
    <w:name w:val="7C1741382A1F4D63ADCA772AFF40AC05"/>
    <w:rsid w:val="00BC7FEB"/>
  </w:style>
  <w:style w:type="paragraph" w:customStyle="1" w:styleId="A74290CD7235481F9E07E5672ED2F139">
    <w:name w:val="A74290CD7235481F9E07E5672ED2F139"/>
    <w:rsid w:val="00BC7FEB"/>
  </w:style>
  <w:style w:type="paragraph" w:customStyle="1" w:styleId="86FC592986154F36AA0CFD02CA447BBA">
    <w:name w:val="86FC592986154F36AA0CFD02CA447BBA"/>
    <w:rsid w:val="00BC7FEB"/>
  </w:style>
  <w:style w:type="paragraph" w:customStyle="1" w:styleId="0FD8845095524F3E93198B3F41A2D0A3">
    <w:name w:val="0FD8845095524F3E93198B3F41A2D0A3"/>
    <w:rsid w:val="00BC7FEB"/>
  </w:style>
  <w:style w:type="paragraph" w:customStyle="1" w:styleId="5B602DE46D674CCF92553BE1C547B43D">
    <w:name w:val="5B602DE46D674CCF92553BE1C547B43D"/>
    <w:rsid w:val="00BC7FEB"/>
  </w:style>
  <w:style w:type="paragraph" w:customStyle="1" w:styleId="7A2A67AAA9214A7EA4EABDA6659015E9">
    <w:name w:val="7A2A67AAA9214A7EA4EABDA6659015E9"/>
    <w:rsid w:val="00BC7FEB"/>
  </w:style>
  <w:style w:type="paragraph" w:customStyle="1" w:styleId="1A54B050CE2548D5A7523E393F054E43">
    <w:name w:val="1A54B050CE2548D5A7523E393F054E43"/>
    <w:rsid w:val="00BC7FEB"/>
  </w:style>
  <w:style w:type="paragraph" w:customStyle="1" w:styleId="8B1845C6A6C1470A8D94A6B4ECAE8D88">
    <w:name w:val="8B1845C6A6C1470A8D94A6B4ECAE8D88"/>
    <w:rsid w:val="00BC7FEB"/>
  </w:style>
  <w:style w:type="paragraph" w:customStyle="1" w:styleId="84F5E6DCA6B44BDDBE57509DBF7C4C22">
    <w:name w:val="84F5E6DCA6B44BDDBE57509DBF7C4C22"/>
    <w:rsid w:val="00BC7FEB"/>
  </w:style>
  <w:style w:type="paragraph" w:customStyle="1" w:styleId="D631CF73463B41559EC841EBD758FDE5">
    <w:name w:val="D631CF73463B41559EC841EBD758FDE5"/>
    <w:rsid w:val="00BC7FEB"/>
  </w:style>
  <w:style w:type="paragraph" w:customStyle="1" w:styleId="EC9855E56EAB43E59AC8F1238400E94F">
    <w:name w:val="EC9855E56EAB43E59AC8F1238400E94F"/>
    <w:rsid w:val="00BC7FEB"/>
  </w:style>
  <w:style w:type="paragraph" w:customStyle="1" w:styleId="C89194AD0ABE4954874F441BE9E0D583">
    <w:name w:val="C89194AD0ABE4954874F441BE9E0D583"/>
    <w:rsid w:val="00BC7FEB"/>
  </w:style>
  <w:style w:type="paragraph" w:customStyle="1" w:styleId="61D8D4F1B2BE44D58C3EEC5A169230B3">
    <w:name w:val="61D8D4F1B2BE44D58C3EEC5A169230B3"/>
    <w:rsid w:val="00BC7FEB"/>
  </w:style>
  <w:style w:type="paragraph" w:customStyle="1" w:styleId="09A8044D4FCF42B1B3C4864B4905624A">
    <w:name w:val="09A8044D4FCF42B1B3C4864B4905624A"/>
    <w:rsid w:val="00BC7FEB"/>
  </w:style>
  <w:style w:type="paragraph" w:customStyle="1" w:styleId="4F2CE2000EBB43D1B954AB8611C497B4">
    <w:name w:val="4F2CE2000EBB43D1B954AB8611C497B4"/>
    <w:rsid w:val="00BC7FEB"/>
  </w:style>
  <w:style w:type="paragraph" w:customStyle="1" w:styleId="A50343FB48DC40EAA0533A894272E09B">
    <w:name w:val="A50343FB48DC40EAA0533A894272E09B"/>
    <w:rsid w:val="00BC7FEB"/>
  </w:style>
  <w:style w:type="paragraph" w:customStyle="1" w:styleId="BE0009AB2BBD486AAED2C913CF65653B">
    <w:name w:val="BE0009AB2BBD486AAED2C913CF65653B"/>
    <w:rsid w:val="00BC7FEB"/>
  </w:style>
  <w:style w:type="paragraph" w:customStyle="1" w:styleId="3560701F59B7465997C34DC25B4E4D4B">
    <w:name w:val="3560701F59B7465997C34DC25B4E4D4B"/>
    <w:rsid w:val="00BC7FEB"/>
  </w:style>
  <w:style w:type="paragraph" w:customStyle="1" w:styleId="184135EA709B4F28B7FACFF2DC420FE9">
    <w:name w:val="184135EA709B4F28B7FACFF2DC420FE9"/>
    <w:rsid w:val="00BC7FEB"/>
  </w:style>
  <w:style w:type="paragraph" w:customStyle="1" w:styleId="AA9C5A1777F04B439773ED91BD22D76E">
    <w:name w:val="AA9C5A1777F04B439773ED91BD22D76E"/>
    <w:rsid w:val="00BC7FEB"/>
  </w:style>
  <w:style w:type="paragraph" w:customStyle="1" w:styleId="4A2AB26A00614EE5B479775BF4707AE5">
    <w:name w:val="4A2AB26A00614EE5B479775BF4707AE5"/>
    <w:rsid w:val="00BC7FEB"/>
  </w:style>
  <w:style w:type="paragraph" w:customStyle="1" w:styleId="467FBDE52F2042CD9442C20BDF768C0D">
    <w:name w:val="467FBDE52F2042CD9442C20BDF768C0D"/>
    <w:rsid w:val="00BC7FEB"/>
  </w:style>
  <w:style w:type="paragraph" w:customStyle="1" w:styleId="6FC0F9997C64418E99F0D74E2928B369">
    <w:name w:val="6FC0F9997C64418E99F0D74E2928B369"/>
    <w:rsid w:val="00BC7FEB"/>
  </w:style>
  <w:style w:type="paragraph" w:customStyle="1" w:styleId="262AC5E191CE4CEDAD73E825914CC2BE">
    <w:name w:val="262AC5E191CE4CEDAD73E825914CC2BE"/>
    <w:rsid w:val="00BC7FEB"/>
  </w:style>
  <w:style w:type="paragraph" w:customStyle="1" w:styleId="0C93C8255B8C4C85972EDCB96248A725">
    <w:name w:val="0C93C8255B8C4C85972EDCB96248A725"/>
    <w:rsid w:val="00BC7FEB"/>
  </w:style>
  <w:style w:type="paragraph" w:customStyle="1" w:styleId="75DD62446A3B49D094E1E591565C1011">
    <w:name w:val="75DD62446A3B49D094E1E591565C1011"/>
    <w:rsid w:val="00BC7FEB"/>
  </w:style>
  <w:style w:type="paragraph" w:customStyle="1" w:styleId="5429A85219044BB9AD08FDABE52E0B22">
    <w:name w:val="5429A85219044BB9AD08FDABE52E0B22"/>
    <w:rsid w:val="00BC7FEB"/>
  </w:style>
  <w:style w:type="paragraph" w:customStyle="1" w:styleId="322048ED75924A7091174F71DAA5C0FE">
    <w:name w:val="322048ED75924A7091174F71DAA5C0FE"/>
    <w:rsid w:val="00BC7FEB"/>
  </w:style>
  <w:style w:type="paragraph" w:customStyle="1" w:styleId="54FE2697D28B483CA526CFA862C4D515">
    <w:name w:val="54FE2697D28B483CA526CFA862C4D515"/>
    <w:rsid w:val="00BC7FEB"/>
  </w:style>
  <w:style w:type="paragraph" w:customStyle="1" w:styleId="318D8DAB46064AB49D0D12D5AFA78382">
    <w:name w:val="318D8DAB46064AB49D0D12D5AFA78382"/>
    <w:rsid w:val="00BC7FEB"/>
  </w:style>
  <w:style w:type="paragraph" w:customStyle="1" w:styleId="58FE0A0B889D4262AC98E39D1D8DA28A">
    <w:name w:val="58FE0A0B889D4262AC98E39D1D8DA28A"/>
    <w:rsid w:val="00BC7FEB"/>
  </w:style>
  <w:style w:type="paragraph" w:customStyle="1" w:styleId="B9BA2FEBD4D049F3B54E0AD923E7744C">
    <w:name w:val="B9BA2FEBD4D049F3B54E0AD923E7744C"/>
    <w:rsid w:val="00BC7FEB"/>
  </w:style>
  <w:style w:type="paragraph" w:customStyle="1" w:styleId="C9CCE706BD8D4EFEB3BBBDE4DA7581CC">
    <w:name w:val="C9CCE706BD8D4EFEB3BBBDE4DA7581CC"/>
    <w:rsid w:val="00BC7FEB"/>
  </w:style>
  <w:style w:type="paragraph" w:customStyle="1" w:styleId="BFE75042E5ED4A50BA02F04A0224A090">
    <w:name w:val="BFE75042E5ED4A50BA02F04A0224A090"/>
    <w:rsid w:val="00BC7FEB"/>
  </w:style>
  <w:style w:type="paragraph" w:customStyle="1" w:styleId="CEDF3DE635CE4AF2BEDD8F7088E7E33E">
    <w:name w:val="CEDF3DE635CE4AF2BEDD8F7088E7E33E"/>
    <w:rsid w:val="00BC7FEB"/>
  </w:style>
  <w:style w:type="paragraph" w:customStyle="1" w:styleId="62A325E12A9A42EB900962C71E5AEF0B">
    <w:name w:val="62A325E12A9A42EB900962C71E5AEF0B"/>
    <w:rsid w:val="00BC7FEB"/>
  </w:style>
  <w:style w:type="paragraph" w:customStyle="1" w:styleId="CC4554E5AC3E4B11B244CAF821718251">
    <w:name w:val="CC4554E5AC3E4B11B244CAF821718251"/>
    <w:rsid w:val="00BC7FEB"/>
  </w:style>
  <w:style w:type="paragraph" w:customStyle="1" w:styleId="DB91E75E74D74FA393424386E613169A">
    <w:name w:val="DB91E75E74D74FA393424386E613169A"/>
    <w:rsid w:val="00BC7FEB"/>
  </w:style>
  <w:style w:type="paragraph" w:customStyle="1" w:styleId="F16A7C28ECA14F22B55F67D0BC6EF47A">
    <w:name w:val="F16A7C28ECA14F22B55F67D0BC6EF47A"/>
    <w:rsid w:val="00BC7FEB"/>
  </w:style>
  <w:style w:type="paragraph" w:customStyle="1" w:styleId="759E1EADA96B439B9C8169920DF2C775">
    <w:name w:val="759E1EADA96B439B9C8169920DF2C775"/>
    <w:rsid w:val="00BC7FEB"/>
  </w:style>
  <w:style w:type="paragraph" w:customStyle="1" w:styleId="3F8CE094462A4C36845453F3DC90F6DA">
    <w:name w:val="3F8CE094462A4C36845453F3DC90F6DA"/>
    <w:rsid w:val="00BC7FEB"/>
  </w:style>
  <w:style w:type="paragraph" w:customStyle="1" w:styleId="F66E6C84171B4548ACC9D2675A06CDEE">
    <w:name w:val="F66E6C84171B4548ACC9D2675A06CDEE"/>
    <w:rsid w:val="00BC7FEB"/>
  </w:style>
  <w:style w:type="paragraph" w:customStyle="1" w:styleId="150FC128D3564C52AF93562D0579EF01">
    <w:name w:val="150FC128D3564C52AF93562D0579EF01"/>
    <w:rsid w:val="00BC7FEB"/>
  </w:style>
  <w:style w:type="paragraph" w:customStyle="1" w:styleId="73EDF95C733D438CACE5A8AF05ECD7F9">
    <w:name w:val="73EDF95C733D438CACE5A8AF05ECD7F9"/>
    <w:rsid w:val="00BC7FEB"/>
  </w:style>
  <w:style w:type="paragraph" w:customStyle="1" w:styleId="050A681F506A4B90BE0348880BC1AAB3">
    <w:name w:val="050A681F506A4B90BE0348880BC1AAB3"/>
    <w:rsid w:val="00BC7FEB"/>
  </w:style>
  <w:style w:type="paragraph" w:customStyle="1" w:styleId="F1AB6FBC3ECC499CB77285E33AACB715">
    <w:name w:val="F1AB6FBC3ECC499CB77285E33AACB715"/>
    <w:rsid w:val="00BC7FEB"/>
  </w:style>
  <w:style w:type="paragraph" w:customStyle="1" w:styleId="0DB7BDB4CBC9459B84760DF731F53DFF">
    <w:name w:val="0DB7BDB4CBC9459B84760DF731F53DFF"/>
    <w:rsid w:val="00BC7FEB"/>
  </w:style>
  <w:style w:type="paragraph" w:customStyle="1" w:styleId="BCBB430CECB945048F32F0DF5D4F337D">
    <w:name w:val="BCBB430CECB945048F32F0DF5D4F337D"/>
    <w:rsid w:val="00BC7FEB"/>
  </w:style>
  <w:style w:type="paragraph" w:customStyle="1" w:styleId="5FA9FFB9DA484E36993A4091A1560D74">
    <w:name w:val="5FA9FFB9DA484E36993A4091A1560D74"/>
    <w:rsid w:val="00BC7FEB"/>
  </w:style>
  <w:style w:type="paragraph" w:customStyle="1" w:styleId="A7C2B50E8B044879A08E610F82D7257E">
    <w:name w:val="A7C2B50E8B044879A08E610F82D7257E"/>
    <w:rsid w:val="00BC7FEB"/>
  </w:style>
  <w:style w:type="paragraph" w:customStyle="1" w:styleId="DE74C3E86E4D4812B7620DB1BB86EA33">
    <w:name w:val="DE74C3E86E4D4812B7620DB1BB86EA33"/>
    <w:rsid w:val="00BC7FEB"/>
  </w:style>
  <w:style w:type="paragraph" w:customStyle="1" w:styleId="9DD830BB394E4389B10114B6E8F93BEE">
    <w:name w:val="9DD830BB394E4389B10114B6E8F93BEE"/>
    <w:rsid w:val="00BC7FEB"/>
  </w:style>
  <w:style w:type="paragraph" w:customStyle="1" w:styleId="18FD3293AC0D4A31A80261870E942DA0">
    <w:name w:val="18FD3293AC0D4A31A80261870E942DA0"/>
    <w:rsid w:val="00BC7FEB"/>
  </w:style>
  <w:style w:type="paragraph" w:customStyle="1" w:styleId="8929E8E5C6984677B0D8A0DF86F0BA77">
    <w:name w:val="8929E8E5C6984677B0D8A0DF86F0BA77"/>
    <w:rsid w:val="00BC7FEB"/>
  </w:style>
  <w:style w:type="paragraph" w:customStyle="1" w:styleId="3502BFCAEF994E0288E37B2B5BB63A82">
    <w:name w:val="3502BFCAEF994E0288E37B2B5BB63A82"/>
    <w:rsid w:val="00BC7FEB"/>
  </w:style>
  <w:style w:type="paragraph" w:customStyle="1" w:styleId="1DADED51B74C4E7BA3FB9ED991FED0D1">
    <w:name w:val="1DADED51B74C4E7BA3FB9ED991FED0D1"/>
    <w:rsid w:val="00BC7FEB"/>
  </w:style>
  <w:style w:type="paragraph" w:customStyle="1" w:styleId="A0E5DF9522754AF3971E3279CFA31C01">
    <w:name w:val="A0E5DF9522754AF3971E3279CFA31C01"/>
    <w:rsid w:val="00BC7FEB"/>
  </w:style>
  <w:style w:type="paragraph" w:customStyle="1" w:styleId="C1D38E0A12D549A99983A1FD70A3FBF9">
    <w:name w:val="C1D38E0A12D549A99983A1FD70A3FBF9"/>
    <w:rsid w:val="00BC7FEB"/>
  </w:style>
  <w:style w:type="paragraph" w:customStyle="1" w:styleId="49716FC8E5C94419B282C6D638094301">
    <w:name w:val="49716FC8E5C94419B282C6D638094301"/>
    <w:rsid w:val="00BC7FEB"/>
  </w:style>
  <w:style w:type="paragraph" w:customStyle="1" w:styleId="23954C86E11E42119286B739375B4603">
    <w:name w:val="23954C86E11E42119286B739375B4603"/>
    <w:rsid w:val="00BC7FEB"/>
  </w:style>
  <w:style w:type="paragraph" w:customStyle="1" w:styleId="C5E1ABAC6C7F45B5A7D5956CA13518EA">
    <w:name w:val="C5E1ABAC6C7F45B5A7D5956CA13518EA"/>
    <w:rsid w:val="00BC7FEB"/>
  </w:style>
  <w:style w:type="paragraph" w:customStyle="1" w:styleId="3B84F9C3E08A42FA8CA1E7EA67ECAC63">
    <w:name w:val="3B84F9C3E08A42FA8CA1E7EA67ECAC63"/>
    <w:rsid w:val="00BC7FEB"/>
  </w:style>
  <w:style w:type="paragraph" w:customStyle="1" w:styleId="2634C78318E444A5A8725451903EF0B1">
    <w:name w:val="2634C78318E444A5A8725451903EF0B1"/>
    <w:rsid w:val="00BC7FEB"/>
  </w:style>
  <w:style w:type="paragraph" w:customStyle="1" w:styleId="5DA73CB3A00B49EDBD3392CCABE30563">
    <w:name w:val="5DA73CB3A00B49EDBD3392CCABE30563"/>
    <w:rsid w:val="00BC7FEB"/>
  </w:style>
  <w:style w:type="paragraph" w:customStyle="1" w:styleId="D943F0CB7154497AA8F126AFDDCA084A">
    <w:name w:val="D943F0CB7154497AA8F126AFDDCA084A"/>
    <w:rsid w:val="00BC7FEB"/>
  </w:style>
  <w:style w:type="paragraph" w:customStyle="1" w:styleId="FAB9C4A6D7284140B70D9006209C390D">
    <w:name w:val="FAB9C4A6D7284140B70D9006209C390D"/>
    <w:rsid w:val="00BC7FEB"/>
  </w:style>
  <w:style w:type="paragraph" w:customStyle="1" w:styleId="24AFDE56505C4EF4B3924288FE868332">
    <w:name w:val="24AFDE56505C4EF4B3924288FE868332"/>
    <w:rsid w:val="00BC7FEB"/>
  </w:style>
  <w:style w:type="paragraph" w:customStyle="1" w:styleId="A763D7CBAEE449B0B37F0A6F40709C20">
    <w:name w:val="A763D7CBAEE449B0B37F0A6F40709C20"/>
    <w:rsid w:val="00BC7FEB"/>
  </w:style>
  <w:style w:type="paragraph" w:customStyle="1" w:styleId="ECD7BB98662E42F4879E1031A6A51805">
    <w:name w:val="ECD7BB98662E42F4879E1031A6A51805"/>
    <w:rsid w:val="00BC7FEB"/>
  </w:style>
  <w:style w:type="paragraph" w:customStyle="1" w:styleId="D60B5860439B470AAD8709C20D55EAF1">
    <w:name w:val="D60B5860439B470AAD8709C20D55EAF1"/>
    <w:rsid w:val="00BC7FEB"/>
  </w:style>
  <w:style w:type="paragraph" w:customStyle="1" w:styleId="7972E5F2EC4149948F719F7F710F946F">
    <w:name w:val="7972E5F2EC4149948F719F7F710F946F"/>
    <w:rsid w:val="00BC7FEB"/>
  </w:style>
  <w:style w:type="paragraph" w:customStyle="1" w:styleId="C8ED62940A194F4582D5DEFFC0361201">
    <w:name w:val="C8ED62940A194F4582D5DEFFC0361201"/>
    <w:rsid w:val="00BC7FEB"/>
  </w:style>
  <w:style w:type="paragraph" w:customStyle="1" w:styleId="DC3F48D3372C4FBBA2051B7C6667D8C5">
    <w:name w:val="DC3F48D3372C4FBBA2051B7C6667D8C5"/>
    <w:rsid w:val="00BC7FEB"/>
  </w:style>
  <w:style w:type="paragraph" w:customStyle="1" w:styleId="86C738E72A96431893F9C6EE31EA889E">
    <w:name w:val="86C738E72A96431893F9C6EE31EA889E"/>
    <w:rsid w:val="00BC7FEB"/>
  </w:style>
  <w:style w:type="paragraph" w:customStyle="1" w:styleId="DA0AF022C95B4691AE85E1057FAE6BBA">
    <w:name w:val="DA0AF022C95B4691AE85E1057FAE6BBA"/>
    <w:rsid w:val="00BC7FEB"/>
  </w:style>
  <w:style w:type="paragraph" w:customStyle="1" w:styleId="664F0BFC281C4404869C0D7F850CEA17">
    <w:name w:val="664F0BFC281C4404869C0D7F850CEA17"/>
    <w:rsid w:val="00BC7FEB"/>
  </w:style>
  <w:style w:type="paragraph" w:customStyle="1" w:styleId="F3ADEA8E068A4644BB5CEDA624D68CD6">
    <w:name w:val="F3ADEA8E068A4644BB5CEDA624D68CD6"/>
    <w:rsid w:val="00BC7FEB"/>
  </w:style>
  <w:style w:type="paragraph" w:customStyle="1" w:styleId="135F7B6EE4BB4089B83D68C9A9DE1D19">
    <w:name w:val="135F7B6EE4BB4089B83D68C9A9DE1D19"/>
    <w:rsid w:val="00BC7FEB"/>
  </w:style>
  <w:style w:type="paragraph" w:customStyle="1" w:styleId="A1AFB2AFD2144FC18BBF4DF6B77AC571">
    <w:name w:val="A1AFB2AFD2144FC18BBF4DF6B77AC571"/>
    <w:rsid w:val="00BC7FEB"/>
  </w:style>
  <w:style w:type="paragraph" w:customStyle="1" w:styleId="660650901A9447BF95A7ECDE4C0E0824">
    <w:name w:val="660650901A9447BF95A7ECDE4C0E0824"/>
    <w:rsid w:val="00BC7FEB"/>
  </w:style>
  <w:style w:type="paragraph" w:customStyle="1" w:styleId="4B8C4CB3D9C040AFAAB32F055001632F">
    <w:name w:val="4B8C4CB3D9C040AFAAB32F055001632F"/>
    <w:rsid w:val="00BC7FEB"/>
  </w:style>
  <w:style w:type="paragraph" w:customStyle="1" w:styleId="DCF900F5EEB048938F438F2EFFF36F94">
    <w:name w:val="DCF900F5EEB048938F438F2EFFF36F94"/>
    <w:rsid w:val="00BC7FEB"/>
  </w:style>
  <w:style w:type="paragraph" w:customStyle="1" w:styleId="2734B8777A98479596244BDBB3DDA7C3">
    <w:name w:val="2734B8777A98479596244BDBB3DDA7C3"/>
    <w:rsid w:val="00BC7FEB"/>
  </w:style>
  <w:style w:type="paragraph" w:customStyle="1" w:styleId="940CAFFD3136432EBA9684C6E5ABBEF8">
    <w:name w:val="940CAFFD3136432EBA9684C6E5ABBEF8"/>
    <w:rsid w:val="00BC7FEB"/>
  </w:style>
  <w:style w:type="paragraph" w:customStyle="1" w:styleId="96FA9593FA8341448EE66518C898DADD">
    <w:name w:val="96FA9593FA8341448EE66518C898DADD"/>
    <w:rsid w:val="00BC7FEB"/>
  </w:style>
  <w:style w:type="paragraph" w:customStyle="1" w:styleId="733B3DA78F9B428BAED27002B2A3BD2B">
    <w:name w:val="733B3DA78F9B428BAED27002B2A3BD2B"/>
    <w:rsid w:val="00BC7FEB"/>
  </w:style>
  <w:style w:type="paragraph" w:customStyle="1" w:styleId="8044B83675E34541B59933852181C218">
    <w:name w:val="8044B83675E34541B59933852181C218"/>
    <w:rsid w:val="00BC7FEB"/>
  </w:style>
  <w:style w:type="paragraph" w:customStyle="1" w:styleId="C7797DBB924D45B4988A5C9F3A7BDB99">
    <w:name w:val="C7797DBB924D45B4988A5C9F3A7BDB99"/>
    <w:rsid w:val="00BC7FEB"/>
  </w:style>
  <w:style w:type="paragraph" w:customStyle="1" w:styleId="B8448B1F43C443E9BBA6B03BAB3DF641">
    <w:name w:val="B8448B1F43C443E9BBA6B03BAB3DF641"/>
    <w:rsid w:val="00BC7FEB"/>
  </w:style>
  <w:style w:type="paragraph" w:customStyle="1" w:styleId="1019A1C3A930492C987AB3B415668D75">
    <w:name w:val="1019A1C3A930492C987AB3B415668D75"/>
    <w:rsid w:val="00BC7FEB"/>
  </w:style>
  <w:style w:type="paragraph" w:customStyle="1" w:styleId="182532419BCC4252BBC92AD3881D2203">
    <w:name w:val="182532419BCC4252BBC92AD3881D2203"/>
    <w:rsid w:val="00BC7FEB"/>
  </w:style>
  <w:style w:type="paragraph" w:customStyle="1" w:styleId="C832F7F672884644B2CB6032E2B2F58D">
    <w:name w:val="C832F7F672884644B2CB6032E2B2F58D"/>
    <w:rsid w:val="00BC7FEB"/>
  </w:style>
  <w:style w:type="paragraph" w:customStyle="1" w:styleId="C27156E535C9470D846C9BED1850E1BB">
    <w:name w:val="C27156E535C9470D846C9BED1850E1BB"/>
    <w:rsid w:val="00BC7FEB"/>
  </w:style>
  <w:style w:type="paragraph" w:customStyle="1" w:styleId="04853D02FE2E42B0B6C779FD43E48760">
    <w:name w:val="04853D02FE2E42B0B6C779FD43E48760"/>
    <w:rsid w:val="00BC7FEB"/>
  </w:style>
  <w:style w:type="paragraph" w:customStyle="1" w:styleId="0C055F82DC974CCF9243744C8B70004E">
    <w:name w:val="0C055F82DC974CCF9243744C8B70004E"/>
    <w:rsid w:val="00BC7FEB"/>
  </w:style>
  <w:style w:type="paragraph" w:customStyle="1" w:styleId="0E609AB7F03F4734A793EBEA3C63EFFD">
    <w:name w:val="0E609AB7F03F4734A793EBEA3C63EFFD"/>
    <w:rsid w:val="00BC7FEB"/>
  </w:style>
  <w:style w:type="paragraph" w:customStyle="1" w:styleId="2D09663588F242429772397D9154BFBE">
    <w:name w:val="2D09663588F242429772397D9154BFBE"/>
    <w:rsid w:val="00BC7FEB"/>
  </w:style>
  <w:style w:type="paragraph" w:customStyle="1" w:styleId="3A19D7ACD87D4B98881EBC0AC65AD614">
    <w:name w:val="3A19D7ACD87D4B98881EBC0AC65AD614"/>
    <w:rsid w:val="00BC7FEB"/>
  </w:style>
  <w:style w:type="paragraph" w:customStyle="1" w:styleId="2CEB623699F141EDBD9877E6A1430A8E">
    <w:name w:val="2CEB623699F141EDBD9877E6A1430A8E"/>
    <w:rsid w:val="00BC7FEB"/>
  </w:style>
  <w:style w:type="paragraph" w:customStyle="1" w:styleId="B2B25FCA9F5547A89247737B56E27133">
    <w:name w:val="B2B25FCA9F5547A89247737B56E27133"/>
    <w:rsid w:val="00BC7FEB"/>
  </w:style>
  <w:style w:type="paragraph" w:customStyle="1" w:styleId="0FE3E78B29D44112A7007CDD68AD82E8">
    <w:name w:val="0FE3E78B29D44112A7007CDD68AD82E8"/>
    <w:rsid w:val="00BC7FEB"/>
  </w:style>
  <w:style w:type="paragraph" w:customStyle="1" w:styleId="87E8AA80319F42B483A69B8EA30B9F1A">
    <w:name w:val="87E8AA80319F42B483A69B8EA30B9F1A"/>
    <w:rsid w:val="00BC7FEB"/>
  </w:style>
  <w:style w:type="paragraph" w:customStyle="1" w:styleId="D3B7D9CD19F44B8BADE9C43C1D7AC993">
    <w:name w:val="D3B7D9CD19F44B8BADE9C43C1D7AC993"/>
    <w:rsid w:val="00BC7FEB"/>
  </w:style>
  <w:style w:type="paragraph" w:customStyle="1" w:styleId="B2945D0B504B44C7BA8CB143CC2BB856">
    <w:name w:val="B2945D0B504B44C7BA8CB143CC2BB856"/>
    <w:rsid w:val="00BC7FEB"/>
  </w:style>
  <w:style w:type="paragraph" w:customStyle="1" w:styleId="BB752F9D17924B93A16DFCCDBC25E994">
    <w:name w:val="BB752F9D17924B93A16DFCCDBC25E994"/>
    <w:rsid w:val="00BC7FEB"/>
  </w:style>
  <w:style w:type="paragraph" w:customStyle="1" w:styleId="98014722B9704C029B5DD80E8E97F9FC">
    <w:name w:val="98014722B9704C029B5DD80E8E97F9FC"/>
    <w:rsid w:val="00BC7FEB"/>
  </w:style>
  <w:style w:type="paragraph" w:customStyle="1" w:styleId="35FC92ECB1104ECD9AB047CB734216B1">
    <w:name w:val="35FC92ECB1104ECD9AB047CB734216B1"/>
    <w:rsid w:val="00BC7FEB"/>
  </w:style>
  <w:style w:type="paragraph" w:customStyle="1" w:styleId="9C0A5C666D3044E99D1A6EC3C5D6FF1C">
    <w:name w:val="9C0A5C666D3044E99D1A6EC3C5D6FF1C"/>
    <w:rsid w:val="00BC7FEB"/>
  </w:style>
  <w:style w:type="paragraph" w:customStyle="1" w:styleId="1FF5650A4566414A99DF4E4CCF6EC762">
    <w:name w:val="1FF5650A4566414A99DF4E4CCF6EC762"/>
    <w:rsid w:val="00BC7FEB"/>
  </w:style>
  <w:style w:type="paragraph" w:customStyle="1" w:styleId="10D58D31A52F461CB46B4E3B9ACFAEFC">
    <w:name w:val="10D58D31A52F461CB46B4E3B9ACFAEFC"/>
    <w:rsid w:val="00BC7FEB"/>
  </w:style>
  <w:style w:type="paragraph" w:customStyle="1" w:styleId="2B7203ADE1104717BAC342B6A0E325C0">
    <w:name w:val="2B7203ADE1104717BAC342B6A0E325C0"/>
    <w:rsid w:val="00BC7FEB"/>
  </w:style>
  <w:style w:type="paragraph" w:customStyle="1" w:styleId="A62B32EEDFDF48B7A0D54BDD89F5B3EE">
    <w:name w:val="A62B32EEDFDF48B7A0D54BDD89F5B3EE"/>
    <w:rsid w:val="00BC7FEB"/>
  </w:style>
  <w:style w:type="paragraph" w:customStyle="1" w:styleId="294DD51D0F974C2B9F2D9986F687655C">
    <w:name w:val="294DD51D0F974C2B9F2D9986F687655C"/>
    <w:rsid w:val="00BC7FEB"/>
  </w:style>
  <w:style w:type="paragraph" w:customStyle="1" w:styleId="D1DE39848D744087AFDD73205F7E2DBB">
    <w:name w:val="D1DE39848D744087AFDD73205F7E2DBB"/>
    <w:rsid w:val="00BC7FEB"/>
  </w:style>
  <w:style w:type="paragraph" w:customStyle="1" w:styleId="89B4B47823524C19AE8B8C2AFD933F05">
    <w:name w:val="89B4B47823524C19AE8B8C2AFD933F05"/>
    <w:rsid w:val="00BC7FEB"/>
  </w:style>
  <w:style w:type="paragraph" w:customStyle="1" w:styleId="1D5A292C3E364A3298B16A12B6CDF6AB">
    <w:name w:val="1D5A292C3E364A3298B16A12B6CDF6AB"/>
    <w:rsid w:val="00BC7FEB"/>
  </w:style>
  <w:style w:type="paragraph" w:customStyle="1" w:styleId="A460504E6B0A4A71A012D63AEBDAF5D1">
    <w:name w:val="A460504E6B0A4A71A012D63AEBDAF5D1"/>
    <w:rsid w:val="00BC7FEB"/>
  </w:style>
  <w:style w:type="paragraph" w:customStyle="1" w:styleId="993AA9D2F2334AE1AFBD6A5FE5802C59">
    <w:name w:val="993AA9D2F2334AE1AFBD6A5FE5802C59"/>
    <w:rsid w:val="00BC7FEB"/>
  </w:style>
  <w:style w:type="paragraph" w:customStyle="1" w:styleId="00BD1BBF92F74020BA981B5B748BB2F5">
    <w:name w:val="00BD1BBF92F74020BA981B5B748BB2F5"/>
    <w:rsid w:val="00BC7FEB"/>
  </w:style>
  <w:style w:type="paragraph" w:customStyle="1" w:styleId="0C73B31713C644B9A96EFD173818B54E">
    <w:name w:val="0C73B31713C644B9A96EFD173818B54E"/>
    <w:rsid w:val="00BC7FEB"/>
  </w:style>
  <w:style w:type="paragraph" w:customStyle="1" w:styleId="63390E6598234075A15A9B1362440941">
    <w:name w:val="63390E6598234075A15A9B1362440941"/>
    <w:rsid w:val="00BC7FEB"/>
  </w:style>
  <w:style w:type="paragraph" w:customStyle="1" w:styleId="C0B6CFBE810A43499BA43A55FBF00B9F">
    <w:name w:val="C0B6CFBE810A43499BA43A55FBF00B9F"/>
    <w:rsid w:val="00BC7FEB"/>
  </w:style>
  <w:style w:type="paragraph" w:customStyle="1" w:styleId="E67539B7FAC8447CA3BCAFC5301ED14F">
    <w:name w:val="E67539B7FAC8447CA3BCAFC5301ED14F"/>
    <w:rsid w:val="0029501E"/>
  </w:style>
  <w:style w:type="paragraph" w:customStyle="1" w:styleId="0C5252EC018C48968819A17D07CDDCF3">
    <w:name w:val="0C5252EC018C48968819A17D07CDDCF3"/>
    <w:rsid w:val="0029501E"/>
  </w:style>
  <w:style w:type="paragraph" w:customStyle="1" w:styleId="49FD9A48A69F42768D4034A7D9A1B2F5">
    <w:name w:val="49FD9A48A69F42768D4034A7D9A1B2F5"/>
    <w:rsid w:val="0029501E"/>
  </w:style>
  <w:style w:type="paragraph" w:customStyle="1" w:styleId="2D86D40202E643818B6896B88CCE1A4F">
    <w:name w:val="2D86D40202E643818B6896B88CCE1A4F"/>
    <w:rsid w:val="0029501E"/>
  </w:style>
  <w:style w:type="paragraph" w:customStyle="1" w:styleId="8E29AC13705D418080BB3E53696FE0BB">
    <w:name w:val="8E29AC13705D418080BB3E53696FE0BB"/>
    <w:rsid w:val="0029501E"/>
  </w:style>
  <w:style w:type="paragraph" w:customStyle="1" w:styleId="04F1E4BBA6574E40979BC356B8DC6D84">
    <w:name w:val="04F1E4BBA6574E40979BC356B8DC6D84"/>
    <w:rsid w:val="0029501E"/>
  </w:style>
  <w:style w:type="paragraph" w:customStyle="1" w:styleId="3DF40966CBD94EDA88F388EA1138A477">
    <w:name w:val="3DF40966CBD94EDA88F388EA1138A477"/>
    <w:rsid w:val="0029501E"/>
  </w:style>
  <w:style w:type="paragraph" w:customStyle="1" w:styleId="F97A78AACC5D4B3FAAC78AC9054FA14D">
    <w:name w:val="F97A78AACC5D4B3FAAC78AC9054FA14D"/>
    <w:rsid w:val="0029501E"/>
  </w:style>
  <w:style w:type="paragraph" w:customStyle="1" w:styleId="9835989EF32444D2962F5585547F6CEE">
    <w:name w:val="9835989EF32444D2962F5585547F6CEE"/>
    <w:rsid w:val="0029501E"/>
  </w:style>
  <w:style w:type="paragraph" w:customStyle="1" w:styleId="C9B1C996B53446C4A83B4AB841AD5BEE">
    <w:name w:val="C9B1C996B53446C4A83B4AB841AD5BEE"/>
    <w:rsid w:val="0029501E"/>
  </w:style>
  <w:style w:type="paragraph" w:customStyle="1" w:styleId="0F02F927F3AD4AA5B82A9D505D07FD16">
    <w:name w:val="0F02F927F3AD4AA5B82A9D505D07FD16"/>
    <w:rsid w:val="0029501E"/>
  </w:style>
  <w:style w:type="paragraph" w:customStyle="1" w:styleId="4C88A3033A5E45A2B8FE3E42D41B1416">
    <w:name w:val="4C88A3033A5E45A2B8FE3E42D41B1416"/>
    <w:rsid w:val="0029501E"/>
  </w:style>
  <w:style w:type="paragraph" w:customStyle="1" w:styleId="7BE31A79230F4127945D4968A199775F">
    <w:name w:val="7BE31A79230F4127945D4968A199775F"/>
    <w:rsid w:val="0029501E"/>
  </w:style>
  <w:style w:type="paragraph" w:customStyle="1" w:styleId="F3103CA81DF24720B7504C4E46C1447A">
    <w:name w:val="F3103CA81DF24720B7504C4E46C1447A"/>
    <w:rsid w:val="0029501E"/>
  </w:style>
  <w:style w:type="paragraph" w:customStyle="1" w:styleId="D36FEE04A3D940B4863129A3B870468C">
    <w:name w:val="D36FEE04A3D940B4863129A3B870468C"/>
    <w:rsid w:val="0029501E"/>
  </w:style>
  <w:style w:type="paragraph" w:customStyle="1" w:styleId="1C4AE8E8F94841218A23B8026035886C">
    <w:name w:val="1C4AE8E8F94841218A23B8026035886C"/>
    <w:rsid w:val="0029501E"/>
  </w:style>
  <w:style w:type="paragraph" w:customStyle="1" w:styleId="585BAC56DF2347B99AFAD7A8A8085490">
    <w:name w:val="585BAC56DF2347B99AFAD7A8A8085490"/>
    <w:rsid w:val="0029501E"/>
  </w:style>
  <w:style w:type="paragraph" w:customStyle="1" w:styleId="F27FAA3CB890471EA7D581449F28A054">
    <w:name w:val="F27FAA3CB890471EA7D581449F28A054"/>
    <w:rsid w:val="0029501E"/>
  </w:style>
  <w:style w:type="paragraph" w:customStyle="1" w:styleId="37CF377E1FBF40789B2C419AFB613528">
    <w:name w:val="37CF377E1FBF40789B2C419AFB613528"/>
    <w:rsid w:val="0029501E"/>
  </w:style>
  <w:style w:type="paragraph" w:customStyle="1" w:styleId="AC1EFADC608B44FB87C197ADD86330D8">
    <w:name w:val="AC1EFADC608B44FB87C197ADD86330D8"/>
    <w:rsid w:val="0029501E"/>
  </w:style>
  <w:style w:type="paragraph" w:customStyle="1" w:styleId="929569027CD64DF3A2978F4775FE06B6">
    <w:name w:val="929569027CD64DF3A2978F4775FE06B6"/>
    <w:rsid w:val="0029501E"/>
  </w:style>
  <w:style w:type="paragraph" w:customStyle="1" w:styleId="3CAC46802A604DA2A59B46B11308DCD5">
    <w:name w:val="3CAC46802A604DA2A59B46B11308DCD5"/>
    <w:rsid w:val="0029501E"/>
  </w:style>
  <w:style w:type="paragraph" w:customStyle="1" w:styleId="5720EEDCC1D64C0799BDF85EA77C08ED">
    <w:name w:val="5720EEDCC1D64C0799BDF85EA77C08ED"/>
    <w:rsid w:val="0029501E"/>
  </w:style>
  <w:style w:type="paragraph" w:customStyle="1" w:styleId="4636C5C3914B49DCBF60799F3821702B">
    <w:name w:val="4636C5C3914B49DCBF60799F3821702B"/>
    <w:rsid w:val="0029501E"/>
  </w:style>
  <w:style w:type="paragraph" w:customStyle="1" w:styleId="74299396C2C345C78828600DD8D43223">
    <w:name w:val="74299396C2C345C78828600DD8D43223"/>
    <w:rsid w:val="0029501E"/>
  </w:style>
  <w:style w:type="paragraph" w:customStyle="1" w:styleId="70240962C53D4E02BFC60A52FEAC915E">
    <w:name w:val="70240962C53D4E02BFC60A52FEAC915E"/>
    <w:rsid w:val="0029501E"/>
  </w:style>
  <w:style w:type="paragraph" w:customStyle="1" w:styleId="C9AEF14C0F8249FE98AFB9F227D96C3D">
    <w:name w:val="C9AEF14C0F8249FE98AFB9F227D96C3D"/>
    <w:rsid w:val="0029501E"/>
  </w:style>
  <w:style w:type="paragraph" w:customStyle="1" w:styleId="60679CF3EBEA43B690A196A2A00237E1">
    <w:name w:val="60679CF3EBEA43B690A196A2A00237E1"/>
    <w:rsid w:val="0029501E"/>
  </w:style>
  <w:style w:type="paragraph" w:customStyle="1" w:styleId="39BF359280864C9B811CA35A74EC33E6">
    <w:name w:val="39BF359280864C9B811CA35A74EC33E6"/>
    <w:rsid w:val="0029501E"/>
  </w:style>
  <w:style w:type="paragraph" w:customStyle="1" w:styleId="1DE777A8C1FE4A7989F85169A57149C5">
    <w:name w:val="1DE777A8C1FE4A7989F85169A57149C5"/>
    <w:rsid w:val="0029501E"/>
  </w:style>
  <w:style w:type="paragraph" w:customStyle="1" w:styleId="EFC0EE3103FC468FA8256CDFA9924653">
    <w:name w:val="EFC0EE3103FC468FA8256CDFA9924653"/>
    <w:rsid w:val="0029501E"/>
  </w:style>
  <w:style w:type="paragraph" w:customStyle="1" w:styleId="D7A4F68F6FD94509B54C723DB6103E70">
    <w:name w:val="D7A4F68F6FD94509B54C723DB6103E70"/>
    <w:rsid w:val="0029501E"/>
  </w:style>
  <w:style w:type="paragraph" w:customStyle="1" w:styleId="36B3955076AA43AA8D6688849D5CD14B">
    <w:name w:val="36B3955076AA43AA8D6688849D5CD14B"/>
    <w:rsid w:val="0029501E"/>
  </w:style>
  <w:style w:type="paragraph" w:customStyle="1" w:styleId="E77F865C31F247F4A584AA5790744F85">
    <w:name w:val="E77F865C31F247F4A584AA5790744F85"/>
    <w:rsid w:val="0029501E"/>
  </w:style>
  <w:style w:type="paragraph" w:customStyle="1" w:styleId="EEC8C2B029D94FE2B005CD792586AC98">
    <w:name w:val="EEC8C2B029D94FE2B005CD792586AC98"/>
    <w:rsid w:val="0029501E"/>
  </w:style>
  <w:style w:type="paragraph" w:customStyle="1" w:styleId="ADA663C3A2C1497DB81B2164BFC936C3">
    <w:name w:val="ADA663C3A2C1497DB81B2164BFC936C3"/>
    <w:rsid w:val="0029501E"/>
  </w:style>
  <w:style w:type="paragraph" w:customStyle="1" w:styleId="8C8720629E09471BAD075379A4FBC134">
    <w:name w:val="8C8720629E09471BAD075379A4FBC134"/>
    <w:rsid w:val="0029501E"/>
  </w:style>
  <w:style w:type="paragraph" w:customStyle="1" w:styleId="5ED3A1310566454B8982B00A0222FBC8">
    <w:name w:val="5ED3A1310566454B8982B00A0222FBC8"/>
    <w:rsid w:val="0029501E"/>
  </w:style>
  <w:style w:type="paragraph" w:customStyle="1" w:styleId="4A690B5E312A48EEA0E723CB05DC1399">
    <w:name w:val="4A690B5E312A48EEA0E723CB05DC1399"/>
    <w:rsid w:val="0029501E"/>
  </w:style>
  <w:style w:type="paragraph" w:customStyle="1" w:styleId="A4068D5812D54A1D91B67D77AE7FFE87">
    <w:name w:val="A4068D5812D54A1D91B67D77AE7FFE87"/>
    <w:rsid w:val="0029501E"/>
  </w:style>
  <w:style w:type="paragraph" w:customStyle="1" w:styleId="6A5159159ABF4A1B93C2A762C9132149">
    <w:name w:val="6A5159159ABF4A1B93C2A762C9132149"/>
    <w:rsid w:val="0029501E"/>
  </w:style>
  <w:style w:type="paragraph" w:customStyle="1" w:styleId="205F63260ACB44ECAA8F59A431AB37FE">
    <w:name w:val="205F63260ACB44ECAA8F59A431AB37FE"/>
    <w:rsid w:val="0029501E"/>
  </w:style>
  <w:style w:type="paragraph" w:customStyle="1" w:styleId="C87A490676474F96BC11AF1D163C6914">
    <w:name w:val="C87A490676474F96BC11AF1D163C6914"/>
    <w:rsid w:val="0029501E"/>
  </w:style>
  <w:style w:type="paragraph" w:customStyle="1" w:styleId="823B4384034041DDBE6E36E4231C5CD0">
    <w:name w:val="823B4384034041DDBE6E36E4231C5CD0"/>
    <w:rsid w:val="0029501E"/>
  </w:style>
  <w:style w:type="paragraph" w:customStyle="1" w:styleId="4A5DEE8FED534C498D95AFCFCBD19726">
    <w:name w:val="4A5DEE8FED534C498D95AFCFCBD19726"/>
    <w:rsid w:val="001E30DD"/>
  </w:style>
  <w:style w:type="paragraph" w:customStyle="1" w:styleId="981B8AF0CA39499A952D27552D2B5D71">
    <w:name w:val="981B8AF0CA39499A952D27552D2B5D71"/>
    <w:rsid w:val="001E30DD"/>
  </w:style>
  <w:style w:type="paragraph" w:customStyle="1" w:styleId="2CCEB3C3141348F184C6DC5B3EAB66CD">
    <w:name w:val="2CCEB3C3141348F184C6DC5B3EAB66CD"/>
    <w:rsid w:val="001E30DD"/>
  </w:style>
  <w:style w:type="paragraph" w:customStyle="1" w:styleId="3F105DE6DF864F699E2C9FA88B55B39B">
    <w:name w:val="3F105DE6DF864F699E2C9FA88B55B39B"/>
    <w:rsid w:val="001E30DD"/>
  </w:style>
  <w:style w:type="paragraph" w:customStyle="1" w:styleId="A68D2577BF4F4E6F8A566F4126114196">
    <w:name w:val="A68D2577BF4F4E6F8A566F4126114196"/>
    <w:rsid w:val="001E30DD"/>
  </w:style>
  <w:style w:type="paragraph" w:customStyle="1" w:styleId="025959B964A6415D8BF9AF7A70E48238">
    <w:name w:val="025959B964A6415D8BF9AF7A70E48238"/>
    <w:rsid w:val="001E30DD"/>
  </w:style>
  <w:style w:type="paragraph" w:customStyle="1" w:styleId="8A25ECF6BF0C495C8689E3D480683C08">
    <w:name w:val="8A25ECF6BF0C495C8689E3D480683C08"/>
    <w:rsid w:val="001E30DD"/>
  </w:style>
  <w:style w:type="paragraph" w:customStyle="1" w:styleId="6D431475F4194F138DF6B933343B475D">
    <w:name w:val="6D431475F4194F138DF6B933343B475D"/>
    <w:rsid w:val="001E30DD"/>
  </w:style>
  <w:style w:type="paragraph" w:customStyle="1" w:styleId="B6D459406CE64D3586E27F224A9E6009">
    <w:name w:val="B6D459406CE64D3586E27F224A9E6009"/>
    <w:rsid w:val="001E30DD"/>
  </w:style>
  <w:style w:type="paragraph" w:customStyle="1" w:styleId="0FAAE6CC8CD44D5BA4E921E60357127D">
    <w:name w:val="0FAAE6CC8CD44D5BA4E921E60357127D"/>
    <w:rsid w:val="001E30DD"/>
  </w:style>
  <w:style w:type="paragraph" w:customStyle="1" w:styleId="5151383F098648BA8468491CFC60C551">
    <w:name w:val="5151383F098648BA8468491CFC60C551"/>
    <w:rsid w:val="001E30DD"/>
  </w:style>
  <w:style w:type="paragraph" w:customStyle="1" w:styleId="5210A2201BFA449DAF95D110EFEC5B1B">
    <w:name w:val="5210A2201BFA449DAF95D110EFEC5B1B"/>
    <w:rsid w:val="001E30DD"/>
  </w:style>
  <w:style w:type="paragraph" w:customStyle="1" w:styleId="973AEBF9B1F64A8085A21BB00FD07DC6">
    <w:name w:val="973AEBF9B1F64A8085A21BB00FD07DC6"/>
    <w:rsid w:val="001E30DD"/>
  </w:style>
  <w:style w:type="paragraph" w:customStyle="1" w:styleId="57D8BE241DBD42A48A540A1D4CBCFA9F">
    <w:name w:val="57D8BE241DBD42A48A540A1D4CBCFA9F"/>
    <w:rsid w:val="001E30DD"/>
  </w:style>
  <w:style w:type="paragraph" w:customStyle="1" w:styleId="289EF12035A949FAA198D06432E7E383">
    <w:name w:val="289EF12035A949FAA198D06432E7E383"/>
    <w:rsid w:val="001E30DD"/>
  </w:style>
  <w:style w:type="paragraph" w:customStyle="1" w:styleId="69B23728920A46F4A395190E391E2F15">
    <w:name w:val="69B23728920A46F4A395190E391E2F15"/>
    <w:rsid w:val="001E30DD"/>
  </w:style>
  <w:style w:type="paragraph" w:customStyle="1" w:styleId="5A231F40C8764599A234086585892691">
    <w:name w:val="5A231F40C8764599A234086585892691"/>
    <w:rsid w:val="001E30DD"/>
  </w:style>
  <w:style w:type="paragraph" w:customStyle="1" w:styleId="2736BCFB31E9498DAC2C6DF145536031">
    <w:name w:val="2736BCFB31E9498DAC2C6DF145536031"/>
    <w:rsid w:val="001E30DD"/>
  </w:style>
  <w:style w:type="paragraph" w:customStyle="1" w:styleId="ABE272F2596B4F2990EA73A5FF907636">
    <w:name w:val="ABE272F2596B4F2990EA73A5FF907636"/>
    <w:rsid w:val="001E30DD"/>
  </w:style>
  <w:style w:type="paragraph" w:customStyle="1" w:styleId="D6D9333E2684488EAEAC95F9C2A824D5">
    <w:name w:val="D6D9333E2684488EAEAC95F9C2A824D5"/>
    <w:rsid w:val="001E30DD"/>
  </w:style>
  <w:style w:type="paragraph" w:customStyle="1" w:styleId="972FCC481DCC44CD81D5E6CC3A80E26A">
    <w:name w:val="972FCC481DCC44CD81D5E6CC3A80E26A"/>
    <w:rsid w:val="001E30DD"/>
  </w:style>
  <w:style w:type="paragraph" w:customStyle="1" w:styleId="1EA998D793C84828AB4902948225CE26">
    <w:name w:val="1EA998D793C84828AB4902948225CE26"/>
    <w:rsid w:val="001E30DD"/>
  </w:style>
  <w:style w:type="paragraph" w:customStyle="1" w:styleId="8E1ABD5DE00A45F08295E4B4F7B7AAE1">
    <w:name w:val="8E1ABD5DE00A45F08295E4B4F7B7AAE1"/>
    <w:rsid w:val="001E30DD"/>
  </w:style>
  <w:style w:type="paragraph" w:customStyle="1" w:styleId="51123E5B009A45E7AAE4B5DC382E3A41">
    <w:name w:val="51123E5B009A45E7AAE4B5DC382E3A41"/>
    <w:rsid w:val="001E30DD"/>
  </w:style>
  <w:style w:type="paragraph" w:customStyle="1" w:styleId="3DFCE4C122F84FD2B83D08A92C65E9EA">
    <w:name w:val="3DFCE4C122F84FD2B83D08A92C65E9EA"/>
    <w:rsid w:val="001E30DD"/>
  </w:style>
  <w:style w:type="paragraph" w:customStyle="1" w:styleId="4165B8EB5F4A443B81788CDC22503A0A">
    <w:name w:val="4165B8EB5F4A443B81788CDC22503A0A"/>
    <w:rsid w:val="001E30DD"/>
  </w:style>
  <w:style w:type="paragraph" w:customStyle="1" w:styleId="288557C0702F4D13949524F005B13BF3">
    <w:name w:val="288557C0702F4D13949524F005B13BF3"/>
    <w:rsid w:val="001E30DD"/>
  </w:style>
  <w:style w:type="paragraph" w:customStyle="1" w:styleId="A9D281E5EFB245E88DBA0E79A406BD5F">
    <w:name w:val="A9D281E5EFB245E88DBA0E79A406BD5F"/>
    <w:rsid w:val="001E30DD"/>
  </w:style>
  <w:style w:type="paragraph" w:customStyle="1" w:styleId="FE77B28DFFA04796B67C30DC18B2050B">
    <w:name w:val="FE77B28DFFA04796B67C30DC18B2050B"/>
    <w:rsid w:val="001E30DD"/>
  </w:style>
  <w:style w:type="paragraph" w:customStyle="1" w:styleId="37D661EC941B4837A5259415067C2175">
    <w:name w:val="37D661EC941B4837A5259415067C2175"/>
    <w:rsid w:val="001E30DD"/>
  </w:style>
  <w:style w:type="paragraph" w:customStyle="1" w:styleId="672BB97ABACE460095DABBC34C37EFE7">
    <w:name w:val="672BB97ABACE460095DABBC34C37EFE7"/>
    <w:rsid w:val="001E30DD"/>
  </w:style>
  <w:style w:type="paragraph" w:customStyle="1" w:styleId="D003143968E7415B9C4B871480EFC499">
    <w:name w:val="D003143968E7415B9C4B871480EFC499"/>
    <w:rsid w:val="001E30DD"/>
  </w:style>
  <w:style w:type="paragraph" w:customStyle="1" w:styleId="1AF41FBA38A34F8B85CC1A38FBA73A3B">
    <w:name w:val="1AF41FBA38A34F8B85CC1A38FBA73A3B"/>
    <w:rsid w:val="001E30DD"/>
  </w:style>
  <w:style w:type="paragraph" w:customStyle="1" w:styleId="E1B0CF7415FD40519776D571B3F7F225">
    <w:name w:val="E1B0CF7415FD40519776D571B3F7F225"/>
    <w:rsid w:val="001E30DD"/>
  </w:style>
  <w:style w:type="paragraph" w:customStyle="1" w:styleId="77F19E3CCC5B4E7BAC0D8125B031C711">
    <w:name w:val="77F19E3CCC5B4E7BAC0D8125B031C711"/>
    <w:rsid w:val="001E30DD"/>
  </w:style>
  <w:style w:type="paragraph" w:customStyle="1" w:styleId="755F012E31CE41CE98DC9DC49A2E5BD0">
    <w:name w:val="755F012E31CE41CE98DC9DC49A2E5BD0"/>
    <w:rsid w:val="001E30DD"/>
  </w:style>
  <w:style w:type="paragraph" w:customStyle="1" w:styleId="5CF4B4110D9343F18E3D0C2343320120">
    <w:name w:val="5CF4B4110D9343F18E3D0C2343320120"/>
    <w:rsid w:val="001E30DD"/>
  </w:style>
  <w:style w:type="paragraph" w:customStyle="1" w:styleId="4FE428B73FF84736A682C23473ADC6F1">
    <w:name w:val="4FE428B73FF84736A682C23473ADC6F1"/>
    <w:rsid w:val="001E30DD"/>
  </w:style>
  <w:style w:type="paragraph" w:customStyle="1" w:styleId="6D4BC557592945B8B16FA406B7FB59BC">
    <w:name w:val="6D4BC557592945B8B16FA406B7FB59BC"/>
    <w:rsid w:val="001E30DD"/>
  </w:style>
  <w:style w:type="paragraph" w:customStyle="1" w:styleId="EC8B5480DB3D4547834C76A3633EF018">
    <w:name w:val="EC8B5480DB3D4547834C76A3633EF018"/>
    <w:rsid w:val="001E30DD"/>
  </w:style>
  <w:style w:type="paragraph" w:customStyle="1" w:styleId="84F7525AE6D84ED4BCB5FBF0192BE6E6">
    <w:name w:val="84F7525AE6D84ED4BCB5FBF0192BE6E6"/>
    <w:rsid w:val="001E30DD"/>
  </w:style>
  <w:style w:type="paragraph" w:customStyle="1" w:styleId="6A4A3C4D5A7C4FC495FC103141D9FDC0">
    <w:name w:val="6A4A3C4D5A7C4FC495FC103141D9FDC0"/>
    <w:rsid w:val="001E30DD"/>
  </w:style>
  <w:style w:type="paragraph" w:customStyle="1" w:styleId="41F1B08B413143D78799C697C7C249B2">
    <w:name w:val="41F1B08B413143D78799C697C7C249B2"/>
    <w:rsid w:val="001E30DD"/>
  </w:style>
  <w:style w:type="paragraph" w:customStyle="1" w:styleId="C38299781AB945509EF062314FF8A609">
    <w:name w:val="C38299781AB945509EF062314FF8A609"/>
    <w:rsid w:val="001E30DD"/>
  </w:style>
  <w:style w:type="paragraph" w:customStyle="1" w:styleId="49BF0F202A57468987023004C90C5E88">
    <w:name w:val="49BF0F202A57468987023004C90C5E88"/>
    <w:rsid w:val="001E30DD"/>
  </w:style>
  <w:style w:type="paragraph" w:customStyle="1" w:styleId="C20B5D667CA34752AC8B507DD6B04145">
    <w:name w:val="C20B5D667CA34752AC8B507DD6B04145"/>
    <w:rsid w:val="001E30DD"/>
  </w:style>
  <w:style w:type="paragraph" w:customStyle="1" w:styleId="3135FD890B634F608D9BD284D9EBE367">
    <w:name w:val="3135FD890B634F608D9BD284D9EBE367"/>
    <w:rsid w:val="001E30DD"/>
  </w:style>
  <w:style w:type="paragraph" w:customStyle="1" w:styleId="866062812A154D1BB822944740445B53">
    <w:name w:val="866062812A154D1BB822944740445B53"/>
    <w:rsid w:val="001E30DD"/>
  </w:style>
  <w:style w:type="paragraph" w:customStyle="1" w:styleId="439A6CDC84664534BE1E7C219099E259">
    <w:name w:val="439A6CDC84664534BE1E7C219099E259"/>
    <w:rsid w:val="001E30DD"/>
  </w:style>
  <w:style w:type="paragraph" w:customStyle="1" w:styleId="385CE437A32140C4A66102747D2B4401">
    <w:name w:val="385CE437A32140C4A66102747D2B4401"/>
    <w:rsid w:val="001E30DD"/>
  </w:style>
  <w:style w:type="paragraph" w:customStyle="1" w:styleId="92C358E10F3C43A59E3DE5E76E2CD151">
    <w:name w:val="92C358E10F3C43A59E3DE5E76E2CD151"/>
    <w:rsid w:val="001E30DD"/>
  </w:style>
  <w:style w:type="paragraph" w:customStyle="1" w:styleId="285C0769F6754D17BAB2AC526B390A33">
    <w:name w:val="285C0769F6754D17BAB2AC526B390A33"/>
    <w:rsid w:val="001E30DD"/>
  </w:style>
  <w:style w:type="paragraph" w:customStyle="1" w:styleId="B2201EE5D23645359BD9634870AF305B">
    <w:name w:val="B2201EE5D23645359BD9634870AF305B"/>
    <w:rsid w:val="001E30DD"/>
  </w:style>
  <w:style w:type="paragraph" w:customStyle="1" w:styleId="F9F7FEAB6BF24F59B2E5C2B5E342BC61">
    <w:name w:val="F9F7FEAB6BF24F59B2E5C2B5E342BC61"/>
    <w:rsid w:val="001E30DD"/>
  </w:style>
  <w:style w:type="paragraph" w:customStyle="1" w:styleId="991FB94B21264A04BA096F06338E8590">
    <w:name w:val="991FB94B21264A04BA096F06338E8590"/>
    <w:rsid w:val="001E30DD"/>
  </w:style>
  <w:style w:type="paragraph" w:customStyle="1" w:styleId="E88857613F984DF5866DC4E2ADF4F50D">
    <w:name w:val="E88857613F984DF5866DC4E2ADF4F50D"/>
    <w:rsid w:val="001E30DD"/>
  </w:style>
  <w:style w:type="paragraph" w:customStyle="1" w:styleId="AF3C6B55B5C54B4DBE13739792BF7E2F">
    <w:name w:val="AF3C6B55B5C54B4DBE13739792BF7E2F"/>
    <w:rsid w:val="001E30DD"/>
  </w:style>
  <w:style w:type="paragraph" w:customStyle="1" w:styleId="D6FA75843200456BBD6D0BF4754C9B2C">
    <w:name w:val="D6FA75843200456BBD6D0BF4754C9B2C"/>
    <w:rsid w:val="001E30DD"/>
  </w:style>
  <w:style w:type="paragraph" w:customStyle="1" w:styleId="E17DC830A0094029AE56132B2CBDA574">
    <w:name w:val="E17DC830A0094029AE56132B2CBDA574"/>
    <w:rsid w:val="001E30DD"/>
  </w:style>
  <w:style w:type="paragraph" w:customStyle="1" w:styleId="7E43EB45FFF642A28F75A6217FC13248">
    <w:name w:val="7E43EB45FFF642A28F75A6217FC13248"/>
    <w:rsid w:val="001E30DD"/>
  </w:style>
  <w:style w:type="paragraph" w:customStyle="1" w:styleId="5D28D5D1D0514EF7B135297129D50497">
    <w:name w:val="5D28D5D1D0514EF7B135297129D50497"/>
    <w:rsid w:val="001E30DD"/>
  </w:style>
  <w:style w:type="paragraph" w:customStyle="1" w:styleId="A18DC66A9BFB45DBB2C2678E4199EFC2">
    <w:name w:val="A18DC66A9BFB45DBB2C2678E4199EFC2"/>
    <w:rsid w:val="001E30DD"/>
  </w:style>
  <w:style w:type="paragraph" w:customStyle="1" w:styleId="EB8A7348DABA49E6B55AE5F80B470D20">
    <w:name w:val="EB8A7348DABA49E6B55AE5F80B470D20"/>
    <w:rsid w:val="001E30DD"/>
  </w:style>
  <w:style w:type="paragraph" w:customStyle="1" w:styleId="600668C37DDD424EB052C7440EE3F356">
    <w:name w:val="600668C37DDD424EB052C7440EE3F356"/>
    <w:rsid w:val="001E30DD"/>
  </w:style>
  <w:style w:type="paragraph" w:customStyle="1" w:styleId="5306C1E3E8674DB8964B562A67F5CD28">
    <w:name w:val="5306C1E3E8674DB8964B562A67F5CD28"/>
    <w:rsid w:val="001E30DD"/>
  </w:style>
  <w:style w:type="paragraph" w:customStyle="1" w:styleId="9F76A9C97C234EC1892B3EDEB834FC30">
    <w:name w:val="9F76A9C97C234EC1892B3EDEB834FC30"/>
    <w:rsid w:val="008B3293"/>
  </w:style>
  <w:style w:type="paragraph" w:customStyle="1" w:styleId="17567311071B46CEA91F4AAD5B09DAD9">
    <w:name w:val="17567311071B46CEA91F4AAD5B09DAD9"/>
    <w:rsid w:val="008B3293"/>
  </w:style>
  <w:style w:type="paragraph" w:customStyle="1" w:styleId="9921969E166549FA95C7D26B049599F2">
    <w:name w:val="9921969E166549FA95C7D26B049599F2"/>
    <w:rsid w:val="008B3293"/>
  </w:style>
  <w:style w:type="paragraph" w:customStyle="1" w:styleId="1692F6BD8766489B9EC74CF5E2EF782F">
    <w:name w:val="1692F6BD8766489B9EC74CF5E2EF782F"/>
    <w:rsid w:val="008B3293"/>
  </w:style>
  <w:style w:type="paragraph" w:customStyle="1" w:styleId="927DE2F6C5FC439EB369C1B20C1C306F">
    <w:name w:val="927DE2F6C5FC439EB369C1B20C1C306F"/>
    <w:rsid w:val="008B3293"/>
  </w:style>
  <w:style w:type="paragraph" w:customStyle="1" w:styleId="553DCD29FAA64A78A0395631ECEF3F79">
    <w:name w:val="553DCD29FAA64A78A0395631ECEF3F79"/>
    <w:rsid w:val="008B3293"/>
  </w:style>
  <w:style w:type="paragraph" w:customStyle="1" w:styleId="03889E4AC22145B1BCE940CEDFF32A4A">
    <w:name w:val="03889E4AC22145B1BCE940CEDFF32A4A"/>
    <w:rsid w:val="008B3293"/>
  </w:style>
  <w:style w:type="paragraph" w:customStyle="1" w:styleId="F2502A6A7ECD4DEC9249869503A6F46E">
    <w:name w:val="F2502A6A7ECD4DEC9249869503A6F46E"/>
    <w:rsid w:val="008B3293"/>
  </w:style>
  <w:style w:type="paragraph" w:customStyle="1" w:styleId="2ADFAD7F5C724086B4287874F94DAD8B">
    <w:name w:val="2ADFAD7F5C724086B4287874F94DAD8B"/>
    <w:rsid w:val="008B3293"/>
  </w:style>
  <w:style w:type="paragraph" w:customStyle="1" w:styleId="332362B209C14381B9E8B3145C22DB07">
    <w:name w:val="332362B209C14381B9E8B3145C22DB07"/>
    <w:rsid w:val="008B3293"/>
  </w:style>
  <w:style w:type="paragraph" w:customStyle="1" w:styleId="5C5C57D775B9406391F4F8FEED2E1CEA">
    <w:name w:val="5C5C57D775B9406391F4F8FEED2E1CEA"/>
    <w:rsid w:val="008B3293"/>
  </w:style>
  <w:style w:type="paragraph" w:customStyle="1" w:styleId="0669EB5BC65341E984306FC1E714DC95">
    <w:name w:val="0669EB5BC65341E984306FC1E714DC95"/>
    <w:rsid w:val="008B3293"/>
  </w:style>
  <w:style w:type="paragraph" w:customStyle="1" w:styleId="4804BC27F7D943DCBDBF1496EF8CCA55">
    <w:name w:val="4804BC27F7D943DCBDBF1496EF8CCA55"/>
    <w:rsid w:val="008B3293"/>
  </w:style>
  <w:style w:type="paragraph" w:customStyle="1" w:styleId="A189A141986E4232926A34CCA2F00DF9">
    <w:name w:val="A189A141986E4232926A34CCA2F00DF9"/>
    <w:rsid w:val="008B3293"/>
  </w:style>
  <w:style w:type="paragraph" w:customStyle="1" w:styleId="DECEA6A11C2949F9925C698FC7B2F60F">
    <w:name w:val="DECEA6A11C2949F9925C698FC7B2F60F"/>
    <w:rsid w:val="008B3293"/>
  </w:style>
  <w:style w:type="paragraph" w:customStyle="1" w:styleId="2315D6D74A104AD49EB2EEB8E8D879AD">
    <w:name w:val="2315D6D74A104AD49EB2EEB8E8D879AD"/>
    <w:rsid w:val="008B3293"/>
  </w:style>
  <w:style w:type="character" w:customStyle="1" w:styleId="Responseboxtext">
    <w:name w:val="Response box text"/>
    <w:basedOn w:val="DefaultParagraphFont"/>
    <w:uiPriority w:val="1"/>
    <w:qFormat/>
    <w:rsid w:val="00BB1180"/>
    <w:rPr>
      <w:rFonts w:ascii="Arial" w:hAnsi="Arial"/>
      <w:color w:val="auto"/>
      <w:sz w:val="20"/>
    </w:rPr>
  </w:style>
  <w:style w:type="paragraph" w:customStyle="1" w:styleId="D62FC1BD5DD9432EACD62247528C48D1">
    <w:name w:val="D62FC1BD5DD9432EACD62247528C48D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105DE6DF864F699E2C9FA88B55B39B1">
    <w:name w:val="3F105DE6DF864F699E2C9FA88B55B39B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CEB3C3141348F184C6DC5B3EAB66CD1">
    <w:name w:val="2CCEB3C3141348F184C6DC5B3EAB66CD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1B8AF0CA39499A952D27552D2B5D711">
    <w:name w:val="981B8AF0CA39499A952D27552D2B5D7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7DE2F6C5FC439EB369C1B20C1C306F1">
    <w:name w:val="927DE2F6C5FC439EB369C1B20C1C306F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92F6BD8766489B9EC74CF5E2EF782F1">
    <w:name w:val="1692F6BD8766489B9EC74CF5E2EF782F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A998D793C84828AB4902948225CE261">
    <w:name w:val="1EA998D793C84828AB4902948225CE26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231F40C8764599A2340865858926911">
    <w:name w:val="5A231F40C8764599A23408658589269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36BCFB31E9498DAC2C6DF1455360311">
    <w:name w:val="2736BCFB31E9498DAC2C6DF14553603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E272F2596B4F2990EA73A5FF9076361">
    <w:name w:val="ABE272F2596B4F2990EA73A5FF907636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D9333E2684488EAEAC95F9C2A824D51">
    <w:name w:val="D6D9333E2684488EAEAC95F9C2A824D5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21969E166549FA95C7D26B049599F21">
    <w:name w:val="9921969E166549FA95C7D26B049599F2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567311071B46CEA91F4AAD5B09DAD91">
    <w:name w:val="17567311071B46CEA91F4AAD5B09DAD9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76A9C97C234EC1892B3EDEB834FC301">
    <w:name w:val="9F76A9C97C234EC1892B3EDEB834FC30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15D6D74A104AD49EB2EEB8E8D879AD1">
    <w:name w:val="2315D6D74A104AD49EB2EEB8E8D879AD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8557C0702F4D13949524F005B13BF31">
    <w:name w:val="288557C0702F4D13949524F005B13BF3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281E5EFB245E88DBA0E79A406BD5F1">
    <w:name w:val="A9D281E5EFB245E88DBA0E79A406BD5F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B28DFFA04796B67C30DC18B2050B1">
    <w:name w:val="FE77B28DFFA04796B67C30DC18B2050B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65B8EB5F4A443B81788CDC22503A0A1">
    <w:name w:val="4165B8EB5F4A443B81788CDC22503A0A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CEA6A11C2949F9925C698FC7B2F60F1">
    <w:name w:val="DECEA6A11C2949F9925C698FC7B2F60F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5F012E31CE41CE98DC9DC49A2E5BD01">
    <w:name w:val="755F012E31CE41CE98DC9DC49A2E5BD0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C4FC68EDC4F3CBBF85DCFF40204E81">
    <w:name w:val="A9DC4FC68EDC4F3CBBF85DCFF40204E8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72BB97ABACE460095DABBC34C37EFE71">
    <w:name w:val="672BB97ABACE460095DABBC34C37EFE7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03143968E7415B9C4B871480EFC4991">
    <w:name w:val="D003143968E7415B9C4B871480EFC499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F41FBA38A34F8B85CC1A38FBA73A3B1">
    <w:name w:val="1AF41FBA38A34F8B85CC1A38FBA73A3B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B0CF7415FD40519776D571B3F7F2251">
    <w:name w:val="E1B0CF7415FD40519776D571B3F7F225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19E3CCC5B4E7BAC0D8125B031C7111">
    <w:name w:val="77F19E3CCC5B4E7BAC0D8125B031C71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9A141986E4232926A34CCA2F00DF91">
    <w:name w:val="A189A141986E4232926A34CCA2F00DF9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04BC27F7D943DCBDBF1496EF8CCA551">
    <w:name w:val="4804BC27F7D943DCBDBF1496EF8CCA55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69EB5BC65341E984306FC1E714DC951">
    <w:name w:val="0669EB5BC65341E984306FC1E714DC95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5C57D775B9406391F4F8FEED2E1CEA1">
    <w:name w:val="5C5C57D775B9406391F4F8FEED2E1CEA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E428B73FF84736A682C23473ADC6F11">
    <w:name w:val="4FE428B73FF84736A682C23473ADC6F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4BC557592945B8B16FA406B7FB59BC1">
    <w:name w:val="6D4BC557592945B8B16FA406B7FB59BC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C8B5480DB3D4547834C76A3633EF0181">
    <w:name w:val="EC8B5480DB3D4547834C76A3633EF018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5C0769F6754D17BAB2AC526B390A331">
    <w:name w:val="285C0769F6754D17BAB2AC526B390A33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32362B209C14381B9E8B3145C22DB071">
    <w:name w:val="332362B209C14381B9E8B3145C22DB07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CE437A32140C4A66102747D2B44011">
    <w:name w:val="385CE437A32140C4A66102747D2B440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569027CD64DF3A2978F4775FE06B61">
    <w:name w:val="929569027CD64DF3A2978F4775FE06B6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BF0F202A57468987023004C90C5E881">
    <w:name w:val="49BF0F202A57468987023004C90C5E88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0B5D667CA34752AC8B507DD6B041451">
    <w:name w:val="C20B5D667CA34752AC8B507DD6B04145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35FD890B634F608D9BD284D9EBE3671">
    <w:name w:val="3135FD890B634F608D9BD284D9EBE367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66062812A154D1BB822944740445B531">
    <w:name w:val="866062812A154D1BB822944740445B53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A6CDC84664534BE1E7C219099E2591">
    <w:name w:val="439A6CDC84664534BE1E7C219099E259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DFAD7F5C724086B4287874F94DAD8B1">
    <w:name w:val="2ADFAD7F5C724086B4287874F94DAD8B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02A6A7ECD4DEC9249869503A6F46E1">
    <w:name w:val="F2502A6A7ECD4DEC9249869503A6F46E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889E4AC22145B1BCE940CEDFF32A4A1">
    <w:name w:val="03889E4AC22145B1BCE940CEDFF32A4A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F7FEAB6BF24F59B2E5C2B5E342BC611">
    <w:name w:val="F9F7FEAB6BF24F59B2E5C2B5E342BC61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1FB94B21264A04BA096F06338E85901">
    <w:name w:val="991FB94B21264A04BA096F06338E8590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8857613F984DF5866DC4E2ADF4F50D1">
    <w:name w:val="E88857613F984DF5866DC4E2ADF4F50D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201EE5D23645359BD9634870AF305B1">
    <w:name w:val="B2201EE5D23645359BD9634870AF305B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3DCD29FAA64A78A0395631ECEF3F791">
    <w:name w:val="553DCD29FAA64A78A0395631ECEF3F79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D3A1310566454B8982B00A0222FBC81">
    <w:name w:val="5ED3A1310566454B8982B00A0222FBC8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A4F68F6FD94509B54C723DB6103E701">
    <w:name w:val="D7A4F68F6FD94509B54C723DB6103E70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E43EB45FFF642A28F75A6217FC132481">
    <w:name w:val="7E43EB45FFF642A28F75A6217FC13248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28D5D1D0514EF7B135297129D504971">
    <w:name w:val="5D28D5D1D0514EF7B135297129D50497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DC66A9BFB45DBB2C2678E4199EFC21">
    <w:name w:val="A18DC66A9BFB45DBB2C2678E4199EFC2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8A7348DABA49E6B55AE5F80B470D201">
    <w:name w:val="EB8A7348DABA49E6B55AE5F80B470D20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0668C37DDD424EB052C7440EE3F3561">
    <w:name w:val="600668C37DDD424EB052C7440EE3F3561"/>
    <w:rsid w:val="002C1003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25B299445B54D8C811F186D0B3DDDD0">
    <w:name w:val="D25B299445B54D8C811F186D0B3DDDD0"/>
    <w:rsid w:val="00354D70"/>
  </w:style>
  <w:style w:type="paragraph" w:customStyle="1" w:styleId="DFBF24B891994FA48EA02332877A9B7E">
    <w:name w:val="DFBF24B891994FA48EA02332877A9B7E"/>
    <w:rsid w:val="00354D70"/>
  </w:style>
  <w:style w:type="paragraph" w:customStyle="1" w:styleId="2B6A390CBB1E4FAFB3A2B2017F14AAB9">
    <w:name w:val="2B6A390CBB1E4FAFB3A2B2017F14AAB9"/>
    <w:rsid w:val="003F683D"/>
  </w:style>
  <w:style w:type="paragraph" w:customStyle="1" w:styleId="62E79DFC309E442A89BA67F9A748118F">
    <w:name w:val="62E79DFC309E442A89BA67F9A748118F"/>
    <w:rsid w:val="003F683D"/>
  </w:style>
  <w:style w:type="paragraph" w:customStyle="1" w:styleId="2A8D6428819142AA83560CF94D51137E">
    <w:name w:val="2A8D6428819142AA83560CF94D51137E"/>
    <w:rsid w:val="003F683D"/>
  </w:style>
  <w:style w:type="paragraph" w:customStyle="1" w:styleId="6115D200C16B4ABC90EE41221C819EBD">
    <w:name w:val="6115D200C16B4ABC90EE41221C819EBD"/>
    <w:rsid w:val="003F683D"/>
  </w:style>
  <w:style w:type="paragraph" w:customStyle="1" w:styleId="32449BBC1B3C4AD0943FC564A9BE3446">
    <w:name w:val="32449BBC1B3C4AD0943FC564A9BE3446"/>
    <w:rsid w:val="003F683D"/>
  </w:style>
  <w:style w:type="paragraph" w:customStyle="1" w:styleId="05A7F96B2CAB4A2F88E0D5A168C6D138">
    <w:name w:val="05A7F96B2CAB4A2F88E0D5A168C6D138"/>
    <w:rsid w:val="003F683D"/>
  </w:style>
  <w:style w:type="paragraph" w:customStyle="1" w:styleId="455E8AC1909A4BF7A547E42390C590A8">
    <w:name w:val="455E8AC1909A4BF7A547E42390C590A8"/>
    <w:rsid w:val="003F683D"/>
  </w:style>
  <w:style w:type="paragraph" w:customStyle="1" w:styleId="62C3294D82E14558B6D3886A8BD21821">
    <w:name w:val="62C3294D82E14558B6D3886A8BD21821"/>
    <w:rsid w:val="003F683D"/>
  </w:style>
  <w:style w:type="paragraph" w:customStyle="1" w:styleId="434D8AC8533F4741A2260C1897B51991">
    <w:name w:val="434D8AC8533F4741A2260C1897B51991"/>
    <w:rsid w:val="003F683D"/>
  </w:style>
  <w:style w:type="paragraph" w:customStyle="1" w:styleId="D62FC1BD5DD9432EACD62247528C48D11">
    <w:name w:val="D62FC1BD5DD9432EACD62247528C48D1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105DE6DF864F699E2C9FA88B55B39B2">
    <w:name w:val="3F105DE6DF864F699E2C9FA88B55B39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CEB3C3141348F184C6DC5B3EAB66CD2">
    <w:name w:val="2CCEB3C3141348F184C6DC5B3EAB66C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1B8AF0CA39499A952D27552D2B5D712">
    <w:name w:val="981B8AF0CA39499A952D27552D2B5D7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7DE2F6C5FC439EB369C1B20C1C306F2">
    <w:name w:val="927DE2F6C5FC439EB369C1B20C1C306F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92F6BD8766489B9EC74CF5E2EF782F2">
    <w:name w:val="1692F6BD8766489B9EC74CF5E2EF782F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A998D793C84828AB4902948225CE262">
    <w:name w:val="1EA998D793C84828AB4902948225CE2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231F40C8764599A2340865858926912">
    <w:name w:val="5A231F40C8764599A23408658589269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36BCFB31E9498DAC2C6DF1455360312">
    <w:name w:val="2736BCFB31E9498DAC2C6DF14553603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E272F2596B4F2990EA73A5FF9076362">
    <w:name w:val="ABE272F2596B4F2990EA73A5FF90763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D9333E2684488EAEAC95F9C2A824D52">
    <w:name w:val="D6D9333E2684488EAEAC95F9C2A824D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21969E166549FA95C7D26B049599F22">
    <w:name w:val="9921969E166549FA95C7D26B049599F2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567311071B46CEA91F4AAD5B09DAD92">
    <w:name w:val="17567311071B46CEA91F4AAD5B09DAD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76A9C97C234EC1892B3EDEB834FC302">
    <w:name w:val="9F76A9C97C234EC1892B3EDEB834FC3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BF24B891994FA48EA02332877A9B7E1">
    <w:name w:val="DFBF24B891994FA48EA02332877A9B7E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15D6D74A104AD49EB2EEB8E8D879AD2">
    <w:name w:val="2315D6D74A104AD49EB2EEB8E8D879A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8557C0702F4D13949524F005B13BF32">
    <w:name w:val="288557C0702F4D13949524F005B13BF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281E5EFB245E88DBA0E79A406BD5F2">
    <w:name w:val="A9D281E5EFB245E88DBA0E79A406BD5F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B28DFFA04796B67C30DC18B2050B2">
    <w:name w:val="FE77B28DFFA04796B67C30DC18B2050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65B8EB5F4A443B81788CDC22503A0A2">
    <w:name w:val="4165B8EB5F4A443B81788CDC22503A0A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CEA6A11C2949F9925C698FC7B2F60F2">
    <w:name w:val="DECEA6A11C2949F9925C698FC7B2F60F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5F012E31CE41CE98DC9DC49A2E5BD02">
    <w:name w:val="755F012E31CE41CE98DC9DC49A2E5BD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C4FC68EDC4F3CBBF85DCFF40204E82">
    <w:name w:val="A9DC4FC68EDC4F3CBBF85DCFF40204E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72BB97ABACE460095DABBC34C37EFE72">
    <w:name w:val="672BB97ABACE460095DABBC34C37EFE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03143968E7415B9C4B871480EFC4992">
    <w:name w:val="D003143968E7415B9C4B871480EFC49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F41FBA38A34F8B85CC1A38FBA73A3B2">
    <w:name w:val="1AF41FBA38A34F8B85CC1A38FBA73A3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B0CF7415FD40519776D571B3F7F2252">
    <w:name w:val="E1B0CF7415FD40519776D571B3F7F22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4D8AC8533F4741A2260C1897B519911">
    <w:name w:val="434D8AC8533F4741A2260C1897B51991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C3294D82E14558B6D3886A8BD218211">
    <w:name w:val="62C3294D82E14558B6D3886A8BD21821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5E8AC1909A4BF7A547E42390C590A81">
    <w:name w:val="455E8AC1909A4BF7A547E42390C590A8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19E3CCC5B4E7BAC0D8125B031C7112">
    <w:name w:val="77F19E3CCC5B4E7BAC0D8125B031C71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9A141986E4232926A34CCA2F00DF92">
    <w:name w:val="A189A141986E4232926A34CCA2F00DF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04BC27F7D943DCBDBF1496EF8CCA552">
    <w:name w:val="4804BC27F7D943DCBDBF1496EF8CCA5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69EB5BC65341E984306FC1E714DC952">
    <w:name w:val="0669EB5BC65341E984306FC1E714DC9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5C57D775B9406391F4F8FEED2E1CEA2">
    <w:name w:val="5C5C57D775B9406391F4F8FEED2E1CEA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E428B73FF84736A682C23473ADC6F12">
    <w:name w:val="4FE428B73FF84736A682C23473ADC6F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4BC557592945B8B16FA406B7FB59BC2">
    <w:name w:val="6D4BC557592945B8B16FA406B7FB59BC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C8B5480DB3D4547834C76A3633EF0182">
    <w:name w:val="EC8B5480DB3D4547834C76A3633EF01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5C0769F6754D17BAB2AC526B390A332">
    <w:name w:val="285C0769F6754D17BAB2AC526B390A3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32362B209C14381B9E8B3145C22DB072">
    <w:name w:val="332362B209C14381B9E8B3145C22DB0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CE437A32140C4A66102747D2B44012">
    <w:name w:val="385CE437A32140C4A66102747D2B440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569027CD64DF3A2978F4775FE06B62">
    <w:name w:val="929569027CD64DF3A2978F4775FE06B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BF0F202A57468987023004C90C5E882">
    <w:name w:val="49BF0F202A57468987023004C90C5E8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0B5D667CA34752AC8B507DD6B041452">
    <w:name w:val="C20B5D667CA34752AC8B507DD6B0414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35FD890B634F608D9BD284D9EBE3672">
    <w:name w:val="3135FD890B634F608D9BD284D9EBE36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66062812A154D1BB822944740445B532">
    <w:name w:val="866062812A154D1BB822944740445B5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A7F96B2CAB4A2F88E0D5A168C6D1381">
    <w:name w:val="05A7F96B2CAB4A2F88E0D5A168C6D138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449BBC1B3C4AD0943FC564A9BE34461">
    <w:name w:val="32449BBC1B3C4AD0943FC564A9BE344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15D200C16B4ABC90EE41221C819EBD1">
    <w:name w:val="6115D200C16B4ABC90EE41221C819EB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A6CDC84664534BE1E7C219099E2592">
    <w:name w:val="439A6CDC84664534BE1E7C219099E25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DFAD7F5C724086B4287874F94DAD8B2">
    <w:name w:val="2ADFAD7F5C724086B4287874F94DAD8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02A6A7ECD4DEC9249869503A6F46E2">
    <w:name w:val="F2502A6A7ECD4DEC9249869503A6F46E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889E4AC22145B1BCE940CEDFF32A4A2">
    <w:name w:val="03889E4AC22145B1BCE940CEDFF32A4A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F7FEAB6BF24F59B2E5C2B5E342BC612">
    <w:name w:val="F9F7FEAB6BF24F59B2E5C2B5E342BC6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1FB94B21264A04BA096F06338E85902">
    <w:name w:val="991FB94B21264A04BA096F06338E859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88857613F984DF5866DC4E2ADF4F50D2">
    <w:name w:val="E88857613F984DF5866DC4E2ADF4F50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201EE5D23645359BD9634870AF305B2">
    <w:name w:val="B2201EE5D23645359BD9634870AF305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53DCD29FAA64A78A0395631ECEF3F792">
    <w:name w:val="553DCD29FAA64A78A0395631ECEF3F7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ED3A1310566454B8982B00A0222FBC82">
    <w:name w:val="5ED3A1310566454B8982B00A0222FBC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A4F68F6FD94509B54C723DB6103E702">
    <w:name w:val="D7A4F68F6FD94509B54C723DB6103E7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E43EB45FFF642A28F75A6217FC132482">
    <w:name w:val="7E43EB45FFF642A28F75A6217FC1324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D28D5D1D0514EF7B135297129D504972">
    <w:name w:val="5D28D5D1D0514EF7B135297129D5049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DC66A9BFB45DBB2C2678E4199EFC22">
    <w:name w:val="A18DC66A9BFB45DBB2C2678E4199EFC2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B8A7348DABA49E6B55AE5F80B470D202">
    <w:name w:val="EB8A7348DABA49E6B55AE5F80B470D2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8D6428819142AA83560CF94D51137E1">
    <w:name w:val="2A8D6428819142AA83560CF94D51137E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E79DFC309E442A89BA67F9A748118F1">
    <w:name w:val="62E79DFC309E442A89BA67F9A748118F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B6A390CBB1E4FAFB3A2B2017F14AAB91">
    <w:name w:val="2B6A390CBB1E4FAFB3A2B2017F14AAB9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0668C37DDD424EB052C7440EE3F3562">
    <w:name w:val="600668C37DDD424EB052C7440EE3F35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3D1A4AD1642549F803BBB4A6289F9">
    <w:name w:val="61A3D1A4AD1642549F803BBB4A6289F9"/>
    <w:rsid w:val="003F683D"/>
  </w:style>
  <w:style w:type="paragraph" w:customStyle="1" w:styleId="518B8D602BB043A7A4782EA93A16E273">
    <w:name w:val="518B8D602BB043A7A4782EA93A16E273"/>
    <w:rsid w:val="003F683D"/>
  </w:style>
  <w:style w:type="paragraph" w:customStyle="1" w:styleId="8D87347604EB4E78B9DCED8F3A4EC0DB">
    <w:name w:val="8D87347604EB4E78B9DCED8F3A4EC0DB"/>
    <w:rsid w:val="003F683D"/>
  </w:style>
  <w:style w:type="paragraph" w:customStyle="1" w:styleId="255A976B75394358A64DC93E199ACF46">
    <w:name w:val="255A976B75394358A64DC93E199ACF46"/>
    <w:rsid w:val="003F683D"/>
  </w:style>
  <w:style w:type="paragraph" w:customStyle="1" w:styleId="8D415B01EEEF43E2A9F6CAA425E9457E">
    <w:name w:val="8D415B01EEEF43E2A9F6CAA425E9457E"/>
    <w:rsid w:val="003F683D"/>
  </w:style>
  <w:style w:type="paragraph" w:customStyle="1" w:styleId="0B1E262BA46147ADA53A6100588423B1">
    <w:name w:val="0B1E262BA46147ADA53A6100588423B1"/>
    <w:rsid w:val="003F683D"/>
  </w:style>
  <w:style w:type="paragraph" w:customStyle="1" w:styleId="C2C17186BBC8454D9543D9533F9D4175">
    <w:name w:val="C2C17186BBC8454D9543D9533F9D4175"/>
    <w:rsid w:val="003F683D"/>
  </w:style>
  <w:style w:type="paragraph" w:customStyle="1" w:styleId="37820612383F4D8285C24C03F715D40D">
    <w:name w:val="37820612383F4D8285C24C03F715D40D"/>
    <w:rsid w:val="003F683D"/>
  </w:style>
  <w:style w:type="paragraph" w:customStyle="1" w:styleId="AA1516D3C0244B3881BE403FD4502DF7">
    <w:name w:val="AA1516D3C0244B3881BE403FD4502DF7"/>
    <w:rsid w:val="003F683D"/>
  </w:style>
  <w:style w:type="paragraph" w:customStyle="1" w:styleId="F25B8A5031A240C1921AF9A8361FC0C6">
    <w:name w:val="F25B8A5031A240C1921AF9A8361FC0C6"/>
    <w:rsid w:val="003F683D"/>
  </w:style>
  <w:style w:type="paragraph" w:customStyle="1" w:styleId="29DB2EAEFC9944B98A94A34A3B2D29EA">
    <w:name w:val="29DB2EAEFC9944B98A94A34A3B2D29EA"/>
    <w:rsid w:val="003F683D"/>
  </w:style>
  <w:style w:type="paragraph" w:customStyle="1" w:styleId="DDB6DEF3663640B79CB129E7A7AF8164">
    <w:name w:val="DDB6DEF3663640B79CB129E7A7AF8164"/>
    <w:rsid w:val="003F683D"/>
  </w:style>
  <w:style w:type="paragraph" w:customStyle="1" w:styleId="5AED944A338747A8A76A16A87E4C4AC0">
    <w:name w:val="5AED944A338747A8A76A16A87E4C4AC0"/>
    <w:rsid w:val="003F683D"/>
  </w:style>
  <w:style w:type="paragraph" w:customStyle="1" w:styleId="D62FC1BD5DD9432EACD62247528C48D12">
    <w:name w:val="D62FC1BD5DD9432EACD62247528C48D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F105DE6DF864F699E2C9FA88B55B39B3">
    <w:name w:val="3F105DE6DF864F699E2C9FA88B55B39B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CEB3C3141348F184C6DC5B3EAB66CD3">
    <w:name w:val="2CCEB3C3141348F184C6DC5B3EAB66C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81B8AF0CA39499A952D27552D2B5D713">
    <w:name w:val="981B8AF0CA39499A952D27552D2B5D7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7DE2F6C5FC439EB369C1B20C1C306F3">
    <w:name w:val="927DE2F6C5FC439EB369C1B20C1C306F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692F6BD8766489B9EC74CF5E2EF782F3">
    <w:name w:val="1692F6BD8766489B9EC74CF5E2EF782F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A998D793C84828AB4902948225CE263">
    <w:name w:val="1EA998D793C84828AB4902948225CE2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231F40C8764599A2340865858926913">
    <w:name w:val="5A231F40C8764599A23408658589269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736BCFB31E9498DAC2C6DF1455360313">
    <w:name w:val="2736BCFB31E9498DAC2C6DF14553603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BE272F2596B4F2990EA73A5FF9076363">
    <w:name w:val="ABE272F2596B4F2990EA73A5FF90763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6D9333E2684488EAEAC95F9C2A824D53">
    <w:name w:val="D6D9333E2684488EAEAC95F9C2A824D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921969E166549FA95C7D26B049599F23">
    <w:name w:val="9921969E166549FA95C7D26B049599F2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7567311071B46CEA91F4AAD5B09DAD93">
    <w:name w:val="17567311071B46CEA91F4AAD5B09DAD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F76A9C97C234EC1892B3EDEB834FC303">
    <w:name w:val="9F76A9C97C234EC1892B3EDEB834FC30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FBF24B891994FA48EA02332877A9B7E2">
    <w:name w:val="DFBF24B891994FA48EA02332877A9B7E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315D6D74A104AD49EB2EEB8E8D879AD3">
    <w:name w:val="2315D6D74A104AD49EB2EEB8E8D879A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8557C0702F4D13949524F005B13BF33">
    <w:name w:val="288557C0702F4D13949524F005B13BF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281E5EFB245E88DBA0E79A406BD5F3">
    <w:name w:val="A9D281E5EFB245E88DBA0E79A406BD5F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E77B28DFFA04796B67C30DC18B2050B3">
    <w:name w:val="FE77B28DFFA04796B67C30DC18B2050B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165B8EB5F4A443B81788CDC22503A0A3">
    <w:name w:val="4165B8EB5F4A443B81788CDC22503A0A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CEA6A11C2949F9925C698FC7B2F60F3">
    <w:name w:val="DECEA6A11C2949F9925C698FC7B2F60F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55F012E31CE41CE98DC9DC49A2E5BD03">
    <w:name w:val="755F012E31CE41CE98DC9DC49A2E5BD0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C4FC68EDC4F3CBBF85DCFF40204E83">
    <w:name w:val="A9DC4FC68EDC4F3CBBF85DCFF40204E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72BB97ABACE460095DABBC34C37EFE73">
    <w:name w:val="672BB97ABACE460095DABBC34C37EFE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003143968E7415B9C4B871480EFC4993">
    <w:name w:val="D003143968E7415B9C4B871480EFC49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F41FBA38A34F8B85CC1A38FBA73A3B3">
    <w:name w:val="1AF41FBA38A34F8B85CC1A38FBA73A3B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1B0CF7415FD40519776D571B3F7F2253">
    <w:name w:val="E1B0CF7415FD40519776D571B3F7F22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4D8AC8533F4741A2260C1897B519912">
    <w:name w:val="434D8AC8533F4741A2260C1897B5199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C3294D82E14558B6D3886A8BD218212">
    <w:name w:val="62C3294D82E14558B6D3886A8BD2182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55E8AC1909A4BF7A547E42390C590A82">
    <w:name w:val="455E8AC1909A4BF7A547E42390C590A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7F19E3CCC5B4E7BAC0D8125B031C7113">
    <w:name w:val="77F19E3CCC5B4E7BAC0D8125B031C71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189A141986E4232926A34CCA2F00DF93">
    <w:name w:val="A189A141986E4232926A34CCA2F00DF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804BC27F7D943DCBDBF1496EF8CCA553">
    <w:name w:val="4804BC27F7D943DCBDBF1496EF8CCA5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669EB5BC65341E984306FC1E714DC953">
    <w:name w:val="0669EB5BC65341E984306FC1E714DC9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C5C57D775B9406391F4F8FEED2E1CEA3">
    <w:name w:val="5C5C57D775B9406391F4F8FEED2E1CEA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E428B73FF84736A682C23473ADC6F13">
    <w:name w:val="4FE428B73FF84736A682C23473ADC6F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D4BC557592945B8B16FA406B7FB59BC3">
    <w:name w:val="6D4BC557592945B8B16FA406B7FB59BC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EC8B5480DB3D4547834C76A3633EF0183">
    <w:name w:val="EC8B5480DB3D4547834C76A3633EF01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85C0769F6754D17BAB2AC526B390A333">
    <w:name w:val="285C0769F6754D17BAB2AC526B390A3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32362B209C14381B9E8B3145C22DB073">
    <w:name w:val="332362B209C14381B9E8B3145C22DB0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5CE437A32140C4A66102747D2B44013">
    <w:name w:val="385CE437A32140C4A66102747D2B440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569027CD64DF3A2978F4775FE06B63">
    <w:name w:val="929569027CD64DF3A2978F4775FE06B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9BF0F202A57468987023004C90C5E883">
    <w:name w:val="49BF0F202A57468987023004C90C5E8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0B5D667CA34752AC8B507DD6B041453">
    <w:name w:val="C20B5D667CA34752AC8B507DD6B0414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135FD890B634F608D9BD284D9EBE3673">
    <w:name w:val="3135FD890B634F608D9BD284D9EBE36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66062812A154D1BB822944740445B533">
    <w:name w:val="866062812A154D1BB822944740445B5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A7F96B2CAB4A2F88E0D5A168C6D1382">
    <w:name w:val="05A7F96B2CAB4A2F88E0D5A168C6D13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2449BBC1B3C4AD0943FC564A9BE34462">
    <w:name w:val="32449BBC1B3C4AD0943FC564A9BE344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15D200C16B4ABC90EE41221C819EBD2">
    <w:name w:val="6115D200C16B4ABC90EE41221C819EB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39A6CDC84664534BE1E7C219099E2593">
    <w:name w:val="439A6CDC84664534BE1E7C219099E25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ADFAD7F5C724086B4287874F94DAD8B3">
    <w:name w:val="2ADFAD7F5C724086B4287874F94DAD8B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02A6A7ECD4DEC9249869503A6F46E3">
    <w:name w:val="F2502A6A7ECD4DEC9249869503A6F46E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3889E4AC22145B1BCE940CEDFF32A4A3">
    <w:name w:val="03889E4AC22145B1BCE940CEDFF32A4A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8B8D602BB043A7A4782EA93A16E2731">
    <w:name w:val="518B8D602BB043A7A4782EA93A16E273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3D1A4AD1642549F803BBB4A6289F91">
    <w:name w:val="61A3D1A4AD1642549F803BBB4A6289F9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87347604EB4E78B9DCED8F3A4EC0DB1">
    <w:name w:val="8D87347604EB4E78B9DCED8F3A4EC0DB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5A976B75394358A64DC93E199ACF461">
    <w:name w:val="255A976B75394358A64DC93E199ACF4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415B01EEEF43E2A9F6CAA425E9457E1">
    <w:name w:val="8D415B01EEEF43E2A9F6CAA425E9457E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1E262BA46147ADA53A6100588423B11">
    <w:name w:val="0B1E262BA46147ADA53A6100588423B1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A4F68F6FD94509B54C723DB6103E703">
    <w:name w:val="D7A4F68F6FD94509B54C723DB6103E70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C17186BBC8454D9543D9533F9D41751">
    <w:name w:val="C2C17186BBC8454D9543D9533F9D417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820612383F4D8285C24C03F715D40D1">
    <w:name w:val="37820612383F4D8285C24C03F715D40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1516D3C0244B3881BE403FD4502DF71">
    <w:name w:val="AA1516D3C0244B3881BE403FD4502DF7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B8A5031A240C1921AF9A8361FC0C61">
    <w:name w:val="F25B8A5031A240C1921AF9A8361FC0C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DB2EAEFC9944B98A94A34A3B2D29EA1">
    <w:name w:val="29DB2EAEFC9944B98A94A34A3B2D29EA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B6DEF3663640B79CB129E7A7AF81641">
    <w:name w:val="DDB6DEF3663640B79CB129E7A7AF8164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ED944A338747A8A76A16A87E4C4AC01">
    <w:name w:val="5AED944A338747A8A76A16A87E4C4AC0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0668C37DDD424EB052C7440EE3F3563">
    <w:name w:val="600668C37DDD424EB052C7440EE3F35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CC7DD6324F4098BED180C119DABE80">
    <w:name w:val="56CC7DD6324F4098BED180C119DABE80"/>
    <w:rsid w:val="003F683D"/>
  </w:style>
  <w:style w:type="paragraph" w:customStyle="1" w:styleId="9354B4528C004280AD183BE65E385233">
    <w:name w:val="9354B4528C004280AD183BE65E385233"/>
    <w:rsid w:val="003F683D"/>
  </w:style>
  <w:style w:type="paragraph" w:customStyle="1" w:styleId="712834E02584415D99642242B4ADCBE8">
    <w:name w:val="712834E02584415D99642242B4ADCBE8"/>
    <w:rsid w:val="003F683D"/>
  </w:style>
  <w:style w:type="paragraph" w:customStyle="1" w:styleId="13C68E0C0F794006A17F3FF743BFCD0D">
    <w:name w:val="13C68E0C0F794006A17F3FF743BFCD0D"/>
    <w:rsid w:val="003F683D"/>
  </w:style>
  <w:style w:type="paragraph" w:customStyle="1" w:styleId="60534028AFB74060900623EFED8A4892">
    <w:name w:val="60534028AFB74060900623EFED8A4892"/>
    <w:rsid w:val="003F683D"/>
  </w:style>
  <w:style w:type="paragraph" w:customStyle="1" w:styleId="84BF680A0DDB441B905033BDEC994492">
    <w:name w:val="84BF680A0DDB441B905033BDEC994492"/>
    <w:rsid w:val="003F683D"/>
  </w:style>
  <w:style w:type="paragraph" w:customStyle="1" w:styleId="4F428EE44D304883AAE3E2E786E145AC">
    <w:name w:val="4F428EE44D304883AAE3E2E786E145AC"/>
    <w:rsid w:val="003F683D"/>
  </w:style>
  <w:style w:type="paragraph" w:customStyle="1" w:styleId="2990DB1ADC3D4E4F8201DC5C9FDBF443">
    <w:name w:val="2990DB1ADC3D4E4F8201DC5C9FDBF443"/>
    <w:rsid w:val="003F683D"/>
  </w:style>
  <w:style w:type="paragraph" w:customStyle="1" w:styleId="2C2E660B5A394466A26BFF7C1A8A7EFD">
    <w:name w:val="2C2E660B5A394466A26BFF7C1A8A7EFD"/>
    <w:rsid w:val="003F683D"/>
  </w:style>
  <w:style w:type="paragraph" w:customStyle="1" w:styleId="C08356FE89A647E0BB6E29F8CBA0EDC2">
    <w:name w:val="C08356FE89A647E0BB6E29F8CBA0EDC2"/>
    <w:rsid w:val="003F683D"/>
  </w:style>
  <w:style w:type="paragraph" w:customStyle="1" w:styleId="62234D23129347C9971281AEEB210FDD">
    <w:name w:val="62234D23129347C9971281AEEB210FDD"/>
    <w:rsid w:val="003F683D"/>
  </w:style>
  <w:style w:type="paragraph" w:customStyle="1" w:styleId="781E73F58DAF434FBB0F112B223D6B49">
    <w:name w:val="781E73F58DAF434FBB0F112B223D6B49"/>
    <w:rsid w:val="003F683D"/>
  </w:style>
  <w:style w:type="paragraph" w:customStyle="1" w:styleId="35A6E0C3EACB43D9BF1277FB43E19C14">
    <w:name w:val="35A6E0C3EACB43D9BF1277FB43E19C14"/>
    <w:rsid w:val="003F683D"/>
  </w:style>
  <w:style w:type="paragraph" w:customStyle="1" w:styleId="251AAB7342814E1F933FBD823FE27B98">
    <w:name w:val="251AAB7342814E1F933FBD823FE27B98"/>
    <w:rsid w:val="003F683D"/>
  </w:style>
  <w:style w:type="paragraph" w:customStyle="1" w:styleId="8A75128DA5E04A92970E228ADA454185">
    <w:name w:val="8A75128DA5E04A92970E228ADA454185"/>
    <w:rsid w:val="003F683D"/>
  </w:style>
  <w:style w:type="paragraph" w:customStyle="1" w:styleId="85DC84E703A742D5B0AE8EE5255D49AA">
    <w:name w:val="85DC84E703A742D5B0AE8EE5255D49AA"/>
    <w:rsid w:val="003F683D"/>
  </w:style>
  <w:style w:type="paragraph" w:customStyle="1" w:styleId="C3315A6D991543028D9198C736FDF3C4">
    <w:name w:val="C3315A6D991543028D9198C736FDF3C4"/>
    <w:rsid w:val="003F683D"/>
  </w:style>
  <w:style w:type="paragraph" w:customStyle="1" w:styleId="37BE02F771CF48059898F976D6C1EA46">
    <w:name w:val="37BE02F771CF48059898F976D6C1EA46"/>
    <w:rsid w:val="003F683D"/>
  </w:style>
  <w:style w:type="paragraph" w:customStyle="1" w:styleId="B81873791EF74911936992C134751507">
    <w:name w:val="B81873791EF74911936992C134751507"/>
    <w:rsid w:val="003F683D"/>
  </w:style>
  <w:style w:type="paragraph" w:customStyle="1" w:styleId="DAA46D25EEF7468FA51061259E0DAE6E">
    <w:name w:val="DAA46D25EEF7468FA51061259E0DAE6E"/>
    <w:rsid w:val="003F683D"/>
  </w:style>
  <w:style w:type="paragraph" w:customStyle="1" w:styleId="803B33FD0F66400E9BFF7CC3FF02E907">
    <w:name w:val="803B33FD0F66400E9BFF7CC3FF02E907"/>
    <w:rsid w:val="003F683D"/>
  </w:style>
  <w:style w:type="paragraph" w:customStyle="1" w:styleId="7B1416741ADA4541B04F4933EE117D6E">
    <w:name w:val="7B1416741ADA4541B04F4933EE117D6E"/>
    <w:rsid w:val="003F683D"/>
  </w:style>
  <w:style w:type="paragraph" w:customStyle="1" w:styleId="3A9F005C581C4431B5B1A456C4EAC9FD">
    <w:name w:val="3A9F005C581C4431B5B1A456C4EAC9FD"/>
    <w:rsid w:val="003F683D"/>
  </w:style>
  <w:style w:type="paragraph" w:customStyle="1" w:styleId="38A49E4838DF49F1AE332FB8B7834A99">
    <w:name w:val="38A49E4838DF49F1AE332FB8B7834A99"/>
    <w:rsid w:val="003F683D"/>
  </w:style>
  <w:style w:type="paragraph" w:customStyle="1" w:styleId="BCF437C179A84252BF018AD2C19E578C">
    <w:name w:val="BCF437C179A84252BF018AD2C19E578C"/>
    <w:rsid w:val="003F683D"/>
  </w:style>
  <w:style w:type="paragraph" w:customStyle="1" w:styleId="F6B6969601A44342BB2A848173E77E5D">
    <w:name w:val="F6B6969601A44342BB2A848173E77E5D"/>
    <w:rsid w:val="003F683D"/>
  </w:style>
  <w:style w:type="paragraph" w:customStyle="1" w:styleId="882807ECAC424E3EACD774D548011E47">
    <w:name w:val="882807ECAC424E3EACD774D548011E47"/>
    <w:rsid w:val="003F683D"/>
  </w:style>
  <w:style w:type="paragraph" w:customStyle="1" w:styleId="FDB360ED6F1F4F55844467CC86B25AD4">
    <w:name w:val="FDB360ED6F1F4F55844467CC86B25AD4"/>
    <w:rsid w:val="003F683D"/>
  </w:style>
  <w:style w:type="paragraph" w:customStyle="1" w:styleId="D1337A6DC8D547E081CA7AA172025224">
    <w:name w:val="D1337A6DC8D547E081CA7AA172025224"/>
    <w:rsid w:val="003F683D"/>
  </w:style>
  <w:style w:type="paragraph" w:customStyle="1" w:styleId="1E0EDE3303FE450983DCAAF17E614A7E">
    <w:name w:val="1E0EDE3303FE450983DCAAF17E614A7E"/>
    <w:rsid w:val="003F683D"/>
  </w:style>
  <w:style w:type="paragraph" w:customStyle="1" w:styleId="05EA33E7648C420EA6EA73067EEA0345">
    <w:name w:val="05EA33E7648C420EA6EA73067EEA0345"/>
    <w:rsid w:val="003F683D"/>
  </w:style>
  <w:style w:type="paragraph" w:customStyle="1" w:styleId="38D4D5E342734AE9A595397BB95E0146">
    <w:name w:val="38D4D5E342734AE9A595397BB95E0146"/>
    <w:rsid w:val="003F683D"/>
  </w:style>
  <w:style w:type="paragraph" w:customStyle="1" w:styleId="DE64435CF0E147B48D95D4211C9972D5">
    <w:name w:val="DE64435CF0E147B48D95D4211C9972D5"/>
    <w:rsid w:val="003F683D"/>
  </w:style>
  <w:style w:type="paragraph" w:customStyle="1" w:styleId="18F230A8818F4F79AC68669946DBAB1F">
    <w:name w:val="18F230A8818F4F79AC68669946DBAB1F"/>
    <w:rsid w:val="003F683D"/>
  </w:style>
  <w:style w:type="paragraph" w:customStyle="1" w:styleId="F9EA1A29960C4E14ACC5F5F6746F2E33">
    <w:name w:val="F9EA1A29960C4E14ACC5F5F6746F2E33"/>
    <w:rsid w:val="003F683D"/>
  </w:style>
  <w:style w:type="paragraph" w:customStyle="1" w:styleId="6B4951B3A66D40C8943A9D6A023C2035">
    <w:name w:val="6B4951B3A66D40C8943A9D6A023C2035"/>
    <w:rsid w:val="003F683D"/>
  </w:style>
  <w:style w:type="paragraph" w:customStyle="1" w:styleId="1E143BB33DA0460EBA29E1022B5498A5">
    <w:name w:val="1E143BB33DA0460EBA29E1022B5498A5"/>
    <w:rsid w:val="003F683D"/>
  </w:style>
  <w:style w:type="paragraph" w:customStyle="1" w:styleId="B208063617514D0A8122A11D30439995">
    <w:name w:val="B208063617514D0A8122A11D30439995"/>
    <w:rsid w:val="003F683D"/>
  </w:style>
  <w:style w:type="paragraph" w:customStyle="1" w:styleId="0AD856551DC94EB890D567DD24F4F178">
    <w:name w:val="0AD856551DC94EB890D567DD24F4F178"/>
    <w:rsid w:val="003F683D"/>
  </w:style>
  <w:style w:type="paragraph" w:customStyle="1" w:styleId="B78A6D81346447B8990F6BEA3CE00794">
    <w:name w:val="B78A6D81346447B8990F6BEA3CE00794"/>
    <w:rsid w:val="003F683D"/>
  </w:style>
  <w:style w:type="paragraph" w:customStyle="1" w:styleId="AE9E64B16A4C47A9A664AA5755667B11">
    <w:name w:val="AE9E64B16A4C47A9A664AA5755667B11"/>
    <w:rsid w:val="003F683D"/>
  </w:style>
  <w:style w:type="paragraph" w:customStyle="1" w:styleId="58C2363BCD7B4D31A5372F91B774C626">
    <w:name w:val="58C2363BCD7B4D31A5372F91B774C626"/>
    <w:rsid w:val="003F683D"/>
  </w:style>
  <w:style w:type="paragraph" w:customStyle="1" w:styleId="8C76037318904A7C89DDCA20C77E5B42">
    <w:name w:val="8C76037318904A7C89DDCA20C77E5B42"/>
    <w:rsid w:val="003F683D"/>
  </w:style>
  <w:style w:type="paragraph" w:customStyle="1" w:styleId="0D13E5ACB6E54918982897A4AE54D54F">
    <w:name w:val="0D13E5ACB6E54918982897A4AE54D54F"/>
    <w:rsid w:val="003F683D"/>
  </w:style>
  <w:style w:type="paragraph" w:customStyle="1" w:styleId="24A78D1B21024E45903422778C859883">
    <w:name w:val="24A78D1B21024E45903422778C859883"/>
    <w:rsid w:val="003F683D"/>
  </w:style>
  <w:style w:type="paragraph" w:customStyle="1" w:styleId="D12F0E0EB89449958888090D7449B181">
    <w:name w:val="D12F0E0EB89449958888090D7449B181"/>
    <w:rsid w:val="003F683D"/>
  </w:style>
  <w:style w:type="paragraph" w:customStyle="1" w:styleId="C112C464CA4F4A4E9F2B49035BA1ED66">
    <w:name w:val="C112C464CA4F4A4E9F2B49035BA1ED66"/>
    <w:rsid w:val="003F683D"/>
  </w:style>
  <w:style w:type="paragraph" w:customStyle="1" w:styleId="1AACA4F1DE4D450E910FE7A7728F634C">
    <w:name w:val="1AACA4F1DE4D450E910FE7A7728F634C"/>
    <w:rsid w:val="003F683D"/>
  </w:style>
  <w:style w:type="paragraph" w:customStyle="1" w:styleId="7299E0D690F1423487E0BA9BD28EB3CA">
    <w:name w:val="7299E0D690F1423487E0BA9BD28EB3CA"/>
    <w:rsid w:val="003F683D"/>
  </w:style>
  <w:style w:type="paragraph" w:customStyle="1" w:styleId="F1FA7C5ACD38424FBED26D2ABA51FFAB">
    <w:name w:val="F1FA7C5ACD38424FBED26D2ABA51FFAB"/>
    <w:rsid w:val="003F683D"/>
  </w:style>
  <w:style w:type="paragraph" w:customStyle="1" w:styleId="DA48DCEB5AC747108896908B7D2E3B28">
    <w:name w:val="DA48DCEB5AC747108896908B7D2E3B28"/>
    <w:rsid w:val="003F683D"/>
  </w:style>
  <w:style w:type="paragraph" w:customStyle="1" w:styleId="C112C464CA4F4A4E9F2B49035BA1ED661">
    <w:name w:val="C112C464CA4F4A4E9F2B49035BA1ED6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99E0D690F1423487E0BA9BD28EB3CA1">
    <w:name w:val="7299E0D690F1423487E0BA9BD28EB3CA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ACA4F1DE4D450E910FE7A7728F634C1">
    <w:name w:val="1AACA4F1DE4D450E910FE7A7728F634C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FA7C5ACD38424FBED26D2ABA51FFAB1">
    <w:name w:val="F1FA7C5ACD38424FBED26D2ABA51FFAB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A48DCEB5AC747108896908B7D2E3B281">
    <w:name w:val="DA48DCEB5AC747108896908B7D2E3B28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12F0E0EB89449958888090D7449B1811">
    <w:name w:val="D12F0E0EB89449958888090D7449B181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A78D1B21024E45903422778C8598831">
    <w:name w:val="24A78D1B21024E45903422778C859883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08063617514D0A8122A11D304399951">
    <w:name w:val="B208063617514D0A8122A11D3043999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D856551DC94EB890D567DD24F4F1781">
    <w:name w:val="0AD856551DC94EB890D567DD24F4F178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8A6D81346447B8990F6BEA3CE007941">
    <w:name w:val="B78A6D81346447B8990F6BEA3CE00794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9E64B16A4C47A9A664AA5755667B111">
    <w:name w:val="AE9E64B16A4C47A9A664AA5755667B11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8C2363BCD7B4D31A5372F91B774C6261">
    <w:name w:val="58C2363BCD7B4D31A5372F91B774C62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76037318904A7C89DDCA20C77E5B421">
    <w:name w:val="8C76037318904A7C89DDCA20C77E5B42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13E5ACB6E54918982897A4AE54D54F1">
    <w:name w:val="0D13E5ACB6E54918982897A4AE54D54F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4951B3A66D40C8943A9D6A023C20351">
    <w:name w:val="6B4951B3A66D40C8943A9D6A023C203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143BB33DA0460EBA29E1022B5498A51">
    <w:name w:val="1E143BB33DA0460EBA29E1022B5498A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B6969601A44342BB2A848173E77E5D1">
    <w:name w:val="F6B6969601A44342BB2A848173E77E5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2807ECAC424E3EACD774D548011E471">
    <w:name w:val="882807ECAC424E3EACD774D548011E47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DB360ED6F1F4F55844467CC86B25AD41">
    <w:name w:val="FDB360ED6F1F4F55844467CC86B25AD4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1337A6DC8D547E081CA7AA1720252241">
    <w:name w:val="D1337A6DC8D547E081CA7AA172025224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0EDE3303FE450983DCAAF17E614A7E1">
    <w:name w:val="1E0EDE3303FE450983DCAAF17E614A7E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EA33E7648C420EA6EA73067EEA03451">
    <w:name w:val="05EA33E7648C420EA6EA73067EEA034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C4FC68EDC4F3CBBF85DCFF40204E84">
    <w:name w:val="A9DC4FC68EDC4F3CBBF85DCFF40204E8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4D5E342734AE9A595397BB95E01461">
    <w:name w:val="38D4D5E342734AE9A595397BB95E014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64435CF0E147B48D95D4211C9972D51">
    <w:name w:val="DE64435CF0E147B48D95D4211C9972D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8F230A8818F4F79AC68669946DBAB1F1">
    <w:name w:val="18F230A8818F4F79AC68669946DBAB1F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EA1A29960C4E14ACC5F5F6746F2E331">
    <w:name w:val="F9EA1A29960C4E14ACC5F5F6746F2E33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1416741ADA4541B04F4933EE117D6E1">
    <w:name w:val="7B1416741ADA4541B04F4933EE117D6E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9F005C581C4431B5B1A456C4EAC9FD1">
    <w:name w:val="3A9F005C581C4431B5B1A456C4EAC9F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A49E4838DF49F1AE332FB8B7834A991">
    <w:name w:val="38A49E4838DF49F1AE332FB8B7834A99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F437C179A84252BF018AD2C19E578C1">
    <w:name w:val="BCF437C179A84252BF018AD2C19E578C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1E73F58DAF434FBB0F112B223D6B491">
    <w:name w:val="781E73F58DAF434FBB0F112B223D6B49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A6E0C3EACB43D9BF1277FB43E19C141">
    <w:name w:val="35A6E0C3EACB43D9BF1277FB43E19C14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1AAB7342814E1F933FBD823FE27B981">
    <w:name w:val="251AAB7342814E1F933FBD823FE27B98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873791EF74911936992C1347515071">
    <w:name w:val="B81873791EF74911936992C134751507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BE02F771CF48059898F976D6C1EA461">
    <w:name w:val="37BE02F771CF48059898F976D6C1EA46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3315A6D991543028D9198C736FDF3C41">
    <w:name w:val="C3315A6D991543028D9198C736FDF3C4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C84E703A742D5B0AE8EE5255D49AA1">
    <w:name w:val="85DC84E703A742D5B0AE8EE5255D49AA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75128DA5E04A92970E228ADA4541851">
    <w:name w:val="8A75128DA5E04A92970E228ADA454185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AA46D25EEF7468FA51061259E0DAE6E1">
    <w:name w:val="DAA46D25EEF7468FA51061259E0DAE6E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03B33FD0F66400E9BFF7CC3FF02E9071">
    <w:name w:val="803B33FD0F66400E9BFF7CC3FF02E907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569027CD64DF3A2978F4775FE06B64">
    <w:name w:val="929569027CD64DF3A2978F4775FE06B6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54B4528C004280AD183BE65E3852331">
    <w:name w:val="9354B4528C004280AD183BE65E385233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12834E02584415D99642242B4ADCBE81">
    <w:name w:val="712834E02584415D99642242B4ADCBE8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3C68E0C0F794006A17F3FF743BFCD0D1">
    <w:name w:val="13C68E0C0F794006A17F3FF743BFCD0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534028AFB74060900623EFED8A48921">
    <w:name w:val="60534028AFB74060900623EFED8A4892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BF680A0DDB441B905033BDEC9944921">
    <w:name w:val="84BF680A0DDB441B905033BDEC994492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428EE44D304883AAE3E2E786E145AC1">
    <w:name w:val="4F428EE44D304883AAE3E2E786E145AC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90DB1ADC3D4E4F8201DC5C9FDBF4431">
    <w:name w:val="2990DB1ADC3D4E4F8201DC5C9FDBF443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2E660B5A394466A26BFF7C1A8A7EFD1">
    <w:name w:val="2C2E660B5A394466A26BFF7C1A8A7EF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356FE89A647E0BB6E29F8CBA0EDC21">
    <w:name w:val="C08356FE89A647E0BB6E29F8CBA0EDC2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234D23129347C9971281AEEB210FDD1">
    <w:name w:val="62234D23129347C9971281AEEB210FDD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CC7DD6324F4098BED180C119DABE801">
    <w:name w:val="56CC7DD6324F4098BED180C119DABE801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8B8D602BB043A7A4782EA93A16E2732">
    <w:name w:val="518B8D602BB043A7A4782EA93A16E27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3D1A4AD1642549F803BBB4A6289F92">
    <w:name w:val="61A3D1A4AD1642549F803BBB4A6289F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87347604EB4E78B9DCED8F3A4EC0DB2">
    <w:name w:val="8D87347604EB4E78B9DCED8F3A4EC0D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5A976B75394358A64DC93E199ACF462">
    <w:name w:val="255A976B75394358A64DC93E199ACF4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415B01EEEF43E2A9F6CAA425E9457E2">
    <w:name w:val="8D415B01EEEF43E2A9F6CAA425E9457E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1E262BA46147ADA53A6100588423B12">
    <w:name w:val="0B1E262BA46147ADA53A6100588423B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A4F68F6FD94509B54C723DB6103E704">
    <w:name w:val="D7A4F68F6FD94509B54C723DB6103E70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C17186BBC8454D9543D9533F9D41752">
    <w:name w:val="C2C17186BBC8454D9543D9533F9D417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820612383F4D8285C24C03F715D40D2">
    <w:name w:val="37820612383F4D8285C24C03F715D40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1516D3C0244B3881BE403FD4502DF72">
    <w:name w:val="AA1516D3C0244B3881BE403FD4502DF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B8A5031A240C1921AF9A8361FC0C62">
    <w:name w:val="F25B8A5031A240C1921AF9A8361FC0C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DB2EAEFC9944B98A94A34A3B2D29EA2">
    <w:name w:val="29DB2EAEFC9944B98A94A34A3B2D29EA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B6DEF3663640B79CB129E7A7AF81642">
    <w:name w:val="DDB6DEF3663640B79CB129E7A7AF8164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ED944A338747A8A76A16A87E4C4AC02">
    <w:name w:val="5AED944A338747A8A76A16A87E4C4AC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0668C37DDD424EB052C7440EE3F3564">
    <w:name w:val="600668C37DDD424EB052C7440EE3F356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112C464CA4F4A4E9F2B49035BA1ED662">
    <w:name w:val="C112C464CA4F4A4E9F2B49035BA1ED6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99E0D690F1423487E0BA9BD28EB3CA2">
    <w:name w:val="7299E0D690F1423487E0BA9BD28EB3CA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ACA4F1DE4D450E910FE7A7728F634C2">
    <w:name w:val="1AACA4F1DE4D450E910FE7A7728F634C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FA7C5ACD38424FBED26D2ABA51FFAB2">
    <w:name w:val="F1FA7C5ACD38424FBED26D2ABA51FFAB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A48DCEB5AC747108896908B7D2E3B282">
    <w:name w:val="DA48DCEB5AC747108896908B7D2E3B2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12F0E0EB89449958888090D7449B1812">
    <w:name w:val="D12F0E0EB89449958888090D7449B18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A78D1B21024E45903422778C8598832">
    <w:name w:val="24A78D1B21024E45903422778C85988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08063617514D0A8122A11D304399952">
    <w:name w:val="B208063617514D0A8122A11D3043999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D856551DC94EB890D567DD24F4F1782">
    <w:name w:val="0AD856551DC94EB890D567DD24F4F17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8A6D81346447B8990F6BEA3CE007942">
    <w:name w:val="B78A6D81346447B8990F6BEA3CE00794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9E64B16A4C47A9A664AA5755667B112">
    <w:name w:val="AE9E64B16A4C47A9A664AA5755667B11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8C2363BCD7B4D31A5372F91B774C6262">
    <w:name w:val="58C2363BCD7B4D31A5372F91B774C62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76037318904A7C89DDCA20C77E5B422">
    <w:name w:val="8C76037318904A7C89DDCA20C77E5B42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13E5ACB6E54918982897A4AE54D54F2">
    <w:name w:val="0D13E5ACB6E54918982897A4AE54D54F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4951B3A66D40C8943A9D6A023C20352">
    <w:name w:val="6B4951B3A66D40C8943A9D6A023C203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143BB33DA0460EBA29E1022B5498A52">
    <w:name w:val="1E143BB33DA0460EBA29E1022B5498A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B6969601A44342BB2A848173E77E5D2">
    <w:name w:val="F6B6969601A44342BB2A848173E77E5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2807ECAC424E3EACD774D548011E472">
    <w:name w:val="882807ECAC424E3EACD774D548011E4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DB360ED6F1F4F55844467CC86B25AD42">
    <w:name w:val="FDB360ED6F1F4F55844467CC86B25AD4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1337A6DC8D547E081CA7AA1720252242">
    <w:name w:val="D1337A6DC8D547E081CA7AA172025224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0EDE3303FE450983DCAAF17E614A7E2">
    <w:name w:val="1E0EDE3303FE450983DCAAF17E614A7E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EA33E7648C420EA6EA73067EEA03452">
    <w:name w:val="05EA33E7648C420EA6EA73067EEA034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C4FC68EDC4F3CBBF85DCFF40204E85">
    <w:name w:val="A9DC4FC68EDC4F3CBBF85DCFF40204E85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4D5E342734AE9A595397BB95E01462">
    <w:name w:val="38D4D5E342734AE9A595397BB95E014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64435CF0E147B48D95D4211C9972D52">
    <w:name w:val="DE64435CF0E147B48D95D4211C9972D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8F230A8818F4F79AC68669946DBAB1F2">
    <w:name w:val="18F230A8818F4F79AC68669946DBAB1F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EA1A29960C4E14ACC5F5F6746F2E332">
    <w:name w:val="F9EA1A29960C4E14ACC5F5F6746F2E3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1416741ADA4541B04F4933EE117D6E2">
    <w:name w:val="7B1416741ADA4541B04F4933EE117D6E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9F005C581C4431B5B1A456C4EAC9FD2">
    <w:name w:val="3A9F005C581C4431B5B1A456C4EAC9F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A49E4838DF49F1AE332FB8B7834A992">
    <w:name w:val="38A49E4838DF49F1AE332FB8B7834A9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F437C179A84252BF018AD2C19E578C2">
    <w:name w:val="BCF437C179A84252BF018AD2C19E578C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1E73F58DAF434FBB0F112B223D6B492">
    <w:name w:val="781E73F58DAF434FBB0F112B223D6B49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A6E0C3EACB43D9BF1277FB43E19C142">
    <w:name w:val="35A6E0C3EACB43D9BF1277FB43E19C14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1AAB7342814E1F933FBD823FE27B982">
    <w:name w:val="251AAB7342814E1F933FBD823FE27B9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873791EF74911936992C1347515072">
    <w:name w:val="B81873791EF74911936992C13475150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BE02F771CF48059898F976D6C1EA462">
    <w:name w:val="37BE02F771CF48059898F976D6C1EA46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3315A6D991543028D9198C736FDF3C42">
    <w:name w:val="C3315A6D991543028D9198C736FDF3C4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C84E703A742D5B0AE8EE5255D49AA2">
    <w:name w:val="85DC84E703A742D5B0AE8EE5255D49AA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75128DA5E04A92970E228ADA4541852">
    <w:name w:val="8A75128DA5E04A92970E228ADA454185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AA46D25EEF7468FA51061259E0DAE6E2">
    <w:name w:val="DAA46D25EEF7468FA51061259E0DAE6E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03B33FD0F66400E9BFF7CC3FF02E9072">
    <w:name w:val="803B33FD0F66400E9BFF7CC3FF02E907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569027CD64DF3A2978F4775FE06B65">
    <w:name w:val="929569027CD64DF3A2978F4775FE06B65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54B4528C004280AD183BE65E3852332">
    <w:name w:val="9354B4528C004280AD183BE65E38523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12834E02584415D99642242B4ADCBE82">
    <w:name w:val="712834E02584415D99642242B4ADCBE8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3C68E0C0F794006A17F3FF743BFCD0D2">
    <w:name w:val="13C68E0C0F794006A17F3FF743BFCD0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534028AFB74060900623EFED8A48922">
    <w:name w:val="60534028AFB74060900623EFED8A4892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BF680A0DDB441B905033BDEC9944922">
    <w:name w:val="84BF680A0DDB441B905033BDEC994492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428EE44D304883AAE3E2E786E145AC2">
    <w:name w:val="4F428EE44D304883AAE3E2E786E145AC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90DB1ADC3D4E4F8201DC5C9FDBF4432">
    <w:name w:val="2990DB1ADC3D4E4F8201DC5C9FDBF443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2E660B5A394466A26BFF7C1A8A7EFD2">
    <w:name w:val="2C2E660B5A394466A26BFF7C1A8A7EF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356FE89A647E0BB6E29F8CBA0EDC22">
    <w:name w:val="C08356FE89A647E0BB6E29F8CBA0EDC2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234D23129347C9971281AEEB210FDD2">
    <w:name w:val="62234D23129347C9971281AEEB210FDD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CC7DD6324F4098BED180C119DABE802">
    <w:name w:val="56CC7DD6324F4098BED180C119DABE802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8B8D602BB043A7A4782EA93A16E2733">
    <w:name w:val="518B8D602BB043A7A4782EA93A16E27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3D1A4AD1642549F803BBB4A6289F93">
    <w:name w:val="61A3D1A4AD1642549F803BBB4A6289F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87347604EB4E78B9DCED8F3A4EC0DB3">
    <w:name w:val="8D87347604EB4E78B9DCED8F3A4EC0DB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5A976B75394358A64DC93E199ACF463">
    <w:name w:val="255A976B75394358A64DC93E199ACF4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415B01EEEF43E2A9F6CAA425E9457E3">
    <w:name w:val="8D415B01EEEF43E2A9F6CAA425E9457E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1E262BA46147ADA53A6100588423B13">
    <w:name w:val="0B1E262BA46147ADA53A6100588423B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A4F68F6FD94509B54C723DB6103E705">
    <w:name w:val="D7A4F68F6FD94509B54C723DB6103E705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C17186BBC8454D9543D9533F9D41753">
    <w:name w:val="C2C17186BBC8454D9543D9533F9D417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820612383F4D8285C24C03F715D40D3">
    <w:name w:val="37820612383F4D8285C24C03F715D40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1516D3C0244B3881BE403FD4502DF73">
    <w:name w:val="AA1516D3C0244B3881BE403FD4502DF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B8A5031A240C1921AF9A8361FC0C63">
    <w:name w:val="F25B8A5031A240C1921AF9A8361FC0C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DB2EAEFC9944B98A94A34A3B2D29EA3">
    <w:name w:val="29DB2EAEFC9944B98A94A34A3B2D29EA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B6DEF3663640B79CB129E7A7AF81643">
    <w:name w:val="DDB6DEF3663640B79CB129E7A7AF8164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ED944A338747A8A76A16A87E4C4AC03">
    <w:name w:val="5AED944A338747A8A76A16A87E4C4AC0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0668C37DDD424EB052C7440EE3F3565">
    <w:name w:val="600668C37DDD424EB052C7440EE3F3565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112C464CA4F4A4E9F2B49035BA1ED663">
    <w:name w:val="C112C464CA4F4A4E9F2B49035BA1ED6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299E0D690F1423487E0BA9BD28EB3CA3">
    <w:name w:val="7299E0D690F1423487E0BA9BD28EB3CA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AACA4F1DE4D450E910FE7A7728F634C3">
    <w:name w:val="1AACA4F1DE4D450E910FE7A7728F634C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1FA7C5ACD38424FBED26D2ABA51FFAB3">
    <w:name w:val="F1FA7C5ACD38424FBED26D2ABA51FFAB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A48DCEB5AC747108896908B7D2E3B283">
    <w:name w:val="DA48DCEB5AC747108896908B7D2E3B2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12F0E0EB89449958888090D7449B1813">
    <w:name w:val="D12F0E0EB89449958888090D7449B18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4A78D1B21024E45903422778C8598833">
    <w:name w:val="24A78D1B21024E45903422778C85988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208063617514D0A8122A11D304399953">
    <w:name w:val="B208063617514D0A8122A11D3043999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AD856551DC94EB890D567DD24F4F1783">
    <w:name w:val="0AD856551DC94EB890D567DD24F4F17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78A6D81346447B8990F6BEA3CE007943">
    <w:name w:val="B78A6D81346447B8990F6BEA3CE00794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E9E64B16A4C47A9A664AA5755667B113">
    <w:name w:val="AE9E64B16A4C47A9A664AA5755667B11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8C2363BCD7B4D31A5372F91B774C6263">
    <w:name w:val="58C2363BCD7B4D31A5372F91B774C62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C76037318904A7C89DDCA20C77E5B423">
    <w:name w:val="8C76037318904A7C89DDCA20C77E5B42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D13E5ACB6E54918982897A4AE54D54F3">
    <w:name w:val="0D13E5ACB6E54918982897A4AE54D54F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B4951B3A66D40C8943A9D6A023C20353">
    <w:name w:val="6B4951B3A66D40C8943A9D6A023C203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143BB33DA0460EBA29E1022B5498A53">
    <w:name w:val="1E143BB33DA0460EBA29E1022B5498A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6B6969601A44342BB2A848173E77E5D3">
    <w:name w:val="F6B6969601A44342BB2A848173E77E5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82807ECAC424E3EACD774D548011E473">
    <w:name w:val="882807ECAC424E3EACD774D548011E4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DB360ED6F1F4F55844467CC86B25AD43">
    <w:name w:val="FDB360ED6F1F4F55844467CC86B25AD4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1337A6DC8D547E081CA7AA1720252243">
    <w:name w:val="D1337A6DC8D547E081CA7AA172025224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E0EDE3303FE450983DCAAF17E614A7E3">
    <w:name w:val="1E0EDE3303FE450983DCAAF17E614A7E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5EA33E7648C420EA6EA73067EEA03453">
    <w:name w:val="05EA33E7648C420EA6EA73067EEA034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9DC4FC68EDC4F3CBBF85DCFF40204E86">
    <w:name w:val="A9DC4FC68EDC4F3CBBF85DCFF40204E86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D4D5E342734AE9A595397BB95E01463">
    <w:name w:val="38D4D5E342734AE9A595397BB95E014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E64435CF0E147B48D95D4211C9972D53">
    <w:name w:val="DE64435CF0E147B48D95D4211C9972D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8F230A8818F4F79AC68669946DBAB1F3">
    <w:name w:val="18F230A8818F4F79AC68669946DBAB1F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9EA1A29960C4E14ACC5F5F6746F2E333">
    <w:name w:val="F9EA1A29960C4E14ACC5F5F6746F2E3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B1416741ADA4541B04F4933EE117D6E3">
    <w:name w:val="7B1416741ADA4541B04F4933EE117D6E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A9F005C581C4431B5B1A456C4EAC9FD3">
    <w:name w:val="3A9F005C581C4431B5B1A456C4EAC9F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8A49E4838DF49F1AE332FB8B7834A993">
    <w:name w:val="38A49E4838DF49F1AE332FB8B7834A9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CF437C179A84252BF018AD2C19E578C3">
    <w:name w:val="BCF437C179A84252BF018AD2C19E578C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81E73F58DAF434FBB0F112B223D6B493">
    <w:name w:val="781E73F58DAF434FBB0F112B223D6B49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5A6E0C3EACB43D9BF1277FB43E19C143">
    <w:name w:val="35A6E0C3EACB43D9BF1277FB43E19C14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1AAB7342814E1F933FBD823FE27B983">
    <w:name w:val="251AAB7342814E1F933FBD823FE27B9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B81873791EF74911936992C1347515073">
    <w:name w:val="B81873791EF74911936992C13475150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BE02F771CF48059898F976D6C1EA463">
    <w:name w:val="37BE02F771CF48059898F976D6C1EA46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3315A6D991543028D9198C736FDF3C43">
    <w:name w:val="C3315A6D991543028D9198C736FDF3C4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5DC84E703A742D5B0AE8EE5255D49AA3">
    <w:name w:val="85DC84E703A742D5B0AE8EE5255D49AA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A75128DA5E04A92970E228ADA4541853">
    <w:name w:val="8A75128DA5E04A92970E228ADA454185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AA46D25EEF7468FA51061259E0DAE6E3">
    <w:name w:val="DAA46D25EEF7468FA51061259E0DAE6E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03B33FD0F66400E9BFF7CC3FF02E9073">
    <w:name w:val="803B33FD0F66400E9BFF7CC3FF02E907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29569027CD64DF3A2978F4775FE06B66">
    <w:name w:val="929569027CD64DF3A2978F4775FE06B66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9354B4528C004280AD183BE65E3852333">
    <w:name w:val="9354B4528C004280AD183BE65E38523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712834E02584415D99642242B4ADCBE83">
    <w:name w:val="712834E02584415D99642242B4ADCBE8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3C68E0C0F794006A17F3FF743BFCD0D3">
    <w:name w:val="13C68E0C0F794006A17F3FF743BFCD0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534028AFB74060900623EFED8A48923">
    <w:name w:val="60534028AFB74060900623EFED8A4892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4BF680A0DDB441B905033BDEC9944923">
    <w:name w:val="84BF680A0DDB441B905033BDEC994492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4F428EE44D304883AAE3E2E786E145AC3">
    <w:name w:val="4F428EE44D304883AAE3E2E786E145AC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90DB1ADC3D4E4F8201DC5C9FDBF4433">
    <w:name w:val="2990DB1ADC3D4E4F8201DC5C9FDBF443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C2E660B5A394466A26BFF7C1A8A7EFD3">
    <w:name w:val="2C2E660B5A394466A26BFF7C1A8A7EF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08356FE89A647E0BB6E29F8CBA0EDC23">
    <w:name w:val="C08356FE89A647E0BB6E29F8CBA0EDC2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2234D23129347C9971281AEEB210FDD3">
    <w:name w:val="62234D23129347C9971281AEEB210FDD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6CC7DD6324F4098BED180C119DABE803">
    <w:name w:val="56CC7DD6324F4098BED180C119DABE803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18B8D602BB043A7A4782EA93A16E2734">
    <w:name w:val="518B8D602BB043A7A4782EA93A16E273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1A3D1A4AD1642549F803BBB4A6289F94">
    <w:name w:val="61A3D1A4AD1642549F803BBB4A6289F9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87347604EB4E78B9DCED8F3A4EC0DB4">
    <w:name w:val="8D87347604EB4E78B9DCED8F3A4EC0DB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55A976B75394358A64DC93E199ACF464">
    <w:name w:val="255A976B75394358A64DC93E199ACF46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8D415B01EEEF43E2A9F6CAA425E9457E4">
    <w:name w:val="8D415B01EEEF43E2A9F6CAA425E9457E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0B1E262BA46147ADA53A6100588423B14">
    <w:name w:val="0B1E262BA46147ADA53A6100588423B1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7A4F68F6FD94509B54C723DB6103E706">
    <w:name w:val="D7A4F68F6FD94509B54C723DB6103E706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C2C17186BBC8454D9543D9533F9D41754">
    <w:name w:val="C2C17186BBC8454D9543D9533F9D4175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37820612383F4D8285C24C03F715D40D4">
    <w:name w:val="37820612383F4D8285C24C03F715D40D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AA1516D3C0244B3881BE403FD4502DF74">
    <w:name w:val="AA1516D3C0244B3881BE403FD4502DF7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F25B8A5031A240C1921AF9A8361FC0C64">
    <w:name w:val="F25B8A5031A240C1921AF9A8361FC0C6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29DB2EAEFC9944B98A94A34A3B2D29EA4">
    <w:name w:val="29DB2EAEFC9944B98A94A34A3B2D29EA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DDB6DEF3663640B79CB129E7A7AF81644">
    <w:name w:val="DDB6DEF3663640B79CB129E7A7AF8164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5AED944A338747A8A76A16A87E4C4AC04">
    <w:name w:val="5AED944A338747A8A76A16A87E4C4AC04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600668C37DDD424EB052C7440EE3F3566">
    <w:name w:val="600668C37DDD424EB052C7440EE3F3566"/>
    <w:rsid w:val="003F683D"/>
    <w:pPr>
      <w:spacing w:before="120" w:after="60" w:line="240" w:lineRule="auto"/>
    </w:pPr>
    <w:rPr>
      <w:rFonts w:ascii="Arial" w:eastAsia="Times New Roman" w:hAnsi="Arial" w:cs="Arial"/>
      <w:sz w:val="20"/>
      <w:szCs w:val="20"/>
      <w:lang w:eastAsia="en-US"/>
    </w:rPr>
  </w:style>
  <w:style w:type="paragraph" w:customStyle="1" w:styleId="149A310CE6FA4D72BCFF6ABD4DFE9D6C">
    <w:name w:val="149A310CE6FA4D72BCFF6ABD4DFE9D6C"/>
    <w:rsid w:val="00BB1180"/>
  </w:style>
  <w:style w:type="paragraph" w:customStyle="1" w:styleId="72AA18FB4C034B8BB09BFEC6B2BB7350">
    <w:name w:val="72AA18FB4C034B8BB09BFEC6B2BB7350"/>
    <w:rsid w:val="00BB1180"/>
  </w:style>
  <w:style w:type="paragraph" w:customStyle="1" w:styleId="034DA5DADD88461E98770A187C69088C">
    <w:name w:val="034DA5DADD88461E98770A187C69088C"/>
    <w:rsid w:val="00BB1180"/>
  </w:style>
  <w:style w:type="paragraph" w:customStyle="1" w:styleId="BC3374F7B56F487DABC358064276E76C">
    <w:name w:val="BC3374F7B56F487DABC358064276E76C"/>
    <w:rsid w:val="00BB1180"/>
  </w:style>
  <w:style w:type="paragraph" w:customStyle="1" w:styleId="A75F4B1830B542838176052C14A59843">
    <w:name w:val="A75F4B1830B542838176052C14A59843"/>
    <w:rsid w:val="00BB1180"/>
  </w:style>
  <w:style w:type="paragraph" w:customStyle="1" w:styleId="65CAE89D94CB4C5DAA9A225C93E08A1C">
    <w:name w:val="65CAE89D94CB4C5DAA9A225C93E08A1C"/>
    <w:rsid w:val="00BB1180"/>
  </w:style>
  <w:style w:type="paragraph" w:customStyle="1" w:styleId="977AC9FEDE534B16BF3FB756FB7DA027">
    <w:name w:val="977AC9FEDE534B16BF3FB756FB7DA027"/>
    <w:rsid w:val="00BB1180"/>
  </w:style>
  <w:style w:type="paragraph" w:customStyle="1" w:styleId="843B4B5CFA1A4091836DA5D7EB8F2A73">
    <w:name w:val="843B4B5CFA1A4091836DA5D7EB8F2A73"/>
    <w:rsid w:val="00BB1180"/>
  </w:style>
  <w:style w:type="paragraph" w:customStyle="1" w:styleId="23015E661D9A4EEEB5740C65383333E0">
    <w:name w:val="23015E661D9A4EEEB5740C65383333E0"/>
    <w:rsid w:val="00BB1180"/>
  </w:style>
  <w:style w:type="paragraph" w:customStyle="1" w:styleId="1B5D339637EB4EB59B0115AD3896792B">
    <w:name w:val="1B5D339637EB4EB59B0115AD3896792B"/>
    <w:rsid w:val="00BB1180"/>
  </w:style>
  <w:style w:type="paragraph" w:customStyle="1" w:styleId="C152DD13BE8E483D8F0E40CCF43D1AF3">
    <w:name w:val="C152DD13BE8E483D8F0E40CCF43D1AF3"/>
    <w:rsid w:val="00BB1180"/>
  </w:style>
  <w:style w:type="paragraph" w:customStyle="1" w:styleId="993640AE0FE64FE88BD3437B4E4B441C">
    <w:name w:val="993640AE0FE64FE88BD3437B4E4B441C"/>
    <w:rsid w:val="00BB1180"/>
  </w:style>
  <w:style w:type="paragraph" w:customStyle="1" w:styleId="83AADCF46DC1493EBB5740C9E3145488">
    <w:name w:val="83AADCF46DC1493EBB5740C9E3145488"/>
    <w:rsid w:val="00BB1180"/>
  </w:style>
  <w:style w:type="paragraph" w:customStyle="1" w:styleId="36703EAD40264A978C9155624F2C124A">
    <w:name w:val="36703EAD40264A978C9155624F2C124A"/>
    <w:rsid w:val="00BB1180"/>
  </w:style>
  <w:style w:type="paragraph" w:customStyle="1" w:styleId="00F602E087BD4C6FA83B568570112637">
    <w:name w:val="00F602E087BD4C6FA83B568570112637"/>
    <w:rsid w:val="00BB1180"/>
  </w:style>
  <w:style w:type="paragraph" w:customStyle="1" w:styleId="582BC2925EF943E6A8B033DE84988F88">
    <w:name w:val="582BC2925EF943E6A8B033DE84988F88"/>
    <w:rsid w:val="00BB1180"/>
  </w:style>
  <w:style w:type="paragraph" w:customStyle="1" w:styleId="DD72782A847946B589B662FAD9756AA6">
    <w:name w:val="DD72782A847946B589B662FAD9756AA6"/>
    <w:rsid w:val="00BB1180"/>
  </w:style>
  <w:style w:type="paragraph" w:customStyle="1" w:styleId="AD42788FCDDB41C0BA4CD5016FB73CF9">
    <w:name w:val="AD42788FCDDB41C0BA4CD5016FB73CF9"/>
    <w:rsid w:val="00BB1180"/>
  </w:style>
  <w:style w:type="paragraph" w:customStyle="1" w:styleId="53C59ABC66D94DB3B0B8F5FA58452982">
    <w:name w:val="53C59ABC66D94DB3B0B8F5FA58452982"/>
    <w:rsid w:val="00BB1180"/>
  </w:style>
  <w:style w:type="paragraph" w:customStyle="1" w:styleId="7BA65797DFCA4CF88927E7D5C294CC9C">
    <w:name w:val="7BA65797DFCA4CF88927E7D5C294CC9C"/>
    <w:rsid w:val="00BB1180"/>
  </w:style>
  <w:style w:type="paragraph" w:customStyle="1" w:styleId="56F065A3223D4517AE03C20FCD105590">
    <w:name w:val="56F065A3223D4517AE03C20FCD105590"/>
    <w:rsid w:val="00BB1180"/>
  </w:style>
  <w:style w:type="paragraph" w:customStyle="1" w:styleId="A405F91A57E74754A64BBCFA1F10E532">
    <w:name w:val="A405F91A57E74754A64BBCFA1F10E532"/>
    <w:rsid w:val="00BB1180"/>
  </w:style>
  <w:style w:type="paragraph" w:customStyle="1" w:styleId="8AC635D2B79F4DE59C1B54A43399484A">
    <w:name w:val="8AC635D2B79F4DE59C1B54A43399484A"/>
    <w:rsid w:val="00BB1180"/>
  </w:style>
  <w:style w:type="paragraph" w:customStyle="1" w:styleId="8115DD9F358B453D90BD06C1DD9CA5A0">
    <w:name w:val="8115DD9F358B453D90BD06C1DD9CA5A0"/>
    <w:rsid w:val="00BB1180"/>
  </w:style>
  <w:style w:type="paragraph" w:customStyle="1" w:styleId="816562EB302D426F9BB64516214C20B6">
    <w:name w:val="816562EB302D426F9BB64516214C20B6"/>
    <w:rsid w:val="00BB1180"/>
  </w:style>
  <w:style w:type="paragraph" w:customStyle="1" w:styleId="6EC014C528C045E78AA2B2B760854931">
    <w:name w:val="6EC014C528C045E78AA2B2B760854931"/>
    <w:rsid w:val="00BB1180"/>
  </w:style>
  <w:style w:type="paragraph" w:customStyle="1" w:styleId="F4ACCFF2AAE846549C13C5CEF2D550A8">
    <w:name w:val="F4ACCFF2AAE846549C13C5CEF2D550A8"/>
    <w:rsid w:val="00BB1180"/>
  </w:style>
  <w:style w:type="paragraph" w:customStyle="1" w:styleId="3CC193ACA5274FCAA5D5D489AAB578ED">
    <w:name w:val="3CC193ACA5274FCAA5D5D489AAB578ED"/>
    <w:rsid w:val="00BB1180"/>
  </w:style>
  <w:style w:type="paragraph" w:customStyle="1" w:styleId="16E1440E20474F37A0823FF9BB2B701D">
    <w:name w:val="16E1440E20474F37A0823FF9BB2B701D"/>
    <w:rsid w:val="00BB1180"/>
  </w:style>
  <w:style w:type="paragraph" w:customStyle="1" w:styleId="BCF4C53E9F77450F888655C3189522BC">
    <w:name w:val="BCF4C53E9F77450F888655C3189522BC"/>
    <w:rsid w:val="00BB1180"/>
  </w:style>
  <w:style w:type="paragraph" w:customStyle="1" w:styleId="5E8A0EF5B778494EAD9CC426C592E003">
    <w:name w:val="5E8A0EF5B778494EAD9CC426C592E003"/>
    <w:rsid w:val="00BB1180"/>
  </w:style>
  <w:style w:type="paragraph" w:customStyle="1" w:styleId="36F8F3456BD04B03BA4FB565D8CCC768">
    <w:name w:val="36F8F3456BD04B03BA4FB565D8CCC768"/>
    <w:rsid w:val="00BB1180"/>
  </w:style>
  <w:style w:type="paragraph" w:customStyle="1" w:styleId="C8CA1533863746F687B07AEE40B3E410">
    <w:name w:val="C8CA1533863746F687B07AEE40B3E410"/>
    <w:rsid w:val="00BB1180"/>
  </w:style>
  <w:style w:type="paragraph" w:customStyle="1" w:styleId="9DC81420FB764B5A849CABA889357F08">
    <w:name w:val="9DC81420FB764B5A849CABA889357F08"/>
    <w:rsid w:val="00BB118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Cwmydw Farm</Site_x0020_Name>
    <Internal_x002f_External xmlns="859f7ad6-93f6-4205-b62b-a17f28acbbac">Incoming document</Internal_x002f_External>
    <Post_x0020_code xmlns="859f7ad6-93f6-4205-b62b-a17f28acbbac">SA20 0QB</Post_x0020_code>
    <IconOverlay xmlns="http://schemas.microsoft.com/sharepoint/v4" xsi:nil="true"/>
    <Document_x0020_Type xmlns="859f7ad6-93f6-4205-b62b-a17f28acbbac">Form/Proforma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Cwmydw Farm, Myddfai, Llandovery, SA20 0QB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2020-08-16T23:00:00+00:00</Document_x0020_Date>
    <Facility_x0020_Address xmlns="859f7ad6-93f6-4205-b62b-a17f28acbbac">Myddfai, Llandovery</Facility_x0020_Address>
    <Environment_x0020_Sub_x0020_Folder xmlns="859f7ad6-93f6-4205-b62b-a17f28acbbac">Licences applications</Environment_x0020_Sub_x0020_Folder>
    <Customer_x0020_Name xmlns="859f7ad6-93f6-4205-b62b-a17f28acbbac">Mr David Arwel Ward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505" ma:contentTypeDescription="Permitting &amp; Compliance Word Document" ma:contentTypeScope="" ma:versionID="a018bd0481fef5565d5749ff85912395">
  <xsd:schema xmlns:xsd="http://www.w3.org/2001/XMLSchema" xmlns:xs="http://www.w3.org/2001/XMLSchema" xmlns:p="http://schemas.microsoft.com/office/2006/metadata/properties" xmlns:ns2="859f7ad6-93f6-4205-b62b-a17f28acbbac" xmlns:ns4="976c396e-0f13-4de6-8381-592a969a477d" xmlns:ns5="6e121689-de5b-41b9-a751-bfeda7fa2b07" xmlns:ns6="http://schemas.microsoft.com/sharepoint/v4" xmlns:ns7="005db27c-c37f-4c3b-898d-3fee1249b087" targetNamespace="http://schemas.microsoft.com/office/2006/metadata/properties" ma:root="true" ma:fieldsID="d4d907fbef16a01cc73d8785873c56a8" ns2:_="" ns4:_="" ns5:_="" ns6:_="" ns7:_="">
    <xsd:import namespace="859f7ad6-93f6-4205-b62b-a17f28acbbac"/>
    <xsd:import namespace="976c396e-0f13-4de6-8381-592a969a477d"/>
    <xsd:import namespace="6e121689-de5b-41b9-a751-bfeda7fa2b07"/>
    <xsd:import namespace="http://schemas.microsoft.com/sharepoint/v4"/>
    <xsd:import namespace="005db27c-c37f-4c3b-898d-3fee1249b08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OCR" minOccurs="0"/>
                <xsd:element ref="ns5:LastSharedByTime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6:IconOverlay" minOccurs="0"/>
                <xsd:element ref="ns7:LastSharedByUser" minOccurs="0"/>
                <xsd:element ref="ns4:MediaServiceAutoTags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OCR" ma:index="2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3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4" nillable="true" ma:displayName="Location" ma:internalName="MediaServiceLocation" ma:readOnly="true">
      <xsd:simpleType>
        <xsd:restriction base="dms:Text"/>
      </xsd:simpleType>
    </xsd:element>
    <xsd:element name="MediaServiceAutoKeyPoints" ma:index="3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31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2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30b4123-4821-408d-a34d-455af48a178c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1A6F3F1-4F53-421B-AD03-291FDEF1DE99}"/>
</file>

<file path=customXml/itemProps4.xml><?xml version="1.0" encoding="utf-8"?>
<ds:datastoreItem xmlns:ds="http://schemas.openxmlformats.org/officeDocument/2006/customXml" ds:itemID="{1B9F7EF1-7DEE-4329-8137-31E539BFAA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CEF08CB5-7B87-492D-ACA8-79838FAF7C6D}"/>
</file>

<file path=customXml/itemProps6.xml><?xml version="1.0" encoding="utf-8"?>
<ds:datastoreItem xmlns:ds="http://schemas.openxmlformats.org/officeDocument/2006/customXml" ds:itemID="{EBB831B3-3EF1-4FD7-8E92-B6D7917A4803}"/>
</file>

<file path=docProps/app.xml><?xml version="1.0" encoding="utf-8"?>
<Properties xmlns="http://schemas.openxmlformats.org/officeDocument/2006/extended-properties" xmlns:vt="http://schemas.openxmlformats.org/officeDocument/2006/docPropsVTypes">
  <Template>EPR App Form Template</Template>
  <TotalTime>2</TotalTime>
  <Pages>11</Pages>
  <Words>1902</Words>
  <Characters>10844</Characters>
  <Application>Microsoft Office Word</Application>
  <DocSecurity>4</DocSecurity>
  <Lines>90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>Bickerton, Steve</cp:lastModifiedBy>
  <cp:revision>2</cp:revision>
  <cp:lastPrinted>2020-08-06T11:13:00Z</cp:lastPrinted>
  <dcterms:created xsi:type="dcterms:W3CDTF">2020-08-21T09:33:00Z</dcterms:created>
  <dcterms:modified xsi:type="dcterms:W3CDTF">2020-08-21T09:33:00Z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30e9732c-0456-4086-a6b3-c961c75d43b0</vt:lpwstr>
  </property>
  <property fmtid="{D5CDD505-2E9C-101B-9397-08002B2CF9AE}" pid="6" name="_dlc_DocId">
    <vt:lpwstr>REGU-193-3632230</vt:lpwstr>
  </property>
  <property fmtid="{D5CDD505-2E9C-101B-9397-08002B2CF9AE}" pid="7" name="_dlc_DocIdUrl">
    <vt:lpwstr>https://cyfoethnaturiolcymru.sharepoint.com/teams/Regulatory/Permitting/_layouts/15/DocIdRedir.aspx?ID=REGU-193-3632230, REGU-193-3632230</vt:lpwstr>
  </property>
  <property fmtid="{D5CDD505-2E9C-101B-9397-08002B2CF9AE}" pid="8" name="MSIP_Label_6f0b3076-a542-44ba-993a-d8d58fcb4169_Enabled">
    <vt:lpwstr>True</vt:lpwstr>
  </property>
  <property fmtid="{D5CDD505-2E9C-101B-9397-08002B2CF9AE}" pid="9" name="MSIP_Label_6f0b3076-a542-44ba-993a-d8d58fcb4169_SiteId">
    <vt:lpwstr>14893f40-93e4-40c1-8c36-8a84aaa1c773</vt:lpwstr>
  </property>
  <property fmtid="{D5CDD505-2E9C-101B-9397-08002B2CF9AE}" pid="10" name="MSIP_Label_6f0b3076-a542-44ba-993a-d8d58fcb4169_Owner">
    <vt:lpwstr>maria_norejko@nfumutual.co.uk</vt:lpwstr>
  </property>
  <property fmtid="{D5CDD505-2E9C-101B-9397-08002B2CF9AE}" pid="11" name="MSIP_Label_6f0b3076-a542-44ba-993a-d8d58fcb4169_SetDate">
    <vt:lpwstr>2020-08-06T11:13:59.0111403Z</vt:lpwstr>
  </property>
  <property fmtid="{D5CDD505-2E9C-101B-9397-08002B2CF9AE}" pid="12" name="MSIP_Label_6f0b3076-a542-44ba-993a-d8d58fcb4169_Name">
    <vt:lpwstr>Confidential</vt:lpwstr>
  </property>
  <property fmtid="{D5CDD505-2E9C-101B-9397-08002B2CF9AE}" pid="13" name="MSIP_Label_6f0b3076-a542-44ba-993a-d8d58fcb4169_Application">
    <vt:lpwstr>Microsoft Azure Information Protection</vt:lpwstr>
  </property>
  <property fmtid="{D5CDD505-2E9C-101B-9397-08002B2CF9AE}" pid="14" name="MSIP_Label_6f0b3076-a542-44ba-993a-d8d58fcb4169_ActionId">
    <vt:lpwstr>3cf0a967-109b-42ba-8a24-2fe4c3376d8d</vt:lpwstr>
  </property>
  <property fmtid="{D5CDD505-2E9C-101B-9397-08002B2CF9AE}" pid="15" name="MSIP_Label_6f0b3076-a542-44ba-993a-d8d58fcb4169_Extended_MSFT_Method">
    <vt:lpwstr>Manual</vt:lpwstr>
  </property>
  <property fmtid="{D5CDD505-2E9C-101B-9397-08002B2CF9AE}" pid="16" name="MSIP_Label_a85e7569-455f-428c-b766-2d0718293384_Enabled">
    <vt:lpwstr>True</vt:lpwstr>
  </property>
  <property fmtid="{D5CDD505-2E9C-101B-9397-08002B2CF9AE}" pid="17" name="MSIP_Label_a85e7569-455f-428c-b766-2d0718293384_SiteId">
    <vt:lpwstr>14893f40-93e4-40c1-8c36-8a84aaa1c773</vt:lpwstr>
  </property>
  <property fmtid="{D5CDD505-2E9C-101B-9397-08002B2CF9AE}" pid="18" name="MSIP_Label_a85e7569-455f-428c-b766-2d0718293384_Owner">
    <vt:lpwstr>maria_norejko@nfumutual.co.uk</vt:lpwstr>
  </property>
  <property fmtid="{D5CDD505-2E9C-101B-9397-08002B2CF9AE}" pid="19" name="MSIP_Label_a85e7569-455f-428c-b766-2d0718293384_SetDate">
    <vt:lpwstr>2020-08-06T11:13:59.0111403Z</vt:lpwstr>
  </property>
  <property fmtid="{D5CDD505-2E9C-101B-9397-08002B2CF9AE}" pid="20" name="MSIP_Label_a85e7569-455f-428c-b766-2d0718293384_Name">
    <vt:lpwstr>Confidential</vt:lpwstr>
  </property>
  <property fmtid="{D5CDD505-2E9C-101B-9397-08002B2CF9AE}" pid="21" name="MSIP_Label_a85e7569-455f-428c-b766-2d0718293384_Application">
    <vt:lpwstr>Microsoft Azure Information Protection</vt:lpwstr>
  </property>
  <property fmtid="{D5CDD505-2E9C-101B-9397-08002B2CF9AE}" pid="22" name="MSIP_Label_a85e7569-455f-428c-b766-2d0718293384_ActionId">
    <vt:lpwstr>3cf0a967-109b-42ba-8a24-2fe4c3376d8d</vt:lpwstr>
  </property>
  <property fmtid="{D5CDD505-2E9C-101B-9397-08002B2CF9AE}" pid="23" name="MSIP_Label_a85e7569-455f-428c-b766-2d0718293384_Parent">
    <vt:lpwstr>6f0b3076-a542-44ba-993a-d8d58fcb4169</vt:lpwstr>
  </property>
  <property fmtid="{D5CDD505-2E9C-101B-9397-08002B2CF9AE}" pid="24" name="MSIP_Label_a85e7569-455f-428c-b766-2d0718293384_Extended_MSFT_Method">
    <vt:lpwstr>Manual</vt:lpwstr>
  </property>
  <property fmtid="{D5CDD505-2E9C-101B-9397-08002B2CF9AE}" pid="25" name="Sensitivity">
    <vt:lpwstr>Confidential Confidential</vt:lpwstr>
  </property>
</Properties>
</file>