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1F8C00AD" w:rsidR="00C6494D" w:rsidRPr="00E11877" w:rsidRDefault="00BD2C76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PAN-01134</w:t>
            </w:r>
            <w:r w:rsidR="00AB55A8">
              <w:rPr>
                <w:rFonts w:ascii="Arial" w:hAnsi="Arial" w:cs="Arial"/>
                <w:lang w:eastAsia="en-US"/>
              </w:rPr>
              <w:t>5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1139B761" w:rsidR="00C6494D" w:rsidRPr="00E11877" w:rsidRDefault="00253B09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="00FD540E">
              <w:rPr>
                <w:rFonts w:ascii="Arial" w:hAnsi="Arial" w:cs="Arial"/>
                <w:lang w:eastAsia="en-US"/>
              </w:rPr>
              <w:t>FP38</w:t>
            </w:r>
            <w:r w:rsidR="00103D1F">
              <w:rPr>
                <w:rFonts w:ascii="Arial" w:hAnsi="Arial" w:cs="Arial"/>
                <w:lang w:eastAsia="en-US"/>
              </w:rPr>
              <w:t>93VN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1EAA7981" w:rsidR="00C6494D" w:rsidRPr="00E11877" w:rsidRDefault="001222E4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04DB3D4C" w:rsidR="00C6494D" w:rsidRPr="00E11877" w:rsidRDefault="006C12D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Tythegston Civic Amenity Site</w:t>
            </w:r>
            <w:bookmarkStart w:id="0" w:name="_GoBack"/>
            <w:bookmarkEnd w:id="0"/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6B5A5CCF" w:rsidR="00C6494D" w:rsidRPr="00E11877" w:rsidRDefault="00AB05D6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53353A89" w:rsidR="00C6494D" w:rsidRPr="00E11877" w:rsidRDefault="00AB05D6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6C93F8E6" w:rsidR="00C6494D" w:rsidRPr="00E11877" w:rsidRDefault="002749F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66FA51C2" w:rsidR="00C6494D" w:rsidRPr="00E11877" w:rsidRDefault="004A28E9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24/08/2020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27780183" w:rsidR="005E39FE" w:rsidRPr="00E11877" w:rsidRDefault="004A28E9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25/08/2020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242BD1D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70CD36E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54BCEAE9" w:rsidR="005E39FE" w:rsidRPr="00E11877" w:rsidRDefault="003F595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BE385D">
              <w:rPr>
                <w:rFonts w:ascii="Arial" w:hAnsi="Arial" w:cs="Arial"/>
              </w:rPr>
              <w:t>/09/2020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7777777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D8737A9" w14:textId="77777777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41DED069" w:rsidR="009B7AC3" w:rsidRPr="00E11877" w:rsidRDefault="004A28E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1BEE3379" w:rsidR="00326007" w:rsidRPr="00E11877" w:rsidRDefault="004A28E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1C396EF1" w:rsidR="00326007" w:rsidRPr="00E11877" w:rsidRDefault="004A28E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2BD3D8AC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332380EB" w:rsidR="00C6494D" w:rsidRPr="00455781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92C0271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7415751C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763AA6C9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1DCA642D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7871C42C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36814674" w:rsidR="00834E9E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3F7FC42B" w:rsidR="00C6494D" w:rsidRPr="00E11877" w:rsidRDefault="0045578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6DEA8B0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12B7FE2" w:rsidR="002D1ADD" w:rsidRPr="00E11877" w:rsidRDefault="00CA6EBA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41BF06B1" w:rsidR="002D1ADD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58709D80" w:rsidR="002D1ADD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7B345C04" w:rsidR="002D1ADD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22BB0C8D" w:rsidR="00DA4555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7CDD43E0" w:rsidR="002D1ADD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4F81F397" w:rsidR="002D1ADD" w:rsidRPr="00E11877" w:rsidRDefault="00581448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09BEB1D7" w14:textId="77777777" w:rsidR="00E516EF" w:rsidRDefault="00E516EF">
      <w:pPr>
        <w:rPr>
          <w:rFonts w:ascii="Arial" w:hAnsi="Arial" w:cs="Arial"/>
          <w:b/>
          <w:color w:val="FF00FF"/>
          <w:sz w:val="22"/>
          <w:szCs w:val="22"/>
        </w:rPr>
      </w:pPr>
      <w:r>
        <w:rPr>
          <w:rFonts w:ascii="Arial" w:hAnsi="Arial" w:cs="Arial"/>
          <w:b/>
          <w:color w:val="FF00FF"/>
          <w:sz w:val="22"/>
          <w:szCs w:val="22"/>
        </w:rPr>
        <w:br w:type="page"/>
      </w:r>
    </w:p>
    <w:p w14:paraId="523C4FF7" w14:textId="1BF7BA9C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79F75DF1" w:rsidR="00C6494D" w:rsidRPr="00E11877" w:rsidRDefault="00E97BD2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4A1BCA51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272D6CE7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14B7ADD7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6594D55D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19CA3CD6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E8C8E5E" w:rsidR="00C6494D" w:rsidRPr="00E11877" w:rsidRDefault="00D650CB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93EDF39" w14:textId="77777777" w:rsidR="009F5FF8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0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3D705842" w:rsidR="00FB7C60" w:rsidRPr="00E11877" w:rsidRDefault="00D650CB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19F6BDFC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4E953463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4D0794C7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36E375D4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4F2C1032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68762142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16E6CBAD" w:rsidR="00C6494D" w:rsidRPr="00E11877" w:rsidRDefault="009B283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78254D1B" w:rsidR="00C6494D" w:rsidRPr="00E11877" w:rsidRDefault="006A1D9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lastRenderedPageBreak/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4A0C0084" w:rsidR="00C6494D" w:rsidRPr="00E11877" w:rsidRDefault="006A1D94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B48F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387860DC" w14:textId="7829E1EE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5CDF8B2C" w:rsidR="00C6494D" w:rsidRDefault="00D650CB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Rhiannon Smith </w:t>
            </w:r>
            <w:r w:rsidR="003F5950">
              <w:rPr>
                <w:rFonts w:ascii="Arial" w:hAnsi="Arial" w:cs="Arial"/>
                <w:b/>
                <w:sz w:val="22"/>
                <w:szCs w:val="22"/>
                <w:u w:val="single"/>
              </w:rPr>
              <w:t>10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/09/2020</w:t>
            </w:r>
          </w:p>
          <w:p w14:paraId="4BA44631" w14:textId="157A119B" w:rsidR="00D650CB" w:rsidRPr="00D650CB" w:rsidRDefault="005500B5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Contact information not correctly filled in but have two contacts to use – Mr Whittaker and </w:t>
            </w:r>
            <w:r w:rsidR="00032D9F">
              <w:rPr>
                <w:rFonts w:ascii="Arial" w:hAnsi="Arial" w:cs="Arial"/>
                <w:b/>
                <w:sz w:val="22"/>
                <w:szCs w:val="22"/>
              </w:rPr>
              <w:t>Ms Moffat. Application duly made.</w:t>
            </w:r>
          </w:p>
          <w:p w14:paraId="0425D73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1"/>
      <w:headerReference w:type="default" r:id="rId12"/>
      <w:headerReference w:type="first" r:id="rId13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2746B" w14:textId="77777777" w:rsidR="00AC7A03" w:rsidRDefault="00AC7A03">
      <w:r>
        <w:separator/>
      </w:r>
    </w:p>
  </w:endnote>
  <w:endnote w:type="continuationSeparator" w:id="0">
    <w:p w14:paraId="51CE5532" w14:textId="77777777" w:rsidR="00AC7A03" w:rsidRDefault="00AC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C0DC5" w14:textId="77777777" w:rsidR="00AC7A03" w:rsidRDefault="00AC7A03">
      <w:r>
        <w:separator/>
      </w:r>
    </w:p>
  </w:footnote>
  <w:footnote w:type="continuationSeparator" w:id="0">
    <w:p w14:paraId="31B5F1B5" w14:textId="77777777" w:rsidR="00AC7A03" w:rsidRDefault="00AC7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AC7A03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AC7A03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2D9F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3D1F"/>
    <w:rsid w:val="00105266"/>
    <w:rsid w:val="00115D3B"/>
    <w:rsid w:val="00117868"/>
    <w:rsid w:val="001222E4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0F5F"/>
    <w:rsid w:val="002435B0"/>
    <w:rsid w:val="00244CF3"/>
    <w:rsid w:val="00251E90"/>
    <w:rsid w:val="00252208"/>
    <w:rsid w:val="00253B09"/>
    <w:rsid w:val="0025691F"/>
    <w:rsid w:val="0027307D"/>
    <w:rsid w:val="002732AF"/>
    <w:rsid w:val="002749F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536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5950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55781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28E9"/>
    <w:rsid w:val="004A7D65"/>
    <w:rsid w:val="004B24B6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00B5"/>
    <w:rsid w:val="0055100E"/>
    <w:rsid w:val="005515B9"/>
    <w:rsid w:val="0055228C"/>
    <w:rsid w:val="00555E2B"/>
    <w:rsid w:val="00556518"/>
    <w:rsid w:val="0055744E"/>
    <w:rsid w:val="00557600"/>
    <w:rsid w:val="00560984"/>
    <w:rsid w:val="00561FE2"/>
    <w:rsid w:val="00570495"/>
    <w:rsid w:val="00577F70"/>
    <w:rsid w:val="00581448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E4327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03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1D94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C12D0"/>
    <w:rsid w:val="006D02DF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2833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9A2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05D6"/>
    <w:rsid w:val="00AB3B3B"/>
    <w:rsid w:val="00AB4862"/>
    <w:rsid w:val="00AB545E"/>
    <w:rsid w:val="00AB55A8"/>
    <w:rsid w:val="00AC2826"/>
    <w:rsid w:val="00AC3D2B"/>
    <w:rsid w:val="00AC7A03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2C76"/>
    <w:rsid w:val="00BD6FDC"/>
    <w:rsid w:val="00BE0D0D"/>
    <w:rsid w:val="00BE385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36D3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A6EBA"/>
    <w:rsid w:val="00CB2379"/>
    <w:rsid w:val="00CB4DCA"/>
    <w:rsid w:val="00CB548B"/>
    <w:rsid w:val="00CC39A3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0CB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379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CAA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16EF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97BD2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D540E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Internal document</Internal_x002f_External>
    <Post_x0020_code xmlns="859f7ad6-93f6-4205-b62b-a17f28acbbac">CF32 0NE	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2020-09-09T23:00:00+00:00</Document_x0020_Date>
    <Facility_x0020_Address xmlns="859f7ad6-93f6-4205-b62b-a17f28acbbac">Davis Waste, Tythegston</Facility_x0020_Address>
    <Environment_x0020_Sub_x0020_Folder xmlns="859f7ad6-93f6-4205-b62b-a17f28acbbac">Licence variation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2E998CF-C662-4630-AAA9-67661352E30E}"/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5E27D0-0D99-4D2B-8903-5B7A09D0F551}"/>
</file>

<file path=customXml/itemProps5.xml><?xml version="1.0" encoding="utf-8"?>
<ds:datastoreItem xmlns:ds="http://schemas.openxmlformats.org/officeDocument/2006/customXml" ds:itemID="{26DDCC9E-48C6-4C37-BF9D-DEB455654828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274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4085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>203_08_SD12, version 1Issue date: 12/06/09</dc:description>
  <cp:lastModifiedBy>Smith, Rhiannon</cp:lastModifiedBy>
  <cp:revision>32</cp:revision>
  <cp:lastPrinted>2013-09-05T11:11:00Z</cp:lastPrinted>
  <dcterms:created xsi:type="dcterms:W3CDTF">2020-09-09T08:58:00Z</dcterms:created>
  <dcterms:modified xsi:type="dcterms:W3CDTF">2020-09-10T08:58:00Z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70e7948a-1168-4403-a79a-553ffd3ea613</vt:lpwstr>
  </property>
  <property fmtid="{D5CDD505-2E9C-101B-9397-08002B2CF9AE}" pid="11" name="_dlc_DocId">
    <vt:lpwstr>REGU-219-1983401</vt:lpwstr>
  </property>
  <property fmtid="{D5CDD505-2E9C-101B-9397-08002B2CF9AE}" pid="12" name="_dlc_DocIdUrl">
    <vt:lpwstr>https://cyfoethnaturiolcymru.sharepoint.com/teams/Regulatory/Permitting/_layouts/15/DocIdRedir.aspx?ID=REGU-219-1983401, REGU-219-1983401</vt:lpwstr>
  </property>
</Properties>
</file>