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6"/>
        <w:gridCol w:w="4969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5DC9D623" w:rsidR="00480AC9" w:rsidRPr="00737CC8" w:rsidRDefault="004D356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D3569">
              <w:rPr>
                <w:rFonts w:ascii="Arial" w:hAnsi="Arial" w:cs="Arial"/>
                <w:lang w:eastAsia="en-US"/>
              </w:rPr>
              <w:t>PAN-011190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7C5340E4" w:rsidR="00480AC9" w:rsidRPr="0084132F" w:rsidRDefault="004D356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D3569">
              <w:rPr>
                <w:rFonts w:ascii="Arial" w:hAnsi="Arial" w:cs="Arial"/>
                <w:lang w:eastAsia="en-US"/>
              </w:rPr>
              <w:t>J</w:t>
            </w:r>
            <w:r>
              <w:rPr>
                <w:rFonts w:ascii="Arial" w:hAnsi="Arial" w:cs="Arial"/>
                <w:lang w:eastAsia="en-US"/>
              </w:rPr>
              <w:t>ones</w:t>
            </w:r>
            <w:r w:rsidRPr="004D3569">
              <w:rPr>
                <w:rFonts w:ascii="Arial" w:hAnsi="Arial" w:cs="Arial"/>
                <w:lang w:eastAsia="en-US"/>
              </w:rPr>
              <w:t xml:space="preserve"> B</w:t>
            </w:r>
            <w:r>
              <w:rPr>
                <w:rFonts w:ascii="Arial" w:hAnsi="Arial" w:cs="Arial"/>
                <w:lang w:eastAsia="en-US"/>
              </w:rPr>
              <w:t>ros</w:t>
            </w:r>
            <w:r w:rsidRPr="004D3569">
              <w:rPr>
                <w:rFonts w:ascii="Arial" w:hAnsi="Arial" w:cs="Arial"/>
                <w:lang w:eastAsia="en-US"/>
              </w:rPr>
              <w:t>. R</w:t>
            </w:r>
            <w:r>
              <w:rPr>
                <w:rFonts w:ascii="Arial" w:hAnsi="Arial" w:cs="Arial"/>
                <w:lang w:eastAsia="en-US"/>
              </w:rPr>
              <w:t>uthin</w:t>
            </w:r>
            <w:r w:rsidRPr="004D3569">
              <w:rPr>
                <w:rFonts w:ascii="Arial" w:hAnsi="Arial" w:cs="Arial"/>
                <w:lang w:eastAsia="en-US"/>
              </w:rPr>
              <w:t xml:space="preserve"> (C</w:t>
            </w:r>
            <w:r>
              <w:rPr>
                <w:rFonts w:ascii="Arial" w:hAnsi="Arial" w:cs="Arial"/>
                <w:lang w:eastAsia="en-US"/>
              </w:rPr>
              <w:t>ivil</w:t>
            </w:r>
            <w:r w:rsidRPr="004D3569">
              <w:rPr>
                <w:rFonts w:ascii="Arial" w:hAnsi="Arial" w:cs="Arial"/>
                <w:lang w:eastAsia="en-US"/>
              </w:rPr>
              <w:t xml:space="preserve"> E</w:t>
            </w:r>
            <w:r>
              <w:rPr>
                <w:rFonts w:ascii="Arial" w:hAnsi="Arial" w:cs="Arial"/>
                <w:lang w:eastAsia="en-US"/>
              </w:rPr>
              <w:t>ngineering</w:t>
            </w:r>
            <w:r w:rsidRPr="004D3569">
              <w:rPr>
                <w:rFonts w:ascii="Arial" w:hAnsi="Arial" w:cs="Arial"/>
                <w:lang w:eastAsia="en-US"/>
              </w:rPr>
              <w:t>) C</w:t>
            </w:r>
            <w:r>
              <w:rPr>
                <w:rFonts w:ascii="Arial" w:hAnsi="Arial" w:cs="Arial"/>
                <w:lang w:eastAsia="en-US"/>
              </w:rPr>
              <w:t>o</w:t>
            </w:r>
            <w:r w:rsidRPr="004D3569">
              <w:rPr>
                <w:rFonts w:ascii="Arial" w:hAnsi="Arial" w:cs="Arial"/>
                <w:lang w:eastAsia="en-US"/>
              </w:rPr>
              <w:t>. L</w:t>
            </w:r>
            <w:r>
              <w:rPr>
                <w:rFonts w:ascii="Arial" w:hAnsi="Arial" w:cs="Arial"/>
                <w:lang w:eastAsia="en-US"/>
              </w:rPr>
              <w:t>imited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2BA7BA5" w14:textId="6BE71FC0" w:rsidR="00480AC9" w:rsidRPr="0084132F" w:rsidRDefault="004D356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Mobile plant</w:t>
            </w:r>
            <w:r w:rsidR="00756A59">
              <w:rPr>
                <w:rFonts w:ascii="Arial" w:hAnsi="Arial" w:cs="Arial"/>
                <w:lang w:eastAsia="en-US"/>
              </w:rPr>
              <w:t xml:space="preserve">- </w:t>
            </w:r>
            <w:r w:rsidR="00756A59" w:rsidRPr="00756A59">
              <w:rPr>
                <w:rFonts w:ascii="Arial" w:hAnsi="Arial" w:cs="Arial"/>
                <w:lang w:eastAsia="en-US"/>
              </w:rPr>
              <w:t>SR2010 No11</w:t>
            </w:r>
          </w:p>
        </w:tc>
      </w:tr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52751D79" w14:textId="3A651344" w:rsidR="0084132F" w:rsidRPr="00737CC8" w:rsidRDefault="00480AC9" w:rsidP="004D3569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71F8901C" w14:textId="24FBC5E5" w:rsidR="00480AC9" w:rsidRPr="0084132F" w:rsidRDefault="004D356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 East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0304B8BD" w:rsidR="00EC771A" w:rsidRPr="0084132F" w:rsidRDefault="004D356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 East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</w:t>
            </w:r>
            <w:r w:rsidR="00480AC9" w:rsidRPr="00737CC8">
              <w:rPr>
                <w:rFonts w:ascii="Arial" w:hAnsi="Arial" w:cs="Arial"/>
                <w:lang w:eastAsia="en-US"/>
              </w:rPr>
              <w:t>ite officer</w:t>
            </w:r>
            <w:r w:rsidRPr="00737CC8">
              <w:rPr>
                <w:rFonts w:ascii="Arial" w:hAnsi="Arial" w:cs="Arial"/>
                <w:lang w:eastAsia="en-US"/>
              </w:rPr>
              <w:t>/</w:t>
            </w:r>
            <w:r w:rsidR="00480AC9" w:rsidRPr="00737CC8">
              <w:rPr>
                <w:rFonts w:ascii="Arial" w:hAnsi="Arial" w:cs="Arial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1A947149" w:rsidR="00480AC9" w:rsidRPr="00737CC8" w:rsidRDefault="00064AB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4" w:history="1">
              <w:r w:rsidR="004D3569" w:rsidRPr="003E53F7">
                <w:rPr>
                  <w:rStyle w:val="Hyperlink"/>
                  <w:rFonts w:cs="Arial"/>
                  <w:sz w:val="24"/>
                  <w:lang w:eastAsia="en-US"/>
                </w:rPr>
                <w:t>WasteReg.NE@cyfoethnaturiolcymru.gov.uk</w:t>
              </w:r>
            </w:hyperlink>
            <w:r w:rsidR="004D3569"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064ABA" w:rsidRPr="002F1449" w:rsidRDefault="00064ABA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064ABA" w:rsidRDefault="00064ABA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064ABA" w:rsidRDefault="00064ABA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" o:allowincell="f" fillcolor="#cfc" stroked="f">
                      <v:textbox>
                        <w:txbxContent>
                          <w:p w14:paraId="58C31DAC" w14:textId="77777777" w:rsidR="00064ABA" w:rsidRPr="002F1449" w:rsidRDefault="00064ABA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064ABA" w:rsidRDefault="00064ABA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064ABA" w:rsidRDefault="00064ABA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471A423E" w:rsidR="00480AC9" w:rsidRPr="00737CC8" w:rsidRDefault="004D3569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07/08/2020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7392F28B" w:rsidR="0084132F" w:rsidRPr="00737CC8" w:rsidRDefault="004D356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10/08/2020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FB01B5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FB01B5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762A7210" w:rsidR="0084132F" w:rsidRPr="00FB01B5" w:rsidRDefault="00FB01B5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FB01B5">
              <w:rPr>
                <w:rFonts w:ascii="Arial" w:hAnsi="Arial" w:cs="Arial"/>
              </w:rPr>
              <w:t>28/08/2020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064ABA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064ABA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69E134E8" w:rsidR="0084132F" w:rsidRPr="00064ABA" w:rsidRDefault="00064ABA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064ABA">
              <w:rPr>
                <w:rFonts w:ascii="Arial" w:hAnsi="Arial" w:cs="Arial"/>
              </w:rPr>
              <w:t>11/09/2020</w:t>
            </w: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064ABA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64ABA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7114BEBA" w:rsidR="0084132F" w:rsidRPr="00064ABA" w:rsidRDefault="00064ABA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064ABA">
              <w:rPr>
                <w:rFonts w:ascii="Arial" w:hAnsi="Arial" w:cs="Arial"/>
              </w:rPr>
              <w:t>14/09/2020</w:t>
            </w: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064ABA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64ABA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1B59C46B" w:rsidR="0084132F" w:rsidRPr="00064ABA" w:rsidRDefault="00064ABA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064ABA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064ABA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064ABA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14F7CA00" w14:textId="5113E161" w:rsidR="0084132F" w:rsidRPr="00064ABA" w:rsidRDefault="00064ABA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064ABA">
              <w:rPr>
                <w:rFonts w:ascii="Arial" w:hAnsi="Arial" w:cs="Arial"/>
              </w:rPr>
              <w:t>15/09/2020</w:t>
            </w:r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487"/>
        <w:gridCol w:w="608"/>
        <w:gridCol w:w="521"/>
        <w:gridCol w:w="596"/>
        <w:gridCol w:w="1679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1BF5EEC6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9923B9" w14:textId="676FAC1D" w:rsidR="00326007" w:rsidRPr="00737CC8" w:rsidRDefault="004D3569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56FC5C7A" w14:textId="3907D866" w:rsidR="00326007" w:rsidRPr="00737CC8" w:rsidRDefault="004D3569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Mobile plant</w:t>
            </w: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4D3569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4D3569">
              <w:rPr>
                <w:rFonts w:cs="Arial"/>
                <w:szCs w:val="22"/>
                <w:highlight w:val="yellow"/>
              </w:rPr>
              <w:t>Technical competence information</w:t>
            </w:r>
          </w:p>
          <w:p w14:paraId="6C268B44" w14:textId="3764BA90" w:rsidR="00D97D71" w:rsidRPr="004D3569" w:rsidRDefault="00FA6853" w:rsidP="004D3569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  <w:highlight w:val="yellow"/>
              </w:rPr>
            </w:pPr>
            <w:r w:rsidRPr="004D3569">
              <w:rPr>
                <w:rFonts w:cs="Arial"/>
                <w:szCs w:val="22"/>
                <w:highlight w:val="yellow"/>
              </w:rPr>
              <w:t>Including continuing competence evidence, if needed.</w:t>
            </w:r>
          </w:p>
        </w:tc>
        <w:tc>
          <w:tcPr>
            <w:tcW w:w="342" w:type="pct"/>
          </w:tcPr>
          <w:p w14:paraId="1DB99D1A" w14:textId="77777777" w:rsidR="00326007" w:rsidRPr="004D3569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293" w:type="pct"/>
          </w:tcPr>
          <w:p w14:paraId="74CCA969" w14:textId="43DF7E0D" w:rsidR="00326007" w:rsidRPr="004D3569" w:rsidRDefault="004D3569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4D3569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6A8C1F79" w14:textId="77777777" w:rsidR="00326007" w:rsidRPr="004D3569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944" w:type="pct"/>
          </w:tcPr>
          <w:p w14:paraId="1CA04864" w14:textId="77777777" w:rsidR="00326007" w:rsidRPr="004D3569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0EA9EF8B" w14:textId="6690DEDE" w:rsidR="009B7AC3" w:rsidRPr="00737CC8" w:rsidRDefault="00326007" w:rsidP="004D3569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  <w:r w:rsidRPr="00737CC8">
              <w:rPr>
                <w:rFonts w:cs="Arial"/>
                <w:szCs w:val="22"/>
              </w:rPr>
              <w:t>Financial information</w:t>
            </w:r>
          </w:p>
        </w:tc>
        <w:tc>
          <w:tcPr>
            <w:tcW w:w="342" w:type="pct"/>
          </w:tcPr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4DAFDF0" w14:textId="6FF38FA3" w:rsidR="009B7AC3" w:rsidRPr="00737CC8" w:rsidRDefault="004D3569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8B171A" w14:textId="6DDA5507" w:rsidR="006F0623" w:rsidRPr="00737CC8" w:rsidRDefault="004D3569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4FF6B1DC" w14:textId="45BA7C2F" w:rsidR="0084132F" w:rsidRPr="00756A59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56A59"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4612347D" w14:textId="6D2D3104" w:rsidR="0084132F" w:rsidRPr="00756A59" w:rsidRDefault="00756A59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56A59"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3748B02" w14:textId="77777777" w:rsidR="0084132F" w:rsidRPr="00756A59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756A59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0D1CFE22" w14:textId="1EA2D50F" w:rsidR="00066348" w:rsidRPr="00756A59" w:rsidRDefault="00066348" w:rsidP="000663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56A59">
              <w:rPr>
                <w:rFonts w:cs="Arial"/>
                <w:color w:val="000000"/>
                <w:szCs w:val="22"/>
              </w:rPr>
              <w:t>Amount:</w:t>
            </w:r>
            <w:r w:rsidR="00756A59" w:rsidRPr="00756A59">
              <w:rPr>
                <w:rFonts w:cs="Arial"/>
                <w:color w:val="000000"/>
                <w:szCs w:val="22"/>
              </w:rPr>
              <w:t xml:space="preserve"> £735</w:t>
            </w:r>
          </w:p>
          <w:p w14:paraId="328681C5" w14:textId="77777777" w:rsidR="00756A59" w:rsidRPr="00756A59" w:rsidRDefault="0084132F" w:rsidP="00756A5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56A59">
              <w:rPr>
                <w:rFonts w:cs="Arial"/>
                <w:color w:val="000000"/>
                <w:szCs w:val="22"/>
              </w:rPr>
              <w:t xml:space="preserve">Date paid: </w:t>
            </w:r>
            <w:r w:rsidR="00756A59" w:rsidRPr="00756A59">
              <w:rPr>
                <w:rFonts w:cs="Arial"/>
                <w:szCs w:val="22"/>
              </w:rPr>
              <w:t>12/08/2020</w:t>
            </w:r>
          </w:p>
          <w:p w14:paraId="479DBC45" w14:textId="77777777" w:rsidR="00756A59" w:rsidRPr="00756A59" w:rsidRDefault="0084132F" w:rsidP="00756A5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56A59">
              <w:rPr>
                <w:rFonts w:cs="Arial"/>
                <w:color w:val="000000"/>
                <w:szCs w:val="22"/>
              </w:rPr>
              <w:t xml:space="preserve">Trans#: </w:t>
            </w:r>
            <w:r w:rsidR="00756A59" w:rsidRPr="00756A59">
              <w:rPr>
                <w:rFonts w:cs="Arial"/>
                <w:szCs w:val="22"/>
              </w:rPr>
              <w:t>2079777</w:t>
            </w:r>
          </w:p>
          <w:p w14:paraId="17BC0837" w14:textId="275F13E6" w:rsidR="00756A59" w:rsidRPr="00756A59" w:rsidRDefault="00756A59" w:rsidP="00756A5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56A59">
              <w:rPr>
                <w:rFonts w:cs="Arial"/>
                <w:szCs w:val="22"/>
              </w:rPr>
              <w:t>BS/120820/09 LYNNE WILLIAMS WPCC9965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7350EDAB" w:rsidR="00996BCE" w:rsidRPr="00737CC8" w:rsidRDefault="00756A59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02BAB714" w:rsidR="00996BCE" w:rsidRPr="00737CC8" w:rsidRDefault="00756A59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500E3AC7" w:rsidR="00996BCE" w:rsidRPr="00737CC8" w:rsidRDefault="00756A59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4CF1CD32" w:rsidR="00996BCE" w:rsidRPr="00737CC8" w:rsidRDefault="00756A59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7359CD07" w:rsidR="00996BCE" w:rsidRPr="00737CC8" w:rsidRDefault="00756A59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571B8BE3" w:rsidR="00996BCE" w:rsidRPr="00737CC8" w:rsidRDefault="00756A59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56D27787" w:rsidR="00996BCE" w:rsidRPr="00737CC8" w:rsidRDefault="00756A59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4B1090CD" w:rsidR="00996BCE" w:rsidRPr="00737CC8" w:rsidRDefault="00B82A6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558FE65B" w:rsidR="00996BCE" w:rsidRPr="00737CC8" w:rsidRDefault="00B82A6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0C8521C1" w:rsidR="00996BCE" w:rsidRPr="00737CC8" w:rsidRDefault="00B82A6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64D4121C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36C7AFF0" w:rsidR="00996BCE" w:rsidRPr="00737CC8" w:rsidRDefault="00B82A6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25B55604" w:rsidR="00996BCE" w:rsidRPr="00737CC8" w:rsidRDefault="00B82A6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38B1AA66" w:rsidR="00996BCE" w:rsidRPr="00737CC8" w:rsidRDefault="00B82A6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12E2E7D2" w:rsidR="00996BCE" w:rsidRPr="00737CC8" w:rsidRDefault="00B82A6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737CC8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737CC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25E411D2" w:rsidR="00996BCE" w:rsidRPr="00737CC8" w:rsidRDefault="00B82A6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398C7769" w:rsidR="00996BCE" w:rsidRPr="00737CC8" w:rsidRDefault="00B82A6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6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5CCDD3FB" w:rsidR="00996BCE" w:rsidRPr="00737CC8" w:rsidRDefault="00B82A6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5F4A200B" w:rsidR="00FB04A0" w:rsidRPr="00737CC8" w:rsidRDefault="00B82A65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39BC3A5C" w:rsidR="00FB04A0" w:rsidRPr="00737CC8" w:rsidRDefault="00B82A65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0517B8A3" w:rsidR="00FB04A0" w:rsidRPr="00737CC8" w:rsidRDefault="00B82A65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FB01B5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FB01B5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FB01B5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FB01B5"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77777777" w:rsidR="00FB04A0" w:rsidRPr="00FB01B5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A12F730" w:rsidR="00FB04A0" w:rsidRPr="00FB01B5" w:rsidRDefault="00B82A65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B01B5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FB01B5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44A1F28F" w:rsidR="00FB04A0" w:rsidRPr="00737CC8" w:rsidRDefault="00B82A65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13E33730" w:rsidR="00FB04A0" w:rsidRPr="00737CC8" w:rsidRDefault="00B82A65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FB01B5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FB01B5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FB01B5"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FB01B5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FB01B5"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77777777" w:rsidR="00FB04A0" w:rsidRPr="00FB01B5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0EC8DABF" w:rsidR="00FB04A0" w:rsidRPr="00FB01B5" w:rsidRDefault="00B82A65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B01B5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FB01B5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9325" w14:textId="77777777" w:rsidR="00996BCE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737CC8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  <w:p w14:paraId="72BC5CC5" w14:textId="77777777" w:rsidR="00B82A65" w:rsidRDefault="00B82A65" w:rsidP="00B82A65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  <w:p w14:paraId="30E49B23" w14:textId="406462B1" w:rsidR="00B82A65" w:rsidRPr="00B82A65" w:rsidRDefault="00B82A65" w:rsidP="00B82A65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SRP BOX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8"/>
        <w:gridCol w:w="5127"/>
        <w:gridCol w:w="608"/>
        <w:gridCol w:w="510"/>
        <w:gridCol w:w="596"/>
        <w:gridCol w:w="1292"/>
      </w:tblGrid>
      <w:tr w:rsidR="000267EF" w:rsidRPr="00737CC8" w14:paraId="21900856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4106D20" w14:textId="56C56E5F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40E52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5A03745C" w14:textId="2ADF8A7B" w:rsidR="004F4A9F" w:rsidRPr="00737CC8" w:rsidRDefault="004F4A9F" w:rsidP="00CC2634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5193C6D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4EFC22" w14:textId="6F280501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691012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3FAF255D" w14:textId="6D54F70A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7C751AE0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4F4A9F" w:rsidRPr="00737CC8" w14:paraId="4928E879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83" w:type="pct"/>
          </w:tcPr>
          <w:p w14:paraId="1BF140F2" w14:textId="32FC5635" w:rsidR="00ED73B9" w:rsidRPr="00737CC8" w:rsidRDefault="004F4A9F" w:rsidP="00CC263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</w:tc>
        <w:tc>
          <w:tcPr>
            <w:tcW w:w="342" w:type="pct"/>
          </w:tcPr>
          <w:p w14:paraId="1155422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AD96EA6" w14:textId="7D074E6A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978" w:rsidRPr="00737CC8" w14:paraId="13B07EA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2D9C56" w14:textId="1C5843CD" w:rsidR="00A92978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559F0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1811C7" w14:textId="012DDCBA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2c</w:t>
            </w:r>
          </w:p>
        </w:tc>
        <w:tc>
          <w:tcPr>
            <w:tcW w:w="2883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</w:tcPr>
          <w:p w14:paraId="038D352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B3D99A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3C45C7" w14:textId="57798976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08DF8" w14:textId="6C9B4F0E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BAB46F" w14:textId="1D34B390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4FAF34" w14:textId="09D96F50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046238FA" w14:textId="4CD78D9F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2EB41006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271A88EC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SR2010 No11</w:t>
            </w:r>
          </w:p>
        </w:tc>
      </w:tr>
      <w:tr w:rsidR="004F4A9F" w:rsidRPr="00737CC8" w14:paraId="14ED595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501A62" w14:textId="64A30CD2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503D8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08A34CD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883" w:type="pct"/>
          </w:tcPr>
          <w:p w14:paraId="01188B85" w14:textId="0969611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5E2FBEE9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6C510C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455D6F6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68BBDCB0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7ED8A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6E1BE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</w:t>
            </w:r>
            <w:r w:rsidR="00964FA2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6030CE32" w14:textId="317254A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103A0F"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4F4A9F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C5D805E" w14:textId="0A0E494C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5B13F68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04B000D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611E97AA" w:rsidR="00964FA2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3C6BFAE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7E4C58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6DAD314B" w:rsidR="00964FA2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68DD82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58547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2848F09A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1DFF5B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AA9E8F8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883" w:type="pct"/>
          </w:tcPr>
          <w:p w14:paraId="235B50BB" w14:textId="54B27394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7597C3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1142FC38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1A8183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8204606" w14:textId="01EA1C02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51D2B3A1" w:rsidR="00ED73B9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2BA27643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F41C0E2" w14:textId="0D382689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3g2</w:t>
            </w:r>
          </w:p>
        </w:tc>
        <w:tc>
          <w:tcPr>
            <w:tcW w:w="2883" w:type="pct"/>
          </w:tcPr>
          <w:p w14:paraId="226250DD" w14:textId="24859D9C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ED73B9" w:rsidRPr="00ED73B9" w:rsidRDefault="00ED73B9" w:rsidP="00ED73B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1B4205AD" w:rsidR="00ED73B9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16D84F6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884A09B" w14:textId="29075428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3h1</w:t>
            </w:r>
          </w:p>
        </w:tc>
        <w:tc>
          <w:tcPr>
            <w:tcW w:w="2883" w:type="pct"/>
          </w:tcPr>
          <w:p w14:paraId="0F4E1F9E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4EE07DB0" w:rsidR="00ED73B9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A63596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1B3FCE9" w14:textId="7C69BD75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3h2</w:t>
            </w:r>
          </w:p>
        </w:tc>
        <w:tc>
          <w:tcPr>
            <w:tcW w:w="2883" w:type="pct"/>
          </w:tcPr>
          <w:p w14:paraId="3F1BB5F6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1542997D" w:rsidR="00ED73B9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Has a site plan been provided? </w:t>
            </w:r>
          </w:p>
          <w:p w14:paraId="505E6B7C" w14:textId="03FA65B5" w:rsidR="007167B9" w:rsidRPr="007167B9" w:rsidRDefault="004F4A9F" w:rsidP="00CC263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(not </w:t>
            </w:r>
            <w:r w:rsidR="00380224" w:rsidRPr="00737CC8">
              <w:rPr>
                <w:rFonts w:ascii="Arial" w:hAnsi="Arial" w:cs="Arial"/>
                <w:sz w:val="22"/>
                <w:szCs w:val="22"/>
              </w:rPr>
              <w:t xml:space="preserve">needed </w:t>
            </w:r>
            <w:r w:rsidRPr="00737CC8">
              <w:rPr>
                <w:rFonts w:ascii="Arial" w:hAnsi="Arial" w:cs="Arial"/>
                <w:sz w:val="22"/>
                <w:szCs w:val="22"/>
              </w:rPr>
              <w:t>for mobile plant)</w:t>
            </w:r>
          </w:p>
        </w:tc>
        <w:tc>
          <w:tcPr>
            <w:tcW w:w="342" w:type="pct"/>
          </w:tcPr>
          <w:p w14:paraId="514E64E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78147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59E478A" w14:textId="37070E01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42B4748" w14:textId="4506924A" w:rsidR="004F4A9F" w:rsidRPr="00737CC8" w:rsidRDefault="00CC263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plant</w:t>
            </w:r>
          </w:p>
        </w:tc>
      </w:tr>
      <w:tr w:rsidR="004F4A9F" w:rsidRPr="00737CC8" w14:paraId="316D267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19B4807D" w:rsidR="004F4A9F" w:rsidRPr="00737CC8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3CB1F841" w:rsidR="004F4A9F" w:rsidRPr="00737CC8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B913F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128D9BF9" w:rsidR="004F4A9F" w:rsidRPr="00737CC8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6C8A1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139DA3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8ACD00" w14:textId="77777777" w:rsidR="004F4A9F" w:rsidRPr="00FB01B5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FB01B5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FB01B5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B01B5">
              <w:rPr>
                <w:rFonts w:ascii="Arial" w:hAnsi="Arial" w:cs="Arial"/>
                <w:sz w:val="22"/>
                <w:szCs w:val="22"/>
                <w:highlight w:val="yellow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77777777" w:rsidR="004F4A9F" w:rsidRPr="00FB01B5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0CB6C50C" w14:textId="5DA56870" w:rsidR="004F4A9F" w:rsidRPr="00FB01B5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B01B5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5AB20658" w14:textId="77777777" w:rsidR="004F4A9F" w:rsidRPr="00FB01B5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649D81AD" w:rsidR="004F4A9F" w:rsidRPr="00FB01B5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B01B5">
              <w:rPr>
                <w:rFonts w:ascii="Arial" w:hAnsi="Arial" w:cs="Arial"/>
                <w:sz w:val="22"/>
                <w:szCs w:val="22"/>
                <w:highlight w:val="yellow"/>
              </w:rPr>
              <w:t>Not supplied</w:t>
            </w:r>
          </w:p>
        </w:tc>
      </w:tr>
      <w:tr w:rsidR="00976B28" w:rsidRPr="00737CC8" w14:paraId="5808CDB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E4C319E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C182F4C" w14:textId="2DA46762" w:rsidR="00976B28" w:rsidRPr="00737CC8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55E9A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342" w:type="pct"/>
          </w:tcPr>
          <w:p w14:paraId="614CEDA0" w14:textId="0984B9CB" w:rsidR="004F4A9F" w:rsidRPr="00737CC8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66AAA140" w14:textId="7D22AE69" w:rsidR="004F4A9F" w:rsidRPr="00737CC8" w:rsidRDefault="004F4A9F" w:rsidP="00280BAA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3AF8F13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B4B7498" w14:textId="43D86275" w:rsidR="004F4A9F" w:rsidRPr="00737CC8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8C4D7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3689FDBD" w:rsidR="004F4A9F" w:rsidRPr="00737CC8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B5DA3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62114C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66D7FE6B" w:rsidR="00976B28" w:rsidRPr="00737CC8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745CA3F9" w:rsidR="00976B28" w:rsidRPr="00737CC8" w:rsidRDefault="00280BA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ISO14001</w:t>
            </w:r>
          </w:p>
        </w:tc>
      </w:tr>
      <w:tr w:rsidR="004F4A9F" w:rsidRPr="00737CC8" w14:paraId="4BB94A33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1EF2" w14:textId="77777777" w:rsidR="004F4A9F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Is all information required in Part B1 and each associated document complete and acceptable?</w:t>
            </w:r>
          </w:p>
          <w:p w14:paraId="0AE63AAD" w14:textId="77748D22" w:rsidR="00280BAA" w:rsidRPr="00280BAA" w:rsidRDefault="00280BAA" w:rsidP="00280BAA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80BAA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210B7228" w:rsidR="004F4A9F" w:rsidRPr="00737CC8" w:rsidRDefault="00280BA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60652A" w14:textId="77777777" w:rsidR="001A3F6C" w:rsidRPr="00737CC8" w:rsidRDefault="001A3F6C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7E69941F" w:rsidR="00020F27" w:rsidRPr="00737CC8" w:rsidRDefault="00280BA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285C77B8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325278" w14:textId="33647800" w:rsidR="00020F27" w:rsidRPr="00737CC8" w:rsidRDefault="00280BA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4A1235AE" w:rsidR="00020F27" w:rsidRPr="00737CC8" w:rsidRDefault="00280BA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28/08/20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305C72E4" w:rsidR="00020F27" w:rsidRPr="00737CC8" w:rsidRDefault="00280BA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lastRenderedPageBreak/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37A22B34" w:rsidR="00020F27" w:rsidRPr="00737CC8" w:rsidRDefault="00280BA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46E14505" w:rsidR="00020F27" w:rsidRPr="00737CC8" w:rsidRDefault="00280BA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28/08/20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6229BE46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598CAAE8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14/09/20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04857567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0EF5B235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02C2612B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4C025A65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14/09/20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76164DCA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C0EF00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2ED874B8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15/09/20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</w:t>
            </w:r>
            <w:r w:rsidR="00CC43FE" w:rsidRPr="00737CC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50B32DCE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6EB868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04F10624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2584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2D853F70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09FDA28B" w:rsidR="00020F27" w:rsidRPr="00737CC8" w:rsidRDefault="00064ABA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15/09/20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C224C17" w14:textId="6723AF1D" w:rsidR="008B1A4E" w:rsidRPr="00737CC8" w:rsidRDefault="006515F2" w:rsidP="00280BA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8EE9B23" w14:textId="4BB5D05F" w:rsidR="00064ABA" w:rsidRPr="00014E5B" w:rsidRDefault="00064ABA" w:rsidP="00280BAA">
            <w:pPr>
              <w:spacing w:before="60" w:after="60" w:line="270" w:lineRule="exact"/>
              <w:rPr>
                <w:rFonts w:ascii="Arial" w:hAnsi="Arial" w:cs="Arial"/>
                <w:b/>
                <w:bCs/>
                <w:u w:val="single"/>
              </w:rPr>
            </w:pPr>
            <w:r w:rsidRPr="00014E5B">
              <w:rPr>
                <w:rFonts w:ascii="Arial" w:hAnsi="Arial" w:cs="Arial"/>
                <w:b/>
                <w:bCs/>
                <w:u w:val="single"/>
              </w:rPr>
              <w:t>28/08/20</w:t>
            </w:r>
          </w:p>
          <w:p w14:paraId="126EDCC2" w14:textId="4ADADA1E" w:rsidR="00280BAA" w:rsidRPr="00014E5B" w:rsidRDefault="00280BAA" w:rsidP="00280BAA">
            <w:pPr>
              <w:spacing w:before="60" w:after="60" w:line="270" w:lineRule="exact"/>
              <w:rPr>
                <w:rFonts w:ascii="Arial" w:hAnsi="Arial" w:cs="Arial"/>
              </w:rPr>
            </w:pPr>
            <w:r w:rsidRPr="00014E5B">
              <w:rPr>
                <w:rFonts w:ascii="Arial" w:hAnsi="Arial" w:cs="Arial"/>
              </w:rPr>
              <w:t>Part F1</w:t>
            </w:r>
          </w:p>
          <w:p w14:paraId="2725C4B7" w14:textId="3C76DDE0" w:rsidR="00280BAA" w:rsidRPr="00014E5B" w:rsidRDefault="00280BAA" w:rsidP="00280BAA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</w:rPr>
            </w:pPr>
            <w:r w:rsidRPr="00014E5B">
              <w:rPr>
                <w:rFonts w:ascii="Arial" w:hAnsi="Arial" w:cs="Arial"/>
              </w:rPr>
              <w:t>Declaration not completed by relevant person</w:t>
            </w:r>
          </w:p>
          <w:p w14:paraId="372AAD9F" w14:textId="750AEBEE" w:rsidR="00280BAA" w:rsidRPr="00014E5B" w:rsidRDefault="00280BAA" w:rsidP="00280BAA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</w:rPr>
            </w:pPr>
            <w:r w:rsidRPr="00014E5B">
              <w:rPr>
                <w:rFonts w:ascii="Arial" w:hAnsi="Arial" w:cs="Arial"/>
              </w:rPr>
              <w:t>SRP box not ticked</w:t>
            </w:r>
          </w:p>
          <w:p w14:paraId="7E723877" w14:textId="36A77DA5" w:rsidR="00280BAA" w:rsidRPr="00014E5B" w:rsidRDefault="00280BAA" w:rsidP="00280BAA">
            <w:pPr>
              <w:spacing w:before="60" w:after="60" w:line="270" w:lineRule="exact"/>
              <w:rPr>
                <w:rFonts w:ascii="Arial" w:hAnsi="Arial" w:cs="Arial"/>
              </w:rPr>
            </w:pPr>
            <w:r w:rsidRPr="00014E5B">
              <w:rPr>
                <w:rFonts w:ascii="Arial" w:hAnsi="Arial" w:cs="Arial"/>
              </w:rPr>
              <w:t>Part B1</w:t>
            </w:r>
            <w:bookmarkStart w:id="0" w:name="_GoBack"/>
            <w:bookmarkEnd w:id="0"/>
          </w:p>
          <w:p w14:paraId="53E04D67" w14:textId="32634E92" w:rsidR="00280BAA" w:rsidRPr="00014E5B" w:rsidRDefault="00280BAA" w:rsidP="00280BAA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</w:rPr>
            </w:pPr>
            <w:r w:rsidRPr="00014E5B">
              <w:rPr>
                <w:rFonts w:ascii="Arial" w:hAnsi="Arial" w:cs="Arial"/>
              </w:rPr>
              <w:t>No TCM certificates provided</w:t>
            </w:r>
          </w:p>
        </w:tc>
      </w:tr>
      <w:tr w:rsidR="00064ABA" w:rsidRPr="00737CC8" w14:paraId="04AC4630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CAFEC3E" w14:textId="77777777" w:rsidR="00064ABA" w:rsidRPr="00014E5B" w:rsidRDefault="00064ABA" w:rsidP="00D77C8C">
            <w:pPr>
              <w:spacing w:before="60" w:after="60" w:line="270" w:lineRule="exact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014E5B">
              <w:rPr>
                <w:rFonts w:ascii="Arial" w:hAnsi="Arial" w:cs="Arial"/>
                <w:b/>
                <w:bCs/>
                <w:u w:val="single"/>
                <w:lang w:val="en-US"/>
              </w:rPr>
              <w:t>09/09/20</w:t>
            </w:r>
          </w:p>
          <w:p w14:paraId="696FE4E0" w14:textId="1184DE2B" w:rsidR="00064ABA" w:rsidRPr="00014E5B" w:rsidRDefault="00064ABA" w:rsidP="00D77C8C">
            <w:pPr>
              <w:spacing w:before="60" w:after="60" w:line="270" w:lineRule="exact"/>
              <w:rPr>
                <w:rFonts w:ascii="Arial" w:hAnsi="Arial" w:cs="Arial"/>
                <w:bCs/>
              </w:rPr>
            </w:pPr>
            <w:r w:rsidRPr="00014E5B">
              <w:rPr>
                <w:rFonts w:ascii="Arial" w:hAnsi="Arial" w:cs="Arial"/>
                <w:bCs/>
                <w:u w:val="single"/>
                <w:lang w:val="en-US"/>
              </w:rPr>
              <w:t>Part F1</w:t>
            </w:r>
            <w:r w:rsidRPr="00014E5B">
              <w:rPr>
                <w:rFonts w:ascii="Arial" w:hAnsi="Arial" w:cs="Arial"/>
                <w:bCs/>
                <w:lang w:val="en-US"/>
              </w:rPr>
              <w:t xml:space="preserve"> provided</w:t>
            </w:r>
            <w:r w:rsidR="00014E5B" w:rsidRPr="00014E5B">
              <w:rPr>
                <w:rFonts w:ascii="Arial" w:hAnsi="Arial" w:cs="Arial"/>
                <w:bCs/>
                <w:lang w:val="en-US"/>
              </w:rPr>
              <w:t>- completed correctly</w:t>
            </w:r>
          </w:p>
        </w:tc>
      </w:tr>
      <w:tr w:rsidR="00064ABA" w:rsidRPr="00737CC8" w14:paraId="01138E38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6CD0BFD3" w14:textId="5066BDB2" w:rsidR="00064ABA" w:rsidRPr="00014E5B" w:rsidRDefault="00064ABA" w:rsidP="00D77C8C">
            <w:pPr>
              <w:spacing w:before="60" w:after="60" w:line="270" w:lineRule="exact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014E5B">
              <w:rPr>
                <w:rFonts w:ascii="Arial" w:hAnsi="Arial" w:cs="Arial"/>
                <w:b/>
                <w:bCs/>
                <w:noProof/>
                <w:u w:val="single"/>
                <w:lang w:val="en-US"/>
              </w:rPr>
              <w:object w:dxaOrig="1440" w:dyaOrig="1440" w14:anchorId="6361454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66.6pt;margin-top:763.9pt;width:444.75pt;height:201pt;z-index:251658752;mso-position-horizontal-relative:text;mso-position-vertical-relative:text;mso-width-relative:page;mso-height-relative:page">
                  <v:imagedata r:id="rId17" o:title=""/>
                </v:shape>
                <o:OLEObject Type="Embed" ProgID="PBrush" ShapeID="_x0000_s1027" DrawAspect="Content" ObjectID="_1661670459" r:id="rId18"/>
              </w:object>
            </w:r>
            <w:r w:rsidRPr="00014E5B">
              <w:rPr>
                <w:rFonts w:ascii="Arial" w:hAnsi="Arial" w:cs="Arial"/>
                <w:b/>
                <w:bCs/>
                <w:u w:val="single"/>
                <w:lang w:val="en-US"/>
              </w:rPr>
              <w:t>14/09/2020</w:t>
            </w:r>
          </w:p>
          <w:p w14:paraId="45A6D9A4" w14:textId="2BAC86E2" w:rsidR="00014E5B" w:rsidRPr="00014E5B" w:rsidRDefault="00014E5B" w:rsidP="00064ABA">
            <w:pPr>
              <w:spacing w:before="60" w:after="60" w:line="270" w:lineRule="exact"/>
              <w:rPr>
                <w:rFonts w:ascii="Arial" w:hAnsi="Arial" w:cs="Arial"/>
                <w:u w:val="single"/>
                <w:lang w:val="en-US"/>
              </w:rPr>
            </w:pPr>
            <w:r w:rsidRPr="00014E5B">
              <w:rPr>
                <w:rFonts w:ascii="Arial" w:hAnsi="Arial" w:cs="Arial"/>
                <w:u w:val="single"/>
                <w:lang w:val="en-US"/>
              </w:rPr>
              <w:t>Part B1</w:t>
            </w:r>
          </w:p>
          <w:p w14:paraId="6C395F14" w14:textId="314BD7E9" w:rsidR="00064ABA" w:rsidRPr="00014E5B" w:rsidRDefault="00064ABA" w:rsidP="00064ABA">
            <w:pPr>
              <w:spacing w:before="60" w:after="60" w:line="270" w:lineRule="exact"/>
              <w:rPr>
                <w:rFonts w:ascii="Arial" w:hAnsi="Arial" w:cs="Arial"/>
                <w:lang w:val="en-US"/>
              </w:rPr>
            </w:pPr>
            <w:r w:rsidRPr="00014E5B">
              <w:rPr>
                <w:rFonts w:ascii="Arial" w:hAnsi="Arial" w:cs="Arial"/>
                <w:lang w:val="en-US"/>
              </w:rPr>
              <w:t xml:space="preserve">TCM registration provided for Sam </w:t>
            </w:r>
            <w:proofErr w:type="spellStart"/>
            <w:r w:rsidRPr="00014E5B">
              <w:rPr>
                <w:rFonts w:ascii="Arial" w:hAnsi="Arial" w:cs="Arial"/>
                <w:lang w:val="en-US"/>
              </w:rPr>
              <w:t>Higgitt</w:t>
            </w:r>
            <w:proofErr w:type="spellEnd"/>
            <w:r w:rsidRPr="00014E5B">
              <w:rPr>
                <w:rFonts w:ascii="Arial" w:hAnsi="Arial" w:cs="Arial"/>
                <w:lang w:val="en-US"/>
              </w:rPr>
              <w:t xml:space="preserve"> and Chris Bennett</w:t>
            </w:r>
          </w:p>
          <w:p w14:paraId="0C0FD947" w14:textId="0F79DB43" w:rsidR="00064ABA" w:rsidRPr="00014E5B" w:rsidRDefault="00064ABA" w:rsidP="00D77C8C">
            <w:pPr>
              <w:spacing w:before="60" w:after="60" w:line="270" w:lineRule="exact"/>
              <w:rPr>
                <w:rFonts w:ascii="Arial" w:hAnsi="Arial" w:cs="Arial"/>
                <w:lang w:val="en-US"/>
              </w:rPr>
            </w:pPr>
            <w:r w:rsidRPr="00014E5B">
              <w:rPr>
                <w:rFonts w:ascii="Arial" w:hAnsi="Arial" w:cs="Arial"/>
                <w:lang w:val="en-US"/>
              </w:rPr>
              <w:t xml:space="preserve">Purpose statement: </w:t>
            </w:r>
            <w:hyperlink r:id="rId19" w:history="1">
              <w:r w:rsidRPr="00014E5B">
                <w:rPr>
                  <w:rStyle w:val="Hyperlink"/>
                  <w:rFonts w:cs="Arial"/>
                  <w:sz w:val="24"/>
                  <w:lang w:val="en-US"/>
                </w:rPr>
                <w:t>https://wamitab.org.uk/wp-content/uploads/2020/05/Purpose-Statement_V3_L4-Certificate-in-Waste-and-Resource-Management-VRQ.pdf</w:t>
              </w:r>
            </w:hyperlink>
            <w:r w:rsidRPr="00014E5B">
              <w:rPr>
                <w:rFonts w:ascii="Arial" w:hAnsi="Arial" w:cs="Arial"/>
                <w:lang w:val="en-US"/>
              </w:rPr>
              <w:t xml:space="preserve"> </w:t>
            </w:r>
          </w:p>
          <w:p w14:paraId="10789C85" w14:textId="1A3530F7" w:rsidR="00064ABA" w:rsidRPr="00014E5B" w:rsidRDefault="00064ABA" w:rsidP="00D77C8C">
            <w:pPr>
              <w:spacing w:before="60" w:after="60" w:line="270" w:lineRule="exact"/>
              <w:rPr>
                <w:rFonts w:ascii="Arial" w:hAnsi="Arial" w:cs="Arial"/>
                <w:lang w:val="en-US"/>
              </w:rPr>
            </w:pPr>
            <w:r w:rsidRPr="00014E5B">
              <w:rPr>
                <w:rFonts w:ascii="Arial" w:hAnsi="Arial" w:cs="Arial"/>
                <w:lang w:val="en-US"/>
              </w:rPr>
              <w:t>Confirmation from WAMITAB database saved on DMS</w:t>
            </w:r>
          </w:p>
          <w:p w14:paraId="760D8E28" w14:textId="1790C88C" w:rsidR="00064ABA" w:rsidRPr="00014E5B" w:rsidRDefault="00014E5B" w:rsidP="00014E5B">
            <w:pPr>
              <w:spacing w:before="60" w:after="60" w:line="270" w:lineRule="exact"/>
              <w:rPr>
                <w:rFonts w:ascii="Arial" w:hAnsi="Arial" w:cs="Arial"/>
                <w:lang w:val="en-US"/>
              </w:rPr>
            </w:pPr>
            <w:r w:rsidRPr="00014E5B">
              <w:rPr>
                <w:rFonts w:ascii="Arial" w:hAnsi="Arial" w:cs="Arial"/>
                <w:lang w:val="en-US"/>
              </w:rPr>
              <w:t>Screen shot of relevant qualifation below</w:t>
            </w:r>
          </w:p>
        </w:tc>
      </w:tr>
    </w:tbl>
    <w:p w14:paraId="6B39A5F8" w14:textId="775C0B2C" w:rsidR="00014E5B" w:rsidRDefault="00014E5B" w:rsidP="00D77C8C">
      <w:pPr>
        <w:spacing w:before="60" w:after="60" w:line="270" w:lineRule="exact"/>
        <w:rPr>
          <w:lang w:val="en-US" w:eastAsia="en-US"/>
        </w:rPr>
      </w:pPr>
    </w:p>
    <w:p w14:paraId="21259577" w14:textId="77777777" w:rsidR="00014E5B" w:rsidRDefault="00014E5B">
      <w:pPr>
        <w:rPr>
          <w:lang w:val="en-US" w:eastAsia="en-US"/>
        </w:rPr>
      </w:pPr>
      <w:r>
        <w:rPr>
          <w:lang w:val="en-US" w:eastAsia="en-US"/>
        </w:rPr>
        <w:br w:type="page"/>
      </w:r>
    </w:p>
    <w:p w14:paraId="440E6596" w14:textId="39E3C116" w:rsidR="006515F2" w:rsidRDefault="00014E5B" w:rsidP="00D77C8C">
      <w:pPr>
        <w:spacing w:before="60" w:after="60" w:line="270" w:lineRule="exact"/>
        <w:rPr>
          <w:lang w:val="en-US" w:eastAsia="en-US"/>
        </w:rPr>
      </w:pPr>
      <w:r>
        <w:rPr>
          <w:noProof/>
          <w:lang w:val="en-US" w:eastAsia="en-US"/>
        </w:rPr>
        <w:lastRenderedPageBreak/>
        <w:object w:dxaOrig="1440" w:dyaOrig="1440" w14:anchorId="63614544">
          <v:shape id="_x0000_s1030" type="#_x0000_t75" style="position:absolute;margin-left:-8.45pt;margin-top:17.8pt;width:444.75pt;height:201pt;z-index:251659776;mso-position-horizontal-relative:text;mso-position-vertical-relative:text;mso-width-relative:page;mso-height-relative:page">
            <v:imagedata r:id="rId17" o:title=""/>
          </v:shape>
          <o:OLEObject Type="Embed" ProgID="PBrush" ShapeID="_x0000_s1030" DrawAspect="Content" ObjectID="_1661670460" r:id="rId20"/>
        </w:object>
      </w:r>
    </w:p>
    <w:sectPr w:rsidR="006515F2" w:rsidSect="00434129">
      <w:headerReference w:type="default" r:id="rId21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93A2F" w14:textId="77777777" w:rsidR="00064ABA" w:rsidRDefault="00064ABA">
      <w:r>
        <w:separator/>
      </w:r>
    </w:p>
  </w:endnote>
  <w:endnote w:type="continuationSeparator" w:id="0">
    <w:p w14:paraId="52EE48D8" w14:textId="77777777" w:rsidR="00064ABA" w:rsidRDefault="0006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A6416" w14:textId="77777777" w:rsidR="00064ABA" w:rsidRDefault="00064ABA">
      <w:r>
        <w:separator/>
      </w:r>
    </w:p>
  </w:footnote>
  <w:footnote w:type="continuationSeparator" w:id="0">
    <w:p w14:paraId="21D90D36" w14:textId="77777777" w:rsidR="00064ABA" w:rsidRDefault="00064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187D" w14:textId="77777777" w:rsidR="00064ABA" w:rsidRPr="00D77C8C" w:rsidRDefault="00064ABA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584149"/>
    <w:multiLevelType w:val="hybridMultilevel"/>
    <w:tmpl w:val="AFACEFC0"/>
    <w:lvl w:ilvl="0" w:tplc="5FE2CAD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4E5B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4ABA"/>
    <w:rsid w:val="00066348"/>
    <w:rsid w:val="00066CFA"/>
    <w:rsid w:val="00067682"/>
    <w:rsid w:val="000721DD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E3FF0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0BAA"/>
    <w:rsid w:val="002845D1"/>
    <w:rsid w:val="00292572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78BA"/>
    <w:rsid w:val="00335299"/>
    <w:rsid w:val="00335F62"/>
    <w:rsid w:val="00337A96"/>
    <w:rsid w:val="00337CD2"/>
    <w:rsid w:val="00361244"/>
    <w:rsid w:val="0037134F"/>
    <w:rsid w:val="00371623"/>
    <w:rsid w:val="003801B9"/>
    <w:rsid w:val="00380224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648F"/>
    <w:rsid w:val="0045300A"/>
    <w:rsid w:val="0045384D"/>
    <w:rsid w:val="0045466F"/>
    <w:rsid w:val="0046022A"/>
    <w:rsid w:val="004631DB"/>
    <w:rsid w:val="004734A6"/>
    <w:rsid w:val="004762B7"/>
    <w:rsid w:val="0047684E"/>
    <w:rsid w:val="00480AC9"/>
    <w:rsid w:val="00481042"/>
    <w:rsid w:val="00481D55"/>
    <w:rsid w:val="00483C78"/>
    <w:rsid w:val="00485B15"/>
    <w:rsid w:val="00491D59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3569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A9F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70495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5F83"/>
    <w:rsid w:val="00647E8E"/>
    <w:rsid w:val="006515F2"/>
    <w:rsid w:val="00654747"/>
    <w:rsid w:val="00661A22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56A59"/>
    <w:rsid w:val="00764826"/>
    <w:rsid w:val="00780D6A"/>
    <w:rsid w:val="00787181"/>
    <w:rsid w:val="00787835"/>
    <w:rsid w:val="00787DC5"/>
    <w:rsid w:val="007922FC"/>
    <w:rsid w:val="00793243"/>
    <w:rsid w:val="007A1020"/>
    <w:rsid w:val="007B3D68"/>
    <w:rsid w:val="007B58EC"/>
    <w:rsid w:val="007B656D"/>
    <w:rsid w:val="007C4060"/>
    <w:rsid w:val="007C4564"/>
    <w:rsid w:val="007C6524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22565"/>
    <w:rsid w:val="00825EA5"/>
    <w:rsid w:val="00827663"/>
    <w:rsid w:val="00830D9D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1A4E"/>
    <w:rsid w:val="008B33A8"/>
    <w:rsid w:val="008C6C41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A28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5F66"/>
    <w:rsid w:val="00996BCE"/>
    <w:rsid w:val="009A0681"/>
    <w:rsid w:val="009A0884"/>
    <w:rsid w:val="009A0D08"/>
    <w:rsid w:val="009A5548"/>
    <w:rsid w:val="009A7ECF"/>
    <w:rsid w:val="009B040C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2978"/>
    <w:rsid w:val="00A9371A"/>
    <w:rsid w:val="00AA48CE"/>
    <w:rsid w:val="00AB3B3B"/>
    <w:rsid w:val="00AB4862"/>
    <w:rsid w:val="00AB545E"/>
    <w:rsid w:val="00AC2826"/>
    <w:rsid w:val="00AC7C53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82A65"/>
    <w:rsid w:val="00B91178"/>
    <w:rsid w:val="00B914D8"/>
    <w:rsid w:val="00B925CF"/>
    <w:rsid w:val="00BB2BE6"/>
    <w:rsid w:val="00BC4BF9"/>
    <w:rsid w:val="00BC4D8F"/>
    <w:rsid w:val="00BC55B3"/>
    <w:rsid w:val="00BC5992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2634"/>
    <w:rsid w:val="00CC43FE"/>
    <w:rsid w:val="00CC4BDB"/>
    <w:rsid w:val="00CC5419"/>
    <w:rsid w:val="00CD74A5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7ADA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43E2"/>
    <w:rsid w:val="00FA6853"/>
    <w:rsid w:val="00FA6DF7"/>
    <w:rsid w:val="00FB01B5"/>
    <w:rsid w:val="00FB04A0"/>
    <w:rsid w:val="00FB0700"/>
    <w:rsid w:val="00FB6649"/>
    <w:rsid w:val="00FC0BAF"/>
    <w:rsid w:val="00FC2FE5"/>
    <w:rsid w:val="00FC336C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D35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7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http://intranet/ams_document_library/2008/201_250/202_08.doc" TargetMode="Externa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1_08.doc" TargetMode="External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hyperlink" Target="https://wamitab.org.uk/wp-content/uploads/2020/05/Purpose-Statement_V3_L4-Certificate-in-Waste-and-Resource-Management-VRQ.pdf" TargetMode="Externa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WasteReg.NE@cyfoethnaturiolcymru.gov.uk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Ty Glyn, Canol Y Dre, Ruthin, LL15 1QW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2020-09-14T23:00:00+00:00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Jones Brothers Ruthin Civil Engineering Co Ltd</Customer_x0020_Name>
    <Surrendered_x002f_Expired_x0020_Date xmlns="859f7ad6-93f6-4205-b62b-a17f28acbbac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05" ma:contentTypeDescription="Permitting &amp; Compliance Word Document" ma:contentTypeScope="" ma:versionID="e85c19e1da92a42c042e465b8d43bbe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2D79D-0EDB-48D6-AD97-682EE2E71CA8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A9893AB-8F9D-48CC-AAE3-B7F57216615B}"/>
</file>

<file path=customXml/itemProps4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5A133C-938B-467D-BCCB-B96C43C99C76}"/>
</file>

<file path=customXml/itemProps6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F876DA3E-FE10-42BA-A05A-114937528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84</TotalTime>
  <Pages>7</Pages>
  <Words>1195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8116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15</cp:revision>
  <cp:lastPrinted>2013-09-05T10:10:00Z</cp:lastPrinted>
  <dcterms:created xsi:type="dcterms:W3CDTF">2017-12-08T15:18:00Z</dcterms:created>
  <dcterms:modified xsi:type="dcterms:W3CDTF">2020-09-15T09:21:00Z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">
    <vt:lpwstr>REGU-204-1610435</vt:lpwstr>
  </property>
  <property fmtid="{D5CDD505-2E9C-101B-9397-08002B2CF9AE}" pid="12" name="_dlc_DocIdItemGuid">
    <vt:lpwstr>3b71f202-cec7-486e-acd7-188eede82224</vt:lpwstr>
  </property>
  <property fmtid="{D5CDD505-2E9C-101B-9397-08002B2CF9AE}" pid="13" name="_dlc_DocIdUrl">
    <vt:lpwstr>https://cyfoethnaturiolcymru.sharepoint.com/teams/Regulatory/Permitting/_layouts/15/DocIdRedir.aspx?ID=REGU-204-1610435, REGU-204-1610435</vt:lpwstr>
  </property>
  <property fmtid="{D5CDD505-2E9C-101B-9397-08002B2CF9AE}" pid="14" name="AuthorIds_UIVersion_4608">
    <vt:lpwstr>200</vt:lpwstr>
  </property>
</Properties>
</file>