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6503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49949678"/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1884BC27" w:rsidR="00480AC9" w:rsidRPr="00737CC8" w:rsidRDefault="002D519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PAN-011200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21715A54" w:rsidR="00480AC9" w:rsidRPr="0084132F" w:rsidRDefault="002D519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519D">
              <w:rPr>
                <w:rFonts w:ascii="Arial" w:hAnsi="Arial" w:cs="Arial"/>
                <w:lang w:eastAsia="en-US"/>
              </w:rPr>
              <w:t>Vale Recycling L</w:t>
            </w:r>
            <w:r>
              <w:rPr>
                <w:rFonts w:ascii="Arial" w:hAnsi="Arial" w:cs="Arial"/>
                <w:lang w:eastAsia="en-US"/>
              </w:rPr>
              <w:t>imited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1EF7208" w14:textId="2EC12BC1" w:rsidR="00256B40" w:rsidRDefault="002D519D" w:rsidP="00256B4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519D">
              <w:rPr>
                <w:rFonts w:ascii="Arial" w:hAnsi="Arial" w:cs="Arial"/>
                <w:lang w:eastAsia="en-US"/>
              </w:rPr>
              <w:t>Tunnel Yard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D519D">
              <w:rPr>
                <w:rFonts w:ascii="Arial" w:hAnsi="Arial" w:cs="Arial"/>
                <w:lang w:eastAsia="en-US"/>
              </w:rPr>
              <w:t>Off Alps Quarry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D519D">
              <w:rPr>
                <w:rFonts w:ascii="Arial" w:hAnsi="Arial" w:cs="Arial"/>
                <w:lang w:eastAsia="en-US"/>
              </w:rPr>
              <w:t>Wenvoe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D519D">
              <w:rPr>
                <w:rFonts w:ascii="Arial" w:hAnsi="Arial" w:cs="Arial"/>
                <w:lang w:eastAsia="en-US"/>
              </w:rPr>
              <w:t>Cardiff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D519D">
              <w:rPr>
                <w:rFonts w:ascii="Arial" w:hAnsi="Arial" w:cs="Arial"/>
                <w:lang w:eastAsia="en-US"/>
              </w:rPr>
              <w:t>Vale of Glamorgan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="00256B40">
              <w:rPr>
                <w:rFonts w:ascii="Arial" w:hAnsi="Arial" w:cs="Arial"/>
                <w:lang w:eastAsia="en-US"/>
              </w:rPr>
              <w:t xml:space="preserve">CF5 6AA </w:t>
            </w:r>
          </w:p>
          <w:p w14:paraId="32BA7BA5" w14:textId="4173C8E9" w:rsidR="002D519D" w:rsidRPr="0084132F" w:rsidRDefault="002D519D" w:rsidP="00256B4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519D">
              <w:rPr>
                <w:rFonts w:ascii="Arial" w:hAnsi="Arial" w:cs="Arial"/>
                <w:lang w:eastAsia="en-US"/>
              </w:rPr>
              <w:t>ST 12594 73879</w:t>
            </w:r>
          </w:p>
        </w:tc>
      </w:tr>
      <w:bookmarkEnd w:id="0"/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13730790" w:rsidR="0084132F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6B4B4487" w:rsidR="00480AC9" w:rsidRPr="0084132F" w:rsidRDefault="002D519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62A7CEEB" w:rsidR="00EC771A" w:rsidRPr="0084132F" w:rsidRDefault="002D519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788E0B58" w14:textId="77777777" w:rsidR="00480AC9" w:rsidRDefault="002D519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Gareth Davies </w:t>
            </w:r>
          </w:p>
          <w:p w14:paraId="66D7EEDB" w14:textId="33D11841" w:rsidR="005D1964" w:rsidRPr="00737CC8" w:rsidRDefault="005D19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D1964">
              <w:rPr>
                <w:rFonts w:ascii="Arial" w:hAnsi="Arial" w:cs="Arial"/>
                <w:lang w:eastAsia="en-US"/>
              </w:rPr>
              <w:t>wasteregulation.southcentral@cyfoethnaturiolcymru.gov.uk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4D1489" w:rsidRPr="002F1449" w:rsidRDefault="004D1489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4D1489" w:rsidRDefault="004D1489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4D1489" w:rsidRDefault="004D1489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4D1489" w:rsidRPr="002F1449" w:rsidRDefault="004D1489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4D1489" w:rsidRDefault="004D1489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4D1489" w:rsidRDefault="004D1489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3CCE9F42" w:rsidR="00480AC9" w:rsidRPr="00737CC8" w:rsidRDefault="002D519D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10/08/2020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673F2FB8" w:rsidR="0084132F" w:rsidRPr="00737CC8" w:rsidRDefault="002D519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11/08/2020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4D1489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4D1489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2C05B5BC" w:rsidR="0084132F" w:rsidRPr="004D1489" w:rsidRDefault="00A91BB3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4D1489">
              <w:rPr>
                <w:rFonts w:ascii="Arial" w:hAnsi="Arial" w:cs="Arial"/>
              </w:rPr>
              <w:t>02/09/2020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4D1489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4D1489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128413EA" w:rsidR="0084132F" w:rsidRPr="004D1489" w:rsidRDefault="004D14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4D148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4D148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D1489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5187B6D5" w:rsidR="0084132F" w:rsidRPr="004D1489" w:rsidRDefault="004D14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4D1489">
              <w:rPr>
                <w:rFonts w:ascii="Arial" w:hAnsi="Arial" w:cs="Arial"/>
              </w:rPr>
              <w:t>04/09/2020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4D148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D1489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4B41F110" w:rsidR="0084132F" w:rsidRPr="004D1489" w:rsidRDefault="004D14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4D148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4D1489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4D1489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27127AD1" w:rsidR="0084132F" w:rsidRPr="004D1489" w:rsidRDefault="004D14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4D1489">
              <w:rPr>
                <w:rFonts w:ascii="Arial" w:hAnsi="Arial" w:cs="Arial"/>
              </w:rPr>
              <w:t>17/09/2020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514"/>
        <w:gridCol w:w="608"/>
        <w:gridCol w:w="510"/>
        <w:gridCol w:w="595"/>
        <w:gridCol w:w="3664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1E5973D8" w:rsidR="00326007" w:rsidRPr="00737CC8" w:rsidRDefault="00A813F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4D022D19" w:rsidR="00326007" w:rsidRPr="00737CC8" w:rsidRDefault="002D519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D519D">
              <w:rPr>
                <w:rFonts w:cs="Arial"/>
                <w:szCs w:val="22"/>
              </w:rPr>
              <w:t>Appendix 1 - Site Plan</w:t>
            </w: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62D1FB7" w14:textId="77777777" w:rsidR="00B77FF1" w:rsidRPr="00737CC8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</w:p>
          <w:p w14:paraId="6C268B44" w14:textId="17636F93" w:rsidR="00D97D71" w:rsidRPr="00737CC8" w:rsidRDefault="00D97D71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1DB99D1A" w14:textId="24279A5C" w:rsidR="00326007" w:rsidRPr="00737CC8" w:rsidRDefault="00A813F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74CCA96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46CA2" w14:textId="23F11F14" w:rsidR="00326007" w:rsidRDefault="002D519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D519D">
              <w:rPr>
                <w:rFonts w:cs="Arial"/>
                <w:szCs w:val="22"/>
              </w:rPr>
              <w:t xml:space="preserve">Appendix 2 - </w:t>
            </w:r>
            <w:proofErr w:type="spellStart"/>
            <w:r w:rsidRPr="002D519D">
              <w:rPr>
                <w:rFonts w:cs="Arial"/>
                <w:szCs w:val="22"/>
              </w:rPr>
              <w:t>Wamitab</w:t>
            </w:r>
            <w:proofErr w:type="spellEnd"/>
            <w:r w:rsidRPr="002D519D">
              <w:rPr>
                <w:rFonts w:cs="Arial"/>
                <w:szCs w:val="22"/>
              </w:rPr>
              <w:t xml:space="preserve"> COTC Certificate</w:t>
            </w:r>
          </w:p>
          <w:p w14:paraId="1CA04864" w14:textId="3496C72A" w:rsidR="002D519D" w:rsidRPr="002D519D" w:rsidRDefault="002D519D" w:rsidP="002D519D">
            <w:pPr>
              <w:pStyle w:val="BlockText"/>
              <w:spacing w:before="60" w:after="60" w:line="270" w:lineRule="exact"/>
            </w:pPr>
            <w:r w:rsidRPr="002D519D">
              <w:rPr>
                <w:rFonts w:cs="Arial"/>
                <w:szCs w:val="22"/>
              </w:rPr>
              <w:t xml:space="preserve">Appendix 3 - </w:t>
            </w:r>
            <w:proofErr w:type="spellStart"/>
            <w:r w:rsidRPr="002D519D">
              <w:rPr>
                <w:rFonts w:cs="Arial"/>
                <w:szCs w:val="22"/>
              </w:rPr>
              <w:t>Wamitab</w:t>
            </w:r>
            <w:proofErr w:type="spellEnd"/>
            <w:r w:rsidRPr="002D519D">
              <w:rPr>
                <w:rFonts w:cs="Arial"/>
                <w:szCs w:val="22"/>
              </w:rPr>
              <w:t xml:space="preserve"> COTC Continuing Competence Certificate 2020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7F1B29C2" w:rsidR="009B7AC3" w:rsidRPr="00737CC8" w:rsidRDefault="00326007" w:rsidP="002D519D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587BE5B1" w:rsidR="009B7AC3" w:rsidRPr="00737CC8" w:rsidRDefault="00A813F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1F1DE236" w:rsidR="006F0623" w:rsidRPr="00737CC8" w:rsidRDefault="00A813F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B469F6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37C1E41F" w:rsidR="0084132F" w:rsidRPr="00B469F6" w:rsidRDefault="00B469F6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245946D1" w:rsidR="0084132F" w:rsidRPr="00B469F6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B469F6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F8257A0" w14:textId="0D06A22B" w:rsidR="00B469F6" w:rsidRPr="00B469F6" w:rsidRDefault="00B469F6" w:rsidP="00B469F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Fee confirmed as being received via outstanding payments list reviewed by Louise Bailey on 04/09/2020</w:t>
            </w:r>
            <w:r w:rsidRPr="00B469F6">
              <w:rPr>
                <w:rFonts w:cs="Arial"/>
                <w:szCs w:val="22"/>
              </w:rPr>
              <w:tab/>
            </w:r>
          </w:p>
          <w:p w14:paraId="49B92C91" w14:textId="77777777" w:rsidR="00B469F6" w:rsidRPr="00B469F6" w:rsidRDefault="00B469F6" w:rsidP="00B469F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6B92A98D" w14:textId="77777777" w:rsidR="00B469F6" w:rsidRPr="00B469F6" w:rsidRDefault="00B469F6" w:rsidP="00B469F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Date: 18/08/2020</w:t>
            </w:r>
          </w:p>
          <w:p w14:paraId="5A6CFC86" w14:textId="55F24E9F" w:rsidR="00B469F6" w:rsidRPr="00B469F6" w:rsidRDefault="00B469F6" w:rsidP="00B469F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Amount 1,669.00</w:t>
            </w:r>
          </w:p>
          <w:p w14:paraId="285282E5" w14:textId="77777777" w:rsidR="002D519D" w:rsidRDefault="00B469F6" w:rsidP="00B469F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69F6">
              <w:rPr>
                <w:rFonts w:cs="Arial"/>
                <w:szCs w:val="22"/>
              </w:rPr>
              <w:t>Ref: G.P.H.I.T (INTEGRAEPRVALERECY0001FP 18/08/20 155000152283632BBDBCNC</w:t>
            </w:r>
          </w:p>
          <w:p w14:paraId="17BC0837" w14:textId="55BC5C09" w:rsidR="004F63C8" w:rsidRPr="004F63C8" w:rsidRDefault="004F63C8" w:rsidP="00B469F6">
            <w:pPr>
              <w:pStyle w:val="BlockText"/>
              <w:spacing w:before="60" w:after="60" w:line="270" w:lineRule="exact"/>
            </w:pPr>
            <w:r>
              <w:rPr>
                <w:rFonts w:cs="Arial"/>
                <w:szCs w:val="22"/>
              </w:rPr>
              <w:t>Transaction number:</w:t>
            </w:r>
            <w:r>
              <w:t xml:space="preserve"> </w:t>
            </w:r>
            <w:r>
              <w:t>2080726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33436D02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3CB9AF9B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3A92AAE5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27B2E803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157B863F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3ED9D97B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46791F2C" w:rsidR="00996BCE" w:rsidRPr="00737CC8" w:rsidRDefault="00ED4A07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2FADAC82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34BFC2AE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3B9C63AE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79A8D536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5D087200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280A4DBB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2E54CFB5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ED4A07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D4A0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ED4A07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D4A07">
              <w:rPr>
                <w:rFonts w:ascii="Arial" w:hAnsi="Arial" w:cs="Arial"/>
                <w:sz w:val="22"/>
                <w:szCs w:val="22"/>
                <w:highlight w:val="yellow"/>
              </w:rPr>
              <w:t xml:space="preserve">Is the payment on </w:t>
            </w:r>
            <w:proofErr w:type="spellStart"/>
            <w:r w:rsidRPr="00ED4A07">
              <w:rPr>
                <w:rFonts w:ascii="Arial" w:hAnsi="Arial" w:cs="Arial"/>
                <w:sz w:val="22"/>
                <w:szCs w:val="22"/>
                <w:highlight w:val="yellow"/>
              </w:rPr>
              <w:t>MyNRW</w:t>
            </w:r>
            <w:proofErr w:type="spellEnd"/>
            <w:r w:rsidRPr="00ED4A07">
              <w:rPr>
                <w:rFonts w:ascii="Arial" w:hAnsi="Arial" w:cs="Arial"/>
                <w:sz w:val="22"/>
                <w:szCs w:val="22"/>
                <w:highlight w:val="yellow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77777777" w:rsidR="00996BCE" w:rsidRPr="00ED4A07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06B12541" w:rsidR="00996BCE" w:rsidRPr="00ED4A07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D4A07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ED4A07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54EEE190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6B503EEE" w:rsidR="00996BCE" w:rsidRPr="00737CC8" w:rsidRDefault="00ED4A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6E481791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5EBD08D7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150900FE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1577BE6F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2DD1579B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531AA063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3F87CFF4" w:rsidR="00FB04A0" w:rsidRPr="00737CC8" w:rsidRDefault="002840B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2840B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9F65" w14:textId="77777777" w:rsidR="00996BCE" w:rsidRPr="002840B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840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Part </w:t>
            </w:r>
            <w:proofErr w:type="spellStart"/>
            <w:r w:rsidRPr="002840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</w:t>
            </w:r>
            <w:proofErr w:type="spellEnd"/>
            <w:r w:rsidRPr="002840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  <w:p w14:paraId="30E49B23" w14:textId="51F46B3F" w:rsidR="002840B0" w:rsidRPr="002840B0" w:rsidRDefault="002840B0" w:rsidP="002840B0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840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FEE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7777777" w:rsidR="00996BCE" w:rsidRPr="002840B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28C34214" w:rsidR="00996BCE" w:rsidRPr="002840B0" w:rsidRDefault="002840B0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2840B0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2840B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68BDF6B0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423D493A" w:rsidR="004F4A9F" w:rsidRPr="00737CC8" w:rsidRDefault="004F4A9F" w:rsidP="00A813F0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5AADBA3E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442F0A5D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1948C99E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A91BB3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A91BB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2a</w:t>
            </w:r>
          </w:p>
        </w:tc>
        <w:tc>
          <w:tcPr>
            <w:tcW w:w="2883" w:type="pct"/>
          </w:tcPr>
          <w:p w14:paraId="1BF140F2" w14:textId="3E3ED799" w:rsidR="00ED73B9" w:rsidRPr="00A91BB3" w:rsidRDefault="004F4A9F" w:rsidP="00A813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91BB3">
              <w:rPr>
                <w:rFonts w:ascii="Arial" w:hAnsi="Arial" w:cs="Arial"/>
                <w:sz w:val="22"/>
                <w:szCs w:val="22"/>
                <w:highlight w:val="yellow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186B74A3" w:rsidR="004F4A9F" w:rsidRPr="00A91BB3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91BB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A91BB3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2AD96EA6" w14:textId="77777777" w:rsidR="004F4A9F" w:rsidRPr="00A91BB3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681CC756" w:rsidR="004F4A9F" w:rsidRPr="00A91BB3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91BB3">
              <w:rPr>
                <w:rFonts w:ascii="Arial" w:hAnsi="Arial" w:cs="Arial"/>
                <w:sz w:val="22"/>
                <w:szCs w:val="22"/>
                <w:highlight w:val="yellow"/>
              </w:rPr>
              <w:t>Post code incorrect</w:t>
            </w: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61DC24B0" w:rsidR="00A92978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5480764F" w:rsidR="00A92978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One </w:t>
            </w: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5F478BFD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56D25A33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5EDB48F1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1D8A2D67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58FC98D1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26B67D6B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4A908E78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52946CCE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SR2010 No12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231EF3B4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75780433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18460121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50A61858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0F00BB24" w:rsidR="00964FA2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2A181F62" w:rsidR="00964FA2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7A78BB21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04AFDA9A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6961F1ED" w:rsidR="00ED73B9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6D8B02D6" w:rsidR="00ED73B9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08F8C19C" w:rsidR="00ED73B9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4A282682" w:rsidR="00ED73B9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6FBE41E8" w:rsidR="007167B9" w:rsidRPr="007167B9" w:rsidRDefault="004F4A9F" w:rsidP="00764CA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015A22D8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2559648D" w:rsidR="004F4A9F" w:rsidRPr="00737CC8" w:rsidRDefault="00A813F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Appendix 1 – Site Plan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70F366CD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44BBBAB0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70F5C149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1F04F513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1C3A8E94" w:rsidR="00976B28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0D7C91D8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0C97636A" w:rsidR="004F4A9F" w:rsidRPr="00737CC8" w:rsidRDefault="004F4A9F" w:rsidP="00764CA3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7EF3C948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26CD9886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38611D4E" w:rsidR="00976B28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17F39685" w:rsidR="00976B28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Own </w:t>
            </w: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38498FAC" w:rsidR="004F4A9F" w:rsidRPr="00737CC8" w:rsidRDefault="00764CA3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5E09C7F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3A05B0F" w14:textId="77777777" w:rsidR="00764CA3" w:rsidRDefault="00764CA3">
      <w:pPr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62C19067" w14:textId="791988C1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lastRenderedPageBreak/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19D22D89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365"/>
        <w:gridCol w:w="1366"/>
        <w:gridCol w:w="1366"/>
        <w:gridCol w:w="1389"/>
        <w:gridCol w:w="1724"/>
        <w:gridCol w:w="1685"/>
      </w:tblGrid>
      <w:tr w:rsidR="00030D84" w:rsidRPr="00737CC8" w14:paraId="04BCEEE6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62D0F110" w14:textId="532D3806" w:rsidR="00030D84" w:rsidRPr="00737CC8" w:rsidRDefault="00030D8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500 meters</w:t>
            </w:r>
          </w:p>
        </w:tc>
      </w:tr>
      <w:tr w:rsidR="00030D84" w:rsidRPr="00737CC8" w14:paraId="20EFF008" w14:textId="77777777" w:rsidTr="00030D84">
        <w:trPr>
          <w:cantSplit/>
          <w:trHeight w:val="20"/>
        </w:trPr>
        <w:tc>
          <w:tcPr>
            <w:tcW w:w="767" w:type="pct"/>
            <w:shd w:val="clear" w:color="auto" w:fill="auto"/>
          </w:tcPr>
          <w:p w14:paraId="7DCB4327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SAC</w:t>
            </w:r>
          </w:p>
          <w:p w14:paraId="57676928" w14:textId="0C38021C" w:rsidR="004671AD" w:rsidRPr="00030D84" w:rsidRDefault="004671AD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645B16B6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SPA</w:t>
            </w:r>
          </w:p>
          <w:p w14:paraId="3539F61A" w14:textId="6706594A" w:rsidR="004671AD" w:rsidRPr="00030D84" w:rsidRDefault="004671AD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7C0BD1CA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Ramsar</w:t>
            </w:r>
          </w:p>
          <w:p w14:paraId="0BA323BB" w14:textId="716E901A" w:rsidR="004671AD" w:rsidRPr="00030D84" w:rsidRDefault="004671AD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81" w:type="pct"/>
            <w:shd w:val="clear" w:color="auto" w:fill="auto"/>
          </w:tcPr>
          <w:p w14:paraId="106C09D1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SSSI</w:t>
            </w:r>
          </w:p>
          <w:p w14:paraId="0C9E8013" w14:textId="61C03E0B" w:rsidR="004671AD" w:rsidRPr="00030D84" w:rsidRDefault="004671AD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969" w:type="pct"/>
            <w:shd w:val="clear" w:color="auto" w:fill="auto"/>
          </w:tcPr>
          <w:p w14:paraId="37A402CA" w14:textId="77777777" w:rsidR="003A57DC" w:rsidRPr="00737CC8" w:rsidRDefault="003A57DC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47" w:type="pct"/>
            <w:shd w:val="clear" w:color="auto" w:fill="auto"/>
          </w:tcPr>
          <w:p w14:paraId="2A0BC777" w14:textId="77777777" w:rsidR="003A57DC" w:rsidRPr="00737CC8" w:rsidRDefault="003A57DC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D84" w:rsidRPr="00737CC8" w14:paraId="74BA4C4A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6E98BDE7" w14:textId="47AAA186" w:rsidR="00030D84" w:rsidRPr="00737CC8" w:rsidRDefault="00030D8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250 meters</w:t>
            </w:r>
          </w:p>
        </w:tc>
      </w:tr>
      <w:tr w:rsidR="00DD277C" w:rsidRPr="00737CC8" w14:paraId="167B0B17" w14:textId="77777777" w:rsidTr="00DD277C">
        <w:trPr>
          <w:cantSplit/>
          <w:trHeight w:val="20"/>
        </w:trPr>
        <w:tc>
          <w:tcPr>
            <w:tcW w:w="5000" w:type="pct"/>
            <w:gridSpan w:val="6"/>
            <w:shd w:val="clear" w:color="auto" w:fill="auto"/>
          </w:tcPr>
          <w:p w14:paraId="0A995F86" w14:textId="77777777" w:rsidR="00DD277C" w:rsidRDefault="00DD277C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Proximity to Newts/ breeding ground</w:t>
            </w:r>
          </w:p>
          <w:p w14:paraId="0B2145AF" w14:textId="4287ABB6" w:rsidR="004671AD" w:rsidRPr="00030D84" w:rsidRDefault="004671AD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030D84" w:rsidRPr="00737CC8" w14:paraId="0EB305E2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1E827AF0" w14:textId="26F264AF" w:rsidR="00030D84" w:rsidRPr="00737CC8" w:rsidRDefault="00030D8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 meters</w:t>
            </w:r>
          </w:p>
        </w:tc>
      </w:tr>
      <w:tr w:rsidR="00030D84" w:rsidRPr="00737CC8" w14:paraId="12ED0BAA" w14:textId="77777777" w:rsidTr="00030D84">
        <w:trPr>
          <w:cantSplit/>
          <w:trHeight w:val="20"/>
        </w:trPr>
        <w:tc>
          <w:tcPr>
            <w:tcW w:w="767" w:type="pct"/>
            <w:shd w:val="clear" w:color="auto" w:fill="auto"/>
          </w:tcPr>
          <w:p w14:paraId="6873A222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4671AD">
              <w:rPr>
                <w:rFonts w:ascii="Arial" w:hAnsi="Arial" w:cs="Arial"/>
                <w:bCs/>
                <w:sz w:val="22"/>
                <w:szCs w:val="22"/>
                <w:highlight w:val="yellow"/>
              </w:rPr>
              <w:t>BAP Species</w:t>
            </w:r>
          </w:p>
          <w:p w14:paraId="63AFFF89" w14:textId="5AE63A17" w:rsidR="004F63C8" w:rsidRPr="00030D84" w:rsidRDefault="004F63C8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3B6071D4" w14:textId="77777777" w:rsidR="003A57DC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NNR</w:t>
            </w:r>
          </w:p>
          <w:p w14:paraId="71EB232D" w14:textId="37A148E6" w:rsidR="00784D02" w:rsidRPr="00030D84" w:rsidRDefault="00784D02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5E3B980D" w14:textId="073709B1" w:rsidR="00784D02" w:rsidRDefault="003A57DC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LNR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4B17194" w14:textId="2F450E01" w:rsidR="003A57DC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81" w:type="pct"/>
            <w:shd w:val="clear" w:color="auto" w:fill="auto"/>
          </w:tcPr>
          <w:p w14:paraId="657B9028" w14:textId="19ACF8C2" w:rsidR="00784D02" w:rsidRDefault="003A57DC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LWS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65F1AE7" w14:textId="50564BF6" w:rsidR="003A57DC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969" w:type="pct"/>
            <w:shd w:val="clear" w:color="auto" w:fill="auto"/>
          </w:tcPr>
          <w:p w14:paraId="1BCFDC88" w14:textId="50B91987" w:rsidR="00784D02" w:rsidRDefault="003A57DC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Ancient Woodland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997C51F" w14:textId="104C0DC6" w:rsidR="003A57DC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947" w:type="pct"/>
            <w:shd w:val="clear" w:color="auto" w:fill="auto"/>
          </w:tcPr>
          <w:p w14:paraId="68153D83" w14:textId="340CA8AD" w:rsidR="00784D02" w:rsidRDefault="003A57DC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SAM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E71E864" w14:textId="11E5B2E5" w:rsidR="003A57DC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030D84" w:rsidRPr="00737CC8" w14:paraId="6C304984" w14:textId="77777777" w:rsidTr="00030D84">
        <w:trPr>
          <w:cantSplit/>
          <w:trHeight w:val="20"/>
        </w:trPr>
        <w:tc>
          <w:tcPr>
            <w:tcW w:w="767" w:type="pct"/>
            <w:shd w:val="clear" w:color="auto" w:fill="auto"/>
          </w:tcPr>
          <w:p w14:paraId="64AFB223" w14:textId="35FA2CB8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Well used for drinking water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E30E6E6" w14:textId="4351D8E2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599267C8" w14:textId="1B55FA97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Spring used for drinking water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516CA90" w14:textId="60A454CC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68" w:type="pct"/>
            <w:shd w:val="clear" w:color="auto" w:fill="auto"/>
          </w:tcPr>
          <w:p w14:paraId="4C7B3C96" w14:textId="7FEE4023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Borehole used for drinking water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665DB52" w14:textId="2ED01624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781" w:type="pct"/>
            <w:shd w:val="clear" w:color="auto" w:fill="auto"/>
          </w:tcPr>
          <w:p w14:paraId="721F6F7B" w14:textId="3CF15CDB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Well used for domestic/ food production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C9B8693" w14:textId="3B04A9C2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969" w:type="pct"/>
            <w:shd w:val="clear" w:color="auto" w:fill="auto"/>
          </w:tcPr>
          <w:p w14:paraId="12840E2F" w14:textId="5C165968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Spring used for domestic/ food production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866834" w14:textId="6F20E5A2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  <w:tc>
          <w:tcPr>
            <w:tcW w:w="947" w:type="pct"/>
            <w:shd w:val="clear" w:color="auto" w:fill="auto"/>
          </w:tcPr>
          <w:p w14:paraId="6070D7CD" w14:textId="639334B9" w:rsidR="00784D02" w:rsidRDefault="00030D84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Borehole used for domestic/ food production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0587293" w14:textId="6413B853" w:rsidR="00030D84" w:rsidRPr="00030D84" w:rsidRDefault="00784D02" w:rsidP="00784D0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030D84" w:rsidRPr="00737CC8" w14:paraId="6F1949F3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057EDE0D" w14:textId="5584F78F" w:rsidR="00030D84" w:rsidRPr="00737CC8" w:rsidRDefault="00030D84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meters</w:t>
            </w:r>
          </w:p>
        </w:tc>
      </w:tr>
      <w:tr w:rsidR="00DD277C" w:rsidRPr="00737CC8" w14:paraId="419E4B85" w14:textId="77777777" w:rsidTr="00DD277C">
        <w:trPr>
          <w:cantSplit/>
          <w:trHeight w:val="20"/>
        </w:trPr>
        <w:tc>
          <w:tcPr>
            <w:tcW w:w="5000" w:type="pct"/>
            <w:gridSpan w:val="6"/>
            <w:shd w:val="clear" w:color="auto" w:fill="auto"/>
          </w:tcPr>
          <w:p w14:paraId="074A1F45" w14:textId="12B58122" w:rsidR="00DD277C" w:rsidRPr="00737CC8" w:rsidRDefault="00DD277C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Water course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>- No</w:t>
            </w:r>
          </w:p>
        </w:tc>
      </w:tr>
      <w:tr w:rsidR="00030D84" w:rsidRPr="00737CC8" w14:paraId="6017C4D1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4A70AFDE" w14:textId="5E2B7EE0" w:rsidR="00030D84" w:rsidRPr="00737CC8" w:rsidRDefault="00030D84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Within</w:t>
            </w:r>
          </w:p>
        </w:tc>
      </w:tr>
      <w:tr w:rsidR="00DD277C" w:rsidRPr="00737CC8" w14:paraId="6E1F1B17" w14:textId="77777777" w:rsidTr="00DD277C">
        <w:trPr>
          <w:cantSplit/>
          <w:trHeight w:val="20"/>
        </w:trPr>
        <w:tc>
          <w:tcPr>
            <w:tcW w:w="5000" w:type="pct"/>
            <w:gridSpan w:val="6"/>
            <w:shd w:val="clear" w:color="auto" w:fill="auto"/>
          </w:tcPr>
          <w:p w14:paraId="520392AF" w14:textId="66CE3804" w:rsidR="00784D02" w:rsidRPr="00737CC8" w:rsidRDefault="00DD277C" w:rsidP="00784D0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AQMA</w:t>
            </w:r>
            <w:r w:rsidR="00784D02">
              <w:rPr>
                <w:rFonts w:ascii="Arial" w:hAnsi="Arial" w:cs="Arial"/>
                <w:bCs/>
                <w:sz w:val="22"/>
                <w:szCs w:val="22"/>
              </w:rPr>
              <w:t>- No</w:t>
            </w:r>
          </w:p>
        </w:tc>
      </w:tr>
      <w:tr w:rsidR="00030D84" w:rsidRPr="00737CC8" w14:paraId="7BBD1112" w14:textId="77777777" w:rsidTr="00030D84">
        <w:trPr>
          <w:cantSplit/>
          <w:trHeight w:val="20"/>
        </w:trPr>
        <w:tc>
          <w:tcPr>
            <w:tcW w:w="5000" w:type="pct"/>
            <w:gridSpan w:val="6"/>
            <w:shd w:val="clear" w:color="auto" w:fill="FFFF99"/>
          </w:tcPr>
          <w:p w14:paraId="445B4043" w14:textId="0B814535" w:rsidR="00030D84" w:rsidRPr="00737CC8" w:rsidRDefault="00030D84" w:rsidP="003A57D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30D84" w:rsidRPr="00737CC8" w14:paraId="3C006123" w14:textId="77777777" w:rsidTr="00030D84">
        <w:trPr>
          <w:cantSplit/>
          <w:trHeight w:val="20"/>
        </w:trPr>
        <w:tc>
          <w:tcPr>
            <w:tcW w:w="767" w:type="pct"/>
            <w:shd w:val="clear" w:color="auto" w:fill="auto"/>
          </w:tcPr>
          <w:p w14:paraId="7B017890" w14:textId="5449292E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Protected species</w:t>
            </w:r>
          </w:p>
        </w:tc>
        <w:tc>
          <w:tcPr>
            <w:tcW w:w="768" w:type="pct"/>
            <w:shd w:val="clear" w:color="auto" w:fill="auto"/>
          </w:tcPr>
          <w:p w14:paraId="027B1E5C" w14:textId="15BDB5D6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Protected Habitats</w:t>
            </w:r>
          </w:p>
        </w:tc>
        <w:tc>
          <w:tcPr>
            <w:tcW w:w="768" w:type="pct"/>
            <w:shd w:val="clear" w:color="auto" w:fill="auto"/>
          </w:tcPr>
          <w:p w14:paraId="48484E38" w14:textId="486AE8F4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MPA</w:t>
            </w:r>
          </w:p>
        </w:tc>
        <w:tc>
          <w:tcPr>
            <w:tcW w:w="781" w:type="pct"/>
            <w:shd w:val="clear" w:color="auto" w:fill="auto"/>
          </w:tcPr>
          <w:p w14:paraId="18ED86ED" w14:textId="40383142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World Heritage Site</w:t>
            </w:r>
          </w:p>
        </w:tc>
        <w:tc>
          <w:tcPr>
            <w:tcW w:w="969" w:type="pct"/>
            <w:shd w:val="clear" w:color="auto" w:fill="auto"/>
          </w:tcPr>
          <w:p w14:paraId="6B5DEEA3" w14:textId="40C88051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Shellfish or bathing water</w:t>
            </w:r>
          </w:p>
        </w:tc>
        <w:tc>
          <w:tcPr>
            <w:tcW w:w="947" w:type="pct"/>
            <w:shd w:val="clear" w:color="auto" w:fill="auto"/>
          </w:tcPr>
          <w:p w14:paraId="0D98DA6E" w14:textId="52F12B9C" w:rsidR="003A57DC" w:rsidRPr="00030D84" w:rsidRDefault="00030D84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Groundwater SPZ1 &amp; SPZ2</w:t>
            </w:r>
          </w:p>
        </w:tc>
      </w:tr>
      <w:tr w:rsidR="003A57DC" w:rsidRPr="00737CC8" w14:paraId="067F163F" w14:textId="77777777" w:rsidTr="00030D84">
        <w:trPr>
          <w:cantSplit/>
          <w:trHeight w:val="20"/>
        </w:trPr>
        <w:tc>
          <w:tcPr>
            <w:tcW w:w="767" w:type="pct"/>
            <w:shd w:val="clear" w:color="auto" w:fill="auto"/>
          </w:tcPr>
          <w:p w14:paraId="3713454B" w14:textId="1D1BB267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National Parks</w:t>
            </w:r>
          </w:p>
        </w:tc>
        <w:tc>
          <w:tcPr>
            <w:tcW w:w="768" w:type="pct"/>
            <w:shd w:val="clear" w:color="auto" w:fill="auto"/>
          </w:tcPr>
          <w:p w14:paraId="79562828" w14:textId="4A97D762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AONB</w:t>
            </w:r>
          </w:p>
        </w:tc>
        <w:tc>
          <w:tcPr>
            <w:tcW w:w="768" w:type="pct"/>
            <w:shd w:val="clear" w:color="auto" w:fill="auto"/>
          </w:tcPr>
          <w:p w14:paraId="794F8588" w14:textId="3E2EACC2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Heritage Coast</w:t>
            </w:r>
          </w:p>
        </w:tc>
        <w:tc>
          <w:tcPr>
            <w:tcW w:w="781" w:type="pct"/>
            <w:shd w:val="clear" w:color="auto" w:fill="auto"/>
          </w:tcPr>
          <w:p w14:paraId="7AC2AE1C" w14:textId="48425F7F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Human occupation</w:t>
            </w:r>
          </w:p>
        </w:tc>
        <w:tc>
          <w:tcPr>
            <w:tcW w:w="969" w:type="pct"/>
            <w:shd w:val="clear" w:color="auto" w:fill="auto"/>
          </w:tcPr>
          <w:p w14:paraId="199E642E" w14:textId="35566AE5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30D84">
              <w:rPr>
                <w:rFonts w:ascii="Arial" w:hAnsi="Arial" w:cs="Arial"/>
                <w:bCs/>
                <w:sz w:val="22"/>
                <w:szCs w:val="22"/>
              </w:rPr>
              <w:t>Flood plain</w:t>
            </w:r>
          </w:p>
        </w:tc>
        <w:tc>
          <w:tcPr>
            <w:tcW w:w="947" w:type="pct"/>
            <w:shd w:val="clear" w:color="auto" w:fill="auto"/>
          </w:tcPr>
          <w:p w14:paraId="6C7603DD" w14:textId="77777777" w:rsidR="003A57DC" w:rsidRPr="00030D84" w:rsidRDefault="003A57DC" w:rsidP="003A57D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7219A5DD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18FDC7FD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5CFD14CE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5AEDEEE7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414170C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4F30462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41C51CFF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006EEE58" w:rsidR="00020F27" w:rsidRPr="00737CC8" w:rsidRDefault="00A91BB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5D91692F" w:rsidR="002D519D" w:rsidRPr="00737CC8" w:rsidRDefault="006515F2" w:rsidP="002D519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59D90923" w:rsidR="006670E1" w:rsidRPr="00737CC8" w:rsidRDefault="00A91BB3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02/09/2020</w:t>
            </w:r>
          </w:p>
          <w:p w14:paraId="08025507" w14:textId="0A3CB5D3" w:rsidR="006670E1" w:rsidRPr="002928A9" w:rsidRDefault="002D13DD" w:rsidP="002928A9">
            <w:pPr>
              <w:pStyle w:val="ListParagraph"/>
              <w:numPr>
                <w:ilvl w:val="0"/>
                <w:numId w:val="11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928A9">
              <w:rPr>
                <w:rFonts w:ascii="Arial" w:hAnsi="Arial" w:cs="Arial"/>
                <w:sz w:val="22"/>
                <w:szCs w:val="22"/>
              </w:rPr>
              <w:t xml:space="preserve">Unable to confirm if </w:t>
            </w:r>
            <w:r w:rsidR="00A91BB3" w:rsidRPr="002928A9">
              <w:rPr>
                <w:rFonts w:ascii="Arial" w:hAnsi="Arial" w:cs="Arial"/>
                <w:bCs/>
                <w:sz w:val="22"/>
                <w:szCs w:val="22"/>
              </w:rPr>
              <w:t>BAP Species are within 50 meters of the site. Have sent email to local environment team.</w:t>
            </w:r>
          </w:p>
          <w:p w14:paraId="597B65D5" w14:textId="5648564F" w:rsidR="002D13DD" w:rsidRPr="002928A9" w:rsidRDefault="002D13DD" w:rsidP="002928A9">
            <w:pPr>
              <w:pStyle w:val="ListParagraph"/>
              <w:numPr>
                <w:ilvl w:val="0"/>
                <w:numId w:val="11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bookmarkStart w:id="1" w:name="_Hlk49949663"/>
            <w:r w:rsidRPr="002928A9">
              <w:rPr>
                <w:rFonts w:ascii="Arial" w:hAnsi="Arial" w:cs="Arial"/>
                <w:sz w:val="22"/>
                <w:szCs w:val="22"/>
              </w:rPr>
              <w:t>Part F1</w:t>
            </w:r>
            <w:r w:rsidR="00A91BB3" w:rsidRPr="002928A9">
              <w:rPr>
                <w:rFonts w:ascii="Arial" w:hAnsi="Arial" w:cs="Arial"/>
                <w:sz w:val="22"/>
                <w:szCs w:val="22"/>
              </w:rPr>
              <w:t>- cannot find payment</w:t>
            </w:r>
          </w:p>
          <w:p w14:paraId="53E04D67" w14:textId="386FAAAA" w:rsidR="002D13DD" w:rsidRPr="00737CC8" w:rsidRDefault="00A91BB3" w:rsidP="002928A9">
            <w:pPr>
              <w:pStyle w:val="ListParagraph"/>
              <w:numPr>
                <w:ilvl w:val="0"/>
                <w:numId w:val="11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928A9">
              <w:rPr>
                <w:rFonts w:ascii="Arial" w:hAnsi="Arial" w:cs="Arial"/>
                <w:sz w:val="22"/>
                <w:szCs w:val="22"/>
              </w:rPr>
              <w:t>Part B2- post code is incorrect</w:t>
            </w:r>
            <w:bookmarkEnd w:id="1"/>
          </w:p>
        </w:tc>
      </w:tr>
      <w:tr w:rsidR="00A91BB3" w:rsidRPr="00737CC8" w14:paraId="3B56660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AD60C8B" w14:textId="77777777" w:rsidR="00A91BB3" w:rsidRDefault="005A74E0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07/09/2020</w:t>
            </w:r>
          </w:p>
          <w:p w14:paraId="6FE6B422" w14:textId="6722BDFB" w:rsidR="005A74E0" w:rsidRPr="00EA1AFC" w:rsidRDefault="005A74E0" w:rsidP="00D77C8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A1AFC">
              <w:rPr>
                <w:rFonts w:ascii="Arial" w:hAnsi="Arial" w:cs="Arial"/>
                <w:bCs/>
                <w:sz w:val="22"/>
                <w:szCs w:val="22"/>
              </w:rPr>
              <w:t xml:space="preserve">Email </w:t>
            </w:r>
            <w:r w:rsidR="004F63C8" w:rsidRPr="00EA1AFC">
              <w:rPr>
                <w:rFonts w:ascii="Arial" w:hAnsi="Arial" w:cs="Arial"/>
                <w:bCs/>
                <w:sz w:val="22"/>
                <w:szCs w:val="22"/>
              </w:rPr>
              <w:t>received</w:t>
            </w:r>
            <w:r w:rsidRPr="00EA1AFC">
              <w:rPr>
                <w:rFonts w:ascii="Arial" w:hAnsi="Arial" w:cs="Arial"/>
                <w:bCs/>
                <w:sz w:val="22"/>
                <w:szCs w:val="22"/>
              </w:rPr>
              <w:t xml:space="preserve"> 04/09/2020 </w:t>
            </w:r>
            <w:r w:rsidR="00EA1AFC" w:rsidRPr="00EA1AFC">
              <w:rPr>
                <w:rFonts w:ascii="Arial" w:hAnsi="Arial" w:cs="Arial"/>
                <w:bCs/>
                <w:sz w:val="22"/>
                <w:szCs w:val="22"/>
              </w:rPr>
              <w:t>confirming post code and payment.</w:t>
            </w:r>
          </w:p>
          <w:p w14:paraId="73CE7C1C" w14:textId="3290DF2A" w:rsidR="00EA1AFC" w:rsidRDefault="00EA1AFC" w:rsidP="00EA1AF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A1AFC">
              <w:rPr>
                <w:rFonts w:ascii="Arial" w:hAnsi="Arial" w:cs="Arial"/>
                <w:bCs/>
                <w:sz w:val="22"/>
                <w:szCs w:val="22"/>
              </w:rPr>
              <w:t>Fee confirmed as being received via outstanding payments list reviewed 04/09/2020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Payment of £1669 </w:t>
            </w:r>
            <w:r w:rsidR="004F63C8" w:rsidRPr="00EA1AFC">
              <w:rPr>
                <w:rFonts w:ascii="Arial" w:hAnsi="Arial" w:cs="Arial"/>
                <w:bCs/>
                <w:sz w:val="22"/>
                <w:szCs w:val="22"/>
              </w:rPr>
              <w:t xml:space="preserve">received </w:t>
            </w: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EA1AFC">
              <w:rPr>
                <w:rFonts w:ascii="Arial" w:hAnsi="Arial" w:cs="Arial"/>
                <w:bCs/>
                <w:sz w:val="22"/>
                <w:szCs w:val="22"/>
              </w:rPr>
              <w:t>8/08/2020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reference </w:t>
            </w:r>
            <w:r w:rsidRPr="00EA1AFC">
              <w:rPr>
                <w:rFonts w:ascii="Arial" w:hAnsi="Arial" w:cs="Arial"/>
                <w:bCs/>
                <w:sz w:val="22"/>
                <w:szCs w:val="22"/>
              </w:rPr>
              <w:t>G.P.H.I.T (INTEGRAEPRVALERECY0001FP 18/08/20 155000152283632BBDBCNC</w:t>
            </w:r>
          </w:p>
          <w:p w14:paraId="5E38943A" w14:textId="77777777" w:rsidR="00EA1AFC" w:rsidRDefault="00EA1AFC" w:rsidP="00EA1AF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F1910C" w14:textId="1D79CCB8" w:rsidR="00EA1AFC" w:rsidRDefault="00EA1AFC" w:rsidP="00EA1AF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Waiting for response from Environment Team</w:t>
            </w:r>
          </w:p>
        </w:tc>
      </w:tr>
      <w:tr w:rsidR="004F63C8" w:rsidRPr="00737CC8" w14:paraId="6A5BC22C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7F1B9C99" w14:textId="77777777" w:rsidR="004F63C8" w:rsidRDefault="004F63C8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17/09/2020</w:t>
            </w:r>
          </w:p>
          <w:p w14:paraId="7BF11266" w14:textId="7CB13444" w:rsidR="004F63C8" w:rsidRPr="004F63C8" w:rsidRDefault="004F63C8" w:rsidP="00D77C8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4F63C8">
              <w:rPr>
                <w:rFonts w:ascii="Arial" w:hAnsi="Arial" w:cs="Arial"/>
                <w:bCs/>
                <w:sz w:val="22"/>
                <w:szCs w:val="22"/>
              </w:rPr>
              <w:t>Environment team confirmed no BAP species</w:t>
            </w:r>
          </w:p>
        </w:tc>
      </w:tr>
    </w:tbl>
    <w:p w14:paraId="6B39A5F8" w14:textId="4B4DDAC1" w:rsidR="006515F2" w:rsidRPr="00A91BB3" w:rsidRDefault="006515F2" w:rsidP="00D77C8C">
      <w:pPr>
        <w:spacing w:before="60" w:after="60" w:line="270" w:lineRule="exact"/>
        <w:rPr>
          <w:rFonts w:ascii="Arial" w:hAnsi="Arial" w:cs="Arial"/>
          <w:sz w:val="20"/>
          <w:szCs w:val="20"/>
          <w:lang w:val="en-US" w:eastAsia="en-US"/>
        </w:rPr>
      </w:pPr>
      <w:bookmarkStart w:id="2" w:name="_GoBack"/>
      <w:bookmarkEnd w:id="2"/>
    </w:p>
    <w:sectPr w:rsidR="006515F2" w:rsidRPr="00A91BB3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4D1489" w:rsidRDefault="004D1489">
      <w:r>
        <w:separator/>
      </w:r>
    </w:p>
  </w:endnote>
  <w:endnote w:type="continuationSeparator" w:id="0">
    <w:p w14:paraId="52EE48D8" w14:textId="77777777" w:rsidR="004D1489" w:rsidRDefault="004D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4D1489" w:rsidRDefault="004D1489">
      <w:r>
        <w:separator/>
      </w:r>
    </w:p>
  </w:footnote>
  <w:footnote w:type="continuationSeparator" w:id="0">
    <w:p w14:paraId="21D90D36" w14:textId="77777777" w:rsidR="004D1489" w:rsidRDefault="004D1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4D1489" w:rsidRPr="00D77C8C" w:rsidRDefault="004D1489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669DD"/>
    <w:multiLevelType w:val="hybridMultilevel"/>
    <w:tmpl w:val="48901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338F6"/>
    <w:multiLevelType w:val="hybridMultilevel"/>
    <w:tmpl w:val="EA72C1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C7453"/>
    <w:multiLevelType w:val="hybridMultilevel"/>
    <w:tmpl w:val="F28A1EC8"/>
    <w:lvl w:ilvl="0" w:tplc="90A2FD8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0"/>
  </w:num>
  <w:num w:numId="7">
    <w:abstractNumId w:val="4"/>
  </w:num>
  <w:num w:numId="8">
    <w:abstractNumId w:val="8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0D84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56B40"/>
    <w:rsid w:val="0027307D"/>
    <w:rsid w:val="002732AF"/>
    <w:rsid w:val="00274F41"/>
    <w:rsid w:val="002840B0"/>
    <w:rsid w:val="002845D1"/>
    <w:rsid w:val="00292572"/>
    <w:rsid w:val="002928A9"/>
    <w:rsid w:val="002A32F6"/>
    <w:rsid w:val="002A34BE"/>
    <w:rsid w:val="002A4810"/>
    <w:rsid w:val="002B35BF"/>
    <w:rsid w:val="002B703B"/>
    <w:rsid w:val="002C1B59"/>
    <w:rsid w:val="002C3A13"/>
    <w:rsid w:val="002D13DD"/>
    <w:rsid w:val="002D519D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7DC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671AD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1489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3C8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A74E0"/>
    <w:rsid w:val="005B443F"/>
    <w:rsid w:val="005B7093"/>
    <w:rsid w:val="005D1964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64CA3"/>
    <w:rsid w:val="00780D6A"/>
    <w:rsid w:val="00784D02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13F0"/>
    <w:rsid w:val="00A835D0"/>
    <w:rsid w:val="00A851FA"/>
    <w:rsid w:val="00A86E5D"/>
    <w:rsid w:val="00A90617"/>
    <w:rsid w:val="00A91BB3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1203D"/>
    <w:rsid w:val="00B26DFB"/>
    <w:rsid w:val="00B30ADA"/>
    <w:rsid w:val="00B34077"/>
    <w:rsid w:val="00B3497C"/>
    <w:rsid w:val="00B349A8"/>
    <w:rsid w:val="00B45B64"/>
    <w:rsid w:val="00B469F6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277C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1AFC"/>
    <w:rsid w:val="00EA1E9F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4A07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Tunnel Yard</Site_x0020_Name>
    <Internal_x002f_External xmlns="859f7ad6-93f6-4205-b62b-a17f28acbbac">Internal document</Internal_x002f_External>
    <Post_x0020_code xmlns="859f7ad6-93f6-4205-b62b-a17f28acbbac">CF5 6EP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F Buildings, No. 2 Dock, Atlantic Way, Barry, CF63 3RA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2020-09-16T23:00:00+00:00</Document_x0020_Date>
    <Facility_x0020_Address xmlns="859f7ad6-93f6-4205-b62b-a17f28acbbac">Off Alps Quarry Road, Wenvoe</Facility_x0020_Address>
    <Environment_x0020_Sub_x0020_Folder xmlns="859f7ad6-93f6-4205-b62b-a17f28acbbac">Licences applications</Environment_x0020_Sub_x0020_Folder>
    <Customer_x0020_Name xmlns="859f7ad6-93f6-4205-b62b-a17f28acbbac">Vale Recycling Limited</Customer_x0020_Name>
    <Surrendered_x002f_Expired_x0020_Date xmlns="859f7ad6-93f6-4205-b62b-a17f28acbbac" xsi:nil="true"/>
  </documentManagement>
</p:properties>
</file>

<file path=customXml/item6.xml><?xml version="1.0" encoding="utf-8"?>
<LongProperties xmlns="http://schemas.microsoft.com/office/2006/metadata/longProperties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6C52C-ABC0-43E3-BEB2-313E86B52754}"/>
</file>

<file path=customXml/itemProps2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C7233-BB88-452B-8826-0AE12CE2A8F3}"/>
</file>

<file path=customXml/itemProps4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C2D79D-0EDB-48D6-AD97-682EE2E71CA8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DDD3B919-9839-44D3-AF54-0E7EDAC9F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241</TotalTime>
  <Pages>7</Pages>
  <Words>1402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9218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25</cp:revision>
  <cp:lastPrinted>2013-09-05T10:10:00Z</cp:lastPrinted>
  <dcterms:created xsi:type="dcterms:W3CDTF">2017-12-08T15:18:00Z</dcterms:created>
  <dcterms:modified xsi:type="dcterms:W3CDTF">2020-09-17T12:14:00Z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REGU-106-310994</vt:lpwstr>
  </property>
  <property fmtid="{D5CDD505-2E9C-101B-9397-08002B2CF9AE}" pid="12" name="_dlc_DocIdItemGuid">
    <vt:lpwstr>52e4c29d-ef65-4d8f-ab31-b08d166515fd</vt:lpwstr>
  </property>
  <property fmtid="{D5CDD505-2E9C-101B-9397-08002B2CF9AE}" pid="13" name="_dlc_DocIdUrl">
    <vt:lpwstr>https://cyfoethnaturiolcymru.sharepoint.com/teams/Regulatory/Permitting/_layouts/15/DocIdRedir.aspx?ID=REGU-106-310994, REGU-106-310994</vt:lpwstr>
  </property>
  <property fmtid="{D5CDD505-2E9C-101B-9397-08002B2CF9AE}" pid="14" name="AuthorIds_UIVersion_4608">
    <vt:lpwstr>200</vt:lpwstr>
  </property>
</Properties>
</file>