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AD0F" w14:textId="77777777" w:rsidR="0023182B" w:rsidRPr="00EF0974" w:rsidRDefault="006D6F79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rPr>
          <w:color w:val="auto"/>
        </w:rPr>
        <w:t xml:space="preserve">Duly Made checklist – new </w:t>
      </w:r>
      <w:r w:rsidR="00D60C5E" w:rsidRPr="00EF0974">
        <w:rPr>
          <w:color w:val="auto"/>
        </w:rPr>
        <w:t xml:space="preserve">bespoke waste </w:t>
      </w:r>
      <w:r w:rsidR="002F1449" w:rsidRPr="00EF0974">
        <w:rPr>
          <w:color w:val="auto"/>
        </w:rPr>
        <w:t>permits</w:t>
      </w:r>
    </w:p>
    <w:p w14:paraId="3CE0B727" w14:textId="77777777" w:rsidR="00F552FF" w:rsidRDefault="00F552FF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07969CA" w14:textId="0AC1838F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59"/>
        <w:gridCol w:w="5396"/>
      </w:tblGrid>
      <w:tr w:rsidR="00040BDE" w:rsidRPr="00EF0974" w14:paraId="5835D69F" w14:textId="77777777" w:rsidTr="00BD0592">
        <w:trPr>
          <w:trHeight w:val="20"/>
        </w:trPr>
        <w:tc>
          <w:tcPr>
            <w:tcW w:w="4077" w:type="dxa"/>
          </w:tcPr>
          <w:p w14:paraId="5CDC5B8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49495376"/>
            <w:r w:rsidRPr="00EF0974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CB00829" w14:textId="0052FD06" w:rsidR="00040BDE" w:rsidRPr="00EF0974" w:rsidRDefault="00F552FF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PAN-011179</w:t>
            </w:r>
          </w:p>
        </w:tc>
      </w:tr>
      <w:tr w:rsidR="00040BDE" w:rsidRPr="00EF0974" w14:paraId="635A41AD" w14:textId="77777777" w:rsidTr="00BD0592">
        <w:trPr>
          <w:trHeight w:val="20"/>
        </w:trPr>
        <w:tc>
          <w:tcPr>
            <w:tcW w:w="4077" w:type="dxa"/>
          </w:tcPr>
          <w:p w14:paraId="247787C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A093FE" w14:textId="01F89E4B" w:rsidR="00040BDE" w:rsidRPr="00EF0974" w:rsidRDefault="00813558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040BDE" w:rsidRPr="00EF0974" w14:paraId="65CDEF65" w14:textId="77777777" w:rsidTr="00BD0592">
        <w:trPr>
          <w:trHeight w:val="20"/>
        </w:trPr>
        <w:tc>
          <w:tcPr>
            <w:tcW w:w="4077" w:type="dxa"/>
          </w:tcPr>
          <w:p w14:paraId="189671D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5E9A702A" w14:textId="1BE786EE" w:rsidR="00040BDE" w:rsidRPr="00EF0974" w:rsidRDefault="00F552FF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D31632">
              <w:rPr>
                <w:rFonts w:ascii="Arial" w:hAnsi="Arial" w:cs="Arial"/>
                <w:lang w:eastAsia="en-US"/>
              </w:rPr>
              <w:t xml:space="preserve">South West Wood Products </w:t>
            </w:r>
            <w:r>
              <w:rPr>
                <w:rFonts w:ascii="Arial" w:hAnsi="Arial" w:cs="Arial"/>
                <w:lang w:eastAsia="en-US"/>
              </w:rPr>
              <w:t>Limited</w:t>
            </w:r>
          </w:p>
        </w:tc>
      </w:tr>
      <w:tr w:rsidR="00040BDE" w:rsidRPr="00EF0974" w14:paraId="76EAE442" w14:textId="77777777" w:rsidTr="00BD0592">
        <w:trPr>
          <w:trHeight w:val="20"/>
        </w:trPr>
        <w:tc>
          <w:tcPr>
            <w:tcW w:w="4077" w:type="dxa"/>
          </w:tcPr>
          <w:p w14:paraId="2865E45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67F68220" w14:textId="65D64886" w:rsidR="00040BDE" w:rsidRPr="00EF0974" w:rsidRDefault="00F552FF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552FF">
              <w:rPr>
                <w:rFonts w:ascii="Arial" w:hAnsi="Arial" w:cs="Arial"/>
                <w:lang w:eastAsia="en-US"/>
              </w:rPr>
              <w:t>Forest Products Centre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F552FF">
              <w:rPr>
                <w:rFonts w:ascii="Arial" w:hAnsi="Arial" w:cs="Arial"/>
                <w:lang w:eastAsia="en-US"/>
              </w:rPr>
              <w:t>Cwmavan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F552FF">
              <w:rPr>
                <w:rFonts w:ascii="Arial" w:hAnsi="Arial" w:cs="Arial"/>
                <w:lang w:eastAsia="en-US"/>
              </w:rPr>
              <w:t>Port Talbot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bookmarkStart w:id="1" w:name="_Hlk51576988"/>
            <w:bookmarkStart w:id="2" w:name="_GoBack"/>
            <w:r w:rsidRPr="00F552FF">
              <w:rPr>
                <w:rFonts w:ascii="Arial" w:hAnsi="Arial" w:cs="Arial"/>
                <w:lang w:eastAsia="en-US"/>
              </w:rPr>
              <w:t>SA13 2</w:t>
            </w:r>
            <w:r w:rsidR="00EF7EA7">
              <w:rPr>
                <w:rFonts w:ascii="Arial" w:hAnsi="Arial" w:cs="Arial"/>
                <w:lang w:eastAsia="en-US"/>
              </w:rPr>
              <w:t>AB</w:t>
            </w:r>
            <w:bookmarkEnd w:id="1"/>
            <w:bookmarkEnd w:id="2"/>
          </w:p>
        </w:tc>
      </w:tr>
      <w:bookmarkEnd w:id="0"/>
      <w:tr w:rsidR="00040BDE" w:rsidRPr="00EF0974" w14:paraId="3D875DA5" w14:textId="77777777" w:rsidTr="00BD0592">
        <w:trPr>
          <w:trHeight w:val="20"/>
        </w:trPr>
        <w:tc>
          <w:tcPr>
            <w:tcW w:w="4077" w:type="dxa"/>
          </w:tcPr>
          <w:p w14:paraId="2C43A1A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99C5576" w14:textId="73AB1BF8" w:rsidR="00040BDE" w:rsidRPr="00EF0974" w:rsidRDefault="00C26FAD" w:rsidP="00BD0592">
            <w:pPr>
              <w:spacing w:before="60" w:after="60" w:line="270" w:lineRule="exact"/>
              <w:rPr>
                <w:rFonts w:ascii="Arial" w:hAnsi="Arial" w:cs="Arial"/>
                <w:color w:val="FF00FF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040BDE" w:rsidRPr="00EF0974" w14:paraId="5D98437D" w14:textId="77777777" w:rsidTr="00BD0592">
        <w:trPr>
          <w:trHeight w:val="20"/>
        </w:trPr>
        <w:tc>
          <w:tcPr>
            <w:tcW w:w="4077" w:type="dxa"/>
          </w:tcPr>
          <w:p w14:paraId="0D204B4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AF39498" w14:textId="51569ADD" w:rsidR="00040BDE" w:rsidRPr="00EF0974" w:rsidRDefault="00F552FF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040BDE" w:rsidRPr="00EF0974" w14:paraId="72EB920D" w14:textId="77777777" w:rsidTr="00BD0592">
        <w:trPr>
          <w:trHeight w:val="20"/>
        </w:trPr>
        <w:tc>
          <w:tcPr>
            <w:tcW w:w="4077" w:type="dxa"/>
          </w:tcPr>
          <w:p w14:paraId="3561FC0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0B0FA9A3" w14:textId="21D37AA9" w:rsidR="00040BDE" w:rsidRPr="00EF0974" w:rsidRDefault="00EF7EA7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3" w:history="1">
              <w:r w:rsidR="00C26FAD" w:rsidRPr="004814DE">
                <w:rPr>
                  <w:rStyle w:val="Hyperlink"/>
                  <w:rFonts w:cs="Arial"/>
                  <w:sz w:val="24"/>
                  <w:lang w:eastAsia="en-US"/>
                </w:rPr>
                <w:t>wasteregulation.swwales@cyfoethnaturiol.cymru</w:t>
              </w:r>
            </w:hyperlink>
            <w:r w:rsidR="00C26FAD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524EF3A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9E571E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040BDE" w:rsidRPr="00EF0974" w14:paraId="341825A2" w14:textId="77777777" w:rsidTr="00040BDE">
        <w:trPr>
          <w:trHeight w:val="20"/>
        </w:trPr>
        <w:tc>
          <w:tcPr>
            <w:tcW w:w="7196" w:type="dxa"/>
          </w:tcPr>
          <w:p w14:paraId="324EB163" w14:textId="08DBA11F" w:rsidR="00040BDE" w:rsidRPr="00EF0974" w:rsidRDefault="00594EF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09558747" wp14:editId="477C5BD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BB2D12" w14:textId="77777777" w:rsidR="00A414E0" w:rsidRPr="002F1449" w:rsidRDefault="00A414E0" w:rsidP="00040BD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3CBCB99F" w14:textId="77777777" w:rsidR="00A414E0" w:rsidRDefault="00A414E0" w:rsidP="00040BD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2F29D770" w14:textId="77777777" w:rsidR="00A414E0" w:rsidRDefault="00A414E0" w:rsidP="00040BD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5587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19BB2D12" w14:textId="77777777" w:rsidR="00A414E0" w:rsidRPr="002F1449" w:rsidRDefault="00A414E0" w:rsidP="00040BD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3CBCB99F" w14:textId="77777777" w:rsidR="00A414E0" w:rsidRDefault="00A414E0" w:rsidP="00040BD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2F29D770" w14:textId="77777777" w:rsidR="00A414E0" w:rsidRDefault="00A414E0" w:rsidP="00040BD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BDE" w:rsidRPr="00EF0974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0FF7E4FB" w14:textId="20663EA9" w:rsidR="00040BDE" w:rsidRPr="00EF0974" w:rsidRDefault="00ED17B6" w:rsidP="00E402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06/08/20</w:t>
            </w:r>
          </w:p>
        </w:tc>
      </w:tr>
      <w:tr w:rsidR="000D0AF4" w:rsidRPr="00EF0974" w14:paraId="05750D8A" w14:textId="77777777" w:rsidTr="00040BDE">
        <w:trPr>
          <w:trHeight w:val="20"/>
        </w:trPr>
        <w:tc>
          <w:tcPr>
            <w:tcW w:w="7196" w:type="dxa"/>
          </w:tcPr>
          <w:p w14:paraId="1D689763" w14:textId="18E4493C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50847B25" w14:textId="12E854F8" w:rsidR="000D0AF4" w:rsidRPr="00EF0974" w:rsidRDefault="00ED17B6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07/08/20</w:t>
            </w:r>
          </w:p>
        </w:tc>
      </w:tr>
      <w:tr w:rsidR="000D0AF4" w:rsidRPr="00EF0974" w14:paraId="7C254593" w14:textId="77777777" w:rsidTr="00040BDE">
        <w:trPr>
          <w:trHeight w:val="20"/>
        </w:trPr>
        <w:tc>
          <w:tcPr>
            <w:tcW w:w="7196" w:type="dxa"/>
          </w:tcPr>
          <w:p w14:paraId="4889FE24" w14:textId="496508A9" w:rsidR="000D0AF4" w:rsidRPr="006B71AC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6B71AC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70E77FF8" w14:textId="341F0FC7" w:rsidR="000D0AF4" w:rsidRPr="006B71AC" w:rsidRDefault="006B71AC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6B71AC">
              <w:rPr>
                <w:rFonts w:ascii="Arial" w:hAnsi="Arial" w:cs="Arial"/>
              </w:rPr>
              <w:t>28/08/2020</w:t>
            </w:r>
          </w:p>
        </w:tc>
      </w:tr>
      <w:tr w:rsidR="000D0AF4" w:rsidRPr="00EF0974" w14:paraId="593DB912" w14:textId="77777777" w:rsidTr="00040BDE">
        <w:trPr>
          <w:trHeight w:val="20"/>
        </w:trPr>
        <w:tc>
          <w:tcPr>
            <w:tcW w:w="7196" w:type="dxa"/>
          </w:tcPr>
          <w:p w14:paraId="3CEB1B9A" w14:textId="4F622D0D" w:rsidR="000D0AF4" w:rsidRPr="006B71AC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6B71AC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28EBEE2" w14:textId="66ED1FBD" w:rsidR="000D0AF4" w:rsidRPr="006B71AC" w:rsidRDefault="006B71AC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6B71AC">
              <w:rPr>
                <w:rFonts w:ascii="Arial" w:hAnsi="Arial" w:cs="Arial"/>
              </w:rPr>
              <w:t>07/09/2020</w:t>
            </w:r>
          </w:p>
        </w:tc>
      </w:tr>
      <w:tr w:rsidR="000D0AF4" w:rsidRPr="00EF0974" w14:paraId="5408DC20" w14:textId="77777777" w:rsidTr="00040BDE">
        <w:trPr>
          <w:trHeight w:val="20"/>
        </w:trPr>
        <w:tc>
          <w:tcPr>
            <w:tcW w:w="7196" w:type="dxa"/>
          </w:tcPr>
          <w:p w14:paraId="2FF1C0A1" w14:textId="028948F7" w:rsidR="000D0AF4" w:rsidRPr="00AF2D22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F2D2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877B934" w14:textId="77162D2B" w:rsidR="000D0AF4" w:rsidRPr="00AF2D22" w:rsidRDefault="00B22918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AF2D22">
              <w:rPr>
                <w:rFonts w:ascii="Arial" w:hAnsi="Arial" w:cs="Arial"/>
              </w:rPr>
              <w:t>18/09/2020</w:t>
            </w:r>
          </w:p>
        </w:tc>
      </w:tr>
      <w:tr w:rsidR="000D0AF4" w:rsidRPr="00EF0974" w14:paraId="071E9AD2" w14:textId="77777777" w:rsidTr="00040BDE">
        <w:trPr>
          <w:trHeight w:val="20"/>
        </w:trPr>
        <w:tc>
          <w:tcPr>
            <w:tcW w:w="7196" w:type="dxa"/>
          </w:tcPr>
          <w:p w14:paraId="72F1A877" w14:textId="6CC9EB3A" w:rsidR="000D0AF4" w:rsidRPr="00AF2D22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F2D2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3BD8CC33" w14:textId="73D7AB56" w:rsidR="000D0AF4" w:rsidRPr="00AF2D22" w:rsidRDefault="00B22918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AF2D22">
              <w:rPr>
                <w:rFonts w:ascii="Arial" w:hAnsi="Arial" w:cs="Arial"/>
              </w:rPr>
              <w:t>n/a</w:t>
            </w:r>
          </w:p>
        </w:tc>
      </w:tr>
      <w:tr w:rsidR="000D0AF4" w:rsidRPr="00EF0974" w14:paraId="19A390A8" w14:textId="77777777" w:rsidTr="00040BDE">
        <w:trPr>
          <w:trHeight w:val="20"/>
        </w:trPr>
        <w:tc>
          <w:tcPr>
            <w:tcW w:w="7196" w:type="dxa"/>
          </w:tcPr>
          <w:p w14:paraId="3C26190B" w14:textId="7C3B9FB1" w:rsidR="000D0AF4" w:rsidRPr="00AF2D22" w:rsidRDefault="000D0AF4" w:rsidP="000D0AF4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AF2D22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C9BA206" w14:textId="276014EE" w:rsidR="000D0AF4" w:rsidRPr="00AF2D22" w:rsidRDefault="00B22918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AF2D22">
              <w:rPr>
                <w:rFonts w:ascii="Arial" w:hAnsi="Arial" w:cs="Arial"/>
              </w:rPr>
              <w:t>21/09/202</w:t>
            </w:r>
            <w:r w:rsidR="00AF2D22" w:rsidRPr="00AF2D22">
              <w:rPr>
                <w:rFonts w:ascii="Arial" w:hAnsi="Arial" w:cs="Arial"/>
              </w:rPr>
              <w:t>0</w:t>
            </w:r>
          </w:p>
        </w:tc>
      </w:tr>
      <w:tr w:rsidR="000D0AF4" w:rsidRPr="00EF0974" w14:paraId="388EFC5A" w14:textId="77777777" w:rsidTr="00040BDE">
        <w:trPr>
          <w:trHeight w:val="20"/>
        </w:trPr>
        <w:tc>
          <w:tcPr>
            <w:tcW w:w="7196" w:type="dxa"/>
          </w:tcPr>
          <w:p w14:paraId="32F133A8" w14:textId="04456633" w:rsidR="000D0AF4" w:rsidRPr="00AF2D22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F2D2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6A577777" w14:textId="76C23BCD" w:rsidR="000D0AF4" w:rsidRPr="00AF2D22" w:rsidRDefault="00AF2D22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AF2D22">
              <w:rPr>
                <w:rFonts w:ascii="Arial" w:hAnsi="Arial" w:cs="Arial"/>
              </w:rPr>
              <w:t>Request sent 21/09/2020</w:t>
            </w:r>
          </w:p>
        </w:tc>
      </w:tr>
      <w:tr w:rsidR="000D0AF4" w:rsidRPr="00EF0974" w14:paraId="01684F6E" w14:textId="77777777" w:rsidTr="00040BDE">
        <w:trPr>
          <w:trHeight w:val="20"/>
        </w:trPr>
        <w:tc>
          <w:tcPr>
            <w:tcW w:w="7196" w:type="dxa"/>
          </w:tcPr>
          <w:p w14:paraId="6073E6A7" w14:textId="29710D56" w:rsidR="000D0AF4" w:rsidRPr="00AF2D22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F2D2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59648C54" w14:textId="6EC262F0" w:rsidR="000D0AF4" w:rsidRPr="00AF2D22" w:rsidRDefault="00AF2D22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AF2D22">
              <w:rPr>
                <w:rFonts w:ascii="Arial" w:hAnsi="Arial" w:cs="Arial"/>
              </w:rPr>
              <w:t>Request sent 21/09/2020</w:t>
            </w:r>
          </w:p>
        </w:tc>
      </w:tr>
      <w:tr w:rsidR="000D0AF4" w:rsidRPr="00EF0974" w14:paraId="1317B532" w14:textId="77777777" w:rsidTr="00040BDE">
        <w:trPr>
          <w:trHeight w:val="20"/>
        </w:trPr>
        <w:tc>
          <w:tcPr>
            <w:tcW w:w="7196" w:type="dxa"/>
          </w:tcPr>
          <w:p w14:paraId="19BBEB6E" w14:textId="75CBB837" w:rsidR="000D0AF4" w:rsidRPr="00AF2D22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F2D2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5943A4D7" w14:textId="4ED05A17" w:rsidR="000D0AF4" w:rsidRPr="00AF2D22" w:rsidRDefault="00AF2D22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AF2D22">
              <w:rPr>
                <w:rFonts w:ascii="Arial" w:hAnsi="Arial" w:cs="Arial"/>
              </w:rPr>
              <w:t>n/a</w:t>
            </w:r>
          </w:p>
        </w:tc>
      </w:tr>
    </w:tbl>
    <w:p w14:paraId="12F5AFBE" w14:textId="77777777" w:rsidR="00481D55" w:rsidRPr="00EF0974" w:rsidRDefault="0093763B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br w:type="page"/>
      </w:r>
      <w:r w:rsidR="009B7AC3" w:rsidRPr="00EF0974">
        <w:rPr>
          <w:color w:val="auto"/>
        </w:rPr>
        <w:lastRenderedPageBreak/>
        <w:t>Documents and information checklist: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593"/>
        <w:gridCol w:w="608"/>
        <w:gridCol w:w="510"/>
        <w:gridCol w:w="595"/>
        <w:gridCol w:w="2564"/>
      </w:tblGrid>
      <w:tr w:rsidR="009B02A7" w:rsidRPr="00EF0974" w14:paraId="7140A7DA" w14:textId="77777777" w:rsidTr="000D0AF4">
        <w:trPr>
          <w:trHeight w:val="20"/>
        </w:trPr>
        <w:tc>
          <w:tcPr>
            <w:tcW w:w="2703" w:type="pct"/>
            <w:shd w:val="clear" w:color="auto" w:fill="FFFF99"/>
          </w:tcPr>
          <w:p w14:paraId="7663D693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F2BBB56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1" w:type="pct"/>
            <w:shd w:val="clear" w:color="auto" w:fill="FFFF99"/>
          </w:tcPr>
          <w:p w14:paraId="7BBECED8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o</w:t>
            </w:r>
          </w:p>
        </w:tc>
        <w:tc>
          <w:tcPr>
            <w:tcW w:w="335" w:type="pct"/>
            <w:shd w:val="clear" w:color="auto" w:fill="FFFF99"/>
          </w:tcPr>
          <w:p w14:paraId="6212375E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08" w:type="pct"/>
            <w:shd w:val="clear" w:color="auto" w:fill="FFFF99"/>
          </w:tcPr>
          <w:p w14:paraId="6FE2F793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7150AF" w:rsidRPr="00EF0974" w14:paraId="6EBAD7B8" w14:textId="77777777" w:rsidTr="000D0AF4">
        <w:trPr>
          <w:trHeight w:val="20"/>
        </w:trPr>
        <w:tc>
          <w:tcPr>
            <w:tcW w:w="2703" w:type="pct"/>
          </w:tcPr>
          <w:p w14:paraId="5874544C" w14:textId="77777777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E</w:t>
            </w:r>
            <w:r w:rsidR="002F1449" w:rsidRPr="00EF0974">
              <w:rPr>
                <w:rFonts w:cs="Arial"/>
                <w:szCs w:val="22"/>
              </w:rPr>
              <w:t xml:space="preserve">nvironment </w:t>
            </w:r>
            <w:r w:rsidRPr="00EF0974">
              <w:rPr>
                <w:rFonts w:cs="Arial"/>
                <w:szCs w:val="22"/>
              </w:rPr>
              <w:t>M</w:t>
            </w:r>
            <w:r w:rsidR="002F1449" w:rsidRPr="00EF0974">
              <w:rPr>
                <w:rFonts w:cs="Arial"/>
                <w:szCs w:val="22"/>
              </w:rPr>
              <w:t xml:space="preserve">anagement </w:t>
            </w:r>
            <w:r w:rsidRPr="00EF0974">
              <w:rPr>
                <w:rFonts w:cs="Arial"/>
                <w:szCs w:val="22"/>
              </w:rPr>
              <w:t>S</w:t>
            </w:r>
            <w:r w:rsidR="002F1449" w:rsidRPr="00EF0974">
              <w:rPr>
                <w:rFonts w:cs="Arial"/>
                <w:szCs w:val="22"/>
              </w:rPr>
              <w:t>ystem s</w:t>
            </w:r>
            <w:r w:rsidRPr="00EF0974">
              <w:rPr>
                <w:rFonts w:cs="Arial"/>
                <w:szCs w:val="22"/>
              </w:rPr>
              <w:t>ummary</w:t>
            </w:r>
          </w:p>
        </w:tc>
        <w:tc>
          <w:tcPr>
            <w:tcW w:w="343" w:type="pct"/>
          </w:tcPr>
          <w:p w14:paraId="01D2DC6D" w14:textId="6809A2BA" w:rsidR="009B7AC3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15EFBE5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3F23FD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F86BAD7" w14:textId="63415BFA" w:rsidR="009B7AC3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proofErr w:type="spellStart"/>
            <w:r w:rsidRPr="00E169B5">
              <w:rPr>
                <w:rFonts w:cs="Arial"/>
                <w:color w:val="000000"/>
                <w:szCs w:val="22"/>
              </w:rPr>
              <w:t>Cwmavan</w:t>
            </w:r>
            <w:proofErr w:type="spellEnd"/>
            <w:r w:rsidRPr="00E169B5">
              <w:rPr>
                <w:rFonts w:cs="Arial"/>
                <w:color w:val="000000"/>
                <w:szCs w:val="22"/>
              </w:rPr>
              <w:t xml:space="preserve"> 2167B MS Summary Aug 2020</w:t>
            </w:r>
          </w:p>
        </w:tc>
      </w:tr>
      <w:tr w:rsidR="007150AF" w:rsidRPr="00EF0974" w14:paraId="766BB2C9" w14:textId="77777777" w:rsidTr="000D0AF4">
        <w:trPr>
          <w:trHeight w:val="20"/>
        </w:trPr>
        <w:tc>
          <w:tcPr>
            <w:tcW w:w="2703" w:type="pct"/>
          </w:tcPr>
          <w:p w14:paraId="10F29360" w14:textId="51F5845B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Non</w:t>
            </w:r>
            <w:r w:rsidR="00B11C7B">
              <w:rPr>
                <w:rFonts w:cs="Arial"/>
                <w:szCs w:val="22"/>
              </w:rPr>
              <w:t>-</w:t>
            </w:r>
            <w:r w:rsidRPr="00EF0974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450C8225" w14:textId="54B4AEFB" w:rsidR="0032600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BE9AF1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EEE38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032854DE" w14:textId="77777777" w:rsidR="00326007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proofErr w:type="spellStart"/>
            <w:r w:rsidRPr="00E169B5">
              <w:rPr>
                <w:rFonts w:cs="Arial"/>
                <w:color w:val="000000"/>
                <w:szCs w:val="22"/>
              </w:rPr>
              <w:t>Cwmavan</w:t>
            </w:r>
            <w:proofErr w:type="spellEnd"/>
            <w:r w:rsidRPr="00E169B5">
              <w:rPr>
                <w:rFonts w:cs="Arial"/>
                <w:color w:val="000000"/>
                <w:szCs w:val="22"/>
              </w:rPr>
              <w:t xml:space="preserve"> NTS Aug 2020</w:t>
            </w:r>
          </w:p>
          <w:p w14:paraId="4D9C0B56" w14:textId="43D9FC79" w:rsidR="00E169B5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proofErr w:type="spellStart"/>
            <w:r w:rsidRPr="00E169B5">
              <w:rPr>
                <w:rFonts w:cs="Arial"/>
                <w:color w:val="000000"/>
                <w:szCs w:val="22"/>
              </w:rPr>
              <w:t>Cwmavan</w:t>
            </w:r>
            <w:proofErr w:type="spellEnd"/>
            <w:r w:rsidRPr="00E169B5">
              <w:rPr>
                <w:rFonts w:cs="Arial"/>
                <w:color w:val="000000"/>
                <w:szCs w:val="22"/>
              </w:rPr>
              <w:t xml:space="preserve"> Sup Info Aug 2020</w:t>
            </w:r>
          </w:p>
        </w:tc>
      </w:tr>
      <w:tr w:rsidR="007150AF" w:rsidRPr="00EF0974" w14:paraId="274711E2" w14:textId="77777777" w:rsidTr="000D0AF4">
        <w:trPr>
          <w:trHeight w:val="20"/>
        </w:trPr>
        <w:tc>
          <w:tcPr>
            <w:tcW w:w="2703" w:type="pct"/>
          </w:tcPr>
          <w:p w14:paraId="1CB6D35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plan</w:t>
            </w:r>
            <w:r w:rsidR="002F1449" w:rsidRPr="00EF097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2CD67012" w14:textId="32A9C53A" w:rsidR="0032600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96369C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2B9D0DE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D8EB874" w14:textId="4D18830C" w:rsidR="00326007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69B5">
              <w:rPr>
                <w:rFonts w:cs="Arial"/>
                <w:color w:val="000000"/>
                <w:szCs w:val="22"/>
              </w:rPr>
              <w:t>LMM-041-01-A1 1 TO 500</w:t>
            </w:r>
          </w:p>
        </w:tc>
      </w:tr>
      <w:tr w:rsidR="007150AF" w:rsidRPr="00EF0974" w14:paraId="346E4EA4" w14:textId="77777777" w:rsidTr="000D0AF4">
        <w:trPr>
          <w:trHeight w:val="20"/>
        </w:trPr>
        <w:tc>
          <w:tcPr>
            <w:tcW w:w="2703" w:type="pct"/>
          </w:tcPr>
          <w:p w14:paraId="6C85D97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65F4F702" w14:textId="36000715" w:rsidR="0032600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1B4F1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5B0ED2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F86E0E4" w14:textId="08B6090C" w:rsidR="00326007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proofErr w:type="spellStart"/>
            <w:r w:rsidRPr="00E169B5">
              <w:rPr>
                <w:rFonts w:cs="Arial"/>
                <w:color w:val="000000"/>
                <w:szCs w:val="22"/>
              </w:rPr>
              <w:t>Cwmavan</w:t>
            </w:r>
            <w:proofErr w:type="spellEnd"/>
            <w:r w:rsidRPr="00E169B5">
              <w:rPr>
                <w:rFonts w:cs="Arial"/>
                <w:color w:val="000000"/>
                <w:szCs w:val="22"/>
              </w:rPr>
              <w:t xml:space="preserve"> Risk Assessment Aug 2020</w:t>
            </w:r>
          </w:p>
        </w:tc>
      </w:tr>
      <w:tr w:rsidR="007150AF" w:rsidRPr="00EF0974" w14:paraId="33681F89" w14:textId="77777777" w:rsidTr="004D3ED3">
        <w:trPr>
          <w:trHeight w:val="600"/>
        </w:trPr>
        <w:tc>
          <w:tcPr>
            <w:tcW w:w="2703" w:type="pct"/>
          </w:tcPr>
          <w:p w14:paraId="06CBAB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4E8B3A48" w14:textId="724BFF76" w:rsidR="0032600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E47AF5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F1DF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B45E4D2" w14:textId="61814C5F" w:rsidR="00326007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69B5">
              <w:rPr>
                <w:rFonts w:cs="Arial"/>
                <w:color w:val="000000"/>
                <w:szCs w:val="22"/>
              </w:rPr>
              <w:t>Western Log SCR Aug 2020</w:t>
            </w:r>
          </w:p>
        </w:tc>
      </w:tr>
      <w:tr w:rsidR="007150AF" w:rsidRPr="00EF0974" w14:paraId="1BFC83E1" w14:textId="77777777" w:rsidTr="000D0AF4">
        <w:trPr>
          <w:trHeight w:val="20"/>
        </w:trPr>
        <w:tc>
          <w:tcPr>
            <w:tcW w:w="2703" w:type="pct"/>
          </w:tcPr>
          <w:p w14:paraId="3C8E9D0B" w14:textId="34A9A6F9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Odour management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462B73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BF730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508AE2B" w14:textId="745EBF20" w:rsidR="009B7AC3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590E7DCA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F1449" w:rsidRPr="00EF0974" w14:paraId="68869526" w14:textId="77777777" w:rsidTr="000D0AF4">
        <w:trPr>
          <w:trHeight w:val="20"/>
        </w:trPr>
        <w:tc>
          <w:tcPr>
            <w:tcW w:w="2703" w:type="pct"/>
          </w:tcPr>
          <w:p w14:paraId="415C0BE1" w14:textId="34E9696C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Waste recovery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034098F9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3940F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7DA8D6" w14:textId="385BCD8D" w:rsidR="002F1449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62C2DC3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11C7B" w:rsidRPr="00EF0974" w14:paraId="3F8F6403" w14:textId="77777777" w:rsidTr="000D0AF4">
        <w:trPr>
          <w:trHeight w:val="20"/>
        </w:trPr>
        <w:tc>
          <w:tcPr>
            <w:tcW w:w="2703" w:type="pct"/>
          </w:tcPr>
          <w:p w14:paraId="3B89322B" w14:textId="4475D9DA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Fire prevention mitigation plan</w:t>
            </w:r>
            <w:r w:rsidR="00A66C5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1956649B" w14:textId="71D73498" w:rsidR="00B11C7B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25E3EA4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495D320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2D13948" w14:textId="56448332" w:rsidR="00B11C7B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proofErr w:type="spellStart"/>
            <w:r w:rsidRPr="00E169B5">
              <w:rPr>
                <w:rFonts w:cs="Arial"/>
                <w:color w:val="000000"/>
                <w:szCs w:val="22"/>
              </w:rPr>
              <w:t>Cwmavon</w:t>
            </w:r>
            <w:proofErr w:type="spellEnd"/>
            <w:r w:rsidRPr="00E169B5">
              <w:rPr>
                <w:rFonts w:cs="Arial"/>
                <w:color w:val="000000"/>
                <w:szCs w:val="22"/>
              </w:rPr>
              <w:t xml:space="preserve"> FPMP Aug 2020 to NRW</w:t>
            </w:r>
          </w:p>
        </w:tc>
      </w:tr>
      <w:tr w:rsidR="007150AF" w:rsidRPr="00EF0974" w14:paraId="497E639F" w14:textId="77777777" w:rsidTr="000D0AF4">
        <w:trPr>
          <w:trHeight w:val="20"/>
        </w:trPr>
        <w:tc>
          <w:tcPr>
            <w:tcW w:w="2703" w:type="pct"/>
          </w:tcPr>
          <w:p w14:paraId="0E14BFF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Other management plans </w:t>
            </w:r>
          </w:p>
        </w:tc>
        <w:tc>
          <w:tcPr>
            <w:tcW w:w="343" w:type="pct"/>
          </w:tcPr>
          <w:p w14:paraId="4D15A63F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297A33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5D5724" w14:textId="68943AD7" w:rsidR="0032600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7DE4B19A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26842A0E" w14:textId="77777777" w:rsidTr="000D0AF4">
        <w:trPr>
          <w:trHeight w:val="20"/>
        </w:trPr>
        <w:tc>
          <w:tcPr>
            <w:tcW w:w="2703" w:type="pct"/>
          </w:tcPr>
          <w:p w14:paraId="10C09C36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4835881A" w14:textId="19A23661" w:rsidR="0032600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8B3280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C13AB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9B66D19" w14:textId="11304834" w:rsidR="00326007" w:rsidRPr="00EF0974" w:rsidRDefault="00E169B5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69B5">
              <w:rPr>
                <w:rFonts w:cs="Arial"/>
                <w:color w:val="000000"/>
                <w:szCs w:val="22"/>
              </w:rPr>
              <w:t xml:space="preserve">Christopher Davies </w:t>
            </w:r>
            <w:proofErr w:type="spellStart"/>
            <w:r w:rsidRPr="00E169B5">
              <w:rPr>
                <w:rFonts w:cs="Arial"/>
                <w:color w:val="000000"/>
                <w:szCs w:val="22"/>
              </w:rPr>
              <w:t>Orig</w:t>
            </w:r>
            <w:proofErr w:type="spellEnd"/>
            <w:r w:rsidRPr="00E169B5">
              <w:rPr>
                <w:rFonts w:cs="Arial"/>
                <w:color w:val="000000"/>
                <w:szCs w:val="22"/>
              </w:rPr>
              <w:t xml:space="preserve"> WAMITAB Oct 2019</w:t>
            </w:r>
          </w:p>
        </w:tc>
      </w:tr>
      <w:tr w:rsidR="007150AF" w:rsidRPr="00EF0974" w14:paraId="5B64D813" w14:textId="77777777" w:rsidTr="000D0AF4">
        <w:trPr>
          <w:trHeight w:val="20"/>
        </w:trPr>
        <w:tc>
          <w:tcPr>
            <w:tcW w:w="2703" w:type="pct"/>
          </w:tcPr>
          <w:p w14:paraId="374E29FC" w14:textId="09289510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3" w:type="pct"/>
          </w:tcPr>
          <w:p w14:paraId="4CAD8CA7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F9AFEB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DEAEA0" w14:textId="7F0CECC5" w:rsidR="009B7AC3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2DE0B5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9B02A7" w:rsidRPr="00EF0974" w14:paraId="2CD46049" w14:textId="77777777" w:rsidTr="000D0AF4">
        <w:trPr>
          <w:trHeight w:val="20"/>
        </w:trPr>
        <w:tc>
          <w:tcPr>
            <w:tcW w:w="2703" w:type="pct"/>
          </w:tcPr>
          <w:p w14:paraId="46C22CD7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Relevant conviction information </w:t>
            </w:r>
          </w:p>
        </w:tc>
        <w:tc>
          <w:tcPr>
            <w:tcW w:w="343" w:type="pct"/>
          </w:tcPr>
          <w:p w14:paraId="223F0914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4BF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4F46FD" w14:textId="2DE430FC" w:rsidR="009B02A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4633426" w14:textId="044E9CC8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326007" w:rsidRPr="00EF0974" w14:paraId="14631FB3" w14:textId="77777777" w:rsidTr="000D0AF4">
        <w:trPr>
          <w:trHeight w:val="20"/>
        </w:trPr>
        <w:tc>
          <w:tcPr>
            <w:tcW w:w="2703" w:type="pct"/>
          </w:tcPr>
          <w:p w14:paraId="6A7E991F" w14:textId="77777777" w:rsidR="00326007" w:rsidRPr="00EF0974" w:rsidRDefault="00642E3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OPRA</w:t>
            </w:r>
            <w:r w:rsidR="00326007" w:rsidRPr="00EF0974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15C53AD7" w14:textId="26381149" w:rsidR="00326007" w:rsidRPr="00EF0974" w:rsidRDefault="004D3ED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A6F1841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30260C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D46E8F1" w14:textId="1D4CA98A" w:rsidR="00326007" w:rsidRPr="00EF0974" w:rsidRDefault="00E00766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proofErr w:type="spellStart"/>
            <w:r w:rsidRPr="00E00766">
              <w:rPr>
                <w:rFonts w:cs="Arial"/>
                <w:color w:val="000000"/>
                <w:szCs w:val="22"/>
              </w:rPr>
              <w:t>opra</w:t>
            </w:r>
            <w:proofErr w:type="spellEnd"/>
            <w:r w:rsidRPr="00E00766">
              <w:rPr>
                <w:rFonts w:cs="Arial"/>
                <w:color w:val="000000"/>
                <w:szCs w:val="22"/>
              </w:rPr>
              <w:t xml:space="preserve">-waste- </w:t>
            </w:r>
            <w:proofErr w:type="spellStart"/>
            <w:r w:rsidRPr="00E00766">
              <w:rPr>
                <w:rFonts w:cs="Arial"/>
                <w:color w:val="000000"/>
                <w:szCs w:val="22"/>
              </w:rPr>
              <w:t>Cwmavon</w:t>
            </w:r>
            <w:proofErr w:type="spellEnd"/>
            <w:r w:rsidRPr="00E00766">
              <w:rPr>
                <w:rFonts w:cs="Arial"/>
                <w:color w:val="000000"/>
                <w:szCs w:val="22"/>
              </w:rPr>
              <w:t xml:space="preserve"> Aug 2019</w:t>
            </w:r>
          </w:p>
        </w:tc>
      </w:tr>
      <w:tr w:rsidR="000D0AF4" w:rsidRPr="00EF0974" w14:paraId="54F2B090" w14:textId="77777777" w:rsidTr="000D0AF4">
        <w:trPr>
          <w:trHeight w:val="20"/>
        </w:trPr>
        <w:tc>
          <w:tcPr>
            <w:tcW w:w="2703" w:type="pct"/>
          </w:tcPr>
          <w:p w14:paraId="47CE77DA" w14:textId="75F714E9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56D8B804" w14:textId="4FFBD9E9" w:rsidR="000D0AF4" w:rsidRPr="00EF0974" w:rsidRDefault="004D3ED3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31858C7" w14:textId="77777777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12B6A3" w14:textId="77777777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CD037CF" w14:textId="379FECED" w:rsidR="00813558" w:rsidRDefault="00813558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E00766">
              <w:rPr>
                <w:rFonts w:cs="Arial"/>
                <w:color w:val="000000"/>
                <w:szCs w:val="22"/>
              </w:rPr>
              <w:t xml:space="preserve"> £</w:t>
            </w:r>
            <w:r w:rsidR="00E00766" w:rsidRPr="00E00766">
              <w:rPr>
                <w:rFonts w:cs="Arial"/>
                <w:color w:val="000000"/>
                <w:szCs w:val="22"/>
              </w:rPr>
              <w:t>3850</w:t>
            </w:r>
          </w:p>
          <w:p w14:paraId="58B5E54B" w14:textId="4AEB1560" w:rsidR="000D0AF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B06367" w:rsidRPr="00B06367">
              <w:rPr>
                <w:rFonts w:cs="Arial"/>
                <w:color w:val="000000"/>
                <w:szCs w:val="22"/>
              </w:rPr>
              <w:t>10/08/2020</w:t>
            </w:r>
          </w:p>
          <w:p w14:paraId="01FBE2C8" w14:textId="42EC0DC1" w:rsidR="000D0AF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B06367">
              <w:t>2079784</w:t>
            </w:r>
          </w:p>
          <w:p w14:paraId="70CD22A1" w14:textId="58DA64FF" w:rsidR="00E00766" w:rsidRDefault="00B06367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 w:val="20"/>
              </w:rPr>
              <w:t>BS/100820/17 SOUTH WEST WOOD PRE EPRSOUTHWEST0607</w:t>
            </w:r>
          </w:p>
          <w:p w14:paraId="0A62285E" w14:textId="77777777" w:rsidR="00E00766" w:rsidRDefault="00E00766" w:rsidP="000D0AF4">
            <w:pPr>
              <w:pStyle w:val="BlockText"/>
              <w:spacing w:before="60" w:after="60" w:line="270" w:lineRule="exact"/>
            </w:pPr>
            <w:r>
              <w:t>EPRSOUTHWEST0607</w:t>
            </w:r>
          </w:p>
          <w:p w14:paraId="6291ACD7" w14:textId="77777777" w:rsidR="00B06367" w:rsidRDefault="00B06367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09A0A686" w14:textId="55ED8C63" w:rsidR="00B06367" w:rsidRDefault="00B06367" w:rsidP="00B0636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</w:t>
            </w:r>
            <w:r w:rsidR="00AF2D22">
              <w:rPr>
                <w:rFonts w:cs="Arial"/>
                <w:color w:val="000000"/>
                <w:szCs w:val="22"/>
              </w:rPr>
              <w:t>350</w:t>
            </w:r>
          </w:p>
          <w:p w14:paraId="7321242A" w14:textId="0ED8D953" w:rsidR="00B06367" w:rsidRDefault="00B06367" w:rsidP="00B0636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AF2D22">
              <w:rPr>
                <w:rFonts w:cs="Arial"/>
                <w:color w:val="000000"/>
                <w:szCs w:val="22"/>
              </w:rPr>
              <w:t>18/09/2020</w:t>
            </w:r>
          </w:p>
          <w:p w14:paraId="30F57E15" w14:textId="1D61602A" w:rsidR="00B06367" w:rsidRPr="00EF0974" w:rsidRDefault="00AF2D22" w:rsidP="00B0636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Confirmed by Sarah Higginson 18/09/2020. Email saved to DMS</w:t>
            </w:r>
          </w:p>
        </w:tc>
      </w:tr>
      <w:tr w:rsidR="00FC5529" w:rsidRPr="00EF0974" w14:paraId="4092D014" w14:textId="77777777" w:rsidTr="000D0AF4">
        <w:trPr>
          <w:trHeight w:val="20"/>
        </w:trPr>
        <w:tc>
          <w:tcPr>
            <w:tcW w:w="2703" w:type="pct"/>
          </w:tcPr>
          <w:p w14:paraId="1F1158AE" w14:textId="75E49EF6" w:rsidR="00FC5529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</w:t>
            </w:r>
            <w:r w:rsidR="00893032">
              <w:rPr>
                <w:rFonts w:cs="Arial"/>
                <w:szCs w:val="22"/>
              </w:rPr>
              <w:t>ndustrial Emissions Directive (I</w:t>
            </w:r>
            <w:r>
              <w:rPr>
                <w:rFonts w:cs="Arial"/>
                <w:szCs w:val="22"/>
              </w:rPr>
              <w:t>ED</w:t>
            </w:r>
            <w:r w:rsidR="00893032">
              <w:rPr>
                <w:rFonts w:cs="Arial"/>
                <w:szCs w:val="22"/>
              </w:rPr>
              <w:t>)</w:t>
            </w:r>
            <w:r>
              <w:rPr>
                <w:rFonts w:cs="Arial"/>
                <w:szCs w:val="22"/>
              </w:rPr>
              <w:t xml:space="preserve"> Activity</w:t>
            </w:r>
          </w:p>
          <w:p w14:paraId="1BE66A62" w14:textId="0D974D83" w:rsidR="00FC5529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the activity/</w:t>
            </w:r>
            <w:proofErr w:type="spellStart"/>
            <w:r>
              <w:rPr>
                <w:rFonts w:cs="Arial"/>
                <w:szCs w:val="22"/>
              </w:rPr>
              <w:t>ies</w:t>
            </w:r>
            <w:proofErr w:type="spellEnd"/>
            <w:r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0085636D" w14:textId="44E42C22" w:rsidR="00884E30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 xml:space="preserve">These </w:t>
            </w:r>
            <w:r w:rsidR="000F4FB6">
              <w:rPr>
                <w:rFonts w:cs="Arial"/>
                <w:szCs w:val="22"/>
              </w:rPr>
              <w:t xml:space="preserve">activities </w:t>
            </w:r>
            <w:r>
              <w:rPr>
                <w:rFonts w:cs="Arial"/>
                <w:szCs w:val="22"/>
              </w:rPr>
              <w:t>include:</w:t>
            </w:r>
          </w:p>
          <w:p w14:paraId="3DDF59A9" w14:textId="794A796C" w:rsidR="000F4FB6" w:rsidRDefault="000F4FB6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318132B1" w14:textId="7222D8AD" w:rsidR="00884E30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Storage of hazardous waste</w:t>
            </w:r>
          </w:p>
          <w:p w14:paraId="33D3937E" w14:textId="5604DF40" w:rsidR="00884E30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(i.e. composting and anaerobic digestion)</w:t>
            </w:r>
          </w:p>
          <w:p w14:paraId="13F58ED7" w14:textId="0A620C6C" w:rsidR="00884E30" w:rsidRDefault="00884E30" w:rsidP="00884E30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265BE441" w14:textId="4F03C3D3" w:rsidR="00FC5529" w:rsidRPr="003264A6" w:rsidRDefault="00884E30" w:rsidP="000D0AF4">
            <w:pPr>
              <w:pStyle w:val="BlockText"/>
              <w:numPr>
                <w:ilvl w:val="0"/>
                <w:numId w:val="8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3" w:type="pct"/>
          </w:tcPr>
          <w:p w14:paraId="2E505CC5" w14:textId="77777777" w:rsidR="00FC5529" w:rsidRPr="00EF0974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C03AC29" w14:textId="74EB4E24" w:rsidR="00FC5529" w:rsidRPr="00EF0974" w:rsidRDefault="003264A6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13F07C63" w14:textId="77777777" w:rsidR="00FC5529" w:rsidRPr="00EF0974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0BE08D21" w14:textId="77777777" w:rsidR="00FC5529" w:rsidRDefault="00FC5529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884E30" w:rsidRPr="00EF0974" w14:paraId="53A424D4" w14:textId="77777777" w:rsidTr="000D0AF4">
        <w:trPr>
          <w:trHeight w:val="20"/>
        </w:trPr>
        <w:tc>
          <w:tcPr>
            <w:tcW w:w="2703" w:type="pct"/>
          </w:tcPr>
          <w:p w14:paraId="7EB9E087" w14:textId="61C8E908" w:rsidR="00884E30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3" w:type="pct"/>
          </w:tcPr>
          <w:p w14:paraId="3BE7A8BC" w14:textId="77777777" w:rsidR="00884E30" w:rsidRPr="00EF0974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140FA5B" w14:textId="77777777" w:rsidR="00884E30" w:rsidRPr="00EF0974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74D14887" w14:textId="0221B84A" w:rsidR="00884E30" w:rsidRPr="00EF0974" w:rsidRDefault="003264A6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1BD84A39" w14:textId="77777777" w:rsidR="00884E30" w:rsidRDefault="00884E30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39C3C7B5" w14:textId="77777777" w:rsidR="007150AF" w:rsidRPr="00EF0974" w:rsidRDefault="007150AF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26D12EA4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  <w:bCs/>
        </w:rPr>
      </w:pPr>
      <w:r w:rsidRPr="00EF0974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623C0D93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1F712C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E986E41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8CA8728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AFF7AE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5BD824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040BDE" w:rsidRPr="00EF0974" w14:paraId="3DFE883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E19F30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F097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A4C5A9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F0974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3FBA57" w14:textId="556B0C0A" w:rsidR="00040BDE" w:rsidRPr="00EF0974" w:rsidRDefault="00E00766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DC5C3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C9B3A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4828CE6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8BD1992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8AE396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49BA66" w14:textId="06B9B1CE" w:rsidR="00040BDE" w:rsidRPr="00EF0974" w:rsidRDefault="00E00766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80AAC7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24785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6599A03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08460B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7E8D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F0974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F1450A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666DC2" w14:textId="1CE6DAF8" w:rsidR="00040BDE" w:rsidRPr="00EF0974" w:rsidRDefault="00E00766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8D7EB8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443517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06EB767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1A54C14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648823" w14:textId="6C1DC975" w:rsidR="00040BDE" w:rsidRPr="00EF0974" w:rsidRDefault="00AC2FE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C77DA2" w14:textId="5F6B193C" w:rsidR="00040BDE" w:rsidRPr="00EF0974" w:rsidRDefault="00E00766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2B7E4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9930A1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2FFA4379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2C953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60F1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5EB018" w14:textId="2AB3F508" w:rsidR="00040BDE" w:rsidRPr="00EF0974" w:rsidRDefault="00E00766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6330F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316B9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726D4C8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EFB3F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7CCEE7F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BE684B6" w14:textId="54CBEC67" w:rsidR="00040BDE" w:rsidRPr="00EF0974" w:rsidRDefault="00E00766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7DF64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6C5E22E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1DACABFE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F72A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E68B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5A1" w14:textId="2E39039C" w:rsidR="00040BDE" w:rsidRPr="00EF0974" w:rsidRDefault="00E00766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881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1586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</w:tbl>
    <w:p w14:paraId="044F01EC" w14:textId="77777777" w:rsidR="00040BDE" w:rsidRPr="00EF0974" w:rsidRDefault="00040BDE" w:rsidP="00BD0592">
      <w:pPr>
        <w:spacing w:before="60" w:after="60" w:line="270" w:lineRule="exact"/>
      </w:pPr>
    </w:p>
    <w:p w14:paraId="66097B9F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</w:rPr>
      </w:pPr>
      <w:r w:rsidRPr="00EF0974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25DB072B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4D8682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1FFDB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F54A6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9599D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F3B6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040BDE" w:rsidRPr="00EF0974" w14:paraId="1679D85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AECB1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B1523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F0974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AB2E25" w14:textId="5C4C497E" w:rsidR="00040BDE" w:rsidRPr="00EF0974" w:rsidRDefault="00E0076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15FD2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9DDED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0BDE" w:rsidRPr="00EF0974" w14:paraId="1A8414E3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B6E129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CB3A0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7D702A" w14:textId="38C9B8B7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4C46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2EEE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2E6B44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220FDF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FEAEC15" w14:textId="77777777" w:rsidR="00040BDE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4D3ED3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  <w:p w14:paraId="2DC7BBD3" w14:textId="19362FA4" w:rsidR="004D3ED3" w:rsidRPr="004D3ED3" w:rsidRDefault="004D3ED3" w:rsidP="004D3ED3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Cannot check due to lack of information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7D5103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99C53D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230BD9B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040BDE" w:rsidRPr="00EF0974" w14:paraId="4F37CEB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9FFBB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F894E9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9A56B" w14:textId="2DC00C43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BBF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92223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B54854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B02B69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223DD2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E90022" w14:textId="3BA340A1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B6EAB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56A06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348955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89EA4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ED9EC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F205B8" w14:textId="00F3359C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ED26F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0F9E3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A7C5A3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8538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E6AF8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87B3A" w14:textId="1DA2C647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CC27D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21B07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5F004D1C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F9EC43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ADED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EF0974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EF0974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34B39" w14:textId="089D541C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9AC3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A1748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0B02A7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9B24D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E1BEC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52617EC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48D2D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CD26F8" w14:textId="40428619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65CE00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D3A8F0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7164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A1D3CA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2EACF43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21AD2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FBD24E" w14:textId="765C7A90" w:rsidR="00040BDE" w:rsidRPr="00EF0974" w:rsidRDefault="00B0636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1BFFC3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4A6DED30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8E1EB1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3C3EA6" w14:textId="31D092FD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Box been ticke</w:t>
            </w:r>
            <w:r w:rsidR="005A1A66">
              <w:rPr>
                <w:rFonts w:ascii="Arial" w:hAnsi="Arial" w:cs="Arial"/>
                <w:sz w:val="22"/>
                <w:szCs w:val="22"/>
              </w:rPr>
              <w:t>d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3C31AF" w14:textId="54D6E5EA" w:rsidR="00442786" w:rsidRPr="00EF0974" w:rsidRDefault="00B06367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4AD61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03660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318DC73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63131B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4C125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677E1F" w14:textId="5C7F8728" w:rsidR="00442786" w:rsidRPr="00EF0974" w:rsidRDefault="00E806D9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5E5D2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287E9A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0974" w:rsidRPr="00EF0974" w14:paraId="7346EB0A" w14:textId="77777777" w:rsidTr="00EF0974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71F7633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063C5E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442786" w:rsidRPr="00EF0974" w14:paraId="29496BAA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2B3D972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992C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198A5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F9B81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3178B58" w14:textId="2370E0D3" w:rsidR="00442786" w:rsidRPr="00EF0974" w:rsidRDefault="00E806D9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136516A2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4112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03E2F0" w14:textId="77777777" w:rsidR="00442786" w:rsidRPr="00EF0974" w:rsidRDefault="00442786" w:rsidP="00442786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25C0C6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111A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0EF3230" w14:textId="3C6DC995" w:rsidR="00442786" w:rsidRPr="00EF0974" w:rsidRDefault="00E806D9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69BAED0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8220B5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1A9F57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5F9B0E" w14:textId="5ADB252E" w:rsidR="00442786" w:rsidRPr="00EF0974" w:rsidRDefault="00E806D9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CC48B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70F870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788AF914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3232FA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90AC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4ED1E8" w14:textId="242E3D90" w:rsidR="00442786" w:rsidRPr="00EF0974" w:rsidRDefault="00E806D9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D7567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1C30D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2D3D8B0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82650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ACBFB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4320417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7D2211" w14:textId="1CFC8DB7" w:rsidR="00442786" w:rsidRPr="00EF0974" w:rsidRDefault="00E806D9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90AED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790E8B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361573D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5D3F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E745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</w:t>
            </w:r>
            <w:r w:rsidR="00642E30"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complete?</w:t>
            </w:r>
          </w:p>
          <w:p w14:paraId="4E620676" w14:textId="1F85EA18" w:rsidR="00E806D9" w:rsidRPr="004D3ED3" w:rsidRDefault="004D3ED3" w:rsidP="00E806D9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CANNOT CHECK </w:t>
            </w:r>
            <w:r w:rsidR="00E806D9"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OPRA</w:t>
            </w: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AS EMS IS MISSING ALL DETAIL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F23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543" w14:textId="4ECE625F" w:rsidR="00040BDE" w:rsidRPr="004D3ED3" w:rsidRDefault="004D3ED3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7A58" w14:textId="77777777" w:rsidR="00040BDE" w:rsidRPr="004D3ED3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85C8DC3" w14:textId="77777777" w:rsidR="007202D2" w:rsidRPr="00EF0974" w:rsidRDefault="007202D2" w:rsidP="00BD0592">
      <w:pPr>
        <w:spacing w:before="60" w:after="60" w:line="270" w:lineRule="exact"/>
        <w:rPr>
          <w:rFonts w:ascii="Arial" w:hAnsi="Arial"/>
          <w:b/>
          <w:color w:val="808000"/>
        </w:rPr>
      </w:pPr>
    </w:p>
    <w:p w14:paraId="61B73A12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B2 – all new bespoke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8"/>
        <w:gridCol w:w="5127"/>
        <w:gridCol w:w="608"/>
        <w:gridCol w:w="510"/>
        <w:gridCol w:w="596"/>
        <w:gridCol w:w="1292"/>
      </w:tblGrid>
      <w:tr w:rsidR="009B02A7" w:rsidRPr="00EF0974" w14:paraId="3BF057C0" w14:textId="77777777" w:rsidTr="006E2C7F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D3BA24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3CD3A3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733E0658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D86660A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805621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219067F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861C9" w:rsidRPr="00EF0974" w14:paraId="0653309B" w14:textId="77777777" w:rsidTr="006E2C7F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E633A5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0FC2E4EB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42D4CAC3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87367F0" w14:textId="55126754" w:rsidR="001861C9" w:rsidRPr="00EF0974" w:rsidRDefault="00E806D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7E675EDD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AF4E14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861C9" w:rsidRPr="00EF0974" w14:paraId="1D5B0F76" w14:textId="77777777" w:rsidTr="006E2C7F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07C6DE5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3" w:type="pct"/>
          </w:tcPr>
          <w:p w14:paraId="4BD1832F" w14:textId="579580A9" w:rsidR="001861C9" w:rsidRPr="00EF0974" w:rsidRDefault="001861C9" w:rsidP="00E806D9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3FA2741F" w14:textId="224EC2A9" w:rsidR="001861C9" w:rsidRPr="00EF0974" w:rsidRDefault="00E806D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64DAA98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C96612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01B2B5B" w14:textId="4CB0052D" w:rsidR="001861C9" w:rsidRPr="00EF0974" w:rsidRDefault="00E806D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Notes</w:t>
            </w:r>
          </w:p>
        </w:tc>
      </w:tr>
      <w:tr w:rsidR="009B02A7" w:rsidRPr="00EF0974" w14:paraId="0379B030" w14:textId="77777777" w:rsidTr="006E2C7F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CEDB2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72E7989B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Option ‘site’ selected?</w:t>
            </w:r>
          </w:p>
        </w:tc>
        <w:tc>
          <w:tcPr>
            <w:tcW w:w="342" w:type="pct"/>
          </w:tcPr>
          <w:p w14:paraId="39D6756F" w14:textId="1D75C909" w:rsidR="009B02A7" w:rsidRPr="00EF0974" w:rsidRDefault="00E806D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7363F85D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D3C0E3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3F9DBFF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EC14BF" w14:textId="77777777" w:rsidR="006E2C7F" w:rsidRDefault="006E2C7F">
      <w:r>
        <w:br w:type="page"/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34"/>
        <w:gridCol w:w="5101"/>
        <w:gridCol w:w="584"/>
        <w:gridCol w:w="486"/>
        <w:gridCol w:w="571"/>
        <w:gridCol w:w="1415"/>
      </w:tblGrid>
      <w:tr w:rsidR="009B02A7" w:rsidRPr="00EF0974" w14:paraId="31555E0C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6E68E026" w14:textId="448C0016" w:rsidR="009B02A7" w:rsidRPr="006E2C7F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6E2C7F">
              <w:rPr>
                <w:rFonts w:ascii="Arial" w:hAnsi="Arial" w:cs="Arial"/>
                <w:b/>
                <w:sz w:val="22"/>
                <w:szCs w:val="22"/>
                <w:highlight w:val="yellow"/>
              </w:rPr>
              <w:lastRenderedPageBreak/>
              <w:t>2a</w:t>
            </w:r>
          </w:p>
        </w:tc>
        <w:tc>
          <w:tcPr>
            <w:tcW w:w="2876" w:type="pct"/>
          </w:tcPr>
          <w:p w14:paraId="486C1348" w14:textId="77777777" w:rsidR="009B02A7" w:rsidRPr="006E2C7F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E2C7F">
              <w:rPr>
                <w:rFonts w:ascii="Arial" w:hAnsi="Arial" w:cs="Arial"/>
                <w:sz w:val="22"/>
                <w:szCs w:val="22"/>
                <w:highlight w:val="yellow"/>
              </w:rPr>
              <w:t>S</w:t>
            </w:r>
            <w:r w:rsidR="009B02A7" w:rsidRPr="006E2C7F">
              <w:rPr>
                <w:rFonts w:ascii="Arial" w:hAnsi="Arial" w:cs="Arial"/>
                <w:sz w:val="22"/>
                <w:szCs w:val="22"/>
                <w:highlight w:val="yellow"/>
              </w:rPr>
              <w:t>ite name, address and grid reference complete?</w:t>
            </w:r>
          </w:p>
        </w:tc>
        <w:tc>
          <w:tcPr>
            <w:tcW w:w="335" w:type="pct"/>
          </w:tcPr>
          <w:p w14:paraId="752C8632" w14:textId="4AAE187D" w:rsidR="009B02A7" w:rsidRPr="006E2C7F" w:rsidRDefault="00E806D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E2C7F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</w:tcPr>
          <w:p w14:paraId="48253296" w14:textId="77777777" w:rsidR="009B02A7" w:rsidRPr="006E2C7F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8" w:type="pct"/>
          </w:tcPr>
          <w:p w14:paraId="5612793C" w14:textId="77777777" w:rsidR="009B02A7" w:rsidRPr="006E2C7F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1DC1DD59" w14:textId="2C93FE35" w:rsidR="009B02A7" w:rsidRPr="006E2C7F" w:rsidRDefault="006E2C7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E2C7F">
              <w:rPr>
                <w:rFonts w:ascii="Arial" w:hAnsi="Arial" w:cs="Arial"/>
                <w:sz w:val="22"/>
                <w:szCs w:val="22"/>
                <w:highlight w:val="yellow"/>
              </w:rPr>
              <w:t>Grid reference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and post code are</w:t>
            </w:r>
            <w:r w:rsidRPr="006E2C7F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is incorrect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>. See notes</w:t>
            </w:r>
          </w:p>
        </w:tc>
      </w:tr>
      <w:tr w:rsidR="00104928" w:rsidRPr="00EF0974" w14:paraId="2C427520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3305CD79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76" w:type="pct"/>
          </w:tcPr>
          <w:p w14:paraId="00A8700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number of regulated facilities given?</w:t>
            </w:r>
          </w:p>
        </w:tc>
        <w:tc>
          <w:tcPr>
            <w:tcW w:w="335" w:type="pct"/>
          </w:tcPr>
          <w:p w14:paraId="58DD900F" w14:textId="6E3C45A0" w:rsidR="00104928" w:rsidRPr="00EF0974" w:rsidRDefault="00E5487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6EC640B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75C6E21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69DBB1D7" w14:textId="19964F85" w:rsidR="00104928" w:rsidRPr="00EF0974" w:rsidRDefault="00E5487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</w:t>
            </w:r>
          </w:p>
        </w:tc>
      </w:tr>
      <w:tr w:rsidR="00104928" w:rsidRPr="00EF0974" w14:paraId="42BCAEFB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0C94154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76" w:type="pct"/>
          </w:tcPr>
          <w:p w14:paraId="28023285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7758E25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chosen?</w:t>
            </w:r>
          </w:p>
        </w:tc>
        <w:tc>
          <w:tcPr>
            <w:tcW w:w="335" w:type="pct"/>
          </w:tcPr>
          <w:p w14:paraId="27F0357E" w14:textId="36755ACA" w:rsidR="00104928" w:rsidRPr="00EF0974" w:rsidRDefault="00E5487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540EF6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672DFB77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6A150062" w14:textId="3F2F7187" w:rsidR="00104928" w:rsidRPr="00EF0974" w:rsidRDefault="00E54876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</w:t>
            </w:r>
          </w:p>
        </w:tc>
      </w:tr>
      <w:tr w:rsidR="00104928" w:rsidRPr="00EF0974" w14:paraId="17DED6AB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5B91A4EE" w14:textId="77777777" w:rsidR="00104928" w:rsidRPr="008214DC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214D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2c2</w:t>
            </w:r>
          </w:p>
          <w:p w14:paraId="7D711ED1" w14:textId="77777777" w:rsidR="00104928" w:rsidRPr="008214DC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8214D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2c3</w:t>
            </w:r>
          </w:p>
        </w:tc>
        <w:tc>
          <w:tcPr>
            <w:tcW w:w="2876" w:type="pct"/>
          </w:tcPr>
          <w:p w14:paraId="77B82864" w14:textId="77777777" w:rsidR="00104928" w:rsidRPr="008214DC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214DC">
              <w:rPr>
                <w:rFonts w:ascii="Arial" w:hAnsi="Arial" w:cs="Arial"/>
                <w:sz w:val="22"/>
                <w:szCs w:val="22"/>
                <w:highlight w:val="yellow"/>
              </w:rPr>
              <w:t>Has the relevant question been answered?</w:t>
            </w:r>
          </w:p>
        </w:tc>
        <w:tc>
          <w:tcPr>
            <w:tcW w:w="335" w:type="pct"/>
          </w:tcPr>
          <w:p w14:paraId="6EF276E4" w14:textId="5EAC2D36" w:rsidR="00104928" w:rsidRPr="008214DC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214DC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</w:tcPr>
          <w:p w14:paraId="66C7FEB0" w14:textId="77777777" w:rsidR="00104928" w:rsidRPr="008214DC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8" w:type="pct"/>
          </w:tcPr>
          <w:p w14:paraId="21829B81" w14:textId="77777777" w:rsidR="00104928" w:rsidRPr="008214DC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2A94571E" w14:textId="1231AC58" w:rsidR="00104928" w:rsidRPr="008214DC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8214DC">
              <w:rPr>
                <w:rFonts w:ascii="Arial" w:hAnsi="Arial" w:cs="Arial"/>
                <w:sz w:val="22"/>
                <w:szCs w:val="22"/>
                <w:highlight w:val="yellow"/>
              </w:rPr>
              <w:t>Ticked T2 bespoke</w:t>
            </w:r>
          </w:p>
        </w:tc>
      </w:tr>
      <w:tr w:rsidR="00104928" w:rsidRPr="00EF0974" w14:paraId="41D23CBB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5ADE1D8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76" w:type="pct"/>
          </w:tcPr>
          <w:p w14:paraId="161EF7B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11179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 for each facility?</w:t>
            </w:r>
          </w:p>
        </w:tc>
        <w:tc>
          <w:tcPr>
            <w:tcW w:w="335" w:type="pct"/>
          </w:tcPr>
          <w:p w14:paraId="53C3EBD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E3AFF4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586029C6" w14:textId="06AA6D0D" w:rsidR="00104928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7C2F68B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02C28B09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3970A79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2d2</w:t>
            </w:r>
          </w:p>
          <w:p w14:paraId="31D9A3D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2d3</w:t>
            </w:r>
          </w:p>
        </w:tc>
        <w:tc>
          <w:tcPr>
            <w:tcW w:w="2876" w:type="pct"/>
          </w:tcPr>
          <w:p w14:paraId="056F6F76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 for each facility?</w:t>
            </w:r>
          </w:p>
        </w:tc>
        <w:tc>
          <w:tcPr>
            <w:tcW w:w="335" w:type="pct"/>
          </w:tcPr>
          <w:p w14:paraId="1F13BB1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2FE18A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7905C08C" w14:textId="53263DEC" w:rsidR="00104928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6CB8A5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ED2DBA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7C5C7736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2f</w:t>
            </w:r>
          </w:p>
        </w:tc>
        <w:tc>
          <w:tcPr>
            <w:tcW w:w="2876" w:type="pct"/>
          </w:tcPr>
          <w:p w14:paraId="02565380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reating batteries?</w:t>
            </w:r>
          </w:p>
          <w:p w14:paraId="44CE09E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document provided?</w:t>
            </w:r>
          </w:p>
        </w:tc>
        <w:tc>
          <w:tcPr>
            <w:tcW w:w="335" w:type="pct"/>
          </w:tcPr>
          <w:p w14:paraId="2F5DAEF2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80D38DB" w14:textId="7D227B65" w:rsidR="009B02A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8" w:type="pct"/>
          </w:tcPr>
          <w:p w14:paraId="6E4AF33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4C614DA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99833F1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6500108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76" w:type="pct"/>
          </w:tcPr>
          <w:p w14:paraId="4E873B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4F12F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5" w:type="pct"/>
          </w:tcPr>
          <w:p w14:paraId="23A6CA95" w14:textId="2EE4CAC7" w:rsidR="005207B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0B68D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065393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4F5060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B00E254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3F0D7F84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876" w:type="pct"/>
          </w:tcPr>
          <w:p w14:paraId="03E1B210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5" w:type="pct"/>
          </w:tcPr>
          <w:p w14:paraId="0478D1C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138699" w14:textId="1A43FC27" w:rsidR="005207B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8" w:type="pct"/>
          </w:tcPr>
          <w:p w14:paraId="4A1F58E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2FA153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3B583809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4BF7897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876" w:type="pct"/>
          </w:tcPr>
          <w:p w14:paraId="726118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1ED66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5" w:type="pct"/>
          </w:tcPr>
          <w:p w14:paraId="5B874505" w14:textId="3D2D1F10" w:rsidR="005207B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F6FA76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297726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5B03C9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EAB446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426A76E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876" w:type="pct"/>
          </w:tcPr>
          <w:p w14:paraId="095F65C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5" w:type="pct"/>
          </w:tcPr>
          <w:p w14:paraId="2BCFC361" w14:textId="070D79D0" w:rsidR="005207B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C873C6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4B24FE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6554BD30" w14:textId="1429E480" w:rsidR="005207B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8214DC">
              <w:rPr>
                <w:rFonts w:ascii="Arial" w:hAnsi="Arial" w:cs="Arial"/>
                <w:sz w:val="22"/>
                <w:szCs w:val="22"/>
              </w:rPr>
              <w:t xml:space="preserve">Christopher Davies </w:t>
            </w:r>
            <w:proofErr w:type="spellStart"/>
            <w:r w:rsidRPr="008214DC">
              <w:rPr>
                <w:rFonts w:ascii="Arial" w:hAnsi="Arial" w:cs="Arial"/>
                <w:sz w:val="22"/>
                <w:szCs w:val="22"/>
              </w:rPr>
              <w:t>Orig</w:t>
            </w:r>
            <w:proofErr w:type="spellEnd"/>
            <w:r w:rsidRPr="008214DC">
              <w:rPr>
                <w:rFonts w:ascii="Arial" w:hAnsi="Arial" w:cs="Arial"/>
                <w:sz w:val="22"/>
                <w:szCs w:val="22"/>
              </w:rPr>
              <w:t xml:space="preserve"> WAMITAB Oct 2019</w:t>
            </w:r>
          </w:p>
        </w:tc>
      </w:tr>
      <w:tr w:rsidR="005207B7" w:rsidRPr="00EF0974" w14:paraId="441F660B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0D12D97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876" w:type="pct"/>
          </w:tcPr>
          <w:p w14:paraId="272D83C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5" w:type="pct"/>
          </w:tcPr>
          <w:p w14:paraId="1824F8B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66E17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4EE39F24" w14:textId="2B06E19A" w:rsidR="005207B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0D5D01E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97744B8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039A8D6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876" w:type="pct"/>
          </w:tcPr>
          <w:p w14:paraId="5B2ED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2FE86C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5" w:type="pct"/>
          </w:tcPr>
          <w:p w14:paraId="02994F91" w14:textId="262FB6A7" w:rsidR="005207B7" w:rsidRPr="00EF0974" w:rsidRDefault="008214D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E8E28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3EA8DAB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6EDA583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0729290F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7F9421B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876" w:type="pct"/>
          </w:tcPr>
          <w:p w14:paraId="32AE33BF" w14:textId="0390D992" w:rsidR="005207B7" w:rsidRPr="00EF0974" w:rsidRDefault="005207B7" w:rsidP="00E94A7D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5" w:type="pct"/>
          </w:tcPr>
          <w:p w14:paraId="6003F9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3980D9C" w14:textId="5CE72970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8" w:type="pct"/>
          </w:tcPr>
          <w:p w14:paraId="4B4ECD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29323B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0749775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5118CE8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876" w:type="pct"/>
          </w:tcPr>
          <w:p w14:paraId="3FB920F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C315AA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5" w:type="pct"/>
          </w:tcPr>
          <w:p w14:paraId="4C6E71E2" w14:textId="3C0638EC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413C91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46153C1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37AFDB1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0D7644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43E353B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76" w:type="pct"/>
          </w:tcPr>
          <w:p w14:paraId="0310A42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5" w:type="pct"/>
          </w:tcPr>
          <w:p w14:paraId="30751C05" w14:textId="55C293B2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7C0AEB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55FC0E4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41BCAB89" w14:textId="72B31C9F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5207B7" w:rsidRPr="00EF0974" w14:paraId="2F48A6E4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657F0430" w14:textId="77777777" w:rsidR="005207B7" w:rsidRPr="004D3ED3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lastRenderedPageBreak/>
              <w:t>3d3</w:t>
            </w:r>
          </w:p>
        </w:tc>
        <w:tc>
          <w:tcPr>
            <w:tcW w:w="2876" w:type="pct"/>
          </w:tcPr>
          <w:p w14:paraId="54D09E72" w14:textId="77777777" w:rsidR="005207B7" w:rsidRPr="004D3ED3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Have they provided the summary of the management system?</w:t>
            </w:r>
          </w:p>
        </w:tc>
        <w:tc>
          <w:tcPr>
            <w:tcW w:w="335" w:type="pct"/>
          </w:tcPr>
          <w:p w14:paraId="625B62AA" w14:textId="3B980FDC" w:rsidR="005207B7" w:rsidRPr="004D3ED3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</w:tcPr>
          <w:p w14:paraId="66E4F922" w14:textId="77777777" w:rsidR="005207B7" w:rsidRPr="004D3ED3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8" w:type="pct"/>
          </w:tcPr>
          <w:p w14:paraId="79368456" w14:textId="77777777" w:rsidR="005207B7" w:rsidRPr="004D3ED3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37D42114" w14:textId="77777777" w:rsidR="005207B7" w:rsidRPr="004D3ED3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proofErr w:type="spellStart"/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Cwmavan</w:t>
            </w:r>
            <w:proofErr w:type="spellEnd"/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2167B MS Summary Aug 2020</w:t>
            </w:r>
          </w:p>
          <w:p w14:paraId="3B7FC22A" w14:textId="5A8DF8E0" w:rsidR="004D3ED3" w:rsidRPr="004D3ED3" w:rsidRDefault="004D3ED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Doesn’t meet the guidance</w:t>
            </w:r>
          </w:p>
        </w:tc>
      </w:tr>
      <w:tr w:rsidR="005207B7" w:rsidRPr="00EF0974" w14:paraId="09EF19E8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1137464F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76" w:type="pct"/>
          </w:tcPr>
          <w:p w14:paraId="1090F123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ection complete? </w:t>
            </w:r>
          </w:p>
          <w:p w14:paraId="237F74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5" w:type="pct"/>
          </w:tcPr>
          <w:p w14:paraId="6B98BF7B" w14:textId="7633894A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280" w:type="pct"/>
          </w:tcPr>
          <w:p w14:paraId="5DF6C96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5F99F1E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2FE1F134" w14:textId="5DC71AC1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Selected “no”</w:t>
            </w:r>
          </w:p>
        </w:tc>
      </w:tr>
      <w:tr w:rsidR="00E94A7D" w:rsidRPr="00EF0974" w14:paraId="1F070CC0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34C18DBB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876" w:type="pct"/>
          </w:tcPr>
          <w:p w14:paraId="00671E79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0F08ABC7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5" w:type="pct"/>
          </w:tcPr>
          <w:p w14:paraId="5AB29E06" w14:textId="690DAC23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280" w:type="pct"/>
          </w:tcPr>
          <w:p w14:paraId="11654540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751E519C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272DB1B4" w14:textId="4C919AB3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Selected “no”</w:t>
            </w:r>
          </w:p>
        </w:tc>
      </w:tr>
      <w:tr w:rsidR="00E94A7D" w:rsidRPr="00EF0974" w14:paraId="5847B100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6C80EABA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876" w:type="pct"/>
          </w:tcPr>
          <w:p w14:paraId="28B9DEA1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7D9E801B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5" w:type="pct"/>
          </w:tcPr>
          <w:p w14:paraId="44A57FCC" w14:textId="10109D2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280" w:type="pct"/>
          </w:tcPr>
          <w:p w14:paraId="1C2495D8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4295460D" w14:textId="77777777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73AD3E9B" w14:textId="6869ACFE" w:rsidR="00E94A7D" w:rsidRPr="00EF0974" w:rsidRDefault="00E94A7D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Selected “no”</w:t>
            </w:r>
          </w:p>
        </w:tc>
      </w:tr>
      <w:tr w:rsidR="007A017E" w:rsidRPr="00EF0974" w14:paraId="04FC4328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236F944B" w14:textId="5A7832A8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4e</w:t>
            </w:r>
          </w:p>
        </w:tc>
        <w:tc>
          <w:tcPr>
            <w:tcW w:w="2876" w:type="pct"/>
          </w:tcPr>
          <w:p w14:paraId="0A98B5A0" w14:textId="53E57DBE" w:rsidR="007A017E" w:rsidRPr="00EF0974" w:rsidRDefault="00110AA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10AAF">
              <w:rPr>
                <w:rFonts w:ascii="Arial" w:hAnsi="Arial" w:cs="Arial"/>
                <w:sz w:val="22"/>
                <w:szCs w:val="22"/>
              </w:rPr>
              <w:t>Is the medium combustion plant or specified generator located within an Air Quality Management Area (AQMA</w:t>
            </w:r>
            <w:r>
              <w:rPr>
                <w:rFonts w:ascii="Arial" w:hAnsi="Arial" w:cs="Arial"/>
                <w:sz w:val="22"/>
                <w:szCs w:val="22"/>
              </w:rPr>
              <w:t>)?</w:t>
            </w:r>
          </w:p>
        </w:tc>
        <w:tc>
          <w:tcPr>
            <w:tcW w:w="335" w:type="pct"/>
          </w:tcPr>
          <w:p w14:paraId="1F7C6D54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37AFDD2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20680DA6" w14:textId="391E8595" w:rsidR="007A017E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52E06129" w14:textId="61959B88" w:rsidR="007A017E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MCP or SG</w:t>
            </w:r>
          </w:p>
        </w:tc>
      </w:tr>
      <w:tr w:rsidR="005207B7" w:rsidRPr="00EF0974" w14:paraId="470E9212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515E2E08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76" w:type="pct"/>
          </w:tcPr>
          <w:p w14:paraId="2518CB5D" w14:textId="738A9D8E" w:rsidR="00775D4D" w:rsidRPr="00EF0974" w:rsidRDefault="004E3C50" w:rsidP="00E94A7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Site plan provided</w:t>
            </w:r>
            <w:r w:rsidR="00E94A7D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5" w:type="pct"/>
          </w:tcPr>
          <w:p w14:paraId="433E7C30" w14:textId="4FFB9207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F2F09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5A83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7986E510" w14:textId="1BF2E302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94A7D">
              <w:rPr>
                <w:rFonts w:ascii="Arial" w:hAnsi="Arial" w:cs="Arial"/>
                <w:sz w:val="22"/>
                <w:szCs w:val="22"/>
              </w:rPr>
              <w:t>LMM-041-01-A1 1 TO 500</w:t>
            </w:r>
          </w:p>
        </w:tc>
      </w:tr>
      <w:tr w:rsidR="005207B7" w:rsidRPr="00EF0974" w14:paraId="75C6F7F6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15068EBD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876" w:type="pct"/>
          </w:tcPr>
          <w:p w14:paraId="379EA61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ite condition report provided?</w:t>
            </w:r>
          </w:p>
        </w:tc>
        <w:tc>
          <w:tcPr>
            <w:tcW w:w="335" w:type="pct"/>
          </w:tcPr>
          <w:p w14:paraId="5C570B2F" w14:textId="27CB5836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254FED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61C04B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2913C05A" w14:textId="1FA056C9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94A7D">
              <w:rPr>
                <w:rFonts w:ascii="Arial" w:hAnsi="Arial" w:cs="Arial"/>
                <w:sz w:val="22"/>
                <w:szCs w:val="22"/>
              </w:rPr>
              <w:t>Western Log SCR Aug 2020</w:t>
            </w:r>
          </w:p>
        </w:tc>
      </w:tr>
      <w:tr w:rsidR="005207B7" w:rsidRPr="00EF0974" w14:paraId="1F2B1234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</w:tcBorders>
          </w:tcPr>
          <w:p w14:paraId="6D238C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76" w:type="pct"/>
          </w:tcPr>
          <w:p w14:paraId="07C6A0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N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on-technical summary provided? </w:t>
            </w:r>
          </w:p>
        </w:tc>
        <w:tc>
          <w:tcPr>
            <w:tcW w:w="335" w:type="pct"/>
          </w:tcPr>
          <w:p w14:paraId="69FCA15C" w14:textId="652E125E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BC7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8" w:type="pct"/>
          </w:tcPr>
          <w:p w14:paraId="473AD64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373C4B8C" w14:textId="2C179B27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94A7D">
              <w:rPr>
                <w:rFonts w:ascii="Arial" w:hAnsi="Arial" w:cs="Arial"/>
                <w:sz w:val="22"/>
                <w:szCs w:val="22"/>
              </w:rPr>
              <w:t>Cwmavan</w:t>
            </w:r>
            <w:proofErr w:type="spellEnd"/>
            <w:r w:rsidRPr="00E94A7D">
              <w:rPr>
                <w:rFonts w:ascii="Arial" w:hAnsi="Arial" w:cs="Arial"/>
                <w:sz w:val="22"/>
                <w:szCs w:val="22"/>
              </w:rPr>
              <w:t xml:space="preserve"> NTS Aug 2020</w:t>
            </w:r>
          </w:p>
        </w:tc>
      </w:tr>
      <w:tr w:rsidR="005207B7" w:rsidRPr="00EF0974" w14:paraId="491CCF63" w14:textId="77777777" w:rsidTr="00E94A7D">
        <w:trPr>
          <w:cantSplit/>
          <w:trHeight w:val="20"/>
        </w:trPr>
        <w:tc>
          <w:tcPr>
            <w:tcW w:w="420" w:type="pct"/>
            <w:tcBorders>
              <w:left w:val="single" w:sz="4" w:space="0" w:color="auto"/>
              <w:bottom w:val="single" w:sz="4" w:space="0" w:color="auto"/>
            </w:tcBorders>
          </w:tcPr>
          <w:p w14:paraId="52660E49" w14:textId="77777777" w:rsidR="005207B7" w:rsidRPr="004D3ED3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2876" w:type="pct"/>
            <w:tcBorders>
              <w:bottom w:val="single" w:sz="4" w:space="0" w:color="auto"/>
            </w:tcBorders>
          </w:tcPr>
          <w:p w14:paraId="5666C116" w14:textId="77777777" w:rsidR="005207B7" w:rsidRPr="004D3ED3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 xml:space="preserve">Risk assessment </w:t>
            </w:r>
            <w:proofErr w:type="gramStart"/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provided?</w:t>
            </w:r>
            <w:proofErr w:type="gramEnd"/>
          </w:p>
          <w:p w14:paraId="303EE59B" w14:textId="52BFA8FC" w:rsidR="00DE6891" w:rsidRPr="004D3ED3" w:rsidRDefault="00DE689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77FB320A" w14:textId="20A7E79C" w:rsidR="005207B7" w:rsidRPr="004D3ED3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7ABB9574" w14:textId="77777777" w:rsidR="005207B7" w:rsidRPr="004D3ED3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8" w:type="pct"/>
            <w:tcBorders>
              <w:bottom w:val="single" w:sz="4" w:space="0" w:color="auto"/>
            </w:tcBorders>
          </w:tcPr>
          <w:p w14:paraId="09616BAB" w14:textId="77777777" w:rsidR="005207B7" w:rsidRPr="004D3ED3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61" w:type="pct"/>
            <w:tcBorders>
              <w:bottom w:val="single" w:sz="4" w:space="0" w:color="auto"/>
              <w:right w:val="single" w:sz="4" w:space="0" w:color="auto"/>
            </w:tcBorders>
          </w:tcPr>
          <w:p w14:paraId="0F73A2BC" w14:textId="77777777" w:rsidR="005207B7" w:rsidRPr="004D3ED3" w:rsidRDefault="00E94A7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proofErr w:type="spellStart"/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Cwmavan</w:t>
            </w:r>
            <w:proofErr w:type="spellEnd"/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Risk Assessment Aug 2020</w:t>
            </w:r>
          </w:p>
          <w:p w14:paraId="796C4194" w14:textId="4F9CF068" w:rsidR="004D3ED3" w:rsidRPr="004D3ED3" w:rsidRDefault="004D3ED3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4D3ED3">
              <w:rPr>
                <w:rFonts w:ascii="Arial" w:hAnsi="Arial" w:cs="Arial"/>
                <w:sz w:val="22"/>
                <w:szCs w:val="22"/>
                <w:highlight w:val="yellow"/>
              </w:rPr>
              <w:t>Doesn’t identify all receptors</w:t>
            </w:r>
          </w:p>
        </w:tc>
      </w:tr>
      <w:tr w:rsidR="005207B7" w:rsidRPr="00EF0974" w14:paraId="3FF76543" w14:textId="77777777" w:rsidTr="00E94A7D">
        <w:trPr>
          <w:cantSplit/>
          <w:trHeight w:val="20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F6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6" w:type="pct"/>
            <w:tcBorders>
              <w:top w:val="single" w:sz="4" w:space="0" w:color="auto"/>
              <w:bottom w:val="single" w:sz="4" w:space="0" w:color="auto"/>
            </w:tcBorders>
          </w:tcPr>
          <w:p w14:paraId="4B93C293" w14:textId="77777777" w:rsidR="005207B7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Is all information required in Part B2 and each associated document complete and acceptable?</w:t>
            </w:r>
          </w:p>
          <w:p w14:paraId="763405C2" w14:textId="58FFE889" w:rsidR="00E94A7D" w:rsidRDefault="00E94A7D" w:rsidP="00E94A7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Address (post code)</w:t>
            </w:r>
          </w:p>
          <w:p w14:paraId="7402F643" w14:textId="77777777" w:rsidR="00E94A7D" w:rsidRDefault="00E94A7D" w:rsidP="00E94A7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Grid reference</w:t>
            </w:r>
          </w:p>
          <w:p w14:paraId="5223F80C" w14:textId="77777777" w:rsidR="00E94A7D" w:rsidRDefault="00E94A7D" w:rsidP="00E94A7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Ticked T2 bespoke</w:t>
            </w:r>
          </w:p>
          <w:p w14:paraId="3311C5D6" w14:textId="77777777" w:rsidR="004D3ED3" w:rsidRDefault="004D3ED3" w:rsidP="00E94A7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EMS</w:t>
            </w:r>
          </w:p>
          <w:p w14:paraId="309128E2" w14:textId="4B093A64" w:rsidR="004D3ED3" w:rsidRPr="00E94A7D" w:rsidRDefault="004D3ED3" w:rsidP="00E94A7D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Risk Assessment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4BDA425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0F2FCE16" w14:textId="65BF6332" w:rsidR="005207B7" w:rsidRPr="00EF0974" w:rsidRDefault="00E94A7D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28" w:type="pct"/>
            <w:tcBorders>
              <w:top w:val="single" w:sz="4" w:space="0" w:color="auto"/>
              <w:bottom w:val="single" w:sz="4" w:space="0" w:color="auto"/>
            </w:tcBorders>
          </w:tcPr>
          <w:p w14:paraId="3801EA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C9C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0F48021" w14:textId="77777777" w:rsidR="00673FFF" w:rsidRPr="00EF0974" w:rsidRDefault="00673FFF" w:rsidP="00BD0592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0EE41BBA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B4 – new bespoke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61"/>
        <w:gridCol w:w="5029"/>
        <w:gridCol w:w="608"/>
        <w:gridCol w:w="510"/>
        <w:gridCol w:w="595"/>
        <w:gridCol w:w="1488"/>
      </w:tblGrid>
      <w:tr w:rsidR="008144C1" w:rsidRPr="00EF0974" w14:paraId="26C1292A" w14:textId="77777777" w:rsidTr="00DF64F8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00868B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3DA60C8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263B349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485C67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C0A0E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48D4CCC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8144C1" w:rsidRPr="00EF0974" w14:paraId="195BA966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B550A8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1a</w:t>
            </w:r>
          </w:p>
        </w:tc>
        <w:tc>
          <w:tcPr>
            <w:tcW w:w="2903" w:type="pct"/>
          </w:tcPr>
          <w:p w14:paraId="688271F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6F5B6AD8" w14:textId="7BC3E213" w:rsidR="008144C1" w:rsidRPr="00EF0974" w:rsidRDefault="0000632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11ED74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736A8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6E9FB5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5F6AFEF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C7E66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482B47A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3F696BA0" w14:textId="24C4F08F" w:rsidR="008144C1" w:rsidRPr="00EF0974" w:rsidRDefault="0000632D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A52A04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EDCBF9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5AF6D08" w14:textId="3689E5A7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E5C80">
              <w:rPr>
                <w:rFonts w:ascii="Arial" w:hAnsi="Arial" w:cs="Arial"/>
                <w:sz w:val="22"/>
                <w:szCs w:val="22"/>
              </w:rPr>
              <w:t>Cwmavan</w:t>
            </w:r>
            <w:proofErr w:type="spellEnd"/>
            <w:r w:rsidRPr="002E5C80">
              <w:rPr>
                <w:rFonts w:ascii="Arial" w:hAnsi="Arial" w:cs="Arial"/>
                <w:sz w:val="22"/>
                <w:szCs w:val="22"/>
              </w:rPr>
              <w:t xml:space="preserve"> Sup Info Aug 2020</w:t>
            </w:r>
          </w:p>
        </w:tc>
      </w:tr>
      <w:tr w:rsidR="008144C1" w:rsidRPr="00EF0974" w14:paraId="3DEB2538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C850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903" w:type="pct"/>
          </w:tcPr>
          <w:p w14:paraId="56C3F3F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36734B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0033E2D2" w14:textId="54F81D2B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191361A" w14:textId="775B81F6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1AD57CE8" w14:textId="0C95B614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B25A30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0F7AE25B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0FFB69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6D0D02F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2736BEF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A486F2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DC32AF" w14:textId="5712B22C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5913A6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B89EC2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84A7B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5C6FB68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4BB717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FD33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DBC216B" w14:textId="034A3800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55AE82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89B8565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5364E7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7F6E10E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3C8CA6D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AEA913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3D149B7" w14:textId="51530EB2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F05B27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0D9957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1596690" w14:textId="77777777" w:rsidR="008144C1" w:rsidRPr="00EF0974" w:rsidRDefault="000A70B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14:paraId="5DC040F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Emissions </w:t>
            </w:r>
            <w:r w:rsidR="000A70BA"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to air, water and land</w:t>
            </w:r>
          </w:p>
          <w:p w14:paraId="3388DC02" w14:textId="77777777" w:rsidR="008144C1" w:rsidRPr="00EF0974" w:rsidRDefault="000A70BA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Table 2 completed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>each activity listed in Table 1a?</w:t>
            </w:r>
          </w:p>
        </w:tc>
        <w:tc>
          <w:tcPr>
            <w:tcW w:w="333" w:type="pct"/>
          </w:tcPr>
          <w:p w14:paraId="246D1856" w14:textId="6676CC8B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84B6C6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08A074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A47000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70532DA4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648C10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10227461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14D75541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3EE51F1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8CA4E4A" w14:textId="7691E1EF" w:rsidR="00B60C7A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2A282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7B3A9331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0AE5BD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71C528F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4981C0D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6A79125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1C1517F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0605053" w14:textId="55958E2D" w:rsidR="00B60C7A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9F65C2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0F36B85E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2DBA3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24D6364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DEAA888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E501B88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23D1E19" w14:textId="657C3407" w:rsidR="00B60C7A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DB8A24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297D676C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14BAC90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0F27F5EB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0B11F78A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B522154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8D57633" w14:textId="68E4EF05" w:rsidR="00B60C7A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0243E7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8BC0235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F56E4E" w14:textId="77777777" w:rsidR="008144C1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4495788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>activity listed in Table 1a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353DDD36" w14:textId="31B28409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15C385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9EAEFC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4FE3EC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0C8D208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FAD8CE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0002ADF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01D7C95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E542A2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E22B82" w14:textId="2880125B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8ABC59C" w14:textId="7DDAB841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NRW/EA guidance</w:t>
            </w:r>
          </w:p>
        </w:tc>
      </w:tr>
      <w:tr w:rsidR="008144C1" w:rsidRPr="00EF0974" w14:paraId="100CF056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2E4703" w14:textId="77777777" w:rsidR="008144C1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1670A3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listed? (see below)</w:t>
            </w:r>
          </w:p>
        </w:tc>
        <w:tc>
          <w:tcPr>
            <w:tcW w:w="333" w:type="pct"/>
          </w:tcPr>
          <w:p w14:paraId="28FFCEC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8AD5AB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D7F4E2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7E5A58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9A24B89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B6CCC1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77DF4933" w14:textId="77777777" w:rsidR="008144C1" w:rsidRPr="00EF0974" w:rsidRDefault="008144C1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‘</w:t>
            </w:r>
            <w:r w:rsidR="009D3399" w:rsidRPr="00EF0974">
              <w:rPr>
                <w:rFonts w:ascii="Arial" w:hAnsi="Arial" w:cs="Arial"/>
                <w:color w:val="000000"/>
                <w:sz w:val="22"/>
                <w:szCs w:val="22"/>
              </w:rPr>
              <w:t>Fugitive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emissions’ management plan required?</w:t>
            </w:r>
          </w:p>
        </w:tc>
        <w:tc>
          <w:tcPr>
            <w:tcW w:w="333" w:type="pct"/>
          </w:tcPr>
          <w:p w14:paraId="4C083378" w14:textId="531A6BDD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1AB6BD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56055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C1FF4A" w14:textId="77777777" w:rsidR="008144C1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Pr="002E5C80">
              <w:rPr>
                <w:rFonts w:ascii="Arial" w:hAnsi="Arial" w:cs="Arial"/>
                <w:sz w:val="22"/>
                <w:szCs w:val="22"/>
              </w:rPr>
              <w:t>Refer to Risk Assessment</w:t>
            </w:r>
            <w:r>
              <w:rPr>
                <w:rFonts w:ascii="Arial" w:hAnsi="Arial" w:cs="Arial"/>
                <w:sz w:val="22"/>
                <w:szCs w:val="22"/>
              </w:rPr>
              <w:t>”</w:t>
            </w:r>
          </w:p>
          <w:p w14:paraId="77184880" w14:textId="2EB574BA" w:rsidR="0072768F" w:rsidRPr="00EF0974" w:rsidRDefault="0072768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notes</w:t>
            </w:r>
          </w:p>
        </w:tc>
      </w:tr>
      <w:tr w:rsidR="008144C1" w:rsidRPr="00EF0974" w14:paraId="2972F3D9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238BC7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35A3A24F" w14:textId="77777777" w:rsidR="008144C1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Odour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management plan required?</w:t>
            </w:r>
          </w:p>
        </w:tc>
        <w:tc>
          <w:tcPr>
            <w:tcW w:w="333" w:type="pct"/>
          </w:tcPr>
          <w:p w14:paraId="6196928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8133F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B37787" w14:textId="2A730F2E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2FD45FD" w14:textId="6857FC26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Pr="002E5C80">
              <w:rPr>
                <w:rFonts w:ascii="Arial" w:hAnsi="Arial" w:cs="Arial"/>
                <w:sz w:val="22"/>
                <w:szCs w:val="22"/>
              </w:rPr>
              <w:t>No odours</w:t>
            </w:r>
            <w:r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8144C1" w:rsidRPr="00EF0974" w14:paraId="7E6C343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A0185C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775003F" w14:textId="77777777" w:rsidR="008144C1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Noise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vibration management plan required?</w:t>
            </w:r>
          </w:p>
        </w:tc>
        <w:tc>
          <w:tcPr>
            <w:tcW w:w="333" w:type="pct"/>
          </w:tcPr>
          <w:p w14:paraId="0E976780" w14:textId="1B1A1814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16A619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92E60ED" w14:textId="37A8EAC2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78F4BDB" w14:textId="77777777" w:rsidR="008144C1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Pr="002E5C80">
              <w:rPr>
                <w:rFonts w:ascii="Arial" w:hAnsi="Arial" w:cs="Arial"/>
                <w:sz w:val="22"/>
                <w:szCs w:val="22"/>
              </w:rPr>
              <w:t>Refer to Risk Assessment</w:t>
            </w:r>
            <w:r>
              <w:rPr>
                <w:rFonts w:ascii="Arial" w:hAnsi="Arial" w:cs="Arial"/>
                <w:sz w:val="22"/>
                <w:szCs w:val="22"/>
              </w:rPr>
              <w:t>”</w:t>
            </w:r>
          </w:p>
          <w:p w14:paraId="13494F19" w14:textId="4311DCC9" w:rsidR="0072768F" w:rsidRPr="00EF0974" w:rsidRDefault="0072768F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notes</w:t>
            </w:r>
          </w:p>
        </w:tc>
      </w:tr>
      <w:tr w:rsidR="007A47E0" w:rsidRPr="00EF0974" w14:paraId="3DF9B7C5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81D1747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F12AFDF" w14:textId="77777777" w:rsidR="007A47E0" w:rsidRPr="00EF0974" w:rsidRDefault="007A47E0" w:rsidP="007A47E0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</w:tc>
        <w:tc>
          <w:tcPr>
            <w:tcW w:w="333" w:type="pct"/>
          </w:tcPr>
          <w:p w14:paraId="7AF1D6E0" w14:textId="5D06446C" w:rsidR="007A47E0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ACD398D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E259889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3599018" w14:textId="71EE4627" w:rsidR="007A47E0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E5C80">
              <w:rPr>
                <w:rFonts w:ascii="Arial" w:hAnsi="Arial" w:cs="Arial"/>
                <w:sz w:val="22"/>
                <w:szCs w:val="22"/>
              </w:rPr>
              <w:t>Cwmavon</w:t>
            </w:r>
            <w:proofErr w:type="spellEnd"/>
            <w:r w:rsidRPr="002E5C80">
              <w:rPr>
                <w:rFonts w:ascii="Arial" w:hAnsi="Arial" w:cs="Arial"/>
                <w:sz w:val="22"/>
                <w:szCs w:val="22"/>
              </w:rPr>
              <w:t xml:space="preserve"> FPMP Aug 2020 to NRW</w:t>
            </w:r>
          </w:p>
        </w:tc>
      </w:tr>
      <w:tr w:rsidR="009D3399" w:rsidRPr="00EF0974" w14:paraId="09D44050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00BCC3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3c</w:t>
            </w:r>
          </w:p>
        </w:tc>
        <w:tc>
          <w:tcPr>
            <w:tcW w:w="2903" w:type="pct"/>
            <w:shd w:val="clear" w:color="auto" w:fill="auto"/>
          </w:tcPr>
          <w:p w14:paraId="4FA751E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60FDA331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7D6A894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7B2274DC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non-</w:t>
            </w: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73EA221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782BBF06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414C3933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243B2249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B9F0C4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FA7F89B" w14:textId="6642D669" w:rsidR="009D3399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9F93E3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1F0577D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EB3F45C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48B2493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7AAF63A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58EB8A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4E1D42" w14:textId="0404845B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2C530D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0A7F96E" w14:textId="77777777" w:rsidTr="00DF64F8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0C594203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57461A4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376AB73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14036CE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6275D5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D889114" w14:textId="2D28745B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5B32A31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22CA472B" w14:textId="77777777" w:rsidTr="00DF64F8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8DAC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8D309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B4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468E3B8B" w14:textId="3C563A80" w:rsidR="008144C1" w:rsidRPr="00EF0974" w:rsidRDefault="002E5C80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98F14C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611D8CA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BD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18F3D8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  <w:color w:val="808000"/>
          <w:sz w:val="22"/>
          <w:szCs w:val="22"/>
        </w:rPr>
      </w:pPr>
    </w:p>
    <w:p w14:paraId="5BEBD7DE" w14:textId="77777777" w:rsidR="00AF2D22" w:rsidRDefault="00AF2D22">
      <w:pPr>
        <w:rPr>
          <w:rFonts w:ascii="Arial" w:hAnsi="Arial"/>
          <w:b/>
          <w:bCs/>
          <w:sz w:val="32"/>
          <w:szCs w:val="32"/>
          <w:lang w:val="en-US" w:eastAsia="en-US"/>
        </w:rPr>
      </w:pPr>
      <w:r>
        <w:rPr>
          <w:rFonts w:ascii="Arial" w:hAnsi="Arial"/>
          <w:b/>
          <w:bCs/>
          <w:sz w:val="32"/>
          <w:szCs w:val="32"/>
          <w:lang w:val="en-US" w:eastAsia="en-US"/>
        </w:rPr>
        <w:br w:type="page"/>
      </w:r>
    </w:p>
    <w:p w14:paraId="4F70A93F" w14:textId="3BB2F849" w:rsidR="00BD0592" w:rsidRPr="00EF0974" w:rsidRDefault="00BD0592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BD0592" w:rsidRPr="00EF0974" w14:paraId="79739355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3019C2FC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75A030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33225D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5E17E58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6B8D163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B457E29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5B167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BD0592" w:rsidRPr="00EF0974" w14:paraId="59B0022C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E818B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0081F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729B62D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E2C2314" w14:textId="530F171E" w:rsidR="00BD0592" w:rsidRPr="00EF0974" w:rsidRDefault="002E5C8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0E4AA7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0F6C5E8" w14:textId="0BBA8D09" w:rsidR="00BD0592" w:rsidRPr="00EF0974" w:rsidRDefault="002E5C8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27/08/20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613339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BAF052E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05040C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1D2EB1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928DE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85BA77F" w14:textId="56F8FD33" w:rsidR="00BD0592" w:rsidRPr="00EF0974" w:rsidRDefault="004D2BD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F358A4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06A92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E93E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DE120F3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0466B38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301A7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192C6F9" w14:textId="29167F6C" w:rsidR="00BD0592" w:rsidRPr="00EF0974" w:rsidRDefault="004D2BD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E7FCB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CD71CD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424855D" w14:textId="77777777" w:rsidR="00BD0592" w:rsidRDefault="004D2BD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28/08/20</w:t>
            </w:r>
          </w:p>
          <w:p w14:paraId="437B84C8" w14:textId="40C40C87" w:rsidR="004D2BD2" w:rsidRPr="00EF0974" w:rsidRDefault="004D2BD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07/09/20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4A1CA7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F526AF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0BA15D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E5CEC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3A55B3" w14:textId="01C54734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F690B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A1A8A6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473C8E0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92158A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BD0592" w:rsidRPr="00EF0974" w14:paraId="2A248F29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E420C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5498A8A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F8B67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211B99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1D089BA9" w14:textId="08494A6B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E486DC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14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51E815DF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4F1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804CB3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F551B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04C33D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66E9E72" w14:textId="7EB8AB02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4CC14A5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3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162B329A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F9BF04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C5D3B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FCF75D8" w14:textId="0D856F25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24E8950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9AA9BF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12E2BD1" w14:textId="66915493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18/08/20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1353F002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461D8270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24108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3ED0634" w14:textId="49119226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Duly made </w:t>
            </w:r>
            <w:r w:rsidR="000D0AF4">
              <w:rPr>
                <w:rFonts w:cs="Arial"/>
                <w:color w:val="000000"/>
                <w:szCs w:val="22"/>
              </w:rPr>
              <w:t>confirmation</w:t>
            </w:r>
            <w:r w:rsidRPr="00EF0974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1713D31B" w14:textId="70667C64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E9680F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EDE222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AD1026A" w14:textId="1BA0E041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21/09/20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F568AF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38B0DFC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521EDA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31A83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1DF016E9" w14:textId="05C7CF85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EABA08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93ABB4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1D306BC4" w14:textId="529835BE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request sent 21/09/20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5A2FC2B" w14:textId="3B69E6F0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D5B7933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485AD2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751C06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64E676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8E211F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3D917DE" w14:textId="27819B36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3A7543E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FBB3E8D" w14:textId="68CD4FF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59F22EB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0945421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10443EB" w14:textId="79AECEDD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DM checklist </w:t>
            </w:r>
            <w:r w:rsidR="000D0AF4">
              <w:rPr>
                <w:rFonts w:cs="Arial"/>
                <w:color w:val="000000"/>
                <w:szCs w:val="22"/>
              </w:rPr>
              <w:t>s</w:t>
            </w:r>
            <w:r w:rsidRPr="00EF0974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BAE5B9F" w14:textId="322C3059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AFDC70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4C8BFA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6CD298" w14:textId="6E510994" w:rsidR="00BD0592" w:rsidRPr="00EF0974" w:rsidRDefault="00AF2D2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21/09/20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DD7C6C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3AF6FBB8" w14:textId="77777777" w:rsidR="0093763B" w:rsidRPr="00EF0974" w:rsidRDefault="0093763B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C92364" w14:textId="01FEB43D" w:rsidR="00AF2D22" w:rsidRDefault="00AF2D22">
      <w:pPr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3023A87F" w14:textId="34501883" w:rsidR="009B02A7" w:rsidRPr="00EF0974" w:rsidRDefault="009B02A7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9B02A7" w:rsidRPr="00AF2D22" w14:paraId="63D9ADAA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1B690B1" w14:textId="2589B9FC" w:rsidR="009B02A7" w:rsidRPr="00AF2D22" w:rsidRDefault="009B02A7" w:rsidP="00BD0592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b/>
                <w:sz w:val="20"/>
                <w:szCs w:val="20"/>
              </w:rPr>
              <w:t xml:space="preserve">‘Duly Made’ officers notes: 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9B02A7" w:rsidRPr="00AF2D22" w14:paraId="4BDF759D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0E84B05" w14:textId="79AEDCB9" w:rsidR="009B02A7" w:rsidRPr="00AF2D22" w:rsidRDefault="00EB5154" w:rsidP="00BD0592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b/>
                <w:sz w:val="20"/>
                <w:szCs w:val="20"/>
                <w:u w:val="single"/>
              </w:rPr>
              <w:t>Louise Bailey 27/08/2020</w:t>
            </w:r>
          </w:p>
          <w:p w14:paraId="71EBECCA" w14:textId="3C697DA0" w:rsidR="009B02A7" w:rsidRPr="00AF2D22" w:rsidRDefault="00EB5154" w:rsidP="00BD0592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sz w:val="20"/>
                <w:szCs w:val="20"/>
                <w:u w:val="single"/>
              </w:rPr>
              <w:t>Previous applications (Pre-app)</w:t>
            </w:r>
          </w:p>
          <w:p w14:paraId="02E80722" w14:textId="77777777" w:rsidR="00EB5154" w:rsidRPr="00AF2D22" w:rsidRDefault="00EB5154" w:rsidP="00EB5154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F2D22">
              <w:rPr>
                <w:rFonts w:ascii="Arial" w:hAnsi="Arial" w:cs="Arial"/>
                <w:sz w:val="20"/>
                <w:szCs w:val="20"/>
                <w:lang w:val="en-US" w:eastAsia="en-US"/>
              </w:rPr>
              <w:t>Originally applied for an SRP (PAN-010846) that was returned due to being unable to meet the location criteria for BAP/S7 habitat.</w:t>
            </w:r>
          </w:p>
          <w:p w14:paraId="6471056D" w14:textId="77777777" w:rsidR="00EB5154" w:rsidRPr="00AF2D22" w:rsidRDefault="00EB5154" w:rsidP="00EB5154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  <w:r w:rsidRPr="00AF2D22">
              <w:rPr>
                <w:rFonts w:ascii="Arial" w:hAnsi="Arial" w:cs="Arial"/>
                <w:sz w:val="20"/>
                <w:szCs w:val="20"/>
                <w:lang w:val="en-US" w:eastAsia="en-US"/>
              </w:rPr>
              <w:t>There is another SRP application in for the adjoining land (PAN-011175) from the same applicant. It was returned for the same reasons.</w:t>
            </w:r>
          </w:p>
          <w:p w14:paraId="450098C8" w14:textId="6477128C" w:rsidR="006577FD" w:rsidRPr="00AF2D22" w:rsidRDefault="006577FD" w:rsidP="006577FD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</w:p>
          <w:p w14:paraId="470F60B9" w14:textId="7DD15ACB" w:rsidR="00FB7E77" w:rsidRPr="00AF2D22" w:rsidRDefault="00FB7E77" w:rsidP="006577FD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NDM</w:t>
            </w:r>
          </w:p>
          <w:p w14:paraId="63952331" w14:textId="7C6EB247" w:rsidR="00FB7E77" w:rsidRPr="00AF2D22" w:rsidRDefault="00FB7E77" w:rsidP="006577FD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1a post code</w:t>
            </w:r>
          </w:p>
          <w:p w14:paraId="3DBA556A" w14:textId="11FD9AEF" w:rsidR="00FB7E77" w:rsidRPr="00AF2D22" w:rsidRDefault="00FB7E77" w:rsidP="006577FD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lastRenderedPageBreak/>
              <w:t>1b grid ref</w:t>
            </w:r>
          </w:p>
          <w:p w14:paraId="492D763A" w14:textId="68FF53D2" w:rsidR="00FB7E77" w:rsidRPr="00AF2D22" w:rsidRDefault="00FB7E77" w:rsidP="006577FD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2 facility type</w:t>
            </w:r>
          </w:p>
          <w:p w14:paraId="263F9A53" w14:textId="317E30E5" w:rsidR="00FB7E77" w:rsidRPr="00AF2D22" w:rsidRDefault="00FB7E77" w:rsidP="006577FD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3 EMS</w:t>
            </w:r>
          </w:p>
          <w:p w14:paraId="5126890C" w14:textId="2C7A8C6D" w:rsidR="00FB7E77" w:rsidRPr="00AF2D22" w:rsidRDefault="00FB7E77" w:rsidP="006577FD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4 Risk assessment</w:t>
            </w:r>
          </w:p>
          <w:p w14:paraId="5A92C6BF" w14:textId="13F46511" w:rsidR="00C166E4" w:rsidRPr="00AF2D22" w:rsidRDefault="00FB7E77" w:rsidP="00AF2D22">
            <w:pPr>
              <w:spacing w:before="60" w:after="60" w:line="270" w:lineRule="exact"/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5. OPRA/Fee</w:t>
            </w:r>
          </w:p>
        </w:tc>
      </w:tr>
      <w:tr w:rsidR="009B02A7" w:rsidRPr="00AF2D22" w14:paraId="2039B6AB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6AFD4E9" w14:textId="7A2827B2" w:rsidR="009B02A7" w:rsidRPr="00AF2D22" w:rsidRDefault="00A414E0" w:rsidP="00BD0592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Louise Bailey 07/09/2020</w:t>
            </w:r>
          </w:p>
          <w:p w14:paraId="0D98FBF2" w14:textId="410628CA" w:rsidR="0072768F" w:rsidRPr="00AF2D22" w:rsidRDefault="000F2190" w:rsidP="00BD0592">
            <w:pPr>
              <w:spacing w:before="60" w:after="60" w:line="27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AF2D22">
              <w:rPr>
                <w:rFonts w:ascii="Arial" w:hAnsi="Arial" w:cs="Arial"/>
                <w:bCs/>
                <w:sz w:val="20"/>
                <w:szCs w:val="20"/>
              </w:rPr>
              <w:t>Email received 04/09/20 containing updated Part B2 (points 1a, 1b and 2), EMS (point 3) and Risk assessment (point 4)</w:t>
            </w:r>
            <w:r w:rsidR="0072768F" w:rsidRPr="00AF2D22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D48115A" w14:textId="77777777" w:rsidR="000C1E2C" w:rsidRPr="00AF2D22" w:rsidRDefault="000F2190" w:rsidP="00BD0592">
            <w:pPr>
              <w:spacing w:before="60" w:after="60" w:line="27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AF2D22">
              <w:rPr>
                <w:rFonts w:ascii="Arial" w:hAnsi="Arial" w:cs="Arial"/>
                <w:bCs/>
                <w:sz w:val="20"/>
                <w:szCs w:val="20"/>
              </w:rPr>
              <w:t xml:space="preserve">Point 5- OPRA/fee. The risk assessment has been updated to now read “hardstanding”. Using </w:t>
            </w:r>
            <w:proofErr w:type="gramStart"/>
            <w:r w:rsidRPr="00AF2D22">
              <w:rPr>
                <w:rFonts w:ascii="Arial" w:hAnsi="Arial" w:cs="Arial"/>
                <w:bCs/>
                <w:sz w:val="20"/>
                <w:szCs w:val="20"/>
              </w:rPr>
              <w:t>EMS</w:t>
            </w:r>
            <w:proofErr w:type="gramEnd"/>
            <w:r w:rsidRPr="00AF2D22">
              <w:rPr>
                <w:rFonts w:ascii="Arial" w:hAnsi="Arial" w:cs="Arial"/>
                <w:bCs/>
                <w:sz w:val="20"/>
                <w:szCs w:val="20"/>
              </w:rPr>
              <w:t xml:space="preserve"> the OPRA assessment has been completed</w:t>
            </w:r>
            <w:r w:rsidR="000C1E2C" w:rsidRPr="00AF2D22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14:paraId="1B4E0FCB" w14:textId="4AB3283C" w:rsidR="0046346B" w:rsidRPr="00AF2D22" w:rsidRDefault="000C1E2C" w:rsidP="00BD0592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bCs/>
                <w:sz w:val="20"/>
                <w:szCs w:val="20"/>
              </w:rPr>
              <w:t xml:space="preserve">Application score </w:t>
            </w:r>
            <w:r w:rsidR="0046346B" w:rsidRPr="00AF2D22">
              <w:rPr>
                <w:rFonts w:ascii="Arial" w:hAnsi="Arial" w:cs="Arial"/>
                <w:sz w:val="20"/>
                <w:szCs w:val="20"/>
              </w:rPr>
              <w:t xml:space="preserve">22 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fee </w:t>
            </w:r>
            <w:r w:rsidR="0046346B" w:rsidRPr="00AF2D22">
              <w:rPr>
                <w:rFonts w:ascii="Arial" w:hAnsi="Arial" w:cs="Arial"/>
                <w:sz w:val="20"/>
                <w:szCs w:val="20"/>
              </w:rPr>
              <w:t>£38</w:t>
            </w:r>
            <w:r w:rsidRPr="00AF2D22">
              <w:rPr>
                <w:rFonts w:ascii="Arial" w:hAnsi="Arial" w:cs="Arial"/>
                <w:sz w:val="20"/>
                <w:szCs w:val="20"/>
              </w:rPr>
              <w:t>50. Assessed score 24 fee £4200. Need extra £350</w:t>
            </w:r>
          </w:p>
          <w:p w14:paraId="54A4ED4B" w14:textId="77777777" w:rsidR="0046346B" w:rsidRPr="00AF2D22" w:rsidRDefault="0046346B" w:rsidP="0046346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bookmarkStart w:id="3" w:name="_Hlk50387043"/>
            <w:r w:rsidRPr="00AF2D22">
              <w:rPr>
                <w:rFonts w:ascii="Arial" w:hAnsi="Arial" w:cs="Arial"/>
                <w:sz w:val="20"/>
                <w:szCs w:val="20"/>
                <w:u w:val="single"/>
              </w:rPr>
              <w:t>Complexity Attribute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 has not changed</w:t>
            </w:r>
          </w:p>
          <w:p w14:paraId="56303973" w14:textId="188E351F" w:rsidR="0046346B" w:rsidRPr="00AF2D22" w:rsidRDefault="0046346B" w:rsidP="0046346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  <w:u w:val="single"/>
              </w:rPr>
              <w:t>Emissions Attribute (Waste Input)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 has changed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from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 100,000 tonnes in the inert section to 100,000 in the non-hazardous biological section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b</w:t>
            </w:r>
            <w:r w:rsidRPr="00AF2D22">
              <w:rPr>
                <w:rFonts w:ascii="Arial" w:hAnsi="Arial" w:cs="Arial"/>
                <w:sz w:val="20"/>
                <w:szCs w:val="20"/>
              </w:rPr>
              <w:t>ecause wood waste is not inert</w:t>
            </w:r>
          </w:p>
          <w:p w14:paraId="1318DD80" w14:textId="77777777" w:rsidR="0046346B" w:rsidRPr="00AF2D22" w:rsidRDefault="0046346B" w:rsidP="000C1E2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sz w:val="20"/>
                <w:szCs w:val="20"/>
                <w:u w:val="single"/>
              </w:rPr>
              <w:t>Location Attributes</w:t>
            </w:r>
          </w:p>
          <w:p w14:paraId="3BF6407B" w14:textId="40B7B9FA" w:rsidR="0046346B" w:rsidRPr="00AF2D22" w:rsidRDefault="0046346B" w:rsidP="0046346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 xml:space="preserve">Proximity to Human Occupation has changed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from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 50m-250m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t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o &lt;50 meters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b</w:t>
            </w:r>
            <w:r w:rsidRPr="00AF2D22">
              <w:rPr>
                <w:rFonts w:ascii="Arial" w:hAnsi="Arial" w:cs="Arial"/>
                <w:sz w:val="20"/>
                <w:szCs w:val="20"/>
              </w:rPr>
              <w:t>ecause there are occupied units adjacent to the site boundary</w:t>
            </w:r>
          </w:p>
          <w:p w14:paraId="7114855F" w14:textId="77777777" w:rsidR="0046346B" w:rsidRPr="00AF2D22" w:rsidRDefault="0046346B" w:rsidP="0046346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Assessment under wildlife, countryside or habitats legislation has not changed</w:t>
            </w:r>
          </w:p>
          <w:p w14:paraId="3B4D93C9" w14:textId="5F794E03" w:rsidR="0046346B" w:rsidRPr="00AF2D22" w:rsidRDefault="0046346B" w:rsidP="0046346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 xml:space="preserve">Groundwater/Aquifers has changed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f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rom “no”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t</w:t>
            </w:r>
            <w:r w:rsidRPr="00AF2D22">
              <w:rPr>
                <w:rFonts w:ascii="Arial" w:hAnsi="Arial" w:cs="Arial"/>
                <w:sz w:val="20"/>
                <w:szCs w:val="20"/>
              </w:rPr>
              <w:t xml:space="preserve">o “yes- outside GPZ”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b</w:t>
            </w:r>
            <w:r w:rsidRPr="00AF2D22">
              <w:rPr>
                <w:rFonts w:ascii="Arial" w:hAnsi="Arial" w:cs="Arial"/>
                <w:sz w:val="20"/>
                <w:szCs w:val="20"/>
              </w:rPr>
              <w:t>ecause the site is on a bedrock and superficial aquifer but not a source protection zone</w:t>
            </w:r>
          </w:p>
          <w:p w14:paraId="2A2B4CAE" w14:textId="06F4F832" w:rsidR="0046346B" w:rsidRPr="00AF2D22" w:rsidRDefault="0046346B" w:rsidP="0046346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 xml:space="preserve">Sensitivity of surface water has changed 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>f</w:t>
            </w:r>
            <w:r w:rsidRPr="00AF2D22">
              <w:rPr>
                <w:rFonts w:ascii="Arial" w:hAnsi="Arial" w:cs="Arial"/>
                <w:sz w:val="20"/>
                <w:szCs w:val="20"/>
              </w:rPr>
              <w:t>rom “none” to “grade 5”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 xml:space="preserve"> b</w:t>
            </w:r>
            <w:r w:rsidRPr="00AF2D22">
              <w:rPr>
                <w:rFonts w:ascii="Arial" w:hAnsi="Arial" w:cs="Arial"/>
                <w:sz w:val="20"/>
                <w:szCs w:val="20"/>
              </w:rPr>
              <w:t>ecause the site is on hardstanding and the OPRA guidance states “score 1 point if the discharge is to a soakaway or to land rather than direct to surface water”</w:t>
            </w:r>
          </w:p>
          <w:p w14:paraId="5A296DB3" w14:textId="760DB062" w:rsidR="0046346B" w:rsidRPr="00AF2D22" w:rsidRDefault="0046346B" w:rsidP="0046346B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 xml:space="preserve">Direct run-offs </w:t>
            </w:r>
            <w:proofErr w:type="gramStart"/>
            <w:r w:rsidRPr="00AF2D22">
              <w:rPr>
                <w:rFonts w:ascii="Arial" w:hAnsi="Arial" w:cs="Arial"/>
                <w:sz w:val="20"/>
                <w:szCs w:val="20"/>
              </w:rPr>
              <w:t>has</w:t>
            </w:r>
            <w:proofErr w:type="gramEnd"/>
            <w:r w:rsidRPr="00AF2D22">
              <w:rPr>
                <w:rFonts w:ascii="Arial" w:hAnsi="Arial" w:cs="Arial"/>
                <w:sz w:val="20"/>
                <w:szCs w:val="20"/>
              </w:rPr>
              <w:t xml:space="preserve"> changed From “no”</w:t>
            </w:r>
            <w:r w:rsidR="000C1E2C" w:rsidRPr="00AF2D2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F2D22">
              <w:rPr>
                <w:rFonts w:ascii="Arial" w:hAnsi="Arial" w:cs="Arial"/>
                <w:sz w:val="20"/>
                <w:szCs w:val="20"/>
              </w:rPr>
              <w:t>to “yes- without interceptors” Because all site drainage goes to unmade ground therefore there is “site wide discharge” without an interceptor.</w:t>
            </w:r>
          </w:p>
          <w:p w14:paraId="55BE27CF" w14:textId="77777777" w:rsidR="0066248C" w:rsidRPr="00AF2D22" w:rsidRDefault="0046346B" w:rsidP="00CC5234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Air Quality Management Zone has not changed</w:t>
            </w:r>
          </w:p>
          <w:p w14:paraId="092A0CF5" w14:textId="0EAB1E82" w:rsidR="0072768F" w:rsidRPr="00AF2D22" w:rsidRDefault="0046346B" w:rsidP="00CC5234">
            <w:pPr>
              <w:pStyle w:val="ListParagraph"/>
              <w:numPr>
                <w:ilvl w:val="0"/>
                <w:numId w:val="12"/>
              </w:num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sz w:val="20"/>
                <w:szCs w:val="20"/>
              </w:rPr>
              <w:t>Flood Plain has not changed</w:t>
            </w:r>
          </w:p>
          <w:bookmarkEnd w:id="3"/>
          <w:p w14:paraId="03AE02D9" w14:textId="77777777" w:rsidR="0072768F" w:rsidRPr="00AF2D22" w:rsidRDefault="0072768F" w:rsidP="00BD0592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AFB290D" w14:textId="137C411B" w:rsidR="0072768F" w:rsidRPr="00AF2D22" w:rsidRDefault="0072768F" w:rsidP="00BD0592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b/>
                <w:sz w:val="20"/>
                <w:szCs w:val="20"/>
                <w:u w:val="single"/>
              </w:rPr>
              <w:t>Dust and Odour Management Plans</w:t>
            </w:r>
          </w:p>
          <w:p w14:paraId="3287D66C" w14:textId="07DF5016" w:rsidR="0072768F" w:rsidRPr="00AF2D22" w:rsidRDefault="0072768F" w:rsidP="00BD0592">
            <w:pPr>
              <w:spacing w:before="60" w:after="60" w:line="27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AF2D22">
              <w:rPr>
                <w:rFonts w:ascii="Arial" w:hAnsi="Arial" w:cs="Arial"/>
                <w:bCs/>
                <w:sz w:val="20"/>
                <w:szCs w:val="20"/>
              </w:rPr>
              <w:t>The updated EMS has a section on dust and odour management, this has been deemed as enough at the duly making stage.</w:t>
            </w:r>
          </w:p>
        </w:tc>
      </w:tr>
      <w:tr w:rsidR="009B02A7" w:rsidRPr="00AF2D22" w14:paraId="41355A91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12171E5" w14:textId="2DE70138" w:rsidR="009B02A7" w:rsidRPr="00AF2D22" w:rsidRDefault="00AF2D22" w:rsidP="00BD0592">
            <w:pPr>
              <w:spacing w:before="60" w:after="60" w:line="270" w:lineRule="exac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2D22">
              <w:rPr>
                <w:rFonts w:ascii="Arial" w:hAnsi="Arial" w:cs="Arial"/>
                <w:b/>
                <w:sz w:val="20"/>
                <w:szCs w:val="20"/>
                <w:u w:val="single"/>
              </w:rPr>
              <w:t>Louise Bailey 21/09/2020</w:t>
            </w:r>
          </w:p>
          <w:p w14:paraId="0EE5FA38" w14:textId="77777777" w:rsidR="009B02A7" w:rsidRPr="00AF2D22" w:rsidRDefault="00AF2D22" w:rsidP="00BD0592">
            <w:pPr>
              <w:spacing w:before="60" w:after="60" w:line="27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AF2D22">
              <w:rPr>
                <w:rFonts w:ascii="Arial" w:hAnsi="Arial" w:cs="Arial"/>
                <w:bCs/>
                <w:sz w:val="20"/>
                <w:szCs w:val="20"/>
              </w:rPr>
              <w:t>Additional fee of £350 received 18/09/2020.</w:t>
            </w:r>
          </w:p>
          <w:p w14:paraId="5B1B4BBC" w14:textId="3A5FA003" w:rsidR="00AF2D22" w:rsidRPr="00AF2D22" w:rsidRDefault="00AF2D22" w:rsidP="00BD0592">
            <w:pPr>
              <w:spacing w:before="60" w:after="60" w:line="270" w:lineRule="exact"/>
              <w:rPr>
                <w:rFonts w:ascii="Arial" w:hAnsi="Arial" w:cs="Arial"/>
                <w:bCs/>
                <w:sz w:val="20"/>
                <w:szCs w:val="20"/>
              </w:rPr>
            </w:pPr>
            <w:r w:rsidRPr="00AF2D22">
              <w:rPr>
                <w:rFonts w:ascii="Arial" w:hAnsi="Arial" w:cs="Arial"/>
                <w:bCs/>
                <w:sz w:val="20"/>
                <w:szCs w:val="20"/>
              </w:rPr>
              <w:t>Advert and consultation request sent to PSOs 21/09/2020. See DMS for details/emails</w:t>
            </w:r>
          </w:p>
        </w:tc>
      </w:tr>
    </w:tbl>
    <w:p w14:paraId="36E03C66" w14:textId="77777777" w:rsidR="009B02A7" w:rsidRDefault="009B02A7" w:rsidP="00BD0592">
      <w:pPr>
        <w:spacing w:before="60" w:after="60" w:line="270" w:lineRule="exact"/>
        <w:rPr>
          <w:lang w:val="en-US" w:eastAsia="en-US"/>
        </w:rPr>
      </w:pPr>
    </w:p>
    <w:sectPr w:rsidR="009B02A7" w:rsidSect="00434129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4819D" w14:textId="77777777" w:rsidR="00A414E0" w:rsidRDefault="00A414E0">
      <w:r>
        <w:separator/>
      </w:r>
    </w:p>
  </w:endnote>
  <w:endnote w:type="continuationSeparator" w:id="0">
    <w:p w14:paraId="09424EF4" w14:textId="77777777" w:rsidR="00A414E0" w:rsidRDefault="00A41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55C7B" w14:textId="77777777" w:rsidR="00A414E0" w:rsidRPr="007D6278" w:rsidRDefault="00A414E0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370CE" w14:textId="77777777" w:rsidR="00A414E0" w:rsidRDefault="00A414E0">
      <w:r>
        <w:separator/>
      </w:r>
    </w:p>
  </w:footnote>
  <w:footnote w:type="continuationSeparator" w:id="0">
    <w:p w14:paraId="2290E4D7" w14:textId="77777777" w:rsidR="00A414E0" w:rsidRDefault="00A41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8EE99" w14:textId="77777777" w:rsidR="00A414E0" w:rsidRDefault="00EF7EA7">
    <w:pPr>
      <w:pStyle w:val="Header"/>
    </w:pPr>
    <w:r>
      <w:rPr>
        <w:noProof/>
      </w:rPr>
      <w:pict w14:anchorId="4728A5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F8B54" w14:textId="77777777" w:rsidR="00A414E0" w:rsidRPr="00040BDE" w:rsidRDefault="00A414E0">
    <w:pPr>
      <w:pStyle w:val="Header"/>
      <w:rPr>
        <w:b/>
      </w:rPr>
    </w:pPr>
    <w:r w:rsidRPr="00040BDE">
      <w:rPr>
        <w:b/>
      </w:rPr>
      <w:t>New bespoke facilities/permit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14205" w14:textId="77777777" w:rsidR="00A414E0" w:rsidRDefault="00EF7EA7">
    <w:pPr>
      <w:pStyle w:val="Header"/>
    </w:pPr>
    <w:r>
      <w:rPr>
        <w:noProof/>
      </w:rPr>
      <w:pict w14:anchorId="7D64A9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C7ECB"/>
    <w:multiLevelType w:val="hybridMultilevel"/>
    <w:tmpl w:val="FB163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92FEB"/>
    <w:multiLevelType w:val="hybridMultilevel"/>
    <w:tmpl w:val="681C79D4"/>
    <w:lvl w:ilvl="0" w:tplc="FE5470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B6174"/>
    <w:multiLevelType w:val="hybridMultilevel"/>
    <w:tmpl w:val="E422A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766014"/>
    <w:multiLevelType w:val="hybridMultilevel"/>
    <w:tmpl w:val="24ECDD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10"/>
  </w:num>
  <w:num w:numId="7">
    <w:abstractNumId w:val="11"/>
  </w:num>
  <w:num w:numId="8">
    <w:abstractNumId w:val="3"/>
  </w:num>
  <w:num w:numId="9">
    <w:abstractNumId w:val="5"/>
  </w:num>
  <w:num w:numId="10">
    <w:abstractNumId w:val="8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632D"/>
    <w:rsid w:val="000101BB"/>
    <w:rsid w:val="00017DD8"/>
    <w:rsid w:val="00021522"/>
    <w:rsid w:val="0002529A"/>
    <w:rsid w:val="0002727E"/>
    <w:rsid w:val="00033A0D"/>
    <w:rsid w:val="00033D34"/>
    <w:rsid w:val="00040BDE"/>
    <w:rsid w:val="00042073"/>
    <w:rsid w:val="00047367"/>
    <w:rsid w:val="00050E1A"/>
    <w:rsid w:val="0005514D"/>
    <w:rsid w:val="000615B7"/>
    <w:rsid w:val="00061BE8"/>
    <w:rsid w:val="00066CFA"/>
    <w:rsid w:val="00067682"/>
    <w:rsid w:val="00073542"/>
    <w:rsid w:val="00080CDC"/>
    <w:rsid w:val="000827E0"/>
    <w:rsid w:val="00094432"/>
    <w:rsid w:val="000A1CF4"/>
    <w:rsid w:val="000A6038"/>
    <w:rsid w:val="000A70BA"/>
    <w:rsid w:val="000B0506"/>
    <w:rsid w:val="000C1C49"/>
    <w:rsid w:val="000C1E2C"/>
    <w:rsid w:val="000C39E8"/>
    <w:rsid w:val="000C473E"/>
    <w:rsid w:val="000C5E1E"/>
    <w:rsid w:val="000D0AF4"/>
    <w:rsid w:val="000D29CD"/>
    <w:rsid w:val="000D354C"/>
    <w:rsid w:val="000E5D87"/>
    <w:rsid w:val="000F2190"/>
    <w:rsid w:val="000F23A6"/>
    <w:rsid w:val="000F3523"/>
    <w:rsid w:val="000F4FB6"/>
    <w:rsid w:val="001048AD"/>
    <w:rsid w:val="00104928"/>
    <w:rsid w:val="00105266"/>
    <w:rsid w:val="00110AAF"/>
    <w:rsid w:val="00115D3B"/>
    <w:rsid w:val="00117868"/>
    <w:rsid w:val="00125F12"/>
    <w:rsid w:val="0013139E"/>
    <w:rsid w:val="00131D79"/>
    <w:rsid w:val="00136B7D"/>
    <w:rsid w:val="00151465"/>
    <w:rsid w:val="001577D2"/>
    <w:rsid w:val="00161628"/>
    <w:rsid w:val="00163B72"/>
    <w:rsid w:val="00164E87"/>
    <w:rsid w:val="00173DF5"/>
    <w:rsid w:val="001745F3"/>
    <w:rsid w:val="00175D53"/>
    <w:rsid w:val="00176A6A"/>
    <w:rsid w:val="00177BBF"/>
    <w:rsid w:val="00177DAC"/>
    <w:rsid w:val="00183314"/>
    <w:rsid w:val="001836A2"/>
    <w:rsid w:val="001861C9"/>
    <w:rsid w:val="00190EE3"/>
    <w:rsid w:val="00191EF5"/>
    <w:rsid w:val="00191EFD"/>
    <w:rsid w:val="001A0F9F"/>
    <w:rsid w:val="001B2EC0"/>
    <w:rsid w:val="001B3E5F"/>
    <w:rsid w:val="001C1F4F"/>
    <w:rsid w:val="001C215C"/>
    <w:rsid w:val="001C285F"/>
    <w:rsid w:val="001D0A9E"/>
    <w:rsid w:val="001E3FF0"/>
    <w:rsid w:val="001F1FA4"/>
    <w:rsid w:val="001F746D"/>
    <w:rsid w:val="001F7F38"/>
    <w:rsid w:val="00201B89"/>
    <w:rsid w:val="0020209D"/>
    <w:rsid w:val="00203F88"/>
    <w:rsid w:val="00207EA4"/>
    <w:rsid w:val="002113D9"/>
    <w:rsid w:val="00213E35"/>
    <w:rsid w:val="002174D4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02E3"/>
    <w:rsid w:val="002A32F6"/>
    <w:rsid w:val="002A34BE"/>
    <w:rsid w:val="002A4810"/>
    <w:rsid w:val="002B35BF"/>
    <w:rsid w:val="002B441D"/>
    <w:rsid w:val="002B703B"/>
    <w:rsid w:val="002C1B59"/>
    <w:rsid w:val="002C3A13"/>
    <w:rsid w:val="002D2FFC"/>
    <w:rsid w:val="002D6232"/>
    <w:rsid w:val="002E1083"/>
    <w:rsid w:val="002E5C80"/>
    <w:rsid w:val="002F1449"/>
    <w:rsid w:val="002F670C"/>
    <w:rsid w:val="002F6F61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64A6"/>
    <w:rsid w:val="00331C00"/>
    <w:rsid w:val="00335299"/>
    <w:rsid w:val="00335F62"/>
    <w:rsid w:val="00337A96"/>
    <w:rsid w:val="00337CD2"/>
    <w:rsid w:val="0037134F"/>
    <w:rsid w:val="00371623"/>
    <w:rsid w:val="0037411D"/>
    <w:rsid w:val="003801B9"/>
    <w:rsid w:val="00381A43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EB2"/>
    <w:rsid w:val="003E2631"/>
    <w:rsid w:val="003E2E03"/>
    <w:rsid w:val="003E4364"/>
    <w:rsid w:val="003E6FE4"/>
    <w:rsid w:val="003E724D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1F54"/>
    <w:rsid w:val="00414668"/>
    <w:rsid w:val="00423135"/>
    <w:rsid w:val="00431D9F"/>
    <w:rsid w:val="00434129"/>
    <w:rsid w:val="00442786"/>
    <w:rsid w:val="00443027"/>
    <w:rsid w:val="00452690"/>
    <w:rsid w:val="0045300A"/>
    <w:rsid w:val="0045384D"/>
    <w:rsid w:val="0045466F"/>
    <w:rsid w:val="0046022A"/>
    <w:rsid w:val="004631DB"/>
    <w:rsid w:val="0046346B"/>
    <w:rsid w:val="004734A6"/>
    <w:rsid w:val="004762B7"/>
    <w:rsid w:val="00481042"/>
    <w:rsid w:val="00481D55"/>
    <w:rsid w:val="00483C78"/>
    <w:rsid w:val="004851B4"/>
    <w:rsid w:val="00485B15"/>
    <w:rsid w:val="00491D59"/>
    <w:rsid w:val="004921D6"/>
    <w:rsid w:val="00492AFA"/>
    <w:rsid w:val="004A1DC1"/>
    <w:rsid w:val="004A1E26"/>
    <w:rsid w:val="004A2549"/>
    <w:rsid w:val="004B08F9"/>
    <w:rsid w:val="004B3100"/>
    <w:rsid w:val="004B3FAE"/>
    <w:rsid w:val="004B70C8"/>
    <w:rsid w:val="004C0EBB"/>
    <w:rsid w:val="004C3D85"/>
    <w:rsid w:val="004C5505"/>
    <w:rsid w:val="004C7EE8"/>
    <w:rsid w:val="004D2BD2"/>
    <w:rsid w:val="004D3ED3"/>
    <w:rsid w:val="004D68A8"/>
    <w:rsid w:val="004D780A"/>
    <w:rsid w:val="004E2AB3"/>
    <w:rsid w:val="004E34CF"/>
    <w:rsid w:val="004E3C50"/>
    <w:rsid w:val="004E4B0C"/>
    <w:rsid w:val="004E6496"/>
    <w:rsid w:val="004E6D1F"/>
    <w:rsid w:val="004E7026"/>
    <w:rsid w:val="004F2333"/>
    <w:rsid w:val="004F61D4"/>
    <w:rsid w:val="004F62C2"/>
    <w:rsid w:val="00502083"/>
    <w:rsid w:val="00503CD9"/>
    <w:rsid w:val="0050664C"/>
    <w:rsid w:val="00517E63"/>
    <w:rsid w:val="005207B7"/>
    <w:rsid w:val="00524167"/>
    <w:rsid w:val="00525396"/>
    <w:rsid w:val="00525408"/>
    <w:rsid w:val="00526ED4"/>
    <w:rsid w:val="00535B10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4EF5"/>
    <w:rsid w:val="0059605C"/>
    <w:rsid w:val="00596C2C"/>
    <w:rsid w:val="005A1A66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39D7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2E30"/>
    <w:rsid w:val="00645F83"/>
    <w:rsid w:val="00647E8E"/>
    <w:rsid w:val="00654747"/>
    <w:rsid w:val="006577FD"/>
    <w:rsid w:val="00661A22"/>
    <w:rsid w:val="0066248C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B71AC"/>
    <w:rsid w:val="006C0C7E"/>
    <w:rsid w:val="006D425A"/>
    <w:rsid w:val="006D5444"/>
    <w:rsid w:val="006D6F79"/>
    <w:rsid w:val="006D7981"/>
    <w:rsid w:val="006D7CBF"/>
    <w:rsid w:val="006E1D91"/>
    <w:rsid w:val="006E2C7F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2D2"/>
    <w:rsid w:val="00720D31"/>
    <w:rsid w:val="0072318B"/>
    <w:rsid w:val="007233D8"/>
    <w:rsid w:val="0072768F"/>
    <w:rsid w:val="00731B35"/>
    <w:rsid w:val="00732FAF"/>
    <w:rsid w:val="0074254D"/>
    <w:rsid w:val="00744298"/>
    <w:rsid w:val="00761CC0"/>
    <w:rsid w:val="00764826"/>
    <w:rsid w:val="00775D4D"/>
    <w:rsid w:val="00780D6A"/>
    <w:rsid w:val="00787181"/>
    <w:rsid w:val="00787835"/>
    <w:rsid w:val="007922FC"/>
    <w:rsid w:val="00793243"/>
    <w:rsid w:val="00796948"/>
    <w:rsid w:val="007A017E"/>
    <w:rsid w:val="007A38D0"/>
    <w:rsid w:val="007A47E0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7F5EE8"/>
    <w:rsid w:val="00802208"/>
    <w:rsid w:val="008062CF"/>
    <w:rsid w:val="00811918"/>
    <w:rsid w:val="00813558"/>
    <w:rsid w:val="008144C1"/>
    <w:rsid w:val="008214DC"/>
    <w:rsid w:val="00822565"/>
    <w:rsid w:val="00825EA5"/>
    <w:rsid w:val="00827663"/>
    <w:rsid w:val="0084478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4707"/>
    <w:rsid w:val="00876361"/>
    <w:rsid w:val="0087723B"/>
    <w:rsid w:val="00881758"/>
    <w:rsid w:val="00884E30"/>
    <w:rsid w:val="00893032"/>
    <w:rsid w:val="008937E9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4230"/>
    <w:rsid w:val="009079DD"/>
    <w:rsid w:val="0091256C"/>
    <w:rsid w:val="00913431"/>
    <w:rsid w:val="009160E7"/>
    <w:rsid w:val="0091686A"/>
    <w:rsid w:val="00922A6B"/>
    <w:rsid w:val="00931036"/>
    <w:rsid w:val="0093763B"/>
    <w:rsid w:val="009401EB"/>
    <w:rsid w:val="00941DD0"/>
    <w:rsid w:val="0094516B"/>
    <w:rsid w:val="00946460"/>
    <w:rsid w:val="00947A28"/>
    <w:rsid w:val="00957F84"/>
    <w:rsid w:val="009601A8"/>
    <w:rsid w:val="0096132C"/>
    <w:rsid w:val="00961F67"/>
    <w:rsid w:val="009639E8"/>
    <w:rsid w:val="009729C0"/>
    <w:rsid w:val="009745D5"/>
    <w:rsid w:val="00977B97"/>
    <w:rsid w:val="00990F97"/>
    <w:rsid w:val="00994D21"/>
    <w:rsid w:val="00995F66"/>
    <w:rsid w:val="009A0681"/>
    <w:rsid w:val="009A0884"/>
    <w:rsid w:val="009A5548"/>
    <w:rsid w:val="009A7ECF"/>
    <w:rsid w:val="009B02A7"/>
    <w:rsid w:val="009B040C"/>
    <w:rsid w:val="009B7AC3"/>
    <w:rsid w:val="009D0D1D"/>
    <w:rsid w:val="009D0FBA"/>
    <w:rsid w:val="009D1841"/>
    <w:rsid w:val="009D3399"/>
    <w:rsid w:val="009D45D4"/>
    <w:rsid w:val="009D5C18"/>
    <w:rsid w:val="009E42D3"/>
    <w:rsid w:val="009F062D"/>
    <w:rsid w:val="009F1902"/>
    <w:rsid w:val="009F7552"/>
    <w:rsid w:val="00A02EFA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414E0"/>
    <w:rsid w:val="00A42462"/>
    <w:rsid w:val="00A42516"/>
    <w:rsid w:val="00A528FF"/>
    <w:rsid w:val="00A60415"/>
    <w:rsid w:val="00A61CDE"/>
    <w:rsid w:val="00A6239E"/>
    <w:rsid w:val="00A62FAE"/>
    <w:rsid w:val="00A64FC0"/>
    <w:rsid w:val="00A6559C"/>
    <w:rsid w:val="00A66BD3"/>
    <w:rsid w:val="00A66C5B"/>
    <w:rsid w:val="00A66F42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2FE0"/>
    <w:rsid w:val="00AC41ED"/>
    <w:rsid w:val="00AC6A75"/>
    <w:rsid w:val="00AC7C53"/>
    <w:rsid w:val="00AD0DDF"/>
    <w:rsid w:val="00AD297F"/>
    <w:rsid w:val="00AE2A96"/>
    <w:rsid w:val="00AE2E0C"/>
    <w:rsid w:val="00AE3FE3"/>
    <w:rsid w:val="00AE6AB5"/>
    <w:rsid w:val="00AE6C44"/>
    <w:rsid w:val="00AF0BE8"/>
    <w:rsid w:val="00AF2D22"/>
    <w:rsid w:val="00AF66D7"/>
    <w:rsid w:val="00B06367"/>
    <w:rsid w:val="00B078BC"/>
    <w:rsid w:val="00B113B7"/>
    <w:rsid w:val="00B11C7B"/>
    <w:rsid w:val="00B22918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C7A"/>
    <w:rsid w:val="00B64788"/>
    <w:rsid w:val="00B6591E"/>
    <w:rsid w:val="00B70FD1"/>
    <w:rsid w:val="00B73949"/>
    <w:rsid w:val="00B73C69"/>
    <w:rsid w:val="00B75CA8"/>
    <w:rsid w:val="00B82245"/>
    <w:rsid w:val="00B91178"/>
    <w:rsid w:val="00B914D8"/>
    <w:rsid w:val="00B925CF"/>
    <w:rsid w:val="00BB2BE6"/>
    <w:rsid w:val="00BB7146"/>
    <w:rsid w:val="00BC4BF9"/>
    <w:rsid w:val="00BC4D8F"/>
    <w:rsid w:val="00BC5992"/>
    <w:rsid w:val="00BD0592"/>
    <w:rsid w:val="00BD1BBC"/>
    <w:rsid w:val="00BD6FDC"/>
    <w:rsid w:val="00BE0D0D"/>
    <w:rsid w:val="00BE4515"/>
    <w:rsid w:val="00BF1691"/>
    <w:rsid w:val="00BF5011"/>
    <w:rsid w:val="00BF6171"/>
    <w:rsid w:val="00C0536C"/>
    <w:rsid w:val="00C0705B"/>
    <w:rsid w:val="00C117AF"/>
    <w:rsid w:val="00C131EC"/>
    <w:rsid w:val="00C13D3A"/>
    <w:rsid w:val="00C166E4"/>
    <w:rsid w:val="00C16C85"/>
    <w:rsid w:val="00C22682"/>
    <w:rsid w:val="00C23A6E"/>
    <w:rsid w:val="00C26FAD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1926"/>
    <w:rsid w:val="00C9343A"/>
    <w:rsid w:val="00C9462C"/>
    <w:rsid w:val="00CA4929"/>
    <w:rsid w:val="00CB2379"/>
    <w:rsid w:val="00CB548B"/>
    <w:rsid w:val="00CB745B"/>
    <w:rsid w:val="00CB7826"/>
    <w:rsid w:val="00CC4BDB"/>
    <w:rsid w:val="00CD74A5"/>
    <w:rsid w:val="00CE1475"/>
    <w:rsid w:val="00CF063F"/>
    <w:rsid w:val="00CF1BAD"/>
    <w:rsid w:val="00D00FFF"/>
    <w:rsid w:val="00D0111D"/>
    <w:rsid w:val="00D01E3D"/>
    <w:rsid w:val="00D07783"/>
    <w:rsid w:val="00D11F47"/>
    <w:rsid w:val="00D14F6F"/>
    <w:rsid w:val="00D245E9"/>
    <w:rsid w:val="00D301D2"/>
    <w:rsid w:val="00D31632"/>
    <w:rsid w:val="00D323B0"/>
    <w:rsid w:val="00D338E0"/>
    <w:rsid w:val="00D3711E"/>
    <w:rsid w:val="00D41CE4"/>
    <w:rsid w:val="00D41F48"/>
    <w:rsid w:val="00D462E8"/>
    <w:rsid w:val="00D46EE2"/>
    <w:rsid w:val="00D51B9F"/>
    <w:rsid w:val="00D51BA1"/>
    <w:rsid w:val="00D5495C"/>
    <w:rsid w:val="00D60C5E"/>
    <w:rsid w:val="00D628C5"/>
    <w:rsid w:val="00D641DC"/>
    <w:rsid w:val="00D65FD2"/>
    <w:rsid w:val="00D71742"/>
    <w:rsid w:val="00D72C53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5405"/>
    <w:rsid w:val="00DB6350"/>
    <w:rsid w:val="00DC034C"/>
    <w:rsid w:val="00DC2EBC"/>
    <w:rsid w:val="00DC69DA"/>
    <w:rsid w:val="00DE30CF"/>
    <w:rsid w:val="00DE6273"/>
    <w:rsid w:val="00DE6891"/>
    <w:rsid w:val="00DE6B4D"/>
    <w:rsid w:val="00DE7C77"/>
    <w:rsid w:val="00DF42DF"/>
    <w:rsid w:val="00DF64F8"/>
    <w:rsid w:val="00E00766"/>
    <w:rsid w:val="00E02019"/>
    <w:rsid w:val="00E02522"/>
    <w:rsid w:val="00E0494E"/>
    <w:rsid w:val="00E05A09"/>
    <w:rsid w:val="00E07F7E"/>
    <w:rsid w:val="00E10035"/>
    <w:rsid w:val="00E11087"/>
    <w:rsid w:val="00E11648"/>
    <w:rsid w:val="00E13D33"/>
    <w:rsid w:val="00E169B5"/>
    <w:rsid w:val="00E20C8D"/>
    <w:rsid w:val="00E21F44"/>
    <w:rsid w:val="00E307D3"/>
    <w:rsid w:val="00E332BC"/>
    <w:rsid w:val="00E34DE5"/>
    <w:rsid w:val="00E35060"/>
    <w:rsid w:val="00E35861"/>
    <w:rsid w:val="00E36F0F"/>
    <w:rsid w:val="00E4023C"/>
    <w:rsid w:val="00E4089E"/>
    <w:rsid w:val="00E465D2"/>
    <w:rsid w:val="00E5160C"/>
    <w:rsid w:val="00E54876"/>
    <w:rsid w:val="00E62F92"/>
    <w:rsid w:val="00E70A75"/>
    <w:rsid w:val="00E73EAC"/>
    <w:rsid w:val="00E74A5D"/>
    <w:rsid w:val="00E74E18"/>
    <w:rsid w:val="00E806D9"/>
    <w:rsid w:val="00E821A3"/>
    <w:rsid w:val="00E82EE9"/>
    <w:rsid w:val="00E84369"/>
    <w:rsid w:val="00E851A9"/>
    <w:rsid w:val="00E902FF"/>
    <w:rsid w:val="00E9187A"/>
    <w:rsid w:val="00E91A57"/>
    <w:rsid w:val="00E94A7D"/>
    <w:rsid w:val="00EA0213"/>
    <w:rsid w:val="00EA173A"/>
    <w:rsid w:val="00EA3B4E"/>
    <w:rsid w:val="00EA3E43"/>
    <w:rsid w:val="00EA6EE2"/>
    <w:rsid w:val="00EB4417"/>
    <w:rsid w:val="00EB5154"/>
    <w:rsid w:val="00EC065F"/>
    <w:rsid w:val="00EC486C"/>
    <w:rsid w:val="00ED00A6"/>
    <w:rsid w:val="00ED05AC"/>
    <w:rsid w:val="00ED17B6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0974"/>
    <w:rsid w:val="00EF1A7F"/>
    <w:rsid w:val="00EF3F04"/>
    <w:rsid w:val="00EF49BA"/>
    <w:rsid w:val="00EF7EA7"/>
    <w:rsid w:val="00F01350"/>
    <w:rsid w:val="00F05971"/>
    <w:rsid w:val="00F10614"/>
    <w:rsid w:val="00F11050"/>
    <w:rsid w:val="00F1327E"/>
    <w:rsid w:val="00F1774C"/>
    <w:rsid w:val="00F21F8A"/>
    <w:rsid w:val="00F22BA5"/>
    <w:rsid w:val="00F32011"/>
    <w:rsid w:val="00F352FC"/>
    <w:rsid w:val="00F35363"/>
    <w:rsid w:val="00F41564"/>
    <w:rsid w:val="00F418DA"/>
    <w:rsid w:val="00F45969"/>
    <w:rsid w:val="00F502FA"/>
    <w:rsid w:val="00F53A20"/>
    <w:rsid w:val="00F552FF"/>
    <w:rsid w:val="00F559F2"/>
    <w:rsid w:val="00F55B84"/>
    <w:rsid w:val="00F55BE9"/>
    <w:rsid w:val="00F655A4"/>
    <w:rsid w:val="00F66356"/>
    <w:rsid w:val="00F700BF"/>
    <w:rsid w:val="00F71DB0"/>
    <w:rsid w:val="00F74A33"/>
    <w:rsid w:val="00F86E2E"/>
    <w:rsid w:val="00F8790C"/>
    <w:rsid w:val="00F939D7"/>
    <w:rsid w:val="00F95F45"/>
    <w:rsid w:val="00FA43E2"/>
    <w:rsid w:val="00FA6DF7"/>
    <w:rsid w:val="00FB0700"/>
    <w:rsid w:val="00FB6649"/>
    <w:rsid w:val="00FB7E77"/>
    <w:rsid w:val="00FC0BAF"/>
    <w:rsid w:val="00FC5529"/>
    <w:rsid w:val="00FD23E1"/>
    <w:rsid w:val="00FD325C"/>
    <w:rsid w:val="00FD3478"/>
    <w:rsid w:val="00FD34B6"/>
    <w:rsid w:val="00FD49F1"/>
    <w:rsid w:val="00FE1EB5"/>
    <w:rsid w:val="00FE5730"/>
    <w:rsid w:val="00FF0849"/>
    <w:rsid w:val="00FF1115"/>
    <w:rsid w:val="00FF53B9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054EA72"/>
  <w15:chartTrackingRefBased/>
  <w15:docId w15:val="{81780BFB-879E-4108-85BA-56DB7ABB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1048AD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uiPriority w:val="39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DB6350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DB6350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E806D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23A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2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wwales@cyfoethnaturiol.cymru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Forest Products Centre</Site_x0020_Name>
    <Internal_x002f_External xmlns="859f7ad6-93f6-4205-b62b-a17f28acbbac">Internal document</Internal_x002f_External>
    <Post_x0020_code xmlns="859f7ad6-93f6-4205-b62b-a17f28acbbac">SA13 2RX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Clifton Moor, Clifton, Penrith, CA10 2EY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2020-09-20T23:00:00+00:00</Document_x0020_Date>
    <Facility_x0020_Address xmlns="859f7ad6-93f6-4205-b62b-a17f28acbbac">Cwmavan, Port Talbot</Facility_x0020_Address>
    <Environment_x0020_Sub_x0020_Folder xmlns="859f7ad6-93f6-4205-b62b-a17f28acbbac">Licences applications</Environment_x0020_Sub_x0020_Folder>
    <Customer_x0020_Name xmlns="859f7ad6-93f6-4205-b62b-a17f28acbbac">South West Wood Products Ltd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FC2AF5A-AB28-4EBB-9739-649DCD1CA3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35CD144-98D1-46FF-8E69-61FD38A1870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3CB700C-A948-4020-BD5F-FC392C8E37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81E0EC-8A08-4DFF-9475-829D744525CF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sharepoint/v4"/>
    <ds:schemaRef ds:uri="http://schemas.openxmlformats.org/package/2006/metadata/core-properties"/>
    <ds:schemaRef ds:uri="http://purl.org/dc/terms/"/>
    <ds:schemaRef ds:uri="859f7ad6-93f6-4205-b62b-a17f28acbbac"/>
    <ds:schemaRef ds:uri="2cd7809e-5722-48ef-a95b-f8b7179f3015"/>
    <ds:schemaRef ds:uri="http://schemas.microsoft.com/office/2006/documentManagement/types"/>
    <ds:schemaRef ds:uri="6e121689-de5b-41b9-a751-bfeda7fa2b07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7903DC6-92BB-4165-BAA2-5251FD5C52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2cd7809e-5722-48ef-a95b-f8b7179f3015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0280C164-F51B-4C4A-BCD6-361CDE56FF3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437</TotalTime>
  <Pages>10</Pages>
  <Words>1843</Words>
  <Characters>10102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11922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42</cp:revision>
  <cp:lastPrinted>2013-09-05T11:54:00Z</cp:lastPrinted>
  <dcterms:created xsi:type="dcterms:W3CDTF">2017-12-08T15:16:00Z</dcterms:created>
  <dcterms:modified xsi:type="dcterms:W3CDTF">2020-09-21T09:41:00Z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SharedWithUsers">
    <vt:lpwstr/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d47c80dd-6b49-4cd3-ba1e-682bb537d7f2</vt:lpwstr>
  </property>
  <property fmtid="{D5CDD505-2E9C-101B-9397-08002B2CF9AE}" pid="12" name="AuthorIds_UIVersion_6144">
    <vt:lpwstr>961</vt:lpwstr>
  </property>
  <property fmtid="{D5CDD505-2E9C-101B-9397-08002B2CF9AE}" pid="13" name="AuthorIds_UIVersion_7168">
    <vt:lpwstr>2131</vt:lpwstr>
  </property>
  <property fmtid="{D5CDD505-2E9C-101B-9397-08002B2CF9AE}" pid="14" name="_dlc_DocId">
    <vt:lpwstr>REGU-219-2123882</vt:lpwstr>
  </property>
  <property fmtid="{D5CDD505-2E9C-101B-9397-08002B2CF9AE}" pid="15" name="_dlc_DocIdUrl">
    <vt:lpwstr>https://cyfoethnaturiolcymru.sharepoint.com/teams/Regulatory/Permitting/_layouts/15/DocIdRedir.aspx?ID=REGU-219-2123882, REGU-219-2123882</vt:lpwstr>
  </property>
</Properties>
</file>