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CAD0F" w14:textId="3F423E79" w:rsidR="0023182B" w:rsidRPr="00EF0974" w:rsidRDefault="00D23565" w:rsidP="00BD0592">
      <w:pPr>
        <w:pStyle w:val="StyleHeading5BlockLabelArial"/>
        <w:spacing w:before="60" w:after="60" w:line="270" w:lineRule="exact"/>
        <w:rPr>
          <w:color w:val="auto"/>
        </w:rPr>
      </w:pPr>
      <w:r>
        <w:rPr>
          <w:color w:val="auto"/>
        </w:rPr>
        <w:t>\</w:t>
      </w:r>
      <w:r w:rsidR="006D6F79" w:rsidRPr="00EF0974">
        <w:rPr>
          <w:color w:val="auto"/>
        </w:rPr>
        <w:t xml:space="preserve">Duly Made checklist – new </w:t>
      </w:r>
      <w:r w:rsidR="00D60C5E" w:rsidRPr="00EF0974">
        <w:rPr>
          <w:color w:val="auto"/>
        </w:rPr>
        <w:t xml:space="preserve">bespoke waste </w:t>
      </w:r>
      <w:r w:rsidR="002F1449" w:rsidRPr="00EF0974">
        <w:rPr>
          <w:color w:val="auto"/>
        </w:rPr>
        <w:t>permits</w:t>
      </w:r>
    </w:p>
    <w:p w14:paraId="572FA95B" w14:textId="77777777" w:rsidR="00971111" w:rsidRDefault="00971111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507969CA" w14:textId="1665B724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59"/>
        <w:gridCol w:w="5396"/>
      </w:tblGrid>
      <w:tr w:rsidR="00040BDE" w:rsidRPr="00EF0974" w14:paraId="5835D69F" w14:textId="77777777" w:rsidTr="00BD0592">
        <w:trPr>
          <w:trHeight w:val="20"/>
        </w:trPr>
        <w:tc>
          <w:tcPr>
            <w:tcW w:w="4077" w:type="dxa"/>
          </w:tcPr>
          <w:p w14:paraId="5CDC5B86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50992943"/>
            <w:r w:rsidRPr="00EF0974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CB00829" w14:textId="75E4C6DD" w:rsidR="00040BDE" w:rsidRPr="00EF0974" w:rsidRDefault="00971111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PAN-011338</w:t>
            </w:r>
          </w:p>
        </w:tc>
      </w:tr>
      <w:tr w:rsidR="00040BDE" w:rsidRPr="00EF0974" w14:paraId="635A41AD" w14:textId="77777777" w:rsidTr="00BD0592">
        <w:trPr>
          <w:trHeight w:val="20"/>
        </w:trPr>
        <w:tc>
          <w:tcPr>
            <w:tcW w:w="4077" w:type="dxa"/>
          </w:tcPr>
          <w:p w14:paraId="247787C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8A093FE" w14:textId="01F89E4B" w:rsidR="00040BDE" w:rsidRPr="00EF0974" w:rsidRDefault="00813558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040BDE" w:rsidRPr="00EF0974" w14:paraId="65CDEF65" w14:textId="77777777" w:rsidTr="00BD0592">
        <w:trPr>
          <w:trHeight w:val="20"/>
        </w:trPr>
        <w:tc>
          <w:tcPr>
            <w:tcW w:w="4077" w:type="dxa"/>
          </w:tcPr>
          <w:p w14:paraId="189671DA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3C140C67" w14:textId="77777777" w:rsidR="00040BDE" w:rsidRDefault="00971111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Mr Duncan </w:t>
            </w:r>
            <w:r w:rsidRPr="00971111">
              <w:rPr>
                <w:rFonts w:ascii="Arial" w:hAnsi="Arial" w:cs="Arial"/>
                <w:lang w:eastAsia="en-US"/>
              </w:rPr>
              <w:t>McKenna</w:t>
            </w:r>
          </w:p>
          <w:p w14:paraId="5E9A702A" w14:textId="13529F61" w:rsidR="00B2166B" w:rsidRPr="00EF0974" w:rsidRDefault="00B2166B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Permit holder changed to </w:t>
            </w:r>
            <w:r w:rsidRPr="00B2166B">
              <w:rPr>
                <w:rFonts w:ascii="Arial" w:hAnsi="Arial" w:cs="Arial"/>
                <w:lang w:eastAsia="en-US"/>
              </w:rPr>
              <w:t>McKenna Waste Ltd</w:t>
            </w:r>
          </w:p>
        </w:tc>
      </w:tr>
      <w:tr w:rsidR="00040BDE" w:rsidRPr="00EF0974" w14:paraId="76EAE442" w14:textId="77777777" w:rsidTr="00BD0592">
        <w:trPr>
          <w:trHeight w:val="20"/>
        </w:trPr>
        <w:tc>
          <w:tcPr>
            <w:tcW w:w="4077" w:type="dxa"/>
          </w:tcPr>
          <w:p w14:paraId="2865E45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70122897" w14:textId="77777777" w:rsidR="00040BDE" w:rsidRPr="00E70556" w:rsidRDefault="00971111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70556">
              <w:rPr>
                <w:rFonts w:ascii="Arial" w:hAnsi="Arial" w:cs="Arial"/>
                <w:lang w:eastAsia="en-US"/>
              </w:rPr>
              <w:t>Land Adjacent to Ty Newydd</w:t>
            </w:r>
            <w:r w:rsidR="00E70556" w:rsidRPr="00E70556">
              <w:rPr>
                <w:rFonts w:ascii="Arial" w:hAnsi="Arial" w:cs="Arial"/>
                <w:lang w:eastAsia="en-US"/>
              </w:rPr>
              <w:t xml:space="preserve">, Thornhill Road, </w:t>
            </w:r>
            <w:proofErr w:type="spellStart"/>
            <w:r w:rsidR="00E70556" w:rsidRPr="00E70556">
              <w:rPr>
                <w:rFonts w:ascii="Arial" w:hAnsi="Arial" w:cs="Arial"/>
                <w:lang w:eastAsia="en-US"/>
              </w:rPr>
              <w:t>Cwmgwili</w:t>
            </w:r>
            <w:proofErr w:type="spellEnd"/>
            <w:r w:rsidR="00E70556" w:rsidRPr="00E70556">
              <w:rPr>
                <w:rFonts w:ascii="Arial" w:hAnsi="Arial" w:cs="Arial"/>
                <w:lang w:eastAsia="en-US"/>
              </w:rPr>
              <w:t>, Llanelli, SA14 6PT</w:t>
            </w:r>
          </w:p>
          <w:p w14:paraId="67F68220" w14:textId="4294E550" w:rsidR="00E70556" w:rsidRPr="00E70556" w:rsidRDefault="00E70556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70556">
              <w:rPr>
                <w:rFonts w:ascii="Arial" w:hAnsi="Arial" w:cs="Arial"/>
                <w:lang w:eastAsia="en-US"/>
              </w:rPr>
              <w:t>SN 57736 11573</w:t>
            </w:r>
          </w:p>
        </w:tc>
      </w:tr>
      <w:bookmarkEnd w:id="0"/>
      <w:tr w:rsidR="00040BDE" w:rsidRPr="00EF0974" w14:paraId="3D875DA5" w14:textId="77777777" w:rsidTr="00BD0592">
        <w:trPr>
          <w:trHeight w:val="20"/>
        </w:trPr>
        <w:tc>
          <w:tcPr>
            <w:tcW w:w="4077" w:type="dxa"/>
          </w:tcPr>
          <w:p w14:paraId="2C43A1A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399C5576" w14:textId="64FCA245" w:rsidR="00040BDE" w:rsidRPr="00E70556" w:rsidRDefault="00E70556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70556">
              <w:rPr>
                <w:rFonts w:ascii="Arial" w:hAnsi="Arial" w:cs="Arial"/>
                <w:lang w:eastAsia="en-US"/>
              </w:rPr>
              <w:t>South West</w:t>
            </w:r>
          </w:p>
        </w:tc>
      </w:tr>
      <w:tr w:rsidR="00040BDE" w:rsidRPr="00EF0974" w14:paraId="5D98437D" w14:textId="77777777" w:rsidTr="00BD0592">
        <w:trPr>
          <w:trHeight w:val="20"/>
        </w:trPr>
        <w:tc>
          <w:tcPr>
            <w:tcW w:w="4077" w:type="dxa"/>
          </w:tcPr>
          <w:p w14:paraId="0D204B40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AF39498" w14:textId="59F199C7" w:rsidR="00040BDE" w:rsidRPr="00E70556" w:rsidRDefault="00E70556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70556">
              <w:rPr>
                <w:rFonts w:ascii="Arial" w:hAnsi="Arial" w:cs="Arial"/>
                <w:lang w:eastAsia="en-US"/>
              </w:rPr>
              <w:t>South West</w:t>
            </w:r>
          </w:p>
        </w:tc>
      </w:tr>
      <w:tr w:rsidR="00040BDE" w:rsidRPr="00EF0974" w14:paraId="72EB920D" w14:textId="77777777" w:rsidTr="00BD0592">
        <w:trPr>
          <w:trHeight w:val="20"/>
        </w:trPr>
        <w:tc>
          <w:tcPr>
            <w:tcW w:w="4077" w:type="dxa"/>
          </w:tcPr>
          <w:p w14:paraId="3561FC0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0B0FA9A3" w14:textId="31E8DBD0" w:rsidR="00040BDE" w:rsidRPr="00EF0974" w:rsidRDefault="005D48BB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hyperlink r:id="rId13" w:history="1">
              <w:r w:rsidR="00E70556" w:rsidRPr="007E4C46">
                <w:rPr>
                  <w:rStyle w:val="Hyperlink"/>
                  <w:rFonts w:cs="Arial"/>
                  <w:sz w:val="24"/>
                  <w:lang w:eastAsia="en-US"/>
                </w:rPr>
                <w:t>wasteregulation.swwales@cyfoethnaturiol.cymru</w:t>
              </w:r>
            </w:hyperlink>
            <w:r w:rsidR="00E70556"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</w:tbl>
    <w:p w14:paraId="524EF3A2" w14:textId="7777777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39E571E2" w14:textId="7777777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040BDE" w:rsidRPr="00EF0974" w14:paraId="341825A2" w14:textId="77777777" w:rsidTr="00040BDE">
        <w:trPr>
          <w:trHeight w:val="20"/>
        </w:trPr>
        <w:tc>
          <w:tcPr>
            <w:tcW w:w="7196" w:type="dxa"/>
          </w:tcPr>
          <w:p w14:paraId="324EB163" w14:textId="08DBA11F" w:rsidR="00040BDE" w:rsidRPr="00EF0974" w:rsidRDefault="00594EF5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09558747" wp14:editId="477C5BD4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9BB2D12" w14:textId="77777777" w:rsidR="00971111" w:rsidRPr="002F1449" w:rsidRDefault="00971111" w:rsidP="00040BDE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3CBCB99F" w14:textId="77777777" w:rsidR="00971111" w:rsidRDefault="00971111" w:rsidP="00040BDE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2F29D770" w14:textId="77777777" w:rsidR="00971111" w:rsidRDefault="00971111" w:rsidP="00040BDE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55874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19BB2D12" w14:textId="77777777" w:rsidR="00971111" w:rsidRPr="002F1449" w:rsidRDefault="00971111" w:rsidP="00040BDE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3CBCB99F" w14:textId="77777777" w:rsidR="00971111" w:rsidRDefault="00971111" w:rsidP="00040BDE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2F29D770" w14:textId="77777777" w:rsidR="00971111" w:rsidRDefault="00971111" w:rsidP="00040BDE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0BDE" w:rsidRPr="00EF0974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0FF7E4FB" w14:textId="5D5A0370" w:rsidR="00040BDE" w:rsidRPr="00EF0974" w:rsidRDefault="00E70556" w:rsidP="00E4023C">
            <w:pPr>
              <w:spacing w:before="60" w:after="60" w:line="270" w:lineRule="exact"/>
              <w:rPr>
                <w:rFonts w:ascii="Arial" w:hAnsi="Arial" w:cs="Arial"/>
              </w:rPr>
            </w:pPr>
            <w:bookmarkStart w:id="1" w:name="_Hlk50993045"/>
            <w:r>
              <w:rPr>
                <w:rFonts w:ascii="Arial" w:hAnsi="Arial" w:cs="Arial"/>
              </w:rPr>
              <w:t>21/08/2020</w:t>
            </w:r>
            <w:bookmarkEnd w:id="1"/>
          </w:p>
        </w:tc>
      </w:tr>
      <w:tr w:rsidR="000D0AF4" w:rsidRPr="00EF0974" w14:paraId="05750D8A" w14:textId="77777777" w:rsidTr="00040BDE">
        <w:trPr>
          <w:trHeight w:val="20"/>
        </w:trPr>
        <w:tc>
          <w:tcPr>
            <w:tcW w:w="7196" w:type="dxa"/>
          </w:tcPr>
          <w:p w14:paraId="1D689763" w14:textId="18E4493C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50847B25" w14:textId="368346D6" w:rsidR="000D0AF4" w:rsidRPr="00EF0974" w:rsidRDefault="00E70556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25/08/2020</w:t>
            </w:r>
          </w:p>
        </w:tc>
      </w:tr>
      <w:tr w:rsidR="000D0AF4" w:rsidRPr="00EF0974" w14:paraId="7C254593" w14:textId="77777777" w:rsidTr="00040BDE">
        <w:trPr>
          <w:trHeight w:val="20"/>
        </w:trPr>
        <w:tc>
          <w:tcPr>
            <w:tcW w:w="7196" w:type="dxa"/>
          </w:tcPr>
          <w:p w14:paraId="4889FE24" w14:textId="496508A9" w:rsidR="000D0AF4" w:rsidRPr="00B2166B" w:rsidRDefault="000D0AF4" w:rsidP="000D0AF4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B2166B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70E77FF8" w14:textId="78C9EFDD" w:rsidR="000D0AF4" w:rsidRPr="00B2166B" w:rsidRDefault="00B2166B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B2166B">
              <w:rPr>
                <w:rFonts w:ascii="Arial" w:hAnsi="Arial" w:cs="Arial"/>
              </w:rPr>
              <w:t>14/09/2020</w:t>
            </w:r>
          </w:p>
        </w:tc>
      </w:tr>
      <w:tr w:rsidR="000D0AF4" w:rsidRPr="00EF0974" w14:paraId="593DB912" w14:textId="77777777" w:rsidTr="00040BDE">
        <w:trPr>
          <w:trHeight w:val="20"/>
        </w:trPr>
        <w:tc>
          <w:tcPr>
            <w:tcW w:w="7196" w:type="dxa"/>
          </w:tcPr>
          <w:p w14:paraId="3CEB1B9A" w14:textId="4F622D0D" w:rsidR="000D0AF4" w:rsidRPr="00B2166B" w:rsidRDefault="000D0AF4" w:rsidP="000D0AF4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B2166B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28EBEE2" w14:textId="65DA5C86" w:rsidR="000D0AF4" w:rsidRPr="00B2166B" w:rsidRDefault="00B2166B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B2166B">
              <w:rPr>
                <w:rFonts w:ascii="Arial" w:hAnsi="Arial" w:cs="Arial"/>
              </w:rPr>
              <w:t>22/09/2020</w:t>
            </w:r>
          </w:p>
        </w:tc>
      </w:tr>
      <w:tr w:rsidR="000D0AF4" w:rsidRPr="00EF0974" w14:paraId="5408DC20" w14:textId="77777777" w:rsidTr="00040BDE">
        <w:trPr>
          <w:trHeight w:val="20"/>
        </w:trPr>
        <w:tc>
          <w:tcPr>
            <w:tcW w:w="7196" w:type="dxa"/>
          </w:tcPr>
          <w:p w14:paraId="2FF1C0A1" w14:textId="028948F7" w:rsidR="000D0AF4" w:rsidRPr="00B2166B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2166B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877B934" w14:textId="275B5CB8" w:rsidR="000D0AF4" w:rsidRPr="00B2166B" w:rsidRDefault="00B2166B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B2166B">
              <w:rPr>
                <w:rFonts w:ascii="Arial" w:hAnsi="Arial" w:cs="Arial"/>
              </w:rPr>
              <w:t>22/09/2020</w:t>
            </w:r>
          </w:p>
        </w:tc>
      </w:tr>
      <w:tr w:rsidR="000D0AF4" w:rsidRPr="00EF0974" w14:paraId="071E9AD2" w14:textId="77777777" w:rsidTr="00040BDE">
        <w:trPr>
          <w:trHeight w:val="20"/>
        </w:trPr>
        <w:tc>
          <w:tcPr>
            <w:tcW w:w="7196" w:type="dxa"/>
          </w:tcPr>
          <w:p w14:paraId="72F1A877" w14:textId="6CC9EB3A" w:rsidR="000D0AF4" w:rsidRPr="00B2166B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2166B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3BD8CC33" w14:textId="7FB07539" w:rsidR="000D0AF4" w:rsidRPr="00B2166B" w:rsidRDefault="00B2166B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B2166B">
              <w:rPr>
                <w:rFonts w:ascii="Arial" w:hAnsi="Arial" w:cs="Arial"/>
              </w:rPr>
              <w:t>n/a</w:t>
            </w:r>
          </w:p>
        </w:tc>
      </w:tr>
      <w:tr w:rsidR="000D0AF4" w:rsidRPr="00EF0974" w14:paraId="19A390A8" w14:textId="77777777" w:rsidTr="00040BDE">
        <w:trPr>
          <w:trHeight w:val="20"/>
        </w:trPr>
        <w:tc>
          <w:tcPr>
            <w:tcW w:w="7196" w:type="dxa"/>
          </w:tcPr>
          <w:p w14:paraId="3C26190B" w14:textId="7C3B9FB1" w:rsidR="000D0AF4" w:rsidRPr="00B2166B" w:rsidRDefault="000D0AF4" w:rsidP="000D0AF4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B2166B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1C9BA206" w14:textId="7D0DA8AF" w:rsidR="000D0AF4" w:rsidRPr="00B2166B" w:rsidRDefault="00B2166B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B2166B">
              <w:rPr>
                <w:rFonts w:ascii="Arial" w:hAnsi="Arial" w:cs="Arial"/>
              </w:rPr>
              <w:t>23/09/2020</w:t>
            </w:r>
          </w:p>
        </w:tc>
      </w:tr>
      <w:tr w:rsidR="000D0AF4" w:rsidRPr="00EF0974" w14:paraId="388EFC5A" w14:textId="77777777" w:rsidTr="00040BDE">
        <w:trPr>
          <w:trHeight w:val="20"/>
        </w:trPr>
        <w:tc>
          <w:tcPr>
            <w:tcW w:w="7196" w:type="dxa"/>
          </w:tcPr>
          <w:p w14:paraId="32F133A8" w14:textId="04456633" w:rsidR="000D0AF4" w:rsidRPr="00B2166B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2166B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6A577777" w14:textId="568F44D4" w:rsidR="000D0AF4" w:rsidRPr="00B2166B" w:rsidRDefault="00B2166B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B2166B">
              <w:rPr>
                <w:rFonts w:ascii="Arial" w:hAnsi="Arial" w:cs="Arial"/>
              </w:rPr>
              <w:t>Request sent 23/09/2020</w:t>
            </w:r>
          </w:p>
        </w:tc>
      </w:tr>
      <w:tr w:rsidR="000D0AF4" w:rsidRPr="00EF0974" w14:paraId="01684F6E" w14:textId="77777777" w:rsidTr="00040BDE">
        <w:trPr>
          <w:trHeight w:val="20"/>
        </w:trPr>
        <w:tc>
          <w:tcPr>
            <w:tcW w:w="7196" w:type="dxa"/>
          </w:tcPr>
          <w:p w14:paraId="6073E6A7" w14:textId="29710D56" w:rsidR="000D0AF4" w:rsidRPr="00B2166B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2166B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59648C54" w14:textId="394ED995" w:rsidR="000D0AF4" w:rsidRPr="00B2166B" w:rsidRDefault="00B2166B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B2166B">
              <w:rPr>
                <w:rFonts w:ascii="Arial" w:hAnsi="Arial" w:cs="Arial"/>
              </w:rPr>
              <w:t>Request sent 23/09/2020</w:t>
            </w:r>
          </w:p>
        </w:tc>
      </w:tr>
      <w:tr w:rsidR="000D0AF4" w:rsidRPr="00EF0974" w14:paraId="1317B532" w14:textId="77777777" w:rsidTr="00040BDE">
        <w:trPr>
          <w:trHeight w:val="20"/>
        </w:trPr>
        <w:tc>
          <w:tcPr>
            <w:tcW w:w="7196" w:type="dxa"/>
          </w:tcPr>
          <w:p w14:paraId="19BBEB6E" w14:textId="75CBB837" w:rsidR="000D0AF4" w:rsidRPr="00B2166B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2166B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5943A4D7" w14:textId="11656949" w:rsidR="000D0AF4" w:rsidRPr="00B2166B" w:rsidRDefault="00B2166B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B2166B">
              <w:rPr>
                <w:rFonts w:ascii="Arial" w:hAnsi="Arial" w:cs="Arial"/>
              </w:rPr>
              <w:t>n/a</w:t>
            </w:r>
          </w:p>
        </w:tc>
      </w:tr>
    </w:tbl>
    <w:p w14:paraId="12F5AFBE" w14:textId="77777777" w:rsidR="00481D55" w:rsidRPr="00EF0974" w:rsidRDefault="0093763B" w:rsidP="00BD0592">
      <w:pPr>
        <w:pStyle w:val="StyleHeading5BlockLabelArial"/>
        <w:spacing w:before="60" w:after="60" w:line="270" w:lineRule="exact"/>
        <w:rPr>
          <w:color w:val="auto"/>
        </w:rPr>
      </w:pPr>
      <w:r w:rsidRPr="00EF0974">
        <w:br w:type="page"/>
      </w:r>
      <w:r w:rsidR="009B7AC3" w:rsidRPr="00EF0974">
        <w:rPr>
          <w:color w:val="auto"/>
        </w:rPr>
        <w:lastRenderedPageBreak/>
        <w:t>Documents and information checklist:</w:t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795"/>
        <w:gridCol w:w="608"/>
        <w:gridCol w:w="552"/>
        <w:gridCol w:w="595"/>
        <w:gridCol w:w="2320"/>
      </w:tblGrid>
      <w:tr w:rsidR="009B02A7" w:rsidRPr="00EF0974" w14:paraId="7140A7DA" w14:textId="77777777" w:rsidTr="000D0AF4">
        <w:trPr>
          <w:trHeight w:val="20"/>
        </w:trPr>
        <w:tc>
          <w:tcPr>
            <w:tcW w:w="2703" w:type="pct"/>
            <w:shd w:val="clear" w:color="auto" w:fill="FFFF99"/>
          </w:tcPr>
          <w:p w14:paraId="7663D693" w14:textId="77777777" w:rsidR="009B7AC3" w:rsidRPr="00EF0974" w:rsidRDefault="009B7AC3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F2BBB56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1" w:type="pct"/>
            <w:shd w:val="clear" w:color="auto" w:fill="FFFF99"/>
          </w:tcPr>
          <w:p w14:paraId="7BBECED8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>o</w:t>
            </w:r>
          </w:p>
        </w:tc>
        <w:tc>
          <w:tcPr>
            <w:tcW w:w="335" w:type="pct"/>
            <w:shd w:val="clear" w:color="auto" w:fill="FFFF99"/>
          </w:tcPr>
          <w:p w14:paraId="6212375E" w14:textId="77777777" w:rsidR="009B7AC3" w:rsidRPr="00EF0974" w:rsidRDefault="009B7AC3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308" w:type="pct"/>
            <w:shd w:val="clear" w:color="auto" w:fill="FFFF99"/>
          </w:tcPr>
          <w:p w14:paraId="6FE2F793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7150AF" w:rsidRPr="00EF0974" w14:paraId="6EBAD7B8" w14:textId="77777777" w:rsidTr="000D0AF4">
        <w:trPr>
          <w:trHeight w:val="20"/>
        </w:trPr>
        <w:tc>
          <w:tcPr>
            <w:tcW w:w="2703" w:type="pct"/>
          </w:tcPr>
          <w:p w14:paraId="5874544C" w14:textId="77777777" w:rsidR="009B7AC3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E</w:t>
            </w:r>
            <w:r w:rsidR="002F1449" w:rsidRPr="00EF0974">
              <w:rPr>
                <w:rFonts w:cs="Arial"/>
                <w:szCs w:val="22"/>
              </w:rPr>
              <w:t xml:space="preserve">nvironment </w:t>
            </w:r>
            <w:r w:rsidRPr="00EF0974">
              <w:rPr>
                <w:rFonts w:cs="Arial"/>
                <w:szCs w:val="22"/>
              </w:rPr>
              <w:t>M</w:t>
            </w:r>
            <w:r w:rsidR="002F1449" w:rsidRPr="00EF0974">
              <w:rPr>
                <w:rFonts w:cs="Arial"/>
                <w:szCs w:val="22"/>
              </w:rPr>
              <w:t xml:space="preserve">anagement </w:t>
            </w:r>
            <w:r w:rsidRPr="00EF0974">
              <w:rPr>
                <w:rFonts w:cs="Arial"/>
                <w:szCs w:val="22"/>
              </w:rPr>
              <w:t>S</w:t>
            </w:r>
            <w:r w:rsidR="002F1449" w:rsidRPr="00EF0974">
              <w:rPr>
                <w:rFonts w:cs="Arial"/>
                <w:szCs w:val="22"/>
              </w:rPr>
              <w:t>ystem s</w:t>
            </w:r>
            <w:r w:rsidRPr="00EF0974">
              <w:rPr>
                <w:rFonts w:cs="Arial"/>
                <w:szCs w:val="22"/>
              </w:rPr>
              <w:t>ummary</w:t>
            </w:r>
          </w:p>
        </w:tc>
        <w:tc>
          <w:tcPr>
            <w:tcW w:w="343" w:type="pct"/>
          </w:tcPr>
          <w:p w14:paraId="01D2DC6D" w14:textId="79634B98" w:rsidR="009B7AC3" w:rsidRPr="00EF0974" w:rsidRDefault="003E310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15EFBE5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3F23FD0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7F86BAD7" w14:textId="0322C0A1" w:rsidR="009B7AC3" w:rsidRPr="00EF0974" w:rsidRDefault="00270E01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70E01">
              <w:rPr>
                <w:rFonts w:cs="Arial"/>
                <w:color w:val="000000"/>
                <w:szCs w:val="22"/>
              </w:rPr>
              <w:t>275-01-06.R1-Rev.1 Waste Transfer Station EMS</w:t>
            </w:r>
          </w:p>
        </w:tc>
      </w:tr>
      <w:tr w:rsidR="007150AF" w:rsidRPr="00EF0974" w14:paraId="766BB2C9" w14:textId="77777777" w:rsidTr="000D0AF4">
        <w:trPr>
          <w:trHeight w:val="20"/>
        </w:trPr>
        <w:tc>
          <w:tcPr>
            <w:tcW w:w="2703" w:type="pct"/>
          </w:tcPr>
          <w:p w14:paraId="10F29360" w14:textId="51F5845B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Non</w:t>
            </w:r>
            <w:r w:rsidR="00B11C7B">
              <w:rPr>
                <w:rFonts w:cs="Arial"/>
                <w:szCs w:val="22"/>
              </w:rPr>
              <w:t>-</w:t>
            </w:r>
            <w:r w:rsidRPr="00EF0974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450C8225" w14:textId="680045AD" w:rsidR="00326007" w:rsidRPr="00EF0974" w:rsidRDefault="003E310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0BE9AF18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EEEE38B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4D9C0B56" w14:textId="4187BDFD" w:rsidR="00326007" w:rsidRPr="00EF0974" w:rsidRDefault="003E310A" w:rsidP="003E310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3E310A">
              <w:rPr>
                <w:rFonts w:cs="Arial"/>
                <w:color w:val="000000"/>
                <w:szCs w:val="22"/>
              </w:rPr>
              <w:t>See Section 3.0 of Report Number: 275-01-06.R1-Rev.1 – Waste Transfer Station EMS</w:t>
            </w:r>
          </w:p>
        </w:tc>
      </w:tr>
      <w:tr w:rsidR="007150AF" w:rsidRPr="00EF0974" w14:paraId="274711E2" w14:textId="77777777" w:rsidTr="000D0AF4">
        <w:trPr>
          <w:trHeight w:val="20"/>
        </w:trPr>
        <w:tc>
          <w:tcPr>
            <w:tcW w:w="2703" w:type="pct"/>
          </w:tcPr>
          <w:p w14:paraId="1CB6D35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Site plan</w:t>
            </w:r>
            <w:r w:rsidR="002F1449" w:rsidRPr="00EF0974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2CD67012" w14:textId="6D7DF7C1" w:rsidR="00326007" w:rsidRPr="00EF0974" w:rsidRDefault="003E310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996369C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2B9D0DE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3D8EB874" w14:textId="4B256E4A" w:rsidR="00326007" w:rsidRPr="00EF0974" w:rsidRDefault="00270E01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70E01">
              <w:rPr>
                <w:rFonts w:cs="Arial"/>
                <w:color w:val="000000"/>
                <w:szCs w:val="22"/>
              </w:rPr>
              <w:t>275-01-06.D01 - Site Outline Boundary</w:t>
            </w:r>
          </w:p>
        </w:tc>
      </w:tr>
      <w:tr w:rsidR="007150AF" w:rsidRPr="00EF0974" w14:paraId="346E4EA4" w14:textId="77777777" w:rsidTr="000D0AF4">
        <w:trPr>
          <w:trHeight w:val="20"/>
        </w:trPr>
        <w:tc>
          <w:tcPr>
            <w:tcW w:w="2703" w:type="pct"/>
          </w:tcPr>
          <w:p w14:paraId="6C85D979" w14:textId="77777777" w:rsidR="00326007" w:rsidRPr="003E310A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3E310A">
              <w:rPr>
                <w:rFonts w:cs="Arial"/>
                <w:szCs w:val="22"/>
                <w:highlight w:val="yellow"/>
              </w:rPr>
              <w:t>Site specific risk assessment</w:t>
            </w:r>
          </w:p>
        </w:tc>
        <w:tc>
          <w:tcPr>
            <w:tcW w:w="343" w:type="pct"/>
          </w:tcPr>
          <w:p w14:paraId="65F4F702" w14:textId="77777777" w:rsidR="00326007" w:rsidRPr="003E310A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11" w:type="pct"/>
          </w:tcPr>
          <w:p w14:paraId="01B4F1E7" w14:textId="14969543" w:rsidR="00326007" w:rsidRPr="003E310A" w:rsidRDefault="003E310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3E310A">
              <w:rPr>
                <w:rFonts w:cs="Arial"/>
                <w:szCs w:val="22"/>
                <w:highlight w:val="yellow"/>
              </w:rPr>
              <w:t>X</w:t>
            </w:r>
          </w:p>
        </w:tc>
        <w:tc>
          <w:tcPr>
            <w:tcW w:w="335" w:type="pct"/>
          </w:tcPr>
          <w:p w14:paraId="15B0ED28" w14:textId="77777777" w:rsidR="00326007" w:rsidRPr="003E310A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1308" w:type="pct"/>
          </w:tcPr>
          <w:p w14:paraId="5E91FC4D" w14:textId="5E9F6A09" w:rsidR="003E310A" w:rsidRDefault="003E310A" w:rsidP="003E310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NOT PROVIDED:</w:t>
            </w:r>
          </w:p>
          <w:p w14:paraId="3F86E0E4" w14:textId="61E9BA03" w:rsidR="00326007" w:rsidRPr="003E310A" w:rsidRDefault="003E310A" w:rsidP="003E310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3E310A">
              <w:rPr>
                <w:rFonts w:cs="Arial"/>
                <w:color w:val="000000"/>
                <w:szCs w:val="22"/>
              </w:rPr>
              <w:t>275-01-06 – Environmental Risk</w:t>
            </w:r>
            <w:r>
              <w:rPr>
                <w:rFonts w:cs="Arial"/>
                <w:color w:val="000000"/>
                <w:szCs w:val="22"/>
              </w:rPr>
              <w:t xml:space="preserve"> </w:t>
            </w:r>
            <w:r w:rsidRPr="003E310A">
              <w:rPr>
                <w:rFonts w:cs="Arial"/>
                <w:color w:val="000000"/>
                <w:szCs w:val="22"/>
              </w:rPr>
              <w:t>Assessment, Waste Transfer Station</w:t>
            </w:r>
            <w:r>
              <w:rPr>
                <w:rFonts w:cs="Arial"/>
                <w:color w:val="000000"/>
                <w:szCs w:val="22"/>
              </w:rPr>
              <w:t xml:space="preserve"> </w:t>
            </w:r>
            <w:proofErr w:type="spellStart"/>
            <w:r w:rsidRPr="003E310A">
              <w:rPr>
                <w:rFonts w:cs="Arial"/>
                <w:color w:val="000000"/>
                <w:szCs w:val="22"/>
              </w:rPr>
              <w:t>Cwmgwili</w:t>
            </w:r>
            <w:proofErr w:type="spellEnd"/>
          </w:p>
        </w:tc>
      </w:tr>
      <w:tr w:rsidR="007150AF" w:rsidRPr="00EF0974" w14:paraId="33681F89" w14:textId="77777777" w:rsidTr="000D0AF4">
        <w:trPr>
          <w:trHeight w:val="20"/>
        </w:trPr>
        <w:tc>
          <w:tcPr>
            <w:tcW w:w="2703" w:type="pct"/>
          </w:tcPr>
          <w:p w14:paraId="06CBABD2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3" w:type="pct"/>
          </w:tcPr>
          <w:p w14:paraId="4E8B3A48" w14:textId="24B3B2CA" w:rsidR="00326007" w:rsidRPr="00EF0974" w:rsidRDefault="003E310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E47AF53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F1DF4D2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2B45E4D2" w14:textId="4495D6AF" w:rsidR="00326007" w:rsidRPr="00EF0974" w:rsidRDefault="00270E01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70E01">
              <w:rPr>
                <w:rFonts w:cs="Arial"/>
                <w:color w:val="000000"/>
                <w:szCs w:val="22"/>
              </w:rPr>
              <w:t xml:space="preserve">275-01-06 - Site Condition Report, </w:t>
            </w:r>
            <w:proofErr w:type="spellStart"/>
            <w:r w:rsidRPr="00270E01">
              <w:rPr>
                <w:rFonts w:cs="Arial"/>
                <w:color w:val="000000"/>
                <w:szCs w:val="22"/>
              </w:rPr>
              <w:t>Cwmgwili</w:t>
            </w:r>
            <w:proofErr w:type="spellEnd"/>
          </w:p>
        </w:tc>
      </w:tr>
      <w:tr w:rsidR="007150AF" w:rsidRPr="00EF0974" w14:paraId="1BFC83E1" w14:textId="77777777" w:rsidTr="000D0AF4">
        <w:trPr>
          <w:trHeight w:val="20"/>
        </w:trPr>
        <w:tc>
          <w:tcPr>
            <w:tcW w:w="2703" w:type="pct"/>
          </w:tcPr>
          <w:p w14:paraId="3C8E9D0B" w14:textId="34A9A6F9" w:rsidR="009B7AC3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Odour management plan</w:t>
            </w:r>
            <w:r w:rsidR="00B11C7B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462B7368" w14:textId="1CDEA8DB" w:rsidR="009B7AC3" w:rsidRPr="00EF0974" w:rsidRDefault="003E310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0BF73068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508AE2B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590E7DCA" w14:textId="34E606EA" w:rsidR="009B7AC3" w:rsidRPr="00EF0974" w:rsidRDefault="00270E01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70E01">
              <w:rPr>
                <w:rFonts w:cs="Arial"/>
                <w:color w:val="000000"/>
                <w:szCs w:val="22"/>
              </w:rPr>
              <w:t>275-01-06.R03 - Odour Management Plan</w:t>
            </w:r>
          </w:p>
        </w:tc>
      </w:tr>
      <w:tr w:rsidR="002F1449" w:rsidRPr="00EF0974" w14:paraId="68869526" w14:textId="77777777" w:rsidTr="000D0AF4">
        <w:trPr>
          <w:trHeight w:val="20"/>
        </w:trPr>
        <w:tc>
          <w:tcPr>
            <w:tcW w:w="2703" w:type="pct"/>
          </w:tcPr>
          <w:p w14:paraId="415C0BE1" w14:textId="594E8BA6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Waste recovery plan</w:t>
            </w:r>
            <w:r w:rsidR="00B11C7B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034098F9" w14:textId="77777777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03940F4" w14:textId="77777777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F7DA8D6" w14:textId="25009940" w:rsidR="002F1449" w:rsidRPr="00EF0974" w:rsidRDefault="003E310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62C2DC34" w14:textId="77777777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11C7B" w:rsidRPr="00EF0974" w14:paraId="3F8F6403" w14:textId="77777777" w:rsidTr="000D0AF4">
        <w:trPr>
          <w:trHeight w:val="20"/>
        </w:trPr>
        <w:tc>
          <w:tcPr>
            <w:tcW w:w="2703" w:type="pct"/>
          </w:tcPr>
          <w:p w14:paraId="3B89322B" w14:textId="45B5D7DC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Fire prevention mitigation plan</w:t>
            </w:r>
            <w:r w:rsidR="00A66C5B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1956649B" w14:textId="2303EEDD" w:rsidR="00B11C7B" w:rsidRPr="00EF0974" w:rsidRDefault="003E310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25E3EA4" w14:textId="77777777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495D320" w14:textId="77777777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52D13948" w14:textId="5EEC2C18" w:rsidR="00B11C7B" w:rsidRPr="00EF0974" w:rsidRDefault="00270E01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70E01">
              <w:rPr>
                <w:rFonts w:cs="Arial"/>
                <w:color w:val="000000"/>
                <w:szCs w:val="22"/>
              </w:rPr>
              <w:t>275-01-06.R01 - Fire Prevention Plan</w:t>
            </w:r>
          </w:p>
        </w:tc>
      </w:tr>
      <w:tr w:rsidR="007150AF" w:rsidRPr="00EF0974" w14:paraId="497E639F" w14:textId="77777777" w:rsidTr="000D0AF4">
        <w:trPr>
          <w:trHeight w:val="20"/>
        </w:trPr>
        <w:tc>
          <w:tcPr>
            <w:tcW w:w="2703" w:type="pct"/>
          </w:tcPr>
          <w:p w14:paraId="0E14BFFB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 xml:space="preserve">Other management plans </w:t>
            </w:r>
          </w:p>
        </w:tc>
        <w:tc>
          <w:tcPr>
            <w:tcW w:w="343" w:type="pct"/>
          </w:tcPr>
          <w:p w14:paraId="4D15A63F" w14:textId="68EF5A1E" w:rsidR="00326007" w:rsidRPr="00EF0974" w:rsidRDefault="003E310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5297A33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E5D5724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1BE6339C" w14:textId="77777777" w:rsidR="00326007" w:rsidRDefault="00270E01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70E01">
              <w:rPr>
                <w:rFonts w:cs="Arial"/>
                <w:color w:val="000000"/>
                <w:szCs w:val="22"/>
              </w:rPr>
              <w:t>275-01-02.R1 - Noise Monitoring Report</w:t>
            </w:r>
          </w:p>
          <w:p w14:paraId="7DE4B19A" w14:textId="606B5C7D" w:rsidR="00270E01" w:rsidRPr="00EF0974" w:rsidRDefault="00270E01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70E01">
              <w:rPr>
                <w:rFonts w:cs="Arial"/>
                <w:color w:val="000000"/>
                <w:szCs w:val="22"/>
              </w:rPr>
              <w:t>275-01-06.R02 - Fugitive Emissions Plan</w:t>
            </w:r>
          </w:p>
        </w:tc>
      </w:tr>
      <w:tr w:rsidR="007150AF" w:rsidRPr="00EF0974" w14:paraId="26842A0E" w14:textId="77777777" w:rsidTr="000D0AF4">
        <w:trPr>
          <w:trHeight w:val="20"/>
        </w:trPr>
        <w:tc>
          <w:tcPr>
            <w:tcW w:w="2703" w:type="pct"/>
          </w:tcPr>
          <w:p w14:paraId="10C09C36" w14:textId="77777777" w:rsidR="00326007" w:rsidRPr="003E310A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3E310A">
              <w:rPr>
                <w:rFonts w:cs="Arial"/>
                <w:szCs w:val="22"/>
                <w:highlight w:val="yellow"/>
              </w:rPr>
              <w:t>Technical competence information</w:t>
            </w:r>
          </w:p>
        </w:tc>
        <w:tc>
          <w:tcPr>
            <w:tcW w:w="343" w:type="pct"/>
          </w:tcPr>
          <w:p w14:paraId="4835881A" w14:textId="0B239AA0" w:rsidR="00326007" w:rsidRPr="003E310A" w:rsidRDefault="003E310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>
              <w:rPr>
                <w:rFonts w:cs="Arial"/>
                <w:szCs w:val="22"/>
                <w:highlight w:val="yellow"/>
              </w:rPr>
              <w:t>X</w:t>
            </w:r>
          </w:p>
        </w:tc>
        <w:tc>
          <w:tcPr>
            <w:tcW w:w="311" w:type="pct"/>
          </w:tcPr>
          <w:p w14:paraId="48B32809" w14:textId="6FEFB062" w:rsidR="00326007" w:rsidRPr="003E310A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1C13ABE7" w14:textId="77777777" w:rsidR="00326007" w:rsidRPr="003E310A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1308" w:type="pct"/>
          </w:tcPr>
          <w:p w14:paraId="6F898E43" w14:textId="77777777" w:rsidR="003E310A" w:rsidRPr="003E310A" w:rsidRDefault="003E310A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3E310A">
              <w:rPr>
                <w:rFonts w:cs="Arial"/>
                <w:color w:val="000000"/>
                <w:szCs w:val="22"/>
                <w:highlight w:val="yellow"/>
              </w:rPr>
              <w:t>ONLY CC:</w:t>
            </w:r>
          </w:p>
          <w:p w14:paraId="39B66D19" w14:textId="0CD20153" w:rsidR="00326007" w:rsidRPr="003E310A" w:rsidRDefault="00270E01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3E310A">
              <w:rPr>
                <w:rFonts w:cs="Arial"/>
                <w:color w:val="000000"/>
                <w:szCs w:val="22"/>
                <w:highlight w:val="yellow"/>
              </w:rPr>
              <w:t>Evidence of WAMITAB Cover for Technically Competent Manager</w:t>
            </w:r>
          </w:p>
        </w:tc>
      </w:tr>
      <w:tr w:rsidR="007150AF" w:rsidRPr="00EF0974" w14:paraId="5B64D813" w14:textId="77777777" w:rsidTr="000D0AF4">
        <w:trPr>
          <w:trHeight w:val="20"/>
        </w:trPr>
        <w:tc>
          <w:tcPr>
            <w:tcW w:w="2703" w:type="pct"/>
          </w:tcPr>
          <w:p w14:paraId="374E29FC" w14:textId="235D9CF4" w:rsidR="009B7AC3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 xml:space="preserve">Financial information </w:t>
            </w:r>
          </w:p>
        </w:tc>
        <w:tc>
          <w:tcPr>
            <w:tcW w:w="343" w:type="pct"/>
          </w:tcPr>
          <w:p w14:paraId="4CAD8CA7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8F9AFEB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DDEAEA0" w14:textId="595AFFC6" w:rsidR="009B7AC3" w:rsidRPr="00EF0974" w:rsidRDefault="003E310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42DE0B50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9B02A7" w:rsidRPr="00EF0974" w14:paraId="2CD46049" w14:textId="77777777" w:rsidTr="000D0AF4">
        <w:trPr>
          <w:trHeight w:val="20"/>
        </w:trPr>
        <w:tc>
          <w:tcPr>
            <w:tcW w:w="2703" w:type="pct"/>
          </w:tcPr>
          <w:p w14:paraId="46C22CD7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 xml:space="preserve">Relevant conviction information </w:t>
            </w:r>
          </w:p>
        </w:tc>
        <w:tc>
          <w:tcPr>
            <w:tcW w:w="343" w:type="pct"/>
          </w:tcPr>
          <w:p w14:paraId="223F0914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74BF6FD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84F46FD" w14:textId="1313458B" w:rsidR="009B02A7" w:rsidRPr="00EF0974" w:rsidRDefault="003E310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44633426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326007" w:rsidRPr="00EF0974" w14:paraId="14631FB3" w14:textId="77777777" w:rsidTr="000D0AF4">
        <w:trPr>
          <w:trHeight w:val="20"/>
        </w:trPr>
        <w:tc>
          <w:tcPr>
            <w:tcW w:w="2703" w:type="pct"/>
          </w:tcPr>
          <w:p w14:paraId="6A7E991F" w14:textId="77777777" w:rsidR="00326007" w:rsidRPr="00EF0974" w:rsidRDefault="00642E30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OPRA</w:t>
            </w:r>
            <w:r w:rsidR="00326007" w:rsidRPr="00EF0974">
              <w:rPr>
                <w:rFonts w:cs="Arial"/>
                <w:szCs w:val="22"/>
              </w:rPr>
              <w:t xml:space="preserve"> spreadsheet (electronic format)</w:t>
            </w:r>
          </w:p>
        </w:tc>
        <w:tc>
          <w:tcPr>
            <w:tcW w:w="343" w:type="pct"/>
          </w:tcPr>
          <w:p w14:paraId="15C53AD7" w14:textId="655FAD93" w:rsidR="00326007" w:rsidRPr="00EF0974" w:rsidRDefault="003E310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A6F1841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30260C3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2D46E8F1" w14:textId="751A6C8B" w:rsidR="00326007" w:rsidRPr="00EF0974" w:rsidRDefault="00270E01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70E01">
              <w:rPr>
                <w:rFonts w:cs="Arial"/>
                <w:color w:val="000000"/>
                <w:szCs w:val="22"/>
              </w:rPr>
              <w:t>UPDATED OPRA 06.08.2020</w:t>
            </w:r>
          </w:p>
        </w:tc>
      </w:tr>
      <w:tr w:rsidR="000D0AF4" w:rsidRPr="00EF0974" w14:paraId="54F2B090" w14:textId="77777777" w:rsidTr="000D0AF4">
        <w:trPr>
          <w:trHeight w:val="20"/>
        </w:trPr>
        <w:tc>
          <w:tcPr>
            <w:tcW w:w="2703" w:type="pct"/>
          </w:tcPr>
          <w:p w14:paraId="47CE77DA" w14:textId="75F714E9" w:rsidR="000D0AF4" w:rsidRPr="003E310A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3E310A">
              <w:rPr>
                <w:rFonts w:cs="Arial"/>
                <w:szCs w:val="22"/>
                <w:highlight w:val="yellow"/>
              </w:rPr>
              <w:t>Fee</w:t>
            </w:r>
          </w:p>
        </w:tc>
        <w:tc>
          <w:tcPr>
            <w:tcW w:w="343" w:type="pct"/>
          </w:tcPr>
          <w:p w14:paraId="56D8B804" w14:textId="77777777" w:rsidR="000D0AF4" w:rsidRPr="003E310A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11" w:type="pct"/>
          </w:tcPr>
          <w:p w14:paraId="531858C7" w14:textId="2292D691" w:rsidR="000D0AF4" w:rsidRPr="003E310A" w:rsidRDefault="003E310A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3E310A">
              <w:rPr>
                <w:rFonts w:cs="Arial"/>
                <w:szCs w:val="22"/>
                <w:highlight w:val="yellow"/>
              </w:rPr>
              <w:t>X</w:t>
            </w:r>
          </w:p>
        </w:tc>
        <w:tc>
          <w:tcPr>
            <w:tcW w:w="335" w:type="pct"/>
          </w:tcPr>
          <w:p w14:paraId="6812B6A3" w14:textId="77777777" w:rsidR="000D0AF4" w:rsidRPr="003E310A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1308" w:type="pct"/>
          </w:tcPr>
          <w:p w14:paraId="7CD037CF" w14:textId="5E6CEE1C" w:rsidR="00813558" w:rsidRPr="005D48BB" w:rsidRDefault="00813558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bookmarkStart w:id="2" w:name="_GoBack"/>
            <w:bookmarkEnd w:id="2"/>
            <w:r w:rsidRPr="005D48BB">
              <w:rPr>
                <w:rFonts w:cs="Arial"/>
                <w:color w:val="000000"/>
                <w:szCs w:val="22"/>
              </w:rPr>
              <w:t>Amount:</w:t>
            </w:r>
            <w:r w:rsidR="005D48BB" w:rsidRPr="005D48BB">
              <w:rPr>
                <w:rFonts w:cs="Arial"/>
                <w:color w:val="000000"/>
                <w:szCs w:val="22"/>
              </w:rPr>
              <w:t xml:space="preserve"> </w:t>
            </w:r>
            <w:r w:rsidR="005D48BB" w:rsidRPr="005D48BB">
              <w:rPr>
                <w:rFonts w:cs="Arial"/>
                <w:color w:val="000000"/>
                <w:szCs w:val="22"/>
              </w:rPr>
              <w:t>8,875.00</w:t>
            </w:r>
          </w:p>
          <w:p w14:paraId="58B5E54B" w14:textId="7DED56E2" w:rsidR="000D0AF4" w:rsidRPr="005D48BB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5D48BB">
              <w:rPr>
                <w:rFonts w:cs="Arial"/>
                <w:color w:val="000000"/>
                <w:szCs w:val="22"/>
              </w:rPr>
              <w:t xml:space="preserve">Date paid: </w:t>
            </w:r>
            <w:r w:rsidR="005D48BB" w:rsidRPr="005D48BB">
              <w:rPr>
                <w:rFonts w:cs="Arial"/>
                <w:color w:val="000000"/>
                <w:szCs w:val="22"/>
              </w:rPr>
              <w:t>15/09/2020</w:t>
            </w:r>
          </w:p>
          <w:p w14:paraId="249B6284" w14:textId="77777777" w:rsidR="000D0AF4" w:rsidRPr="005D48BB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5D48BB">
              <w:rPr>
                <w:rFonts w:cs="Arial"/>
                <w:color w:val="000000"/>
                <w:szCs w:val="22"/>
              </w:rPr>
              <w:t xml:space="preserve">Trans#: </w:t>
            </w:r>
          </w:p>
          <w:p w14:paraId="1A4962FF" w14:textId="77777777" w:rsidR="005D48BB" w:rsidRPr="005D48BB" w:rsidRDefault="005D48BB" w:rsidP="005D48B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5D48BB">
              <w:rPr>
                <w:rFonts w:cs="Arial"/>
                <w:color w:val="000000"/>
                <w:szCs w:val="22"/>
              </w:rPr>
              <w:lastRenderedPageBreak/>
              <w:t>2081252</w:t>
            </w:r>
          </w:p>
          <w:p w14:paraId="30F57E15" w14:textId="311B4330" w:rsidR="005D48BB" w:rsidRPr="003E310A" w:rsidRDefault="005D48BB" w:rsidP="005D48BB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  <w:highlight w:val="yellow"/>
              </w:rPr>
            </w:pPr>
            <w:r w:rsidRPr="005D48BB">
              <w:rPr>
                <w:rFonts w:cs="Arial"/>
                <w:color w:val="000000"/>
                <w:szCs w:val="22"/>
              </w:rPr>
              <w:t>BS/150920/11/J D McKenna Skip Hire</w:t>
            </w:r>
          </w:p>
        </w:tc>
      </w:tr>
      <w:tr w:rsidR="00FC5529" w:rsidRPr="00EF0974" w14:paraId="4092D014" w14:textId="77777777" w:rsidTr="000D0AF4">
        <w:trPr>
          <w:trHeight w:val="20"/>
        </w:trPr>
        <w:tc>
          <w:tcPr>
            <w:tcW w:w="2703" w:type="pct"/>
          </w:tcPr>
          <w:p w14:paraId="1F1158AE" w14:textId="75E49EF6" w:rsidR="00FC5529" w:rsidRDefault="00FC5529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I</w:t>
            </w:r>
            <w:r w:rsidR="00893032">
              <w:rPr>
                <w:rFonts w:cs="Arial"/>
                <w:szCs w:val="22"/>
              </w:rPr>
              <w:t>ndustrial Emissions Directive (I</w:t>
            </w:r>
            <w:r>
              <w:rPr>
                <w:rFonts w:cs="Arial"/>
                <w:szCs w:val="22"/>
              </w:rPr>
              <w:t>ED</w:t>
            </w:r>
            <w:r w:rsidR="00893032">
              <w:rPr>
                <w:rFonts w:cs="Arial"/>
                <w:szCs w:val="22"/>
              </w:rPr>
              <w:t>)</w:t>
            </w:r>
            <w:r>
              <w:rPr>
                <w:rFonts w:cs="Arial"/>
                <w:szCs w:val="22"/>
              </w:rPr>
              <w:t xml:space="preserve"> Activity</w:t>
            </w:r>
          </w:p>
          <w:p w14:paraId="1BE66A62" w14:textId="0D974D83" w:rsidR="00FC5529" w:rsidRDefault="00FC5529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Is the activity/</w:t>
            </w:r>
            <w:proofErr w:type="spellStart"/>
            <w:r>
              <w:rPr>
                <w:rFonts w:cs="Arial"/>
                <w:szCs w:val="22"/>
              </w:rPr>
              <w:t>ies</w:t>
            </w:r>
            <w:proofErr w:type="spellEnd"/>
            <w:r>
              <w:rPr>
                <w:rFonts w:cs="Arial"/>
                <w:szCs w:val="22"/>
              </w:rPr>
              <w:t xml:space="preserve"> that the applicant has applied for subject to the Industrial Emissions Directive? </w:t>
            </w:r>
          </w:p>
          <w:p w14:paraId="0085636D" w14:textId="44E42C22" w:rsidR="00884E30" w:rsidRDefault="00884E30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These </w:t>
            </w:r>
            <w:r w:rsidR="000F4FB6">
              <w:rPr>
                <w:rFonts w:cs="Arial"/>
                <w:szCs w:val="22"/>
              </w:rPr>
              <w:t xml:space="preserve">activities </w:t>
            </w:r>
            <w:r>
              <w:rPr>
                <w:rFonts w:cs="Arial"/>
                <w:szCs w:val="22"/>
              </w:rPr>
              <w:t>include:</w:t>
            </w:r>
          </w:p>
          <w:p w14:paraId="3DDF59A9" w14:textId="794A796C" w:rsidR="000F4FB6" w:rsidRDefault="000F4FB6" w:rsidP="00884E30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Pre-treatment of waste for incineration and co-incineration</w:t>
            </w:r>
          </w:p>
          <w:p w14:paraId="318132B1" w14:textId="7222D8AD" w:rsidR="00884E30" w:rsidRDefault="00884E30" w:rsidP="00884E30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Storage of hazardous waste</w:t>
            </w:r>
          </w:p>
          <w:p w14:paraId="33D3937E" w14:textId="5604DF40" w:rsidR="00884E30" w:rsidRDefault="00884E30" w:rsidP="00884E30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Biological treatment of waste (i.e. composting and anaerobic digestion)</w:t>
            </w:r>
          </w:p>
          <w:p w14:paraId="13F58ED7" w14:textId="0A620C6C" w:rsidR="00884E30" w:rsidRDefault="00884E30" w:rsidP="00884E30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slags and ashes</w:t>
            </w:r>
          </w:p>
          <w:p w14:paraId="265BE441" w14:textId="4732F040" w:rsidR="00FC5529" w:rsidRPr="00884E30" w:rsidRDefault="00884E30" w:rsidP="003E310A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b/>
                <w:color w:val="FF00FF"/>
                <w:szCs w:val="22"/>
              </w:rPr>
            </w:pPr>
            <w:r>
              <w:rPr>
                <w:rFonts w:cs="Arial"/>
                <w:szCs w:val="22"/>
              </w:rPr>
              <w:t>Treatment of metal in shredders</w:t>
            </w:r>
          </w:p>
        </w:tc>
        <w:tc>
          <w:tcPr>
            <w:tcW w:w="343" w:type="pct"/>
          </w:tcPr>
          <w:p w14:paraId="2E505CC5" w14:textId="77777777" w:rsidR="00FC5529" w:rsidRPr="00EF0974" w:rsidRDefault="00FC5529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5C03AC29" w14:textId="58068E38" w:rsidR="00FC5529" w:rsidRPr="00EF0974" w:rsidRDefault="003E310A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5" w:type="pct"/>
          </w:tcPr>
          <w:p w14:paraId="13F07C63" w14:textId="08379973" w:rsidR="00FC5529" w:rsidRPr="00EF0974" w:rsidRDefault="00FC5529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0BE08D21" w14:textId="77777777" w:rsidR="00FC5529" w:rsidRDefault="00FC5529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884E30" w:rsidRPr="00EF0974" w14:paraId="53A424D4" w14:textId="77777777" w:rsidTr="000D0AF4">
        <w:trPr>
          <w:trHeight w:val="20"/>
        </w:trPr>
        <w:tc>
          <w:tcPr>
            <w:tcW w:w="2703" w:type="pct"/>
          </w:tcPr>
          <w:p w14:paraId="7EB9E087" w14:textId="0161F90C" w:rsidR="00884E30" w:rsidRDefault="00884E30" w:rsidP="003E310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If it is an IED activity, has the applicant provided information to demonstrate how they will comply with the relevant limits and therefore be able to remain as a waste facility?</w:t>
            </w:r>
          </w:p>
        </w:tc>
        <w:tc>
          <w:tcPr>
            <w:tcW w:w="343" w:type="pct"/>
          </w:tcPr>
          <w:p w14:paraId="3BE7A8BC" w14:textId="77777777" w:rsidR="00884E30" w:rsidRPr="00EF0974" w:rsidRDefault="00884E30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140FA5B" w14:textId="77777777" w:rsidR="00884E30" w:rsidRPr="00EF0974" w:rsidRDefault="00884E30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74D14887" w14:textId="0E8AD217" w:rsidR="00884E30" w:rsidRPr="00EF0974" w:rsidRDefault="003E310A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1BD84A39" w14:textId="77777777" w:rsidR="00884E30" w:rsidRDefault="00884E30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39C3C7B5" w14:textId="77777777" w:rsidR="007150AF" w:rsidRPr="00EF0974" w:rsidRDefault="007150AF" w:rsidP="00BD0592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26D12EA4" w14:textId="77777777" w:rsidR="00040BDE" w:rsidRPr="00EF0974" w:rsidRDefault="00040BDE" w:rsidP="00BD0592">
      <w:pPr>
        <w:spacing w:before="60" w:after="60" w:line="270" w:lineRule="exact"/>
        <w:rPr>
          <w:rFonts w:ascii="Arial" w:hAnsi="Arial" w:cs="Arial"/>
          <w:b/>
          <w:bCs/>
        </w:rPr>
      </w:pPr>
      <w:r w:rsidRPr="00EF0974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40BDE" w:rsidRPr="00EF0974" w14:paraId="623C0D93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1F712C9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E986E41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8CA8728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AFF7AE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55BD8249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040BDE" w:rsidRPr="00EF0974" w14:paraId="3DFE883B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4E19F30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F0974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A4C5A9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F0974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3FBA57" w14:textId="3F8C0375" w:rsidR="00040BDE" w:rsidRPr="00EF0974" w:rsidRDefault="00FF5590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DC5C3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DC9B3AA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4828CE6F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8BD1992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98AE396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49BA66" w14:textId="796D6ACE" w:rsidR="00040BDE" w:rsidRPr="00EF0974" w:rsidRDefault="00FF5590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80AAC7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E24785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6599A03E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08460B3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7E8DD7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F0974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F1450A3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666DC2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8D7EB8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443517A" w14:textId="75A74FBA" w:rsidR="00040BDE" w:rsidRPr="00EF0974" w:rsidRDefault="00FF5590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</w:tr>
      <w:tr w:rsidR="00040BDE" w:rsidRPr="00EF0974" w14:paraId="06EB767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1A54C14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648823" w14:textId="6C1DC975" w:rsidR="00040BDE" w:rsidRPr="00EF0974" w:rsidRDefault="00AC2FE0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C77DA2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2B7E4E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39930A1" w14:textId="2EAA8C2E" w:rsidR="00040BDE" w:rsidRPr="00EF0974" w:rsidRDefault="00FF5590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</w:tr>
      <w:tr w:rsidR="00040BDE" w:rsidRPr="00EF0974" w14:paraId="2FFA4379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22C953D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660F1D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D5EB018" w14:textId="5FD0930E" w:rsidR="00040BDE" w:rsidRPr="00EF0974" w:rsidRDefault="00FF5590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6330F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316B9E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726D4C8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EFB3FD7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7CCEE7F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BE684B6" w14:textId="5FA671D3" w:rsidR="00040BDE" w:rsidRPr="00EF0974" w:rsidRDefault="00FF5590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7DF649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6C5E22E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1DACABFE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F72A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E68B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25A1" w14:textId="0F69A185" w:rsidR="00040BDE" w:rsidRPr="00EF0974" w:rsidRDefault="00FF5590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8819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1586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</w:tr>
    </w:tbl>
    <w:p w14:paraId="044F01EC" w14:textId="77777777" w:rsidR="00040BDE" w:rsidRPr="00EF0974" w:rsidRDefault="00040BDE" w:rsidP="00BD0592">
      <w:pPr>
        <w:spacing w:before="60" w:after="60" w:line="270" w:lineRule="exact"/>
      </w:pPr>
    </w:p>
    <w:p w14:paraId="66097B9F" w14:textId="77777777" w:rsidR="00040BDE" w:rsidRPr="00EF0974" w:rsidRDefault="00040BDE" w:rsidP="00BD0592">
      <w:pPr>
        <w:spacing w:before="60" w:after="60" w:line="270" w:lineRule="exact"/>
        <w:rPr>
          <w:rFonts w:ascii="Arial" w:hAnsi="Arial" w:cs="Arial"/>
          <w:b/>
        </w:rPr>
      </w:pPr>
      <w:r w:rsidRPr="00EF0974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40BDE" w:rsidRPr="00EF0974" w14:paraId="25DB072B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4D86825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D1FFDB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F54A6F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D9599D5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7F3B6D3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040BDE" w:rsidRPr="00EF0974" w14:paraId="1679D85D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AECB1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2B1523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EF0974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AB2E25" w14:textId="7722036A" w:rsidR="00040BDE" w:rsidRPr="00EF0974" w:rsidRDefault="00463BC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15FD2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F9DDED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040BDE" w:rsidRPr="00EF0974" w14:paraId="1A8414E3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B6E129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CB3A0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7D702A" w14:textId="6EE9FD61" w:rsidR="00040BDE" w:rsidRPr="00EF0974" w:rsidRDefault="00463BC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4C46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32EEE9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12E6B44F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8220FD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DC7BBD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7D5103" w14:textId="21AA6674" w:rsidR="00040BDE" w:rsidRPr="00EF0974" w:rsidRDefault="00463BC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99C53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230BD9B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4F37CEBB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9FFBB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F894E9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99A56B" w14:textId="21293F7E" w:rsidR="00040BDE" w:rsidRPr="00EF0974" w:rsidRDefault="00463BC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6BBF2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92223A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1B54854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B02B69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223DD2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4E90022" w14:textId="467585F6" w:rsidR="00040BDE" w:rsidRPr="00EF0974" w:rsidRDefault="00463BC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9B6EAB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956A068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04348955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89EA4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lastRenderedPageBreak/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9ED9EC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F205B8" w14:textId="25A10942" w:rsidR="00040BDE" w:rsidRPr="00EF0974" w:rsidRDefault="00463BC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ED26F9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3A0F9E3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7A7C5A3D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8538F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E6AF8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E87B3A" w14:textId="2DECE91E" w:rsidR="00040BDE" w:rsidRPr="00EF0974" w:rsidRDefault="00463BC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CC27D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F21B07B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5F004D1C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F9EC43C" w14:textId="77777777" w:rsidR="00040BDE" w:rsidRPr="00463BC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63BC4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DADED4" w14:textId="77777777" w:rsidR="00040BDE" w:rsidRPr="00463BC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63BC4">
              <w:rPr>
                <w:rFonts w:ascii="Arial" w:hAnsi="Arial" w:cs="Arial"/>
                <w:sz w:val="22"/>
                <w:szCs w:val="22"/>
                <w:highlight w:val="yellow"/>
              </w:rPr>
              <w:t xml:space="preserve">Is the payment on </w:t>
            </w:r>
            <w:proofErr w:type="spellStart"/>
            <w:r w:rsidRPr="00463BC4">
              <w:rPr>
                <w:rFonts w:ascii="Arial" w:hAnsi="Arial" w:cs="Arial"/>
                <w:sz w:val="22"/>
                <w:szCs w:val="22"/>
                <w:highlight w:val="yellow"/>
              </w:rPr>
              <w:t>MyNRW</w:t>
            </w:r>
            <w:proofErr w:type="spellEnd"/>
            <w:r w:rsidRPr="00463BC4">
              <w:rPr>
                <w:rFonts w:ascii="Arial" w:hAnsi="Arial" w:cs="Arial"/>
                <w:sz w:val="22"/>
                <w:szCs w:val="22"/>
                <w:highlight w:val="yellow"/>
              </w:rPr>
              <w:t>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A34B39" w14:textId="77777777" w:rsidR="00040BDE" w:rsidRPr="00463BC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89AC3E" w14:textId="74B7E9F4" w:rsidR="00040BDE" w:rsidRPr="00463BC4" w:rsidRDefault="00463BC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63BC4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A17488" w14:textId="77777777" w:rsidR="00040BDE" w:rsidRPr="00463BC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040BDE" w:rsidRPr="00EF0974" w14:paraId="040B02A7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99B24DB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E1BECC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52617EC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EF0974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48D2D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1CD26F8" w14:textId="4E972F79" w:rsidR="00040BDE" w:rsidRPr="00EF0974" w:rsidRDefault="00463BC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65CE006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7D3A8F0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71642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A1D3CA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2EACF43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EF0974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21AD2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2FBD24E" w14:textId="19051C49" w:rsidR="00040BDE" w:rsidRPr="00EF0974" w:rsidRDefault="00463BC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1BFFC30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4A6DED30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A8E1EB1" w14:textId="77777777" w:rsidR="00442786" w:rsidRPr="00463BC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63BC4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3C3EA6" w14:textId="31D092FD" w:rsidR="00442786" w:rsidRPr="00463BC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63BC4">
              <w:rPr>
                <w:rFonts w:ascii="Arial" w:hAnsi="Arial" w:cs="Arial"/>
                <w:sz w:val="22"/>
                <w:szCs w:val="22"/>
                <w:highlight w:val="yellow"/>
              </w:rPr>
              <w:t>Box been ticke</w:t>
            </w:r>
            <w:r w:rsidR="005A1A66" w:rsidRPr="00463BC4">
              <w:rPr>
                <w:rFonts w:ascii="Arial" w:hAnsi="Arial" w:cs="Arial"/>
                <w:sz w:val="22"/>
                <w:szCs w:val="22"/>
                <w:highlight w:val="yellow"/>
              </w:rPr>
              <w:t>d</w:t>
            </w:r>
            <w:r w:rsidRPr="00463BC4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3C31AF" w14:textId="77777777" w:rsidR="00442786" w:rsidRPr="00463BC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4AD613" w14:textId="741AE280" w:rsidR="00442786" w:rsidRPr="00463BC4" w:rsidRDefault="00463BC4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63BC4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036608" w14:textId="77777777" w:rsidR="00442786" w:rsidRPr="00463BC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442786" w:rsidRPr="00EF0974" w14:paraId="318DC731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63131B0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4C1250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677E1F" w14:textId="46703B5D" w:rsidR="00442786" w:rsidRPr="00EF0974" w:rsidRDefault="00463BC4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5E5D2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9287E9A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0974" w:rsidRPr="00EF0974" w14:paraId="7346EB0A" w14:textId="77777777" w:rsidTr="00EF0974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71F7633" w14:textId="77777777" w:rsidR="00EF0974" w:rsidRPr="00EF0974" w:rsidRDefault="00EF0974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D063C5E" w14:textId="77777777" w:rsidR="00EF0974" w:rsidRPr="00EF0974" w:rsidRDefault="00EF0974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442786" w:rsidRPr="00EF0974" w14:paraId="29496BAA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2B3D972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992CD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7198A5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F9B814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3178B58" w14:textId="5AA24A28" w:rsidR="00442786" w:rsidRPr="00EF0974" w:rsidRDefault="00463BC4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442786" w:rsidRPr="00EF0974" w14:paraId="136516A2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4112F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03E2F0" w14:textId="77777777" w:rsidR="00442786" w:rsidRPr="00EF0974" w:rsidRDefault="00442786" w:rsidP="00442786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25C0C6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6111A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0EF3230" w14:textId="1F03C589" w:rsidR="00442786" w:rsidRPr="00EF0974" w:rsidRDefault="00463BC4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442786" w:rsidRPr="00EF0974" w14:paraId="69BAED01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8220B5C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D1A9F57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5F9B0E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CC48BF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70F8700" w14:textId="6EBDECE9" w:rsidR="00442786" w:rsidRPr="00EF0974" w:rsidRDefault="00463BC4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442786" w:rsidRPr="00EF0974" w14:paraId="788AF914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3232FAE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E90AC4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4ED1E8" w14:textId="0736A62D" w:rsidR="00442786" w:rsidRPr="00EF0974" w:rsidRDefault="00463BC4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D75673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41C30D9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2D3D8B0E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826509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6ACBFB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4320417D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7D2211" w14:textId="5691C5D1" w:rsidR="00442786" w:rsidRPr="00EF0974" w:rsidRDefault="00463BC4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690AEDC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790E8BE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4361573D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5D3F" w14:textId="77777777" w:rsidR="00040BDE" w:rsidRPr="00463BC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E2F1" w14:textId="77777777" w:rsidR="00040BDE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63BC4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Part F</w:t>
            </w:r>
            <w:r w:rsidR="00642E30" w:rsidRPr="00463BC4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1</w:t>
            </w:r>
            <w:r w:rsidRPr="00463BC4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 complete?</w:t>
            </w:r>
          </w:p>
          <w:p w14:paraId="4E620676" w14:textId="0D19CB5F" w:rsidR="00463BC4" w:rsidRPr="00463BC4" w:rsidRDefault="00463BC4" w:rsidP="00463BC4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Fee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CF23" w14:textId="77777777" w:rsidR="00040BDE" w:rsidRPr="00463BC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2543" w14:textId="315EC8FB" w:rsidR="00040BDE" w:rsidRPr="00463BC4" w:rsidRDefault="00463BC4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463BC4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X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7A58" w14:textId="77777777" w:rsidR="00040BDE" w:rsidRPr="00463BC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085C8DC3" w14:textId="77777777" w:rsidR="007202D2" w:rsidRPr="00EF0974" w:rsidRDefault="007202D2" w:rsidP="00BD0592">
      <w:pPr>
        <w:spacing w:before="60" w:after="60" w:line="270" w:lineRule="exact"/>
        <w:rPr>
          <w:rFonts w:ascii="Arial" w:hAnsi="Arial"/>
          <w:b/>
          <w:color w:val="808000"/>
        </w:rPr>
      </w:pPr>
    </w:p>
    <w:p w14:paraId="61B73A12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</w:rPr>
      </w:pPr>
      <w:r w:rsidRPr="00EF0974">
        <w:rPr>
          <w:rFonts w:ascii="Arial" w:hAnsi="Arial"/>
          <w:b/>
        </w:rPr>
        <w:t>Application form Part B2 – all new bespoke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4959"/>
        <w:gridCol w:w="608"/>
        <w:gridCol w:w="510"/>
        <w:gridCol w:w="595"/>
        <w:gridCol w:w="1623"/>
      </w:tblGrid>
      <w:tr w:rsidR="009B02A7" w:rsidRPr="00EF0974" w14:paraId="3BF057C0" w14:textId="77777777" w:rsidTr="000D352D">
        <w:trPr>
          <w:cantSplit/>
          <w:trHeight w:val="20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D3BA246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3CD3A30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733E0658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D86660A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8056214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219067F1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1861C9" w:rsidRPr="00EF0974" w14:paraId="0653309B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E633A5E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0FC2E4EB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42D4CAC3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87367F0" w14:textId="319BB309" w:rsidR="001861C9" w:rsidRPr="00EF0974" w:rsidRDefault="00463BC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7E675EDD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EAF4E14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861C9" w:rsidRPr="00EF0974" w14:paraId="1D5B0F76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07C6DE5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3" w:type="pct"/>
          </w:tcPr>
          <w:p w14:paraId="4BD1832F" w14:textId="0D4795E8" w:rsidR="001861C9" w:rsidRPr="00EF0974" w:rsidRDefault="001861C9" w:rsidP="00463BC4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42" w:type="pct"/>
          </w:tcPr>
          <w:p w14:paraId="3FA2741F" w14:textId="3D302A99" w:rsidR="001861C9" w:rsidRPr="00EF0974" w:rsidRDefault="00463BC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64DAA98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C96612E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01B2B5B" w14:textId="4981E5C7" w:rsidR="001861C9" w:rsidRPr="00EF0974" w:rsidRDefault="00463BC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463BC4">
              <w:rPr>
                <w:rFonts w:ascii="Arial" w:hAnsi="Arial" w:cs="Arial"/>
                <w:sz w:val="22"/>
                <w:szCs w:val="22"/>
              </w:rPr>
              <w:t>PAN-010624</w:t>
            </w:r>
          </w:p>
        </w:tc>
      </w:tr>
      <w:tr w:rsidR="009B02A7" w:rsidRPr="00EF0974" w14:paraId="0379B030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96CEDB2" w14:textId="77777777" w:rsidR="009B02A7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883" w:type="pct"/>
          </w:tcPr>
          <w:p w14:paraId="72E7989B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Option ‘site’ selected?</w:t>
            </w:r>
          </w:p>
        </w:tc>
        <w:tc>
          <w:tcPr>
            <w:tcW w:w="342" w:type="pct"/>
          </w:tcPr>
          <w:p w14:paraId="39D6756F" w14:textId="297282C8" w:rsidR="009B02A7" w:rsidRPr="00EF0974" w:rsidRDefault="00463BC4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7363F85D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D3C0E34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3F9DBFF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02A7" w:rsidRPr="00EF0974" w14:paraId="31555E0C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E68E026" w14:textId="77777777" w:rsidR="009B02A7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883" w:type="pct"/>
          </w:tcPr>
          <w:p w14:paraId="486C1348" w14:textId="77777777" w:rsidR="009B02A7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</w:t>
            </w:r>
            <w:r w:rsidR="009B02A7" w:rsidRPr="00EF0974">
              <w:rPr>
                <w:rFonts w:ascii="Arial" w:hAnsi="Arial" w:cs="Arial"/>
                <w:sz w:val="22"/>
                <w:szCs w:val="22"/>
              </w:rPr>
              <w:t>ite name, address and grid reference complete?</w:t>
            </w:r>
          </w:p>
        </w:tc>
        <w:tc>
          <w:tcPr>
            <w:tcW w:w="342" w:type="pct"/>
          </w:tcPr>
          <w:p w14:paraId="752C8632" w14:textId="2739D970" w:rsidR="009B02A7" w:rsidRPr="00EF0974" w:rsidRDefault="00AE770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8253296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612793C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DC1DD59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2C427520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305CD79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883" w:type="pct"/>
          </w:tcPr>
          <w:p w14:paraId="00A87001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number of regulated facilities given?</w:t>
            </w:r>
          </w:p>
        </w:tc>
        <w:tc>
          <w:tcPr>
            <w:tcW w:w="342" w:type="pct"/>
          </w:tcPr>
          <w:p w14:paraId="58DD900F" w14:textId="71576804" w:rsidR="00104928" w:rsidRPr="00EF0974" w:rsidRDefault="00AE770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6EC640B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5C6E21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9DBB1D7" w14:textId="0FD70F23" w:rsidR="00104928" w:rsidRPr="00EF0974" w:rsidRDefault="00AE770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One</w:t>
            </w:r>
          </w:p>
        </w:tc>
      </w:tr>
      <w:tr w:rsidR="00104928" w:rsidRPr="00EF0974" w14:paraId="42BCAEFB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C94154F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28023285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7758E25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waste operation or mining waste operation type chosen?</w:t>
            </w:r>
          </w:p>
        </w:tc>
        <w:tc>
          <w:tcPr>
            <w:tcW w:w="342" w:type="pct"/>
          </w:tcPr>
          <w:p w14:paraId="27F0357E" w14:textId="6498B63E" w:rsidR="00104928" w:rsidRPr="00EF0974" w:rsidRDefault="0072574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540EF6D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72DFB77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A15006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17DED6AB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B91A4E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2c2</w:t>
            </w:r>
          </w:p>
          <w:p w14:paraId="7D711ED1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2c3</w:t>
            </w:r>
          </w:p>
        </w:tc>
        <w:tc>
          <w:tcPr>
            <w:tcW w:w="2883" w:type="pct"/>
          </w:tcPr>
          <w:p w14:paraId="77B82864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relevant question been answered?</w:t>
            </w:r>
          </w:p>
        </w:tc>
        <w:tc>
          <w:tcPr>
            <w:tcW w:w="342" w:type="pct"/>
          </w:tcPr>
          <w:p w14:paraId="6EF276E4" w14:textId="51945DB6" w:rsidR="00104928" w:rsidRPr="00EF0974" w:rsidRDefault="0072574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66C7FEB0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1829B81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A94571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41D23CBB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ADE1D8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lastRenderedPageBreak/>
              <w:t>2d</w:t>
            </w:r>
          </w:p>
        </w:tc>
        <w:tc>
          <w:tcPr>
            <w:tcW w:w="2883" w:type="pct"/>
          </w:tcPr>
          <w:p w14:paraId="161EF7B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D11179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waste operation or mining waste operation type chosen for each facility?</w:t>
            </w:r>
          </w:p>
        </w:tc>
        <w:tc>
          <w:tcPr>
            <w:tcW w:w="342" w:type="pct"/>
          </w:tcPr>
          <w:p w14:paraId="53C3EBD4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E3AFF4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86029C6" w14:textId="43DBEC41" w:rsidR="00104928" w:rsidRPr="00EF0974" w:rsidRDefault="0072574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C2F68B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02C28B09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970A794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2d2</w:t>
            </w:r>
          </w:p>
          <w:p w14:paraId="31D9A3D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2d3</w:t>
            </w:r>
          </w:p>
        </w:tc>
        <w:tc>
          <w:tcPr>
            <w:tcW w:w="2883" w:type="pct"/>
          </w:tcPr>
          <w:p w14:paraId="056F6F76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relevant question been answered for each facility?</w:t>
            </w:r>
          </w:p>
        </w:tc>
        <w:tc>
          <w:tcPr>
            <w:tcW w:w="342" w:type="pct"/>
          </w:tcPr>
          <w:p w14:paraId="1F13BB1D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2FE18AF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905C08C" w14:textId="67034AFC" w:rsidR="00104928" w:rsidRPr="00EF0974" w:rsidRDefault="0072574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CB8A5E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02A7" w:rsidRPr="00EF0974" w14:paraId="4BED2DBA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C5C7736" w14:textId="77777777" w:rsidR="009B02A7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2f</w:t>
            </w:r>
          </w:p>
        </w:tc>
        <w:tc>
          <w:tcPr>
            <w:tcW w:w="2883" w:type="pct"/>
          </w:tcPr>
          <w:p w14:paraId="02565380" w14:textId="77777777" w:rsidR="009B02A7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T</w:t>
            </w:r>
            <w:r w:rsidR="009B02A7" w:rsidRPr="00EF0974">
              <w:rPr>
                <w:rFonts w:ascii="Arial" w:hAnsi="Arial" w:cs="Arial"/>
                <w:sz w:val="22"/>
                <w:szCs w:val="22"/>
              </w:rPr>
              <w:t>reating batteries?</w:t>
            </w:r>
          </w:p>
          <w:p w14:paraId="44CE09E0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document provided?</w:t>
            </w:r>
          </w:p>
        </w:tc>
        <w:tc>
          <w:tcPr>
            <w:tcW w:w="342" w:type="pct"/>
          </w:tcPr>
          <w:p w14:paraId="2F5DAEF2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80D38DB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E4AF336" w14:textId="0460896E" w:rsidR="009B02A7" w:rsidRPr="00EF0974" w:rsidRDefault="0072574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C614DA9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599833F1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500108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883" w:type="pct"/>
          </w:tcPr>
          <w:p w14:paraId="4E873B0D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34F12F0D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42" w:type="pct"/>
          </w:tcPr>
          <w:p w14:paraId="23A6CA95" w14:textId="2C200BB5" w:rsidR="005207B7" w:rsidRPr="00EF0974" w:rsidRDefault="0072574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0B68D3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653938E" w14:textId="365D15F4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F5060A3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5B00E254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F0D7F84" w14:textId="77777777" w:rsidR="005207B7" w:rsidRPr="00EF0974" w:rsidRDefault="005207B7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3a</w:t>
            </w:r>
          </w:p>
        </w:tc>
        <w:tc>
          <w:tcPr>
            <w:tcW w:w="2883" w:type="pct"/>
          </w:tcPr>
          <w:p w14:paraId="03E1B210" w14:textId="77777777" w:rsidR="005207B7" w:rsidRPr="00EF0974" w:rsidRDefault="005207B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0478D1C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A138699" w14:textId="646DDEF7" w:rsidR="005207B7" w:rsidRPr="00EF0974" w:rsidRDefault="0072574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4A1F58E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FA1532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3B583809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BF78975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883" w:type="pct"/>
          </w:tcPr>
          <w:p w14:paraId="7261184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1ED66A3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5B874505" w14:textId="660F9D1E" w:rsidR="005207B7" w:rsidRPr="00EF0974" w:rsidRDefault="0072574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6F6FA76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977264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B03C9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EEAB446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26A76E1" w14:textId="77777777" w:rsidR="005207B7" w:rsidRPr="0072574D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72574D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3b2</w:t>
            </w:r>
          </w:p>
        </w:tc>
        <w:tc>
          <w:tcPr>
            <w:tcW w:w="2883" w:type="pct"/>
          </w:tcPr>
          <w:p w14:paraId="706D655B" w14:textId="77777777" w:rsidR="005207B7" w:rsidRPr="0072574D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2574D">
              <w:rPr>
                <w:rFonts w:ascii="Arial" w:hAnsi="Arial" w:cs="Arial"/>
                <w:sz w:val="22"/>
                <w:szCs w:val="22"/>
                <w:highlight w:val="yellow"/>
              </w:rPr>
              <w:t>If yes; have they ticked to say they have included all certificates?</w:t>
            </w:r>
          </w:p>
          <w:p w14:paraId="095F65C4" w14:textId="75E1C8AB" w:rsidR="0072574D" w:rsidRPr="0072574D" w:rsidRDefault="0072574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2574D">
              <w:rPr>
                <w:rFonts w:ascii="Arial" w:hAnsi="Arial" w:cs="Arial"/>
                <w:sz w:val="22"/>
                <w:szCs w:val="22"/>
                <w:highlight w:val="yellow"/>
              </w:rPr>
              <w:t>Only CC has been provided</w:t>
            </w:r>
          </w:p>
        </w:tc>
        <w:tc>
          <w:tcPr>
            <w:tcW w:w="342" w:type="pct"/>
          </w:tcPr>
          <w:p w14:paraId="2BCFC361" w14:textId="000B7D9D" w:rsidR="005207B7" w:rsidRPr="0072574D" w:rsidRDefault="0072574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2574D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7" w:type="pct"/>
          </w:tcPr>
          <w:p w14:paraId="5C873C66" w14:textId="77777777" w:rsidR="005207B7" w:rsidRPr="0072574D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4B24FEEE" w14:textId="77777777" w:rsidR="005207B7" w:rsidRPr="0072574D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554BD30" w14:textId="77777777" w:rsidR="005207B7" w:rsidRPr="0072574D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207B7" w:rsidRPr="00EF0974" w14:paraId="441F660B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D12D97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883" w:type="pct"/>
          </w:tcPr>
          <w:p w14:paraId="272D83C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1824F8B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D66E17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EE39F24" w14:textId="53DEB139" w:rsidR="005207B7" w:rsidRPr="00EF0974" w:rsidRDefault="0072574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D5D01E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497744B8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39A8D6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883" w:type="pct"/>
          </w:tcPr>
          <w:p w14:paraId="5B2EDD3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2FE86C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42" w:type="pct"/>
          </w:tcPr>
          <w:p w14:paraId="02994F91" w14:textId="5836A0F4" w:rsidR="005207B7" w:rsidRPr="00EF0974" w:rsidRDefault="00E4100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E8E283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EA8DAB0" w14:textId="4922DEBC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EDA583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0729290F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F9421BA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883" w:type="pct"/>
          </w:tcPr>
          <w:p w14:paraId="32AE33BF" w14:textId="246F420B" w:rsidR="005207B7" w:rsidRPr="00EF0974" w:rsidRDefault="005207B7" w:rsidP="00E4100F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42" w:type="pct"/>
          </w:tcPr>
          <w:p w14:paraId="6003F9E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3980D9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B4ECD99" w14:textId="42C98C94" w:rsidR="005207B7" w:rsidRPr="00EF0974" w:rsidRDefault="00E4100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9323BB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0749775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118CE8F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883" w:type="pct"/>
          </w:tcPr>
          <w:p w14:paraId="3FB920F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3C315AA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</w:tcPr>
          <w:p w14:paraId="4C6E71E2" w14:textId="5B455C89" w:rsidR="005207B7" w:rsidRPr="00EF0974" w:rsidRDefault="00E4100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413C91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6153C1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7AFDB15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E0D7644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3E353BF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883" w:type="pct"/>
          </w:tcPr>
          <w:p w14:paraId="0310A42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42" w:type="pct"/>
          </w:tcPr>
          <w:p w14:paraId="30751C05" w14:textId="0EFBEAFC" w:rsidR="005207B7" w:rsidRPr="00EF0974" w:rsidRDefault="00E4100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7C0AEB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5FC0E47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1BCAB89" w14:textId="09AFB04D" w:rsidR="005207B7" w:rsidRPr="00EF0974" w:rsidRDefault="00E4100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Own </w:t>
            </w:r>
          </w:p>
        </w:tc>
      </w:tr>
      <w:tr w:rsidR="005207B7" w:rsidRPr="00EF0974" w14:paraId="2F48A6E4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57F043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883" w:type="pct"/>
          </w:tcPr>
          <w:p w14:paraId="54D09E7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they provided the summary of the management system?</w:t>
            </w:r>
          </w:p>
        </w:tc>
        <w:tc>
          <w:tcPr>
            <w:tcW w:w="342" w:type="pct"/>
          </w:tcPr>
          <w:p w14:paraId="625B62AA" w14:textId="717278A5" w:rsidR="005207B7" w:rsidRPr="00EF0974" w:rsidRDefault="00E4100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66E4F92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936845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B7FC22A" w14:textId="06918E2C" w:rsidR="005207B7" w:rsidRPr="00EF0974" w:rsidRDefault="00E4100F" w:rsidP="00E4100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4100F">
              <w:rPr>
                <w:rFonts w:ascii="Arial" w:hAnsi="Arial" w:cs="Arial"/>
                <w:sz w:val="22"/>
                <w:szCs w:val="22"/>
              </w:rPr>
              <w:t>275-01-06.R1-Rev.1 – Waste Transfer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4100F">
              <w:rPr>
                <w:rFonts w:ascii="Arial" w:hAnsi="Arial" w:cs="Arial"/>
                <w:sz w:val="22"/>
                <w:szCs w:val="22"/>
              </w:rPr>
              <w:t>Station EMS</w:t>
            </w:r>
          </w:p>
        </w:tc>
      </w:tr>
      <w:tr w:rsidR="005207B7" w:rsidRPr="00EF0974" w14:paraId="09EF19E8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1137464F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883" w:type="pct"/>
          </w:tcPr>
          <w:p w14:paraId="1090F123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 xml:space="preserve">ection complete? </w:t>
            </w:r>
          </w:p>
          <w:p w14:paraId="237F742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42" w:type="pct"/>
          </w:tcPr>
          <w:p w14:paraId="6B98BF7B" w14:textId="376ACA42" w:rsidR="005207B7" w:rsidRPr="00EF0974" w:rsidRDefault="000D352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DF6C96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F99F1E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FE1F134" w14:textId="5883109B" w:rsidR="005207B7" w:rsidRPr="00EF0974" w:rsidRDefault="000D352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Answered “no”</w:t>
            </w:r>
          </w:p>
        </w:tc>
      </w:tr>
      <w:tr w:rsidR="000D352D" w:rsidRPr="00EF0974" w14:paraId="1F070CC0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4C18DBB" w14:textId="77777777" w:rsidR="000D352D" w:rsidRPr="00EF0974" w:rsidRDefault="000D352D" w:rsidP="000D352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883" w:type="pct"/>
          </w:tcPr>
          <w:p w14:paraId="00671E79" w14:textId="77777777" w:rsidR="000D352D" w:rsidRPr="00EF0974" w:rsidRDefault="000D352D" w:rsidP="000D352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0F08ABC7" w14:textId="77777777" w:rsidR="000D352D" w:rsidRPr="00EF0974" w:rsidRDefault="000D352D" w:rsidP="000D352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harbour authority named?</w:t>
            </w:r>
          </w:p>
        </w:tc>
        <w:tc>
          <w:tcPr>
            <w:tcW w:w="342" w:type="pct"/>
          </w:tcPr>
          <w:p w14:paraId="5AB29E06" w14:textId="5A50878E" w:rsidR="000D352D" w:rsidRPr="00EF0974" w:rsidRDefault="000D352D" w:rsidP="000D352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1654540" w14:textId="77777777" w:rsidR="000D352D" w:rsidRPr="00EF0974" w:rsidRDefault="000D352D" w:rsidP="000D352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51E519C" w14:textId="77777777" w:rsidR="000D352D" w:rsidRPr="00EF0974" w:rsidRDefault="000D352D" w:rsidP="000D352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72DB1B4" w14:textId="5E6D4334" w:rsidR="000D352D" w:rsidRPr="00EF0974" w:rsidRDefault="000D352D" w:rsidP="000D352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Answered “no”</w:t>
            </w:r>
          </w:p>
        </w:tc>
      </w:tr>
      <w:tr w:rsidR="000D352D" w:rsidRPr="00EF0974" w14:paraId="5847B100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C80EABA" w14:textId="77777777" w:rsidR="000D352D" w:rsidRPr="00EF0974" w:rsidRDefault="000D352D" w:rsidP="000D352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883" w:type="pct"/>
          </w:tcPr>
          <w:p w14:paraId="28B9DEA1" w14:textId="77777777" w:rsidR="000D352D" w:rsidRPr="00EF0974" w:rsidRDefault="000D352D" w:rsidP="000D352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7D9E801B" w14:textId="77777777" w:rsidR="000D352D" w:rsidRPr="00EF0974" w:rsidRDefault="000D352D" w:rsidP="000D352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42" w:type="pct"/>
          </w:tcPr>
          <w:p w14:paraId="44A57FCC" w14:textId="4D939579" w:rsidR="000D352D" w:rsidRPr="00EF0974" w:rsidRDefault="000D352D" w:rsidP="000D352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C2495D8" w14:textId="77777777" w:rsidR="000D352D" w:rsidRPr="00EF0974" w:rsidRDefault="000D352D" w:rsidP="000D352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295460D" w14:textId="77777777" w:rsidR="000D352D" w:rsidRPr="00EF0974" w:rsidRDefault="000D352D" w:rsidP="000D352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3AD3E9B" w14:textId="31DA1DFF" w:rsidR="000D352D" w:rsidRPr="00EF0974" w:rsidRDefault="000D352D" w:rsidP="000D352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Answered “no”</w:t>
            </w:r>
          </w:p>
        </w:tc>
      </w:tr>
      <w:tr w:rsidR="007A017E" w:rsidRPr="00EF0974" w14:paraId="04FC4328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36F944B" w14:textId="5A7832A8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4e</w:t>
            </w:r>
          </w:p>
        </w:tc>
        <w:tc>
          <w:tcPr>
            <w:tcW w:w="2883" w:type="pct"/>
          </w:tcPr>
          <w:p w14:paraId="0A98B5A0" w14:textId="53E57DBE" w:rsidR="007A017E" w:rsidRPr="00EF0974" w:rsidRDefault="00110AA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10AAF">
              <w:rPr>
                <w:rFonts w:ascii="Arial" w:hAnsi="Arial" w:cs="Arial"/>
                <w:sz w:val="22"/>
                <w:szCs w:val="22"/>
              </w:rPr>
              <w:t>Is the medium combustion plant or specified generator located within an Air Quality Management Area (AQMA</w:t>
            </w:r>
            <w:r>
              <w:rPr>
                <w:rFonts w:ascii="Arial" w:hAnsi="Arial" w:cs="Arial"/>
                <w:sz w:val="22"/>
                <w:szCs w:val="22"/>
              </w:rPr>
              <w:t>)?</w:t>
            </w:r>
          </w:p>
        </w:tc>
        <w:tc>
          <w:tcPr>
            <w:tcW w:w="342" w:type="pct"/>
          </w:tcPr>
          <w:p w14:paraId="1F7C6D54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37AFDD2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0680DA6" w14:textId="17BD8DB7" w:rsidR="007A017E" w:rsidRPr="00EF0974" w:rsidRDefault="000D352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2E06129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470E9212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15E2E08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lastRenderedPageBreak/>
              <w:t>5a</w:t>
            </w:r>
          </w:p>
        </w:tc>
        <w:tc>
          <w:tcPr>
            <w:tcW w:w="2883" w:type="pct"/>
          </w:tcPr>
          <w:p w14:paraId="424978B5" w14:textId="334BFD19" w:rsidR="000D352D" w:rsidRPr="00EF0974" w:rsidRDefault="004E3C50" w:rsidP="000D352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Site plan </w:t>
            </w:r>
            <w:proofErr w:type="gramStart"/>
            <w:r w:rsidRPr="00EF0974">
              <w:rPr>
                <w:rFonts w:ascii="Arial" w:hAnsi="Arial" w:cs="Arial"/>
                <w:sz w:val="22"/>
                <w:szCs w:val="22"/>
              </w:rPr>
              <w:t>provided?</w:t>
            </w:r>
            <w:proofErr w:type="gramEnd"/>
            <w:r w:rsidRPr="00EF09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518CB5D" w14:textId="0A2445B9" w:rsidR="00775D4D" w:rsidRPr="00EF0974" w:rsidRDefault="00775D4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2" w:type="pct"/>
          </w:tcPr>
          <w:p w14:paraId="433E7C30" w14:textId="5DF2634B" w:rsidR="005207B7" w:rsidRPr="00EF0974" w:rsidRDefault="000D352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F2F094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A8348A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986E510" w14:textId="5C7B882E" w:rsidR="005207B7" w:rsidRPr="00EF0974" w:rsidRDefault="000D352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D352D">
              <w:rPr>
                <w:rFonts w:ascii="Arial" w:hAnsi="Arial" w:cs="Arial"/>
                <w:sz w:val="22"/>
                <w:szCs w:val="22"/>
              </w:rPr>
              <w:t>275-01-06.D01 – Site Outline Boundary</w:t>
            </w:r>
          </w:p>
        </w:tc>
      </w:tr>
      <w:tr w:rsidR="005207B7" w:rsidRPr="00EF0974" w14:paraId="75C6F7F6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15068EBD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883" w:type="pct"/>
          </w:tcPr>
          <w:p w14:paraId="379EA61A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>ite condition report provided?</w:t>
            </w:r>
          </w:p>
        </w:tc>
        <w:tc>
          <w:tcPr>
            <w:tcW w:w="342" w:type="pct"/>
          </w:tcPr>
          <w:p w14:paraId="5C570B2F" w14:textId="729A3187" w:rsidR="005207B7" w:rsidRPr="00EF0974" w:rsidRDefault="000D352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254FED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1C04B4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913C05A" w14:textId="4D25140E" w:rsidR="005207B7" w:rsidRPr="00EF0974" w:rsidRDefault="000D352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D352D">
              <w:rPr>
                <w:rFonts w:ascii="Arial" w:hAnsi="Arial" w:cs="Arial"/>
                <w:sz w:val="22"/>
                <w:szCs w:val="22"/>
              </w:rPr>
              <w:t xml:space="preserve">275-01-06 – Site Condition Report, </w:t>
            </w:r>
            <w:proofErr w:type="spellStart"/>
            <w:r w:rsidRPr="000D352D">
              <w:rPr>
                <w:rFonts w:ascii="Arial" w:hAnsi="Arial" w:cs="Arial"/>
                <w:sz w:val="22"/>
                <w:szCs w:val="22"/>
              </w:rPr>
              <w:t>Cwmgwili</w:t>
            </w:r>
            <w:proofErr w:type="spellEnd"/>
          </w:p>
        </w:tc>
      </w:tr>
      <w:tr w:rsidR="005207B7" w:rsidRPr="00EF0974" w14:paraId="1F2B1234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D238C34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07C6A034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N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 xml:space="preserve">on-technical summary provided? </w:t>
            </w:r>
          </w:p>
        </w:tc>
        <w:tc>
          <w:tcPr>
            <w:tcW w:w="342" w:type="pct"/>
          </w:tcPr>
          <w:p w14:paraId="69FCA15C" w14:textId="4369CE17" w:rsidR="005207B7" w:rsidRPr="00EF0974" w:rsidRDefault="000D352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BC748A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73AD64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73C4B8C" w14:textId="7C38E768" w:rsidR="005207B7" w:rsidRPr="00EF0974" w:rsidRDefault="000D352D" w:rsidP="000D352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D352D">
              <w:rPr>
                <w:rFonts w:ascii="Arial" w:hAnsi="Arial" w:cs="Arial"/>
                <w:sz w:val="22"/>
                <w:szCs w:val="22"/>
              </w:rPr>
              <w:t>See Section 3.0 of Report Number: 275-01-06.R1-Rev.1 – Waste Transfer Station EMS</w:t>
            </w:r>
          </w:p>
        </w:tc>
      </w:tr>
      <w:tr w:rsidR="005207B7" w:rsidRPr="00EF0974" w14:paraId="491CCF63" w14:textId="77777777" w:rsidTr="000D352D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  <w:bottom w:val="single" w:sz="4" w:space="0" w:color="auto"/>
            </w:tcBorders>
          </w:tcPr>
          <w:p w14:paraId="52660E49" w14:textId="77777777" w:rsidR="005207B7" w:rsidRPr="000D352D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0D352D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6</w:t>
            </w:r>
          </w:p>
        </w:tc>
        <w:tc>
          <w:tcPr>
            <w:tcW w:w="2883" w:type="pct"/>
            <w:tcBorders>
              <w:bottom w:val="single" w:sz="4" w:space="0" w:color="auto"/>
            </w:tcBorders>
          </w:tcPr>
          <w:p w14:paraId="5666C116" w14:textId="77777777" w:rsidR="005207B7" w:rsidRPr="000D352D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D352D">
              <w:rPr>
                <w:rFonts w:ascii="Arial" w:hAnsi="Arial" w:cs="Arial"/>
                <w:sz w:val="22"/>
                <w:szCs w:val="22"/>
                <w:highlight w:val="yellow"/>
              </w:rPr>
              <w:t xml:space="preserve">Risk assessment </w:t>
            </w:r>
            <w:proofErr w:type="gramStart"/>
            <w:r w:rsidRPr="000D352D">
              <w:rPr>
                <w:rFonts w:ascii="Arial" w:hAnsi="Arial" w:cs="Arial"/>
                <w:sz w:val="22"/>
                <w:szCs w:val="22"/>
                <w:highlight w:val="yellow"/>
              </w:rPr>
              <w:t>provided?</w:t>
            </w:r>
            <w:proofErr w:type="gramEnd"/>
          </w:p>
          <w:p w14:paraId="303EE59B" w14:textId="7458EC3C" w:rsidR="00DE6891" w:rsidRPr="000D352D" w:rsidRDefault="00DE689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77FB320A" w14:textId="77777777" w:rsidR="005207B7" w:rsidRPr="000D352D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7ABB9574" w14:textId="76A7B062" w:rsidR="005207B7" w:rsidRPr="000D352D" w:rsidRDefault="000D352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D352D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09616BAB" w14:textId="77777777" w:rsidR="005207B7" w:rsidRPr="000D352D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</w:tcPr>
          <w:p w14:paraId="796C4194" w14:textId="247BAE4B" w:rsidR="005207B7" w:rsidRPr="000D352D" w:rsidRDefault="000D352D" w:rsidP="000D352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bookmarkStart w:id="3" w:name="_Hlk50994815"/>
            <w:r w:rsidRPr="000D352D">
              <w:rPr>
                <w:rFonts w:ascii="Arial" w:hAnsi="Arial" w:cs="Arial"/>
                <w:sz w:val="22"/>
                <w:szCs w:val="22"/>
                <w:highlight w:val="yellow"/>
              </w:rPr>
              <w:t>275-01-06 – Environmental Risk</w:t>
            </w: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 </w:t>
            </w:r>
            <w:r w:rsidRPr="000D352D">
              <w:rPr>
                <w:rFonts w:ascii="Arial" w:hAnsi="Arial" w:cs="Arial"/>
                <w:sz w:val="22"/>
                <w:szCs w:val="22"/>
                <w:highlight w:val="yellow"/>
              </w:rPr>
              <w:t>Assessment, Waste Transfer Station</w:t>
            </w: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0D352D">
              <w:rPr>
                <w:rFonts w:ascii="Arial" w:hAnsi="Arial" w:cs="Arial"/>
                <w:sz w:val="22"/>
                <w:szCs w:val="22"/>
                <w:highlight w:val="yellow"/>
              </w:rPr>
              <w:t>Cwmgwili</w:t>
            </w:r>
            <w:bookmarkEnd w:id="3"/>
            <w:proofErr w:type="spellEnd"/>
          </w:p>
        </w:tc>
      </w:tr>
      <w:tr w:rsidR="005207B7" w:rsidRPr="00EF0974" w14:paraId="3FF76543" w14:textId="77777777" w:rsidTr="000D352D">
        <w:trPr>
          <w:cantSplit/>
          <w:trHeight w:val="20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CF648" w14:textId="77777777" w:rsidR="005207B7" w:rsidRPr="004A6DE8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auto"/>
            </w:tcBorders>
          </w:tcPr>
          <w:p w14:paraId="672F12D2" w14:textId="77777777" w:rsidR="005207B7" w:rsidRPr="004A6DE8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A6DE8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Is all information required in Part B2 and each associated document complete and acceptable?</w:t>
            </w:r>
          </w:p>
          <w:p w14:paraId="12621FC6" w14:textId="7CD64EC5" w:rsidR="000D352D" w:rsidRPr="004A6DE8" w:rsidRDefault="000D352D" w:rsidP="000D352D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A6DE8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No </w:t>
            </w:r>
            <w:r w:rsidR="00446306" w:rsidRPr="004A6DE8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original</w:t>
            </w:r>
            <w:r w:rsidRPr="004A6DE8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 </w:t>
            </w:r>
            <w:r w:rsidR="00446306" w:rsidRPr="004A6DE8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WAMITAB certificate</w:t>
            </w:r>
          </w:p>
          <w:p w14:paraId="309128E2" w14:textId="2E6C6D49" w:rsidR="00446306" w:rsidRPr="004A6DE8" w:rsidRDefault="00446306" w:rsidP="000D352D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A6DE8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No SSRA supplied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</w:tcPr>
          <w:p w14:paraId="4BDA4257" w14:textId="77777777" w:rsidR="005207B7" w:rsidRPr="004A6DE8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</w:tcPr>
          <w:p w14:paraId="0F2FCE16" w14:textId="77777777" w:rsidR="005207B7" w:rsidRPr="004A6DE8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3801EA99" w14:textId="77777777" w:rsidR="005207B7" w:rsidRPr="004A6DE8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C9CC" w14:textId="77777777" w:rsidR="005207B7" w:rsidRPr="004A6DE8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</w:tr>
    </w:tbl>
    <w:p w14:paraId="10F48021" w14:textId="77777777" w:rsidR="00673FFF" w:rsidRPr="00EF0974" w:rsidRDefault="00673FFF" w:rsidP="00BD0592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0EE41BBA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</w:rPr>
      </w:pPr>
      <w:r w:rsidRPr="00EF0974">
        <w:rPr>
          <w:rFonts w:ascii="Arial" w:hAnsi="Arial"/>
          <w:b/>
        </w:rPr>
        <w:t>Application form Part B4 – new bespoke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53"/>
        <w:gridCol w:w="5023"/>
        <w:gridCol w:w="608"/>
        <w:gridCol w:w="510"/>
        <w:gridCol w:w="596"/>
        <w:gridCol w:w="1501"/>
      </w:tblGrid>
      <w:tr w:rsidR="008144C1" w:rsidRPr="00EF0974" w14:paraId="26C1292A" w14:textId="77777777" w:rsidTr="002454C4">
        <w:trPr>
          <w:cantSplit/>
          <w:trHeight w:val="2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600868B7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25" w:type="pct"/>
            <w:tcBorders>
              <w:top w:val="single" w:sz="4" w:space="0" w:color="auto"/>
            </w:tcBorders>
            <w:shd w:val="clear" w:color="auto" w:fill="FFFF99"/>
          </w:tcPr>
          <w:p w14:paraId="3DA60C8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</w:tcBorders>
            <w:shd w:val="clear" w:color="auto" w:fill="FFFF99"/>
          </w:tcPr>
          <w:p w14:paraId="263B349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</w:tcBorders>
            <w:shd w:val="clear" w:color="auto" w:fill="FFFF99"/>
          </w:tcPr>
          <w:p w14:paraId="485C67E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FFFF99"/>
          </w:tcPr>
          <w:p w14:paraId="1C0A0E5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844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48D4CCC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8144C1" w:rsidRPr="00EF0974" w14:paraId="195BA966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5B550A8C" w14:textId="77777777" w:rsidR="008144C1" w:rsidRPr="009E4168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  <w:bookmarkStart w:id="4" w:name="_Hlk50994877"/>
            <w:r w:rsidRPr="009E4168"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  <w:t>1a</w:t>
            </w:r>
          </w:p>
        </w:tc>
        <w:tc>
          <w:tcPr>
            <w:tcW w:w="2825" w:type="pct"/>
          </w:tcPr>
          <w:p w14:paraId="688271FA" w14:textId="7FBDDCF2" w:rsidR="004A6DE8" w:rsidRPr="009E4168" w:rsidRDefault="008144C1" w:rsidP="009E416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9E4168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One table for each waste operation? All sections completed and document provided if needed?</w:t>
            </w:r>
          </w:p>
        </w:tc>
        <w:tc>
          <w:tcPr>
            <w:tcW w:w="342" w:type="pct"/>
          </w:tcPr>
          <w:p w14:paraId="6F5B6AD8" w14:textId="205C43B0" w:rsidR="008144C1" w:rsidRPr="009E4168" w:rsidRDefault="004A6DE8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E4168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7" w:type="pct"/>
          </w:tcPr>
          <w:p w14:paraId="211ED74F" w14:textId="77777777" w:rsidR="008144C1" w:rsidRPr="009E4168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3736A879" w14:textId="0E9D8C82" w:rsidR="008144C1" w:rsidRPr="009E4168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46E9FB54" w14:textId="09450C91" w:rsidR="008144C1" w:rsidRPr="009E4168" w:rsidRDefault="009E4168" w:rsidP="009E416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E4168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Non-hazardous waste treatment has not been completed</w:t>
            </w:r>
          </w:p>
        </w:tc>
      </w:tr>
      <w:bookmarkEnd w:id="4"/>
      <w:tr w:rsidR="008144C1" w:rsidRPr="00EF0974" w14:paraId="45F6AFEF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6C7E666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825" w:type="pct"/>
          </w:tcPr>
          <w:p w14:paraId="482B47A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42" w:type="pct"/>
          </w:tcPr>
          <w:p w14:paraId="3F696BA0" w14:textId="38FFB94B" w:rsidR="008144C1" w:rsidRPr="00EF0974" w:rsidRDefault="009E4168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A52A04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EDCBF9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55AF6D08" w14:textId="77622242" w:rsidR="008144C1" w:rsidRPr="00EF0974" w:rsidRDefault="009E4168" w:rsidP="009E416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E4168">
              <w:rPr>
                <w:rFonts w:ascii="Arial" w:hAnsi="Arial" w:cs="Arial"/>
                <w:sz w:val="22"/>
                <w:szCs w:val="22"/>
              </w:rPr>
              <w:t>275-01-06.R1-Rev.1 – Waste Transfer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168">
              <w:rPr>
                <w:rFonts w:ascii="Arial" w:hAnsi="Arial" w:cs="Arial"/>
                <w:sz w:val="22"/>
                <w:szCs w:val="22"/>
              </w:rPr>
              <w:t>Station EMS - See Section 4.0</w:t>
            </w:r>
          </w:p>
        </w:tc>
      </w:tr>
      <w:tr w:rsidR="008144C1" w:rsidRPr="00EF0974" w14:paraId="3DEB2538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23C850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825" w:type="pct"/>
          </w:tcPr>
          <w:p w14:paraId="56C3F3F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36734BE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0033E2D2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191361A" w14:textId="5A4FF0A7" w:rsidR="008144C1" w:rsidRPr="00EF0974" w:rsidRDefault="009E4168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1AD57CE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0B25A30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0F7AE25B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00FFB69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lastRenderedPageBreak/>
              <w:t>1c2</w:t>
            </w:r>
          </w:p>
        </w:tc>
        <w:tc>
          <w:tcPr>
            <w:tcW w:w="2825" w:type="pct"/>
          </w:tcPr>
          <w:p w14:paraId="6D0D02F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2736BEF4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A486F2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7DC32AF" w14:textId="0170F38E" w:rsidR="008144C1" w:rsidRPr="00EF0974" w:rsidRDefault="009E4168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65913A6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3B89EC2D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784A7B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825" w:type="pct"/>
          </w:tcPr>
          <w:p w14:paraId="5C6FB68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44BB717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FD33E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BC216B" w14:textId="181422D3" w:rsidR="008144C1" w:rsidRPr="00EF0974" w:rsidRDefault="009E4168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755AE82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789B8565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35364E7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825" w:type="pct"/>
          </w:tcPr>
          <w:p w14:paraId="7F6E10E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3C8CA6D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AEA913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3D149B7" w14:textId="25BBC411" w:rsidR="008144C1" w:rsidRPr="00EF0974" w:rsidRDefault="009E4168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5F05B27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E4168" w:rsidRPr="00EF0974" w14:paraId="70D9957D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01596690" w14:textId="77777777" w:rsidR="009E4168" w:rsidRPr="00EF0974" w:rsidRDefault="009E4168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4632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3C6F88CE" w14:textId="77777777" w:rsidR="009E4168" w:rsidRPr="00EF0974" w:rsidRDefault="009E4168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Emissions to air, water and land</w:t>
            </w:r>
          </w:p>
          <w:p w14:paraId="5A47000B" w14:textId="1DE02A91" w:rsidR="009E4168" w:rsidRPr="00EF0974" w:rsidRDefault="009E4168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Table 2 completed for each activity listed in Table 1a?</w:t>
            </w:r>
          </w:p>
        </w:tc>
      </w:tr>
      <w:tr w:rsidR="00B60C7A" w:rsidRPr="00EF0974" w14:paraId="70532DA4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6648C10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10227461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42" w:type="pct"/>
          </w:tcPr>
          <w:p w14:paraId="14D75541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3EE51F1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8CA4E4A" w14:textId="2BC657BC" w:rsidR="00B60C7A" w:rsidRPr="00EF0974" w:rsidRDefault="002454C4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542A2826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0C7A" w:rsidRPr="00EF0974" w14:paraId="7B3A9331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420AE5BD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371C528F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54981C0D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42" w:type="pct"/>
          </w:tcPr>
          <w:p w14:paraId="6A791256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1C1517F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0605053" w14:textId="73207F7E" w:rsidR="00B60C7A" w:rsidRPr="00EF0974" w:rsidRDefault="002454C4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79F65C2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0C7A" w:rsidRPr="00EF0974" w14:paraId="0F36B85E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112DBA36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224D6364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42" w:type="pct"/>
          </w:tcPr>
          <w:p w14:paraId="0DEAA888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E501B88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23D1E19" w14:textId="40C7E774" w:rsidR="00B60C7A" w:rsidRPr="00EF0974" w:rsidRDefault="002454C4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5DB8A24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0C7A" w:rsidRPr="00EF0974" w14:paraId="297D676C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414BAC90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0F27F5EB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42" w:type="pct"/>
          </w:tcPr>
          <w:p w14:paraId="0B11F78A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B522154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8D57633" w14:textId="50072F85" w:rsidR="00B60C7A" w:rsidRPr="00EF0974" w:rsidRDefault="002454C4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20243E7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58BC0235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4AF56E4E" w14:textId="77777777" w:rsidR="008144C1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825" w:type="pct"/>
            <w:shd w:val="clear" w:color="auto" w:fill="auto"/>
          </w:tcPr>
          <w:p w14:paraId="4495788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</w:t>
            </w:r>
            <w:proofErr w:type="gram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  <w:proofErr w:type="gram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each </w:t>
            </w:r>
            <w:r w:rsidR="00B60C7A" w:rsidRPr="00EF0974">
              <w:rPr>
                <w:rFonts w:ascii="Arial" w:hAnsi="Arial" w:cs="Arial"/>
                <w:color w:val="000000"/>
                <w:sz w:val="22"/>
                <w:szCs w:val="22"/>
              </w:rPr>
              <w:t>activity listed in Table 1a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?</w:t>
            </w:r>
          </w:p>
        </w:tc>
        <w:tc>
          <w:tcPr>
            <w:tcW w:w="342" w:type="pct"/>
          </w:tcPr>
          <w:p w14:paraId="353DDD36" w14:textId="3EB6EE1D" w:rsidR="008144C1" w:rsidRPr="00EF0974" w:rsidRDefault="002454C4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15C385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9EAEFC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74FE3EC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30C8D208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3FAD8CE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0002ADF2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42" w:type="pct"/>
          </w:tcPr>
          <w:p w14:paraId="01D7C95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E542A2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DE22B82" w14:textId="0AD99E7D" w:rsidR="008144C1" w:rsidRPr="00EF0974" w:rsidRDefault="002454C4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38ABC59C" w14:textId="2C7370E1" w:rsidR="008144C1" w:rsidRPr="00EF0974" w:rsidRDefault="002454C4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Referenced How to Comply</w:t>
            </w:r>
          </w:p>
        </w:tc>
      </w:tr>
      <w:tr w:rsidR="002454C4" w:rsidRPr="00EF0974" w14:paraId="100CF056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232E4703" w14:textId="77777777" w:rsidR="002454C4" w:rsidRPr="00EF0974" w:rsidRDefault="002454C4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4632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07E5A58E" w14:textId="566EB88E" w:rsidR="002454C4" w:rsidRPr="00EF0974" w:rsidRDefault="002454C4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</w:t>
            </w:r>
            <w:proofErr w:type="gram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  <w:proofErr w:type="gram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each activity listed? (see below)</w:t>
            </w:r>
          </w:p>
        </w:tc>
      </w:tr>
      <w:tr w:rsidR="008144C1" w:rsidRPr="00EF0974" w14:paraId="79A24B89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5B6CCC1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77DF4933" w14:textId="77777777" w:rsidR="008144C1" w:rsidRPr="00EF0974" w:rsidRDefault="008144C1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‘</w:t>
            </w:r>
            <w:r w:rsidR="009D3399" w:rsidRPr="00EF0974">
              <w:rPr>
                <w:rFonts w:ascii="Arial" w:hAnsi="Arial" w:cs="Arial"/>
                <w:color w:val="000000"/>
                <w:sz w:val="22"/>
                <w:szCs w:val="22"/>
              </w:rPr>
              <w:t>Fugitive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emissions’ management plan required?</w:t>
            </w:r>
          </w:p>
        </w:tc>
        <w:tc>
          <w:tcPr>
            <w:tcW w:w="342" w:type="pct"/>
          </w:tcPr>
          <w:p w14:paraId="4C083378" w14:textId="1089B8D8" w:rsidR="008144C1" w:rsidRPr="00EF0974" w:rsidRDefault="00182E5D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71AB6BD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856055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77184880" w14:textId="146CA4FE" w:rsidR="008144C1" w:rsidRPr="00EF0974" w:rsidRDefault="002454C4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454C4">
              <w:rPr>
                <w:rFonts w:ascii="Arial" w:hAnsi="Arial" w:cs="Arial"/>
                <w:sz w:val="22"/>
                <w:szCs w:val="22"/>
              </w:rPr>
              <w:t>275-01-06.R02 - Fugitive Emissions Plan</w:t>
            </w:r>
          </w:p>
        </w:tc>
      </w:tr>
      <w:tr w:rsidR="008144C1" w:rsidRPr="00EF0974" w14:paraId="2972F3D9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6238BC7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35A3A24F" w14:textId="77777777" w:rsidR="008144C1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Odour</w:t>
            </w:r>
            <w:r w:rsidR="008144C1"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management plan required?</w:t>
            </w:r>
          </w:p>
        </w:tc>
        <w:tc>
          <w:tcPr>
            <w:tcW w:w="342" w:type="pct"/>
          </w:tcPr>
          <w:p w14:paraId="6196928E" w14:textId="0E84DEB5" w:rsidR="008144C1" w:rsidRPr="00EF0974" w:rsidRDefault="00182E5D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688133F7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B37787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62FD45FD" w14:textId="3044B932" w:rsidR="008144C1" w:rsidRPr="00EF0974" w:rsidRDefault="002454C4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454C4">
              <w:rPr>
                <w:rFonts w:ascii="Arial" w:hAnsi="Arial" w:cs="Arial"/>
                <w:sz w:val="22"/>
                <w:szCs w:val="22"/>
              </w:rPr>
              <w:t>275-01-06.R03 - Odour Management Plan</w:t>
            </w:r>
          </w:p>
        </w:tc>
      </w:tr>
      <w:tr w:rsidR="008144C1" w:rsidRPr="00EF0974" w14:paraId="7E6C343D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3A0185C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6775003F" w14:textId="77777777" w:rsidR="008144C1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Noise</w:t>
            </w:r>
            <w:r w:rsidR="008144C1"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vibration management plan required?</w:t>
            </w:r>
          </w:p>
        </w:tc>
        <w:tc>
          <w:tcPr>
            <w:tcW w:w="342" w:type="pct"/>
          </w:tcPr>
          <w:p w14:paraId="0E976780" w14:textId="1A608DFD" w:rsidR="008144C1" w:rsidRPr="00EF0974" w:rsidRDefault="00182E5D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616A6194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92E60E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13494F19" w14:textId="2DD38AB0" w:rsidR="008144C1" w:rsidRPr="00EF0974" w:rsidRDefault="002454C4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454C4">
              <w:rPr>
                <w:rFonts w:ascii="Arial" w:hAnsi="Arial" w:cs="Arial"/>
                <w:sz w:val="22"/>
                <w:szCs w:val="22"/>
              </w:rPr>
              <w:t>275-01-02.R1 - Noise Monitoring Report</w:t>
            </w:r>
          </w:p>
        </w:tc>
      </w:tr>
      <w:tr w:rsidR="007A47E0" w:rsidRPr="00EF0974" w14:paraId="3DF9B7C5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181D1747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shd w:val="clear" w:color="auto" w:fill="auto"/>
          </w:tcPr>
          <w:p w14:paraId="2F12AFDF" w14:textId="77777777" w:rsidR="007A47E0" w:rsidRPr="00EF0974" w:rsidRDefault="007A47E0" w:rsidP="007A47E0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Fire prevention and mitigation plan required?</w:t>
            </w:r>
          </w:p>
        </w:tc>
        <w:tc>
          <w:tcPr>
            <w:tcW w:w="342" w:type="pct"/>
          </w:tcPr>
          <w:p w14:paraId="7AF1D6E0" w14:textId="0533DA49" w:rsidR="007A47E0" w:rsidRPr="00EF0974" w:rsidRDefault="00182E5D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ACD398D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E259889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23599018" w14:textId="7722E3CA" w:rsidR="007A47E0" w:rsidRPr="00EF0974" w:rsidRDefault="00182E5D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E5D">
              <w:rPr>
                <w:rFonts w:ascii="Arial" w:hAnsi="Arial" w:cs="Arial"/>
                <w:sz w:val="22"/>
                <w:szCs w:val="22"/>
              </w:rPr>
              <w:t>275-01-06.R01 - Fire Prevention Plan</w:t>
            </w:r>
          </w:p>
        </w:tc>
      </w:tr>
      <w:tr w:rsidR="009D3399" w:rsidRPr="00EF0974" w14:paraId="09D44050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300BCC3F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3c</w:t>
            </w:r>
          </w:p>
        </w:tc>
        <w:tc>
          <w:tcPr>
            <w:tcW w:w="2825" w:type="pct"/>
            <w:shd w:val="clear" w:color="auto" w:fill="auto"/>
          </w:tcPr>
          <w:p w14:paraId="4FA751E5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14:paraId="60FDA331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14:paraId="7D6A894E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clinical waste;</w:t>
            </w:r>
          </w:p>
          <w:p w14:paraId="7B2274DC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proofErr w:type="spell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non-</w:t>
            </w:r>
            <w:proofErr w:type="spell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proofErr w:type="spell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recovery and disposal;</w:t>
            </w:r>
          </w:p>
          <w:p w14:paraId="73EA221E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14:paraId="782BBF06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14:paraId="414C3933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42" w:type="pct"/>
          </w:tcPr>
          <w:p w14:paraId="243B2249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B9F0C4F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FA7F89B" w14:textId="72C70E13" w:rsidR="009D3399" w:rsidRPr="00EF0974" w:rsidRDefault="00182E5D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19F93E35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51F0577D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</w:tcBorders>
          </w:tcPr>
          <w:p w14:paraId="2EB3F45C" w14:textId="77777777" w:rsidR="008144C1" w:rsidRPr="00EF0974" w:rsidRDefault="001745F3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825" w:type="pct"/>
            <w:shd w:val="clear" w:color="auto" w:fill="auto"/>
          </w:tcPr>
          <w:p w14:paraId="48B2493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42" w:type="pct"/>
          </w:tcPr>
          <w:p w14:paraId="7AAF63A5" w14:textId="33C71438" w:rsidR="008144C1" w:rsidRPr="00EF0974" w:rsidRDefault="00182E5D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58EB8A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4E1D42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4" w:type="pct"/>
            <w:tcBorders>
              <w:right w:val="single" w:sz="4" w:space="0" w:color="auto"/>
            </w:tcBorders>
          </w:tcPr>
          <w:p w14:paraId="32C530DD" w14:textId="2B171570" w:rsidR="008144C1" w:rsidRPr="00EF0974" w:rsidRDefault="00182E5D" w:rsidP="00182E5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82E5D">
              <w:rPr>
                <w:rFonts w:ascii="Arial" w:hAnsi="Arial" w:cs="Arial"/>
                <w:sz w:val="22"/>
                <w:szCs w:val="22"/>
              </w:rPr>
              <w:t>275-01-06.R02 – Fugitive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82E5D">
              <w:rPr>
                <w:rFonts w:ascii="Arial" w:hAnsi="Arial" w:cs="Arial"/>
                <w:sz w:val="22"/>
                <w:szCs w:val="22"/>
              </w:rPr>
              <w:t>Emissions Plan</w:t>
            </w:r>
          </w:p>
        </w:tc>
      </w:tr>
      <w:tr w:rsidR="008144C1" w:rsidRPr="00EF0974" w14:paraId="40A7F96E" w14:textId="77777777" w:rsidTr="002454C4">
        <w:trPr>
          <w:cantSplit/>
          <w:trHeight w:val="20"/>
        </w:trPr>
        <w:tc>
          <w:tcPr>
            <w:tcW w:w="368" w:type="pct"/>
            <w:tcBorders>
              <w:left w:val="single" w:sz="4" w:space="0" w:color="auto"/>
              <w:bottom w:val="single" w:sz="4" w:space="0" w:color="auto"/>
            </w:tcBorders>
          </w:tcPr>
          <w:p w14:paraId="0C594203" w14:textId="77777777" w:rsidR="008144C1" w:rsidRPr="00EF0974" w:rsidRDefault="001745F3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825" w:type="pct"/>
            <w:tcBorders>
              <w:bottom w:val="single" w:sz="4" w:space="0" w:color="auto"/>
            </w:tcBorders>
            <w:shd w:val="clear" w:color="auto" w:fill="auto"/>
          </w:tcPr>
          <w:p w14:paraId="57461A4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376AB73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14036CE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6275D56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D889114" w14:textId="775F7764" w:rsidR="008144C1" w:rsidRPr="00EF0974" w:rsidRDefault="00182E5D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4" w:type="pct"/>
            <w:tcBorders>
              <w:bottom w:val="single" w:sz="4" w:space="0" w:color="auto"/>
              <w:right w:val="single" w:sz="4" w:space="0" w:color="auto"/>
            </w:tcBorders>
          </w:tcPr>
          <w:p w14:paraId="5B32A31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22CA472B" w14:textId="77777777" w:rsidTr="002454C4">
        <w:trPr>
          <w:cantSplit/>
          <w:trHeight w:val="20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18DAC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2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95210F" w14:textId="77777777" w:rsidR="008144C1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Is all information required in Part B4 complete and each associated document acceptable?</w:t>
            </w:r>
          </w:p>
          <w:p w14:paraId="5F8D3099" w14:textId="37379D65" w:rsidR="00182E5D" w:rsidRPr="00182E5D" w:rsidRDefault="00182E5D" w:rsidP="00182E5D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Table 1a not completed 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</w:tcPr>
          <w:p w14:paraId="468E3B8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</w:tcPr>
          <w:p w14:paraId="598F14CB" w14:textId="2474295F" w:rsidR="008144C1" w:rsidRPr="00EF0974" w:rsidRDefault="00182E5D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611D8CA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4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EBD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5F0BC33" w14:textId="77777777" w:rsidR="00094432" w:rsidRPr="00B26033" w:rsidRDefault="00094432" w:rsidP="00BD0592">
      <w:pPr>
        <w:spacing w:before="60" w:after="60" w:line="270" w:lineRule="exact"/>
        <w:rPr>
          <w:rFonts w:ascii="Arial" w:hAnsi="Arial"/>
          <w:b/>
          <w:lang w:val="en-US" w:eastAsia="en-US"/>
        </w:rPr>
      </w:pPr>
    </w:p>
    <w:p w14:paraId="4F70A93F" w14:textId="77777777" w:rsidR="00BD0592" w:rsidRPr="00EF0974" w:rsidRDefault="00BD0592" w:rsidP="00BD0592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BD0592" w:rsidRPr="00EF0974" w14:paraId="79739355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3019C2FC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75A0301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33225D1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5E17E58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6B8D163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B457E29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405B167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BD0592" w:rsidRPr="00EF0974" w14:paraId="59B0022C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E818B1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20081F0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729B62D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E2C2314" w14:textId="6AFDE186" w:rsidR="00BD0592" w:rsidRPr="00EF0974" w:rsidRDefault="007B188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0E4AA70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60F6C5E8" w14:textId="6368136D" w:rsidR="00BD0592" w:rsidRPr="00EF0974" w:rsidRDefault="007B188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14/09/20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7613339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BD0592" w:rsidRPr="00EF0974" w14:paraId="7BAF052E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05040C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1D2EB1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EF0974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928DE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285BA77F" w14:textId="28C1B2A3" w:rsidR="00BD0592" w:rsidRPr="00EF0974" w:rsidRDefault="007B188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5F358A4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2406A926" w14:textId="3B6D3425" w:rsidR="00BD0592" w:rsidRPr="00EF0974" w:rsidRDefault="007B188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14/09/20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E93EB1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BD0592" w:rsidRPr="00EF0974" w14:paraId="7DE120F3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0466B38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301A7E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192C6F9" w14:textId="022C024B" w:rsidR="00BD0592" w:rsidRPr="00EF0974" w:rsidRDefault="00217F2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6E7FCB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CD71CDF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437B84C8" w14:textId="6DFBF832" w:rsidR="00BD0592" w:rsidRPr="00EF0974" w:rsidRDefault="00217F2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14/09/20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74A1CA7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0F526AF7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40BA15D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E5CEC6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43A55B3" w14:textId="766D7A57" w:rsidR="00BD0592" w:rsidRPr="00EF0974" w:rsidRDefault="00217F2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CF690B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5A1A8A6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473C8E06" w14:textId="73978A1A" w:rsidR="00BD0592" w:rsidRPr="00EF0974" w:rsidRDefault="00217F2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22/09/20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792158A3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BD0592" w:rsidRPr="00EF0974" w14:paraId="2A248F29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DE420C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5498A8A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F8B679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211B990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1D089BA9" w14:textId="179A0793" w:rsidR="00BD0592" w:rsidRPr="00EF0974" w:rsidRDefault="00217F2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6E486DC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146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BD0592" w:rsidRPr="00EF0974" w14:paraId="51E815DF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94F19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0804CB3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3AF551B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04C33D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366E9E72" w14:textId="0B215D42" w:rsidR="00BD0592" w:rsidRPr="00EF0974" w:rsidRDefault="00217F2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4CC14A50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C32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BD0592" w:rsidRPr="00EF0974" w14:paraId="162B329A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F9BF04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C5D3BE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FCF75D8" w14:textId="1A037210" w:rsidR="00BD0592" w:rsidRPr="00EF0974" w:rsidRDefault="00217F2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24E8950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9AA9BF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12E2BD1" w14:textId="0A064A51" w:rsidR="00BD0592" w:rsidRPr="00EF0974" w:rsidRDefault="00217F2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22/09/20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1353F002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461D8270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241086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63ED0634" w14:textId="49119226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 xml:space="preserve">Duly made </w:t>
            </w:r>
            <w:r w:rsidR="000D0AF4">
              <w:rPr>
                <w:rFonts w:cs="Arial"/>
                <w:color w:val="000000"/>
                <w:szCs w:val="22"/>
              </w:rPr>
              <w:t>confirmation</w:t>
            </w:r>
            <w:r w:rsidRPr="00EF0974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1713D31B" w14:textId="2E5DBFB9" w:rsidR="00BD0592" w:rsidRPr="00EF0974" w:rsidRDefault="00217F2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6E9680F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1EDE222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4AD1026A" w14:textId="1553A54F" w:rsidR="00BD0592" w:rsidRPr="00EF0974" w:rsidRDefault="00217F2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23/09/20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4F568AF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38B0DFC7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521EDAF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lastRenderedPageBreak/>
              <w:t>9</w:t>
            </w:r>
          </w:p>
        </w:tc>
        <w:tc>
          <w:tcPr>
            <w:tcW w:w="2088" w:type="pct"/>
          </w:tcPr>
          <w:p w14:paraId="31A83B1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1DF016E9" w14:textId="31000A25" w:rsidR="00BD0592" w:rsidRPr="00EF0974" w:rsidRDefault="00217F2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EABA08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93ABB4E" w14:textId="6991E99B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1D306BC4" w14:textId="26CBE949" w:rsidR="00BD0592" w:rsidRPr="00EF0974" w:rsidRDefault="00217F2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Request sent 23/09/20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5A2FC2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0D5B7933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485AD2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4751C063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64E676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8E211F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3D917DE" w14:textId="1DBBDA0B" w:rsidR="00BD0592" w:rsidRPr="00EF0974" w:rsidRDefault="00217F2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3A7543E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FBB3E8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BD0592" w:rsidRPr="00EF0974" w14:paraId="59F22EB7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09454211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10443EB" w14:textId="79AECEDD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 xml:space="preserve">DM checklist </w:t>
            </w:r>
            <w:r w:rsidR="000D0AF4">
              <w:rPr>
                <w:rFonts w:cs="Arial"/>
                <w:color w:val="000000"/>
                <w:szCs w:val="22"/>
              </w:rPr>
              <w:t>s</w:t>
            </w:r>
            <w:r w:rsidRPr="00EF0974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5BAE5B9F" w14:textId="77C159DA" w:rsidR="00BD0592" w:rsidRPr="00EF0974" w:rsidRDefault="00217F2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AFDC70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4C8BFA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246CD298" w14:textId="6C9F318F" w:rsidR="00BD0592" w:rsidRPr="00EF0974" w:rsidRDefault="00217F2D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23/09/20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7DD7C6C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3AF6FBB8" w14:textId="77777777" w:rsidR="0093763B" w:rsidRPr="00EF0974" w:rsidRDefault="0093763B" w:rsidP="00BD0592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28333F1" w14:textId="77777777" w:rsidR="00217F2D" w:rsidRDefault="00217F2D">
      <w:pPr>
        <w:rPr>
          <w:rFonts w:ascii="Arial" w:hAnsi="Arial"/>
          <w:b/>
          <w:bCs/>
          <w:sz w:val="32"/>
          <w:szCs w:val="32"/>
          <w:lang w:val="en-US" w:eastAsia="en-US"/>
        </w:rPr>
      </w:pPr>
      <w:r>
        <w:rPr>
          <w:rFonts w:ascii="Arial" w:hAnsi="Arial"/>
          <w:b/>
          <w:bCs/>
          <w:sz w:val="32"/>
          <w:szCs w:val="32"/>
          <w:lang w:val="en-US" w:eastAsia="en-US"/>
        </w:rPr>
        <w:br w:type="page"/>
      </w:r>
    </w:p>
    <w:p w14:paraId="3023A87F" w14:textId="323D3E13" w:rsidR="009B02A7" w:rsidRPr="00EF0974" w:rsidRDefault="009B02A7" w:rsidP="00BD0592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/>
          <w:b/>
          <w:bCs/>
          <w:sz w:val="32"/>
          <w:szCs w:val="32"/>
          <w:lang w:val="en-US" w:eastAsia="en-US"/>
        </w:rPr>
        <w:lastRenderedPageBreak/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9B02A7" w:rsidRPr="00EF0974" w14:paraId="63D9ADAA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51B690B1" w14:textId="5D1B8E11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9B02A7" w:rsidRPr="00EF0974" w14:paraId="4BDF759D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30E84B05" w14:textId="333E4A1C" w:rsidR="009B02A7" w:rsidRDefault="007524D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14/09/2020</w:t>
            </w:r>
          </w:p>
          <w:p w14:paraId="77ADEBC3" w14:textId="5EB716B1" w:rsidR="007524D9" w:rsidRPr="007524D9" w:rsidRDefault="007524D9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OPRA reviewed and agreed under </w:t>
            </w:r>
            <w:r w:rsidRPr="007524D9">
              <w:rPr>
                <w:rFonts w:ascii="Arial" w:hAnsi="Arial" w:cs="Arial"/>
                <w:bCs/>
                <w:sz w:val="22"/>
                <w:szCs w:val="22"/>
              </w:rPr>
              <w:t>PAN-010624</w:t>
            </w:r>
          </w:p>
          <w:p w14:paraId="221FF892" w14:textId="77777777" w:rsidR="009B02A7" w:rsidRDefault="007524D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NDM due to:</w:t>
            </w:r>
          </w:p>
          <w:p w14:paraId="643F4C51" w14:textId="77777777" w:rsidR="007524D9" w:rsidRDefault="007524D9" w:rsidP="007524D9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Missing fee</w:t>
            </w:r>
          </w:p>
          <w:p w14:paraId="15B94BB0" w14:textId="2EF4451C" w:rsidR="007524D9" w:rsidRDefault="007524D9" w:rsidP="007524D9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site-specific risk assessment</w:t>
            </w:r>
          </w:p>
          <w:p w14:paraId="254887BB" w14:textId="197B9A35" w:rsidR="007524D9" w:rsidRDefault="007524D9" w:rsidP="007524D9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primary technical competence qualifation provided</w:t>
            </w:r>
          </w:p>
          <w:p w14:paraId="5A92C6BF" w14:textId="542C3373" w:rsidR="007524D9" w:rsidRPr="007524D9" w:rsidRDefault="007524D9" w:rsidP="007524D9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 B4, table 1a not completed</w:t>
            </w:r>
          </w:p>
        </w:tc>
      </w:tr>
      <w:tr w:rsidR="009B02A7" w:rsidRPr="00EF0974" w14:paraId="2039B6AB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849D80A" w14:textId="0C782F86" w:rsidR="00D23565" w:rsidRPr="009C5F00" w:rsidRDefault="00D23565" w:rsidP="00D2356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C5F00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Louise Bailey </w:t>
            </w:r>
            <w:r w:rsidR="00B2166B">
              <w:rPr>
                <w:rFonts w:ascii="Arial" w:hAnsi="Arial" w:cs="Arial"/>
                <w:b/>
                <w:sz w:val="22"/>
                <w:szCs w:val="22"/>
                <w:u w:val="single"/>
              </w:rPr>
              <w:t>22</w:t>
            </w:r>
            <w:r w:rsidRPr="009C5F00">
              <w:rPr>
                <w:rFonts w:ascii="Arial" w:hAnsi="Arial" w:cs="Arial"/>
                <w:b/>
                <w:sz w:val="22"/>
                <w:szCs w:val="22"/>
                <w:u w:val="single"/>
              </w:rPr>
              <w:t>/09/2020</w:t>
            </w:r>
          </w:p>
          <w:p w14:paraId="0B002FF8" w14:textId="37505C2E" w:rsidR="009B02A7" w:rsidRPr="009C5F00" w:rsidRDefault="00D23565" w:rsidP="00D23565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9C5F00">
              <w:rPr>
                <w:rFonts w:ascii="Arial" w:hAnsi="Arial" w:cs="Arial"/>
                <w:bCs/>
                <w:sz w:val="22"/>
                <w:szCs w:val="22"/>
              </w:rPr>
              <w:t xml:space="preserve">Fee </w:t>
            </w:r>
            <w:r w:rsidR="00DA7567" w:rsidRPr="009C5F00">
              <w:rPr>
                <w:rFonts w:ascii="Arial" w:hAnsi="Arial" w:cs="Arial"/>
                <w:bCs/>
                <w:sz w:val="22"/>
                <w:szCs w:val="22"/>
              </w:rPr>
              <w:t>received</w:t>
            </w:r>
          </w:p>
          <w:p w14:paraId="7B446270" w14:textId="77777777" w:rsidR="00D23565" w:rsidRPr="009C5F00" w:rsidRDefault="00D23565" w:rsidP="00D23565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9C5F00">
              <w:rPr>
                <w:rFonts w:ascii="Arial" w:hAnsi="Arial" w:cs="Arial"/>
                <w:bCs/>
                <w:sz w:val="22"/>
                <w:szCs w:val="22"/>
              </w:rPr>
              <w:t>Risk assessment provided</w:t>
            </w:r>
          </w:p>
          <w:p w14:paraId="42E57145" w14:textId="77777777" w:rsidR="00D23565" w:rsidRPr="009C5F00" w:rsidRDefault="00D23565" w:rsidP="00D23565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9C5F00">
              <w:rPr>
                <w:rFonts w:ascii="Arial" w:hAnsi="Arial" w:cs="Arial"/>
                <w:bCs/>
                <w:sz w:val="22"/>
                <w:szCs w:val="22"/>
              </w:rPr>
              <w:t>Tech comp provided</w:t>
            </w:r>
          </w:p>
          <w:p w14:paraId="1A72F4AF" w14:textId="77777777" w:rsidR="00D23565" w:rsidRPr="009C5F00" w:rsidRDefault="00DA7567" w:rsidP="00D23565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9C5F00">
              <w:rPr>
                <w:rFonts w:ascii="Arial" w:hAnsi="Arial" w:cs="Arial"/>
                <w:bCs/>
                <w:sz w:val="22"/>
                <w:szCs w:val="22"/>
              </w:rPr>
              <w:t>Info for table 1a part B4 provided</w:t>
            </w:r>
          </w:p>
          <w:p w14:paraId="7768D8DD" w14:textId="77777777" w:rsidR="00DA7567" w:rsidRPr="009C5F00" w:rsidRDefault="00DA7567" w:rsidP="00DA756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9C5F00">
              <w:rPr>
                <w:rFonts w:ascii="Arial" w:hAnsi="Arial" w:cs="Arial"/>
                <w:bCs/>
                <w:sz w:val="22"/>
                <w:szCs w:val="22"/>
              </w:rPr>
              <w:t>Request to change permit holder name to McKenna Waste Ltd. I’ve requested that Part A be updated. Part F1 is still ok as the director is still Duncan McKenna.</w:t>
            </w:r>
          </w:p>
          <w:p w14:paraId="515E2C0D" w14:textId="77777777" w:rsidR="002E2CF2" w:rsidRPr="009C5F00" w:rsidRDefault="002E2CF2" w:rsidP="00DA756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287D66C" w14:textId="3067F002" w:rsidR="002E2CF2" w:rsidRPr="009C5F00" w:rsidRDefault="002E2CF2" w:rsidP="00DA756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9C5F00">
              <w:rPr>
                <w:rFonts w:ascii="Arial" w:hAnsi="Arial" w:cs="Arial"/>
                <w:bCs/>
                <w:sz w:val="22"/>
                <w:szCs w:val="22"/>
              </w:rPr>
              <w:t xml:space="preserve">RA </w:t>
            </w:r>
            <w:r w:rsidR="009C5F00" w:rsidRPr="009C5F00">
              <w:rPr>
                <w:rFonts w:ascii="Arial" w:hAnsi="Arial" w:cs="Arial"/>
                <w:bCs/>
                <w:sz w:val="22"/>
                <w:szCs w:val="22"/>
              </w:rPr>
              <w:t>does not meet the minimum. Have gone back to the applicant</w:t>
            </w:r>
            <w:r w:rsidR="00096356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9B02A7" w14:paraId="41355A91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62C06C58" w14:textId="5FAD6BA0" w:rsidR="00B2166B" w:rsidRPr="009C5F00" w:rsidRDefault="00B2166B" w:rsidP="00B2166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C5F00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Louise Bailey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23</w:t>
            </w:r>
            <w:r w:rsidRPr="009C5F00">
              <w:rPr>
                <w:rFonts w:ascii="Arial" w:hAnsi="Arial" w:cs="Arial"/>
                <w:b/>
                <w:sz w:val="22"/>
                <w:szCs w:val="22"/>
                <w:u w:val="single"/>
              </w:rPr>
              <w:t>/09/2020</w:t>
            </w:r>
          </w:p>
          <w:p w14:paraId="5B1B4BBC" w14:textId="4E853073" w:rsidR="009B02A7" w:rsidRPr="00B2166B" w:rsidRDefault="00B2166B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Updated risk assessment received </w:t>
            </w:r>
          </w:p>
        </w:tc>
      </w:tr>
    </w:tbl>
    <w:p w14:paraId="36E03C66" w14:textId="77777777" w:rsidR="009B02A7" w:rsidRDefault="009B02A7" w:rsidP="00BD0592">
      <w:pPr>
        <w:spacing w:before="60" w:after="60" w:line="270" w:lineRule="exact"/>
        <w:rPr>
          <w:lang w:val="en-US" w:eastAsia="en-US"/>
        </w:rPr>
      </w:pPr>
    </w:p>
    <w:p w14:paraId="5379F915" w14:textId="77777777" w:rsidR="0093763B" w:rsidRDefault="0093763B" w:rsidP="00BD0592">
      <w:pPr>
        <w:spacing w:before="60" w:after="60" w:line="270" w:lineRule="exact"/>
        <w:rPr>
          <w:lang w:val="en-US" w:eastAsia="en-US"/>
        </w:rPr>
      </w:pPr>
    </w:p>
    <w:sectPr w:rsidR="0093763B" w:rsidSect="00434129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8FAEE6" w14:textId="77777777" w:rsidR="00CC1833" w:rsidRDefault="00CC1833">
      <w:r>
        <w:separator/>
      </w:r>
    </w:p>
  </w:endnote>
  <w:endnote w:type="continuationSeparator" w:id="0">
    <w:p w14:paraId="72E20DF5" w14:textId="77777777" w:rsidR="00CC1833" w:rsidRDefault="00CC1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55C7B" w14:textId="77777777" w:rsidR="00971111" w:rsidRPr="007D6278" w:rsidRDefault="00971111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853785" w14:textId="77777777" w:rsidR="00CC1833" w:rsidRDefault="00CC1833">
      <w:r>
        <w:separator/>
      </w:r>
    </w:p>
  </w:footnote>
  <w:footnote w:type="continuationSeparator" w:id="0">
    <w:p w14:paraId="4BDCCC64" w14:textId="77777777" w:rsidR="00CC1833" w:rsidRDefault="00CC1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8EE99" w14:textId="77777777" w:rsidR="00971111" w:rsidRDefault="005D48BB">
    <w:pPr>
      <w:pStyle w:val="Header"/>
    </w:pPr>
    <w:r>
      <w:rPr>
        <w:noProof/>
      </w:rPr>
      <w:pict w14:anchorId="4728A59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F8B54" w14:textId="77777777" w:rsidR="00971111" w:rsidRPr="00040BDE" w:rsidRDefault="00971111">
    <w:pPr>
      <w:pStyle w:val="Header"/>
      <w:rPr>
        <w:b/>
      </w:rPr>
    </w:pPr>
    <w:r w:rsidRPr="00040BDE">
      <w:rPr>
        <w:b/>
      </w:rPr>
      <w:t>New bespoke facilities/permit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14205" w14:textId="77777777" w:rsidR="00971111" w:rsidRDefault="005D48BB">
    <w:pPr>
      <w:pStyle w:val="Header"/>
    </w:pPr>
    <w:r>
      <w:rPr>
        <w:noProof/>
      </w:rPr>
      <w:pict w14:anchorId="7D64A9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A0A32"/>
    <w:multiLevelType w:val="hybridMultilevel"/>
    <w:tmpl w:val="E18AE8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B1B2E"/>
    <w:multiLevelType w:val="hybridMultilevel"/>
    <w:tmpl w:val="B5286EF4"/>
    <w:lvl w:ilvl="0" w:tplc="AF44581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51675"/>
    <w:multiLevelType w:val="hybridMultilevel"/>
    <w:tmpl w:val="265CF4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8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1522"/>
    <w:rsid w:val="0002529A"/>
    <w:rsid w:val="0002727E"/>
    <w:rsid w:val="00033A0D"/>
    <w:rsid w:val="00033D34"/>
    <w:rsid w:val="00040BDE"/>
    <w:rsid w:val="00042073"/>
    <w:rsid w:val="00047367"/>
    <w:rsid w:val="00050E1A"/>
    <w:rsid w:val="0005514D"/>
    <w:rsid w:val="000615B7"/>
    <w:rsid w:val="00061BE8"/>
    <w:rsid w:val="00066CFA"/>
    <w:rsid w:val="00067682"/>
    <w:rsid w:val="00073542"/>
    <w:rsid w:val="00080CDC"/>
    <w:rsid w:val="000827E0"/>
    <w:rsid w:val="00094432"/>
    <w:rsid w:val="00096356"/>
    <w:rsid w:val="000A1CF4"/>
    <w:rsid w:val="000A6038"/>
    <w:rsid w:val="000A70BA"/>
    <w:rsid w:val="000B0506"/>
    <w:rsid w:val="000C1C49"/>
    <w:rsid w:val="000C39E8"/>
    <w:rsid w:val="000C473E"/>
    <w:rsid w:val="000C5E1E"/>
    <w:rsid w:val="000D0AF4"/>
    <w:rsid w:val="000D29CD"/>
    <w:rsid w:val="000D352D"/>
    <w:rsid w:val="000D354C"/>
    <w:rsid w:val="000E5D87"/>
    <w:rsid w:val="000F23A6"/>
    <w:rsid w:val="000F3523"/>
    <w:rsid w:val="000F4FB6"/>
    <w:rsid w:val="001048AD"/>
    <w:rsid w:val="00104928"/>
    <w:rsid w:val="00105266"/>
    <w:rsid w:val="00110AAF"/>
    <w:rsid w:val="00115D3B"/>
    <w:rsid w:val="00117868"/>
    <w:rsid w:val="00125F12"/>
    <w:rsid w:val="0013139E"/>
    <w:rsid w:val="00131D79"/>
    <w:rsid w:val="00136B7D"/>
    <w:rsid w:val="00151465"/>
    <w:rsid w:val="001577D2"/>
    <w:rsid w:val="00161628"/>
    <w:rsid w:val="00163B72"/>
    <w:rsid w:val="00164E87"/>
    <w:rsid w:val="00173DF5"/>
    <w:rsid w:val="001745F3"/>
    <w:rsid w:val="00175D53"/>
    <w:rsid w:val="00176A6A"/>
    <w:rsid w:val="00177DAC"/>
    <w:rsid w:val="00182E5D"/>
    <w:rsid w:val="00183314"/>
    <w:rsid w:val="001836A2"/>
    <w:rsid w:val="001861C9"/>
    <w:rsid w:val="00190EE3"/>
    <w:rsid w:val="00191EF5"/>
    <w:rsid w:val="00191EFD"/>
    <w:rsid w:val="001A0F9F"/>
    <w:rsid w:val="001B2EC0"/>
    <w:rsid w:val="001B3E5F"/>
    <w:rsid w:val="001C1F4F"/>
    <w:rsid w:val="001C215C"/>
    <w:rsid w:val="001C285F"/>
    <w:rsid w:val="001D0A9E"/>
    <w:rsid w:val="001E3FF0"/>
    <w:rsid w:val="001F1FA4"/>
    <w:rsid w:val="001F746D"/>
    <w:rsid w:val="001F7F38"/>
    <w:rsid w:val="00201B89"/>
    <w:rsid w:val="0020209D"/>
    <w:rsid w:val="00203F88"/>
    <w:rsid w:val="00207EA4"/>
    <w:rsid w:val="002113D9"/>
    <w:rsid w:val="00213E35"/>
    <w:rsid w:val="00217F2D"/>
    <w:rsid w:val="002310F7"/>
    <w:rsid w:val="002314AE"/>
    <w:rsid w:val="0023182B"/>
    <w:rsid w:val="002366ED"/>
    <w:rsid w:val="00236EBB"/>
    <w:rsid w:val="00240F40"/>
    <w:rsid w:val="002435B0"/>
    <w:rsid w:val="00244CF3"/>
    <w:rsid w:val="002454C4"/>
    <w:rsid w:val="00251E90"/>
    <w:rsid w:val="00252208"/>
    <w:rsid w:val="0025691F"/>
    <w:rsid w:val="00270E01"/>
    <w:rsid w:val="0027307D"/>
    <w:rsid w:val="002732AF"/>
    <w:rsid w:val="00274F41"/>
    <w:rsid w:val="002845D1"/>
    <w:rsid w:val="002902E3"/>
    <w:rsid w:val="002A32F6"/>
    <w:rsid w:val="002A34BE"/>
    <w:rsid w:val="002A4810"/>
    <w:rsid w:val="002B35BF"/>
    <w:rsid w:val="002B441D"/>
    <w:rsid w:val="002B703B"/>
    <w:rsid w:val="002C1B59"/>
    <w:rsid w:val="002C3A13"/>
    <w:rsid w:val="002D2FFC"/>
    <w:rsid w:val="002D6232"/>
    <w:rsid w:val="002E1083"/>
    <w:rsid w:val="002E2CF2"/>
    <w:rsid w:val="002F1449"/>
    <w:rsid w:val="002F670C"/>
    <w:rsid w:val="002F6F61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1C00"/>
    <w:rsid w:val="00335299"/>
    <w:rsid w:val="00335F62"/>
    <w:rsid w:val="00337A96"/>
    <w:rsid w:val="00337CD2"/>
    <w:rsid w:val="0037134F"/>
    <w:rsid w:val="00371623"/>
    <w:rsid w:val="003801B9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1EB2"/>
    <w:rsid w:val="003E2631"/>
    <w:rsid w:val="003E2E03"/>
    <w:rsid w:val="003E310A"/>
    <w:rsid w:val="003E4364"/>
    <w:rsid w:val="003E6FE4"/>
    <w:rsid w:val="003E724D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1F54"/>
    <w:rsid w:val="00414668"/>
    <w:rsid w:val="00423135"/>
    <w:rsid w:val="00431D9F"/>
    <w:rsid w:val="00434129"/>
    <w:rsid w:val="00442786"/>
    <w:rsid w:val="00443027"/>
    <w:rsid w:val="00446306"/>
    <w:rsid w:val="00452690"/>
    <w:rsid w:val="0045300A"/>
    <w:rsid w:val="0045384D"/>
    <w:rsid w:val="0045466F"/>
    <w:rsid w:val="0046022A"/>
    <w:rsid w:val="004631DB"/>
    <w:rsid w:val="00463BC4"/>
    <w:rsid w:val="004734A6"/>
    <w:rsid w:val="00476034"/>
    <w:rsid w:val="004762B7"/>
    <w:rsid w:val="00481042"/>
    <w:rsid w:val="00481D55"/>
    <w:rsid w:val="00483C78"/>
    <w:rsid w:val="004851B4"/>
    <w:rsid w:val="00485B15"/>
    <w:rsid w:val="00491D59"/>
    <w:rsid w:val="004921D6"/>
    <w:rsid w:val="00492AFA"/>
    <w:rsid w:val="004A1DC1"/>
    <w:rsid w:val="004A1E26"/>
    <w:rsid w:val="004A2549"/>
    <w:rsid w:val="004A6DE8"/>
    <w:rsid w:val="004B08F9"/>
    <w:rsid w:val="004B3100"/>
    <w:rsid w:val="004B3FAE"/>
    <w:rsid w:val="004B70C8"/>
    <w:rsid w:val="004C0EBB"/>
    <w:rsid w:val="004C3D85"/>
    <w:rsid w:val="004C5505"/>
    <w:rsid w:val="004C7EE8"/>
    <w:rsid w:val="004D68A8"/>
    <w:rsid w:val="004D780A"/>
    <w:rsid w:val="004E2AB3"/>
    <w:rsid w:val="004E34CF"/>
    <w:rsid w:val="004E3C50"/>
    <w:rsid w:val="004E4B0C"/>
    <w:rsid w:val="004E6496"/>
    <w:rsid w:val="004E6D1F"/>
    <w:rsid w:val="004E7026"/>
    <w:rsid w:val="004F2333"/>
    <w:rsid w:val="004F61D4"/>
    <w:rsid w:val="004F62C2"/>
    <w:rsid w:val="00502083"/>
    <w:rsid w:val="00503CD9"/>
    <w:rsid w:val="0050664C"/>
    <w:rsid w:val="00517E63"/>
    <w:rsid w:val="005207B7"/>
    <w:rsid w:val="00524167"/>
    <w:rsid w:val="00525396"/>
    <w:rsid w:val="00525408"/>
    <w:rsid w:val="00526ED4"/>
    <w:rsid w:val="00535B10"/>
    <w:rsid w:val="00547AA4"/>
    <w:rsid w:val="0055100E"/>
    <w:rsid w:val="005515B9"/>
    <w:rsid w:val="0055228C"/>
    <w:rsid w:val="00556518"/>
    <w:rsid w:val="00557600"/>
    <w:rsid w:val="00560984"/>
    <w:rsid w:val="00561FE2"/>
    <w:rsid w:val="00570495"/>
    <w:rsid w:val="00577F70"/>
    <w:rsid w:val="0058191D"/>
    <w:rsid w:val="005866EF"/>
    <w:rsid w:val="00594EF5"/>
    <w:rsid w:val="0059605C"/>
    <w:rsid w:val="00596C2C"/>
    <w:rsid w:val="005A1A66"/>
    <w:rsid w:val="005A5836"/>
    <w:rsid w:val="005A6209"/>
    <w:rsid w:val="005B443F"/>
    <w:rsid w:val="005B7093"/>
    <w:rsid w:val="005D3784"/>
    <w:rsid w:val="005D48BB"/>
    <w:rsid w:val="005D5B52"/>
    <w:rsid w:val="005E0313"/>
    <w:rsid w:val="005E30B0"/>
    <w:rsid w:val="005F0497"/>
    <w:rsid w:val="005F052F"/>
    <w:rsid w:val="005F39D7"/>
    <w:rsid w:val="005F4116"/>
    <w:rsid w:val="005F545F"/>
    <w:rsid w:val="00604B6E"/>
    <w:rsid w:val="00613381"/>
    <w:rsid w:val="00616CC6"/>
    <w:rsid w:val="00616FFE"/>
    <w:rsid w:val="0061796B"/>
    <w:rsid w:val="00620A9F"/>
    <w:rsid w:val="00624D11"/>
    <w:rsid w:val="00634CE3"/>
    <w:rsid w:val="00642E30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DB2"/>
    <w:rsid w:val="007050C4"/>
    <w:rsid w:val="0071016F"/>
    <w:rsid w:val="007111CE"/>
    <w:rsid w:val="007150AF"/>
    <w:rsid w:val="007202D2"/>
    <w:rsid w:val="00720D31"/>
    <w:rsid w:val="0072318B"/>
    <w:rsid w:val="007233D8"/>
    <w:rsid w:val="0072574D"/>
    <w:rsid w:val="00731B35"/>
    <w:rsid w:val="00732FAF"/>
    <w:rsid w:val="0074254D"/>
    <w:rsid w:val="00744298"/>
    <w:rsid w:val="007524D9"/>
    <w:rsid w:val="00761CC0"/>
    <w:rsid w:val="00764826"/>
    <w:rsid w:val="00775D4D"/>
    <w:rsid w:val="00777A9E"/>
    <w:rsid w:val="00780D6A"/>
    <w:rsid w:val="00787181"/>
    <w:rsid w:val="00787835"/>
    <w:rsid w:val="007922FC"/>
    <w:rsid w:val="00793243"/>
    <w:rsid w:val="00796948"/>
    <w:rsid w:val="007A017E"/>
    <w:rsid w:val="007A38D0"/>
    <w:rsid w:val="007A47E0"/>
    <w:rsid w:val="007B1889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7F5EE8"/>
    <w:rsid w:val="00802208"/>
    <w:rsid w:val="008062CF"/>
    <w:rsid w:val="00811918"/>
    <w:rsid w:val="00813558"/>
    <w:rsid w:val="008144C1"/>
    <w:rsid w:val="0082256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4707"/>
    <w:rsid w:val="00876361"/>
    <w:rsid w:val="0087723B"/>
    <w:rsid w:val="00881758"/>
    <w:rsid w:val="00884E30"/>
    <w:rsid w:val="00893032"/>
    <w:rsid w:val="008937E9"/>
    <w:rsid w:val="008A3C96"/>
    <w:rsid w:val="008A5772"/>
    <w:rsid w:val="008A7120"/>
    <w:rsid w:val="008B33A8"/>
    <w:rsid w:val="008C6C41"/>
    <w:rsid w:val="008E0936"/>
    <w:rsid w:val="008E1609"/>
    <w:rsid w:val="008F25FD"/>
    <w:rsid w:val="008F3967"/>
    <w:rsid w:val="008F453C"/>
    <w:rsid w:val="00904230"/>
    <w:rsid w:val="009079DD"/>
    <w:rsid w:val="0091256C"/>
    <w:rsid w:val="00913431"/>
    <w:rsid w:val="009160E7"/>
    <w:rsid w:val="0091686A"/>
    <w:rsid w:val="00922A6B"/>
    <w:rsid w:val="00931036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111"/>
    <w:rsid w:val="009729C0"/>
    <w:rsid w:val="009745D5"/>
    <w:rsid w:val="00977B97"/>
    <w:rsid w:val="00990F97"/>
    <w:rsid w:val="00994D21"/>
    <w:rsid w:val="00995F66"/>
    <w:rsid w:val="009A0681"/>
    <w:rsid w:val="009A0884"/>
    <w:rsid w:val="009A5548"/>
    <w:rsid w:val="009A7ECF"/>
    <w:rsid w:val="009B02A7"/>
    <w:rsid w:val="009B040C"/>
    <w:rsid w:val="009B7AC3"/>
    <w:rsid w:val="009C5F00"/>
    <w:rsid w:val="009D0D1D"/>
    <w:rsid w:val="009D0FBA"/>
    <w:rsid w:val="009D1841"/>
    <w:rsid w:val="009D3399"/>
    <w:rsid w:val="009D45D4"/>
    <w:rsid w:val="009D5C18"/>
    <w:rsid w:val="009E4168"/>
    <w:rsid w:val="009E42D3"/>
    <w:rsid w:val="009F062D"/>
    <w:rsid w:val="009F1902"/>
    <w:rsid w:val="009F7552"/>
    <w:rsid w:val="00A02EFA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42516"/>
    <w:rsid w:val="00A528FF"/>
    <w:rsid w:val="00A60415"/>
    <w:rsid w:val="00A61CDE"/>
    <w:rsid w:val="00A6239E"/>
    <w:rsid w:val="00A62FAE"/>
    <w:rsid w:val="00A64FC0"/>
    <w:rsid w:val="00A6559C"/>
    <w:rsid w:val="00A66C5B"/>
    <w:rsid w:val="00A7418A"/>
    <w:rsid w:val="00A7580D"/>
    <w:rsid w:val="00A835D0"/>
    <w:rsid w:val="00A851FA"/>
    <w:rsid w:val="00A86E5D"/>
    <w:rsid w:val="00A90617"/>
    <w:rsid w:val="00A9371A"/>
    <w:rsid w:val="00AA48CE"/>
    <w:rsid w:val="00AB3B3B"/>
    <w:rsid w:val="00AB4862"/>
    <w:rsid w:val="00AB545E"/>
    <w:rsid w:val="00AC2826"/>
    <w:rsid w:val="00AC2FE0"/>
    <w:rsid w:val="00AC41ED"/>
    <w:rsid w:val="00AC6A75"/>
    <w:rsid w:val="00AC7C53"/>
    <w:rsid w:val="00AD0DDF"/>
    <w:rsid w:val="00AD297F"/>
    <w:rsid w:val="00AE2A96"/>
    <w:rsid w:val="00AE2E0C"/>
    <w:rsid w:val="00AE3FE3"/>
    <w:rsid w:val="00AE6AB5"/>
    <w:rsid w:val="00AE6C44"/>
    <w:rsid w:val="00AE770D"/>
    <w:rsid w:val="00AF0BE8"/>
    <w:rsid w:val="00AF66D7"/>
    <w:rsid w:val="00B078BC"/>
    <w:rsid w:val="00B113B7"/>
    <w:rsid w:val="00B11C7B"/>
    <w:rsid w:val="00B2166B"/>
    <w:rsid w:val="00B26033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0C7A"/>
    <w:rsid w:val="00B64788"/>
    <w:rsid w:val="00B6591E"/>
    <w:rsid w:val="00B70FD1"/>
    <w:rsid w:val="00B73949"/>
    <w:rsid w:val="00B73C69"/>
    <w:rsid w:val="00B75CA8"/>
    <w:rsid w:val="00B82245"/>
    <w:rsid w:val="00B91178"/>
    <w:rsid w:val="00B914D8"/>
    <w:rsid w:val="00B925CF"/>
    <w:rsid w:val="00BB2BE6"/>
    <w:rsid w:val="00BB7146"/>
    <w:rsid w:val="00BC4BF9"/>
    <w:rsid w:val="00BC4D8F"/>
    <w:rsid w:val="00BC5992"/>
    <w:rsid w:val="00BD0592"/>
    <w:rsid w:val="00BD1BBC"/>
    <w:rsid w:val="00BD6FDC"/>
    <w:rsid w:val="00BE0D0D"/>
    <w:rsid w:val="00BE4515"/>
    <w:rsid w:val="00BF1691"/>
    <w:rsid w:val="00BF5011"/>
    <w:rsid w:val="00BF6171"/>
    <w:rsid w:val="00C0536C"/>
    <w:rsid w:val="00C0705B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5FE5"/>
    <w:rsid w:val="00C77BEE"/>
    <w:rsid w:val="00C847F2"/>
    <w:rsid w:val="00C91926"/>
    <w:rsid w:val="00C9343A"/>
    <w:rsid w:val="00C9462C"/>
    <w:rsid w:val="00CA4929"/>
    <w:rsid w:val="00CB2379"/>
    <w:rsid w:val="00CB548B"/>
    <w:rsid w:val="00CB745B"/>
    <w:rsid w:val="00CB7826"/>
    <w:rsid w:val="00CC1833"/>
    <w:rsid w:val="00CC4BDB"/>
    <w:rsid w:val="00CD74A5"/>
    <w:rsid w:val="00CE1475"/>
    <w:rsid w:val="00CF063F"/>
    <w:rsid w:val="00CF1BAD"/>
    <w:rsid w:val="00D00FFF"/>
    <w:rsid w:val="00D0111D"/>
    <w:rsid w:val="00D01E3D"/>
    <w:rsid w:val="00D11F47"/>
    <w:rsid w:val="00D14F6F"/>
    <w:rsid w:val="00D23565"/>
    <w:rsid w:val="00D245E9"/>
    <w:rsid w:val="00D301D2"/>
    <w:rsid w:val="00D323B0"/>
    <w:rsid w:val="00D338E0"/>
    <w:rsid w:val="00D3711E"/>
    <w:rsid w:val="00D41CE4"/>
    <w:rsid w:val="00D41F48"/>
    <w:rsid w:val="00D462E8"/>
    <w:rsid w:val="00D46EE2"/>
    <w:rsid w:val="00D51B9F"/>
    <w:rsid w:val="00D51BA1"/>
    <w:rsid w:val="00D5495C"/>
    <w:rsid w:val="00D60C5E"/>
    <w:rsid w:val="00D628C5"/>
    <w:rsid w:val="00D641DC"/>
    <w:rsid w:val="00D65FD2"/>
    <w:rsid w:val="00D71742"/>
    <w:rsid w:val="00D72C53"/>
    <w:rsid w:val="00D76E8E"/>
    <w:rsid w:val="00D848E9"/>
    <w:rsid w:val="00D90241"/>
    <w:rsid w:val="00D92CE5"/>
    <w:rsid w:val="00DA0C08"/>
    <w:rsid w:val="00DA29D7"/>
    <w:rsid w:val="00DA6935"/>
    <w:rsid w:val="00DA7567"/>
    <w:rsid w:val="00DA793E"/>
    <w:rsid w:val="00DB0C6A"/>
    <w:rsid w:val="00DB1860"/>
    <w:rsid w:val="00DB6350"/>
    <w:rsid w:val="00DC034C"/>
    <w:rsid w:val="00DC2EBC"/>
    <w:rsid w:val="00DC69DA"/>
    <w:rsid w:val="00DE30CF"/>
    <w:rsid w:val="00DE6273"/>
    <w:rsid w:val="00DE6891"/>
    <w:rsid w:val="00DE6B4D"/>
    <w:rsid w:val="00DE7C77"/>
    <w:rsid w:val="00DF42DF"/>
    <w:rsid w:val="00DF64F8"/>
    <w:rsid w:val="00E02019"/>
    <w:rsid w:val="00E02522"/>
    <w:rsid w:val="00E0494E"/>
    <w:rsid w:val="00E05A09"/>
    <w:rsid w:val="00E07F7E"/>
    <w:rsid w:val="00E10035"/>
    <w:rsid w:val="00E11087"/>
    <w:rsid w:val="00E11648"/>
    <w:rsid w:val="00E13D33"/>
    <w:rsid w:val="00E20C8D"/>
    <w:rsid w:val="00E21F44"/>
    <w:rsid w:val="00E307D3"/>
    <w:rsid w:val="00E332BC"/>
    <w:rsid w:val="00E34DE5"/>
    <w:rsid w:val="00E35060"/>
    <w:rsid w:val="00E35861"/>
    <w:rsid w:val="00E36F0F"/>
    <w:rsid w:val="00E4023C"/>
    <w:rsid w:val="00E4089E"/>
    <w:rsid w:val="00E4100F"/>
    <w:rsid w:val="00E465D2"/>
    <w:rsid w:val="00E5160C"/>
    <w:rsid w:val="00E62F92"/>
    <w:rsid w:val="00E70556"/>
    <w:rsid w:val="00E70A75"/>
    <w:rsid w:val="00E73EAC"/>
    <w:rsid w:val="00E74A5D"/>
    <w:rsid w:val="00E74E18"/>
    <w:rsid w:val="00E821A3"/>
    <w:rsid w:val="00E82EE9"/>
    <w:rsid w:val="00E84369"/>
    <w:rsid w:val="00E851A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C486C"/>
    <w:rsid w:val="00ED00A6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0974"/>
    <w:rsid w:val="00EF1A7F"/>
    <w:rsid w:val="00EF3F04"/>
    <w:rsid w:val="00EF49BA"/>
    <w:rsid w:val="00F01350"/>
    <w:rsid w:val="00F10614"/>
    <w:rsid w:val="00F11050"/>
    <w:rsid w:val="00F1327E"/>
    <w:rsid w:val="00F1774C"/>
    <w:rsid w:val="00F21F8A"/>
    <w:rsid w:val="00F22BA5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1DB0"/>
    <w:rsid w:val="00F74A33"/>
    <w:rsid w:val="00F86E2E"/>
    <w:rsid w:val="00F8790C"/>
    <w:rsid w:val="00F939D7"/>
    <w:rsid w:val="00FA43E2"/>
    <w:rsid w:val="00FA6DF7"/>
    <w:rsid w:val="00FB0700"/>
    <w:rsid w:val="00FB6649"/>
    <w:rsid w:val="00FC0BAF"/>
    <w:rsid w:val="00FC5529"/>
    <w:rsid w:val="00FD23E1"/>
    <w:rsid w:val="00FD325C"/>
    <w:rsid w:val="00FD3478"/>
    <w:rsid w:val="00FD34B6"/>
    <w:rsid w:val="00FD49F1"/>
    <w:rsid w:val="00FE1EB5"/>
    <w:rsid w:val="00FE5730"/>
    <w:rsid w:val="00FF0849"/>
    <w:rsid w:val="00FF1115"/>
    <w:rsid w:val="00FF53B9"/>
    <w:rsid w:val="00FF5590"/>
    <w:rsid w:val="00FF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3054EA72"/>
  <w15:chartTrackingRefBased/>
  <w15:docId w15:val="{080DA658-6E4F-423F-AEF7-ADB10938A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1048AD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DB6350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DB6350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E7055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3B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13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8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5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ulation.swwales@cyfoethnaturiol.cymru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1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Land Adjacent to Ty Newydd</Site_x0020_Name>
    <Internal_x002f_External xmlns="859f7ad6-93f6-4205-b62b-a17f28acbbac">Internal document</Internal_x002f_External>
    <Post_x0020_code xmlns="859f7ad6-93f6-4205-b62b-a17f28acbbac">SA14 6PT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Tynewydd, Thornhill Road, Cwmgwili, Llanelli, SA14 6PT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2020-09-22T23:00:00+00:00</Document_x0020_Date>
    <Facility_x0020_Address xmlns="859f7ad6-93f6-4205-b62b-a17f28acbbac">Thornhill Road, Cwmgwili, Llanelli</Facility_x0020_Address>
    <Environment_x0020_Sub_x0020_Folder xmlns="859f7ad6-93f6-4205-b62b-a17f28acbbac">Licences applications</Environment_x0020_Sub_x0020_Folder>
    <Customer_x0020_Name xmlns="859f7ad6-93f6-4205-b62b-a17f28acbbac">Mr Duncan McKenna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05" ma:contentTypeDescription="Permitting &amp; Compliance Word Document" ma:contentTypeScope="" ma:versionID="f38722b43d45995614650a292682e66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2D81E0EC-8A08-4DFF-9475-829D744525CF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E1F6697-6B58-48D8-AE7F-1D3B7414DE85}"/>
</file>

<file path=customXml/itemProps3.xml><?xml version="1.0" encoding="utf-8"?>
<ds:datastoreItem xmlns:ds="http://schemas.openxmlformats.org/officeDocument/2006/customXml" ds:itemID="{0280C164-F51B-4C4A-BCD6-361CDE56FF3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BFC2AF5A-AB28-4EBB-9739-649DCD1CA35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3CB700C-A948-4020-BD5F-FC392C8E376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39EE052-28AB-438F-9E9C-55CD9CEA73D6}"/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298</TotalTime>
  <Pages>10</Pages>
  <Words>1610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10717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14</cp:revision>
  <cp:lastPrinted>2013-09-05T11:54:00Z</cp:lastPrinted>
  <dcterms:created xsi:type="dcterms:W3CDTF">2020-09-14T16:03:00Z</dcterms:created>
  <dcterms:modified xsi:type="dcterms:W3CDTF">2020-09-23T08:16:00Z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SharedWithUsers">
    <vt:lpwstr/>
  </property>
  <property fmtid="{D5CDD505-2E9C-101B-9397-08002B2CF9AE}" pid="10" name="ContentTypeId">
    <vt:lpwstr>0x01010067EB80C5FE939D4A9B3D8BA62129B7F50102002CD491039417834E9F8E40366955224E</vt:lpwstr>
  </property>
  <property fmtid="{D5CDD505-2E9C-101B-9397-08002B2CF9AE}" pid="11" name="_dlc_DocIdItemGuid">
    <vt:lpwstr>bea2c4bc-3791-42f2-b1b3-93506cee06d3</vt:lpwstr>
  </property>
  <property fmtid="{D5CDD505-2E9C-101B-9397-08002B2CF9AE}" pid="12" name="AuthorIds_UIVersion_6144">
    <vt:lpwstr>961</vt:lpwstr>
  </property>
  <property fmtid="{D5CDD505-2E9C-101B-9397-08002B2CF9AE}" pid="13" name="AuthorIds_UIVersion_7168">
    <vt:lpwstr>2131</vt:lpwstr>
  </property>
  <property fmtid="{D5CDD505-2E9C-101B-9397-08002B2CF9AE}" pid="14" name="_dlc_DocId">
    <vt:lpwstr>REGU-219-2165095</vt:lpwstr>
  </property>
  <property fmtid="{D5CDD505-2E9C-101B-9397-08002B2CF9AE}" pid="15" name="_dlc_DocIdUrl">
    <vt:lpwstr>https://cyfoethnaturiolcymru.sharepoint.com/teams/Regulatory/Permitting/_layouts/15/DocIdRedir.aspx?ID=REGU-219-2165095, REGU-219-2165095</vt:lpwstr>
  </property>
</Properties>
</file>