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52C4CD" w14:textId="77777777" w:rsidR="000650AC" w:rsidRDefault="006A1C0E">
      <w:pPr>
        <w:pStyle w:val="BodyText"/>
      </w:pPr>
      <w:r>
        <w:t xml:space="preserve">Please complete the following details and send to </w:t>
      </w:r>
      <w:hyperlink r:id="rId12" w:history="1">
        <w:r>
          <w:rPr>
            <w:rStyle w:val="Hyperlink"/>
          </w:rPr>
          <w:t>icc@cyfoethnaturiolcymru.gov.uk</w:t>
        </w:r>
      </w:hyperlink>
    </w:p>
    <w:p w14:paraId="0454D1A1" w14:textId="77777777" w:rsidR="000650AC" w:rsidRDefault="006A1C0E">
      <w:pPr>
        <w:pStyle w:val="BodyText"/>
      </w:pPr>
      <w:r>
        <w:t xml:space="preserve">If you do not have access to </w:t>
      </w:r>
      <w:proofErr w:type="gramStart"/>
      <w:r>
        <w:t>email</w:t>
      </w:r>
      <w:proofErr w:type="gramEnd"/>
      <w:r>
        <w:t xml:space="preserve"> please call 0300 065 3000 and provide the details on the form below:</w:t>
      </w:r>
    </w:p>
    <w:p w14:paraId="44FAC935" w14:textId="77777777" w:rsidR="004F0F0B" w:rsidRDefault="004F0F0B">
      <w:pPr>
        <w:pStyle w:val="BodyText"/>
      </w:pPr>
    </w:p>
    <w:p w14:paraId="6405C72D" w14:textId="1C288A3F" w:rsidR="000650AC" w:rsidRDefault="006A1C0E">
      <w:pPr>
        <w:pStyle w:val="BodyText"/>
      </w:pPr>
      <w:r>
        <w:rPr>
          <w:b/>
        </w:rPr>
        <w:t xml:space="preserve">Note: You cannot notify us of changes to </w:t>
      </w:r>
      <w:r w:rsidR="000C2289">
        <w:rPr>
          <w:b/>
        </w:rPr>
        <w:t>your deployment</w:t>
      </w:r>
      <w:r>
        <w:rPr>
          <w:b/>
        </w:rPr>
        <w:t xml:space="preserve"> using this form. You </w:t>
      </w:r>
      <w:r w:rsidR="00BD2E7F">
        <w:rPr>
          <w:b/>
        </w:rPr>
        <w:t xml:space="preserve">may need to </w:t>
      </w:r>
      <w:r>
        <w:rPr>
          <w:b/>
        </w:rPr>
        <w:t xml:space="preserve">submit a new deployment application in order to </w:t>
      </w:r>
      <w:r w:rsidR="00BD2E7F">
        <w:rPr>
          <w:b/>
        </w:rPr>
        <w:t>make changes to your deployment</w:t>
      </w:r>
      <w:r>
        <w:t>.</w:t>
      </w:r>
    </w:p>
    <w:p w14:paraId="4CB6E9C8" w14:textId="3B7F4D1C" w:rsidR="000650AC" w:rsidRDefault="00D8408E" w:rsidP="00D8408E">
      <w:pPr>
        <w:pStyle w:val="BodyText"/>
        <w:tabs>
          <w:tab w:val="left" w:pos="4290"/>
        </w:tabs>
      </w:pPr>
      <w:r>
        <w:tab/>
      </w:r>
    </w:p>
    <w:tbl>
      <w:tblPr>
        <w:tblW w:w="9529" w:type="dxa"/>
        <w:tblInd w:w="11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65"/>
        <w:gridCol w:w="4764"/>
      </w:tblGrid>
      <w:tr w:rsidR="000650AC" w14:paraId="2F4A8836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36EBB" w14:textId="77777777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Deployment Reference </w:t>
            </w:r>
          </w:p>
          <w:p w14:paraId="5A08BD61" w14:textId="6A0AD9AB" w:rsidR="004F0F0B" w:rsidRDefault="00003E0F" w:rsidP="00003E0F">
            <w:pPr>
              <w:pStyle w:val="BodyText"/>
            </w:pPr>
            <w:r>
              <w:t>T</w:t>
            </w:r>
            <w:r w:rsidR="006A1C0E">
              <w:t xml:space="preserve">his is on the deployment </w:t>
            </w:r>
            <w:r>
              <w:t>confirmation of approval letter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B33A2F" w14:textId="77777777" w:rsidR="000650AC" w:rsidRDefault="000650AC">
            <w:pPr>
              <w:pStyle w:val="BodyText"/>
            </w:pPr>
          </w:p>
          <w:p w14:paraId="46586C4D" w14:textId="4958EEB4" w:rsidR="00003E0F" w:rsidRDefault="00622624" w:rsidP="00E824C7">
            <w:pPr>
              <w:pStyle w:val="BodyText"/>
              <w:jc w:val="center"/>
            </w:pPr>
            <w:r>
              <w:t>PAN-00</w:t>
            </w:r>
            <w:r w:rsidR="00D61EC4">
              <w:t>3917</w:t>
            </w:r>
            <w:r>
              <w:t xml:space="preserve"> PAN-00</w:t>
            </w:r>
            <w:r w:rsidR="00D61EC4">
              <w:t>4824</w:t>
            </w:r>
            <w:r>
              <w:t xml:space="preserve"> </w:t>
            </w:r>
            <w:r w:rsidR="0099372C">
              <w:t>PAN-00</w:t>
            </w:r>
            <w:r w:rsidR="00D61EC4">
              <w:t>4713</w:t>
            </w:r>
          </w:p>
          <w:p w14:paraId="1C56215C" w14:textId="77777777" w:rsidR="00003E0F" w:rsidRDefault="00003E0F">
            <w:pPr>
              <w:pStyle w:val="BodyText"/>
            </w:pPr>
          </w:p>
        </w:tc>
      </w:tr>
      <w:tr w:rsidR="004F0F0B" w14:paraId="1B73A211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84586" w14:textId="339D99FB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On-Site Contact</w:t>
            </w:r>
          </w:p>
          <w:p w14:paraId="285F23D3" w14:textId="14DCB1F6" w:rsidR="004F0F0B" w:rsidRDefault="00E60CD3" w:rsidP="00003E0F">
            <w:pPr>
              <w:pStyle w:val="BodyText"/>
            </w:pPr>
            <w:r>
              <w:t>Name and c</w:t>
            </w:r>
            <w:r w:rsidR="004F0F0B">
              <w:t>ontact telephone number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3FB252" w14:textId="77777777" w:rsidR="004F0F0B" w:rsidRDefault="004F0F0B">
            <w:pPr>
              <w:pStyle w:val="BodyText"/>
            </w:pPr>
          </w:p>
          <w:p w14:paraId="2BA8C04B" w14:textId="38468A70" w:rsidR="00003E0F" w:rsidRDefault="0099372C">
            <w:pPr>
              <w:pStyle w:val="BodyText"/>
            </w:pPr>
            <w:r>
              <w:t>D Davies</w:t>
            </w:r>
            <w:r>
              <w:tab/>
              <w:t>07774 731542</w:t>
            </w:r>
          </w:p>
          <w:p w14:paraId="03E5C22F" w14:textId="77777777" w:rsidR="00003E0F" w:rsidRDefault="00003E0F">
            <w:pPr>
              <w:pStyle w:val="BodyText"/>
            </w:pPr>
          </w:p>
          <w:p w14:paraId="64EE0CF3" w14:textId="77777777" w:rsidR="00003E0F" w:rsidRDefault="00003E0F">
            <w:pPr>
              <w:pStyle w:val="BodyText"/>
            </w:pPr>
          </w:p>
        </w:tc>
      </w:tr>
      <w:tr w:rsidR="000650AC" w14:paraId="7DC412CE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D2D35" w14:textId="402904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Location of Spreading Activity</w:t>
            </w:r>
          </w:p>
          <w:p w14:paraId="6B00F175" w14:textId="751684B3" w:rsidR="004F0F0B" w:rsidRDefault="00E60CD3" w:rsidP="00003E0F">
            <w:pPr>
              <w:pStyle w:val="BodyText"/>
            </w:pPr>
            <w:r>
              <w:t>Full a</w:t>
            </w:r>
            <w:r w:rsidR="006A1C0E">
              <w:t xml:space="preserve">ddress (including full postal code and </w:t>
            </w:r>
            <w:r w:rsidR="004F0F0B">
              <w:t>12</w:t>
            </w:r>
            <w:r w:rsidR="006A1C0E">
              <w:t xml:space="preserve"> figure grid reference</w:t>
            </w:r>
            <w:r w:rsidR="0017714C">
              <w:t xml:space="preserve"> of the main address of the land to be treated</w:t>
            </w:r>
            <w:r w:rsidR="006A1C0E">
              <w:t>)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573CC0" w14:textId="77777777" w:rsidR="000650AC" w:rsidRDefault="000650AC">
            <w:pPr>
              <w:pStyle w:val="BodyText"/>
            </w:pPr>
          </w:p>
          <w:p w14:paraId="30AA3676" w14:textId="3665F759" w:rsidR="00003E0F" w:rsidRDefault="00721018">
            <w:pPr>
              <w:pStyle w:val="BodyText"/>
            </w:pPr>
            <w:proofErr w:type="spellStart"/>
            <w:r>
              <w:t>Bwlchmawr</w:t>
            </w:r>
            <w:proofErr w:type="spellEnd"/>
            <w:r>
              <w:t xml:space="preserve"> Farm </w:t>
            </w:r>
            <w:proofErr w:type="spellStart"/>
            <w:r>
              <w:t>Brynteg</w:t>
            </w:r>
            <w:proofErr w:type="spellEnd"/>
            <w:r>
              <w:t xml:space="preserve"> LLANYBYDDER Ca</w:t>
            </w:r>
            <w:r w:rsidR="009E3713">
              <w:t>r</w:t>
            </w:r>
            <w:r>
              <w:t xml:space="preserve">marthenshire        SA40 9XA   </w:t>
            </w:r>
            <w:r w:rsidR="00FB6564">
              <w:t xml:space="preserve">   248670 243290</w:t>
            </w:r>
          </w:p>
          <w:p w14:paraId="1E3BF8CA" w14:textId="77777777" w:rsidR="00003E0F" w:rsidRDefault="00003E0F">
            <w:pPr>
              <w:pStyle w:val="BodyText"/>
            </w:pPr>
          </w:p>
        </w:tc>
      </w:tr>
      <w:tr w:rsidR="004F0F0B" w14:paraId="060475E8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1416F" w14:textId="77777777" w:rsidR="00003E0F" w:rsidRDefault="004F0F0B" w:rsidP="00003E0F">
            <w:pPr>
              <w:pStyle w:val="BodyText"/>
            </w:pPr>
            <w:r w:rsidRPr="00003E0F">
              <w:rPr>
                <w:b/>
              </w:rPr>
              <w:t xml:space="preserve">Any </w:t>
            </w:r>
            <w:proofErr w:type="gramStart"/>
            <w:r w:rsidRPr="00003E0F">
              <w:rPr>
                <w:b/>
              </w:rPr>
              <w:t>site specific</w:t>
            </w:r>
            <w:proofErr w:type="gramEnd"/>
            <w:r w:rsidRPr="00003E0F">
              <w:rPr>
                <w:b/>
              </w:rPr>
              <w:t xml:space="preserve"> information or hazards</w:t>
            </w:r>
            <w:r>
              <w:t xml:space="preserve"> </w:t>
            </w:r>
          </w:p>
          <w:p w14:paraId="6882F6C3" w14:textId="4D692B16" w:rsidR="004F0F0B" w:rsidRDefault="004F0F0B" w:rsidP="00003E0F">
            <w:pPr>
              <w:pStyle w:val="BodyText"/>
            </w:pPr>
            <w:r>
              <w:t>e.g. access, animals in vicinity etc.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F809B6" w14:textId="77777777" w:rsidR="004F0F0B" w:rsidRDefault="004F0F0B">
            <w:pPr>
              <w:pStyle w:val="BodyText"/>
            </w:pPr>
          </w:p>
          <w:p w14:paraId="6ED77E4C" w14:textId="2150B337" w:rsidR="00003E0F" w:rsidRDefault="00721018">
            <w:pPr>
              <w:pStyle w:val="BodyText"/>
            </w:pPr>
            <w:r>
              <w:t>N/A</w:t>
            </w:r>
          </w:p>
          <w:p w14:paraId="0341952C" w14:textId="77777777" w:rsidR="00003E0F" w:rsidRDefault="00003E0F">
            <w:pPr>
              <w:pStyle w:val="BodyText"/>
            </w:pPr>
          </w:p>
        </w:tc>
      </w:tr>
      <w:tr w:rsidR="000650AC" w14:paraId="56F104E7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BEC3E" w14:textId="488A86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Start Date </w:t>
            </w:r>
          </w:p>
          <w:p w14:paraId="79431FE3" w14:textId="727F5513" w:rsidR="004F0F0B" w:rsidRDefault="003D75E9" w:rsidP="00D8408E">
            <w:pPr>
              <w:pStyle w:val="BodyText"/>
            </w:pPr>
            <w:r>
              <w:t>(</w:t>
            </w:r>
            <w:r w:rsidR="006A1C0E">
              <w:t>dd/mm/</w:t>
            </w:r>
            <w:proofErr w:type="spellStart"/>
            <w:r w:rsidR="00D8408E">
              <w:t>yy</w:t>
            </w:r>
            <w:proofErr w:type="spellEnd"/>
            <w:r>
              <w:t>)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1526AA" w14:textId="77777777" w:rsidR="000650AC" w:rsidRDefault="000650AC">
            <w:pPr>
              <w:pStyle w:val="BodyText"/>
            </w:pPr>
          </w:p>
          <w:p w14:paraId="6CF671A6" w14:textId="3C5577F6" w:rsidR="00003E0F" w:rsidRDefault="00D61EC4" w:rsidP="00721018">
            <w:pPr>
              <w:pStyle w:val="BodyText"/>
              <w:jc w:val="center"/>
            </w:pPr>
            <w:r>
              <w:t>05.10.19</w:t>
            </w:r>
          </w:p>
          <w:p w14:paraId="1F2B3084" w14:textId="77777777" w:rsidR="00003E0F" w:rsidRDefault="00003E0F">
            <w:pPr>
              <w:pStyle w:val="BodyText"/>
            </w:pPr>
          </w:p>
        </w:tc>
      </w:tr>
      <w:tr w:rsidR="004F0F0B" w14:paraId="5025F7EC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600A9" w14:textId="05497EA8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End Date </w:t>
            </w:r>
          </w:p>
          <w:p w14:paraId="55D449C3" w14:textId="1816CD3D" w:rsidR="004F0F0B" w:rsidRDefault="003D75E9" w:rsidP="00D8408E">
            <w:pPr>
              <w:pStyle w:val="BodyText"/>
            </w:pPr>
            <w:r>
              <w:t>(</w:t>
            </w:r>
            <w:r w:rsidR="004F0F0B">
              <w:t>dd/mm/</w:t>
            </w:r>
            <w:proofErr w:type="spellStart"/>
            <w:r w:rsidR="004F0F0B">
              <w:t>y</w:t>
            </w:r>
            <w:r w:rsidR="00D8408E">
              <w:t>y</w:t>
            </w:r>
            <w:proofErr w:type="spellEnd"/>
            <w:r>
              <w:t>)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72CE0A" w14:textId="77777777" w:rsidR="004F0F0B" w:rsidRDefault="004F0F0B">
            <w:pPr>
              <w:pStyle w:val="BodyText"/>
            </w:pPr>
          </w:p>
          <w:p w14:paraId="60571C4A" w14:textId="11F70314" w:rsidR="00003E0F" w:rsidRDefault="0099372C">
            <w:pPr>
              <w:pStyle w:val="BodyText"/>
            </w:pPr>
            <w:r>
              <w:t xml:space="preserve">Unknown – spreading </w:t>
            </w:r>
            <w:r w:rsidR="00721018">
              <w:t xml:space="preserve">is likely to continue </w:t>
            </w:r>
            <w:r>
              <w:t>without a &gt;</w:t>
            </w:r>
            <w:proofErr w:type="gramStart"/>
            <w:r>
              <w:t>7 day</w:t>
            </w:r>
            <w:proofErr w:type="gramEnd"/>
            <w:r>
              <w:t xml:space="preserve"> break</w:t>
            </w:r>
            <w:r w:rsidR="00721018">
              <w:t xml:space="preserve"> for some time</w:t>
            </w:r>
          </w:p>
          <w:p w14:paraId="08E527BD" w14:textId="77777777" w:rsidR="00003E0F" w:rsidRDefault="00003E0F">
            <w:pPr>
              <w:pStyle w:val="BodyText"/>
            </w:pPr>
          </w:p>
          <w:p w14:paraId="4C1EAED5" w14:textId="77777777" w:rsidR="00003E0F" w:rsidRDefault="00003E0F">
            <w:pPr>
              <w:pStyle w:val="BodyText"/>
            </w:pPr>
          </w:p>
        </w:tc>
      </w:tr>
      <w:tr w:rsidR="00864293" w14:paraId="78539C5D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51E5F" w14:textId="77777777" w:rsidR="00864293" w:rsidRDefault="00864293" w:rsidP="00003E0F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B2050" w14:textId="77777777" w:rsidR="00864293" w:rsidRDefault="00864293">
            <w:pPr>
              <w:pStyle w:val="BodyText"/>
            </w:pPr>
          </w:p>
        </w:tc>
      </w:tr>
      <w:tr w:rsidR="00864293" w14:paraId="779C81A6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DF542" w14:textId="5BF324A4" w:rsidR="00864293" w:rsidRPr="00003E0F" w:rsidRDefault="00864293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Name and signature of person submitting the notification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66B0E1" w14:textId="51BDDA84" w:rsidR="00003E0F" w:rsidRPr="00721018" w:rsidRDefault="00D61EC4" w:rsidP="00721018">
            <w:pPr>
              <w:pStyle w:val="BodyText"/>
              <w:jc w:val="center"/>
              <w:rPr>
                <w:rFonts w:ascii="Brush Script MT" w:hAnsi="Brush Script MT"/>
                <w:sz w:val="48"/>
                <w:szCs w:val="48"/>
              </w:rPr>
            </w:pPr>
            <w:r>
              <w:rPr>
                <w:rFonts w:ascii="Brush Script MT" w:hAnsi="Brush Script MT"/>
                <w:sz w:val="48"/>
                <w:szCs w:val="48"/>
              </w:rPr>
              <w:t>V McDonnell</w:t>
            </w:r>
          </w:p>
        </w:tc>
      </w:tr>
      <w:tr w:rsidR="00864293" w14:paraId="7AB32E20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4426D" w14:textId="77777777" w:rsidR="00003E0F" w:rsidRPr="00003E0F" w:rsidRDefault="00864293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Date </w:t>
            </w:r>
          </w:p>
          <w:p w14:paraId="31C29391" w14:textId="3687F034" w:rsidR="00864293" w:rsidRDefault="00864293" w:rsidP="00D8408E">
            <w:pPr>
              <w:pStyle w:val="BodyText"/>
            </w:pPr>
            <w:r>
              <w:t>(dd/mm/</w:t>
            </w:r>
            <w:proofErr w:type="spellStart"/>
            <w:r>
              <w:t>yy</w:t>
            </w:r>
            <w:proofErr w:type="spellEnd"/>
            <w:r>
              <w:t xml:space="preserve">) 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BEE7B5" w14:textId="77777777" w:rsidR="00864293" w:rsidRDefault="00864293">
            <w:pPr>
              <w:pStyle w:val="BodyText"/>
            </w:pPr>
            <w:bookmarkStart w:id="0" w:name="_GoBack"/>
            <w:bookmarkEnd w:id="0"/>
          </w:p>
          <w:p w14:paraId="2BEADBFA" w14:textId="3512D5C7" w:rsidR="00003E0F" w:rsidRDefault="00D61EC4" w:rsidP="00721018">
            <w:pPr>
              <w:pStyle w:val="BodyText"/>
              <w:jc w:val="center"/>
            </w:pPr>
            <w:r>
              <w:t>03.10.19</w:t>
            </w:r>
          </w:p>
          <w:p w14:paraId="36907D05" w14:textId="77777777" w:rsidR="00003E0F" w:rsidRDefault="00003E0F">
            <w:pPr>
              <w:pStyle w:val="BodyText"/>
            </w:pPr>
          </w:p>
          <w:p w14:paraId="10A3E5CA" w14:textId="77777777" w:rsidR="00864293" w:rsidRDefault="00864293">
            <w:pPr>
              <w:pStyle w:val="BodyText"/>
            </w:pPr>
          </w:p>
        </w:tc>
      </w:tr>
    </w:tbl>
    <w:p w14:paraId="60CCF0A7" w14:textId="77777777" w:rsidR="000650AC" w:rsidRDefault="000650AC"/>
    <w:sectPr w:rsidR="000650AC">
      <w:headerReference w:type="default" r:id="rId13"/>
      <w:footerReference w:type="default" r:id="rId14"/>
      <w:headerReference w:type="first" r:id="rId15"/>
      <w:footerReference w:type="first" r:id="rId16"/>
      <w:pgSz w:w="11920" w:h="16840"/>
      <w:pgMar w:top="1701" w:right="1134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E9B7E5" w14:textId="77777777" w:rsidR="006A1C0E" w:rsidRDefault="006A1C0E">
      <w:r>
        <w:separator/>
      </w:r>
    </w:p>
  </w:endnote>
  <w:endnote w:type="continuationSeparator" w:id="0">
    <w:p w14:paraId="3AF1F54B" w14:textId="77777777" w:rsidR="006A1C0E" w:rsidRDefault="006A1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3BCC59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7163EC2" wp14:editId="7B72455B">
              <wp:simplePos x="0" y="0"/>
              <wp:positionH relativeFrom="page">
                <wp:posOffset>3712207</wp:posOffset>
              </wp:positionH>
              <wp:positionV relativeFrom="page">
                <wp:posOffset>10246994</wp:posOffset>
              </wp:positionV>
              <wp:extent cx="3260722" cy="217800"/>
              <wp:effectExtent l="0" t="0" r="0" b="0"/>
              <wp:wrapNone/>
              <wp:docPr id="1" name="Text Box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56F45E2C" w14:textId="5F25EB4A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721018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721018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163EC2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left:0;text-align:left;margin-left:292.3pt;margin-top:806.85pt;width:256.75pt;height:17.1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" stroked="f">
              <v:textbox inset="0,0">
                <w:txbxContent>
                  <w:p w14:paraId="56F45E2C" w14:textId="5F25EB4A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721018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721018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9DBACB1" wp14:editId="2B7CED3A">
              <wp:simplePos x="0" y="0"/>
              <wp:positionH relativeFrom="page">
                <wp:posOffset>720090</wp:posOffset>
              </wp:positionH>
              <wp:positionV relativeFrom="paragraph">
                <wp:posOffset>-38103</wp:posOffset>
              </wp:positionV>
              <wp:extent cx="5181603" cy="260988"/>
              <wp:effectExtent l="0" t="0" r="0" b="5712"/>
              <wp:wrapNone/>
              <wp:docPr id="2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89C04EB" w14:textId="11C1FD65" w:rsidR="00571009" w:rsidRDefault="00D61EC4">
                          <w:r>
                            <w:fldChar w:fldCharType="begin"/>
                          </w:r>
                          <w:r>
                            <w:instrText xml:space="preserve"> AUTHOR </w:instrText>
                          </w:r>
                          <w:r>
                            <w:fldChar w:fldCharType="separate"/>
                          </w:r>
                          <w:r w:rsidR="006A1C0E">
                            <w:t>Tate, Julie</w:t>
                          </w:r>
                          <w:r>
                            <w:fldChar w:fldCharType="end"/>
                          </w:r>
                          <w:r w:rsidR="006A1C0E">
                            <w:t xml:space="preserve">, </w:t>
                          </w:r>
                          <w:r w:rsidR="006A1C0E">
                            <w:fldChar w:fldCharType="begin"/>
                          </w:r>
                          <w:r w:rsidR="006A1C0E">
                            <w:instrText xml:space="preserve"> DATE \@ "dd'/'MM'/'yyyy" </w:instrText>
                          </w:r>
                          <w:r w:rsidR="006A1C0E"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03/10/2019</w:t>
                          </w:r>
                          <w:r w:rsidR="006A1C0E">
                            <w:fldChar w:fldCharType="end"/>
                          </w:r>
                        </w:p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9DBACB1" id="Text Box 10" o:spid="_x0000_s1027" type="#_x0000_t202" style="position:absolute;left:0;text-align:left;margin-left:56.7pt;margin-top:-3pt;width:408pt;height:20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" stroked="f">
              <v:textbox inset="0">
                <w:txbxContent>
                  <w:p w14:paraId="289C04EB" w14:textId="11C1FD65" w:rsidR="00571009" w:rsidRDefault="00D61EC4">
                    <w:r>
                      <w:fldChar w:fldCharType="begin"/>
                    </w:r>
                    <w:r>
                      <w:instrText xml:space="preserve"> AUTHOR </w:instrText>
                    </w:r>
                    <w:r>
                      <w:fldChar w:fldCharType="separate"/>
                    </w:r>
                    <w:r w:rsidR="006A1C0E">
                      <w:t>Tate, Julie</w:t>
                    </w:r>
                    <w:r>
                      <w:fldChar w:fldCharType="end"/>
                    </w:r>
                    <w:r w:rsidR="006A1C0E">
                      <w:t xml:space="preserve">, </w:t>
                    </w:r>
                    <w:r w:rsidR="006A1C0E">
                      <w:fldChar w:fldCharType="begin"/>
                    </w:r>
                    <w:r w:rsidR="006A1C0E">
                      <w:instrText xml:space="preserve"> DATE \@ "dd'/'MM'/'yyyy" </w:instrText>
                    </w:r>
                    <w:r w:rsidR="006A1C0E">
                      <w:fldChar w:fldCharType="separate"/>
                    </w:r>
                    <w:r>
                      <w:rPr>
                        <w:noProof/>
                      </w:rPr>
                      <w:t>03/10/2019</w:t>
                    </w:r>
                    <w:r w:rsidR="006A1C0E"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A58543" wp14:editId="52F64836">
              <wp:simplePos x="0" y="0"/>
              <wp:positionH relativeFrom="page">
                <wp:posOffset>720090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3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642F6D1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A58543" id="Text Box 11" o:spid="_x0000_s1028" type="#_x0000_t202" style="position:absolute;left:0;text-align:left;margin-left:56.7pt;margin-top:14.55pt;width:256.75pt;height:17.1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" stroked="f">
              <v:textbox inset="0,0">
                <w:txbxContent>
                  <w:p w14:paraId="2642F6D1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C349BB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9B43259" wp14:editId="00FC439F">
              <wp:simplePos x="0" y="0"/>
              <wp:positionH relativeFrom="page">
                <wp:posOffset>3711577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6" name="Text Box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88A66C4" w14:textId="30AA45D3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9E3713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9E3713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B43259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9" type="#_x0000_t202" style="position:absolute;left:0;text-align:left;margin-left:292.25pt;margin-top:14.55pt;width:256.75pt;height:17.15p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" stroked="f">
              <v:textbox inset="0,0">
                <w:txbxContent>
                  <w:p w14:paraId="088A66C4" w14:textId="30AA45D3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9E3713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9E3713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8BAE295" wp14:editId="64935455">
              <wp:simplePos x="0" y="0"/>
              <wp:positionH relativeFrom="page">
                <wp:posOffset>720090</wp:posOffset>
              </wp:positionH>
              <wp:positionV relativeFrom="page">
                <wp:posOffset>10023479</wp:posOffset>
              </wp:positionV>
              <wp:extent cx="5181603" cy="260988"/>
              <wp:effectExtent l="0" t="0" r="0" b="5712"/>
              <wp:wrapNone/>
              <wp:docPr id="7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31BD9FC9" w14:textId="041A06C5" w:rsidR="00571009" w:rsidRDefault="00D61EC4"/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BAE295" id="Text Box 13" o:spid="_x0000_s1030" type="#_x0000_t202" style="position:absolute;left:0;text-align:left;margin-left:56.7pt;margin-top:789.25pt;width:408pt;height:20.5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" stroked="f">
              <v:textbox inset="0">
                <w:txbxContent>
                  <w:p w14:paraId="31BD9FC9" w14:textId="041A06C5" w:rsidR="00571009" w:rsidRDefault="00D61EC4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3171CE5" wp14:editId="28BC32C4">
              <wp:simplePos x="0" y="0"/>
              <wp:positionH relativeFrom="page">
                <wp:posOffset>720090</wp:posOffset>
              </wp:positionH>
              <wp:positionV relativeFrom="page">
                <wp:posOffset>10246994</wp:posOffset>
              </wp:positionV>
              <wp:extent cx="3260722" cy="242572"/>
              <wp:effectExtent l="0" t="0" r="0" b="5078"/>
              <wp:wrapNone/>
              <wp:docPr id="8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4257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407A4D4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171CE5" id="Text Box 14" o:spid="_x0000_s1031" type="#_x0000_t202" style="position:absolute;left:0;text-align:left;margin-left:56.7pt;margin-top:806.85pt;width:256.75pt;height:19.1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" stroked="f">
              <v:textbox inset="0,0">
                <w:txbxContent>
                  <w:p w14:paraId="0407A4D4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A113A4" w14:textId="77777777" w:rsidR="006A1C0E" w:rsidRDefault="006A1C0E">
      <w:r>
        <w:separator/>
      </w:r>
    </w:p>
  </w:footnote>
  <w:footnote w:type="continuationSeparator" w:id="0">
    <w:p w14:paraId="6947FD40" w14:textId="77777777" w:rsidR="006A1C0E" w:rsidRDefault="006A1C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FF7557" w14:textId="77777777" w:rsidR="00571009" w:rsidRDefault="00D61EC4">
    <w:pPr>
      <w:pStyle w:val="Header"/>
    </w:pPr>
  </w:p>
  <w:p w14:paraId="7F456F88" w14:textId="77777777" w:rsidR="00571009" w:rsidRDefault="00D61EC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6190" w:type="dxa"/>
      <w:jc w:val="right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6190"/>
    </w:tblGrid>
    <w:tr w:rsidR="00571009" w14:paraId="3F90F91A" w14:textId="77777777" w:rsidTr="00514508">
      <w:trPr>
        <w:trHeight w:val="1943"/>
        <w:jc w:val="right"/>
      </w:trPr>
      <w:tc>
        <w:tcPr>
          <w:tcW w:w="6190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</w:tcPr>
        <w:p w14:paraId="1C2E842A" w14:textId="77777777" w:rsidR="00571009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>Notification to spread waste – SR2010No4, 5 and 6</w:t>
          </w:r>
        </w:p>
      </w:tc>
    </w:tr>
  </w:tbl>
  <w:p w14:paraId="37B13CFA" w14:textId="77777777" w:rsidR="00571009" w:rsidRDefault="00D61EC4">
    <w:pPr>
      <w:pStyle w:val="Header"/>
    </w:pPr>
  </w:p>
  <w:p w14:paraId="257D1731" w14:textId="77777777" w:rsidR="00571009" w:rsidRDefault="00D61EC4">
    <w:pPr>
      <w:pStyle w:val="Header"/>
    </w:pPr>
  </w:p>
  <w:p w14:paraId="4AEF7A82" w14:textId="77777777" w:rsidR="00571009" w:rsidRDefault="00D61EC4">
    <w:pPr>
      <w:pStyle w:val="Header"/>
    </w:pPr>
  </w:p>
  <w:p w14:paraId="603BA08C" w14:textId="77777777" w:rsidR="00571009" w:rsidRDefault="006A1C0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4D3D169C" wp14:editId="3B993417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4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7F7032E3" wp14:editId="0E5D3B2F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5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A67D1A"/>
    <w:multiLevelType w:val="multilevel"/>
    <w:tmpl w:val="4014AFC4"/>
    <w:styleLink w:val="LFO13"/>
    <w:lvl w:ilvl="0">
      <w:start w:val="1"/>
      <w:numFmt w:val="decimal"/>
      <w:pStyle w:val="Numbering"/>
      <w:lvlText w:val="%1."/>
      <w:lvlJc w:val="left"/>
      <w:pPr>
        <w:ind w:left="454" w:hanging="454"/>
      </w:pPr>
    </w:lvl>
    <w:lvl w:ilvl="1">
      <w:start w:val="1"/>
      <w:numFmt w:val="decimal"/>
      <w:lvlText w:val="%1.%2."/>
      <w:lvlJc w:val="left"/>
      <w:pPr>
        <w:ind w:left="1134" w:hanging="680"/>
      </w:pPr>
    </w:lvl>
    <w:lvl w:ilvl="2">
      <w:start w:val="1"/>
      <w:numFmt w:val="decimal"/>
      <w:lvlText w:val="%1.%2.%3."/>
      <w:lvlJc w:val="left"/>
      <w:pPr>
        <w:ind w:left="1985" w:hanging="851"/>
      </w:pPr>
    </w:lvl>
    <w:lvl w:ilvl="3">
      <w:start w:val="1"/>
      <w:numFmt w:val="decimal"/>
      <w:lvlText w:val="%1.%2.%3.%4."/>
      <w:lvlJc w:val="left"/>
      <w:pPr>
        <w:ind w:left="2835" w:hanging="850"/>
      </w:pPr>
    </w:lvl>
    <w:lvl w:ilvl="4">
      <w:start w:val="1"/>
      <w:numFmt w:val="decimal"/>
      <w:lvlText w:val="%1.%2.%3.%4.%5."/>
      <w:lvlJc w:val="left"/>
      <w:pPr>
        <w:ind w:left="2835" w:hanging="85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4BE2075"/>
    <w:multiLevelType w:val="multilevel"/>
    <w:tmpl w:val="D3AE7A74"/>
    <w:styleLink w:val="LFO12"/>
    <w:lvl w:ilvl="0">
      <w:numFmt w:val="bullet"/>
      <w:pStyle w:val="Bullets"/>
      <w:lvlText w:val=""/>
      <w:lvlJc w:val="left"/>
      <w:pPr>
        <w:ind w:left="284" w:hanging="284"/>
      </w:pPr>
      <w:rPr>
        <w:rFonts w:ascii="Symbol" w:hAnsi="Symbol"/>
        <w:color w:val="0091A5"/>
      </w:rPr>
    </w:lvl>
    <w:lvl w:ilvl="1">
      <w:numFmt w:val="bullet"/>
      <w:lvlText w:val="­"/>
      <w:lvlJc w:val="left"/>
      <w:pPr>
        <w:ind w:left="567" w:hanging="283"/>
      </w:pPr>
      <w:rPr>
        <w:rFonts w:ascii="Courier New" w:hAnsi="Courier New"/>
        <w:color w:val="3C3C41"/>
      </w:rPr>
    </w:lvl>
    <w:lvl w:ilvl="2">
      <w:numFmt w:val="bullet"/>
      <w:lvlText w:val=""/>
      <w:lvlJc w:val="left"/>
      <w:pPr>
        <w:ind w:left="2438" w:hanging="284"/>
      </w:pPr>
      <w:rPr>
        <w:rFonts w:ascii="Wingdings" w:hAnsi="Wingdings"/>
      </w:rPr>
    </w:lvl>
    <w:lvl w:ilvl="3">
      <w:numFmt w:val="bullet"/>
      <w:lvlText w:val=""/>
      <w:lvlJc w:val="left"/>
      <w:pPr>
        <w:ind w:left="3515" w:hanging="284"/>
      </w:pPr>
      <w:rPr>
        <w:rFonts w:ascii="Symbol" w:hAnsi="Symbol"/>
      </w:rPr>
    </w:lvl>
    <w:lvl w:ilvl="4">
      <w:numFmt w:val="bullet"/>
      <w:lvlText w:val="o"/>
      <w:lvlJc w:val="left"/>
      <w:pPr>
        <w:ind w:left="4592" w:hanging="284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669" w:hanging="284"/>
      </w:pPr>
      <w:rPr>
        <w:rFonts w:ascii="Wingdings" w:hAnsi="Wingdings"/>
      </w:rPr>
    </w:lvl>
    <w:lvl w:ilvl="6">
      <w:numFmt w:val="bullet"/>
      <w:lvlText w:val=""/>
      <w:lvlJc w:val="left"/>
      <w:pPr>
        <w:ind w:left="6746" w:hanging="284"/>
      </w:pPr>
      <w:rPr>
        <w:rFonts w:ascii="Symbol" w:hAnsi="Symbol"/>
      </w:rPr>
    </w:lvl>
    <w:lvl w:ilvl="7">
      <w:numFmt w:val="bullet"/>
      <w:lvlText w:val="o"/>
      <w:lvlJc w:val="left"/>
      <w:pPr>
        <w:ind w:left="7823" w:hanging="284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8900" w:hanging="284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attachedTemplate r:id="rId1"/>
  <w:defaultTabStop w:val="720"/>
  <w:autoHyphenation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0AC"/>
    <w:rsid w:val="00003E0F"/>
    <w:rsid w:val="00061302"/>
    <w:rsid w:val="000650AC"/>
    <w:rsid w:val="000B2021"/>
    <w:rsid w:val="000C2289"/>
    <w:rsid w:val="0017714C"/>
    <w:rsid w:val="003D75E9"/>
    <w:rsid w:val="00463F90"/>
    <w:rsid w:val="004F0F0B"/>
    <w:rsid w:val="00514508"/>
    <w:rsid w:val="00622624"/>
    <w:rsid w:val="006A1C0E"/>
    <w:rsid w:val="006F7776"/>
    <w:rsid w:val="00721018"/>
    <w:rsid w:val="008077F5"/>
    <w:rsid w:val="00864293"/>
    <w:rsid w:val="00957ED8"/>
    <w:rsid w:val="0099372C"/>
    <w:rsid w:val="009A3638"/>
    <w:rsid w:val="009E3713"/>
    <w:rsid w:val="00A63C73"/>
    <w:rsid w:val="00A87579"/>
    <w:rsid w:val="00B5375B"/>
    <w:rsid w:val="00BD2E7F"/>
    <w:rsid w:val="00C07ED3"/>
    <w:rsid w:val="00D61EC4"/>
    <w:rsid w:val="00D8408E"/>
    <w:rsid w:val="00E60CD3"/>
    <w:rsid w:val="00E824C7"/>
    <w:rsid w:val="00EE1D77"/>
    <w:rsid w:val="00FB6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47BA76C0"/>
  <w15:docId w15:val="{04461946-966A-4BEE-9855-2D020288C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pPr>
      <w:suppressAutoHyphens/>
    </w:pPr>
    <w:rPr>
      <w:color w:val="000000"/>
      <w:sz w:val="24"/>
      <w:szCs w:val="24"/>
      <w:lang w:eastAsia="en-US"/>
    </w:rPr>
  </w:style>
  <w:style w:type="paragraph" w:styleId="Heading1">
    <w:name w:val="heading 1"/>
    <w:basedOn w:val="Normal"/>
    <w:next w:val="BodyText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customStyle="1" w:styleId="Bullets">
    <w:name w:val="Bullets"/>
    <w:basedOn w:val="Normal"/>
    <w:pPr>
      <w:numPr>
        <w:numId w:val="1"/>
      </w:numPr>
    </w:pPr>
  </w:style>
  <w:style w:type="paragraph" w:styleId="BodyText">
    <w:name w:val="Body Text"/>
    <w:basedOn w:val="Normal"/>
  </w:style>
  <w:style w:type="character" w:customStyle="1" w:styleId="BodyTextChar">
    <w:name w:val="Body Text Char"/>
    <w:basedOn w:val="DefaultParagraphFont"/>
    <w:rPr>
      <w:rFonts w:ascii="Arial" w:hAnsi="Arial"/>
      <w:color w:val="000000"/>
      <w:sz w:val="24"/>
      <w:szCs w:val="24"/>
      <w:lang w:val="en-GB" w:eastAsia="en-US" w:bidi="ar-SA"/>
    </w:rPr>
  </w:style>
  <w:style w:type="character" w:styleId="Hyperlink">
    <w:name w:val="Hyperlink"/>
    <w:basedOn w:val="DefaultParagraphFont"/>
    <w:rPr>
      <w:color w:val="2D962D"/>
      <w:u w:val="single"/>
    </w:rPr>
  </w:style>
  <w:style w:type="paragraph" w:customStyle="1" w:styleId="Numbering">
    <w:name w:val="Numbering"/>
    <w:basedOn w:val="Normal"/>
    <w:pPr>
      <w:numPr>
        <w:numId w:val="2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4F0F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F0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F0B"/>
    <w:rPr>
      <w:color w:val="00000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F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F0B"/>
    <w:rPr>
      <w:b/>
      <w:bCs/>
      <w:color w:val="000000"/>
      <w:lang w:eastAsia="en-US"/>
    </w:rPr>
  </w:style>
  <w:style w:type="numbering" w:customStyle="1" w:styleId="LFO12">
    <w:name w:val="LFO12"/>
    <w:basedOn w:val="NoList"/>
    <w:pPr>
      <w:numPr>
        <w:numId w:val="1"/>
      </w:numPr>
    </w:pPr>
  </w:style>
  <w:style w:type="numbering" w:customStyle="1" w:styleId="LFO13">
    <w:name w:val="LFO13"/>
    <w:basedOn w:val="NoList"/>
    <w:pPr>
      <w:numPr>
        <w:numId w:val="2"/>
      </w:numPr>
    </w:pPr>
  </w:style>
  <w:style w:type="character" w:styleId="FollowedHyperlink">
    <w:name w:val="FollowedHyperlink"/>
    <w:basedOn w:val="DefaultParagraphFont"/>
    <w:uiPriority w:val="99"/>
    <w:semiHidden/>
    <w:unhideWhenUsed/>
    <w:rsid w:val="008077F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icc@cyfoethnaturiolcymru.gov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e.tate\AppData\Local\Microsoft\Windows\Temporary%20Internet%20Files\Content.Outlook\GS8L2Q7A\Pre-Notification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510" ma:contentTypeDescription="Permitting &amp; Compliance Word Document" ma:contentTypeScope="" ma:versionID="e32470139ce34e3de6463a6a55b5ebfb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targetNamespace="http://schemas.microsoft.com/office/2006/metadata/properties" ma:root="true" ma:fieldsID="5c593f120cf72e4b5ab0129b529658ac" ns2:_="" ns4:_="" ns5:_="">
    <xsd:import namespace="859f7ad6-93f6-4205-b62b-a17f28acbbac"/>
    <xsd:import namespace="dfa7b5af-bd1f-4e1a-a117-ad96be72b59f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Mobile Plant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2019-10-02T23:00:00+00:00</Document_x0020_Date>
    <Facility_x0020_Address xmlns="859f7ad6-93f6-4205-b62b-a17f28acbbac">Mobile Plant</Facility_x0020_Address>
    <Environment_x0020_Sub_x0020_Folder xmlns="859f7ad6-93f6-4205-b62b-a17f28acbbac">Post licence compliance</Environment_x0020_Sub_x0020_Folder>
    <Customer_x0020_Name xmlns="859f7ad6-93f6-4205-b62b-a17f28acbbac">ByProduct Recovery Limited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99AD1C1-040C-47F0-A773-81407F8C34CC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84415F3-158A-49B4-AECB-9D86A4FE5BD8}"/>
</file>

<file path=customXml/itemProps3.xml><?xml version="1.0" encoding="utf-8"?>
<ds:datastoreItem xmlns:ds="http://schemas.openxmlformats.org/officeDocument/2006/customXml" ds:itemID="{CD4D57C3-C5C8-4AD5-A2BA-A278CDA4695E}"/>
</file>

<file path=customXml/itemProps4.xml><?xml version="1.0" encoding="utf-8"?>
<ds:datastoreItem xmlns:ds="http://schemas.openxmlformats.org/officeDocument/2006/customXml" ds:itemID="{2C761B23-1774-401B-A7B9-E04BDC1D2006}">
  <ds:schemaRefs>
    <ds:schemaRef ds:uri="859f7ad6-93f6-4205-b62b-a17f28acbbac"/>
    <ds:schemaRef ds:uri="http://purl.org/dc/terms/"/>
    <ds:schemaRef ds:uri="dfa7b5af-bd1f-4e1a-a117-ad96be72b5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6e121689-de5b-41b9-a751-bfeda7fa2b07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937D0D83-0873-4E3B-AF44-3F534948884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Pre-Notification Form</Template>
  <TotalTime>11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Pre-Notification Form 140119</vt:lpstr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Pre-Notification Form 140119</dc:title>
  <dc:creator/>
  <cp:lastModifiedBy>Vanessa McDonnell</cp:lastModifiedBy>
  <cp:revision>7</cp:revision>
  <cp:lastPrinted>2013-10-01T08:30:00Z</cp:lastPrinted>
  <dcterms:created xsi:type="dcterms:W3CDTF">2018-10-23T14:44:00Z</dcterms:created>
  <dcterms:modified xsi:type="dcterms:W3CDTF">2019-10-03T08:10:00Z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1dcb1b44-9f8b-4dc9-943b-98befcc8ee55</vt:lpwstr>
  </property>
  <property fmtid="{D5CDD505-2E9C-101B-9397-08002B2CF9AE}" pid="4" name="_dlc_DocId">
    <vt:lpwstr>REGU-415-1610177</vt:lpwstr>
  </property>
  <property fmtid="{D5CDD505-2E9C-101B-9397-08002B2CF9AE}" pid="5" name="_dlc_DocIdUrl">
    <vt:lpwstr>https://cyfoethnaturiolcymru.sharepoint.com/teams/Regulatory/Permitting/_layouts/15/DocIdRedir.aspx?ID=REGU-415-1610177, REGU-415-1610177</vt:lpwstr>
  </property>
</Properties>
</file>