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Default="004F0F0B">
      <w:pPr>
        <w:pStyle w:val="BodyText"/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6A0AD9AB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33A2F" w14:textId="77777777" w:rsidR="000650AC" w:rsidRDefault="000650AC">
            <w:pPr>
              <w:pStyle w:val="BodyText"/>
            </w:pPr>
          </w:p>
          <w:p w14:paraId="46586C4D" w14:textId="4958EEB4" w:rsidR="00003E0F" w:rsidRDefault="00622624" w:rsidP="00E824C7">
            <w:pPr>
              <w:pStyle w:val="BodyText"/>
              <w:jc w:val="center"/>
            </w:pPr>
            <w:r>
              <w:t>PAN-00</w:t>
            </w:r>
            <w:r w:rsidR="00D61EC4">
              <w:t>3917</w:t>
            </w:r>
            <w:r>
              <w:t xml:space="preserve"> PAN-00</w:t>
            </w:r>
            <w:r w:rsidR="00D61EC4">
              <w:t>4824</w:t>
            </w:r>
            <w:r>
              <w:t xml:space="preserve"> </w:t>
            </w:r>
            <w:r w:rsidR="0099372C">
              <w:t>PAN-00</w:t>
            </w:r>
            <w:r w:rsidR="00D61EC4">
              <w:t>4713</w:t>
            </w:r>
          </w:p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14DCB1F6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FB252" w14:textId="77777777" w:rsidR="004F0F0B" w:rsidRDefault="004F0F0B">
            <w:pPr>
              <w:pStyle w:val="BodyText"/>
            </w:pPr>
          </w:p>
          <w:p w14:paraId="2BA8C04B" w14:textId="38468A70" w:rsidR="00003E0F" w:rsidRDefault="0099372C">
            <w:pPr>
              <w:pStyle w:val="BodyText"/>
            </w:pPr>
            <w:r>
              <w:t>D Davies</w:t>
            </w:r>
            <w:r>
              <w:tab/>
              <w:t>07774 731542</w:t>
            </w:r>
          </w:p>
          <w:p w14:paraId="03E5C22F" w14:textId="77777777" w:rsidR="00003E0F" w:rsidRDefault="00003E0F">
            <w:pPr>
              <w:pStyle w:val="BodyText"/>
            </w:pP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73CC0" w14:textId="77777777" w:rsidR="000650AC" w:rsidRDefault="000650AC">
            <w:pPr>
              <w:pStyle w:val="BodyText"/>
            </w:pPr>
          </w:p>
          <w:p w14:paraId="30AA3676" w14:textId="3665F759" w:rsidR="00003E0F" w:rsidRDefault="00721018">
            <w:pPr>
              <w:pStyle w:val="BodyText"/>
            </w:pPr>
            <w:proofErr w:type="spellStart"/>
            <w:r>
              <w:t>Bwlchmawr</w:t>
            </w:r>
            <w:proofErr w:type="spellEnd"/>
            <w:r>
              <w:t xml:space="preserve"> Farm </w:t>
            </w:r>
            <w:proofErr w:type="spellStart"/>
            <w:r>
              <w:t>Brynteg</w:t>
            </w:r>
            <w:proofErr w:type="spellEnd"/>
            <w:r>
              <w:t xml:space="preserve"> LLANYBYDDER Ca</w:t>
            </w:r>
            <w:r w:rsidR="009E3713">
              <w:t>r</w:t>
            </w:r>
            <w:r>
              <w:t xml:space="preserve">marthenshire        SA40 9XA   </w:t>
            </w:r>
            <w:r w:rsidR="00FB6564">
              <w:t xml:space="preserve">   248670 243290</w:t>
            </w:r>
          </w:p>
          <w:p w14:paraId="1E3BF8CA" w14:textId="77777777" w:rsidR="00003E0F" w:rsidRDefault="00003E0F">
            <w:pPr>
              <w:pStyle w:val="BodyText"/>
            </w:pP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4D692B16" w:rsidR="004F0F0B" w:rsidRDefault="004F0F0B" w:rsidP="00003E0F">
            <w:pPr>
              <w:pStyle w:val="BodyText"/>
            </w:pPr>
            <w:r>
              <w:t>e.g. access, animals in vicinity etc.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809B6" w14:textId="77777777" w:rsidR="004F0F0B" w:rsidRDefault="004F0F0B">
            <w:pPr>
              <w:pStyle w:val="BodyText"/>
            </w:pPr>
          </w:p>
          <w:p w14:paraId="6ED77E4C" w14:textId="2150B337" w:rsidR="00003E0F" w:rsidRDefault="00721018">
            <w:pPr>
              <w:pStyle w:val="BodyText"/>
            </w:pPr>
            <w:r>
              <w:t>N/A</w:t>
            </w: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79431FE3" w14:textId="727F5513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526AA" w14:textId="77777777" w:rsidR="000650AC" w:rsidRDefault="000650AC">
            <w:pPr>
              <w:pStyle w:val="BodyText"/>
            </w:pPr>
          </w:p>
          <w:p w14:paraId="6CF671A6" w14:textId="3C5577F6" w:rsidR="00003E0F" w:rsidRDefault="00D61EC4" w:rsidP="00721018">
            <w:pPr>
              <w:pStyle w:val="BodyText"/>
              <w:jc w:val="center"/>
            </w:pPr>
            <w:r>
              <w:t>05.10.19</w:t>
            </w:r>
          </w:p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55D449C3" w14:textId="1816CD3D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2CE0A" w14:textId="77777777" w:rsidR="004F0F0B" w:rsidRDefault="004F0F0B">
            <w:pPr>
              <w:pStyle w:val="BodyText"/>
            </w:pPr>
          </w:p>
          <w:p w14:paraId="60571C4A" w14:textId="11F70314" w:rsidR="00003E0F" w:rsidRDefault="0099372C">
            <w:pPr>
              <w:pStyle w:val="BodyText"/>
            </w:pPr>
            <w:r>
              <w:t xml:space="preserve">Unknown – spreading </w:t>
            </w:r>
            <w:r w:rsidR="00721018">
              <w:t xml:space="preserve">is likely to continue </w:t>
            </w:r>
            <w:r>
              <w:t>without a &gt;</w:t>
            </w:r>
            <w:proofErr w:type="gramStart"/>
            <w:r>
              <w:t>7 day</w:t>
            </w:r>
            <w:proofErr w:type="gramEnd"/>
            <w:r>
              <w:t xml:space="preserve"> break</w:t>
            </w:r>
            <w:r w:rsidR="00721018">
              <w:t xml:space="preserve"> for some time</w:t>
            </w:r>
          </w:p>
          <w:p w14:paraId="08E527BD" w14:textId="77777777" w:rsidR="00003E0F" w:rsidRDefault="00003E0F">
            <w:pPr>
              <w:pStyle w:val="BodyText"/>
            </w:pPr>
          </w:p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5BF324A4" w:rsidR="00864293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51BDDA84" w:rsidR="00003E0F" w:rsidRPr="00721018" w:rsidRDefault="00D61EC4" w:rsidP="00721018">
            <w:pPr>
              <w:pStyle w:val="BodyText"/>
              <w:jc w:val="center"/>
              <w:rPr>
                <w:rFonts w:ascii="Brush Script MT" w:hAnsi="Brush Script MT"/>
                <w:sz w:val="48"/>
                <w:szCs w:val="48"/>
              </w:rPr>
            </w:pPr>
            <w:r>
              <w:rPr>
                <w:rFonts w:ascii="Brush Script MT" w:hAnsi="Brush Script MT"/>
                <w:sz w:val="48"/>
                <w:szCs w:val="48"/>
              </w:rPr>
              <w:t>V McDonnell</w:t>
            </w: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77777777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</w:p>
          <w:p w14:paraId="31C29391" w14:textId="3687F034" w:rsidR="00864293" w:rsidRDefault="00864293" w:rsidP="00D8408E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EE7B5" w14:textId="77777777" w:rsidR="00864293" w:rsidRDefault="00864293">
            <w:pPr>
              <w:pStyle w:val="BodyText"/>
            </w:pPr>
            <w:bookmarkStart w:id="0" w:name="_GoBack"/>
            <w:bookmarkEnd w:id="0"/>
          </w:p>
          <w:p w14:paraId="2BEADBFA" w14:textId="3512D5C7" w:rsidR="00003E0F" w:rsidRDefault="00D61EC4" w:rsidP="00721018">
            <w:pPr>
              <w:pStyle w:val="BodyText"/>
              <w:jc w:val="center"/>
            </w:pPr>
            <w:r>
              <w:t>03.10.19</w:t>
            </w:r>
          </w:p>
          <w:p w14:paraId="36907D05" w14:textId="77777777" w:rsidR="00003E0F" w:rsidRDefault="00003E0F">
            <w:pPr>
              <w:pStyle w:val="BodyText"/>
            </w:pPr>
          </w:p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5F25EB4A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7210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7210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5F25EB4A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721018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721018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11C1FD65" w:rsidR="00571009" w:rsidRDefault="00D61EC4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03/10/2019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11C1FD65" w:rsidR="00571009" w:rsidRDefault="00D61EC4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>
                      <w:rPr>
                        <w:noProof/>
                      </w:rPr>
                      <w:t>03/10/2019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30AA45D3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9E3713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9E3713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30AA45D3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9E3713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9E3713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D61EC4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D61EC4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D61EC4">
    <w:pPr>
      <w:pStyle w:val="Header"/>
    </w:pPr>
  </w:p>
  <w:p w14:paraId="7F456F88" w14:textId="77777777" w:rsidR="00571009" w:rsidRDefault="00D61E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D61EC4">
    <w:pPr>
      <w:pStyle w:val="Header"/>
    </w:pPr>
  </w:p>
  <w:p w14:paraId="257D1731" w14:textId="77777777" w:rsidR="00571009" w:rsidRDefault="00D61EC4">
    <w:pPr>
      <w:pStyle w:val="Header"/>
    </w:pPr>
  </w:p>
  <w:p w14:paraId="4AEF7A82" w14:textId="77777777" w:rsidR="00571009" w:rsidRDefault="00D61EC4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efaultTabStop w:val="720"/>
  <w:autoHyphenation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1302"/>
    <w:rsid w:val="000650AC"/>
    <w:rsid w:val="000B2021"/>
    <w:rsid w:val="000C2289"/>
    <w:rsid w:val="0017714C"/>
    <w:rsid w:val="003D75E9"/>
    <w:rsid w:val="00463F90"/>
    <w:rsid w:val="004F0F0B"/>
    <w:rsid w:val="00514508"/>
    <w:rsid w:val="00622624"/>
    <w:rsid w:val="006A1C0E"/>
    <w:rsid w:val="006F7776"/>
    <w:rsid w:val="00721018"/>
    <w:rsid w:val="008077F5"/>
    <w:rsid w:val="00864293"/>
    <w:rsid w:val="00957ED8"/>
    <w:rsid w:val="0099372C"/>
    <w:rsid w:val="009A3638"/>
    <w:rsid w:val="009E3713"/>
    <w:rsid w:val="00A63C73"/>
    <w:rsid w:val="00A87579"/>
    <w:rsid w:val="00B5375B"/>
    <w:rsid w:val="00BD2E7F"/>
    <w:rsid w:val="00C07ED3"/>
    <w:rsid w:val="00D61EC4"/>
    <w:rsid w:val="00D8408E"/>
    <w:rsid w:val="00E60CD3"/>
    <w:rsid w:val="00E824C7"/>
    <w:rsid w:val="00EE1D77"/>
    <w:rsid w:val="00FB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8077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510" ma:contentTypeDescription="Permitting &amp; Compliance Word Document" ma:contentTypeScope="" ma:versionID="e32470139ce34e3de6463a6a55b5ebfb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5c593f120cf72e4b5ab0129b529658a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2019-10-02T23:00:00+00:00</Document_x0020_Date>
    <Facility_x0020_Address xmlns="859f7ad6-93f6-4205-b62b-a17f28acbbac">Mobile Plant</Facility_x0020_Address>
    <Environment_x0020_Sub_x0020_Folder xmlns="859f7ad6-93f6-4205-b62b-a17f28acbbac">Post licence compliance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625C439-F086-47D5-9B62-0A6993D73A54}"/>
</file>

<file path=customXml/itemProps3.xml><?xml version="1.0" encoding="utf-8"?>
<ds:datastoreItem xmlns:ds="http://schemas.openxmlformats.org/officeDocument/2006/customXml" ds:itemID="{C2D5E4E2-414D-4D86-B70C-79ADB0FDF82B}"/>
</file>

<file path=customXml/itemProps4.xml><?xml version="1.0" encoding="utf-8"?>
<ds:datastoreItem xmlns:ds="http://schemas.openxmlformats.org/officeDocument/2006/customXml" ds:itemID="{2C761B23-1774-401B-A7B9-E04BDC1D2006}">
  <ds:schemaRefs>
    <ds:schemaRef ds:uri="859f7ad6-93f6-4205-b62b-a17f28acbbac"/>
    <ds:schemaRef ds:uri="http://purl.org/dc/terms/"/>
    <ds:schemaRef ds:uri="dfa7b5af-bd1f-4e1a-a117-ad96be72b5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6e121689-de5b-41b9-a751-bfeda7fa2b0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Pre-Notification Form 140119</vt:lpstr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Pre-Notification Form 140119</dc:title>
  <dc:creator/>
  <cp:lastModifiedBy>Vanessa McDonnell</cp:lastModifiedBy>
  <cp:revision>7</cp:revision>
  <cp:lastPrinted>2013-10-01T08:30:00Z</cp:lastPrinted>
  <dcterms:created xsi:type="dcterms:W3CDTF">2018-10-23T14:44:00Z</dcterms:created>
  <dcterms:modified xsi:type="dcterms:W3CDTF">2019-10-03T08:10:00Z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bf169c7c-7a9d-4552-a4b9-59443d34ddb0</vt:lpwstr>
  </property>
  <property fmtid="{D5CDD505-2E9C-101B-9397-08002B2CF9AE}" pid="4" name="_dlc_DocId">
    <vt:lpwstr>REGU-415-1610172</vt:lpwstr>
  </property>
  <property fmtid="{D5CDD505-2E9C-101B-9397-08002B2CF9AE}" pid="5" name="_dlc_DocIdUrl">
    <vt:lpwstr>https://cyfoethnaturiolcymru.sharepoint.com/teams/Regulatory/Permitting/_layouts/15/DocIdRedir.aspx?ID=REGU-415-1610172, REGU-415-1610172</vt:lpwstr>
  </property>
</Properties>
</file>