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Default="004F0F0B">
      <w:pPr>
        <w:pStyle w:val="BodyText"/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6A0AD9AB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3A2F" w14:textId="77777777" w:rsidR="000650AC" w:rsidRDefault="000650AC">
            <w:pPr>
              <w:pStyle w:val="BodyText"/>
            </w:pPr>
          </w:p>
          <w:p w14:paraId="46586C4D" w14:textId="4958EEB4" w:rsidR="00003E0F" w:rsidRDefault="00622624" w:rsidP="00E824C7">
            <w:pPr>
              <w:pStyle w:val="BodyText"/>
              <w:jc w:val="center"/>
            </w:pPr>
            <w:r>
              <w:t>PAN-00</w:t>
            </w:r>
            <w:r w:rsidR="00D61EC4">
              <w:t>3917</w:t>
            </w:r>
            <w:r>
              <w:t xml:space="preserve"> PAN-00</w:t>
            </w:r>
            <w:r w:rsidR="00D61EC4">
              <w:t>4824</w:t>
            </w:r>
            <w:r>
              <w:t xml:space="preserve"> </w:t>
            </w:r>
            <w:r w:rsidR="0099372C">
              <w:t>PAN-00</w:t>
            </w:r>
            <w:r w:rsidR="00D61EC4">
              <w:t>4713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14DCB1F6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FB252" w14:textId="77777777" w:rsidR="004F0F0B" w:rsidRDefault="004F0F0B">
            <w:pPr>
              <w:pStyle w:val="BodyText"/>
            </w:pPr>
          </w:p>
          <w:p w14:paraId="2BA8C04B" w14:textId="38468A70" w:rsidR="00003E0F" w:rsidRDefault="0099372C">
            <w:pPr>
              <w:pStyle w:val="BodyText"/>
            </w:pPr>
            <w:r>
              <w:t>D Davies</w:t>
            </w:r>
            <w:r>
              <w:tab/>
              <w:t>07774 731542</w:t>
            </w:r>
          </w:p>
          <w:p w14:paraId="03E5C22F" w14:textId="77777777" w:rsidR="00003E0F" w:rsidRDefault="00003E0F">
            <w:pPr>
              <w:pStyle w:val="BodyText"/>
            </w:pP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73CC0" w14:textId="77777777" w:rsidR="000650AC" w:rsidRDefault="000650AC">
            <w:pPr>
              <w:pStyle w:val="BodyText"/>
            </w:pPr>
          </w:p>
          <w:p w14:paraId="30AA3676" w14:textId="3665F759" w:rsidR="00003E0F" w:rsidRDefault="00721018">
            <w:pPr>
              <w:pStyle w:val="BodyText"/>
            </w:pPr>
            <w:proofErr w:type="spellStart"/>
            <w:r>
              <w:t>Bwlchmawr</w:t>
            </w:r>
            <w:proofErr w:type="spellEnd"/>
            <w:r>
              <w:t xml:space="preserve"> Farm </w:t>
            </w:r>
            <w:proofErr w:type="spellStart"/>
            <w:r>
              <w:t>Brynteg</w:t>
            </w:r>
            <w:proofErr w:type="spellEnd"/>
            <w:r>
              <w:t xml:space="preserve"> LLANYBYDDER Ca</w:t>
            </w:r>
            <w:r w:rsidR="009E3713">
              <w:t>r</w:t>
            </w:r>
            <w:r>
              <w:t xml:space="preserve">marthenshire        SA40 9XA   </w:t>
            </w:r>
            <w:r w:rsidR="00FB6564">
              <w:t xml:space="preserve">   248670 243290</w:t>
            </w:r>
          </w:p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4D692B16"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9B6" w14:textId="77777777" w:rsidR="004F0F0B" w:rsidRDefault="004F0F0B">
            <w:pPr>
              <w:pStyle w:val="BodyText"/>
            </w:pPr>
          </w:p>
          <w:p w14:paraId="6ED77E4C" w14:textId="2150B337" w:rsidR="00003E0F" w:rsidRDefault="00721018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79431FE3" w14:textId="727F5513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526AA" w14:textId="77777777" w:rsidR="000650AC" w:rsidRDefault="000650AC">
            <w:pPr>
              <w:pStyle w:val="BodyText"/>
            </w:pPr>
          </w:p>
          <w:p w14:paraId="6CF671A6" w14:textId="3C5577F6" w:rsidR="00003E0F" w:rsidRDefault="00D61EC4" w:rsidP="00721018">
            <w:pPr>
              <w:pStyle w:val="BodyText"/>
              <w:jc w:val="center"/>
            </w:pPr>
            <w:r>
              <w:t>05.10.19</w:t>
            </w:r>
          </w:p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5D449C3" w14:textId="1816CD3D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2CE0A" w14:textId="77777777" w:rsidR="004F0F0B" w:rsidRDefault="004F0F0B">
            <w:pPr>
              <w:pStyle w:val="BodyText"/>
            </w:pPr>
          </w:p>
          <w:p w14:paraId="60571C4A" w14:textId="11F70314" w:rsidR="00003E0F" w:rsidRDefault="0099372C">
            <w:pPr>
              <w:pStyle w:val="BodyText"/>
            </w:pPr>
            <w:r>
              <w:t xml:space="preserve">Unknown – spreading </w:t>
            </w:r>
            <w:r w:rsidR="00721018">
              <w:t xml:space="preserve">is likely to continue </w:t>
            </w:r>
            <w:r>
              <w:t>without a &gt;</w:t>
            </w:r>
            <w:proofErr w:type="gramStart"/>
            <w:r>
              <w:t>7 day</w:t>
            </w:r>
            <w:proofErr w:type="gramEnd"/>
            <w:r>
              <w:t xml:space="preserve"> break</w:t>
            </w:r>
            <w:r w:rsidR="00721018">
              <w:t xml:space="preserve"> for some time</w:t>
            </w:r>
          </w:p>
          <w:p w14:paraId="08E527BD" w14:textId="77777777" w:rsidR="00003E0F" w:rsidRDefault="00003E0F">
            <w:pPr>
              <w:pStyle w:val="BodyText"/>
            </w:pPr>
          </w:p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5BF324A4"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1BDDA84" w:rsidR="00003E0F" w:rsidRPr="00721018" w:rsidRDefault="00D61EC4" w:rsidP="00721018">
            <w:pPr>
              <w:pStyle w:val="BodyText"/>
              <w:jc w:val="center"/>
              <w:rPr>
                <w:rFonts w:ascii="Brush Script MT" w:hAnsi="Brush Script MT"/>
                <w:sz w:val="48"/>
                <w:szCs w:val="48"/>
              </w:rPr>
            </w:pPr>
            <w:r>
              <w:rPr>
                <w:rFonts w:ascii="Brush Script MT" w:hAnsi="Brush Script MT"/>
                <w:sz w:val="48"/>
                <w:szCs w:val="48"/>
              </w:rPr>
              <w:t>V McDonnell</w:t>
            </w: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14:paraId="31C29391" w14:textId="3687F034" w:rsidR="00864293" w:rsidRDefault="00864293" w:rsidP="00D8408E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E7B5" w14:textId="77777777" w:rsidR="00864293" w:rsidRDefault="00864293">
            <w:pPr>
              <w:pStyle w:val="BodyText"/>
            </w:pPr>
            <w:bookmarkStart w:id="0" w:name="_GoBack"/>
            <w:bookmarkEnd w:id="0"/>
          </w:p>
          <w:p w14:paraId="2BEADBFA" w14:textId="3512D5C7" w:rsidR="00003E0F" w:rsidRDefault="00D61EC4" w:rsidP="00721018">
            <w:pPr>
              <w:pStyle w:val="BodyText"/>
              <w:jc w:val="center"/>
            </w:pPr>
            <w:r>
              <w:t>03.10.19</w:t>
            </w:r>
          </w:p>
          <w:p w14:paraId="36907D05" w14:textId="77777777" w:rsidR="00003E0F" w:rsidRDefault="00003E0F">
            <w:pPr>
              <w:pStyle w:val="BodyText"/>
            </w:pPr>
          </w:p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5F25EB4A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7210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7210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5F25EB4A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721018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721018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1C1FD65" w:rsidR="00571009" w:rsidRDefault="00D61EC4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03/10/2019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11C1FD65" w:rsidR="00571009" w:rsidRDefault="00D61EC4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>
                      <w:rPr>
                        <w:noProof/>
                      </w:rPr>
                      <w:t>03/10/2019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30AA45D3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9E3713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9E3713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30AA45D3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9E3713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9E3713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D61EC4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D61EC4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D61EC4">
    <w:pPr>
      <w:pStyle w:val="Header"/>
    </w:pPr>
  </w:p>
  <w:p w14:paraId="7F456F88" w14:textId="77777777" w:rsidR="00571009" w:rsidRDefault="00D61E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D61EC4">
    <w:pPr>
      <w:pStyle w:val="Header"/>
    </w:pPr>
  </w:p>
  <w:p w14:paraId="257D1731" w14:textId="77777777" w:rsidR="00571009" w:rsidRDefault="00D61EC4">
    <w:pPr>
      <w:pStyle w:val="Header"/>
    </w:pPr>
  </w:p>
  <w:p w14:paraId="4AEF7A82" w14:textId="77777777" w:rsidR="00571009" w:rsidRDefault="00D61EC4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autoHyphenation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1302"/>
    <w:rsid w:val="000650AC"/>
    <w:rsid w:val="000B2021"/>
    <w:rsid w:val="000C2289"/>
    <w:rsid w:val="0017714C"/>
    <w:rsid w:val="003D75E9"/>
    <w:rsid w:val="00463F90"/>
    <w:rsid w:val="004F0F0B"/>
    <w:rsid w:val="00514508"/>
    <w:rsid w:val="00622624"/>
    <w:rsid w:val="006A1C0E"/>
    <w:rsid w:val="006F7776"/>
    <w:rsid w:val="00721018"/>
    <w:rsid w:val="008077F5"/>
    <w:rsid w:val="00864293"/>
    <w:rsid w:val="00957ED8"/>
    <w:rsid w:val="0099372C"/>
    <w:rsid w:val="009A3638"/>
    <w:rsid w:val="009E3713"/>
    <w:rsid w:val="00A63C73"/>
    <w:rsid w:val="00A87579"/>
    <w:rsid w:val="00B5375B"/>
    <w:rsid w:val="00BD2E7F"/>
    <w:rsid w:val="00C07ED3"/>
    <w:rsid w:val="00D61EC4"/>
    <w:rsid w:val="00D8408E"/>
    <w:rsid w:val="00E60CD3"/>
    <w:rsid w:val="00E824C7"/>
    <w:rsid w:val="00EE1D77"/>
    <w:rsid w:val="00FB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8077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62D7163EAB40FD43A211E4AA14FC6024" ma:contentTypeVersion="510" ma:contentTypeDescription="Do not use this option - standard content type for the email add-on for Outlook, this contains additional metadata for Perm Comp emails." ma:contentTypeScope="" ma:versionID="ae61aedc316565f1cf148910db0abfd9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807bbc91f5c327dc84683e024c0d7969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2019-10-02T23:00:00+00:00</Document_x0020_Date>
    <Facility_x0020_Address xmlns="859f7ad6-93f6-4205-b62b-a17f28acbbac">Mobile Plant</Facility_x0020_Address>
    <Environment_x0020_Sub_x0020_Folder xmlns="859f7ad6-93f6-4205-b62b-a17f28acbbac">Post licence compliance</Environment_x0020_Sub_x0020_Folder>
    <Customer_x0020_Name xmlns="859f7ad6-93f6-4205-b62b-a17f28acbbac">ByProduct Recovery Limited</Customer_x0020_Name>
    <Surrendered_x002f_Expired_x0020_Date xmlns="859f7ad6-93f6-4205-b62b-a17f28acbbac" xsi:nil="true"/>
    <From1 xmlns="859f7ad6-93f6-4205-b62b-a17f28acbbac" xsi:nil="true"/>
    <Date_x0020_Sent xmlns="859f7ad6-93f6-4205-b62b-a17f28acbbac" xsi:nil="true"/>
    <BCC xmlns="859f7ad6-93f6-4205-b62b-a17f28acbbac" xsi:nil="true"/>
    <Date_x0020_Received xmlns="859f7ad6-93f6-4205-b62b-a17f28acbbac" xsi:nil="true"/>
    <_dlc_DocId xmlns="9be56660-2c31-41ef-bc00-23e72f632f2a">REGU-415-1610176</_dlc_DocId>
    <CC xmlns="859f7ad6-93f6-4205-b62b-a17f28acbbac" xsi:nil="true"/>
    <To xmlns="859f7ad6-93f6-4205-b62b-a17f28acbbac" xsi:nil="true"/>
    <_dlc_DocIdUrl xmlns="9be56660-2c31-41ef-bc00-23e72f632f2a">
      <Url>https://cyfoethnaturiolcymru.sharepoint.com/teams/Regulatory/Permitting/_layouts/15/DocIdRedir.aspx?ID=REGU-415-1610176</Url>
      <Description>REGU-415-1610176</Description>
    </_dlc_DocIdUrl>
    <Submitter xmlns="859f7ad6-93f6-4205-b62b-a17f28acbbac">
      <UserInfo>
        <DisplayName/>
        <AccountId xsi:nil="true"/>
        <AccountType/>
      </UserInfo>
    </Submitter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AE40E2A-B8E9-4DF1-91B2-887D87BA4304}"/>
</file>

<file path=customXml/itemProps3.xml><?xml version="1.0" encoding="utf-8"?>
<ds:datastoreItem xmlns:ds="http://schemas.openxmlformats.org/officeDocument/2006/customXml" ds:itemID="{B734FF3E-AD17-4A17-8169-5D9F5F5C6D47}"/>
</file>

<file path=customXml/itemProps4.xml><?xml version="1.0" encoding="utf-8"?>
<ds:datastoreItem xmlns:ds="http://schemas.openxmlformats.org/officeDocument/2006/customXml" ds:itemID="{2C761B23-1774-401B-A7B9-E04BDC1D2006}">
  <ds:schemaRefs>
    <ds:schemaRef ds:uri="859f7ad6-93f6-4205-b62b-a17f28acbbac"/>
    <ds:schemaRef ds:uri="http://purl.org/dc/terms/"/>
    <ds:schemaRef ds:uri="dfa7b5af-bd1f-4e1a-a117-ad96be72b5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Pre-Notification Form 140119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 140119</dc:title>
  <dc:subject/>
  <dc:creator/>
  <cp:lastModifiedBy>Vanessa McDonnell</cp:lastModifiedBy>
  <cp:revision>7</cp:revision>
  <cp:lastPrinted>2013-10-01T08:30:00Z</cp:lastPrinted>
  <dcterms:created xsi:type="dcterms:W3CDTF">2018-10-23T14:44:00Z</dcterms:created>
  <dcterms:modified xsi:type="dcterms:W3CDTF">2019-10-03T08:10:00Z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0x010100A5AA0B2AC82E5D49ADD40D875C5BAE3B020062D7163EAB40FD43A211E4AA14FC6024</vt:lpwstr>
  </property>
  <property fmtid="{D5CDD505-2E9C-101B-9397-08002B2CF9AE}" pid="3" name="_dlc_DocIdItemGuid">
    <vt:lpwstr>1b9e16e8-a5b0-44e7-acc6-7acb775d88c7</vt:lpwstr>
  </property>
  <property fmtid="{D5CDD505-2E9C-101B-9397-08002B2CF9AE}" pid="4" name="_dlc_DocId">
    <vt:lpwstr>REGU-415-1610176</vt:lpwstr>
  </property>
  <property fmtid="{D5CDD505-2E9C-101B-9397-08002B2CF9AE}" pid="5" name="_dlc_DocIdUrl">
    <vt:lpwstr>https://cyfoethnaturiolcymru.sharepoint.com/teams/Regulatory/Permitting/_layouts/15/DocIdRedir.aspx?ID=REGU-415-1610176, REGU-415-1610176</vt:lpwstr>
  </property>
</Properties>
</file>