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DD2AE1" w14:textId="77777777" w:rsidR="003D0BF2" w:rsidRDefault="003D0BF2" w:rsidP="00F14BB5">
      <w:pPr>
        <w:pStyle w:val="coverTitle"/>
        <w:tabs>
          <w:tab w:val="left" w:pos="3600"/>
        </w:tabs>
        <w:spacing w:line="312" w:lineRule="auto"/>
      </w:pPr>
      <w:r>
        <w:drawing>
          <wp:anchor distT="0" distB="0" distL="114300" distR="114300" simplePos="0" relativeHeight="251659264" behindDoc="0" locked="0" layoutInCell="1" allowOverlap="1" wp14:anchorId="015A3CD7" wp14:editId="7DDCA718">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68C2BF45" w14:textId="77777777" w:rsidR="003D0BF2" w:rsidRDefault="003D0BF2" w:rsidP="00F14BB5">
      <w:pPr>
        <w:pStyle w:val="coverTitle"/>
        <w:spacing w:line="312" w:lineRule="auto"/>
        <w:rPr>
          <w:rFonts w:cs="Arial"/>
        </w:rPr>
      </w:pPr>
    </w:p>
    <w:p w14:paraId="1230A97D" w14:textId="77777777" w:rsidR="003D0BF2" w:rsidRPr="00A4222E" w:rsidRDefault="003D0BF2" w:rsidP="00725077">
      <w:pPr>
        <w:pStyle w:val="coverTitle"/>
        <w:spacing w:line="312" w:lineRule="auto"/>
        <w:ind w:left="1276"/>
      </w:pPr>
      <w:r w:rsidRPr="00A4222E">
        <w:t>Permit with introductory note</w:t>
      </w:r>
    </w:p>
    <w:p w14:paraId="6FE2D7B4" w14:textId="77777777" w:rsidR="003D0BF2" w:rsidRDefault="003D0BF2" w:rsidP="00725077">
      <w:pPr>
        <w:pStyle w:val="a"/>
        <w:tabs>
          <w:tab w:val="left" w:pos="8328"/>
        </w:tabs>
        <w:spacing w:line="312" w:lineRule="auto"/>
        <w:ind w:firstLine="556"/>
      </w:pPr>
      <w:r>
        <w:t>The Environmental Permitting (England &amp; Wales) Regulations 2016</w:t>
      </w:r>
      <w:r>
        <w:tab/>
      </w:r>
    </w:p>
    <w:p w14:paraId="6C7A168A" w14:textId="77777777" w:rsidR="003D0BF2" w:rsidRDefault="003D0BF2" w:rsidP="00F14BB5">
      <w:pPr>
        <w:pStyle w:val="a"/>
        <w:tabs>
          <w:tab w:val="left" w:pos="8328"/>
        </w:tabs>
        <w:spacing w:line="312" w:lineRule="auto"/>
      </w:pPr>
      <w:r>
        <w:tab/>
      </w:r>
    </w:p>
    <w:p w14:paraId="22BF999B" w14:textId="77777777" w:rsidR="003D0BF2" w:rsidRDefault="003D0BF2" w:rsidP="00F14BB5">
      <w:pPr>
        <w:pStyle w:val="a"/>
        <w:spacing w:line="312" w:lineRule="auto"/>
      </w:pPr>
    </w:p>
    <w:p w14:paraId="2B749152" w14:textId="77777777" w:rsidR="003D0BF2" w:rsidRDefault="003D0BF2"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31F7D19A" w14:textId="77777777" w:rsidR="003D0BF2" w:rsidRPr="00307996" w:rsidRDefault="003D0BF2" w:rsidP="00F14BB5">
      <w:pPr>
        <w:pStyle w:val="coverLicenceHolder"/>
        <w:pBdr>
          <w:top w:val="single" w:sz="4" w:space="25" w:color="auto"/>
        </w:pBdr>
        <w:spacing w:line="312" w:lineRule="auto"/>
      </w:pPr>
    </w:p>
    <w:p w14:paraId="0B30E07C" w14:textId="50283B25" w:rsidR="003D0BF2" w:rsidRPr="00307996" w:rsidRDefault="003D0BF2" w:rsidP="00DF7A03">
      <w:pPr>
        <w:pStyle w:val="coverLicenceHolder"/>
        <w:pBdr>
          <w:top w:val="single" w:sz="4" w:space="25" w:color="auto"/>
        </w:pBdr>
        <w:spacing w:line="276" w:lineRule="auto"/>
        <w:contextualSpacing/>
      </w:pPr>
      <w:r w:rsidRPr="00307996">
        <w:rPr>
          <w:noProof/>
        </w:rPr>
        <w:t>High St CSO</w:t>
      </w:r>
      <w:r w:rsidR="005103C4">
        <w:rPr>
          <w:noProof/>
        </w:rPr>
        <w:t xml:space="preserve">, </w:t>
      </w:r>
      <w:r w:rsidR="005103C4" w:rsidRPr="005103C4">
        <w:rPr>
          <w:noProof/>
        </w:rPr>
        <w:t>Cefn Coed</w:t>
      </w:r>
    </w:p>
    <w:p w14:paraId="6D2098DC" w14:textId="705B1F7A" w:rsidR="003D0BF2" w:rsidRPr="00307996" w:rsidRDefault="00503AA7" w:rsidP="00DF7A03">
      <w:pPr>
        <w:pStyle w:val="coverLicenceHolder"/>
        <w:pBdr>
          <w:top w:val="single" w:sz="4" w:space="25" w:color="auto"/>
        </w:pBdr>
        <w:spacing w:line="276" w:lineRule="auto"/>
        <w:contextualSpacing/>
      </w:pPr>
      <w:r>
        <w:rPr>
          <w:noProof/>
        </w:rPr>
        <w:t>Junction with Brecon Rd</w:t>
      </w:r>
    </w:p>
    <w:p w14:paraId="16952962" w14:textId="77777777" w:rsidR="003D0BF2" w:rsidRPr="00307996" w:rsidRDefault="003D0BF2" w:rsidP="00DF7A03">
      <w:pPr>
        <w:pStyle w:val="coverLicenceHolder"/>
        <w:pBdr>
          <w:top w:val="single" w:sz="4" w:space="25" w:color="auto"/>
        </w:pBdr>
        <w:spacing w:line="276" w:lineRule="auto"/>
        <w:contextualSpacing/>
      </w:pPr>
      <w:r w:rsidRPr="00307996">
        <w:rPr>
          <w:noProof/>
        </w:rPr>
        <w:t>Cefn Coed</w:t>
      </w:r>
    </w:p>
    <w:p w14:paraId="73615902" w14:textId="77777777" w:rsidR="003D0BF2" w:rsidRPr="00307996" w:rsidRDefault="003D0BF2" w:rsidP="00DF7A03">
      <w:pPr>
        <w:pStyle w:val="coverLicenceHolder"/>
        <w:pBdr>
          <w:top w:val="single" w:sz="4" w:space="25" w:color="auto"/>
        </w:pBdr>
        <w:spacing w:line="276" w:lineRule="auto"/>
        <w:contextualSpacing/>
      </w:pPr>
      <w:r w:rsidRPr="00307996">
        <w:rPr>
          <w:noProof/>
        </w:rPr>
        <w:t>Merthyr Tydfil</w:t>
      </w:r>
    </w:p>
    <w:p w14:paraId="78A09BB5" w14:textId="6558F6F9" w:rsidR="003D0BF2" w:rsidRPr="00307996" w:rsidRDefault="00822C4A" w:rsidP="00DF7A03">
      <w:pPr>
        <w:pStyle w:val="coverLicenceHolder"/>
        <w:pBdr>
          <w:top w:val="single" w:sz="4" w:space="25" w:color="auto"/>
        </w:pBdr>
        <w:spacing w:line="276" w:lineRule="auto"/>
        <w:contextualSpacing/>
      </w:pPr>
      <w:r>
        <w:rPr>
          <w:noProof/>
        </w:rPr>
        <w:t>CF48 2PG</w:t>
      </w:r>
    </w:p>
    <w:p w14:paraId="448263DE" w14:textId="77777777" w:rsidR="003D0BF2" w:rsidRDefault="003D0BF2" w:rsidP="00F14BB5">
      <w:pPr>
        <w:pStyle w:val="coverLicenceHolder"/>
        <w:pBdr>
          <w:top w:val="single" w:sz="4" w:space="25" w:color="auto"/>
        </w:pBdr>
        <w:spacing w:before="120" w:line="270" w:lineRule="exact"/>
        <w:rPr>
          <w:rFonts w:cs="Arial"/>
          <w:sz w:val="22"/>
          <w:szCs w:val="22"/>
        </w:rPr>
      </w:pPr>
    </w:p>
    <w:p w14:paraId="097FDA45" w14:textId="77777777" w:rsidR="003D0BF2" w:rsidRDefault="003D0BF2" w:rsidP="00DF7A03">
      <w:pPr>
        <w:pStyle w:val="coverAuthNos"/>
        <w:spacing w:before="480" w:line="276" w:lineRule="auto"/>
        <w:rPr>
          <w:sz w:val="24"/>
          <w:lang w:val="de-DE"/>
        </w:rPr>
      </w:pPr>
      <w:r>
        <w:rPr>
          <w:sz w:val="24"/>
          <w:lang w:val="de-DE"/>
        </w:rPr>
        <w:t>Permit number</w:t>
      </w:r>
    </w:p>
    <w:p w14:paraId="08E54550" w14:textId="4DC24468" w:rsidR="003D0BF2" w:rsidRPr="00B91D93" w:rsidRDefault="003D0BF2" w:rsidP="009D4540">
      <w:pPr>
        <w:spacing w:before="60" w:after="0"/>
        <w:ind w:left="3249" w:firstLine="720"/>
        <w:rPr>
          <w:sz w:val="24"/>
          <w:lang w:val="de-DE"/>
        </w:rPr>
      </w:pPr>
      <w:r w:rsidRPr="00B91D93">
        <w:rPr>
          <w:rFonts w:ascii="Arial" w:hAnsi="Arial"/>
          <w:sz w:val="24"/>
          <w:lang w:val="de-DE"/>
        </w:rPr>
        <w:t>EPR/</w:t>
      </w:r>
      <w:r w:rsidR="00B91D93" w:rsidRPr="00B91D93">
        <w:rPr>
          <w:rFonts w:ascii="Arial" w:hAnsi="Arial"/>
          <w:sz w:val="24"/>
          <w:lang w:val="de-DE"/>
        </w:rPr>
        <w:t>BB3895CE</w:t>
      </w:r>
    </w:p>
    <w:p w14:paraId="5EA0C309" w14:textId="77777777" w:rsidR="003D0BF2" w:rsidRDefault="003D0BF2" w:rsidP="00F14BB5">
      <w:pPr>
        <w:rPr>
          <w:lang w:val="de-DE"/>
        </w:rPr>
      </w:pPr>
    </w:p>
    <w:p w14:paraId="58671A38" w14:textId="77777777" w:rsidR="003D0BF2" w:rsidRDefault="003D0BF2" w:rsidP="00F14BB5">
      <w:pPr>
        <w:rPr>
          <w:lang w:val="de-DE"/>
        </w:rPr>
      </w:pPr>
    </w:p>
    <w:p w14:paraId="0665AA0B" w14:textId="77777777" w:rsidR="003D0BF2" w:rsidRDefault="003D0BF2" w:rsidP="00F14BB5">
      <w:pPr>
        <w:jc w:val="center"/>
        <w:rPr>
          <w:lang w:val="de-DE"/>
        </w:rPr>
      </w:pPr>
    </w:p>
    <w:p w14:paraId="0539175B" w14:textId="77777777" w:rsidR="003D0BF2" w:rsidRDefault="003D0BF2" w:rsidP="00F14BB5">
      <w:pPr>
        <w:rPr>
          <w:lang w:val="de-DE"/>
        </w:rPr>
      </w:pPr>
    </w:p>
    <w:p w14:paraId="7A41A9BD" w14:textId="77777777" w:rsidR="003D0BF2" w:rsidRDefault="003D0BF2" w:rsidP="00F14BB5">
      <w:pPr>
        <w:pStyle w:val="coverAuthNos"/>
        <w:tabs>
          <w:tab w:val="left" w:pos="5270"/>
        </w:tabs>
        <w:spacing w:line="312" w:lineRule="auto"/>
        <w:rPr>
          <w:lang w:val="de-DE"/>
        </w:rPr>
      </w:pPr>
      <w:r>
        <w:rPr>
          <w:lang w:val="de-DE"/>
        </w:rPr>
        <w:tab/>
      </w:r>
    </w:p>
    <w:p w14:paraId="4419B3E4" w14:textId="77777777" w:rsidR="003D0BF2" w:rsidRDefault="003D0BF2" w:rsidP="00F14BB5">
      <w:pPr>
        <w:pStyle w:val="coverAuthNos"/>
        <w:spacing w:line="312" w:lineRule="auto"/>
        <w:ind w:left="0"/>
        <w:rPr>
          <w:lang w:val="de-DE"/>
        </w:rPr>
      </w:pPr>
    </w:p>
    <w:p w14:paraId="291711F6" w14:textId="77777777" w:rsidR="003D0BF2" w:rsidRDefault="003D0BF2" w:rsidP="00F14BB5">
      <w:pPr>
        <w:pStyle w:val="coverAuthNos"/>
        <w:spacing w:line="312" w:lineRule="auto"/>
        <w:ind w:left="0"/>
        <w:rPr>
          <w:lang w:val="de-DE"/>
        </w:rPr>
      </w:pPr>
    </w:p>
    <w:p w14:paraId="7518E5ED" w14:textId="77777777" w:rsidR="003D0BF2" w:rsidRDefault="003D0BF2" w:rsidP="00F14BB5">
      <w:pPr>
        <w:pStyle w:val="coverAuthNos"/>
        <w:spacing w:line="312" w:lineRule="auto"/>
        <w:ind w:left="0"/>
        <w:rPr>
          <w:lang w:val="de-DE"/>
        </w:rPr>
      </w:pPr>
    </w:p>
    <w:p w14:paraId="5739B3F3" w14:textId="77777777" w:rsidR="003D0BF2" w:rsidRDefault="003D0BF2" w:rsidP="00F14BB5">
      <w:pPr>
        <w:pStyle w:val="coverAuthNos"/>
        <w:spacing w:line="312" w:lineRule="auto"/>
        <w:ind w:left="0"/>
        <w:rPr>
          <w:lang w:val="de-DE"/>
        </w:rPr>
      </w:pPr>
    </w:p>
    <w:p w14:paraId="5BB95F0C" w14:textId="77777777" w:rsidR="003D0BF2" w:rsidRDefault="003D0BF2" w:rsidP="00F14BB5">
      <w:pPr>
        <w:pStyle w:val="coverAuthNos"/>
        <w:spacing w:line="312" w:lineRule="auto"/>
        <w:ind w:left="0"/>
        <w:rPr>
          <w:lang w:val="de-DE"/>
        </w:rPr>
      </w:pPr>
    </w:p>
    <w:p w14:paraId="71802D2B" w14:textId="6F62A6AA" w:rsidR="003D0BF2" w:rsidRPr="00307996" w:rsidRDefault="005103C4" w:rsidP="00DF7A03">
      <w:pPr>
        <w:pStyle w:val="Heading1nonum"/>
        <w:spacing w:before="0" w:after="0" w:line="276" w:lineRule="auto"/>
        <w:jc w:val="center"/>
      </w:pPr>
      <w:r>
        <w:rPr>
          <w:noProof/>
        </w:rPr>
        <w:lastRenderedPageBreak/>
        <w:t>High St CSO, Cefn Coed</w:t>
      </w:r>
    </w:p>
    <w:p w14:paraId="5D51B458" w14:textId="795662A9" w:rsidR="003D0BF2" w:rsidRDefault="003D0BF2" w:rsidP="00F14BB5">
      <w:pPr>
        <w:pStyle w:val="Heading1nonum"/>
        <w:spacing w:before="80" w:after="0" w:line="312" w:lineRule="auto"/>
        <w:jc w:val="center"/>
      </w:pPr>
      <w:r>
        <w:t>Permit Number</w:t>
      </w:r>
      <w:r>
        <w:rPr>
          <w:color w:val="FF0000"/>
        </w:rPr>
        <w:t xml:space="preserve"> </w:t>
      </w:r>
      <w:r w:rsidR="00307996" w:rsidRPr="00B91D93">
        <w:rPr>
          <w:noProof/>
        </w:rPr>
        <w:t>EPR/</w:t>
      </w:r>
      <w:r w:rsidR="00B91D93" w:rsidRPr="00B91D93">
        <w:rPr>
          <w:noProof/>
        </w:rPr>
        <w:t>BB3895CE</w:t>
      </w:r>
    </w:p>
    <w:p w14:paraId="22807933" w14:textId="77777777" w:rsidR="003D0BF2" w:rsidRDefault="003D0BF2" w:rsidP="00F14BB5">
      <w:pPr>
        <w:pStyle w:val="Heading1nonum"/>
        <w:spacing w:line="312" w:lineRule="auto"/>
      </w:pPr>
      <w:r>
        <w:t>Introductory note</w:t>
      </w:r>
    </w:p>
    <w:p w14:paraId="35B65C37" w14:textId="77777777" w:rsidR="003D0BF2" w:rsidRDefault="003D0BF2" w:rsidP="00F14BB5">
      <w:pPr>
        <w:pStyle w:val="Heading2a"/>
        <w:spacing w:before="120" w:line="312" w:lineRule="auto"/>
        <w:rPr>
          <w:i w:val="0"/>
        </w:rPr>
      </w:pPr>
      <w:r>
        <w:rPr>
          <w:i w:val="0"/>
        </w:rPr>
        <w:t>This introductory note does not form a part of the permit</w:t>
      </w:r>
    </w:p>
    <w:p w14:paraId="2FFC76C9" w14:textId="77777777" w:rsidR="003D0BF2" w:rsidRDefault="003D0BF2" w:rsidP="00F14BB5">
      <w:pPr>
        <w:pStyle w:val="Heading2a"/>
        <w:spacing w:before="120" w:line="312" w:lineRule="auto"/>
        <w:rPr>
          <w:i w:val="0"/>
        </w:rPr>
      </w:pPr>
    </w:p>
    <w:p w14:paraId="0365B778" w14:textId="49A651C8" w:rsidR="003D0BF2" w:rsidRDefault="003D0BF2" w:rsidP="0072609B">
      <w:pPr>
        <w:pStyle w:val="Heading3nonum"/>
        <w:spacing w:before="0" w:line="276" w:lineRule="auto"/>
        <w:rPr>
          <w:sz w:val="22"/>
          <w:szCs w:val="22"/>
        </w:rPr>
      </w:pPr>
      <w:r w:rsidRPr="00A0732E">
        <w:rPr>
          <w:sz w:val="22"/>
          <w:szCs w:val="22"/>
        </w:rPr>
        <w:t xml:space="preserve">Identified as a previously un-permitted discharge from the CSO. Investigations have shown that the overflow is operating satisfactorily and can be permitted “as is” under current guidelines. The Combined Sewer Overflow </w:t>
      </w:r>
      <w:r w:rsidRPr="00AF2380">
        <w:rPr>
          <w:color w:val="auto"/>
          <w:sz w:val="22"/>
          <w:szCs w:val="22"/>
        </w:rPr>
        <w:t xml:space="preserve">discharges into the </w:t>
      </w:r>
      <w:r w:rsidR="00AF2380" w:rsidRPr="00AF2380">
        <w:rPr>
          <w:color w:val="auto"/>
          <w:sz w:val="22"/>
          <w:szCs w:val="22"/>
        </w:rPr>
        <w:t xml:space="preserve">Taf </w:t>
      </w:r>
      <w:proofErr w:type="spellStart"/>
      <w:r w:rsidR="00AF2380" w:rsidRPr="00AF2380">
        <w:rPr>
          <w:color w:val="auto"/>
          <w:sz w:val="22"/>
          <w:szCs w:val="22"/>
        </w:rPr>
        <w:t>Fechan</w:t>
      </w:r>
      <w:proofErr w:type="spellEnd"/>
      <w:r w:rsidR="00AF2380" w:rsidRPr="00AF2380">
        <w:rPr>
          <w:color w:val="auto"/>
          <w:sz w:val="22"/>
          <w:szCs w:val="22"/>
        </w:rPr>
        <w:t xml:space="preserve">. </w:t>
      </w:r>
      <w:r w:rsidRPr="00AF2380">
        <w:rPr>
          <w:color w:val="auto"/>
          <w:sz w:val="22"/>
          <w:szCs w:val="22"/>
        </w:rPr>
        <w:t>Event Duration Monitoring is installed and operational at this site.</w:t>
      </w:r>
    </w:p>
    <w:p w14:paraId="703C1DC7" w14:textId="77777777" w:rsidR="003D0BF2" w:rsidRPr="00A0732E" w:rsidRDefault="003D0BF2" w:rsidP="0072609B">
      <w:pPr>
        <w:pStyle w:val="Heading3nonum"/>
        <w:spacing w:before="0" w:line="276" w:lineRule="auto"/>
        <w:rPr>
          <w:sz w:val="22"/>
          <w:szCs w:val="22"/>
        </w:rPr>
      </w:pPr>
    </w:p>
    <w:p w14:paraId="0F22C0D0" w14:textId="77777777" w:rsidR="003D0BF2" w:rsidRDefault="003D0BF2" w:rsidP="0072609B">
      <w:pPr>
        <w:pStyle w:val="Draftingnote"/>
        <w:spacing w:before="0" w:line="276" w:lineRule="auto"/>
        <w:contextualSpacing/>
        <w:rPr>
          <w:rFonts w:cs="Arial"/>
          <w:i w:val="0"/>
          <w:color w:val="000000"/>
          <w:sz w:val="22"/>
          <w:szCs w:val="22"/>
        </w:rPr>
      </w:pPr>
    </w:p>
    <w:p w14:paraId="434BA33C" w14:textId="77777777" w:rsidR="003D0BF2" w:rsidRDefault="003D0BF2" w:rsidP="0072609B">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p>
    <w:p w14:paraId="47C20D10" w14:textId="77777777" w:rsidR="003D0BF2" w:rsidRDefault="003D0BF2" w:rsidP="00F3362F">
      <w:pPr>
        <w:pStyle w:val="Heading3nonum"/>
        <w:spacing w:before="0" w:line="276" w:lineRule="auto"/>
        <w:rPr>
          <w:sz w:val="22"/>
          <w:szCs w:val="22"/>
        </w:rPr>
      </w:pPr>
    </w:p>
    <w:p w14:paraId="7A7BF799" w14:textId="77777777" w:rsidR="003D0BF2" w:rsidRDefault="003D0BF2" w:rsidP="00F14BB5">
      <w:pPr>
        <w:pStyle w:val="Draftingnote"/>
        <w:spacing w:line="312" w:lineRule="auto"/>
        <w:jc w:val="both"/>
      </w:pPr>
    </w:p>
    <w:tbl>
      <w:tblPr>
        <w:tblW w:w="9342" w:type="dxa"/>
        <w:tblBorders>
          <w:bottom w:val="single" w:sz="6" w:space="0" w:color="auto"/>
          <w:insideH w:val="single" w:sz="6" w:space="0" w:color="auto"/>
        </w:tblBorders>
        <w:tblLayout w:type="fixed"/>
        <w:tblLook w:val="0000" w:firstRow="0" w:lastRow="0" w:firstColumn="0" w:lastColumn="0" w:noHBand="0" w:noVBand="0"/>
      </w:tblPr>
      <w:tblGrid>
        <w:gridCol w:w="2835"/>
        <w:gridCol w:w="1560"/>
        <w:gridCol w:w="4947"/>
      </w:tblGrid>
      <w:tr w:rsidR="003D0BF2" w:rsidRPr="00AD6282" w14:paraId="477D4887" w14:textId="77777777" w:rsidTr="00A631AF">
        <w:trPr>
          <w:cantSplit/>
          <w:tblHeader/>
        </w:trPr>
        <w:tc>
          <w:tcPr>
            <w:tcW w:w="9342" w:type="dxa"/>
            <w:gridSpan w:val="3"/>
            <w:tcBorders>
              <w:top w:val="nil"/>
              <w:left w:val="nil"/>
              <w:bottom w:val="single" w:sz="6" w:space="0" w:color="auto"/>
              <w:right w:val="nil"/>
            </w:tcBorders>
            <w:shd w:val="clear" w:color="auto" w:fill="000000"/>
          </w:tcPr>
          <w:p w14:paraId="00D6B228" w14:textId="77777777" w:rsidR="003D0BF2" w:rsidRPr="00AD6282" w:rsidRDefault="003D0BF2" w:rsidP="00A631AF">
            <w:pPr>
              <w:pStyle w:val="Tabletitle"/>
              <w:rPr>
                <w:rFonts w:ascii="Arial" w:hAnsi="Arial" w:cs="Arial"/>
                <w:color w:val="FFFFFF"/>
                <w:sz w:val="22"/>
                <w:szCs w:val="22"/>
              </w:rPr>
            </w:pPr>
            <w:r w:rsidRPr="00AD6282">
              <w:rPr>
                <w:rFonts w:ascii="Arial" w:hAnsi="Arial" w:cs="Arial"/>
                <w:color w:val="FFFFFF"/>
                <w:sz w:val="22"/>
                <w:szCs w:val="22"/>
              </w:rPr>
              <w:t>Status log of the permit</w:t>
            </w:r>
          </w:p>
        </w:tc>
      </w:tr>
      <w:tr w:rsidR="003D0BF2" w:rsidRPr="00AD6282" w14:paraId="4BABC7AA" w14:textId="77777777" w:rsidTr="00A631AF">
        <w:trPr>
          <w:cantSplit/>
          <w:tblHeader/>
        </w:trPr>
        <w:tc>
          <w:tcPr>
            <w:tcW w:w="2835" w:type="dxa"/>
            <w:tcBorders>
              <w:top w:val="single" w:sz="6" w:space="0" w:color="auto"/>
              <w:left w:val="nil"/>
              <w:bottom w:val="single" w:sz="6" w:space="0" w:color="auto"/>
              <w:right w:val="nil"/>
            </w:tcBorders>
          </w:tcPr>
          <w:p w14:paraId="2C542C07" w14:textId="77777777" w:rsidR="003D0BF2" w:rsidRPr="00AD6282" w:rsidRDefault="003D0BF2" w:rsidP="00A631AF">
            <w:pPr>
              <w:pStyle w:val="Tablehead"/>
              <w:rPr>
                <w:rFonts w:ascii="Arial" w:hAnsi="Arial" w:cs="Arial"/>
                <w:sz w:val="22"/>
                <w:szCs w:val="22"/>
              </w:rPr>
            </w:pPr>
            <w:r w:rsidRPr="00AD6282">
              <w:rPr>
                <w:rFonts w:ascii="Arial" w:hAnsi="Arial" w:cs="Arial"/>
                <w:sz w:val="22"/>
                <w:szCs w:val="22"/>
              </w:rPr>
              <w:t>Description</w:t>
            </w:r>
          </w:p>
        </w:tc>
        <w:tc>
          <w:tcPr>
            <w:tcW w:w="1560" w:type="dxa"/>
            <w:tcBorders>
              <w:top w:val="single" w:sz="6" w:space="0" w:color="auto"/>
              <w:left w:val="nil"/>
              <w:bottom w:val="single" w:sz="6" w:space="0" w:color="auto"/>
              <w:right w:val="nil"/>
            </w:tcBorders>
          </w:tcPr>
          <w:p w14:paraId="3429C456" w14:textId="77777777" w:rsidR="003D0BF2" w:rsidRPr="00AD6282" w:rsidRDefault="003D0BF2" w:rsidP="00A631AF">
            <w:pPr>
              <w:pStyle w:val="Tablehead"/>
              <w:rPr>
                <w:rFonts w:ascii="Arial" w:hAnsi="Arial" w:cs="Arial"/>
                <w:sz w:val="22"/>
                <w:szCs w:val="22"/>
              </w:rPr>
            </w:pPr>
            <w:r w:rsidRPr="00AD6282">
              <w:rPr>
                <w:rFonts w:ascii="Arial" w:hAnsi="Arial" w:cs="Arial"/>
                <w:sz w:val="22"/>
                <w:szCs w:val="22"/>
              </w:rPr>
              <w:t>Date</w:t>
            </w:r>
          </w:p>
        </w:tc>
        <w:tc>
          <w:tcPr>
            <w:tcW w:w="4947" w:type="dxa"/>
            <w:tcBorders>
              <w:top w:val="single" w:sz="6" w:space="0" w:color="auto"/>
              <w:left w:val="nil"/>
              <w:bottom w:val="single" w:sz="6" w:space="0" w:color="auto"/>
              <w:right w:val="nil"/>
            </w:tcBorders>
          </w:tcPr>
          <w:p w14:paraId="415DEF22" w14:textId="77777777" w:rsidR="003D0BF2" w:rsidRPr="00AD6282" w:rsidRDefault="003D0BF2" w:rsidP="00A631AF">
            <w:pPr>
              <w:pStyle w:val="Tablehead"/>
              <w:rPr>
                <w:rFonts w:ascii="Arial" w:hAnsi="Arial" w:cs="Arial"/>
                <w:sz w:val="22"/>
                <w:szCs w:val="22"/>
              </w:rPr>
            </w:pPr>
            <w:r w:rsidRPr="00AD6282">
              <w:rPr>
                <w:rFonts w:ascii="Arial" w:hAnsi="Arial" w:cs="Arial"/>
                <w:sz w:val="22"/>
                <w:szCs w:val="22"/>
              </w:rPr>
              <w:t>Comments</w:t>
            </w:r>
          </w:p>
        </w:tc>
      </w:tr>
      <w:tr w:rsidR="003D0BF2" w:rsidRPr="001A29CB" w14:paraId="3542C5E1" w14:textId="77777777" w:rsidTr="00A631AF">
        <w:trPr>
          <w:cantSplit/>
        </w:trPr>
        <w:tc>
          <w:tcPr>
            <w:tcW w:w="2835" w:type="dxa"/>
            <w:tcBorders>
              <w:top w:val="single" w:sz="6" w:space="0" w:color="auto"/>
              <w:left w:val="nil"/>
              <w:bottom w:val="single" w:sz="6" w:space="0" w:color="auto"/>
              <w:right w:val="nil"/>
            </w:tcBorders>
          </w:tcPr>
          <w:p w14:paraId="18179635" w14:textId="25DF855E" w:rsidR="003D0BF2" w:rsidRPr="005A49C8" w:rsidRDefault="003D0BF2" w:rsidP="00A631AF">
            <w:pPr>
              <w:pStyle w:val="Tablebody"/>
              <w:rPr>
                <w:rFonts w:ascii="Arial" w:hAnsi="Arial" w:cs="Arial"/>
                <w:color w:val="auto"/>
                <w:sz w:val="22"/>
                <w:szCs w:val="22"/>
              </w:rPr>
            </w:pPr>
            <w:r w:rsidRPr="005A49C8">
              <w:rPr>
                <w:rFonts w:ascii="Arial" w:hAnsi="Arial" w:cs="Arial"/>
                <w:color w:val="auto"/>
                <w:sz w:val="22"/>
                <w:szCs w:val="22"/>
              </w:rPr>
              <w:t xml:space="preserve">Application </w:t>
            </w:r>
            <w:r w:rsidR="00AF2380" w:rsidRPr="005A49C8">
              <w:rPr>
                <w:rFonts w:ascii="Arial" w:hAnsi="Arial" w:cs="Arial"/>
                <w:color w:val="auto"/>
                <w:sz w:val="22"/>
                <w:szCs w:val="22"/>
              </w:rPr>
              <w:t>PAN-0102</w:t>
            </w:r>
            <w:r w:rsidR="005A49C8" w:rsidRPr="005A49C8">
              <w:rPr>
                <w:rFonts w:ascii="Arial" w:hAnsi="Arial" w:cs="Arial"/>
                <w:color w:val="auto"/>
                <w:sz w:val="22"/>
                <w:szCs w:val="22"/>
              </w:rPr>
              <w:t>77</w:t>
            </w:r>
          </w:p>
        </w:tc>
        <w:tc>
          <w:tcPr>
            <w:tcW w:w="1560" w:type="dxa"/>
            <w:tcBorders>
              <w:top w:val="single" w:sz="6" w:space="0" w:color="auto"/>
              <w:left w:val="nil"/>
              <w:bottom w:val="single" w:sz="6" w:space="0" w:color="auto"/>
              <w:right w:val="nil"/>
            </w:tcBorders>
          </w:tcPr>
          <w:p w14:paraId="5BEA33BD" w14:textId="4EE1CA8B" w:rsidR="003D0BF2" w:rsidRPr="005A49C8" w:rsidRDefault="003D0BF2" w:rsidP="00A631AF">
            <w:pPr>
              <w:pStyle w:val="Tablebody"/>
              <w:rPr>
                <w:rFonts w:ascii="Arial" w:hAnsi="Arial" w:cs="Arial"/>
                <w:color w:val="auto"/>
                <w:sz w:val="22"/>
                <w:szCs w:val="22"/>
              </w:rPr>
            </w:pPr>
            <w:r w:rsidRPr="005A49C8">
              <w:rPr>
                <w:rFonts w:ascii="Arial" w:hAnsi="Arial" w:cs="Arial"/>
                <w:color w:val="auto"/>
                <w:sz w:val="22"/>
                <w:szCs w:val="22"/>
              </w:rPr>
              <w:t xml:space="preserve">Duly made </w:t>
            </w:r>
            <w:r w:rsidR="005A49C8">
              <w:rPr>
                <w:rFonts w:ascii="Arial" w:hAnsi="Arial" w:cs="Arial"/>
                <w:color w:val="auto"/>
                <w:sz w:val="22"/>
                <w:szCs w:val="22"/>
              </w:rPr>
              <w:t>17</w:t>
            </w:r>
            <w:r w:rsidRPr="005A49C8">
              <w:rPr>
                <w:rFonts w:ascii="Arial" w:hAnsi="Arial" w:cs="Arial"/>
                <w:color w:val="auto"/>
                <w:sz w:val="22"/>
                <w:szCs w:val="22"/>
              </w:rPr>
              <w:t>/0</w:t>
            </w:r>
            <w:r w:rsidR="005A49C8">
              <w:rPr>
                <w:rFonts w:ascii="Arial" w:hAnsi="Arial" w:cs="Arial"/>
                <w:color w:val="auto"/>
                <w:sz w:val="22"/>
                <w:szCs w:val="22"/>
              </w:rPr>
              <w:t>7</w:t>
            </w:r>
            <w:r w:rsidRPr="005A49C8">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42CFB440" w14:textId="77777777" w:rsidR="003D0BF2" w:rsidRPr="001A29CB" w:rsidRDefault="003D0BF2" w:rsidP="00A631AF">
            <w:pPr>
              <w:pStyle w:val="Tablebody"/>
              <w:rPr>
                <w:rFonts w:ascii="Arial" w:hAnsi="Arial" w:cs="Arial"/>
                <w:color w:val="auto"/>
                <w:sz w:val="22"/>
                <w:szCs w:val="22"/>
              </w:rPr>
            </w:pPr>
            <w:r w:rsidRPr="001A29CB">
              <w:rPr>
                <w:rFonts w:ascii="Arial" w:hAnsi="Arial" w:cs="Arial"/>
                <w:color w:val="auto"/>
                <w:sz w:val="22"/>
                <w:szCs w:val="22"/>
              </w:rPr>
              <w:t>Application for discharge of storm sewage</w:t>
            </w:r>
          </w:p>
        </w:tc>
      </w:tr>
      <w:tr w:rsidR="003D0BF2" w:rsidRPr="00AD6282" w14:paraId="0445F12A" w14:textId="77777777" w:rsidTr="00A631AF">
        <w:trPr>
          <w:cantSplit/>
        </w:trPr>
        <w:tc>
          <w:tcPr>
            <w:tcW w:w="2835" w:type="dxa"/>
            <w:tcBorders>
              <w:top w:val="single" w:sz="6" w:space="0" w:color="auto"/>
              <w:left w:val="nil"/>
              <w:bottom w:val="single" w:sz="6" w:space="0" w:color="auto"/>
              <w:right w:val="nil"/>
            </w:tcBorders>
          </w:tcPr>
          <w:p w14:paraId="5DAE1F47" w14:textId="77777777" w:rsidR="003D0BF2" w:rsidRPr="00B91D93" w:rsidRDefault="003D0BF2" w:rsidP="00A631AF">
            <w:pPr>
              <w:pStyle w:val="Tablebody"/>
              <w:rPr>
                <w:rFonts w:ascii="Arial" w:hAnsi="Arial" w:cs="Arial"/>
                <w:color w:val="auto"/>
                <w:sz w:val="22"/>
                <w:szCs w:val="22"/>
              </w:rPr>
            </w:pPr>
            <w:r w:rsidRPr="00B91D93">
              <w:rPr>
                <w:rFonts w:ascii="Arial" w:hAnsi="Arial" w:cs="Arial"/>
                <w:color w:val="auto"/>
                <w:sz w:val="22"/>
                <w:szCs w:val="22"/>
              </w:rPr>
              <w:t>Permit determined</w:t>
            </w:r>
          </w:p>
          <w:p w14:paraId="7BF2DF20" w14:textId="4D86D2D4" w:rsidR="003D0BF2" w:rsidRPr="00D44D56" w:rsidRDefault="003D0BF2" w:rsidP="00A631AF">
            <w:pPr>
              <w:pStyle w:val="Tablebody"/>
              <w:rPr>
                <w:rFonts w:ascii="Arial" w:hAnsi="Arial" w:cs="Arial"/>
                <w:color w:val="auto"/>
                <w:sz w:val="22"/>
                <w:szCs w:val="22"/>
              </w:rPr>
            </w:pPr>
            <w:r w:rsidRPr="00B91D93">
              <w:rPr>
                <w:rFonts w:ascii="Arial" w:hAnsi="Arial" w:cs="Arial"/>
                <w:color w:val="auto"/>
                <w:sz w:val="22"/>
                <w:szCs w:val="22"/>
              </w:rPr>
              <w:t>EPR/</w:t>
            </w:r>
            <w:r w:rsidR="00B91D93" w:rsidRPr="00B91D93">
              <w:rPr>
                <w:rFonts w:ascii="Arial" w:hAnsi="Arial" w:cs="Arial"/>
                <w:color w:val="auto"/>
                <w:sz w:val="22"/>
                <w:szCs w:val="22"/>
              </w:rPr>
              <w:t>BB3895CE</w:t>
            </w:r>
          </w:p>
        </w:tc>
        <w:tc>
          <w:tcPr>
            <w:tcW w:w="1560" w:type="dxa"/>
            <w:tcBorders>
              <w:top w:val="single" w:sz="6" w:space="0" w:color="auto"/>
              <w:left w:val="nil"/>
              <w:bottom w:val="single" w:sz="6" w:space="0" w:color="auto"/>
              <w:right w:val="nil"/>
            </w:tcBorders>
          </w:tcPr>
          <w:p w14:paraId="2F66C3E4" w14:textId="6632A983" w:rsidR="003D0BF2" w:rsidRPr="00475842" w:rsidRDefault="00B91D93" w:rsidP="00A631AF">
            <w:pPr>
              <w:pStyle w:val="Tablebody"/>
              <w:rPr>
                <w:rFonts w:ascii="Arial" w:hAnsi="Arial" w:cs="Arial"/>
                <w:color w:val="FF0000" w:themeColor="accent1"/>
                <w:sz w:val="22"/>
                <w:szCs w:val="22"/>
              </w:rPr>
            </w:pPr>
            <w:r w:rsidRPr="00B91D93">
              <w:rPr>
                <w:rFonts w:ascii="Arial" w:hAnsi="Arial" w:cs="Arial"/>
                <w:color w:val="auto"/>
                <w:sz w:val="22"/>
                <w:szCs w:val="22"/>
              </w:rPr>
              <w:t>13</w:t>
            </w:r>
            <w:r w:rsidR="003D0BF2" w:rsidRPr="00B91D93">
              <w:rPr>
                <w:rFonts w:ascii="Arial" w:hAnsi="Arial" w:cs="Arial"/>
                <w:color w:val="auto"/>
                <w:sz w:val="22"/>
                <w:szCs w:val="22"/>
              </w:rPr>
              <w:t>/</w:t>
            </w:r>
            <w:r w:rsidRPr="00B91D93">
              <w:rPr>
                <w:rFonts w:ascii="Arial" w:hAnsi="Arial" w:cs="Arial"/>
                <w:color w:val="auto"/>
                <w:sz w:val="22"/>
                <w:szCs w:val="22"/>
              </w:rPr>
              <w:t>11</w:t>
            </w:r>
            <w:r w:rsidR="003D0BF2" w:rsidRPr="00B91D93">
              <w:rPr>
                <w:rFonts w:ascii="Arial" w:hAnsi="Arial" w:cs="Arial"/>
                <w:color w:val="auto"/>
                <w:sz w:val="22"/>
                <w:szCs w:val="22"/>
              </w:rPr>
              <w:t>/</w:t>
            </w:r>
            <w:r w:rsidRPr="00B91D93">
              <w:rPr>
                <w:rFonts w:ascii="Arial" w:hAnsi="Arial" w:cs="Arial"/>
                <w:color w:val="auto"/>
                <w:sz w:val="22"/>
                <w:szCs w:val="22"/>
              </w:rPr>
              <w:t>2020</w:t>
            </w:r>
          </w:p>
        </w:tc>
        <w:tc>
          <w:tcPr>
            <w:tcW w:w="4947" w:type="dxa"/>
            <w:tcBorders>
              <w:top w:val="single" w:sz="6" w:space="0" w:color="auto"/>
              <w:left w:val="nil"/>
              <w:bottom w:val="single" w:sz="6" w:space="0" w:color="auto"/>
              <w:right w:val="nil"/>
            </w:tcBorders>
          </w:tcPr>
          <w:p w14:paraId="1475BFA6" w14:textId="77777777" w:rsidR="003D0BF2" w:rsidRPr="00AD6282" w:rsidRDefault="003D0BF2" w:rsidP="00A631AF">
            <w:pPr>
              <w:pStyle w:val="Tablebody"/>
              <w:rPr>
                <w:rFonts w:ascii="Arial" w:hAnsi="Arial" w:cs="Arial"/>
                <w:sz w:val="22"/>
                <w:szCs w:val="22"/>
              </w:rPr>
            </w:pPr>
            <w:r w:rsidRPr="001A29CB">
              <w:rPr>
                <w:rFonts w:ascii="Arial" w:hAnsi="Arial" w:cs="Arial"/>
                <w:color w:val="auto"/>
                <w:sz w:val="22"/>
                <w:szCs w:val="22"/>
              </w:rPr>
              <w:t xml:space="preserve">Permit issued to </w:t>
            </w:r>
            <w:proofErr w:type="spellStart"/>
            <w:r w:rsidRPr="001A29CB">
              <w:rPr>
                <w:rFonts w:ascii="Arial" w:hAnsi="Arial" w:cs="Arial"/>
                <w:color w:val="auto"/>
                <w:sz w:val="22"/>
                <w:szCs w:val="22"/>
              </w:rPr>
              <w:t>Dŵr</w:t>
            </w:r>
            <w:proofErr w:type="spellEnd"/>
            <w:r w:rsidRPr="001A29CB">
              <w:rPr>
                <w:rFonts w:ascii="Arial" w:hAnsi="Arial" w:cs="Arial"/>
                <w:color w:val="auto"/>
                <w:sz w:val="22"/>
                <w:szCs w:val="22"/>
              </w:rPr>
              <w:t xml:space="preserve"> Cymru </w:t>
            </w:r>
            <w:proofErr w:type="spellStart"/>
            <w:r w:rsidRPr="001A29CB">
              <w:rPr>
                <w:rFonts w:ascii="Arial" w:hAnsi="Arial" w:cs="Arial"/>
                <w:color w:val="auto"/>
                <w:sz w:val="22"/>
                <w:szCs w:val="22"/>
              </w:rPr>
              <w:t>Cyfyngedig</w:t>
            </w:r>
            <w:proofErr w:type="spellEnd"/>
          </w:p>
        </w:tc>
      </w:tr>
    </w:tbl>
    <w:p w14:paraId="0A419208" w14:textId="77777777" w:rsidR="003D0BF2" w:rsidRDefault="003D0BF2" w:rsidP="00F14BB5">
      <w:pPr>
        <w:pStyle w:val="Heading3nonum"/>
        <w:spacing w:line="312" w:lineRule="auto"/>
        <w:jc w:val="both"/>
        <w:rPr>
          <w:i/>
        </w:rPr>
      </w:pPr>
    </w:p>
    <w:p w14:paraId="108BF21C" w14:textId="77777777" w:rsidR="003D0BF2" w:rsidRDefault="003D0BF2" w:rsidP="00F14BB5">
      <w:pPr>
        <w:pStyle w:val="Heading3nonum"/>
        <w:spacing w:line="312" w:lineRule="auto"/>
        <w:rPr>
          <w:sz w:val="22"/>
          <w:szCs w:val="22"/>
        </w:rPr>
      </w:pPr>
      <w:r>
        <w:rPr>
          <w:sz w:val="22"/>
          <w:szCs w:val="22"/>
        </w:rPr>
        <w:t>End of Introductory Note</w:t>
      </w:r>
    </w:p>
    <w:p w14:paraId="63D3CE4C" w14:textId="77777777" w:rsidR="003D0BF2" w:rsidRDefault="003D0BF2" w:rsidP="00F14BB5">
      <w:pPr>
        <w:pStyle w:val="Draftingnote"/>
        <w:spacing w:line="312" w:lineRule="auto"/>
      </w:pPr>
    </w:p>
    <w:p w14:paraId="4F9E274E" w14:textId="77777777" w:rsidR="003D0BF2" w:rsidRDefault="003D0BF2" w:rsidP="00F14BB5">
      <w:pPr>
        <w:pStyle w:val="Heading3nonum"/>
        <w:rPr>
          <w:rFonts w:cs="Arial"/>
          <w:color w:val="auto"/>
          <w:sz w:val="22"/>
          <w:szCs w:val="22"/>
        </w:rPr>
      </w:pPr>
      <w:r>
        <w:rPr>
          <w:rFonts w:cs="Arial"/>
          <w:color w:val="auto"/>
          <w:sz w:val="22"/>
          <w:szCs w:val="22"/>
        </w:rPr>
        <w:t xml:space="preserve"> </w:t>
      </w:r>
    </w:p>
    <w:p w14:paraId="0156B22F" w14:textId="77777777" w:rsidR="003D0BF2" w:rsidRDefault="003D0BF2">
      <w:pPr>
        <w:pStyle w:val="certificateHeading"/>
        <w:spacing w:line="360" w:lineRule="exact"/>
        <w:rPr>
          <w:sz w:val="22"/>
          <w:szCs w:val="22"/>
        </w:rPr>
        <w:sectPr w:rsidR="003D0BF2" w:rsidSect="003D0BF2">
          <w:footerReference w:type="default" r:id="rId14"/>
          <w:pgSz w:w="11906" w:h="16838" w:code="9"/>
          <w:pgMar w:top="1440" w:right="1133" w:bottom="1440" w:left="1440" w:header="397" w:footer="397" w:gutter="0"/>
          <w:pgNumType w:fmt="lowerRoman" w:start="1"/>
          <w:cols w:space="708"/>
          <w:docGrid w:linePitch="360"/>
        </w:sectPr>
      </w:pP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3D0BF2" w14:paraId="393D7A95"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75FE5631" w14:textId="77777777" w:rsidR="003D0BF2" w:rsidRDefault="003D0BF2">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069470FC" w14:textId="77777777" w:rsidR="003D0BF2" w:rsidRDefault="003D0BF2" w:rsidP="009D4540">
      <w:pPr>
        <w:pStyle w:val="Act"/>
        <w:spacing w:line="276" w:lineRule="auto"/>
        <w:ind w:firstLine="1276"/>
        <w:rPr>
          <w:sz w:val="22"/>
          <w:szCs w:val="22"/>
        </w:rPr>
      </w:pPr>
      <w:r>
        <w:rPr>
          <w:sz w:val="22"/>
          <w:szCs w:val="22"/>
        </w:rPr>
        <w:t>The Environmental Permitting (England and Wales) Regulations 2016</w:t>
      </w:r>
    </w:p>
    <w:p w14:paraId="07BF38A2" w14:textId="77777777" w:rsidR="003D0BF2" w:rsidRDefault="003D0BF2" w:rsidP="009D4540">
      <w:pPr>
        <w:pStyle w:val="Act"/>
        <w:spacing w:before="0" w:line="276" w:lineRule="auto"/>
        <w:ind w:firstLine="1276"/>
      </w:pPr>
    </w:p>
    <w:p w14:paraId="4DEC6476" w14:textId="77777777" w:rsidR="003D0BF2" w:rsidRPr="00A7123B" w:rsidRDefault="003D0BF2"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00D6D2E5" w14:textId="1FE72243" w:rsidR="003D0BF2" w:rsidRDefault="005A49C8" w:rsidP="009D4540">
      <w:pPr>
        <w:pStyle w:val="Data"/>
        <w:spacing w:line="276" w:lineRule="auto"/>
        <w:ind w:firstLine="1276"/>
        <w:rPr>
          <w:rFonts w:cs="Arial"/>
          <w:color w:val="FF0000"/>
        </w:rPr>
      </w:pPr>
      <w:r w:rsidRPr="00B91D93">
        <w:rPr>
          <w:rFonts w:cs="Arial"/>
          <w:noProof/>
          <w:color w:val="auto"/>
          <w:sz w:val="22"/>
          <w:szCs w:val="22"/>
        </w:rPr>
        <w:t>EPR/</w:t>
      </w:r>
      <w:r w:rsidR="00B91D93" w:rsidRPr="00B91D93">
        <w:rPr>
          <w:rFonts w:cs="Arial"/>
          <w:noProof/>
          <w:color w:val="auto"/>
          <w:sz w:val="22"/>
          <w:szCs w:val="22"/>
        </w:rPr>
        <w:t>BB3895CE</w:t>
      </w:r>
    </w:p>
    <w:p w14:paraId="4C654E5E" w14:textId="77777777" w:rsidR="003D0BF2" w:rsidRDefault="003D0BF2" w:rsidP="009D4540">
      <w:pPr>
        <w:pStyle w:val="Data"/>
        <w:spacing w:line="276" w:lineRule="auto"/>
        <w:ind w:firstLine="1276"/>
        <w:rPr>
          <w:rFonts w:cs="Arial"/>
          <w:color w:val="FF0000"/>
          <w:sz w:val="22"/>
          <w:szCs w:val="22"/>
        </w:rPr>
      </w:pPr>
    </w:p>
    <w:p w14:paraId="6BEEF409" w14:textId="20AFF906" w:rsidR="003D0BF2" w:rsidRDefault="006A2733" w:rsidP="009D4540">
      <w:pPr>
        <w:pStyle w:val="Heading3nonum"/>
        <w:spacing w:before="0" w:line="276" w:lineRule="auto"/>
        <w:ind w:left="1276" w:right="282"/>
        <w:rPr>
          <w:sz w:val="22"/>
          <w:szCs w:val="22"/>
        </w:rPr>
      </w:pPr>
      <w:r w:rsidRPr="006A2733">
        <w:rPr>
          <w:sz w:val="22"/>
          <w:szCs w:val="22"/>
        </w:rPr>
        <w:t>The Natural Resources Body for Wales (“Natural Resources Wales”) hereby authorises, under regulation 13 of the Environmental Permitting (England and Wales) Regulations 2016</w:t>
      </w:r>
    </w:p>
    <w:p w14:paraId="19F12EE1" w14:textId="77777777" w:rsidR="006A2733" w:rsidRDefault="006A2733" w:rsidP="009D4540">
      <w:pPr>
        <w:pStyle w:val="Heading3nonum"/>
        <w:spacing w:before="0" w:line="276" w:lineRule="auto"/>
        <w:ind w:left="1276" w:right="282"/>
        <w:rPr>
          <w:rFonts w:asciiTheme="majorHAnsi" w:hAnsiTheme="majorHAnsi" w:cstheme="majorHAnsi"/>
          <w:color w:val="FF0000"/>
          <w:sz w:val="22"/>
          <w:szCs w:val="22"/>
        </w:rPr>
      </w:pPr>
    </w:p>
    <w:p w14:paraId="4914E858" w14:textId="77777777" w:rsidR="003D0BF2" w:rsidRDefault="003D0BF2" w:rsidP="009D4540">
      <w:pPr>
        <w:pStyle w:val="Data"/>
        <w:spacing w:line="276" w:lineRule="auto"/>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4222412D" w14:textId="77777777" w:rsidR="003D0BF2" w:rsidRDefault="003D0BF2" w:rsidP="009D4540">
      <w:pPr>
        <w:pStyle w:val="Heading3nonum"/>
        <w:spacing w:before="0" w:line="276" w:lineRule="auto"/>
        <w:ind w:firstLine="1276"/>
        <w:rPr>
          <w:rFonts w:cs="Arial"/>
          <w:color w:val="auto"/>
          <w:sz w:val="22"/>
          <w:szCs w:val="22"/>
        </w:rPr>
      </w:pPr>
    </w:p>
    <w:p w14:paraId="372B2095" w14:textId="77777777" w:rsidR="003D0BF2" w:rsidRDefault="003D0BF2" w:rsidP="009D4540">
      <w:pPr>
        <w:pStyle w:val="Heading3nonum"/>
        <w:spacing w:before="0" w:line="276" w:lineRule="auto"/>
        <w:ind w:firstLine="1276"/>
        <w:rPr>
          <w:rStyle w:val="change"/>
          <w:i/>
          <w:color w:val="auto"/>
        </w:rPr>
      </w:pPr>
      <w:r>
        <w:rPr>
          <w:color w:val="auto"/>
          <w:sz w:val="22"/>
        </w:rPr>
        <w:t>whose registered office is</w:t>
      </w:r>
    </w:p>
    <w:p w14:paraId="0C8DC7AD" w14:textId="77777777" w:rsidR="003D0BF2" w:rsidRDefault="003D0BF2" w:rsidP="009D4540">
      <w:pPr>
        <w:pStyle w:val="Data"/>
        <w:spacing w:line="276" w:lineRule="auto"/>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3631FFA1" w14:textId="77777777" w:rsidR="003D0BF2" w:rsidRDefault="003D0BF2"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37289DC7" w14:textId="77777777" w:rsidR="003D0BF2" w:rsidRDefault="003D0BF2"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2C39B06A" w14:textId="77777777" w:rsidR="003D0BF2" w:rsidRDefault="003D0BF2"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3C31932C" w14:textId="77777777" w:rsidR="003D0BF2" w:rsidRDefault="003D0BF2"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54E7CF75" w14:textId="77777777" w:rsidR="003D0BF2" w:rsidRDefault="003D0BF2" w:rsidP="009D4540">
      <w:pPr>
        <w:pStyle w:val="Data"/>
        <w:spacing w:line="276" w:lineRule="auto"/>
        <w:ind w:firstLine="1276"/>
        <w:rPr>
          <w:rStyle w:val="change"/>
          <w:color w:val="auto"/>
          <w:sz w:val="22"/>
          <w:szCs w:val="22"/>
        </w:rPr>
      </w:pPr>
    </w:p>
    <w:p w14:paraId="5C0E987D" w14:textId="77777777" w:rsidR="003D0BF2" w:rsidRDefault="003D0BF2"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36FCDD36" w14:textId="77777777" w:rsidR="003D0BF2" w:rsidRPr="00AF2380" w:rsidRDefault="003D0BF2" w:rsidP="009D4540">
      <w:pPr>
        <w:spacing w:before="0" w:after="0"/>
        <w:ind w:left="1276" w:right="282"/>
        <w:rPr>
          <w:b/>
        </w:rPr>
      </w:pPr>
    </w:p>
    <w:p w14:paraId="1DBF2661" w14:textId="77777777" w:rsidR="003D0BF2" w:rsidRPr="00AF2380" w:rsidRDefault="003D0BF2" w:rsidP="009D4540">
      <w:pPr>
        <w:spacing w:before="0" w:after="0"/>
        <w:ind w:left="1276" w:right="282"/>
        <w:rPr>
          <w:rStyle w:val="Red"/>
          <w:rFonts w:eastAsiaTheme="majorEastAsia"/>
          <w:color w:val="auto"/>
          <w:sz w:val="22"/>
          <w:szCs w:val="22"/>
        </w:rPr>
      </w:pPr>
      <w:r w:rsidRPr="00AF2380">
        <w:rPr>
          <w:sz w:val="22"/>
          <w:szCs w:val="22"/>
        </w:rPr>
        <w:t xml:space="preserve">to operate </w:t>
      </w:r>
      <w:r w:rsidRPr="00AF2380">
        <w:rPr>
          <w:rStyle w:val="Red"/>
          <w:rFonts w:eastAsiaTheme="majorEastAsia"/>
          <w:color w:val="auto"/>
          <w:sz w:val="22"/>
          <w:szCs w:val="22"/>
        </w:rPr>
        <w:t>a water discharge activity at</w:t>
      </w:r>
    </w:p>
    <w:p w14:paraId="49300ED6" w14:textId="39B0FB66" w:rsidR="003D0BF2" w:rsidRPr="00AF2380" w:rsidRDefault="005103C4" w:rsidP="009D4540">
      <w:pPr>
        <w:pStyle w:val="Data"/>
        <w:spacing w:line="276" w:lineRule="auto"/>
        <w:ind w:firstLine="1276"/>
        <w:rPr>
          <w:rStyle w:val="change"/>
          <w:rFonts w:cs="Arial"/>
          <w:color w:val="auto"/>
          <w:sz w:val="22"/>
          <w:szCs w:val="22"/>
        </w:rPr>
      </w:pPr>
      <w:r>
        <w:rPr>
          <w:rFonts w:cs="Arial"/>
          <w:noProof/>
          <w:color w:val="auto"/>
          <w:sz w:val="22"/>
          <w:szCs w:val="22"/>
        </w:rPr>
        <w:t>High St CSO, Cefn Coed</w:t>
      </w:r>
    </w:p>
    <w:p w14:paraId="53B5F90A" w14:textId="122AD61A" w:rsidR="003D0BF2" w:rsidRPr="00AF2380" w:rsidRDefault="00503AA7" w:rsidP="009D4540">
      <w:pPr>
        <w:pStyle w:val="Data"/>
        <w:spacing w:line="276" w:lineRule="auto"/>
        <w:ind w:firstLine="1276"/>
        <w:rPr>
          <w:rStyle w:val="change"/>
          <w:rFonts w:cs="Arial"/>
          <w:color w:val="auto"/>
          <w:sz w:val="22"/>
          <w:szCs w:val="22"/>
        </w:rPr>
      </w:pPr>
      <w:r>
        <w:rPr>
          <w:rFonts w:cs="Arial"/>
          <w:noProof/>
          <w:color w:val="auto"/>
          <w:sz w:val="22"/>
          <w:szCs w:val="22"/>
        </w:rPr>
        <w:t>Junction with Brecon Rd</w:t>
      </w:r>
    </w:p>
    <w:p w14:paraId="071FD18C" w14:textId="77777777" w:rsidR="003D0BF2" w:rsidRPr="00AF2380" w:rsidRDefault="003D0BF2" w:rsidP="009D4540">
      <w:pPr>
        <w:pStyle w:val="Data"/>
        <w:spacing w:line="276" w:lineRule="auto"/>
        <w:ind w:firstLine="1276"/>
        <w:rPr>
          <w:rStyle w:val="change"/>
          <w:rFonts w:cs="Arial"/>
          <w:color w:val="auto"/>
          <w:sz w:val="22"/>
          <w:szCs w:val="22"/>
        </w:rPr>
      </w:pPr>
      <w:r w:rsidRPr="00AF2380">
        <w:rPr>
          <w:rFonts w:cs="Arial"/>
          <w:noProof/>
          <w:color w:val="auto"/>
          <w:sz w:val="22"/>
          <w:szCs w:val="22"/>
        </w:rPr>
        <w:t>Cefn Coed</w:t>
      </w:r>
    </w:p>
    <w:p w14:paraId="6AB6A453" w14:textId="77777777" w:rsidR="003D0BF2" w:rsidRPr="00AF2380" w:rsidRDefault="003D0BF2" w:rsidP="009D4540">
      <w:pPr>
        <w:pStyle w:val="Data"/>
        <w:spacing w:line="276" w:lineRule="auto"/>
        <w:ind w:firstLine="1276"/>
        <w:rPr>
          <w:rStyle w:val="change"/>
          <w:rFonts w:cs="Arial"/>
          <w:color w:val="auto"/>
          <w:sz w:val="22"/>
          <w:szCs w:val="22"/>
        </w:rPr>
      </w:pPr>
      <w:r w:rsidRPr="00AF2380">
        <w:rPr>
          <w:rFonts w:cs="Arial"/>
          <w:noProof/>
          <w:color w:val="auto"/>
          <w:sz w:val="22"/>
          <w:szCs w:val="22"/>
        </w:rPr>
        <w:t>Merthyr Tydfil</w:t>
      </w:r>
    </w:p>
    <w:p w14:paraId="7BCAF464" w14:textId="1A0A7B98" w:rsidR="003D0BF2" w:rsidRPr="00AF2380" w:rsidRDefault="00822C4A" w:rsidP="009D4540">
      <w:pPr>
        <w:pStyle w:val="Data"/>
        <w:spacing w:line="276" w:lineRule="auto"/>
        <w:ind w:firstLine="1276"/>
        <w:rPr>
          <w:rStyle w:val="change"/>
          <w:rFonts w:cs="Arial"/>
          <w:color w:val="auto"/>
          <w:sz w:val="22"/>
          <w:szCs w:val="22"/>
        </w:rPr>
      </w:pPr>
      <w:r>
        <w:rPr>
          <w:rFonts w:cs="Arial"/>
          <w:noProof/>
          <w:color w:val="auto"/>
          <w:sz w:val="22"/>
          <w:szCs w:val="22"/>
        </w:rPr>
        <w:t>CF48 2PG</w:t>
      </w:r>
    </w:p>
    <w:p w14:paraId="340EA447" w14:textId="77777777" w:rsidR="003D0BF2" w:rsidRDefault="003D0BF2" w:rsidP="009D4540">
      <w:pPr>
        <w:pStyle w:val="Heading3nonum"/>
        <w:spacing w:before="0" w:line="276" w:lineRule="auto"/>
        <w:ind w:firstLine="1276"/>
        <w:rPr>
          <w:b/>
          <w:color w:val="FF0000"/>
          <w:sz w:val="22"/>
          <w:szCs w:val="22"/>
        </w:rPr>
      </w:pPr>
    </w:p>
    <w:p w14:paraId="30C10CB0" w14:textId="77777777" w:rsidR="003D0BF2" w:rsidRDefault="003D0BF2" w:rsidP="009D4540">
      <w:pPr>
        <w:spacing w:before="0" w:after="0"/>
        <w:ind w:left="1276"/>
        <w:rPr>
          <w:sz w:val="22"/>
          <w:szCs w:val="22"/>
        </w:rPr>
      </w:pPr>
      <w:r>
        <w:rPr>
          <w:sz w:val="22"/>
          <w:szCs w:val="22"/>
        </w:rPr>
        <w:t>to the extent authorised by and subject to the conditions of this permit.</w:t>
      </w:r>
    </w:p>
    <w:p w14:paraId="79108E0E" w14:textId="77777777" w:rsidR="003D0BF2" w:rsidRDefault="003D0BF2"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3D0BF2" w14:paraId="1BD73B7A" w14:textId="77777777" w:rsidTr="00F14BB5">
        <w:trPr>
          <w:trHeight w:hRule="exact" w:val="393"/>
        </w:trPr>
        <w:tc>
          <w:tcPr>
            <w:tcW w:w="5387" w:type="dxa"/>
            <w:tcBorders>
              <w:top w:val="nil"/>
              <w:left w:val="nil"/>
              <w:bottom w:val="single" w:sz="4" w:space="0" w:color="auto"/>
              <w:right w:val="nil"/>
            </w:tcBorders>
            <w:hideMark/>
          </w:tcPr>
          <w:p w14:paraId="0B26B24A" w14:textId="77777777" w:rsidR="003D0BF2" w:rsidRDefault="003D0BF2">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66927674" w14:textId="77777777" w:rsidR="003D0BF2" w:rsidRDefault="003D0BF2">
            <w:pPr>
              <w:pStyle w:val="Heading3nonum"/>
              <w:ind w:right="1701"/>
              <w:rPr>
                <w:sz w:val="22"/>
                <w:szCs w:val="22"/>
              </w:rPr>
            </w:pPr>
            <w:r>
              <w:rPr>
                <w:sz w:val="22"/>
                <w:szCs w:val="22"/>
              </w:rPr>
              <w:t>Date</w:t>
            </w:r>
          </w:p>
        </w:tc>
      </w:tr>
      <w:tr w:rsidR="003D0BF2" w14:paraId="5DCDE023"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2B116A0C" w14:textId="5E5D012C" w:rsidR="003D0BF2" w:rsidRPr="00DD73A4" w:rsidRDefault="00DD73A4">
            <w:pPr>
              <w:pStyle w:val="Heading3nonum"/>
              <w:ind w:right="34"/>
              <w:jc w:val="center"/>
              <w:rPr>
                <w:color w:val="auto"/>
                <w:sz w:val="22"/>
                <w:szCs w:val="22"/>
              </w:rPr>
            </w:pPr>
            <w:r w:rsidRPr="00DD73A4">
              <w:rPr>
                <w:b/>
                <w:color w:val="auto"/>
                <w:sz w:val="22"/>
                <w:szCs w:val="22"/>
              </w:rPr>
              <w:t>Melissa Broad</w:t>
            </w:r>
          </w:p>
        </w:tc>
        <w:tc>
          <w:tcPr>
            <w:tcW w:w="2551" w:type="dxa"/>
            <w:tcBorders>
              <w:top w:val="single" w:sz="4" w:space="0" w:color="auto"/>
              <w:left w:val="single" w:sz="4" w:space="0" w:color="auto"/>
              <w:bottom w:val="single" w:sz="4" w:space="0" w:color="auto"/>
              <w:right w:val="single" w:sz="4" w:space="0" w:color="auto"/>
            </w:tcBorders>
            <w:vAlign w:val="center"/>
            <w:hideMark/>
          </w:tcPr>
          <w:p w14:paraId="561E2713" w14:textId="24131F61" w:rsidR="003D0BF2" w:rsidRPr="00DD73A4" w:rsidRDefault="00DD73A4">
            <w:pPr>
              <w:pStyle w:val="Heading3nonum"/>
              <w:spacing w:before="0" w:line="240" w:lineRule="auto"/>
              <w:jc w:val="center"/>
              <w:rPr>
                <w:b/>
                <w:color w:val="auto"/>
                <w:sz w:val="22"/>
                <w:szCs w:val="22"/>
              </w:rPr>
            </w:pPr>
            <w:r w:rsidRPr="00DD73A4">
              <w:rPr>
                <w:b/>
                <w:color w:val="auto"/>
                <w:sz w:val="22"/>
                <w:szCs w:val="22"/>
              </w:rPr>
              <w:t>13/11/2020</w:t>
            </w:r>
          </w:p>
        </w:tc>
      </w:tr>
    </w:tbl>
    <w:p w14:paraId="3E1C8F8F" w14:textId="77777777" w:rsidR="003D0BF2" w:rsidRDefault="003D0BF2"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68BC298D" w14:textId="77777777" w:rsidR="003D0BF2" w:rsidRDefault="003D0BF2" w:rsidP="00F14BB5">
      <w:pPr>
        <w:rPr>
          <w:rStyle w:val="Pink"/>
          <w:rFonts w:eastAsiaTheme="majorEastAsia"/>
        </w:rPr>
      </w:pPr>
      <w:r>
        <w:rPr>
          <w:rStyle w:val="Pink"/>
          <w:rFonts w:eastAsiaTheme="majorEastAsia"/>
        </w:rPr>
        <w:br w:type="page"/>
      </w:r>
    </w:p>
    <w:p w14:paraId="159306CD" w14:textId="77777777" w:rsidR="003D0BF2" w:rsidRDefault="003D0BF2" w:rsidP="00A9057C">
      <w:pPr>
        <w:pStyle w:val="Heading1"/>
        <w:ind w:left="567" w:right="686"/>
      </w:pPr>
      <w:r>
        <w:lastRenderedPageBreak/>
        <w:t>Conditions</w:t>
      </w:r>
    </w:p>
    <w:p w14:paraId="4478B49F" w14:textId="77777777" w:rsidR="003D0BF2" w:rsidRPr="00F42B24" w:rsidRDefault="003D0BF2" w:rsidP="00A9057C">
      <w:pPr>
        <w:pStyle w:val="Bullet"/>
        <w:ind w:right="686" w:hanging="113"/>
        <w:rPr>
          <w:sz w:val="36"/>
          <w:szCs w:val="36"/>
        </w:rPr>
      </w:pPr>
      <w:r w:rsidRPr="00F42B24">
        <w:rPr>
          <w:sz w:val="36"/>
          <w:szCs w:val="36"/>
        </w:rPr>
        <w:t>Management</w:t>
      </w:r>
    </w:p>
    <w:p w14:paraId="65B622E8" w14:textId="77777777" w:rsidR="003D0BF2" w:rsidRDefault="003D0BF2" w:rsidP="00A9057C">
      <w:pPr>
        <w:pStyle w:val="Bullet0"/>
        <w:numPr>
          <w:ilvl w:val="1"/>
          <w:numId w:val="2"/>
        </w:numPr>
        <w:ind w:right="686" w:hanging="113"/>
      </w:pPr>
      <w:r>
        <w:t>General management</w:t>
      </w:r>
    </w:p>
    <w:p w14:paraId="176614BF" w14:textId="77777777" w:rsidR="003D0BF2" w:rsidRPr="00F42B24" w:rsidRDefault="003D0BF2"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42369D88" w14:textId="77777777" w:rsidR="003D0BF2" w:rsidRPr="00F42B24" w:rsidRDefault="003D0BF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44464272" w14:textId="77777777" w:rsidR="003D0BF2" w:rsidRPr="00F42B24" w:rsidRDefault="003D0BF2"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566FF9A9" w14:textId="77777777" w:rsidR="003D0BF2" w:rsidRPr="00F42B24" w:rsidRDefault="003D0BF2" w:rsidP="00A9057C">
      <w:pPr>
        <w:pStyle w:val="Bullet1"/>
        <w:ind w:right="686" w:hanging="113"/>
        <w:rPr>
          <w:sz w:val="18"/>
          <w:szCs w:val="18"/>
        </w:rPr>
      </w:pPr>
      <w:r w:rsidRPr="00F42B24">
        <w:rPr>
          <w:sz w:val="18"/>
          <w:szCs w:val="18"/>
        </w:rPr>
        <w:t xml:space="preserve">Records demonstrating compliance with condition 1.1.1 shall be maintained. </w:t>
      </w:r>
    </w:p>
    <w:p w14:paraId="20C9B7F7" w14:textId="77777777" w:rsidR="003D0BF2" w:rsidRPr="00A9057C" w:rsidRDefault="003D0BF2"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5A343F6" w14:textId="77777777" w:rsidR="003D0BF2" w:rsidRPr="00F42B24" w:rsidRDefault="003D0BF2" w:rsidP="00A9057C">
      <w:pPr>
        <w:pStyle w:val="Bullet"/>
        <w:ind w:right="686" w:hanging="113"/>
        <w:rPr>
          <w:sz w:val="36"/>
          <w:szCs w:val="36"/>
        </w:rPr>
      </w:pPr>
      <w:r w:rsidRPr="00F42B24">
        <w:rPr>
          <w:sz w:val="36"/>
          <w:szCs w:val="36"/>
        </w:rPr>
        <w:t>Operations</w:t>
      </w:r>
    </w:p>
    <w:p w14:paraId="13732E47" w14:textId="77777777" w:rsidR="003D0BF2" w:rsidRDefault="003D0BF2" w:rsidP="00A9057C">
      <w:pPr>
        <w:pStyle w:val="Bullet0"/>
        <w:ind w:right="686" w:hanging="113"/>
      </w:pPr>
      <w:r>
        <w:t>Permitted activities</w:t>
      </w:r>
    </w:p>
    <w:p w14:paraId="44C321A6" w14:textId="77777777" w:rsidR="003D0BF2" w:rsidRPr="00F14BB5" w:rsidRDefault="003D0BF2"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CEEBE91" w14:textId="77777777" w:rsidR="003D0BF2" w:rsidRPr="00F14BB5" w:rsidRDefault="003D0BF2" w:rsidP="00A9057C">
      <w:pPr>
        <w:pStyle w:val="Bullet0"/>
        <w:ind w:right="686" w:hanging="113"/>
      </w:pPr>
      <w:r w:rsidRPr="00F14BB5">
        <w:t xml:space="preserve">The site </w:t>
      </w:r>
    </w:p>
    <w:p w14:paraId="3E116B4F" w14:textId="77777777" w:rsidR="003D0BF2" w:rsidRPr="00F14BB5" w:rsidRDefault="003D0BF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3D4E9D1A" w14:textId="77777777" w:rsidR="003D0BF2" w:rsidRDefault="003D0BF2" w:rsidP="00A9057C">
      <w:pPr>
        <w:pStyle w:val="Bullet0"/>
        <w:ind w:right="686" w:hanging="113"/>
      </w:pPr>
      <w:r>
        <w:t>Operating techniques</w:t>
      </w:r>
    </w:p>
    <w:p w14:paraId="0BEDBB66" w14:textId="77777777" w:rsidR="003D0BF2" w:rsidRPr="00F14BB5" w:rsidRDefault="003D0BF2" w:rsidP="00A9057C">
      <w:pPr>
        <w:pStyle w:val="Bullet1"/>
        <w:ind w:hanging="113"/>
        <w:rPr>
          <w:sz w:val="18"/>
          <w:szCs w:val="18"/>
        </w:rPr>
      </w:pPr>
      <w:r w:rsidRPr="00F14BB5">
        <w:rPr>
          <w:sz w:val="18"/>
          <w:szCs w:val="18"/>
        </w:rPr>
        <w:t>For the discharge specified in table S3.3:</w:t>
      </w:r>
    </w:p>
    <w:p w14:paraId="3A3B0070" w14:textId="77777777" w:rsidR="003D0BF2" w:rsidRPr="00F14BB5" w:rsidRDefault="003D0BF2"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048C8E00" w14:textId="77777777" w:rsidR="003D0BF2" w:rsidRPr="00F14BB5" w:rsidRDefault="003D0BF2"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F304A27" w14:textId="77777777" w:rsidR="003D0BF2" w:rsidRPr="007241A3" w:rsidRDefault="003D0BF2"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A997DD5" w14:textId="77777777" w:rsidR="003D0BF2" w:rsidRPr="00F14BB5" w:rsidRDefault="003D0BF2" w:rsidP="004F23A3">
      <w:pPr>
        <w:pStyle w:val="Default"/>
        <w:ind w:left="1985" w:hanging="1985"/>
        <w:rPr>
          <w:color w:val="auto"/>
          <w:sz w:val="18"/>
          <w:szCs w:val="18"/>
        </w:rPr>
      </w:pPr>
    </w:p>
    <w:p w14:paraId="0D7D08AF" w14:textId="77777777" w:rsidR="003D0BF2" w:rsidRPr="007241A3" w:rsidRDefault="003D0BF2"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0C2CCD0" w14:textId="77777777" w:rsidR="003D0BF2" w:rsidRPr="00676411" w:rsidRDefault="003D0BF2" w:rsidP="004F23A3">
      <w:pPr>
        <w:pStyle w:val="Default"/>
        <w:rPr>
          <w:sz w:val="18"/>
          <w:szCs w:val="18"/>
        </w:rPr>
      </w:pPr>
    </w:p>
    <w:p w14:paraId="1C37F39F" w14:textId="77777777" w:rsidR="003D0BF2" w:rsidRPr="007241A3" w:rsidRDefault="003D0BF2"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comminuted or macerated. </w:t>
      </w:r>
    </w:p>
    <w:p w14:paraId="2989ED1C" w14:textId="77777777" w:rsidR="003D0BF2" w:rsidRPr="007241A3" w:rsidRDefault="003D0BF2"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B5A168D" w14:textId="77777777" w:rsidR="003D0BF2" w:rsidRPr="001366E5" w:rsidRDefault="003D0BF2" w:rsidP="001366E5">
      <w:pPr>
        <w:pStyle w:val="Bullet1"/>
        <w:numPr>
          <w:ilvl w:val="0"/>
          <w:numId w:val="0"/>
        </w:numPr>
        <w:tabs>
          <w:tab w:val="clear" w:pos="1134"/>
        </w:tabs>
        <w:ind w:left="1134" w:hanging="567"/>
        <w:rPr>
          <w:rStyle w:val="Red"/>
          <w:color w:val="auto"/>
          <w:sz w:val="18"/>
          <w:szCs w:val="18"/>
        </w:rPr>
      </w:pPr>
    </w:p>
    <w:p w14:paraId="3A1FEEB9" w14:textId="77777777" w:rsidR="003D0BF2" w:rsidRPr="001366E5" w:rsidRDefault="003D0BF2" w:rsidP="00A9057C">
      <w:pPr>
        <w:pStyle w:val="Bullet0"/>
        <w:ind w:hanging="113"/>
        <w:rPr>
          <w:rStyle w:val="Red"/>
          <w:color w:val="auto"/>
        </w:rPr>
      </w:pPr>
      <w:r w:rsidRPr="001366E5">
        <w:rPr>
          <w:rStyle w:val="Red"/>
          <w:color w:val="auto"/>
        </w:rPr>
        <w:lastRenderedPageBreak/>
        <w:t>Improvement programme</w:t>
      </w:r>
    </w:p>
    <w:p w14:paraId="7615FE54" w14:textId="77777777" w:rsidR="003D0BF2" w:rsidRPr="001366E5" w:rsidRDefault="003D0BF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44CAD586" w14:textId="77777777" w:rsidR="003D0BF2" w:rsidRPr="001366E5" w:rsidRDefault="003D0BF2"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46E5D02" w14:textId="77777777" w:rsidR="003D0BF2" w:rsidRPr="00F42B24" w:rsidRDefault="003D0BF2" w:rsidP="00A9057C">
      <w:pPr>
        <w:pStyle w:val="Bullet"/>
        <w:ind w:hanging="113"/>
        <w:rPr>
          <w:sz w:val="36"/>
          <w:szCs w:val="36"/>
        </w:rPr>
      </w:pPr>
      <w:r w:rsidRPr="00F42B24">
        <w:rPr>
          <w:sz w:val="36"/>
          <w:szCs w:val="36"/>
        </w:rPr>
        <w:t>Emissions and monitoring</w:t>
      </w:r>
    </w:p>
    <w:p w14:paraId="08F2DBB7" w14:textId="77777777" w:rsidR="003D0BF2" w:rsidRPr="001366E5" w:rsidRDefault="003D0BF2" w:rsidP="00A9057C">
      <w:pPr>
        <w:pStyle w:val="Bullet0"/>
        <w:ind w:hanging="113"/>
        <w:rPr>
          <w:rStyle w:val="Red"/>
          <w:color w:val="auto"/>
        </w:rPr>
      </w:pPr>
      <w:r w:rsidRPr="001366E5">
        <w:rPr>
          <w:rStyle w:val="Red"/>
          <w:color w:val="auto"/>
        </w:rPr>
        <w:t xml:space="preserve">Monitoring </w:t>
      </w:r>
    </w:p>
    <w:p w14:paraId="67E3A19E" w14:textId="77777777" w:rsidR="003D0BF2" w:rsidRPr="001366E5" w:rsidRDefault="003D0BF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2BC15B3" w14:textId="77777777" w:rsidR="003D0BF2" w:rsidRPr="001366E5" w:rsidRDefault="003D0BF2"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24992BB3" w14:textId="77777777" w:rsidR="003D0BF2" w:rsidRPr="001366E5" w:rsidRDefault="003D0BF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32E4A4C" w14:textId="77777777" w:rsidR="003D0BF2" w:rsidRPr="002B1B6E" w:rsidRDefault="003D0BF2"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41E4F809" w14:textId="77777777" w:rsidR="003D0BF2" w:rsidRPr="002B1B6E" w:rsidRDefault="003D0BF2"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80C547A" w14:textId="77777777" w:rsidR="003D0BF2" w:rsidRPr="00F42B24" w:rsidRDefault="003D0BF2" w:rsidP="00A9057C">
      <w:pPr>
        <w:pStyle w:val="Bullet"/>
        <w:ind w:hanging="113"/>
        <w:rPr>
          <w:sz w:val="36"/>
          <w:szCs w:val="36"/>
        </w:rPr>
      </w:pPr>
      <w:r w:rsidRPr="00F42B24">
        <w:rPr>
          <w:sz w:val="36"/>
          <w:szCs w:val="36"/>
        </w:rPr>
        <w:t>Information</w:t>
      </w:r>
    </w:p>
    <w:p w14:paraId="5C1192AD" w14:textId="77777777" w:rsidR="003D0BF2" w:rsidRDefault="003D0BF2" w:rsidP="00A9057C">
      <w:pPr>
        <w:pStyle w:val="Bullet0"/>
        <w:ind w:hanging="113"/>
      </w:pPr>
      <w:r>
        <w:t>Records</w:t>
      </w:r>
    </w:p>
    <w:p w14:paraId="2934E631" w14:textId="77777777" w:rsidR="003D0BF2" w:rsidRPr="00F42B24" w:rsidRDefault="003D0BF2" w:rsidP="00A9057C">
      <w:pPr>
        <w:pStyle w:val="Bullet1"/>
        <w:ind w:hanging="113"/>
        <w:rPr>
          <w:sz w:val="18"/>
          <w:szCs w:val="18"/>
        </w:rPr>
      </w:pPr>
      <w:r w:rsidRPr="00F42B24">
        <w:rPr>
          <w:sz w:val="18"/>
          <w:szCs w:val="18"/>
        </w:rPr>
        <w:t>All records required to be made by schedule 3, 4 and 5 to this permit shall:</w:t>
      </w:r>
    </w:p>
    <w:p w14:paraId="6D6FBC7E" w14:textId="77777777" w:rsidR="003D0BF2" w:rsidRPr="00F42B24" w:rsidRDefault="003D0BF2" w:rsidP="00524681">
      <w:pPr>
        <w:pStyle w:val="aBullet"/>
        <w:tabs>
          <w:tab w:val="num" w:pos="1701"/>
        </w:tabs>
        <w:ind w:left="1701" w:hanging="567"/>
        <w:rPr>
          <w:sz w:val="18"/>
          <w:szCs w:val="18"/>
        </w:rPr>
      </w:pPr>
      <w:r w:rsidRPr="00F42B24">
        <w:rPr>
          <w:sz w:val="18"/>
          <w:szCs w:val="18"/>
        </w:rPr>
        <w:t>be legible;</w:t>
      </w:r>
    </w:p>
    <w:p w14:paraId="729F0DAE" w14:textId="77777777" w:rsidR="003D0BF2" w:rsidRPr="00F42B24" w:rsidRDefault="003D0BF2" w:rsidP="00524681">
      <w:pPr>
        <w:pStyle w:val="aBullet"/>
        <w:tabs>
          <w:tab w:val="num" w:pos="1701"/>
        </w:tabs>
        <w:ind w:left="1701" w:hanging="567"/>
        <w:rPr>
          <w:sz w:val="18"/>
          <w:szCs w:val="18"/>
        </w:rPr>
      </w:pPr>
      <w:r w:rsidRPr="00F42B24">
        <w:rPr>
          <w:sz w:val="18"/>
          <w:szCs w:val="18"/>
        </w:rPr>
        <w:t>be made as soon as reasonably practicable;</w:t>
      </w:r>
    </w:p>
    <w:p w14:paraId="5ADCB93B" w14:textId="77777777" w:rsidR="003D0BF2" w:rsidRPr="00F42B24" w:rsidRDefault="003D0BF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0BAF15C" w14:textId="77777777" w:rsidR="003D0BF2" w:rsidRDefault="003D0BF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ECA49F5" w14:textId="77777777" w:rsidR="003D0BF2" w:rsidRPr="00E35108" w:rsidRDefault="003D0BF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1843FA7" w14:textId="77777777" w:rsidR="003D0BF2" w:rsidRDefault="003D0BF2" w:rsidP="00A9057C">
      <w:pPr>
        <w:pStyle w:val="Bullet0"/>
        <w:ind w:hanging="113"/>
      </w:pPr>
      <w:r>
        <w:t>Reporting</w:t>
      </w:r>
    </w:p>
    <w:p w14:paraId="398AC90D" w14:textId="77777777" w:rsidR="003D0BF2" w:rsidRPr="00F42B24" w:rsidRDefault="003D0BF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1C4FDA55" w14:textId="77777777" w:rsidR="003D0BF2" w:rsidRPr="001366E5" w:rsidRDefault="003D0BF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3E77A3DB" w14:textId="77777777" w:rsidR="003D0BF2" w:rsidRPr="001366E5" w:rsidRDefault="003D0BF2"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ED5CC26" w14:textId="77777777" w:rsidR="003D0BF2" w:rsidRPr="001366E5" w:rsidRDefault="003D0BF2"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B057B23" w14:textId="77777777" w:rsidR="003D0BF2" w:rsidRPr="001366E5" w:rsidRDefault="003D0BF2"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5C51C36E" w14:textId="77777777" w:rsidR="003D0BF2" w:rsidRDefault="003D0BF2" w:rsidP="00A9057C">
      <w:pPr>
        <w:pStyle w:val="Bullet0"/>
        <w:ind w:hanging="113"/>
      </w:pPr>
      <w:r>
        <w:t>Notifications</w:t>
      </w:r>
    </w:p>
    <w:p w14:paraId="47C34B5F" w14:textId="77777777" w:rsidR="003D0BF2" w:rsidRPr="00F42B24" w:rsidRDefault="003D0BF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A2F5162" w14:textId="77777777" w:rsidR="003D0BF2" w:rsidRPr="00F42B24" w:rsidRDefault="003D0BF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451D638" w14:textId="77777777" w:rsidR="003D0BF2" w:rsidRPr="00F42B24" w:rsidRDefault="003D0BF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02941656" w14:textId="77777777" w:rsidR="003D0BF2" w:rsidRPr="00F42B24" w:rsidRDefault="003D0BF2" w:rsidP="00AF798D">
      <w:pPr>
        <w:pStyle w:val="ListParagraph"/>
        <w:ind w:left="1134"/>
        <w:rPr>
          <w:sz w:val="18"/>
          <w:szCs w:val="18"/>
        </w:rPr>
      </w:pPr>
      <w:r w:rsidRPr="00F42B24">
        <w:rPr>
          <w:sz w:val="18"/>
          <w:szCs w:val="18"/>
        </w:rPr>
        <w:t>Where the operator is a registered company:</w:t>
      </w:r>
    </w:p>
    <w:p w14:paraId="06299B9D" w14:textId="77777777" w:rsidR="003D0BF2" w:rsidRPr="00F42B24" w:rsidRDefault="003D0BF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5439CA0" w14:textId="77777777" w:rsidR="003D0BF2" w:rsidRPr="00F42B24" w:rsidRDefault="003D0BF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DDC4E48" w14:textId="77777777" w:rsidR="003D0BF2" w:rsidRPr="00F42B24" w:rsidRDefault="003D0BF2" w:rsidP="00AF798D">
      <w:pPr>
        <w:pStyle w:val="ListParagraph"/>
        <w:ind w:left="1134"/>
        <w:rPr>
          <w:sz w:val="18"/>
          <w:szCs w:val="18"/>
        </w:rPr>
      </w:pPr>
      <w:r w:rsidRPr="00F42B24">
        <w:rPr>
          <w:sz w:val="18"/>
          <w:szCs w:val="18"/>
        </w:rPr>
        <w:t>Where the operator is a corporate body other than a registered company:</w:t>
      </w:r>
    </w:p>
    <w:p w14:paraId="57B3D229" w14:textId="77777777" w:rsidR="003D0BF2" w:rsidRPr="00524681" w:rsidRDefault="003D0BF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8925613" w14:textId="77777777" w:rsidR="003D0BF2" w:rsidRPr="00F42B24" w:rsidRDefault="003D0BF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10FCCEF4" w14:textId="77777777" w:rsidR="003D0BF2" w:rsidRDefault="003D0BF2" w:rsidP="00A9057C">
      <w:pPr>
        <w:pStyle w:val="Bullet0"/>
        <w:ind w:hanging="113"/>
      </w:pPr>
      <w:r>
        <w:t>Interpretation</w:t>
      </w:r>
    </w:p>
    <w:p w14:paraId="4D9C1505" w14:textId="77777777" w:rsidR="003D0BF2" w:rsidRPr="00F42B24" w:rsidRDefault="003D0BF2" w:rsidP="00A9057C">
      <w:pPr>
        <w:pStyle w:val="Bullet1"/>
        <w:ind w:hanging="113"/>
        <w:rPr>
          <w:sz w:val="18"/>
          <w:szCs w:val="18"/>
        </w:rPr>
      </w:pPr>
      <w:r w:rsidRPr="00F42B24">
        <w:rPr>
          <w:sz w:val="18"/>
          <w:szCs w:val="18"/>
        </w:rPr>
        <w:t>In this permit the expressions listed in schedule 6 shall have the meaning given in that schedule.</w:t>
      </w:r>
    </w:p>
    <w:p w14:paraId="77DF4B5D" w14:textId="77777777" w:rsidR="003D0BF2" w:rsidRPr="00F42B24" w:rsidRDefault="003D0BF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4C5B13DD" w14:textId="77777777" w:rsidR="003D0BF2" w:rsidRDefault="003D0BF2" w:rsidP="00FB03C2"/>
    <w:p w14:paraId="5D15E079" w14:textId="77777777" w:rsidR="003D0BF2" w:rsidRDefault="003D0BF2" w:rsidP="00FB03C2"/>
    <w:p w14:paraId="2B515DF8" w14:textId="77777777" w:rsidR="003D0BF2" w:rsidRDefault="003D0BF2">
      <w:pPr>
        <w:spacing w:before="0" w:after="0" w:line="240" w:lineRule="auto"/>
      </w:pPr>
      <w:r>
        <w:br w:type="page"/>
      </w:r>
    </w:p>
    <w:p w14:paraId="6B8ECF07" w14:textId="77777777" w:rsidR="003D0BF2" w:rsidRPr="00FB03C2" w:rsidRDefault="003D0BF2"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D0BF2" w:rsidRPr="004921D8" w14:paraId="57447C9D"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0A93AE0" w14:textId="77777777" w:rsidR="003D0BF2" w:rsidRPr="004921D8" w:rsidRDefault="003D0BF2" w:rsidP="00926B5E">
            <w:pPr>
              <w:pStyle w:val="TableText"/>
              <w:rPr>
                <w:sz w:val="18"/>
                <w:szCs w:val="18"/>
              </w:rPr>
            </w:pPr>
            <w:r w:rsidRPr="004921D8">
              <w:rPr>
                <w:sz w:val="18"/>
                <w:szCs w:val="18"/>
              </w:rPr>
              <w:t>Table S1.1 Activities</w:t>
            </w:r>
          </w:p>
        </w:tc>
      </w:tr>
      <w:tr w:rsidR="003D0BF2" w:rsidRPr="004921D8" w14:paraId="3A49242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96D79AF" w14:textId="77777777" w:rsidR="003D0BF2" w:rsidRPr="004921D8" w:rsidRDefault="003D0BF2" w:rsidP="00926B5E">
            <w:pPr>
              <w:pStyle w:val="TableText"/>
              <w:rPr>
                <w:sz w:val="18"/>
                <w:szCs w:val="18"/>
              </w:rPr>
            </w:pPr>
            <w:r w:rsidRPr="004921D8">
              <w:rPr>
                <w:sz w:val="18"/>
                <w:szCs w:val="18"/>
              </w:rPr>
              <w:t>Description of activity</w:t>
            </w:r>
          </w:p>
        </w:tc>
        <w:tc>
          <w:tcPr>
            <w:tcW w:w="2031" w:type="pct"/>
          </w:tcPr>
          <w:p w14:paraId="77E228EE" w14:textId="77777777" w:rsidR="003D0BF2" w:rsidRPr="004921D8" w:rsidRDefault="003D0BF2" w:rsidP="00926B5E">
            <w:pPr>
              <w:pStyle w:val="TableText"/>
              <w:rPr>
                <w:sz w:val="18"/>
                <w:szCs w:val="18"/>
              </w:rPr>
            </w:pPr>
            <w:r w:rsidRPr="004921D8">
              <w:rPr>
                <w:sz w:val="18"/>
                <w:szCs w:val="18"/>
              </w:rPr>
              <w:t>Limits of specified activity</w:t>
            </w:r>
          </w:p>
        </w:tc>
      </w:tr>
      <w:tr w:rsidR="003D0BF2" w:rsidRPr="004921D8" w14:paraId="51BFAB79" w14:textId="77777777" w:rsidTr="001366E5">
        <w:trPr>
          <w:cantSplit/>
        </w:trPr>
        <w:tc>
          <w:tcPr>
            <w:tcW w:w="2969" w:type="pct"/>
          </w:tcPr>
          <w:p w14:paraId="22FBCE99" w14:textId="77777777" w:rsidR="003D0BF2" w:rsidRPr="001366E5" w:rsidRDefault="003D0BF2"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131776F" w14:textId="77777777" w:rsidR="003D0BF2" w:rsidRPr="001366E5" w:rsidRDefault="003D0BF2" w:rsidP="00C66721">
            <w:pPr>
              <w:pStyle w:val="TableText"/>
              <w:rPr>
                <w:rStyle w:val="Blue"/>
                <w:color w:val="auto"/>
                <w:sz w:val="18"/>
                <w:szCs w:val="18"/>
              </w:rPr>
            </w:pPr>
            <w:r w:rsidRPr="001366E5">
              <w:rPr>
                <w:rStyle w:val="Blue"/>
                <w:color w:val="auto"/>
                <w:sz w:val="18"/>
                <w:szCs w:val="18"/>
              </w:rPr>
              <w:t>N/A</w:t>
            </w:r>
          </w:p>
        </w:tc>
      </w:tr>
    </w:tbl>
    <w:p w14:paraId="41222C1B" w14:textId="77777777" w:rsidR="003D0BF2" w:rsidRDefault="003D0BF2"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3D0BF2" w:rsidRPr="004921D8" w14:paraId="2321BFC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5702D7E8" w14:textId="77777777" w:rsidR="003D0BF2" w:rsidRPr="001366E5" w:rsidRDefault="003D0BF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3D0BF2" w:rsidRPr="004921D8" w14:paraId="6096997B"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60C7806C" w14:textId="77777777" w:rsidR="003D0BF2" w:rsidRPr="001366E5" w:rsidRDefault="003D0BF2" w:rsidP="00705AC9">
            <w:pPr>
              <w:pStyle w:val="TableText"/>
              <w:rPr>
                <w:rStyle w:val="RedBold"/>
                <w:color w:val="auto"/>
                <w:sz w:val="18"/>
                <w:szCs w:val="18"/>
              </w:rPr>
            </w:pPr>
            <w:r w:rsidRPr="001366E5">
              <w:rPr>
                <w:rStyle w:val="RedBold"/>
                <w:color w:val="auto"/>
                <w:sz w:val="18"/>
                <w:szCs w:val="18"/>
              </w:rPr>
              <w:t>Table S1.2 not in use</w:t>
            </w:r>
          </w:p>
        </w:tc>
      </w:tr>
    </w:tbl>
    <w:p w14:paraId="0C8AF341" w14:textId="77777777" w:rsidR="003D0BF2" w:rsidRPr="004921D8" w:rsidRDefault="003D0BF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3D0BF2" w:rsidRPr="004921D8" w14:paraId="05265D62"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49A2C9D9" w14:textId="77777777" w:rsidR="003D0BF2" w:rsidRPr="004921D8" w:rsidRDefault="003D0BF2" w:rsidP="00A631AF">
            <w:pPr>
              <w:pStyle w:val="TableText"/>
              <w:rPr>
                <w:rStyle w:val="Red"/>
                <w:sz w:val="18"/>
                <w:szCs w:val="18"/>
              </w:rPr>
            </w:pPr>
            <w:r w:rsidRPr="001366E5">
              <w:rPr>
                <w:rStyle w:val="Red"/>
                <w:color w:val="auto"/>
                <w:sz w:val="18"/>
                <w:szCs w:val="18"/>
              </w:rPr>
              <w:t>Table S1.3 Improvement programme requirements</w:t>
            </w:r>
          </w:p>
        </w:tc>
      </w:tr>
      <w:tr w:rsidR="003D0BF2" w:rsidRPr="004921D8" w14:paraId="057F3721" w14:textId="77777777" w:rsidTr="00A631A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BD91A05" w14:textId="77777777" w:rsidR="003D0BF2" w:rsidRPr="004921D8" w:rsidRDefault="003D0BF2" w:rsidP="00A631AF">
            <w:pPr>
              <w:pStyle w:val="TableText"/>
              <w:rPr>
                <w:sz w:val="18"/>
                <w:szCs w:val="18"/>
              </w:rPr>
            </w:pPr>
            <w:r w:rsidRPr="004921D8">
              <w:rPr>
                <w:sz w:val="18"/>
                <w:szCs w:val="18"/>
              </w:rPr>
              <w:t>Reference</w:t>
            </w:r>
          </w:p>
        </w:tc>
        <w:tc>
          <w:tcPr>
            <w:tcW w:w="3425" w:type="pct"/>
          </w:tcPr>
          <w:p w14:paraId="42C80C1B" w14:textId="77777777" w:rsidR="003D0BF2" w:rsidRPr="004921D8" w:rsidRDefault="003D0BF2" w:rsidP="00A631AF">
            <w:pPr>
              <w:pStyle w:val="TableText"/>
              <w:rPr>
                <w:sz w:val="18"/>
                <w:szCs w:val="18"/>
              </w:rPr>
            </w:pPr>
            <w:r w:rsidRPr="004921D8">
              <w:rPr>
                <w:sz w:val="18"/>
                <w:szCs w:val="18"/>
              </w:rPr>
              <w:t>Requirement</w:t>
            </w:r>
          </w:p>
        </w:tc>
        <w:tc>
          <w:tcPr>
            <w:tcW w:w="864" w:type="pct"/>
          </w:tcPr>
          <w:p w14:paraId="0F853CEE" w14:textId="77777777" w:rsidR="003D0BF2" w:rsidRPr="004921D8" w:rsidRDefault="003D0BF2" w:rsidP="00A631AF">
            <w:pPr>
              <w:pStyle w:val="TableText"/>
              <w:rPr>
                <w:sz w:val="18"/>
                <w:szCs w:val="18"/>
              </w:rPr>
            </w:pPr>
            <w:r w:rsidRPr="004921D8">
              <w:rPr>
                <w:sz w:val="18"/>
                <w:szCs w:val="18"/>
              </w:rPr>
              <w:t>Date</w:t>
            </w:r>
          </w:p>
        </w:tc>
      </w:tr>
      <w:tr w:rsidR="003D0BF2" w:rsidRPr="004921D8" w14:paraId="32918C12" w14:textId="77777777" w:rsidTr="00A631AF">
        <w:trPr>
          <w:cantSplit/>
          <w:trHeight w:val="1212"/>
        </w:trPr>
        <w:tc>
          <w:tcPr>
            <w:tcW w:w="711" w:type="pct"/>
          </w:tcPr>
          <w:p w14:paraId="7C729718" w14:textId="77777777" w:rsidR="003D0BF2" w:rsidRPr="00B0315E" w:rsidRDefault="003D0BF2" w:rsidP="00A631AF">
            <w:pPr>
              <w:pStyle w:val="TableText"/>
              <w:rPr>
                <w:sz w:val="18"/>
                <w:szCs w:val="18"/>
              </w:rPr>
            </w:pPr>
            <w:r w:rsidRPr="001366E5">
              <w:rPr>
                <w:rFonts w:cs="Arial"/>
                <w:sz w:val="18"/>
                <w:szCs w:val="18"/>
              </w:rPr>
              <w:t>Discharge of storm sewage via POINT OF DISCHARGE</w:t>
            </w:r>
          </w:p>
        </w:tc>
        <w:tc>
          <w:tcPr>
            <w:tcW w:w="3425" w:type="pct"/>
          </w:tcPr>
          <w:p w14:paraId="531B7711" w14:textId="77777777" w:rsidR="003D0BF2" w:rsidRPr="001366E5" w:rsidRDefault="003D0BF2" w:rsidP="00A631AF">
            <w:pPr>
              <w:pStyle w:val="TableText"/>
              <w:rPr>
                <w:rFonts w:ascii="Arial" w:hAnsi="Arial"/>
                <w:b/>
                <w:sz w:val="18"/>
                <w:szCs w:val="18"/>
              </w:rPr>
            </w:pPr>
            <w:r w:rsidRPr="001366E5">
              <w:rPr>
                <w:sz w:val="18"/>
                <w:szCs w:val="18"/>
              </w:rPr>
              <w:t>The operator shall provide the following in writing by 2 years from date of issue of the permit.</w:t>
            </w:r>
          </w:p>
          <w:p w14:paraId="5FB3B10C" w14:textId="77777777" w:rsidR="003D0BF2" w:rsidRPr="00F07C36" w:rsidRDefault="003D0BF2" w:rsidP="00A631AF">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0B9C0C74" w14:textId="77777777" w:rsidR="003D0BF2" w:rsidRPr="001366E5" w:rsidRDefault="003D0BF2" w:rsidP="00A631AF">
            <w:pPr>
              <w:pStyle w:val="TableText"/>
              <w:rPr>
                <w:sz w:val="18"/>
                <w:szCs w:val="18"/>
              </w:rPr>
            </w:pPr>
            <w:r w:rsidRPr="001366E5">
              <w:rPr>
                <w:sz w:val="18"/>
                <w:szCs w:val="18"/>
              </w:rPr>
              <w:t>2 Years from the date of issue of the permit</w:t>
            </w:r>
          </w:p>
          <w:p w14:paraId="7C96719D" w14:textId="77777777" w:rsidR="003D0BF2" w:rsidRPr="004921D8" w:rsidRDefault="003D0BF2" w:rsidP="00A631AF">
            <w:pPr>
              <w:pStyle w:val="TableText"/>
              <w:rPr>
                <w:sz w:val="18"/>
                <w:szCs w:val="18"/>
              </w:rPr>
            </w:pPr>
          </w:p>
        </w:tc>
      </w:tr>
    </w:tbl>
    <w:p w14:paraId="5CBAAA3C" w14:textId="77777777" w:rsidR="003D0BF2" w:rsidRDefault="003D0BF2" w:rsidP="00926B5E"/>
    <w:p w14:paraId="0021B224" w14:textId="77777777" w:rsidR="003D0BF2" w:rsidRDefault="003D0BF2" w:rsidP="00926B5E"/>
    <w:p w14:paraId="27BBC999" w14:textId="77777777" w:rsidR="003D0BF2" w:rsidRDefault="003D0BF2">
      <w:pPr>
        <w:spacing w:before="0" w:after="0" w:line="240" w:lineRule="auto"/>
      </w:pPr>
      <w:r>
        <w:br w:type="page"/>
      </w:r>
    </w:p>
    <w:p w14:paraId="6A31C71A" w14:textId="77777777" w:rsidR="003D0BF2" w:rsidRDefault="003D0BF2" w:rsidP="00A9057C">
      <w:pPr>
        <w:pStyle w:val="Heading1"/>
        <w:ind w:left="567"/>
      </w:pPr>
      <w:r>
        <w:lastRenderedPageBreak/>
        <w:t xml:space="preserve">Schedule 2 </w:t>
      </w:r>
      <w:r w:rsidRPr="00926B5E">
        <w:t>–</w:t>
      </w:r>
      <w:r>
        <w:t xml:space="preserve"> Waste types, raw materials and fuels</w:t>
      </w:r>
    </w:p>
    <w:p w14:paraId="12B0147A" w14:textId="77777777" w:rsidR="003D0BF2" w:rsidRPr="004921D8" w:rsidRDefault="003D0BF2" w:rsidP="00A9057C">
      <w:pPr>
        <w:ind w:left="567"/>
        <w:rPr>
          <w:sz w:val="18"/>
          <w:szCs w:val="18"/>
        </w:rPr>
      </w:pPr>
      <w:r w:rsidRPr="004921D8">
        <w:rPr>
          <w:sz w:val="18"/>
          <w:szCs w:val="18"/>
        </w:rPr>
        <w:t>Schedule 2 not in use.</w:t>
      </w:r>
    </w:p>
    <w:p w14:paraId="080E529B" w14:textId="77777777" w:rsidR="003D0BF2" w:rsidRDefault="003D0BF2" w:rsidP="00926B5E"/>
    <w:p w14:paraId="2883C652" w14:textId="77777777" w:rsidR="003D0BF2" w:rsidRDefault="003D0BF2" w:rsidP="00926B5E">
      <w:r>
        <w:br w:type="page"/>
      </w:r>
    </w:p>
    <w:p w14:paraId="625C129A" w14:textId="77777777" w:rsidR="003D0BF2" w:rsidRPr="004A4ECE" w:rsidRDefault="003D0BF2"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D0BF2" w:rsidRPr="004921D8" w14:paraId="6ED4A1DC"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1427D7C" w14:textId="77777777" w:rsidR="003D0BF2" w:rsidRPr="004921D8" w:rsidRDefault="003D0BF2"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3D0BF2" w:rsidRPr="004921D8" w14:paraId="79ED502A"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E526E61" w14:textId="77777777" w:rsidR="003D0BF2" w:rsidRPr="004A4ECE" w:rsidRDefault="003D0BF2"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6B61758C" w14:textId="77777777" w:rsidR="003D0BF2" w:rsidRPr="004A4ECE" w:rsidRDefault="003D0BF2"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14E774DF" w14:textId="77777777" w:rsidR="003D0BF2" w:rsidRPr="004A4ECE" w:rsidRDefault="003D0BF2"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E7B4FFA" w14:textId="77777777" w:rsidR="003D0BF2" w:rsidRPr="004A4ECE" w:rsidRDefault="003D0BF2" w:rsidP="00926B5E">
            <w:pPr>
              <w:pStyle w:val="TableText"/>
              <w:rPr>
                <w:rStyle w:val="Red"/>
                <w:color w:val="auto"/>
                <w:sz w:val="18"/>
                <w:szCs w:val="18"/>
              </w:rPr>
            </w:pPr>
            <w:r w:rsidRPr="004A4ECE">
              <w:rPr>
                <w:rStyle w:val="Red"/>
                <w:color w:val="auto"/>
                <w:sz w:val="18"/>
                <w:szCs w:val="18"/>
              </w:rPr>
              <w:t>Reference Period</w:t>
            </w:r>
          </w:p>
        </w:tc>
        <w:tc>
          <w:tcPr>
            <w:tcW w:w="518" w:type="pct"/>
          </w:tcPr>
          <w:p w14:paraId="2BB7EFCE" w14:textId="77777777" w:rsidR="003D0BF2" w:rsidRPr="004A4ECE" w:rsidRDefault="003D0BF2"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4A777E56" w14:textId="77777777" w:rsidR="003D0BF2" w:rsidRPr="004A4ECE" w:rsidRDefault="003D0BF2"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536948A" w14:textId="77777777" w:rsidR="003D0BF2" w:rsidRPr="004A4ECE" w:rsidRDefault="003D0BF2" w:rsidP="00926B5E">
            <w:pPr>
              <w:pStyle w:val="TableText"/>
              <w:rPr>
                <w:rStyle w:val="Red"/>
                <w:color w:val="auto"/>
                <w:sz w:val="18"/>
                <w:szCs w:val="18"/>
              </w:rPr>
            </w:pPr>
            <w:r w:rsidRPr="004A4ECE">
              <w:rPr>
                <w:rStyle w:val="Red"/>
                <w:color w:val="auto"/>
                <w:sz w:val="18"/>
                <w:szCs w:val="18"/>
              </w:rPr>
              <w:t>Compliance Statistic</w:t>
            </w:r>
          </w:p>
        </w:tc>
      </w:tr>
      <w:tr w:rsidR="003D0BF2" w:rsidRPr="004921D8" w14:paraId="70886131" w14:textId="77777777" w:rsidTr="004A4ECE">
        <w:trPr>
          <w:cantSplit/>
        </w:trPr>
        <w:tc>
          <w:tcPr>
            <w:tcW w:w="711" w:type="pct"/>
            <w:vMerge w:val="restart"/>
          </w:tcPr>
          <w:p w14:paraId="202959E4" w14:textId="77777777" w:rsidR="003D0BF2" w:rsidRPr="004A4ECE" w:rsidRDefault="003D0BF2"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6D6A3267" w14:textId="77777777" w:rsidR="003D0BF2" w:rsidRPr="004A4ECE" w:rsidRDefault="003D0BF2" w:rsidP="00900A78">
            <w:pPr>
              <w:pStyle w:val="TableText"/>
              <w:rPr>
                <w:rStyle w:val="Blue"/>
                <w:color w:val="auto"/>
                <w:sz w:val="18"/>
                <w:szCs w:val="18"/>
              </w:rPr>
            </w:pPr>
          </w:p>
          <w:p w14:paraId="1E1C8A90" w14:textId="77777777" w:rsidR="003D0BF2" w:rsidRPr="004A4ECE" w:rsidRDefault="003D0BF2" w:rsidP="00900A78">
            <w:pPr>
              <w:pStyle w:val="TableText"/>
              <w:rPr>
                <w:rStyle w:val="Blue"/>
                <w:rFonts w:ascii="Arial" w:hAnsi="Arial"/>
                <w:color w:val="auto"/>
                <w:sz w:val="18"/>
                <w:szCs w:val="18"/>
              </w:rPr>
            </w:pPr>
          </w:p>
        </w:tc>
        <w:tc>
          <w:tcPr>
            <w:tcW w:w="637" w:type="pct"/>
          </w:tcPr>
          <w:p w14:paraId="47FC7494" w14:textId="77777777" w:rsidR="003D0BF2" w:rsidRPr="004A4ECE" w:rsidRDefault="003D0BF2"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3B11296F" w14:textId="77777777" w:rsidR="003D0BF2" w:rsidRPr="004A4ECE" w:rsidRDefault="003D0BF2" w:rsidP="00900A78">
            <w:pPr>
              <w:pStyle w:val="TableText"/>
              <w:rPr>
                <w:rStyle w:val="Blue"/>
                <w:color w:val="auto"/>
                <w:sz w:val="18"/>
                <w:szCs w:val="18"/>
              </w:rPr>
            </w:pPr>
            <w:r w:rsidRPr="004A4ECE">
              <w:rPr>
                <w:rStyle w:val="Blue"/>
                <w:color w:val="auto"/>
                <w:sz w:val="18"/>
                <w:szCs w:val="18"/>
              </w:rPr>
              <w:t>N/A</w:t>
            </w:r>
          </w:p>
          <w:p w14:paraId="1C6F4EBC" w14:textId="77777777" w:rsidR="003D0BF2" w:rsidRPr="004A4ECE" w:rsidRDefault="003D0BF2" w:rsidP="00900A78">
            <w:pPr>
              <w:pStyle w:val="TableText"/>
              <w:rPr>
                <w:rStyle w:val="Blue"/>
                <w:color w:val="auto"/>
                <w:sz w:val="18"/>
                <w:szCs w:val="18"/>
              </w:rPr>
            </w:pPr>
          </w:p>
          <w:p w14:paraId="752C39BE" w14:textId="77777777" w:rsidR="003D0BF2" w:rsidRPr="004A4ECE" w:rsidRDefault="003D0BF2" w:rsidP="00900A78">
            <w:pPr>
              <w:pStyle w:val="TableText"/>
              <w:rPr>
                <w:rStyle w:val="Blue"/>
                <w:color w:val="auto"/>
                <w:sz w:val="18"/>
                <w:szCs w:val="18"/>
              </w:rPr>
            </w:pPr>
          </w:p>
        </w:tc>
        <w:tc>
          <w:tcPr>
            <w:tcW w:w="646" w:type="pct"/>
          </w:tcPr>
          <w:p w14:paraId="3CB017BF" w14:textId="77777777" w:rsidR="003D0BF2" w:rsidRPr="004A4ECE" w:rsidRDefault="003D0BF2" w:rsidP="00900A78">
            <w:pPr>
              <w:pStyle w:val="TableText"/>
              <w:rPr>
                <w:rStyle w:val="Blue"/>
                <w:color w:val="auto"/>
                <w:sz w:val="18"/>
                <w:szCs w:val="18"/>
              </w:rPr>
            </w:pPr>
            <w:r w:rsidRPr="004A4ECE">
              <w:rPr>
                <w:rStyle w:val="Blue"/>
                <w:color w:val="auto"/>
                <w:sz w:val="18"/>
                <w:szCs w:val="18"/>
              </w:rPr>
              <w:t>N/A</w:t>
            </w:r>
          </w:p>
          <w:p w14:paraId="4A8BDF9D" w14:textId="77777777" w:rsidR="003D0BF2" w:rsidRPr="004A4ECE" w:rsidRDefault="003D0BF2" w:rsidP="00900A78">
            <w:pPr>
              <w:pStyle w:val="TableText"/>
              <w:rPr>
                <w:rStyle w:val="Blue"/>
                <w:color w:val="auto"/>
                <w:sz w:val="18"/>
                <w:szCs w:val="18"/>
              </w:rPr>
            </w:pPr>
          </w:p>
          <w:p w14:paraId="730E7315" w14:textId="77777777" w:rsidR="003D0BF2" w:rsidRPr="004A4ECE" w:rsidRDefault="003D0BF2" w:rsidP="00900A78">
            <w:pPr>
              <w:pStyle w:val="TableText"/>
              <w:rPr>
                <w:rStyle w:val="Blue"/>
                <w:color w:val="auto"/>
                <w:sz w:val="18"/>
                <w:szCs w:val="18"/>
              </w:rPr>
            </w:pPr>
          </w:p>
        </w:tc>
        <w:tc>
          <w:tcPr>
            <w:tcW w:w="518" w:type="pct"/>
          </w:tcPr>
          <w:p w14:paraId="0C61DFCC" w14:textId="77777777" w:rsidR="003D0BF2" w:rsidRPr="004A4ECE" w:rsidRDefault="003D0BF2" w:rsidP="00900A78">
            <w:pPr>
              <w:pStyle w:val="TableText"/>
              <w:rPr>
                <w:rStyle w:val="Blue"/>
                <w:color w:val="auto"/>
                <w:sz w:val="18"/>
                <w:szCs w:val="18"/>
              </w:rPr>
            </w:pPr>
            <w:r w:rsidRPr="004A4ECE">
              <w:rPr>
                <w:rStyle w:val="Blue"/>
                <w:color w:val="auto"/>
                <w:sz w:val="18"/>
                <w:szCs w:val="18"/>
              </w:rPr>
              <w:t>N/A</w:t>
            </w:r>
          </w:p>
          <w:p w14:paraId="21D34FA1" w14:textId="77777777" w:rsidR="003D0BF2" w:rsidRPr="004A4ECE" w:rsidRDefault="003D0BF2" w:rsidP="00900A78">
            <w:pPr>
              <w:pStyle w:val="TableText"/>
              <w:rPr>
                <w:rStyle w:val="Blue"/>
                <w:color w:val="auto"/>
                <w:sz w:val="18"/>
                <w:szCs w:val="18"/>
              </w:rPr>
            </w:pPr>
          </w:p>
          <w:p w14:paraId="42A2A802" w14:textId="77777777" w:rsidR="003D0BF2" w:rsidRPr="004A4ECE" w:rsidRDefault="003D0BF2" w:rsidP="00900A78">
            <w:pPr>
              <w:pStyle w:val="TableText"/>
              <w:rPr>
                <w:rStyle w:val="Blue"/>
                <w:color w:val="auto"/>
                <w:sz w:val="18"/>
                <w:szCs w:val="18"/>
              </w:rPr>
            </w:pPr>
          </w:p>
        </w:tc>
        <w:tc>
          <w:tcPr>
            <w:tcW w:w="633" w:type="pct"/>
          </w:tcPr>
          <w:p w14:paraId="75142A5E" w14:textId="77777777" w:rsidR="003D0BF2" w:rsidRPr="004A4ECE" w:rsidRDefault="003D0BF2"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21AA4998" w14:textId="77777777" w:rsidR="003D0BF2" w:rsidRPr="004A4ECE" w:rsidRDefault="003D0BF2" w:rsidP="00900A78">
            <w:pPr>
              <w:pStyle w:val="TableText"/>
              <w:rPr>
                <w:rStyle w:val="Blue"/>
                <w:color w:val="auto"/>
                <w:sz w:val="18"/>
                <w:szCs w:val="18"/>
              </w:rPr>
            </w:pPr>
            <w:r w:rsidRPr="004A4ECE">
              <w:rPr>
                <w:rStyle w:val="Blue"/>
                <w:color w:val="auto"/>
                <w:sz w:val="18"/>
                <w:szCs w:val="18"/>
              </w:rPr>
              <w:t>N/A</w:t>
            </w:r>
          </w:p>
          <w:p w14:paraId="1CD5FFFF" w14:textId="77777777" w:rsidR="003D0BF2" w:rsidRPr="004A4ECE" w:rsidRDefault="003D0BF2" w:rsidP="00900A78">
            <w:pPr>
              <w:pStyle w:val="TableText"/>
              <w:rPr>
                <w:rStyle w:val="Blue"/>
                <w:color w:val="auto"/>
                <w:sz w:val="18"/>
                <w:szCs w:val="18"/>
              </w:rPr>
            </w:pPr>
          </w:p>
          <w:p w14:paraId="58CAA0D1" w14:textId="77777777" w:rsidR="003D0BF2" w:rsidRPr="004A4ECE" w:rsidRDefault="003D0BF2" w:rsidP="00900A78">
            <w:pPr>
              <w:pStyle w:val="TableText"/>
              <w:rPr>
                <w:rStyle w:val="Blue"/>
                <w:color w:val="auto"/>
                <w:sz w:val="18"/>
                <w:szCs w:val="18"/>
              </w:rPr>
            </w:pPr>
          </w:p>
        </w:tc>
      </w:tr>
      <w:tr w:rsidR="003D0BF2" w:rsidRPr="004921D8" w14:paraId="7E9C8504" w14:textId="77777777" w:rsidTr="004A4ECE">
        <w:trPr>
          <w:cantSplit/>
        </w:trPr>
        <w:tc>
          <w:tcPr>
            <w:tcW w:w="711" w:type="pct"/>
            <w:vMerge/>
          </w:tcPr>
          <w:p w14:paraId="3B058AE3" w14:textId="77777777" w:rsidR="003D0BF2" w:rsidRPr="004A4ECE" w:rsidRDefault="003D0BF2" w:rsidP="00900A78">
            <w:pPr>
              <w:pStyle w:val="TableText"/>
              <w:rPr>
                <w:rStyle w:val="Blue"/>
                <w:color w:val="auto"/>
                <w:sz w:val="18"/>
                <w:szCs w:val="18"/>
              </w:rPr>
            </w:pPr>
          </w:p>
        </w:tc>
        <w:tc>
          <w:tcPr>
            <w:tcW w:w="637" w:type="pct"/>
          </w:tcPr>
          <w:p w14:paraId="5EAE0A7E" w14:textId="77777777" w:rsidR="003D0BF2" w:rsidRPr="004A4ECE" w:rsidRDefault="003D0BF2"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55D5706B" w14:textId="77777777" w:rsidR="003D0BF2" w:rsidRPr="00E32A64" w:rsidRDefault="003D0BF2" w:rsidP="00E32A64">
            <w:pPr>
              <w:pStyle w:val="TableText"/>
              <w:rPr>
                <w:rStyle w:val="Blue"/>
                <w:color w:val="auto"/>
                <w:sz w:val="18"/>
                <w:szCs w:val="18"/>
              </w:rPr>
            </w:pPr>
            <w:r w:rsidRPr="00E32A64">
              <w:rPr>
                <w:rStyle w:val="Blue"/>
                <w:color w:val="auto"/>
                <w:sz w:val="18"/>
                <w:szCs w:val="18"/>
              </w:rPr>
              <w:t>N/A</w:t>
            </w:r>
          </w:p>
        </w:tc>
        <w:tc>
          <w:tcPr>
            <w:tcW w:w="646" w:type="pct"/>
          </w:tcPr>
          <w:p w14:paraId="7846A13E" w14:textId="77777777" w:rsidR="003D0BF2" w:rsidRPr="00E32A64" w:rsidRDefault="003D0BF2"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48A4C8B3" w14:textId="77777777" w:rsidR="003D0BF2" w:rsidRPr="004A4ECE" w:rsidRDefault="003D0BF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74B45A8F" w14:textId="77777777" w:rsidR="003D0BF2" w:rsidRPr="004A4ECE" w:rsidRDefault="003D0BF2" w:rsidP="00900A78">
            <w:pPr>
              <w:pStyle w:val="TableText"/>
              <w:rPr>
                <w:rStyle w:val="Blue"/>
                <w:color w:val="auto"/>
                <w:sz w:val="18"/>
                <w:szCs w:val="18"/>
              </w:rPr>
            </w:pPr>
            <w:r w:rsidRPr="004A4ECE">
              <w:rPr>
                <w:rStyle w:val="Blue"/>
                <w:color w:val="auto"/>
                <w:sz w:val="18"/>
                <w:szCs w:val="18"/>
              </w:rPr>
              <w:t>15 minutes</w:t>
            </w:r>
          </w:p>
        </w:tc>
        <w:tc>
          <w:tcPr>
            <w:tcW w:w="1042" w:type="pct"/>
          </w:tcPr>
          <w:p w14:paraId="4603107E" w14:textId="77777777" w:rsidR="003D0BF2" w:rsidRPr="004A4ECE" w:rsidRDefault="003D0BF2" w:rsidP="00900A78">
            <w:pPr>
              <w:pStyle w:val="TableText"/>
              <w:rPr>
                <w:rFonts w:ascii="Arial" w:hAnsi="Arial" w:cs="Arial"/>
                <w:sz w:val="18"/>
                <w:szCs w:val="18"/>
              </w:rPr>
            </w:pPr>
            <w:r w:rsidRPr="004A4ECE">
              <w:rPr>
                <w:rFonts w:ascii="Arial" w:hAnsi="Arial" w:cs="Arial"/>
                <w:sz w:val="18"/>
                <w:szCs w:val="18"/>
              </w:rPr>
              <w:t>N/A</w:t>
            </w:r>
          </w:p>
        </w:tc>
      </w:tr>
      <w:tr w:rsidR="003D0BF2" w:rsidRPr="004921D8" w14:paraId="471D6C22" w14:textId="77777777" w:rsidTr="004A4ECE">
        <w:trPr>
          <w:cantSplit/>
        </w:trPr>
        <w:tc>
          <w:tcPr>
            <w:tcW w:w="711" w:type="pct"/>
            <w:vMerge/>
          </w:tcPr>
          <w:p w14:paraId="55A7E316" w14:textId="77777777" w:rsidR="003D0BF2" w:rsidRPr="004A4ECE" w:rsidRDefault="003D0BF2" w:rsidP="00900A78">
            <w:pPr>
              <w:pStyle w:val="TableText"/>
              <w:rPr>
                <w:rStyle w:val="Blue"/>
                <w:color w:val="auto"/>
                <w:sz w:val="18"/>
                <w:szCs w:val="18"/>
              </w:rPr>
            </w:pPr>
          </w:p>
        </w:tc>
        <w:tc>
          <w:tcPr>
            <w:tcW w:w="637" w:type="pct"/>
          </w:tcPr>
          <w:p w14:paraId="24BFADEB" w14:textId="77777777" w:rsidR="003D0BF2" w:rsidRPr="004A4ECE" w:rsidRDefault="003D0BF2"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87FCB90" w14:textId="77777777" w:rsidR="003D0BF2" w:rsidRPr="00E32A64" w:rsidRDefault="003D0BF2" w:rsidP="00E32A64">
            <w:pPr>
              <w:pStyle w:val="TableText"/>
              <w:rPr>
                <w:rStyle w:val="Blue"/>
                <w:color w:val="auto"/>
                <w:sz w:val="18"/>
                <w:szCs w:val="18"/>
              </w:rPr>
            </w:pPr>
            <w:r w:rsidRPr="00E32A64">
              <w:rPr>
                <w:rStyle w:val="Blue"/>
                <w:color w:val="auto"/>
                <w:sz w:val="18"/>
                <w:szCs w:val="18"/>
              </w:rPr>
              <w:t>N/A</w:t>
            </w:r>
          </w:p>
        </w:tc>
        <w:tc>
          <w:tcPr>
            <w:tcW w:w="646" w:type="pct"/>
          </w:tcPr>
          <w:p w14:paraId="09B14030" w14:textId="77777777" w:rsidR="003D0BF2" w:rsidRPr="00E32A64" w:rsidRDefault="003D0BF2" w:rsidP="00E32A64">
            <w:pPr>
              <w:pStyle w:val="TableText"/>
              <w:rPr>
                <w:rStyle w:val="Blue"/>
                <w:color w:val="auto"/>
                <w:sz w:val="18"/>
                <w:szCs w:val="18"/>
              </w:rPr>
            </w:pPr>
            <w:r w:rsidRPr="00E32A64">
              <w:rPr>
                <w:rStyle w:val="Blue"/>
                <w:color w:val="auto"/>
                <w:sz w:val="18"/>
                <w:szCs w:val="18"/>
              </w:rPr>
              <w:t>N/A</w:t>
            </w:r>
          </w:p>
        </w:tc>
        <w:tc>
          <w:tcPr>
            <w:tcW w:w="518" w:type="pct"/>
          </w:tcPr>
          <w:p w14:paraId="6FF821FD" w14:textId="77777777" w:rsidR="003D0BF2" w:rsidRPr="004A4ECE" w:rsidRDefault="003D0BF2"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1D3CDBBA" w14:textId="77777777" w:rsidR="003D0BF2" w:rsidRPr="004A4ECE" w:rsidRDefault="003D0BF2" w:rsidP="00900A78">
            <w:pPr>
              <w:pStyle w:val="TableText"/>
              <w:rPr>
                <w:rStyle w:val="Blue"/>
                <w:color w:val="auto"/>
                <w:sz w:val="18"/>
                <w:szCs w:val="18"/>
              </w:rPr>
            </w:pPr>
            <w:r w:rsidRPr="004A4ECE">
              <w:rPr>
                <w:rStyle w:val="Blue"/>
                <w:color w:val="auto"/>
                <w:sz w:val="18"/>
                <w:szCs w:val="18"/>
              </w:rPr>
              <w:t>15 minutes</w:t>
            </w:r>
          </w:p>
        </w:tc>
        <w:tc>
          <w:tcPr>
            <w:tcW w:w="1042" w:type="pct"/>
          </w:tcPr>
          <w:p w14:paraId="42C628F1" w14:textId="77777777" w:rsidR="003D0BF2" w:rsidRPr="004A4ECE" w:rsidRDefault="003D0BF2" w:rsidP="00900A78">
            <w:pPr>
              <w:pStyle w:val="TableText"/>
              <w:rPr>
                <w:rFonts w:ascii="Arial" w:hAnsi="Arial" w:cs="Arial"/>
                <w:sz w:val="18"/>
                <w:szCs w:val="18"/>
              </w:rPr>
            </w:pPr>
            <w:r w:rsidRPr="004A4ECE">
              <w:rPr>
                <w:rFonts w:ascii="Arial" w:hAnsi="Arial" w:cs="Arial"/>
                <w:sz w:val="18"/>
                <w:szCs w:val="18"/>
              </w:rPr>
              <w:t>N/A</w:t>
            </w:r>
          </w:p>
        </w:tc>
      </w:tr>
    </w:tbl>
    <w:p w14:paraId="4ECA323C" w14:textId="77777777" w:rsidR="003D0BF2" w:rsidRPr="004921D8" w:rsidRDefault="003D0BF2"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3D0BF2" w:rsidRPr="004921D8" w14:paraId="25165472"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F6187D" w14:textId="77777777" w:rsidR="003D0BF2" w:rsidRPr="004921D8" w:rsidRDefault="003D0BF2" w:rsidP="00926B5E">
            <w:pPr>
              <w:pStyle w:val="TableText"/>
              <w:rPr>
                <w:sz w:val="18"/>
                <w:szCs w:val="18"/>
              </w:rPr>
            </w:pPr>
            <w:r w:rsidRPr="004921D8">
              <w:rPr>
                <w:sz w:val="18"/>
                <w:szCs w:val="18"/>
              </w:rPr>
              <w:t>Table S3.2 Discharge points</w:t>
            </w:r>
          </w:p>
        </w:tc>
      </w:tr>
      <w:tr w:rsidR="00AF2380" w:rsidRPr="00AF2380" w14:paraId="7B95904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4B25581" w14:textId="77777777" w:rsidR="003D0BF2" w:rsidRPr="00AF2380" w:rsidRDefault="003D0BF2" w:rsidP="00926B5E">
            <w:pPr>
              <w:pStyle w:val="TableText"/>
              <w:rPr>
                <w:sz w:val="18"/>
                <w:szCs w:val="18"/>
              </w:rPr>
            </w:pPr>
            <w:r w:rsidRPr="00AF2380">
              <w:rPr>
                <w:sz w:val="18"/>
                <w:szCs w:val="18"/>
              </w:rPr>
              <w:t>Effluent Name</w:t>
            </w:r>
          </w:p>
        </w:tc>
        <w:tc>
          <w:tcPr>
            <w:tcW w:w="1323" w:type="pct"/>
          </w:tcPr>
          <w:p w14:paraId="288729A1" w14:textId="77777777" w:rsidR="003D0BF2" w:rsidRPr="00AF2380" w:rsidRDefault="003D0BF2" w:rsidP="00926B5E">
            <w:pPr>
              <w:pStyle w:val="TableText"/>
              <w:rPr>
                <w:sz w:val="18"/>
                <w:szCs w:val="18"/>
              </w:rPr>
            </w:pPr>
            <w:r w:rsidRPr="00AF2380">
              <w:rPr>
                <w:sz w:val="18"/>
                <w:szCs w:val="18"/>
              </w:rPr>
              <w:t>Discharge Point</w:t>
            </w:r>
          </w:p>
        </w:tc>
        <w:tc>
          <w:tcPr>
            <w:tcW w:w="1323" w:type="pct"/>
          </w:tcPr>
          <w:p w14:paraId="6454D150" w14:textId="77777777" w:rsidR="003D0BF2" w:rsidRPr="00AF2380" w:rsidRDefault="003D0BF2" w:rsidP="00926B5E">
            <w:pPr>
              <w:pStyle w:val="TableText"/>
              <w:rPr>
                <w:sz w:val="18"/>
                <w:szCs w:val="18"/>
              </w:rPr>
            </w:pPr>
            <w:r w:rsidRPr="00AF2380">
              <w:rPr>
                <w:sz w:val="18"/>
                <w:szCs w:val="18"/>
              </w:rPr>
              <w:t>Discharge point NGR</w:t>
            </w:r>
          </w:p>
        </w:tc>
        <w:tc>
          <w:tcPr>
            <w:tcW w:w="1327" w:type="pct"/>
          </w:tcPr>
          <w:p w14:paraId="24EEE360" w14:textId="77777777" w:rsidR="003D0BF2" w:rsidRPr="00AF2380" w:rsidRDefault="003D0BF2" w:rsidP="00926B5E">
            <w:pPr>
              <w:pStyle w:val="TableText"/>
              <w:rPr>
                <w:sz w:val="18"/>
                <w:szCs w:val="18"/>
              </w:rPr>
            </w:pPr>
            <w:r w:rsidRPr="00AF2380">
              <w:rPr>
                <w:sz w:val="18"/>
                <w:szCs w:val="18"/>
              </w:rPr>
              <w:t>Receiving water/Environment</w:t>
            </w:r>
          </w:p>
        </w:tc>
      </w:tr>
      <w:tr w:rsidR="003D0BF2" w:rsidRPr="00AF2380" w14:paraId="12AA6AE2" w14:textId="77777777" w:rsidTr="00177D84">
        <w:trPr>
          <w:cantSplit/>
        </w:trPr>
        <w:tc>
          <w:tcPr>
            <w:tcW w:w="1027" w:type="pct"/>
          </w:tcPr>
          <w:p w14:paraId="33CCA253" w14:textId="77777777" w:rsidR="003D0BF2" w:rsidRPr="00AF2380" w:rsidRDefault="003D0BF2" w:rsidP="000A07C9">
            <w:pPr>
              <w:pStyle w:val="TableText"/>
              <w:rPr>
                <w:rStyle w:val="Blue"/>
                <w:color w:val="auto"/>
                <w:sz w:val="18"/>
                <w:szCs w:val="18"/>
              </w:rPr>
            </w:pPr>
            <w:r w:rsidRPr="00AF2380">
              <w:rPr>
                <w:rStyle w:val="Blue"/>
                <w:color w:val="auto"/>
                <w:sz w:val="18"/>
                <w:szCs w:val="18"/>
              </w:rPr>
              <w:t>Storm sewage</w:t>
            </w:r>
          </w:p>
        </w:tc>
        <w:tc>
          <w:tcPr>
            <w:tcW w:w="1323" w:type="pct"/>
          </w:tcPr>
          <w:p w14:paraId="4C7C1C59" w14:textId="77777777" w:rsidR="003D0BF2" w:rsidRPr="00AF2380" w:rsidRDefault="003D0BF2" w:rsidP="00C30128">
            <w:pPr>
              <w:pStyle w:val="TableText"/>
              <w:rPr>
                <w:rStyle w:val="Blue"/>
                <w:rFonts w:ascii="Arial" w:hAnsi="Arial"/>
                <w:color w:val="auto"/>
                <w:sz w:val="18"/>
                <w:szCs w:val="18"/>
              </w:rPr>
            </w:pPr>
            <w:r w:rsidRPr="00AF2380">
              <w:rPr>
                <w:rStyle w:val="Blue"/>
                <w:color w:val="auto"/>
                <w:sz w:val="18"/>
                <w:szCs w:val="18"/>
              </w:rPr>
              <w:t>POINT OF DISCHARGE</w:t>
            </w:r>
          </w:p>
        </w:tc>
        <w:tc>
          <w:tcPr>
            <w:tcW w:w="1323" w:type="pct"/>
          </w:tcPr>
          <w:p w14:paraId="50586623" w14:textId="77777777" w:rsidR="003D0BF2" w:rsidRPr="00AF2380" w:rsidRDefault="003D0BF2" w:rsidP="000A07C9">
            <w:pPr>
              <w:pStyle w:val="TableText"/>
              <w:rPr>
                <w:rStyle w:val="Blue"/>
                <w:color w:val="auto"/>
                <w:sz w:val="18"/>
                <w:szCs w:val="18"/>
              </w:rPr>
            </w:pPr>
            <w:r w:rsidRPr="00AF2380">
              <w:rPr>
                <w:noProof/>
                <w:sz w:val="18"/>
                <w:szCs w:val="18"/>
              </w:rPr>
              <w:t>SO 03721 07614</w:t>
            </w:r>
          </w:p>
        </w:tc>
        <w:tc>
          <w:tcPr>
            <w:tcW w:w="1327" w:type="pct"/>
          </w:tcPr>
          <w:p w14:paraId="6A532474" w14:textId="77777777" w:rsidR="003D0BF2" w:rsidRPr="00AF2380" w:rsidRDefault="003D0BF2" w:rsidP="000A07C9">
            <w:pPr>
              <w:pStyle w:val="TableText"/>
              <w:rPr>
                <w:rStyle w:val="Blue"/>
                <w:color w:val="auto"/>
                <w:sz w:val="18"/>
                <w:szCs w:val="18"/>
              </w:rPr>
            </w:pPr>
            <w:r w:rsidRPr="00AF2380">
              <w:rPr>
                <w:noProof/>
                <w:sz w:val="18"/>
                <w:szCs w:val="18"/>
              </w:rPr>
              <w:t>Taf Fechan</w:t>
            </w:r>
          </w:p>
        </w:tc>
      </w:tr>
    </w:tbl>
    <w:p w14:paraId="2ED3136E" w14:textId="77777777" w:rsidR="003D0BF2" w:rsidRPr="00AF2380" w:rsidRDefault="003D0BF2"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AF2380" w:rsidRPr="00AF2380" w14:paraId="11E25C4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729D26B1" w14:textId="77777777" w:rsidR="003D0BF2" w:rsidRPr="00AF2380" w:rsidRDefault="003D0BF2" w:rsidP="000A07C9">
            <w:pPr>
              <w:pStyle w:val="TableText"/>
              <w:rPr>
                <w:b w:val="0"/>
                <w:sz w:val="18"/>
                <w:szCs w:val="18"/>
              </w:rPr>
            </w:pPr>
            <w:r w:rsidRPr="00AF2380">
              <w:rPr>
                <w:sz w:val="18"/>
                <w:szCs w:val="18"/>
              </w:rPr>
              <w:t>Table S3.3 Storm sewage discharge settings</w:t>
            </w:r>
          </w:p>
        </w:tc>
      </w:tr>
      <w:tr w:rsidR="00AF2380" w:rsidRPr="00AF2380" w14:paraId="675F0197"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33FB9D29" w14:textId="77777777" w:rsidR="003D0BF2" w:rsidRPr="00AF2380" w:rsidRDefault="003D0BF2" w:rsidP="00D7792E">
            <w:pPr>
              <w:pStyle w:val="TableText"/>
              <w:rPr>
                <w:sz w:val="18"/>
                <w:szCs w:val="18"/>
              </w:rPr>
            </w:pPr>
            <w:r w:rsidRPr="00AF2380">
              <w:rPr>
                <w:sz w:val="18"/>
                <w:szCs w:val="18"/>
              </w:rPr>
              <w:t xml:space="preserve">Effluent and discharge point </w:t>
            </w:r>
          </w:p>
        </w:tc>
        <w:tc>
          <w:tcPr>
            <w:tcW w:w="1371" w:type="pct"/>
          </w:tcPr>
          <w:p w14:paraId="56C907A8" w14:textId="77777777" w:rsidR="003D0BF2" w:rsidRPr="00AF2380" w:rsidRDefault="003D0BF2" w:rsidP="000A07C9">
            <w:pPr>
              <w:pStyle w:val="TableText"/>
              <w:rPr>
                <w:sz w:val="18"/>
                <w:szCs w:val="18"/>
              </w:rPr>
            </w:pPr>
            <w:r w:rsidRPr="00AF2380">
              <w:rPr>
                <w:sz w:val="18"/>
                <w:szCs w:val="18"/>
              </w:rPr>
              <w:t>Description of discharge</w:t>
            </w:r>
          </w:p>
        </w:tc>
        <w:tc>
          <w:tcPr>
            <w:tcW w:w="1936" w:type="pct"/>
          </w:tcPr>
          <w:p w14:paraId="7937A918" w14:textId="77777777" w:rsidR="003D0BF2" w:rsidRPr="00AF2380" w:rsidRDefault="003D0BF2" w:rsidP="00E75B27">
            <w:pPr>
              <w:pStyle w:val="TableText"/>
              <w:rPr>
                <w:rStyle w:val="Red"/>
                <w:color w:val="auto"/>
                <w:sz w:val="18"/>
                <w:szCs w:val="18"/>
              </w:rPr>
            </w:pPr>
            <w:r w:rsidRPr="00AF2380">
              <w:rPr>
                <w:sz w:val="18"/>
                <w:szCs w:val="18"/>
              </w:rPr>
              <w:t>Overflow setting l/s</w:t>
            </w:r>
          </w:p>
        </w:tc>
      </w:tr>
      <w:tr w:rsidR="003D0BF2" w:rsidRPr="00AF2380" w14:paraId="5554C973" w14:textId="77777777" w:rsidTr="00736399">
        <w:tc>
          <w:tcPr>
            <w:tcW w:w="1693" w:type="pct"/>
          </w:tcPr>
          <w:p w14:paraId="42CCF212" w14:textId="77777777" w:rsidR="003D0BF2" w:rsidRPr="00AF2380" w:rsidRDefault="003D0BF2" w:rsidP="00C30128">
            <w:pPr>
              <w:pStyle w:val="TableText"/>
              <w:rPr>
                <w:rStyle w:val="Blue"/>
                <w:rFonts w:cstheme="minorHAnsi"/>
                <w:color w:val="auto"/>
                <w:sz w:val="18"/>
                <w:szCs w:val="18"/>
              </w:rPr>
            </w:pPr>
            <w:r w:rsidRPr="00AF2380">
              <w:rPr>
                <w:rStyle w:val="Blue"/>
                <w:rFonts w:cstheme="minorHAnsi"/>
                <w:color w:val="auto"/>
                <w:sz w:val="18"/>
                <w:szCs w:val="18"/>
              </w:rPr>
              <w:t>Storm sewage via POINT OF DISCHARGE</w:t>
            </w:r>
          </w:p>
        </w:tc>
        <w:tc>
          <w:tcPr>
            <w:tcW w:w="1371" w:type="pct"/>
          </w:tcPr>
          <w:p w14:paraId="4B6F6BD0" w14:textId="77777777" w:rsidR="003D0BF2" w:rsidRPr="00AF2380" w:rsidRDefault="003D0BF2" w:rsidP="000A07C9">
            <w:pPr>
              <w:pStyle w:val="TableText"/>
              <w:rPr>
                <w:rStyle w:val="Blue"/>
                <w:rFonts w:cstheme="minorHAnsi"/>
                <w:color w:val="auto"/>
                <w:sz w:val="18"/>
                <w:szCs w:val="18"/>
              </w:rPr>
            </w:pPr>
            <w:r w:rsidRPr="00AF2380">
              <w:rPr>
                <w:rStyle w:val="Blue"/>
                <w:rFonts w:cstheme="minorHAnsi"/>
                <w:color w:val="auto"/>
                <w:sz w:val="18"/>
                <w:szCs w:val="18"/>
              </w:rPr>
              <w:t>Storm sewage</w:t>
            </w:r>
          </w:p>
        </w:tc>
        <w:tc>
          <w:tcPr>
            <w:tcW w:w="1936" w:type="pct"/>
          </w:tcPr>
          <w:p w14:paraId="0C87EB26" w14:textId="77777777" w:rsidR="003D0BF2" w:rsidRPr="00AF2380" w:rsidRDefault="003D0BF2" w:rsidP="00E75B27">
            <w:pPr>
              <w:pStyle w:val="TableText"/>
              <w:rPr>
                <w:rStyle w:val="Pink"/>
                <w:rFonts w:cstheme="minorHAnsi"/>
                <w:color w:val="auto"/>
                <w:sz w:val="18"/>
                <w:szCs w:val="18"/>
              </w:rPr>
            </w:pPr>
            <w:r w:rsidRPr="00AF2380">
              <w:rPr>
                <w:rFonts w:cstheme="minorHAnsi"/>
                <w:sz w:val="18"/>
                <w:szCs w:val="18"/>
              </w:rPr>
              <w:t>Not lower than the overflow setting on the date this permit was authorised.</w:t>
            </w:r>
            <w:r w:rsidRPr="00AF2380">
              <w:rPr>
                <w:rFonts w:cstheme="minorHAnsi"/>
              </w:rPr>
              <w:t xml:space="preserve"> </w:t>
            </w:r>
          </w:p>
        </w:tc>
      </w:tr>
    </w:tbl>
    <w:p w14:paraId="30C126E8" w14:textId="77777777" w:rsidR="003D0BF2" w:rsidRPr="00AF2380" w:rsidRDefault="003D0BF2"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AF2380" w:rsidRPr="00AF2380" w14:paraId="4516EEFF"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FE5BDC" w14:textId="77777777" w:rsidR="003D0BF2" w:rsidRPr="00AF2380" w:rsidRDefault="003D0BF2" w:rsidP="00D944CB">
            <w:pPr>
              <w:pStyle w:val="TableText"/>
              <w:rPr>
                <w:sz w:val="18"/>
                <w:szCs w:val="18"/>
              </w:rPr>
            </w:pPr>
            <w:r w:rsidRPr="00AF2380">
              <w:rPr>
                <w:sz w:val="18"/>
                <w:szCs w:val="18"/>
              </w:rPr>
              <w:t>Table S3.4 Monitoring points</w:t>
            </w:r>
          </w:p>
        </w:tc>
      </w:tr>
      <w:tr w:rsidR="00AF2380" w:rsidRPr="00AF2380" w14:paraId="2AA9BD20"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1BDB9204" w14:textId="77777777" w:rsidR="003D0BF2" w:rsidRPr="00AF2380" w:rsidRDefault="003D0BF2" w:rsidP="00926B5E">
            <w:pPr>
              <w:pStyle w:val="TableText"/>
              <w:rPr>
                <w:sz w:val="18"/>
                <w:szCs w:val="18"/>
              </w:rPr>
            </w:pPr>
            <w:r w:rsidRPr="00AF2380">
              <w:rPr>
                <w:sz w:val="18"/>
                <w:szCs w:val="18"/>
              </w:rPr>
              <w:t>Effluent and discharge point</w:t>
            </w:r>
          </w:p>
        </w:tc>
        <w:tc>
          <w:tcPr>
            <w:tcW w:w="1323" w:type="pct"/>
          </w:tcPr>
          <w:p w14:paraId="517D7413" w14:textId="77777777" w:rsidR="003D0BF2" w:rsidRPr="00AF2380" w:rsidRDefault="003D0BF2" w:rsidP="00926B5E">
            <w:pPr>
              <w:pStyle w:val="TableText"/>
              <w:rPr>
                <w:sz w:val="18"/>
                <w:szCs w:val="18"/>
              </w:rPr>
            </w:pPr>
            <w:r w:rsidRPr="00AF2380">
              <w:rPr>
                <w:sz w:val="18"/>
                <w:szCs w:val="18"/>
              </w:rPr>
              <w:t>Monitoring type</w:t>
            </w:r>
          </w:p>
        </w:tc>
        <w:tc>
          <w:tcPr>
            <w:tcW w:w="1322" w:type="pct"/>
          </w:tcPr>
          <w:p w14:paraId="54DAE7D3" w14:textId="77777777" w:rsidR="003D0BF2" w:rsidRPr="00AF2380" w:rsidRDefault="003D0BF2" w:rsidP="00926B5E">
            <w:pPr>
              <w:pStyle w:val="TableText"/>
              <w:rPr>
                <w:sz w:val="18"/>
                <w:szCs w:val="18"/>
              </w:rPr>
            </w:pPr>
            <w:r w:rsidRPr="00AF2380">
              <w:rPr>
                <w:sz w:val="18"/>
                <w:szCs w:val="18"/>
              </w:rPr>
              <w:t>Monitoring point NGR</w:t>
            </w:r>
          </w:p>
        </w:tc>
        <w:tc>
          <w:tcPr>
            <w:tcW w:w="1325" w:type="pct"/>
          </w:tcPr>
          <w:p w14:paraId="6CFC6B35" w14:textId="77777777" w:rsidR="003D0BF2" w:rsidRPr="00AF2380" w:rsidRDefault="003D0BF2" w:rsidP="00926B5E">
            <w:pPr>
              <w:pStyle w:val="TableText"/>
              <w:rPr>
                <w:sz w:val="18"/>
                <w:szCs w:val="18"/>
              </w:rPr>
            </w:pPr>
            <w:r w:rsidRPr="00AF2380">
              <w:rPr>
                <w:sz w:val="18"/>
                <w:szCs w:val="18"/>
              </w:rPr>
              <w:t>Monitoring point reference</w:t>
            </w:r>
          </w:p>
        </w:tc>
      </w:tr>
      <w:tr w:rsidR="00AF2380" w:rsidRPr="00AF2380" w14:paraId="05BF46D5" w14:textId="77777777" w:rsidTr="00A9057C">
        <w:trPr>
          <w:cantSplit/>
        </w:trPr>
        <w:tc>
          <w:tcPr>
            <w:tcW w:w="1030" w:type="pct"/>
            <w:vMerge w:val="restart"/>
          </w:tcPr>
          <w:p w14:paraId="4CC94B9E" w14:textId="77777777" w:rsidR="003D0BF2" w:rsidRPr="00AF2380" w:rsidRDefault="003D0BF2" w:rsidP="00164190">
            <w:pPr>
              <w:pStyle w:val="TableText"/>
              <w:rPr>
                <w:rStyle w:val="Blue"/>
                <w:rFonts w:ascii="Arial" w:hAnsi="Arial"/>
                <w:color w:val="auto"/>
                <w:sz w:val="18"/>
                <w:szCs w:val="18"/>
              </w:rPr>
            </w:pPr>
            <w:r w:rsidRPr="00AF2380">
              <w:rPr>
                <w:rStyle w:val="Blue"/>
                <w:color w:val="auto"/>
                <w:sz w:val="18"/>
                <w:szCs w:val="18"/>
              </w:rPr>
              <w:t>Storm sewage via POINT OF DISCHARGE</w:t>
            </w:r>
          </w:p>
        </w:tc>
        <w:tc>
          <w:tcPr>
            <w:tcW w:w="1323" w:type="pct"/>
          </w:tcPr>
          <w:p w14:paraId="6166C1D1" w14:textId="77777777" w:rsidR="003D0BF2" w:rsidRPr="00AF2380" w:rsidRDefault="003D0BF2" w:rsidP="000A07C9">
            <w:pPr>
              <w:pStyle w:val="TableText"/>
              <w:rPr>
                <w:rStyle w:val="Blue"/>
                <w:rFonts w:ascii="Arial" w:hAnsi="Arial"/>
                <w:color w:val="auto"/>
                <w:sz w:val="18"/>
                <w:szCs w:val="18"/>
              </w:rPr>
            </w:pPr>
            <w:r w:rsidRPr="00AF2380">
              <w:rPr>
                <w:rStyle w:val="Blue"/>
                <w:color w:val="auto"/>
                <w:sz w:val="18"/>
                <w:szCs w:val="18"/>
              </w:rPr>
              <w:t xml:space="preserve">Effluent sampling </w:t>
            </w:r>
          </w:p>
        </w:tc>
        <w:tc>
          <w:tcPr>
            <w:tcW w:w="1322" w:type="pct"/>
          </w:tcPr>
          <w:p w14:paraId="3E264B76" w14:textId="77777777" w:rsidR="003D0BF2" w:rsidRPr="00AF2380" w:rsidRDefault="003D0BF2" w:rsidP="000A07C9">
            <w:pPr>
              <w:pStyle w:val="TableText"/>
              <w:rPr>
                <w:rStyle w:val="Blue"/>
                <w:color w:val="auto"/>
                <w:sz w:val="18"/>
                <w:szCs w:val="18"/>
              </w:rPr>
            </w:pPr>
            <w:r w:rsidRPr="00AF2380">
              <w:rPr>
                <w:noProof/>
                <w:sz w:val="18"/>
                <w:szCs w:val="18"/>
              </w:rPr>
              <w:t>SO 03716 07619</w:t>
            </w:r>
          </w:p>
        </w:tc>
        <w:tc>
          <w:tcPr>
            <w:tcW w:w="1325" w:type="pct"/>
            <w:vMerge w:val="restart"/>
          </w:tcPr>
          <w:p w14:paraId="5E29D438" w14:textId="77777777" w:rsidR="003D0BF2" w:rsidRPr="00AF2380" w:rsidRDefault="003D0BF2" w:rsidP="0045495C">
            <w:pPr>
              <w:pStyle w:val="TableText"/>
              <w:rPr>
                <w:rStyle w:val="Blue"/>
                <w:color w:val="auto"/>
                <w:sz w:val="18"/>
                <w:szCs w:val="18"/>
              </w:rPr>
            </w:pPr>
            <w:r w:rsidRPr="00AF2380">
              <w:rPr>
                <w:rStyle w:val="Blue"/>
                <w:color w:val="auto"/>
                <w:sz w:val="18"/>
                <w:szCs w:val="18"/>
              </w:rPr>
              <w:t>POINT OF OVERFLOW</w:t>
            </w:r>
          </w:p>
        </w:tc>
      </w:tr>
      <w:tr w:rsidR="003D0BF2" w:rsidRPr="004921D8" w14:paraId="17BCF2CB" w14:textId="77777777" w:rsidTr="00A9057C">
        <w:trPr>
          <w:cantSplit/>
        </w:trPr>
        <w:tc>
          <w:tcPr>
            <w:tcW w:w="1030" w:type="pct"/>
            <w:vMerge/>
          </w:tcPr>
          <w:p w14:paraId="160D0EBB" w14:textId="77777777" w:rsidR="003D0BF2" w:rsidRPr="004921D8" w:rsidRDefault="003D0BF2" w:rsidP="00C30128">
            <w:pPr>
              <w:pStyle w:val="TableText"/>
              <w:rPr>
                <w:rStyle w:val="Blue"/>
                <w:rFonts w:ascii="Arial" w:hAnsi="Arial"/>
                <w:color w:val="0000FF"/>
                <w:sz w:val="18"/>
                <w:szCs w:val="18"/>
              </w:rPr>
            </w:pPr>
          </w:p>
        </w:tc>
        <w:tc>
          <w:tcPr>
            <w:tcW w:w="1323" w:type="pct"/>
          </w:tcPr>
          <w:p w14:paraId="0DFADC00" w14:textId="77777777" w:rsidR="003D0BF2" w:rsidRPr="004A4ECE" w:rsidRDefault="003D0BF2"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6BD6AB16" w14:textId="77777777" w:rsidR="003D0BF2" w:rsidRPr="00AF2380" w:rsidRDefault="003D0BF2" w:rsidP="000A07C9">
            <w:pPr>
              <w:pStyle w:val="TableText"/>
              <w:rPr>
                <w:rStyle w:val="Blue"/>
                <w:color w:val="auto"/>
                <w:sz w:val="18"/>
                <w:szCs w:val="18"/>
              </w:rPr>
            </w:pPr>
            <w:r w:rsidRPr="00AF2380">
              <w:rPr>
                <w:noProof/>
                <w:sz w:val="18"/>
                <w:szCs w:val="18"/>
              </w:rPr>
              <w:t>SO 03716 07619</w:t>
            </w:r>
          </w:p>
        </w:tc>
        <w:tc>
          <w:tcPr>
            <w:tcW w:w="1325" w:type="pct"/>
            <w:vMerge/>
          </w:tcPr>
          <w:p w14:paraId="256E68F3" w14:textId="77777777" w:rsidR="003D0BF2" w:rsidRPr="00AF2380" w:rsidRDefault="003D0BF2" w:rsidP="00164190">
            <w:pPr>
              <w:pStyle w:val="TableText"/>
              <w:rPr>
                <w:rStyle w:val="Blue"/>
                <w:rFonts w:ascii="Arial" w:hAnsi="Arial"/>
                <w:color w:val="auto"/>
                <w:sz w:val="18"/>
                <w:szCs w:val="18"/>
              </w:rPr>
            </w:pPr>
          </w:p>
        </w:tc>
      </w:tr>
    </w:tbl>
    <w:p w14:paraId="46BB1848" w14:textId="77777777" w:rsidR="003D0BF2" w:rsidRDefault="003D0BF2" w:rsidP="00A9057C">
      <w:pPr>
        <w:pStyle w:val="Heading1"/>
        <w:ind w:left="567"/>
      </w:pPr>
    </w:p>
    <w:p w14:paraId="129F6763" w14:textId="77777777" w:rsidR="003D0BF2" w:rsidRDefault="003D0BF2">
      <w:pPr>
        <w:spacing w:before="0" w:after="0" w:line="240" w:lineRule="auto"/>
        <w:rPr>
          <w:rFonts w:asciiTheme="majorHAnsi" w:eastAsiaTheme="majorEastAsia" w:hAnsiTheme="majorHAnsi" w:cstheme="majorBidi"/>
          <w:b/>
          <w:bCs/>
          <w:sz w:val="36"/>
          <w:szCs w:val="28"/>
        </w:rPr>
      </w:pPr>
      <w:r>
        <w:br w:type="page"/>
      </w:r>
    </w:p>
    <w:p w14:paraId="084E03A8" w14:textId="77777777" w:rsidR="003D0BF2" w:rsidRDefault="003D0BF2" w:rsidP="00A9057C">
      <w:pPr>
        <w:pStyle w:val="Heading1"/>
        <w:ind w:left="567"/>
      </w:pPr>
      <w:r>
        <w:lastRenderedPageBreak/>
        <w:t xml:space="preserve">Schedule 4 </w:t>
      </w:r>
      <w:r w:rsidRPr="00926B5E">
        <w:t>–</w:t>
      </w:r>
      <w:r>
        <w:t xml:space="preserve"> Reporting</w:t>
      </w:r>
    </w:p>
    <w:p w14:paraId="33EEEA78" w14:textId="77777777" w:rsidR="003D0BF2" w:rsidRPr="004921D8" w:rsidRDefault="003D0BF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D0BF2" w:rsidRPr="004921D8" w14:paraId="4951E2F8"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FA5DE66" w14:textId="77777777" w:rsidR="003D0BF2" w:rsidRPr="004921D8" w:rsidRDefault="003D0BF2" w:rsidP="000A07C9">
            <w:pPr>
              <w:pStyle w:val="TableText"/>
              <w:rPr>
                <w:sz w:val="18"/>
                <w:szCs w:val="18"/>
              </w:rPr>
            </w:pPr>
            <w:r w:rsidRPr="004921D8">
              <w:rPr>
                <w:sz w:val="18"/>
                <w:szCs w:val="18"/>
              </w:rPr>
              <w:t>Table S4.1 Reporting of monitoring data</w:t>
            </w:r>
          </w:p>
        </w:tc>
      </w:tr>
      <w:tr w:rsidR="003D0BF2" w:rsidRPr="004921D8" w14:paraId="6FE4E7D1"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57D1DEE" w14:textId="77777777" w:rsidR="003D0BF2" w:rsidRPr="004921D8" w:rsidRDefault="003D0BF2" w:rsidP="000A07C9">
            <w:pPr>
              <w:pStyle w:val="TableText"/>
              <w:rPr>
                <w:sz w:val="18"/>
                <w:szCs w:val="18"/>
              </w:rPr>
            </w:pPr>
            <w:r w:rsidRPr="004921D8">
              <w:rPr>
                <w:sz w:val="18"/>
                <w:szCs w:val="18"/>
              </w:rPr>
              <w:t>Parameter</w:t>
            </w:r>
          </w:p>
        </w:tc>
        <w:tc>
          <w:tcPr>
            <w:tcW w:w="1170" w:type="pct"/>
          </w:tcPr>
          <w:p w14:paraId="0BF22B80" w14:textId="77777777" w:rsidR="003D0BF2" w:rsidRPr="004921D8" w:rsidRDefault="003D0BF2" w:rsidP="000A07C9">
            <w:pPr>
              <w:pStyle w:val="TableText"/>
              <w:rPr>
                <w:sz w:val="18"/>
                <w:szCs w:val="18"/>
              </w:rPr>
            </w:pPr>
            <w:r w:rsidRPr="004921D8">
              <w:rPr>
                <w:sz w:val="18"/>
                <w:szCs w:val="18"/>
              </w:rPr>
              <w:t>Monitoring point reference</w:t>
            </w:r>
          </w:p>
        </w:tc>
        <w:tc>
          <w:tcPr>
            <w:tcW w:w="1257" w:type="pct"/>
          </w:tcPr>
          <w:p w14:paraId="647B8086" w14:textId="77777777" w:rsidR="003D0BF2" w:rsidRPr="004921D8" w:rsidRDefault="003D0BF2" w:rsidP="000A07C9">
            <w:pPr>
              <w:pStyle w:val="TableText"/>
              <w:rPr>
                <w:sz w:val="18"/>
                <w:szCs w:val="18"/>
              </w:rPr>
            </w:pPr>
            <w:r w:rsidRPr="004921D8">
              <w:rPr>
                <w:sz w:val="18"/>
                <w:szCs w:val="18"/>
              </w:rPr>
              <w:t>Reporting period</w:t>
            </w:r>
          </w:p>
        </w:tc>
        <w:tc>
          <w:tcPr>
            <w:tcW w:w="1005" w:type="pct"/>
          </w:tcPr>
          <w:p w14:paraId="70FE8944" w14:textId="77777777" w:rsidR="003D0BF2" w:rsidRPr="004921D8" w:rsidRDefault="003D0BF2" w:rsidP="000A07C9">
            <w:pPr>
              <w:pStyle w:val="TableText"/>
              <w:rPr>
                <w:sz w:val="18"/>
                <w:szCs w:val="18"/>
              </w:rPr>
            </w:pPr>
            <w:r w:rsidRPr="004921D8">
              <w:rPr>
                <w:sz w:val="18"/>
                <w:szCs w:val="18"/>
              </w:rPr>
              <w:t>Period begins</w:t>
            </w:r>
          </w:p>
        </w:tc>
      </w:tr>
      <w:tr w:rsidR="003D0BF2" w:rsidRPr="004921D8" w14:paraId="2E506903" w14:textId="77777777" w:rsidTr="00191333">
        <w:trPr>
          <w:cantSplit/>
        </w:trPr>
        <w:tc>
          <w:tcPr>
            <w:tcW w:w="1568" w:type="pct"/>
          </w:tcPr>
          <w:p w14:paraId="3B9E2F58" w14:textId="77777777" w:rsidR="003D0BF2" w:rsidRPr="004A4ECE" w:rsidRDefault="003D0BF2"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3E8B0488" w14:textId="77777777" w:rsidR="003D0BF2" w:rsidRPr="004A4ECE" w:rsidRDefault="003D0BF2"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7639ACC5" w14:textId="77777777" w:rsidR="003D0BF2" w:rsidRPr="004A4ECE" w:rsidRDefault="003D0BF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1DA5F9D4" w14:textId="77777777" w:rsidR="003D0BF2" w:rsidRPr="004A4ECE" w:rsidRDefault="003D0BF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036E0207" w14:textId="77777777" w:rsidR="003D0BF2" w:rsidRPr="004A4ECE" w:rsidRDefault="003D0BF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D0BF2" w:rsidRPr="004921D8" w14:paraId="404EE96F" w14:textId="77777777" w:rsidTr="00191333">
        <w:trPr>
          <w:cantSplit/>
        </w:trPr>
        <w:tc>
          <w:tcPr>
            <w:tcW w:w="1568" w:type="pct"/>
          </w:tcPr>
          <w:p w14:paraId="5DD960D8" w14:textId="77777777" w:rsidR="003D0BF2" w:rsidRPr="004A4ECE" w:rsidRDefault="003D0BF2"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7765269E" w14:textId="77777777" w:rsidR="003D0BF2" w:rsidRPr="004A4ECE" w:rsidRDefault="003D0BF2" w:rsidP="00446000">
            <w:pPr>
              <w:pStyle w:val="TableText"/>
              <w:rPr>
                <w:rStyle w:val="Blue"/>
                <w:rFonts w:cstheme="minorHAnsi"/>
                <w:color w:val="auto"/>
                <w:sz w:val="18"/>
                <w:szCs w:val="18"/>
              </w:rPr>
            </w:pPr>
          </w:p>
        </w:tc>
        <w:tc>
          <w:tcPr>
            <w:tcW w:w="1257" w:type="pct"/>
          </w:tcPr>
          <w:p w14:paraId="7E8767AB" w14:textId="77777777" w:rsidR="003D0BF2" w:rsidRPr="004A4ECE" w:rsidRDefault="003D0BF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2BA0F718" w14:textId="77777777" w:rsidR="003D0BF2" w:rsidRPr="004A4ECE" w:rsidRDefault="003D0BF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93423D1" w14:textId="77777777" w:rsidR="003D0BF2" w:rsidRPr="004A4ECE" w:rsidRDefault="003D0BF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D0BF2" w:rsidRPr="004921D8" w14:paraId="441A84E5" w14:textId="77777777" w:rsidTr="00191333">
        <w:trPr>
          <w:cantSplit/>
        </w:trPr>
        <w:tc>
          <w:tcPr>
            <w:tcW w:w="1568" w:type="pct"/>
          </w:tcPr>
          <w:p w14:paraId="2E5E1F5E" w14:textId="77777777" w:rsidR="003D0BF2" w:rsidRPr="004A4ECE" w:rsidRDefault="003D0BF2"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6BE61D08" w14:textId="77777777" w:rsidR="003D0BF2" w:rsidRPr="004A4ECE" w:rsidRDefault="003D0BF2" w:rsidP="00446000">
            <w:pPr>
              <w:pStyle w:val="TableText"/>
              <w:rPr>
                <w:rStyle w:val="Blue"/>
                <w:rFonts w:cstheme="minorHAnsi"/>
                <w:color w:val="auto"/>
                <w:sz w:val="18"/>
                <w:szCs w:val="18"/>
              </w:rPr>
            </w:pPr>
          </w:p>
        </w:tc>
        <w:tc>
          <w:tcPr>
            <w:tcW w:w="1257" w:type="pct"/>
          </w:tcPr>
          <w:p w14:paraId="75F4AB79" w14:textId="77777777" w:rsidR="003D0BF2" w:rsidRPr="004A4ECE" w:rsidRDefault="003D0BF2"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6632CA1" w14:textId="77777777" w:rsidR="003D0BF2" w:rsidRPr="004A4ECE" w:rsidRDefault="003D0BF2"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5B3F713" w14:textId="77777777" w:rsidR="003D0BF2" w:rsidRPr="004A4ECE" w:rsidRDefault="003D0BF2"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3D0BF2" w:rsidRPr="004921D8" w14:paraId="0AFDD7FF" w14:textId="77777777" w:rsidTr="00191333">
        <w:trPr>
          <w:cantSplit/>
        </w:trPr>
        <w:tc>
          <w:tcPr>
            <w:tcW w:w="1568" w:type="pct"/>
          </w:tcPr>
          <w:p w14:paraId="48691BBC" w14:textId="77777777" w:rsidR="003D0BF2" w:rsidRPr="004A4ECE" w:rsidRDefault="003D0BF2"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0359CD46" w14:textId="77777777" w:rsidR="003D0BF2" w:rsidRPr="004A4ECE" w:rsidRDefault="003D0BF2" w:rsidP="00446000">
            <w:pPr>
              <w:pStyle w:val="TableText"/>
              <w:rPr>
                <w:rStyle w:val="Blue"/>
                <w:rFonts w:cstheme="minorHAnsi"/>
                <w:color w:val="auto"/>
                <w:sz w:val="18"/>
                <w:szCs w:val="18"/>
              </w:rPr>
            </w:pPr>
          </w:p>
        </w:tc>
        <w:tc>
          <w:tcPr>
            <w:tcW w:w="1257" w:type="pct"/>
          </w:tcPr>
          <w:p w14:paraId="27249EF8" w14:textId="77777777" w:rsidR="003D0BF2" w:rsidRPr="004A4ECE" w:rsidRDefault="003D0BF2"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42F34DD6" w14:textId="77777777" w:rsidR="003D0BF2" w:rsidRPr="004A4ECE" w:rsidRDefault="003D0BF2"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47540F87" w14:textId="77777777" w:rsidR="003D0BF2" w:rsidRPr="004921D8" w:rsidRDefault="003D0BF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D0BF2" w:rsidRPr="00C25946" w14:paraId="2071787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EE4893A" w14:textId="77777777" w:rsidR="003D0BF2" w:rsidRPr="004921D8" w:rsidRDefault="003D0BF2" w:rsidP="000A07C9">
            <w:pPr>
              <w:pStyle w:val="TableText"/>
              <w:rPr>
                <w:sz w:val="18"/>
                <w:szCs w:val="18"/>
              </w:rPr>
            </w:pPr>
            <w:r w:rsidRPr="004921D8">
              <w:rPr>
                <w:sz w:val="18"/>
                <w:szCs w:val="18"/>
              </w:rPr>
              <w:t>Table S4.2 Reporting forms</w:t>
            </w:r>
          </w:p>
        </w:tc>
      </w:tr>
      <w:tr w:rsidR="003D0BF2" w:rsidRPr="00C25946" w14:paraId="402250D9"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C26895A" w14:textId="77777777" w:rsidR="003D0BF2" w:rsidRPr="004921D8" w:rsidRDefault="003D0BF2" w:rsidP="000A07C9">
            <w:pPr>
              <w:pStyle w:val="TableText"/>
              <w:rPr>
                <w:sz w:val="18"/>
                <w:szCs w:val="18"/>
              </w:rPr>
            </w:pPr>
            <w:r w:rsidRPr="004921D8">
              <w:rPr>
                <w:sz w:val="18"/>
                <w:szCs w:val="18"/>
              </w:rPr>
              <w:t>Parameter</w:t>
            </w:r>
          </w:p>
        </w:tc>
        <w:tc>
          <w:tcPr>
            <w:tcW w:w="3123" w:type="pct"/>
          </w:tcPr>
          <w:p w14:paraId="2D7016AA" w14:textId="77777777" w:rsidR="003D0BF2" w:rsidRPr="004921D8" w:rsidRDefault="003D0BF2" w:rsidP="000A07C9">
            <w:pPr>
              <w:pStyle w:val="TableText"/>
              <w:rPr>
                <w:sz w:val="18"/>
                <w:szCs w:val="18"/>
              </w:rPr>
            </w:pPr>
            <w:r w:rsidRPr="004921D8">
              <w:rPr>
                <w:sz w:val="18"/>
                <w:szCs w:val="18"/>
              </w:rPr>
              <w:t>Reporting format</w:t>
            </w:r>
          </w:p>
        </w:tc>
      </w:tr>
      <w:tr w:rsidR="003D0BF2" w:rsidRPr="00C25946" w14:paraId="6087F1C9" w14:textId="77777777" w:rsidTr="002B05E5">
        <w:trPr>
          <w:cantSplit/>
        </w:trPr>
        <w:tc>
          <w:tcPr>
            <w:tcW w:w="1877" w:type="pct"/>
          </w:tcPr>
          <w:p w14:paraId="7F846D8B" w14:textId="77777777" w:rsidR="003D0BF2" w:rsidRPr="004A4ECE" w:rsidRDefault="003D0BF2"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166B7019" w14:textId="77777777" w:rsidR="003D0BF2" w:rsidRPr="004A4ECE" w:rsidRDefault="003D0BF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2B839A3" w14:textId="77777777" w:rsidR="003D0BF2" w:rsidRPr="004A4ECE" w:rsidRDefault="003D0BF2" w:rsidP="00635467">
            <w:pPr>
              <w:pStyle w:val="TableText"/>
              <w:rPr>
                <w:rStyle w:val="Blue"/>
                <w:color w:val="auto"/>
                <w:sz w:val="18"/>
                <w:szCs w:val="18"/>
              </w:rPr>
            </w:pPr>
          </w:p>
        </w:tc>
      </w:tr>
      <w:tr w:rsidR="003D0BF2" w:rsidRPr="00C25946" w14:paraId="19732C19" w14:textId="77777777" w:rsidTr="002B05E5">
        <w:trPr>
          <w:cantSplit/>
        </w:trPr>
        <w:tc>
          <w:tcPr>
            <w:tcW w:w="1877" w:type="pct"/>
          </w:tcPr>
          <w:p w14:paraId="5A53A879" w14:textId="77777777" w:rsidR="003D0BF2" w:rsidRPr="004A4ECE" w:rsidRDefault="003D0BF2"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6731ED8" w14:textId="77777777" w:rsidR="003D0BF2" w:rsidRPr="004A4ECE" w:rsidRDefault="003D0BF2"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3D0BF2" w:rsidRPr="00C25946" w14:paraId="17A988D2" w14:textId="77777777" w:rsidTr="002B05E5">
        <w:trPr>
          <w:cantSplit/>
        </w:trPr>
        <w:tc>
          <w:tcPr>
            <w:tcW w:w="1877" w:type="pct"/>
          </w:tcPr>
          <w:p w14:paraId="726F7693" w14:textId="77777777" w:rsidR="003D0BF2" w:rsidRPr="004A4ECE" w:rsidRDefault="003D0BF2" w:rsidP="00635467">
            <w:pPr>
              <w:pStyle w:val="TableText"/>
              <w:rPr>
                <w:rStyle w:val="Blue"/>
                <w:color w:val="auto"/>
                <w:sz w:val="18"/>
                <w:szCs w:val="18"/>
              </w:rPr>
            </w:pPr>
            <w:r w:rsidRPr="004A4ECE">
              <w:rPr>
                <w:rStyle w:val="Blue"/>
                <w:color w:val="auto"/>
                <w:sz w:val="18"/>
                <w:szCs w:val="18"/>
              </w:rPr>
              <w:t>Event recorder status</w:t>
            </w:r>
          </w:p>
          <w:p w14:paraId="3924C7C9" w14:textId="77777777" w:rsidR="003D0BF2" w:rsidRPr="004A4ECE" w:rsidRDefault="003D0BF2" w:rsidP="00635467">
            <w:pPr>
              <w:pStyle w:val="TableText"/>
              <w:rPr>
                <w:rStyle w:val="Blue"/>
                <w:color w:val="auto"/>
                <w:sz w:val="18"/>
                <w:szCs w:val="18"/>
              </w:rPr>
            </w:pPr>
          </w:p>
        </w:tc>
        <w:tc>
          <w:tcPr>
            <w:tcW w:w="3123" w:type="pct"/>
          </w:tcPr>
          <w:p w14:paraId="53113087" w14:textId="77777777" w:rsidR="003D0BF2" w:rsidRPr="004A4ECE" w:rsidRDefault="003D0BF2"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557F81F5" w14:textId="77777777" w:rsidR="003D0BF2" w:rsidRPr="004A4ECE" w:rsidRDefault="003D0BF2"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3D0BF2" w:rsidRPr="00C25946" w14:paraId="76A5E9D0" w14:textId="77777777" w:rsidTr="002B05E5">
        <w:trPr>
          <w:cantSplit/>
        </w:trPr>
        <w:tc>
          <w:tcPr>
            <w:tcW w:w="1877" w:type="pct"/>
          </w:tcPr>
          <w:p w14:paraId="5DF29A95" w14:textId="77777777" w:rsidR="003D0BF2" w:rsidRPr="004A4ECE" w:rsidRDefault="003D0BF2"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3F212C1B" w14:textId="77777777" w:rsidR="003D0BF2" w:rsidRPr="004A4ECE" w:rsidRDefault="003D0BF2"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5607C0E1" w14:textId="77777777" w:rsidR="003D0BF2" w:rsidRDefault="003D0BF2" w:rsidP="00A9057C">
      <w:pPr>
        <w:pStyle w:val="Heading1"/>
        <w:ind w:left="567"/>
      </w:pPr>
    </w:p>
    <w:p w14:paraId="027F5C5F" w14:textId="77777777" w:rsidR="003D0BF2" w:rsidRDefault="003D0BF2">
      <w:pPr>
        <w:spacing w:before="0" w:after="0" w:line="240" w:lineRule="auto"/>
        <w:rPr>
          <w:rFonts w:asciiTheme="majorHAnsi" w:eastAsiaTheme="majorEastAsia" w:hAnsiTheme="majorHAnsi" w:cstheme="majorBidi"/>
          <w:b/>
          <w:bCs/>
          <w:sz w:val="36"/>
          <w:szCs w:val="28"/>
        </w:rPr>
      </w:pPr>
      <w:r>
        <w:br w:type="page"/>
      </w:r>
    </w:p>
    <w:p w14:paraId="6B0759D0" w14:textId="77777777" w:rsidR="003D0BF2" w:rsidRDefault="003D0BF2" w:rsidP="00A9057C">
      <w:pPr>
        <w:pStyle w:val="Heading1"/>
        <w:ind w:left="567"/>
      </w:pPr>
      <w:r>
        <w:lastRenderedPageBreak/>
        <w:t xml:space="preserve">Schedule 5 </w:t>
      </w:r>
      <w:r w:rsidRPr="00926B5E">
        <w:t>–</w:t>
      </w:r>
      <w:r>
        <w:t xml:space="preserve"> Notification </w:t>
      </w:r>
    </w:p>
    <w:p w14:paraId="140D6E56" w14:textId="77777777" w:rsidR="003D0BF2" w:rsidRPr="004921D8" w:rsidRDefault="003D0BF2" w:rsidP="00A9057C">
      <w:pPr>
        <w:ind w:left="567"/>
        <w:rPr>
          <w:sz w:val="18"/>
          <w:szCs w:val="18"/>
        </w:rPr>
      </w:pPr>
      <w:r w:rsidRPr="004921D8">
        <w:rPr>
          <w:sz w:val="18"/>
          <w:szCs w:val="18"/>
        </w:rPr>
        <w:t xml:space="preserve">These pages outline the information that the operator must provide. </w:t>
      </w:r>
    </w:p>
    <w:p w14:paraId="624EA7B1" w14:textId="77777777" w:rsidR="003D0BF2" w:rsidRPr="004921D8" w:rsidRDefault="003D0BF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E8411F4" w14:textId="77777777" w:rsidR="003D0BF2" w:rsidRPr="004921D8" w:rsidRDefault="003D0BF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BB1C9FC" w14:textId="77777777" w:rsidR="003D0BF2" w:rsidRPr="00C15459" w:rsidRDefault="003D0BF2" w:rsidP="00A9057C">
      <w:pPr>
        <w:pStyle w:val="Heading2"/>
        <w:ind w:left="567"/>
      </w:pPr>
      <w:r>
        <w:t>Part A</w:t>
      </w:r>
      <w:bookmarkStart w:id="0" w:name="_GoBack"/>
      <w:bookmarkEnd w:id="0"/>
    </w:p>
    <w:tbl>
      <w:tblPr>
        <w:tblStyle w:val="TableGrid"/>
        <w:tblW w:w="4720" w:type="pct"/>
        <w:tblInd w:w="562" w:type="dxa"/>
        <w:tblLook w:val="0000" w:firstRow="0" w:lastRow="0" w:firstColumn="0" w:lastColumn="0" w:noHBand="0" w:noVBand="0"/>
      </w:tblPr>
      <w:tblGrid>
        <w:gridCol w:w="2612"/>
        <w:gridCol w:w="6189"/>
      </w:tblGrid>
      <w:tr w:rsidR="003D0BF2" w:rsidRPr="00834B3A" w14:paraId="2A8FDB8F" w14:textId="77777777" w:rsidTr="00A9057C">
        <w:trPr>
          <w:cantSplit/>
        </w:trPr>
        <w:tc>
          <w:tcPr>
            <w:tcW w:w="1484" w:type="pct"/>
          </w:tcPr>
          <w:p w14:paraId="5E9E8443" w14:textId="77777777" w:rsidR="003D0BF2" w:rsidRPr="00DD73A4" w:rsidRDefault="003D0BF2" w:rsidP="00926B5E">
            <w:pPr>
              <w:pStyle w:val="TableText"/>
              <w:rPr>
                <w:sz w:val="18"/>
                <w:szCs w:val="18"/>
              </w:rPr>
            </w:pPr>
            <w:r w:rsidRPr="00DD73A4">
              <w:rPr>
                <w:sz w:val="18"/>
                <w:szCs w:val="18"/>
              </w:rPr>
              <w:t>Permit Number</w:t>
            </w:r>
          </w:p>
        </w:tc>
        <w:tc>
          <w:tcPr>
            <w:tcW w:w="3516" w:type="pct"/>
          </w:tcPr>
          <w:p w14:paraId="0244F5A1" w14:textId="128096FE" w:rsidR="003D0BF2" w:rsidRPr="00DD73A4" w:rsidRDefault="00D63E67" w:rsidP="00926B5E">
            <w:pPr>
              <w:pStyle w:val="TableText"/>
            </w:pPr>
            <w:r w:rsidRPr="00DD73A4">
              <w:rPr>
                <w:noProof/>
              </w:rPr>
              <w:t>EPR/</w:t>
            </w:r>
            <w:r w:rsidR="00DD73A4" w:rsidRPr="00DD73A4">
              <w:rPr>
                <w:noProof/>
              </w:rPr>
              <w:t>BB3895CE</w:t>
            </w:r>
          </w:p>
        </w:tc>
      </w:tr>
      <w:tr w:rsidR="003D0BF2" w:rsidRPr="00834B3A" w14:paraId="4AA06690" w14:textId="77777777" w:rsidTr="00A9057C">
        <w:trPr>
          <w:cantSplit/>
        </w:trPr>
        <w:tc>
          <w:tcPr>
            <w:tcW w:w="1484" w:type="pct"/>
          </w:tcPr>
          <w:p w14:paraId="6BE6CE06" w14:textId="77777777" w:rsidR="003D0BF2" w:rsidRPr="004921D8" w:rsidRDefault="003D0BF2" w:rsidP="00926B5E">
            <w:pPr>
              <w:pStyle w:val="TableText"/>
              <w:rPr>
                <w:sz w:val="18"/>
                <w:szCs w:val="18"/>
              </w:rPr>
            </w:pPr>
            <w:r w:rsidRPr="004921D8">
              <w:rPr>
                <w:sz w:val="18"/>
                <w:szCs w:val="18"/>
              </w:rPr>
              <w:t>Name of operator</w:t>
            </w:r>
          </w:p>
        </w:tc>
        <w:tc>
          <w:tcPr>
            <w:tcW w:w="3516" w:type="pct"/>
          </w:tcPr>
          <w:p w14:paraId="107A9B31" w14:textId="77777777" w:rsidR="003D0BF2" w:rsidRPr="00D63E67" w:rsidRDefault="003D0BF2" w:rsidP="00926B5E">
            <w:pPr>
              <w:pStyle w:val="TableText"/>
            </w:pPr>
            <w:proofErr w:type="spellStart"/>
            <w:r w:rsidRPr="00D63E67">
              <w:t>Dŵr</w:t>
            </w:r>
            <w:proofErr w:type="spellEnd"/>
            <w:r w:rsidRPr="00D63E67">
              <w:t xml:space="preserve"> Cymru </w:t>
            </w:r>
            <w:proofErr w:type="spellStart"/>
            <w:r w:rsidRPr="00D63E67">
              <w:t>Cyfyngedig</w:t>
            </w:r>
            <w:proofErr w:type="spellEnd"/>
          </w:p>
        </w:tc>
      </w:tr>
      <w:tr w:rsidR="003D0BF2" w:rsidRPr="00834B3A" w14:paraId="6B3ED83D" w14:textId="77777777" w:rsidTr="00A9057C">
        <w:trPr>
          <w:cantSplit/>
        </w:trPr>
        <w:tc>
          <w:tcPr>
            <w:tcW w:w="1484" w:type="pct"/>
          </w:tcPr>
          <w:p w14:paraId="068B9242" w14:textId="77777777" w:rsidR="003D0BF2" w:rsidRPr="004921D8" w:rsidRDefault="003D0BF2" w:rsidP="00926B5E">
            <w:pPr>
              <w:pStyle w:val="TableText"/>
              <w:rPr>
                <w:sz w:val="18"/>
                <w:szCs w:val="18"/>
              </w:rPr>
            </w:pPr>
            <w:r w:rsidRPr="004921D8">
              <w:rPr>
                <w:sz w:val="18"/>
                <w:szCs w:val="18"/>
              </w:rPr>
              <w:t>Location of Facility</w:t>
            </w:r>
          </w:p>
        </w:tc>
        <w:tc>
          <w:tcPr>
            <w:tcW w:w="3516" w:type="pct"/>
          </w:tcPr>
          <w:p w14:paraId="3376AFB1" w14:textId="72D4FF82" w:rsidR="003D0BF2" w:rsidRPr="00D63E67" w:rsidRDefault="005103C4" w:rsidP="00926B5E">
            <w:pPr>
              <w:pStyle w:val="TableText"/>
            </w:pPr>
            <w:r>
              <w:rPr>
                <w:noProof/>
              </w:rPr>
              <w:t>High St CSO, Cefn Coed</w:t>
            </w:r>
            <w:r w:rsidR="003D0BF2" w:rsidRPr="00D63E67">
              <w:t xml:space="preserve">, </w:t>
            </w:r>
            <w:r w:rsidR="00503AA7">
              <w:rPr>
                <w:noProof/>
              </w:rPr>
              <w:t>Junction with Brecon Rd</w:t>
            </w:r>
            <w:r w:rsidR="003D0BF2" w:rsidRPr="00D63E67">
              <w:t xml:space="preserve">, </w:t>
            </w:r>
            <w:r w:rsidR="003D0BF2" w:rsidRPr="00D63E67">
              <w:rPr>
                <w:noProof/>
              </w:rPr>
              <w:t>Cefn Coed</w:t>
            </w:r>
            <w:r w:rsidR="003D0BF2" w:rsidRPr="00D63E67">
              <w:t xml:space="preserve">, </w:t>
            </w:r>
            <w:r w:rsidR="003D0BF2" w:rsidRPr="00D63E67">
              <w:rPr>
                <w:noProof/>
              </w:rPr>
              <w:t>Merthyr Tydfil</w:t>
            </w:r>
            <w:r w:rsidR="003D0BF2" w:rsidRPr="00D63E67">
              <w:t xml:space="preserve">, </w:t>
            </w:r>
            <w:r w:rsidR="00822C4A">
              <w:rPr>
                <w:noProof/>
              </w:rPr>
              <w:t>CF48 2PG</w:t>
            </w:r>
          </w:p>
        </w:tc>
      </w:tr>
      <w:tr w:rsidR="003D0BF2" w:rsidRPr="00834B3A" w14:paraId="13068262" w14:textId="77777777" w:rsidTr="00A9057C">
        <w:trPr>
          <w:cantSplit/>
        </w:trPr>
        <w:tc>
          <w:tcPr>
            <w:tcW w:w="1484" w:type="pct"/>
          </w:tcPr>
          <w:p w14:paraId="64FA8C2D" w14:textId="77777777" w:rsidR="003D0BF2" w:rsidRPr="004921D8" w:rsidRDefault="003D0BF2" w:rsidP="00926B5E">
            <w:pPr>
              <w:pStyle w:val="TableText"/>
              <w:rPr>
                <w:sz w:val="18"/>
                <w:szCs w:val="18"/>
              </w:rPr>
            </w:pPr>
            <w:r w:rsidRPr="004921D8">
              <w:rPr>
                <w:sz w:val="18"/>
                <w:szCs w:val="18"/>
              </w:rPr>
              <w:t xml:space="preserve">Time and date of the detection </w:t>
            </w:r>
          </w:p>
        </w:tc>
        <w:tc>
          <w:tcPr>
            <w:tcW w:w="3516" w:type="pct"/>
          </w:tcPr>
          <w:p w14:paraId="7AE08977" w14:textId="77777777" w:rsidR="003D0BF2" w:rsidRPr="00926B5E" w:rsidRDefault="003D0BF2" w:rsidP="00926B5E">
            <w:pPr>
              <w:pStyle w:val="TableText"/>
            </w:pPr>
          </w:p>
        </w:tc>
      </w:tr>
    </w:tbl>
    <w:p w14:paraId="7BC4AFA8" w14:textId="77777777" w:rsidR="003D0BF2" w:rsidRDefault="003D0BF2" w:rsidP="00926B5E"/>
    <w:tbl>
      <w:tblPr>
        <w:tblStyle w:val="TableGrid"/>
        <w:tblW w:w="4720" w:type="pct"/>
        <w:tblInd w:w="562" w:type="dxa"/>
        <w:tblLook w:val="0020" w:firstRow="1" w:lastRow="0" w:firstColumn="0" w:lastColumn="0" w:noHBand="0" w:noVBand="0"/>
      </w:tblPr>
      <w:tblGrid>
        <w:gridCol w:w="2612"/>
        <w:gridCol w:w="6189"/>
      </w:tblGrid>
      <w:tr w:rsidR="003D0BF2" w:rsidRPr="00C15459" w14:paraId="154E3A9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93B9DD" w14:textId="77777777" w:rsidR="003D0BF2" w:rsidRPr="004921D8" w:rsidRDefault="003D0BF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D0BF2" w:rsidRPr="00C15459" w14:paraId="1BE90F5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52B5F04" w14:textId="77777777" w:rsidR="003D0BF2" w:rsidRPr="004921D8" w:rsidRDefault="003D0BF2"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3D0BF2" w:rsidRPr="00C15459" w14:paraId="21CCB0AF" w14:textId="77777777" w:rsidTr="00A9057C">
        <w:trPr>
          <w:cantSplit/>
        </w:trPr>
        <w:tc>
          <w:tcPr>
            <w:tcW w:w="1484" w:type="pct"/>
          </w:tcPr>
          <w:p w14:paraId="56FD81CC" w14:textId="77777777" w:rsidR="003D0BF2" w:rsidRPr="004921D8" w:rsidRDefault="003D0BF2" w:rsidP="00926B5E">
            <w:pPr>
              <w:pStyle w:val="TableText"/>
              <w:rPr>
                <w:sz w:val="18"/>
                <w:szCs w:val="18"/>
              </w:rPr>
            </w:pPr>
            <w:r w:rsidRPr="004921D8">
              <w:rPr>
                <w:sz w:val="18"/>
                <w:szCs w:val="18"/>
              </w:rPr>
              <w:t>Date and time of the event</w:t>
            </w:r>
          </w:p>
        </w:tc>
        <w:tc>
          <w:tcPr>
            <w:tcW w:w="3516" w:type="pct"/>
          </w:tcPr>
          <w:p w14:paraId="5669541D" w14:textId="77777777" w:rsidR="003D0BF2" w:rsidRPr="004921D8" w:rsidRDefault="003D0BF2" w:rsidP="00926B5E">
            <w:pPr>
              <w:pStyle w:val="TableText"/>
              <w:rPr>
                <w:sz w:val="18"/>
                <w:szCs w:val="18"/>
              </w:rPr>
            </w:pPr>
          </w:p>
        </w:tc>
      </w:tr>
      <w:tr w:rsidR="003D0BF2" w:rsidRPr="00C15459" w14:paraId="441FFC11" w14:textId="77777777" w:rsidTr="00A9057C">
        <w:trPr>
          <w:cantSplit/>
        </w:trPr>
        <w:tc>
          <w:tcPr>
            <w:tcW w:w="1484" w:type="pct"/>
          </w:tcPr>
          <w:p w14:paraId="44A2DC60" w14:textId="77777777" w:rsidR="003D0BF2" w:rsidRPr="004921D8" w:rsidRDefault="003D0BF2" w:rsidP="00926B5E">
            <w:pPr>
              <w:pStyle w:val="TableText"/>
              <w:rPr>
                <w:sz w:val="18"/>
                <w:szCs w:val="18"/>
              </w:rPr>
            </w:pPr>
            <w:r w:rsidRPr="004921D8">
              <w:rPr>
                <w:sz w:val="18"/>
                <w:szCs w:val="18"/>
              </w:rPr>
              <w:t xml:space="preserve">Reference or description of the location of the event </w:t>
            </w:r>
          </w:p>
        </w:tc>
        <w:tc>
          <w:tcPr>
            <w:tcW w:w="3516" w:type="pct"/>
          </w:tcPr>
          <w:p w14:paraId="36ED2E8F" w14:textId="77777777" w:rsidR="003D0BF2" w:rsidRPr="004921D8" w:rsidRDefault="003D0BF2" w:rsidP="00926B5E">
            <w:pPr>
              <w:pStyle w:val="TableText"/>
              <w:rPr>
                <w:sz w:val="18"/>
                <w:szCs w:val="18"/>
              </w:rPr>
            </w:pPr>
          </w:p>
        </w:tc>
      </w:tr>
      <w:tr w:rsidR="003D0BF2" w:rsidRPr="00C15459" w14:paraId="02B5CBE3" w14:textId="77777777" w:rsidTr="00A9057C">
        <w:trPr>
          <w:cantSplit/>
        </w:trPr>
        <w:tc>
          <w:tcPr>
            <w:tcW w:w="1484" w:type="pct"/>
          </w:tcPr>
          <w:p w14:paraId="1A15E308" w14:textId="77777777" w:rsidR="003D0BF2" w:rsidRPr="004921D8" w:rsidRDefault="003D0BF2" w:rsidP="00926B5E">
            <w:pPr>
              <w:pStyle w:val="TableText"/>
              <w:rPr>
                <w:sz w:val="18"/>
                <w:szCs w:val="18"/>
              </w:rPr>
            </w:pPr>
            <w:r w:rsidRPr="004921D8">
              <w:rPr>
                <w:sz w:val="18"/>
                <w:szCs w:val="18"/>
              </w:rPr>
              <w:t>Description of where any release into the environment took place</w:t>
            </w:r>
          </w:p>
        </w:tc>
        <w:tc>
          <w:tcPr>
            <w:tcW w:w="3516" w:type="pct"/>
          </w:tcPr>
          <w:p w14:paraId="54B36EFD" w14:textId="77777777" w:rsidR="003D0BF2" w:rsidRPr="004921D8" w:rsidRDefault="003D0BF2" w:rsidP="00926B5E">
            <w:pPr>
              <w:pStyle w:val="TableText"/>
              <w:rPr>
                <w:sz w:val="18"/>
                <w:szCs w:val="18"/>
              </w:rPr>
            </w:pPr>
          </w:p>
        </w:tc>
      </w:tr>
      <w:tr w:rsidR="003D0BF2" w:rsidRPr="00C15459" w14:paraId="143BC46D" w14:textId="77777777" w:rsidTr="00A9057C">
        <w:trPr>
          <w:cantSplit/>
        </w:trPr>
        <w:tc>
          <w:tcPr>
            <w:tcW w:w="1484" w:type="pct"/>
          </w:tcPr>
          <w:p w14:paraId="135B6D21" w14:textId="77777777" w:rsidR="003D0BF2" w:rsidRPr="004921D8" w:rsidRDefault="003D0BF2" w:rsidP="00926B5E">
            <w:pPr>
              <w:pStyle w:val="TableText"/>
              <w:rPr>
                <w:sz w:val="18"/>
                <w:szCs w:val="18"/>
              </w:rPr>
            </w:pPr>
            <w:r w:rsidRPr="004921D8">
              <w:rPr>
                <w:sz w:val="18"/>
                <w:szCs w:val="18"/>
              </w:rPr>
              <w:t>Substances(s) potentially released/type or nature of sewage released</w:t>
            </w:r>
          </w:p>
        </w:tc>
        <w:tc>
          <w:tcPr>
            <w:tcW w:w="3516" w:type="pct"/>
          </w:tcPr>
          <w:p w14:paraId="35763E2B" w14:textId="77777777" w:rsidR="003D0BF2" w:rsidRPr="004921D8" w:rsidRDefault="003D0BF2" w:rsidP="00926B5E">
            <w:pPr>
              <w:pStyle w:val="TableText"/>
              <w:rPr>
                <w:sz w:val="18"/>
                <w:szCs w:val="18"/>
              </w:rPr>
            </w:pPr>
          </w:p>
        </w:tc>
      </w:tr>
      <w:tr w:rsidR="003D0BF2" w:rsidRPr="00C15459" w14:paraId="655FFF9F" w14:textId="77777777" w:rsidTr="00A9057C">
        <w:trPr>
          <w:cantSplit/>
        </w:trPr>
        <w:tc>
          <w:tcPr>
            <w:tcW w:w="1484" w:type="pct"/>
          </w:tcPr>
          <w:p w14:paraId="53EB440A" w14:textId="77777777" w:rsidR="003D0BF2" w:rsidRPr="004921D8" w:rsidRDefault="003D0BF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39E278D" w14:textId="77777777" w:rsidR="003D0BF2" w:rsidRPr="004921D8" w:rsidRDefault="003D0BF2" w:rsidP="00926B5E">
            <w:pPr>
              <w:pStyle w:val="TableText"/>
              <w:rPr>
                <w:sz w:val="18"/>
                <w:szCs w:val="18"/>
              </w:rPr>
            </w:pPr>
          </w:p>
        </w:tc>
      </w:tr>
      <w:tr w:rsidR="003D0BF2" w:rsidRPr="00C15459" w14:paraId="720DC1E4" w14:textId="77777777" w:rsidTr="00A9057C">
        <w:trPr>
          <w:cantSplit/>
        </w:trPr>
        <w:tc>
          <w:tcPr>
            <w:tcW w:w="1484" w:type="pct"/>
          </w:tcPr>
          <w:p w14:paraId="2EDE67D4" w14:textId="77777777" w:rsidR="003D0BF2" w:rsidRPr="004921D8" w:rsidRDefault="003D0BF2" w:rsidP="00926B5E">
            <w:pPr>
              <w:pStyle w:val="TableText"/>
              <w:rPr>
                <w:sz w:val="18"/>
                <w:szCs w:val="18"/>
              </w:rPr>
            </w:pPr>
            <w:r w:rsidRPr="004921D8">
              <w:rPr>
                <w:sz w:val="18"/>
                <w:szCs w:val="18"/>
              </w:rPr>
              <w:t>Best estimate of the environmental impact of the discharge</w:t>
            </w:r>
          </w:p>
        </w:tc>
        <w:tc>
          <w:tcPr>
            <w:tcW w:w="3516" w:type="pct"/>
          </w:tcPr>
          <w:p w14:paraId="25420D87" w14:textId="77777777" w:rsidR="003D0BF2" w:rsidRPr="004921D8" w:rsidRDefault="003D0BF2" w:rsidP="00926B5E">
            <w:pPr>
              <w:pStyle w:val="TableText"/>
              <w:rPr>
                <w:sz w:val="18"/>
                <w:szCs w:val="18"/>
              </w:rPr>
            </w:pPr>
          </w:p>
        </w:tc>
      </w:tr>
      <w:tr w:rsidR="003D0BF2" w:rsidRPr="00C15459" w14:paraId="12E47051" w14:textId="77777777" w:rsidTr="00A9057C">
        <w:trPr>
          <w:cantSplit/>
        </w:trPr>
        <w:tc>
          <w:tcPr>
            <w:tcW w:w="1484" w:type="pct"/>
          </w:tcPr>
          <w:p w14:paraId="14D43D78" w14:textId="77777777" w:rsidR="003D0BF2" w:rsidRPr="004921D8" w:rsidRDefault="003D0BF2" w:rsidP="00926B5E">
            <w:pPr>
              <w:pStyle w:val="TableText"/>
              <w:rPr>
                <w:sz w:val="18"/>
                <w:szCs w:val="18"/>
              </w:rPr>
            </w:pPr>
            <w:r w:rsidRPr="004921D8">
              <w:rPr>
                <w:sz w:val="18"/>
                <w:szCs w:val="18"/>
              </w:rPr>
              <w:t>Measures taken, or intended to be taken, to stop any emission</w:t>
            </w:r>
          </w:p>
        </w:tc>
        <w:tc>
          <w:tcPr>
            <w:tcW w:w="3516" w:type="pct"/>
          </w:tcPr>
          <w:p w14:paraId="2D46DEF7" w14:textId="77777777" w:rsidR="003D0BF2" w:rsidRPr="004921D8" w:rsidRDefault="003D0BF2" w:rsidP="00926B5E">
            <w:pPr>
              <w:pStyle w:val="TableText"/>
              <w:rPr>
                <w:sz w:val="18"/>
                <w:szCs w:val="18"/>
              </w:rPr>
            </w:pPr>
          </w:p>
        </w:tc>
      </w:tr>
      <w:tr w:rsidR="003D0BF2" w:rsidRPr="00C15459" w14:paraId="35275957" w14:textId="77777777" w:rsidTr="00A9057C">
        <w:trPr>
          <w:cantSplit/>
        </w:trPr>
        <w:tc>
          <w:tcPr>
            <w:tcW w:w="1484" w:type="pct"/>
          </w:tcPr>
          <w:p w14:paraId="60B58AF2" w14:textId="77777777" w:rsidR="003D0BF2" w:rsidRPr="004921D8" w:rsidRDefault="003D0BF2" w:rsidP="00926B5E">
            <w:pPr>
              <w:pStyle w:val="TableText"/>
              <w:rPr>
                <w:sz w:val="18"/>
                <w:szCs w:val="18"/>
              </w:rPr>
            </w:pPr>
            <w:r w:rsidRPr="004921D8">
              <w:rPr>
                <w:sz w:val="18"/>
                <w:szCs w:val="18"/>
              </w:rPr>
              <w:t>Description of the failure or accident.</w:t>
            </w:r>
          </w:p>
        </w:tc>
        <w:tc>
          <w:tcPr>
            <w:tcW w:w="3516" w:type="pct"/>
          </w:tcPr>
          <w:p w14:paraId="2FA0569C" w14:textId="77777777" w:rsidR="003D0BF2" w:rsidRPr="004921D8" w:rsidRDefault="003D0BF2" w:rsidP="00926B5E">
            <w:pPr>
              <w:pStyle w:val="TableText"/>
              <w:rPr>
                <w:sz w:val="18"/>
                <w:szCs w:val="18"/>
              </w:rPr>
            </w:pPr>
          </w:p>
        </w:tc>
      </w:tr>
    </w:tbl>
    <w:p w14:paraId="419B4110" w14:textId="77777777" w:rsidR="003D0BF2" w:rsidRDefault="003D0BF2" w:rsidP="00926B5E"/>
    <w:p w14:paraId="7C1BD036" w14:textId="77777777" w:rsidR="003D0BF2" w:rsidRDefault="003D0BF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D0BF2" w:rsidRPr="00C15459" w14:paraId="15440135" w14:textId="77777777" w:rsidTr="00A9057C">
        <w:trPr>
          <w:cantSplit/>
        </w:trPr>
        <w:tc>
          <w:tcPr>
            <w:tcW w:w="2305" w:type="pct"/>
          </w:tcPr>
          <w:p w14:paraId="520F99CF" w14:textId="77777777" w:rsidR="003D0BF2" w:rsidRPr="004921D8" w:rsidRDefault="003D0BF2" w:rsidP="00926B5E">
            <w:pPr>
              <w:pStyle w:val="TableText"/>
              <w:rPr>
                <w:sz w:val="18"/>
                <w:szCs w:val="18"/>
              </w:rPr>
            </w:pPr>
            <w:r w:rsidRPr="004921D8">
              <w:rPr>
                <w:sz w:val="18"/>
                <w:szCs w:val="18"/>
              </w:rPr>
              <w:t>Any more accurate information on the matters for notification under Part A.</w:t>
            </w:r>
          </w:p>
        </w:tc>
        <w:tc>
          <w:tcPr>
            <w:tcW w:w="2695" w:type="pct"/>
          </w:tcPr>
          <w:p w14:paraId="3B8C6D25" w14:textId="77777777" w:rsidR="003D0BF2" w:rsidRPr="00C15459" w:rsidRDefault="003D0BF2" w:rsidP="00926B5E">
            <w:pPr>
              <w:pStyle w:val="TableText"/>
            </w:pPr>
          </w:p>
        </w:tc>
      </w:tr>
      <w:tr w:rsidR="003D0BF2" w:rsidRPr="00C15459" w14:paraId="5521AAEA" w14:textId="77777777" w:rsidTr="00A9057C">
        <w:trPr>
          <w:cantSplit/>
        </w:trPr>
        <w:tc>
          <w:tcPr>
            <w:tcW w:w="2305" w:type="pct"/>
          </w:tcPr>
          <w:p w14:paraId="6CEEFCC8" w14:textId="77777777" w:rsidR="003D0BF2" w:rsidRPr="004921D8" w:rsidRDefault="003D0BF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27647D25" w14:textId="77777777" w:rsidR="003D0BF2" w:rsidRPr="00C15459" w:rsidRDefault="003D0BF2" w:rsidP="00926B5E">
            <w:pPr>
              <w:pStyle w:val="TableText"/>
            </w:pPr>
          </w:p>
        </w:tc>
      </w:tr>
      <w:tr w:rsidR="003D0BF2" w:rsidRPr="00C15459" w14:paraId="39A2A34D" w14:textId="77777777" w:rsidTr="00A9057C">
        <w:trPr>
          <w:cantSplit/>
        </w:trPr>
        <w:tc>
          <w:tcPr>
            <w:tcW w:w="2305" w:type="pct"/>
          </w:tcPr>
          <w:p w14:paraId="07A6AEE0" w14:textId="77777777" w:rsidR="003D0BF2" w:rsidRPr="004921D8" w:rsidRDefault="003D0BF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08F6F04" w14:textId="77777777" w:rsidR="003D0BF2" w:rsidRPr="00C15459" w:rsidRDefault="003D0BF2" w:rsidP="00926B5E">
            <w:pPr>
              <w:pStyle w:val="TableText"/>
            </w:pPr>
          </w:p>
        </w:tc>
      </w:tr>
    </w:tbl>
    <w:p w14:paraId="2F5F9951" w14:textId="77777777" w:rsidR="003D0BF2" w:rsidRDefault="003D0BF2" w:rsidP="00926B5E"/>
    <w:tbl>
      <w:tblPr>
        <w:tblStyle w:val="TableGrid"/>
        <w:tblW w:w="4720" w:type="pct"/>
        <w:tblInd w:w="562" w:type="dxa"/>
        <w:tblLook w:val="0000" w:firstRow="0" w:lastRow="0" w:firstColumn="0" w:lastColumn="0" w:noHBand="0" w:noVBand="0"/>
      </w:tblPr>
      <w:tblGrid>
        <w:gridCol w:w="4057"/>
        <w:gridCol w:w="4744"/>
      </w:tblGrid>
      <w:tr w:rsidR="003D0BF2" w:rsidRPr="004921D8" w14:paraId="0B777D9D" w14:textId="77777777" w:rsidTr="00A9057C">
        <w:trPr>
          <w:cantSplit/>
        </w:trPr>
        <w:tc>
          <w:tcPr>
            <w:tcW w:w="2305" w:type="pct"/>
          </w:tcPr>
          <w:p w14:paraId="018971D3" w14:textId="77777777" w:rsidR="003D0BF2" w:rsidRPr="004921D8" w:rsidRDefault="003D0BF2" w:rsidP="00926B5E">
            <w:pPr>
              <w:pStyle w:val="TableText"/>
              <w:rPr>
                <w:rStyle w:val="Bold"/>
                <w:sz w:val="18"/>
                <w:szCs w:val="18"/>
              </w:rPr>
            </w:pPr>
            <w:r w:rsidRPr="004921D8">
              <w:rPr>
                <w:rStyle w:val="Bold"/>
                <w:sz w:val="18"/>
                <w:szCs w:val="18"/>
              </w:rPr>
              <w:t>Name*</w:t>
            </w:r>
          </w:p>
        </w:tc>
        <w:tc>
          <w:tcPr>
            <w:tcW w:w="2695" w:type="pct"/>
          </w:tcPr>
          <w:p w14:paraId="10E06460" w14:textId="77777777" w:rsidR="003D0BF2" w:rsidRPr="004921D8" w:rsidRDefault="003D0BF2" w:rsidP="00926B5E">
            <w:pPr>
              <w:pStyle w:val="TableText"/>
              <w:rPr>
                <w:sz w:val="18"/>
                <w:szCs w:val="18"/>
              </w:rPr>
            </w:pPr>
          </w:p>
        </w:tc>
      </w:tr>
      <w:tr w:rsidR="003D0BF2" w:rsidRPr="004921D8" w14:paraId="299BA1B1" w14:textId="77777777" w:rsidTr="00A9057C">
        <w:trPr>
          <w:cantSplit/>
        </w:trPr>
        <w:tc>
          <w:tcPr>
            <w:tcW w:w="2305" w:type="pct"/>
          </w:tcPr>
          <w:p w14:paraId="021A9AA3" w14:textId="77777777" w:rsidR="003D0BF2" w:rsidRPr="004921D8" w:rsidRDefault="003D0BF2" w:rsidP="00926B5E">
            <w:pPr>
              <w:pStyle w:val="TableText"/>
              <w:rPr>
                <w:rStyle w:val="Bold"/>
                <w:sz w:val="18"/>
                <w:szCs w:val="18"/>
              </w:rPr>
            </w:pPr>
            <w:r w:rsidRPr="004921D8">
              <w:rPr>
                <w:rStyle w:val="Bold"/>
                <w:sz w:val="18"/>
                <w:szCs w:val="18"/>
              </w:rPr>
              <w:t>Post</w:t>
            </w:r>
          </w:p>
        </w:tc>
        <w:tc>
          <w:tcPr>
            <w:tcW w:w="2695" w:type="pct"/>
          </w:tcPr>
          <w:p w14:paraId="51AB0996" w14:textId="77777777" w:rsidR="003D0BF2" w:rsidRPr="004921D8" w:rsidRDefault="003D0BF2" w:rsidP="00926B5E">
            <w:pPr>
              <w:pStyle w:val="TableText"/>
              <w:rPr>
                <w:sz w:val="18"/>
                <w:szCs w:val="18"/>
              </w:rPr>
            </w:pPr>
          </w:p>
        </w:tc>
      </w:tr>
      <w:tr w:rsidR="003D0BF2" w:rsidRPr="004921D8" w14:paraId="4A1B585B" w14:textId="77777777" w:rsidTr="00A9057C">
        <w:trPr>
          <w:cantSplit/>
        </w:trPr>
        <w:tc>
          <w:tcPr>
            <w:tcW w:w="2305" w:type="pct"/>
          </w:tcPr>
          <w:p w14:paraId="5296BC18" w14:textId="77777777" w:rsidR="003D0BF2" w:rsidRPr="004921D8" w:rsidRDefault="003D0BF2" w:rsidP="00926B5E">
            <w:pPr>
              <w:pStyle w:val="TableText"/>
              <w:rPr>
                <w:rStyle w:val="Bold"/>
                <w:sz w:val="18"/>
                <w:szCs w:val="18"/>
              </w:rPr>
            </w:pPr>
            <w:r w:rsidRPr="004921D8">
              <w:rPr>
                <w:rStyle w:val="Bold"/>
                <w:sz w:val="18"/>
                <w:szCs w:val="18"/>
              </w:rPr>
              <w:t>Signature</w:t>
            </w:r>
          </w:p>
        </w:tc>
        <w:tc>
          <w:tcPr>
            <w:tcW w:w="2695" w:type="pct"/>
          </w:tcPr>
          <w:p w14:paraId="7BBAD8C8" w14:textId="77777777" w:rsidR="003D0BF2" w:rsidRPr="004921D8" w:rsidRDefault="003D0BF2" w:rsidP="00926B5E">
            <w:pPr>
              <w:pStyle w:val="TableText"/>
              <w:rPr>
                <w:sz w:val="18"/>
                <w:szCs w:val="18"/>
              </w:rPr>
            </w:pPr>
          </w:p>
        </w:tc>
      </w:tr>
      <w:tr w:rsidR="003D0BF2" w:rsidRPr="004921D8" w14:paraId="57BBDD97" w14:textId="77777777" w:rsidTr="00A9057C">
        <w:trPr>
          <w:cantSplit/>
        </w:trPr>
        <w:tc>
          <w:tcPr>
            <w:tcW w:w="2305" w:type="pct"/>
          </w:tcPr>
          <w:p w14:paraId="161983E3" w14:textId="77777777" w:rsidR="003D0BF2" w:rsidRPr="004921D8" w:rsidRDefault="003D0BF2" w:rsidP="00926B5E">
            <w:pPr>
              <w:pStyle w:val="TableText"/>
              <w:rPr>
                <w:rStyle w:val="Bold"/>
                <w:sz w:val="18"/>
                <w:szCs w:val="18"/>
              </w:rPr>
            </w:pPr>
            <w:r w:rsidRPr="004921D8">
              <w:rPr>
                <w:rStyle w:val="Bold"/>
                <w:sz w:val="18"/>
                <w:szCs w:val="18"/>
              </w:rPr>
              <w:t>Date</w:t>
            </w:r>
          </w:p>
        </w:tc>
        <w:tc>
          <w:tcPr>
            <w:tcW w:w="2695" w:type="pct"/>
          </w:tcPr>
          <w:p w14:paraId="6BE5535C" w14:textId="77777777" w:rsidR="003D0BF2" w:rsidRPr="004921D8" w:rsidRDefault="003D0BF2" w:rsidP="00926B5E">
            <w:pPr>
              <w:pStyle w:val="TableText"/>
              <w:rPr>
                <w:sz w:val="18"/>
                <w:szCs w:val="18"/>
              </w:rPr>
            </w:pPr>
          </w:p>
        </w:tc>
      </w:tr>
    </w:tbl>
    <w:p w14:paraId="5D30DCB8" w14:textId="77777777" w:rsidR="003D0BF2" w:rsidRPr="004921D8" w:rsidRDefault="003D0BF2" w:rsidP="00A9057C">
      <w:pPr>
        <w:ind w:left="567"/>
        <w:rPr>
          <w:sz w:val="18"/>
          <w:szCs w:val="18"/>
        </w:rPr>
      </w:pPr>
      <w:r w:rsidRPr="004921D8">
        <w:rPr>
          <w:sz w:val="18"/>
          <w:szCs w:val="18"/>
        </w:rPr>
        <w:t>* authorised to sign on behalf of the operator</w:t>
      </w:r>
    </w:p>
    <w:p w14:paraId="36906A24" w14:textId="77777777" w:rsidR="003D0BF2" w:rsidRPr="000A07C9" w:rsidRDefault="003D0BF2" w:rsidP="000A07C9">
      <w:pPr>
        <w:rPr>
          <w:rFonts w:eastAsiaTheme="majorEastAsia"/>
        </w:rPr>
      </w:pPr>
      <w:r>
        <w:br w:type="page"/>
      </w:r>
    </w:p>
    <w:p w14:paraId="5D44C51D" w14:textId="77777777" w:rsidR="003D0BF2" w:rsidRDefault="003D0BF2" w:rsidP="00A9057C">
      <w:pPr>
        <w:pStyle w:val="Heading2"/>
        <w:ind w:left="567"/>
      </w:pPr>
      <w:r>
        <w:lastRenderedPageBreak/>
        <w:t xml:space="preserve">Schedule 6 </w:t>
      </w:r>
      <w:r w:rsidRPr="00926B5E">
        <w:t>–</w:t>
      </w:r>
      <w:r>
        <w:t xml:space="preserve"> Interpretation </w:t>
      </w:r>
    </w:p>
    <w:p w14:paraId="324AC1CD" w14:textId="77777777" w:rsidR="003D0BF2" w:rsidRPr="00255783" w:rsidRDefault="003D0BF2" w:rsidP="00A9057C">
      <w:pPr>
        <w:ind w:left="567"/>
        <w:rPr>
          <w:sz w:val="18"/>
          <w:szCs w:val="18"/>
        </w:rPr>
      </w:pPr>
      <w:r w:rsidRPr="00255783">
        <w:rPr>
          <w:sz w:val="18"/>
          <w:szCs w:val="18"/>
        </w:rPr>
        <w:t>“accident” means an accident that may result in pollution.</w:t>
      </w:r>
    </w:p>
    <w:p w14:paraId="78F9AE42" w14:textId="77777777" w:rsidR="003D0BF2" w:rsidRPr="00255783" w:rsidRDefault="003D0BF2" w:rsidP="00A9057C">
      <w:pPr>
        <w:ind w:left="567"/>
        <w:rPr>
          <w:sz w:val="18"/>
          <w:szCs w:val="18"/>
        </w:rPr>
      </w:pPr>
      <w:r>
        <w:rPr>
          <w:sz w:val="18"/>
          <w:szCs w:val="18"/>
        </w:rPr>
        <w:t>“annually”</w:t>
      </w:r>
      <w:r w:rsidRPr="00255783">
        <w:rPr>
          <w:sz w:val="18"/>
          <w:szCs w:val="18"/>
        </w:rPr>
        <w:t xml:space="preserve"> means once every year.</w:t>
      </w:r>
    </w:p>
    <w:p w14:paraId="1D9F238C" w14:textId="77777777" w:rsidR="003D0BF2" w:rsidRPr="00255783" w:rsidRDefault="003D0BF2"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D237837" w14:textId="77777777" w:rsidR="003D0BF2" w:rsidRPr="00255783" w:rsidRDefault="003D0BF2"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4C7C553" w14:textId="77777777" w:rsidR="003D0BF2" w:rsidRPr="00255783" w:rsidRDefault="003D0BF2"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EE9D7FF" w14:textId="77777777" w:rsidR="003D0BF2" w:rsidRPr="00255783" w:rsidRDefault="003D0BF2"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3C10191E" w14:textId="77777777" w:rsidR="003D0BF2" w:rsidRPr="00255783" w:rsidRDefault="003D0BF2"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0A078AD" w14:textId="77777777" w:rsidR="003D0BF2" w:rsidRPr="00255783" w:rsidRDefault="003D0BF2"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37426A74" w14:textId="77777777" w:rsidR="003D0BF2" w:rsidRPr="00255783" w:rsidRDefault="003D0BF2"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9FAA34F" w14:textId="77777777" w:rsidR="003D0BF2" w:rsidRPr="00255783" w:rsidRDefault="003D0BF2"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F57C5E5" w14:textId="77777777" w:rsidR="003D0BF2" w:rsidRPr="00255783" w:rsidRDefault="003D0BF2"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54FC4E0" w14:textId="77777777" w:rsidR="003D0BF2" w:rsidRPr="00255783" w:rsidRDefault="003D0BF2" w:rsidP="00661970">
      <w:pPr>
        <w:pStyle w:val="Default"/>
        <w:ind w:left="567"/>
        <w:rPr>
          <w:color w:val="auto"/>
          <w:sz w:val="18"/>
          <w:szCs w:val="18"/>
        </w:rPr>
      </w:pPr>
    </w:p>
    <w:p w14:paraId="30408165" w14:textId="77777777" w:rsidR="003D0BF2" w:rsidRPr="00255783" w:rsidRDefault="003D0BF2"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35B0C620" w14:textId="77777777" w:rsidR="003D0BF2" w:rsidRPr="00255783" w:rsidRDefault="003D0BF2" w:rsidP="00A9057C">
      <w:pPr>
        <w:ind w:left="567"/>
        <w:rPr>
          <w:sz w:val="18"/>
          <w:szCs w:val="18"/>
        </w:rPr>
      </w:pPr>
      <w:r w:rsidRPr="00255783">
        <w:rPr>
          <w:sz w:val="18"/>
          <w:szCs w:val="18"/>
        </w:rPr>
        <w:t>“overflow setting” means the minimum flow passed forward to the continuation sewer when the overflow operates.</w:t>
      </w:r>
    </w:p>
    <w:p w14:paraId="59AD8992" w14:textId="77777777" w:rsidR="003D0BF2" w:rsidRPr="00255783" w:rsidRDefault="003D0BF2"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1839EF8" w14:textId="77777777" w:rsidR="003D0BF2" w:rsidRPr="00255783" w:rsidRDefault="003D0BF2"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617696BD" w14:textId="77777777" w:rsidR="003D0BF2" w:rsidRPr="00255783" w:rsidRDefault="003D0BF2"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D81BA3D" w14:textId="77777777" w:rsidR="003D0BF2" w:rsidRPr="00255783" w:rsidRDefault="003D0BF2"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14D26704" w14:textId="77777777" w:rsidR="003D0BF2" w:rsidRPr="00255783" w:rsidRDefault="003D0BF2" w:rsidP="00A9057C">
      <w:pPr>
        <w:ind w:left="567"/>
        <w:rPr>
          <w:sz w:val="18"/>
          <w:szCs w:val="18"/>
        </w:rPr>
      </w:pPr>
      <w:r w:rsidRPr="00255783">
        <w:rPr>
          <w:sz w:val="18"/>
          <w:szCs w:val="18"/>
        </w:rPr>
        <w:t>“year” means calendar year ending 31 December.</w:t>
      </w:r>
    </w:p>
    <w:p w14:paraId="66C6C869" w14:textId="77777777" w:rsidR="003D0BF2" w:rsidRPr="00255783" w:rsidRDefault="003D0BF2"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3035AAE" w14:textId="77777777" w:rsidR="003D0BF2" w:rsidRPr="00255783" w:rsidRDefault="003D0BF2">
      <w:pPr>
        <w:spacing w:before="0" w:after="0" w:line="240" w:lineRule="auto"/>
        <w:rPr>
          <w:sz w:val="18"/>
          <w:szCs w:val="18"/>
        </w:rPr>
      </w:pPr>
      <w:r w:rsidRPr="00255783">
        <w:rPr>
          <w:sz w:val="18"/>
          <w:szCs w:val="18"/>
        </w:rPr>
        <w:br w:type="page"/>
      </w:r>
    </w:p>
    <w:p w14:paraId="62BAACAF" w14:textId="77777777" w:rsidR="003D0BF2" w:rsidRDefault="003D0BF2"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1C848D8A" w14:textId="77777777" w:rsidR="000933AE" w:rsidRDefault="000933AE" w:rsidP="000152F0">
      <w:pPr>
        <w:ind w:left="567"/>
        <w:rPr>
          <w:rFonts w:ascii="Arial" w:hAnsi="Arial"/>
          <w:szCs w:val="20"/>
        </w:rPr>
      </w:pPr>
      <w:r w:rsidRPr="000933AE">
        <w:rPr>
          <w:noProof/>
        </w:rPr>
        <w:drawing>
          <wp:inline distT="0" distB="0" distL="0" distR="0" wp14:anchorId="1C248C02" wp14:editId="52A0192E">
            <wp:extent cx="4799805" cy="6878594"/>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01092" cy="6880439"/>
                    </a:xfrm>
                    <a:prstGeom prst="rect">
                      <a:avLst/>
                    </a:prstGeom>
                  </pic:spPr>
                </pic:pic>
              </a:graphicData>
            </a:graphic>
          </wp:inline>
        </w:drawing>
      </w:r>
    </w:p>
    <w:p w14:paraId="738D2F0D" w14:textId="62F2ED40" w:rsidR="003D0BF2" w:rsidRPr="004A4ECE" w:rsidRDefault="003D0BF2"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0A52EDA7" w14:textId="77777777" w:rsidR="003D0BF2" w:rsidRDefault="003D0BF2" w:rsidP="00A9057C">
      <w:pPr>
        <w:ind w:left="567"/>
      </w:pPr>
    </w:p>
    <w:p w14:paraId="2A73D0BF" w14:textId="77777777" w:rsidR="003D0BF2" w:rsidRDefault="003D0BF2" w:rsidP="00A9057C">
      <w:pPr>
        <w:ind w:left="567"/>
      </w:pPr>
      <w:r>
        <w:t>END OF PERMIT</w:t>
      </w:r>
    </w:p>
    <w:p w14:paraId="381C0841" w14:textId="77777777" w:rsidR="003D0BF2" w:rsidRDefault="003D0BF2" w:rsidP="000848DA">
      <w:pPr>
        <w:sectPr w:rsidR="003D0BF2" w:rsidSect="00281A5F">
          <w:footerReference w:type="default" r:id="rId16"/>
          <w:type w:val="continuous"/>
          <w:pgSz w:w="11906" w:h="16838" w:code="9"/>
          <w:pgMar w:top="1440" w:right="1133" w:bottom="1440" w:left="1440" w:header="397" w:footer="397" w:gutter="0"/>
          <w:pgNumType w:start="1"/>
          <w:cols w:space="708"/>
          <w:docGrid w:linePitch="360"/>
        </w:sectPr>
      </w:pPr>
    </w:p>
    <w:p w14:paraId="2675696D" w14:textId="77777777" w:rsidR="003D0BF2" w:rsidRDefault="003D0BF2" w:rsidP="000848DA"/>
    <w:sectPr w:rsidR="003D0BF2" w:rsidSect="003D0BF2">
      <w:footerReference w:type="default" r:id="rId17"/>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FD13F7" w14:textId="77777777" w:rsidR="008540C5" w:rsidRDefault="008540C5" w:rsidP="00FF16FF">
      <w:pPr>
        <w:spacing w:before="0" w:after="0" w:line="240" w:lineRule="auto"/>
      </w:pPr>
      <w:r>
        <w:separator/>
      </w:r>
    </w:p>
  </w:endnote>
  <w:endnote w:type="continuationSeparator" w:id="0">
    <w:p w14:paraId="0492CBB4" w14:textId="77777777" w:rsidR="008540C5" w:rsidRDefault="008540C5" w:rsidP="00FF16FF">
      <w:pPr>
        <w:spacing w:before="0" w:after="0" w:line="240" w:lineRule="auto"/>
      </w:pPr>
      <w:r>
        <w:continuationSeparator/>
      </w:r>
    </w:p>
  </w:endnote>
  <w:endnote w:type="continuationNotice" w:id="1">
    <w:p w14:paraId="46968876" w14:textId="77777777" w:rsidR="008540C5" w:rsidRDefault="008540C5">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3A02BE" w14:textId="77777777" w:rsidR="003D0BF2" w:rsidRPr="00307996" w:rsidRDefault="003D0BF2" w:rsidP="00F06B84">
    <w:pPr>
      <w:pStyle w:val="Footer"/>
    </w:pPr>
    <w:r w:rsidRPr="00307996">
      <w:t>Permit Application Number</w:t>
    </w:r>
    <w:r w:rsidRPr="00307996">
      <w:tab/>
    </w:r>
    <w:r w:rsidRPr="00307996">
      <w:tab/>
    </w:r>
    <w:r w:rsidRPr="00307996">
      <w:tab/>
    </w:r>
    <w:r w:rsidRPr="00307996">
      <w:fldChar w:fldCharType="begin"/>
    </w:r>
    <w:r w:rsidRPr="00307996">
      <w:instrText xml:space="preserve"> PAGE   \* MERGEFORMAT </w:instrText>
    </w:r>
    <w:r w:rsidRPr="00307996">
      <w:fldChar w:fldCharType="separate"/>
    </w:r>
    <w:r w:rsidRPr="00307996">
      <w:rPr>
        <w:noProof/>
      </w:rPr>
      <w:t>1</w:t>
    </w:r>
    <w:r w:rsidRPr="00307996">
      <w:rPr>
        <w:noProof/>
      </w:rPr>
      <w:fldChar w:fldCharType="end"/>
    </w:r>
  </w:p>
  <w:p w14:paraId="3D87F902" w14:textId="77777777" w:rsidR="003D0BF2" w:rsidRPr="00307996" w:rsidRDefault="003D0BF2" w:rsidP="00F06B84">
    <w:pPr>
      <w:pStyle w:val="Footer"/>
    </w:pPr>
    <w:r w:rsidRPr="00307996">
      <w:rPr>
        <w:noProof/>
      </w:rPr>
      <w:t>PAN-010277</w:t>
    </w:r>
    <w:r w:rsidRPr="00307996">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25325E" w14:textId="77777777" w:rsidR="003D0BF2" w:rsidRDefault="003D0BF2"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600A1E2F" w14:textId="70D420DF" w:rsidR="003D0BF2" w:rsidRPr="00DD73A4" w:rsidRDefault="003D0BF2" w:rsidP="00F06B84">
    <w:pPr>
      <w:pStyle w:val="Footer"/>
    </w:pPr>
    <w:r w:rsidRPr="00DD73A4">
      <w:t>EPR/</w:t>
    </w:r>
    <w:r w:rsidR="00DD73A4" w:rsidRPr="00DD73A4">
      <w:t>BB3895CE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1CE766" w14:textId="77777777" w:rsidR="00281A5F" w:rsidRDefault="00281A5F" w:rsidP="00F06B84">
    <w:pPr>
      <w:pStyle w:val="Footer"/>
    </w:pPr>
    <w:r>
      <w:t>Permit Number</w:t>
    </w:r>
    <w:r>
      <w:tab/>
    </w:r>
    <w:r>
      <w:tab/>
    </w:r>
    <w:r>
      <w:tab/>
      <w:t xml:space="preserve">Page </w:t>
    </w:r>
    <w:r>
      <w:fldChar w:fldCharType="begin"/>
    </w:r>
    <w:r>
      <w:instrText xml:space="preserve"> PAGE   \* MERGEFORMAT </w:instrText>
    </w:r>
    <w:r>
      <w:fldChar w:fldCharType="separate"/>
    </w:r>
    <w:r>
      <w:rPr>
        <w:noProof/>
      </w:rPr>
      <w:t>1</w:t>
    </w:r>
    <w:r>
      <w:rPr>
        <w:noProof/>
      </w:rPr>
      <w:fldChar w:fldCharType="end"/>
    </w:r>
    <w:r>
      <w:rPr>
        <w:noProof/>
      </w:rPr>
      <w:t xml:space="preserve"> of 12</w:t>
    </w:r>
  </w:p>
  <w:p w14:paraId="1AE5F0F9" w14:textId="77777777" w:rsidR="00281A5F" w:rsidRPr="00D82845" w:rsidRDefault="00281A5F" w:rsidP="00F06B84">
    <w:pPr>
      <w:pStyle w:val="Footer"/>
    </w:pPr>
    <w:r>
      <w:rPr>
        <w:color w:val="FF0000"/>
      </w:rPr>
      <w:t>EPR/XXX</w:t>
    </w:r>
    <w:r w:rsidR="00FD70C3" w:rsidRPr="00750EE4">
      <w:rPr>
        <w:noProof/>
        <w:color w:val="FF0000"/>
      </w:rPr>
      <w:t>PAN-010277</w:t>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B5C79E" w14:textId="77777777" w:rsidR="008540C5" w:rsidRDefault="008540C5" w:rsidP="00FF16FF">
      <w:pPr>
        <w:spacing w:before="0" w:after="0" w:line="240" w:lineRule="auto"/>
      </w:pPr>
      <w:r>
        <w:separator/>
      </w:r>
    </w:p>
  </w:footnote>
  <w:footnote w:type="continuationSeparator" w:id="0">
    <w:p w14:paraId="15D11E80" w14:textId="77777777" w:rsidR="008540C5" w:rsidRDefault="008540C5" w:rsidP="00FF16FF">
      <w:pPr>
        <w:spacing w:before="0" w:after="0" w:line="240" w:lineRule="auto"/>
      </w:pPr>
      <w:r>
        <w:continuationSeparator/>
      </w:r>
    </w:p>
  </w:footnote>
  <w:footnote w:type="continuationNotice" w:id="1">
    <w:p w14:paraId="1B15AA5E" w14:textId="77777777" w:rsidR="008540C5" w:rsidRDefault="008540C5">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3AE"/>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3EC7"/>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136B"/>
    <w:rsid w:val="001F2280"/>
    <w:rsid w:val="001F4B89"/>
    <w:rsid w:val="0020172C"/>
    <w:rsid w:val="00202ED2"/>
    <w:rsid w:val="00204661"/>
    <w:rsid w:val="00207BD6"/>
    <w:rsid w:val="00215022"/>
    <w:rsid w:val="00222977"/>
    <w:rsid w:val="002256D6"/>
    <w:rsid w:val="00230911"/>
    <w:rsid w:val="00241DA4"/>
    <w:rsid w:val="00243129"/>
    <w:rsid w:val="002509A0"/>
    <w:rsid w:val="00252686"/>
    <w:rsid w:val="00255059"/>
    <w:rsid w:val="002554E8"/>
    <w:rsid w:val="00255783"/>
    <w:rsid w:val="00260A6C"/>
    <w:rsid w:val="00261EE0"/>
    <w:rsid w:val="00270028"/>
    <w:rsid w:val="002809B4"/>
    <w:rsid w:val="002819C7"/>
    <w:rsid w:val="00281A5F"/>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07996"/>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B7814"/>
    <w:rsid w:val="003C0DEB"/>
    <w:rsid w:val="003D0BF2"/>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03AA7"/>
    <w:rsid w:val="005103C4"/>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49C8"/>
    <w:rsid w:val="005B0E07"/>
    <w:rsid w:val="005B1D96"/>
    <w:rsid w:val="005B2CA1"/>
    <w:rsid w:val="005B75CA"/>
    <w:rsid w:val="005B78CA"/>
    <w:rsid w:val="005B7B1E"/>
    <w:rsid w:val="005C03A7"/>
    <w:rsid w:val="005C4640"/>
    <w:rsid w:val="005D4F47"/>
    <w:rsid w:val="005D7DE8"/>
    <w:rsid w:val="005E2835"/>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2733"/>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25077"/>
    <w:rsid w:val="0072609B"/>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2C4A"/>
    <w:rsid w:val="00825F85"/>
    <w:rsid w:val="00827ADC"/>
    <w:rsid w:val="0083221B"/>
    <w:rsid w:val="00837E57"/>
    <w:rsid w:val="00841B67"/>
    <w:rsid w:val="00841D30"/>
    <w:rsid w:val="008518AD"/>
    <w:rsid w:val="008540C5"/>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320D"/>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238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1D93"/>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3E67"/>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D73A4"/>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70C3"/>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58243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Cefn Coed High St CSO</Site_x0020_Name>
    <Internal_x002f_External xmlns="859f7ad6-93f6-4205-b62b-a17f28acbbac">Internal document</Internal_x002f_External>
    <Post_x0020_code xmlns="859f7ad6-93f6-4205-b62b-a17f28acbbac">CF48 2PG</Post_x0020_code>
    <Document_x0020_Type xmlns="859f7ad6-93f6-4205-b62b-a17f28acbbac">Email</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2020-11-13T00:00:00+00:00</Document_x0020_Date>
    <Facility_x0020_Address xmlns="859f7ad6-93f6-4205-b62b-a17f28acbbac">Cefn Coed High St, Cefn Coed, Merthyr Tydfil</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4" ma:contentTypeDescription="Permitting &amp; Compliance Word Document" ma:contentTypeScope="" ma:versionID="20cbc96a0d6f3169c7c482b13f0505de">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EC3CFCF6-3985-4D59-B528-6D497C4D02C6}"/>
</file>

<file path=customXml/itemProps6.xml><?xml version="1.0" encoding="utf-8"?>
<ds:datastoreItem xmlns:ds="http://schemas.openxmlformats.org/officeDocument/2006/customXml" ds:itemID="{55095006-7426-4B6C-8610-1F185DDCBF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34</TotalTime>
  <Pages>14</Pages>
  <Words>2527</Words>
  <Characters>14409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16903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13</cp:revision>
  <dcterms:created xsi:type="dcterms:W3CDTF">2020-08-26T14:59:00Z</dcterms:created>
  <dcterms:modified xsi:type="dcterms:W3CDTF">2020-11-16T13:40:00Z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b1a87bcf-54e5-487f-9f35-34ccaa1f04f0</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REGU-184-798009</vt:lpwstr>
  </property>
  <property fmtid="{D5CDD505-2E9C-101B-9397-08002B2CF9AE}" pid="36" name="_dlc_DocIdUrl">
    <vt:lpwstr>https://cyfoethnaturiolcymru.sharepoint.com/teams/Regulatory/Permitting/_layouts/15/DocIdRedir.aspx?ID=REGU-184-798009, REGU-184-798009</vt:lpwstr>
  </property>
</Properties>
</file>