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F9314" w14:textId="77777777" w:rsidR="009348D1" w:rsidRDefault="009348D1" w:rsidP="00F14BB5">
      <w:pPr>
        <w:pStyle w:val="coverTitle"/>
        <w:tabs>
          <w:tab w:val="left" w:pos="3600"/>
        </w:tabs>
        <w:spacing w:line="312" w:lineRule="auto"/>
      </w:pPr>
      <w:r>
        <w:drawing>
          <wp:anchor distT="0" distB="0" distL="114300" distR="114300" simplePos="0" relativeHeight="251659264" behindDoc="0" locked="0" layoutInCell="1" allowOverlap="1" wp14:anchorId="4A6D5150" wp14:editId="5ED53A7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B5A1E3D" w14:textId="77777777" w:rsidR="009348D1" w:rsidRDefault="009348D1" w:rsidP="00F14BB5">
      <w:pPr>
        <w:pStyle w:val="coverTitle"/>
        <w:spacing w:line="312" w:lineRule="auto"/>
        <w:rPr>
          <w:rFonts w:cs="Arial"/>
        </w:rPr>
      </w:pPr>
    </w:p>
    <w:p w14:paraId="0B46D7F0" w14:textId="77777777" w:rsidR="009348D1" w:rsidRPr="00A4222E" w:rsidRDefault="009348D1" w:rsidP="00725077">
      <w:pPr>
        <w:pStyle w:val="coverTitle"/>
        <w:spacing w:line="312" w:lineRule="auto"/>
        <w:ind w:left="1276"/>
      </w:pPr>
      <w:r w:rsidRPr="00A4222E">
        <w:t>Permit with introductory note</w:t>
      </w:r>
    </w:p>
    <w:p w14:paraId="37D6DA7E" w14:textId="77777777" w:rsidR="009348D1" w:rsidRDefault="009348D1" w:rsidP="00725077">
      <w:pPr>
        <w:pStyle w:val="a"/>
        <w:tabs>
          <w:tab w:val="left" w:pos="8328"/>
        </w:tabs>
        <w:spacing w:line="312" w:lineRule="auto"/>
        <w:ind w:firstLine="556"/>
      </w:pPr>
      <w:r>
        <w:t>The Environmental Permitting (England &amp; Wales) Regulations 2016</w:t>
      </w:r>
      <w:r>
        <w:tab/>
      </w:r>
    </w:p>
    <w:p w14:paraId="4888F87A" w14:textId="77777777" w:rsidR="009348D1" w:rsidRDefault="009348D1" w:rsidP="00F14BB5">
      <w:pPr>
        <w:pStyle w:val="a"/>
        <w:tabs>
          <w:tab w:val="left" w:pos="8328"/>
        </w:tabs>
        <w:spacing w:line="312" w:lineRule="auto"/>
      </w:pPr>
      <w:r>
        <w:tab/>
      </w:r>
    </w:p>
    <w:p w14:paraId="49B13EF4" w14:textId="77777777" w:rsidR="009348D1" w:rsidRDefault="009348D1" w:rsidP="00F14BB5">
      <w:pPr>
        <w:pStyle w:val="a"/>
        <w:spacing w:line="312" w:lineRule="auto"/>
      </w:pPr>
    </w:p>
    <w:p w14:paraId="2FC9004A" w14:textId="77777777" w:rsidR="009348D1" w:rsidRDefault="009348D1" w:rsidP="00F14BB5">
      <w:pPr>
        <w:pStyle w:val="coverLicenceHolder"/>
        <w:pBdr>
          <w:top w:val="single" w:sz="4" w:space="25" w:color="auto"/>
        </w:pBdr>
        <w:spacing w:line="312" w:lineRule="auto"/>
      </w:pPr>
      <w:r>
        <w:t>Dŵr Cymru Cyfyngedig</w:t>
      </w:r>
    </w:p>
    <w:p w14:paraId="4D1CF511" w14:textId="77777777" w:rsidR="009348D1" w:rsidRDefault="009348D1" w:rsidP="00F14BB5">
      <w:pPr>
        <w:pStyle w:val="coverLicenceHolder"/>
        <w:pBdr>
          <w:top w:val="single" w:sz="4" w:space="25" w:color="auto"/>
        </w:pBdr>
        <w:spacing w:line="312" w:lineRule="auto"/>
        <w:rPr>
          <w:color w:val="FF0000"/>
        </w:rPr>
      </w:pPr>
    </w:p>
    <w:p w14:paraId="6AF27360" w14:textId="2C0B8A52" w:rsidR="009348D1" w:rsidRPr="00CB3E53" w:rsidRDefault="00182672" w:rsidP="00DF7A03">
      <w:pPr>
        <w:pStyle w:val="coverLicenceHolder"/>
        <w:pBdr>
          <w:top w:val="single" w:sz="4" w:space="25" w:color="auto"/>
        </w:pBdr>
        <w:spacing w:line="276" w:lineRule="auto"/>
        <w:contextualSpacing/>
      </w:pPr>
      <w:r>
        <w:rPr>
          <w:noProof/>
        </w:rPr>
        <w:t>Abertridwr Coed Cae Road 1 CSO</w:t>
      </w:r>
    </w:p>
    <w:p w14:paraId="724120C9" w14:textId="77777777" w:rsidR="009348D1" w:rsidRPr="00CB3E53" w:rsidRDefault="009348D1" w:rsidP="00DF7A03">
      <w:pPr>
        <w:pStyle w:val="coverLicenceHolder"/>
        <w:pBdr>
          <w:top w:val="single" w:sz="4" w:space="25" w:color="auto"/>
        </w:pBdr>
        <w:spacing w:line="276" w:lineRule="auto"/>
        <w:contextualSpacing/>
      </w:pPr>
      <w:r w:rsidRPr="00CB3E53">
        <w:rPr>
          <w:noProof/>
        </w:rPr>
        <w:t>Nr Coedcae Rd</w:t>
      </w:r>
    </w:p>
    <w:p w14:paraId="4793A30C" w14:textId="77777777" w:rsidR="009348D1" w:rsidRPr="00CB3E53" w:rsidRDefault="009348D1" w:rsidP="00DF7A03">
      <w:pPr>
        <w:pStyle w:val="coverLicenceHolder"/>
        <w:pBdr>
          <w:top w:val="single" w:sz="4" w:space="25" w:color="auto"/>
        </w:pBdr>
        <w:spacing w:line="276" w:lineRule="auto"/>
        <w:contextualSpacing/>
      </w:pPr>
      <w:r w:rsidRPr="00CB3E53">
        <w:rPr>
          <w:noProof/>
        </w:rPr>
        <w:t>Abertridwr</w:t>
      </w:r>
    </w:p>
    <w:p w14:paraId="05E2F016" w14:textId="77777777" w:rsidR="009348D1" w:rsidRPr="00CB3E53" w:rsidRDefault="009348D1" w:rsidP="00DF7A03">
      <w:pPr>
        <w:pStyle w:val="coverLicenceHolder"/>
        <w:pBdr>
          <w:top w:val="single" w:sz="4" w:space="25" w:color="auto"/>
        </w:pBdr>
        <w:spacing w:line="276" w:lineRule="auto"/>
        <w:contextualSpacing/>
      </w:pPr>
      <w:r w:rsidRPr="00CB3E53">
        <w:rPr>
          <w:noProof/>
        </w:rPr>
        <w:t>Caerphilly</w:t>
      </w:r>
    </w:p>
    <w:p w14:paraId="6E211E9B" w14:textId="77777777" w:rsidR="009348D1" w:rsidRPr="00CB3E53" w:rsidRDefault="009348D1" w:rsidP="00DF7A03">
      <w:pPr>
        <w:pStyle w:val="coverLicenceHolder"/>
        <w:pBdr>
          <w:top w:val="single" w:sz="4" w:space="25" w:color="auto"/>
        </w:pBdr>
        <w:spacing w:line="276" w:lineRule="auto"/>
        <w:contextualSpacing/>
      </w:pPr>
      <w:r w:rsidRPr="00CB3E53">
        <w:rPr>
          <w:noProof/>
        </w:rPr>
        <w:t>CF83 4EH</w:t>
      </w:r>
    </w:p>
    <w:p w14:paraId="07A01D5E" w14:textId="77777777" w:rsidR="009348D1" w:rsidRPr="00CB3E53" w:rsidRDefault="009348D1" w:rsidP="00F14BB5">
      <w:pPr>
        <w:pStyle w:val="coverLicenceHolder"/>
        <w:pBdr>
          <w:top w:val="single" w:sz="4" w:space="25" w:color="auto"/>
        </w:pBdr>
        <w:spacing w:before="120" w:line="270" w:lineRule="exact"/>
        <w:rPr>
          <w:rFonts w:cs="Arial"/>
          <w:sz w:val="22"/>
          <w:szCs w:val="22"/>
        </w:rPr>
      </w:pPr>
    </w:p>
    <w:p w14:paraId="696E7788" w14:textId="77777777" w:rsidR="009348D1" w:rsidRPr="00CB3E53" w:rsidRDefault="009348D1" w:rsidP="00DF7A03">
      <w:pPr>
        <w:pStyle w:val="coverAuthNos"/>
        <w:spacing w:before="480" w:line="276" w:lineRule="auto"/>
        <w:rPr>
          <w:color w:val="auto"/>
          <w:sz w:val="24"/>
          <w:lang w:val="de-DE"/>
        </w:rPr>
      </w:pPr>
      <w:r w:rsidRPr="00CB3E53">
        <w:rPr>
          <w:color w:val="auto"/>
          <w:sz w:val="24"/>
          <w:lang w:val="de-DE"/>
        </w:rPr>
        <w:t>Permit number</w:t>
      </w:r>
    </w:p>
    <w:p w14:paraId="4DEC895A" w14:textId="02046C3A" w:rsidR="009348D1" w:rsidRPr="00C35A15" w:rsidRDefault="00C35A15" w:rsidP="009D4540">
      <w:pPr>
        <w:spacing w:before="60" w:after="0"/>
        <w:ind w:left="3249" w:firstLine="720"/>
        <w:rPr>
          <w:sz w:val="24"/>
          <w:lang w:val="de-DE"/>
        </w:rPr>
      </w:pPr>
      <w:r w:rsidRPr="00C35A15">
        <w:rPr>
          <w:rFonts w:ascii="Arial" w:hAnsi="Arial"/>
          <w:sz w:val="24"/>
          <w:lang w:val="de-DE"/>
        </w:rPr>
        <w:t>EPR/</w:t>
      </w:r>
      <w:r w:rsidR="000A2A60" w:rsidRPr="000A2A60">
        <w:rPr>
          <w:rFonts w:ascii="Arial" w:hAnsi="Arial"/>
          <w:sz w:val="24"/>
          <w:lang w:val="de-DE"/>
        </w:rPr>
        <w:t>BB3899CQ</w:t>
      </w:r>
    </w:p>
    <w:p w14:paraId="065E1F96" w14:textId="77777777" w:rsidR="009348D1" w:rsidRDefault="009348D1" w:rsidP="00F14BB5">
      <w:pPr>
        <w:rPr>
          <w:lang w:val="de-DE"/>
        </w:rPr>
      </w:pPr>
    </w:p>
    <w:p w14:paraId="63EE6175" w14:textId="77777777" w:rsidR="009348D1" w:rsidRDefault="009348D1" w:rsidP="00F14BB5">
      <w:pPr>
        <w:rPr>
          <w:lang w:val="de-DE"/>
        </w:rPr>
      </w:pPr>
    </w:p>
    <w:p w14:paraId="4B1DA689" w14:textId="77777777" w:rsidR="009348D1" w:rsidRDefault="009348D1" w:rsidP="00F14BB5">
      <w:pPr>
        <w:jc w:val="center"/>
        <w:rPr>
          <w:lang w:val="de-DE"/>
        </w:rPr>
      </w:pPr>
    </w:p>
    <w:p w14:paraId="4B8AB83A" w14:textId="77777777" w:rsidR="009348D1" w:rsidRDefault="009348D1" w:rsidP="00F14BB5">
      <w:pPr>
        <w:rPr>
          <w:lang w:val="de-DE"/>
        </w:rPr>
      </w:pPr>
    </w:p>
    <w:p w14:paraId="23CA5679" w14:textId="77777777" w:rsidR="009348D1" w:rsidRDefault="009348D1" w:rsidP="00F14BB5">
      <w:pPr>
        <w:pStyle w:val="coverAuthNos"/>
        <w:tabs>
          <w:tab w:val="left" w:pos="5270"/>
        </w:tabs>
        <w:spacing w:line="312" w:lineRule="auto"/>
        <w:rPr>
          <w:lang w:val="de-DE"/>
        </w:rPr>
      </w:pPr>
      <w:r>
        <w:rPr>
          <w:lang w:val="de-DE"/>
        </w:rPr>
        <w:tab/>
      </w:r>
    </w:p>
    <w:p w14:paraId="24642BC9" w14:textId="77777777" w:rsidR="009348D1" w:rsidRDefault="009348D1" w:rsidP="00F14BB5">
      <w:pPr>
        <w:pStyle w:val="coverAuthNos"/>
        <w:spacing w:line="312" w:lineRule="auto"/>
        <w:ind w:left="0"/>
        <w:rPr>
          <w:lang w:val="de-DE"/>
        </w:rPr>
      </w:pPr>
    </w:p>
    <w:p w14:paraId="31F090F7" w14:textId="77777777" w:rsidR="009348D1" w:rsidRDefault="009348D1" w:rsidP="00F14BB5">
      <w:pPr>
        <w:pStyle w:val="coverAuthNos"/>
        <w:spacing w:line="312" w:lineRule="auto"/>
        <w:ind w:left="0"/>
        <w:rPr>
          <w:lang w:val="de-DE"/>
        </w:rPr>
      </w:pPr>
    </w:p>
    <w:p w14:paraId="74F6307D" w14:textId="77777777" w:rsidR="009348D1" w:rsidRDefault="009348D1" w:rsidP="00F14BB5">
      <w:pPr>
        <w:pStyle w:val="coverAuthNos"/>
        <w:spacing w:line="312" w:lineRule="auto"/>
        <w:ind w:left="0"/>
        <w:rPr>
          <w:lang w:val="de-DE"/>
        </w:rPr>
      </w:pPr>
    </w:p>
    <w:p w14:paraId="23AF26AB" w14:textId="77777777" w:rsidR="009348D1" w:rsidRDefault="009348D1" w:rsidP="00F14BB5">
      <w:pPr>
        <w:pStyle w:val="coverAuthNos"/>
        <w:spacing w:line="312" w:lineRule="auto"/>
        <w:ind w:left="0"/>
        <w:rPr>
          <w:lang w:val="de-DE"/>
        </w:rPr>
      </w:pPr>
    </w:p>
    <w:p w14:paraId="116B4052" w14:textId="77777777" w:rsidR="009348D1" w:rsidRDefault="009348D1" w:rsidP="00F14BB5">
      <w:pPr>
        <w:pStyle w:val="coverAuthNos"/>
        <w:spacing w:line="312" w:lineRule="auto"/>
        <w:ind w:left="0"/>
        <w:rPr>
          <w:lang w:val="de-DE"/>
        </w:rPr>
      </w:pPr>
    </w:p>
    <w:p w14:paraId="5A8F473B" w14:textId="3A67D155" w:rsidR="009348D1" w:rsidRPr="00753761" w:rsidRDefault="00182672" w:rsidP="00DF7A03">
      <w:pPr>
        <w:pStyle w:val="Heading1nonum"/>
        <w:spacing w:before="0" w:after="0" w:line="276" w:lineRule="auto"/>
        <w:jc w:val="center"/>
      </w:pPr>
      <w:r>
        <w:rPr>
          <w:noProof/>
        </w:rPr>
        <w:lastRenderedPageBreak/>
        <w:t>Abertridwr Coed Cae Road 1 CSO</w:t>
      </w:r>
    </w:p>
    <w:p w14:paraId="45AC7A2D" w14:textId="6BAD4C9E" w:rsidR="009348D1" w:rsidRPr="00753761" w:rsidRDefault="009348D1" w:rsidP="00F14BB5">
      <w:pPr>
        <w:pStyle w:val="Heading1nonum"/>
        <w:spacing w:before="80" w:after="0" w:line="312" w:lineRule="auto"/>
        <w:jc w:val="center"/>
      </w:pPr>
      <w:r w:rsidRPr="00753761">
        <w:t xml:space="preserve">Permit Number </w:t>
      </w:r>
      <w:r w:rsidR="00C35A15" w:rsidRPr="00C35A15">
        <w:rPr>
          <w:noProof/>
        </w:rPr>
        <w:t>EPR/</w:t>
      </w:r>
      <w:r w:rsidR="000A2A60" w:rsidRPr="000A2A60">
        <w:rPr>
          <w:noProof/>
        </w:rPr>
        <w:t>BB3899CQ</w:t>
      </w:r>
    </w:p>
    <w:p w14:paraId="04D7DEBA" w14:textId="77777777" w:rsidR="009348D1" w:rsidRDefault="009348D1" w:rsidP="00F14BB5">
      <w:pPr>
        <w:pStyle w:val="Heading1nonum"/>
        <w:spacing w:line="312" w:lineRule="auto"/>
      </w:pPr>
      <w:r>
        <w:t>Introductory note</w:t>
      </w:r>
    </w:p>
    <w:p w14:paraId="688838E5" w14:textId="77777777" w:rsidR="009348D1" w:rsidRDefault="009348D1" w:rsidP="00F14BB5">
      <w:pPr>
        <w:pStyle w:val="Heading2a"/>
        <w:spacing w:before="120" w:line="312" w:lineRule="auto"/>
        <w:rPr>
          <w:i w:val="0"/>
        </w:rPr>
      </w:pPr>
      <w:r>
        <w:rPr>
          <w:i w:val="0"/>
        </w:rPr>
        <w:t>This introductory note does not form a part of the permit</w:t>
      </w:r>
    </w:p>
    <w:p w14:paraId="4CFB934A" w14:textId="77777777" w:rsidR="009348D1" w:rsidRDefault="009348D1" w:rsidP="00F14BB5">
      <w:pPr>
        <w:pStyle w:val="Heading2a"/>
        <w:spacing w:before="120" w:line="312" w:lineRule="auto"/>
        <w:rPr>
          <w:i w:val="0"/>
        </w:rPr>
      </w:pPr>
    </w:p>
    <w:p w14:paraId="6A4E5F83" w14:textId="6EBD32C1" w:rsidR="009348D1" w:rsidRDefault="009348D1"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w:t>
      </w:r>
      <w:r w:rsidRPr="00753761">
        <w:rPr>
          <w:color w:val="auto"/>
          <w:sz w:val="22"/>
          <w:szCs w:val="22"/>
        </w:rPr>
        <w:t xml:space="preserve">can be permitted “as is” under current guidelines. The Combined Sewer Overflow discharges into the </w:t>
      </w:r>
      <w:r w:rsidR="00753761" w:rsidRPr="00753761">
        <w:rPr>
          <w:color w:val="auto"/>
          <w:sz w:val="22"/>
          <w:szCs w:val="22"/>
        </w:rPr>
        <w:t xml:space="preserve">Nant </w:t>
      </w:r>
      <w:proofErr w:type="spellStart"/>
      <w:r w:rsidR="00753761" w:rsidRPr="00753761">
        <w:rPr>
          <w:color w:val="auto"/>
          <w:sz w:val="22"/>
          <w:szCs w:val="22"/>
        </w:rPr>
        <w:t>Yr</w:t>
      </w:r>
      <w:proofErr w:type="spellEnd"/>
      <w:r w:rsidR="00753761" w:rsidRPr="00753761">
        <w:rPr>
          <w:color w:val="auto"/>
          <w:sz w:val="22"/>
          <w:szCs w:val="22"/>
        </w:rPr>
        <w:t xml:space="preserve"> Aber </w:t>
      </w:r>
      <w:r w:rsidRPr="00753761">
        <w:rPr>
          <w:color w:val="auto"/>
          <w:sz w:val="22"/>
          <w:szCs w:val="22"/>
        </w:rPr>
        <w:t xml:space="preserve">Event Duration </w:t>
      </w:r>
      <w:r w:rsidRPr="00A0732E">
        <w:rPr>
          <w:sz w:val="22"/>
          <w:szCs w:val="22"/>
        </w:rPr>
        <w:t xml:space="preserve">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2984128" w14:textId="77777777" w:rsidR="009348D1" w:rsidRDefault="009348D1" w:rsidP="0072609B">
      <w:pPr>
        <w:pStyle w:val="Draftingnote"/>
        <w:spacing w:before="0" w:line="276" w:lineRule="auto"/>
        <w:contextualSpacing/>
        <w:rPr>
          <w:rFonts w:cs="Arial"/>
          <w:i w:val="0"/>
          <w:color w:val="000000"/>
          <w:sz w:val="22"/>
          <w:szCs w:val="22"/>
        </w:rPr>
      </w:pPr>
    </w:p>
    <w:p w14:paraId="36088555" w14:textId="77777777" w:rsidR="009348D1" w:rsidRDefault="009348D1"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FEFD3A2" w14:textId="77777777" w:rsidR="009348D1" w:rsidRDefault="009348D1" w:rsidP="00F3362F">
      <w:pPr>
        <w:pStyle w:val="Heading3nonum"/>
        <w:spacing w:before="0" w:line="276" w:lineRule="auto"/>
        <w:rPr>
          <w:sz w:val="22"/>
          <w:szCs w:val="22"/>
        </w:rPr>
      </w:pPr>
    </w:p>
    <w:p w14:paraId="2E96F22D" w14:textId="77777777" w:rsidR="009348D1" w:rsidRDefault="009348D1"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9348D1" w:rsidRPr="00AD6282" w14:paraId="6BAE4B97" w14:textId="77777777" w:rsidTr="00A631AF">
        <w:trPr>
          <w:cantSplit/>
          <w:tblHeader/>
        </w:trPr>
        <w:tc>
          <w:tcPr>
            <w:tcW w:w="9342" w:type="dxa"/>
            <w:gridSpan w:val="3"/>
            <w:tcBorders>
              <w:top w:val="nil"/>
              <w:left w:val="nil"/>
              <w:bottom w:val="single" w:sz="6" w:space="0" w:color="auto"/>
              <w:right w:val="nil"/>
            </w:tcBorders>
            <w:shd w:val="clear" w:color="auto" w:fill="000000"/>
          </w:tcPr>
          <w:p w14:paraId="6FD579CB" w14:textId="77777777" w:rsidR="009348D1" w:rsidRPr="00AD6282" w:rsidRDefault="009348D1"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9348D1" w:rsidRPr="00AD6282" w14:paraId="2662805E" w14:textId="77777777" w:rsidTr="00A631AF">
        <w:trPr>
          <w:cantSplit/>
          <w:tblHeader/>
        </w:trPr>
        <w:tc>
          <w:tcPr>
            <w:tcW w:w="2835" w:type="dxa"/>
            <w:tcBorders>
              <w:top w:val="single" w:sz="6" w:space="0" w:color="auto"/>
              <w:left w:val="nil"/>
              <w:bottom w:val="single" w:sz="6" w:space="0" w:color="auto"/>
              <w:right w:val="nil"/>
            </w:tcBorders>
          </w:tcPr>
          <w:p w14:paraId="1896E0F6" w14:textId="77777777" w:rsidR="009348D1" w:rsidRPr="00AD6282" w:rsidRDefault="009348D1"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F40EFA4" w14:textId="77777777" w:rsidR="009348D1" w:rsidRPr="00AD6282" w:rsidRDefault="009348D1"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9366236" w14:textId="77777777" w:rsidR="009348D1" w:rsidRPr="00AD6282" w:rsidRDefault="009348D1" w:rsidP="00A631AF">
            <w:pPr>
              <w:pStyle w:val="Tablehead"/>
              <w:rPr>
                <w:rFonts w:ascii="Arial" w:hAnsi="Arial" w:cs="Arial"/>
                <w:sz w:val="22"/>
                <w:szCs w:val="22"/>
              </w:rPr>
            </w:pPr>
            <w:r w:rsidRPr="00AD6282">
              <w:rPr>
                <w:rFonts w:ascii="Arial" w:hAnsi="Arial" w:cs="Arial"/>
                <w:sz w:val="22"/>
                <w:szCs w:val="22"/>
              </w:rPr>
              <w:t>Comments</w:t>
            </w:r>
          </w:p>
        </w:tc>
      </w:tr>
      <w:tr w:rsidR="009348D1" w:rsidRPr="001A29CB" w14:paraId="6907B99B" w14:textId="77777777" w:rsidTr="00A631AF">
        <w:trPr>
          <w:cantSplit/>
        </w:trPr>
        <w:tc>
          <w:tcPr>
            <w:tcW w:w="2835" w:type="dxa"/>
            <w:tcBorders>
              <w:top w:val="single" w:sz="6" w:space="0" w:color="auto"/>
              <w:left w:val="nil"/>
              <w:bottom w:val="single" w:sz="6" w:space="0" w:color="auto"/>
              <w:right w:val="nil"/>
            </w:tcBorders>
          </w:tcPr>
          <w:p w14:paraId="2634031C" w14:textId="77777777" w:rsidR="00CC64D1" w:rsidRDefault="009348D1" w:rsidP="00A631AF">
            <w:pPr>
              <w:pStyle w:val="Tablebody"/>
              <w:rPr>
                <w:rFonts w:ascii="Arial" w:hAnsi="Arial" w:cs="Arial"/>
                <w:color w:val="auto"/>
                <w:sz w:val="22"/>
                <w:szCs w:val="22"/>
              </w:rPr>
            </w:pPr>
            <w:r w:rsidRPr="00753761">
              <w:rPr>
                <w:rFonts w:ascii="Arial" w:hAnsi="Arial" w:cs="Arial"/>
                <w:color w:val="auto"/>
                <w:sz w:val="22"/>
                <w:szCs w:val="22"/>
              </w:rPr>
              <w:t xml:space="preserve">Application </w:t>
            </w:r>
          </w:p>
          <w:p w14:paraId="2BE36C51" w14:textId="03E93F74" w:rsidR="009348D1" w:rsidRPr="00753761" w:rsidRDefault="00753761" w:rsidP="00A631AF">
            <w:pPr>
              <w:pStyle w:val="Tablebody"/>
              <w:rPr>
                <w:rFonts w:ascii="Arial" w:hAnsi="Arial" w:cs="Arial"/>
                <w:color w:val="auto"/>
                <w:sz w:val="22"/>
                <w:szCs w:val="22"/>
              </w:rPr>
            </w:pPr>
            <w:r w:rsidRPr="00753761">
              <w:rPr>
                <w:rFonts w:ascii="Arial" w:hAnsi="Arial" w:cs="Arial"/>
                <w:color w:val="auto"/>
                <w:sz w:val="22"/>
                <w:szCs w:val="22"/>
              </w:rPr>
              <w:t>PAN-010256</w:t>
            </w:r>
          </w:p>
        </w:tc>
        <w:tc>
          <w:tcPr>
            <w:tcW w:w="1560" w:type="dxa"/>
            <w:tcBorders>
              <w:top w:val="single" w:sz="6" w:space="0" w:color="auto"/>
              <w:left w:val="nil"/>
              <w:bottom w:val="single" w:sz="6" w:space="0" w:color="auto"/>
              <w:right w:val="nil"/>
            </w:tcBorders>
          </w:tcPr>
          <w:p w14:paraId="4EBF34EB" w14:textId="282B90BC" w:rsidR="009348D1" w:rsidRPr="00753761" w:rsidRDefault="009348D1" w:rsidP="00A631AF">
            <w:pPr>
              <w:pStyle w:val="Tablebody"/>
              <w:rPr>
                <w:rFonts w:ascii="Arial" w:hAnsi="Arial" w:cs="Arial"/>
                <w:color w:val="auto"/>
                <w:sz w:val="22"/>
                <w:szCs w:val="22"/>
              </w:rPr>
            </w:pPr>
            <w:r w:rsidRPr="00753761">
              <w:rPr>
                <w:rFonts w:ascii="Arial" w:hAnsi="Arial" w:cs="Arial"/>
                <w:color w:val="auto"/>
                <w:sz w:val="22"/>
                <w:szCs w:val="22"/>
              </w:rPr>
              <w:t xml:space="preserve">Duly made </w:t>
            </w:r>
            <w:r w:rsidR="00362BDC">
              <w:rPr>
                <w:rFonts w:ascii="Arial" w:hAnsi="Arial" w:cs="Arial"/>
                <w:color w:val="auto"/>
                <w:sz w:val="22"/>
                <w:szCs w:val="22"/>
              </w:rPr>
              <w:t>17</w:t>
            </w:r>
            <w:r w:rsidR="00883BF8" w:rsidRPr="00753761">
              <w:rPr>
                <w:rFonts w:ascii="Arial" w:hAnsi="Arial" w:cs="Arial"/>
                <w:color w:val="auto"/>
                <w:sz w:val="22"/>
                <w:szCs w:val="22"/>
              </w:rPr>
              <w:t>/</w:t>
            </w:r>
            <w:r w:rsidRPr="00753761">
              <w:rPr>
                <w:rFonts w:ascii="Arial" w:hAnsi="Arial" w:cs="Arial"/>
                <w:color w:val="auto"/>
                <w:sz w:val="22"/>
                <w:szCs w:val="22"/>
              </w:rPr>
              <w:t>0</w:t>
            </w:r>
            <w:r w:rsidR="00362BDC">
              <w:rPr>
                <w:rFonts w:ascii="Arial" w:hAnsi="Arial" w:cs="Arial"/>
                <w:color w:val="auto"/>
                <w:sz w:val="22"/>
                <w:szCs w:val="22"/>
              </w:rPr>
              <w:t>7</w:t>
            </w:r>
            <w:r w:rsidRPr="00753761">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85DFEE1" w14:textId="77777777" w:rsidR="009348D1" w:rsidRPr="00753761" w:rsidRDefault="009348D1" w:rsidP="00A631AF">
            <w:pPr>
              <w:pStyle w:val="Tablebody"/>
              <w:rPr>
                <w:rFonts w:ascii="Arial" w:hAnsi="Arial" w:cs="Arial"/>
                <w:color w:val="auto"/>
                <w:sz w:val="22"/>
                <w:szCs w:val="22"/>
              </w:rPr>
            </w:pPr>
            <w:r w:rsidRPr="00753761">
              <w:rPr>
                <w:rFonts w:ascii="Arial" w:hAnsi="Arial" w:cs="Arial"/>
                <w:color w:val="auto"/>
                <w:sz w:val="22"/>
                <w:szCs w:val="22"/>
              </w:rPr>
              <w:t>Application for discharge of storm sewage</w:t>
            </w:r>
          </w:p>
        </w:tc>
      </w:tr>
      <w:tr w:rsidR="009348D1" w:rsidRPr="00AD6282" w14:paraId="56BEAE85" w14:textId="77777777" w:rsidTr="00A631AF">
        <w:trPr>
          <w:cantSplit/>
        </w:trPr>
        <w:tc>
          <w:tcPr>
            <w:tcW w:w="2835" w:type="dxa"/>
            <w:tcBorders>
              <w:top w:val="single" w:sz="6" w:space="0" w:color="auto"/>
              <w:left w:val="nil"/>
              <w:bottom w:val="single" w:sz="6" w:space="0" w:color="auto"/>
              <w:right w:val="nil"/>
            </w:tcBorders>
          </w:tcPr>
          <w:p w14:paraId="68684E2A" w14:textId="77777777" w:rsidR="009348D1" w:rsidRPr="0056434B" w:rsidRDefault="009348D1" w:rsidP="00A631AF">
            <w:pPr>
              <w:pStyle w:val="Tablebody"/>
              <w:rPr>
                <w:rFonts w:ascii="Arial" w:hAnsi="Arial" w:cs="Arial"/>
                <w:color w:val="auto"/>
                <w:sz w:val="22"/>
                <w:szCs w:val="22"/>
              </w:rPr>
            </w:pPr>
            <w:r w:rsidRPr="0056434B">
              <w:rPr>
                <w:rFonts w:ascii="Arial" w:hAnsi="Arial" w:cs="Arial"/>
                <w:color w:val="auto"/>
                <w:sz w:val="22"/>
                <w:szCs w:val="22"/>
              </w:rPr>
              <w:t>Permit determined</w:t>
            </w:r>
          </w:p>
          <w:p w14:paraId="048B9FD1" w14:textId="5AC252BF" w:rsidR="009348D1" w:rsidRPr="0056434B" w:rsidRDefault="00C35A15" w:rsidP="00A631AF">
            <w:pPr>
              <w:pStyle w:val="Tablebody"/>
              <w:rPr>
                <w:rFonts w:ascii="Arial" w:hAnsi="Arial" w:cs="Arial"/>
                <w:color w:val="auto"/>
                <w:sz w:val="22"/>
                <w:szCs w:val="22"/>
              </w:rPr>
            </w:pPr>
            <w:r w:rsidRPr="0056434B">
              <w:rPr>
                <w:rFonts w:ascii="Arial" w:hAnsi="Arial" w:cs="Arial"/>
                <w:color w:val="auto"/>
                <w:sz w:val="22"/>
                <w:szCs w:val="22"/>
              </w:rPr>
              <w:t>EPR/</w:t>
            </w:r>
            <w:r w:rsidR="000A2A60" w:rsidRPr="000A2A60">
              <w:rPr>
                <w:rFonts w:ascii="Arial" w:hAnsi="Arial" w:cs="Arial"/>
                <w:color w:val="auto"/>
                <w:sz w:val="22"/>
                <w:szCs w:val="22"/>
              </w:rPr>
              <w:t>BB3899CQ</w:t>
            </w:r>
          </w:p>
        </w:tc>
        <w:tc>
          <w:tcPr>
            <w:tcW w:w="1560" w:type="dxa"/>
            <w:tcBorders>
              <w:top w:val="single" w:sz="6" w:space="0" w:color="auto"/>
              <w:left w:val="nil"/>
              <w:bottom w:val="single" w:sz="6" w:space="0" w:color="auto"/>
              <w:right w:val="nil"/>
            </w:tcBorders>
          </w:tcPr>
          <w:p w14:paraId="7B7EC062" w14:textId="55CFEDB4" w:rsidR="009348D1" w:rsidRPr="0056434B" w:rsidRDefault="00C35A15" w:rsidP="00A631AF">
            <w:pPr>
              <w:pStyle w:val="Tablebody"/>
              <w:rPr>
                <w:rFonts w:ascii="Arial" w:hAnsi="Arial" w:cs="Arial"/>
                <w:color w:val="auto"/>
                <w:sz w:val="22"/>
                <w:szCs w:val="22"/>
              </w:rPr>
            </w:pPr>
            <w:r w:rsidRPr="0056434B">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48A756ED" w14:textId="77777777" w:rsidR="009348D1" w:rsidRPr="00AD6282" w:rsidRDefault="009348D1"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6C39F7C9" w14:textId="77777777" w:rsidR="009348D1" w:rsidRDefault="009348D1" w:rsidP="00F14BB5">
      <w:pPr>
        <w:pStyle w:val="Heading3nonum"/>
        <w:spacing w:line="312" w:lineRule="auto"/>
        <w:jc w:val="both"/>
        <w:rPr>
          <w:i/>
        </w:rPr>
      </w:pPr>
    </w:p>
    <w:p w14:paraId="06E3C133" w14:textId="77777777" w:rsidR="009348D1" w:rsidRDefault="009348D1" w:rsidP="00F14BB5">
      <w:pPr>
        <w:pStyle w:val="Heading3nonum"/>
        <w:spacing w:line="312" w:lineRule="auto"/>
        <w:rPr>
          <w:sz w:val="22"/>
          <w:szCs w:val="22"/>
        </w:rPr>
      </w:pPr>
      <w:r>
        <w:rPr>
          <w:sz w:val="22"/>
          <w:szCs w:val="22"/>
        </w:rPr>
        <w:t>End of Introductory Note</w:t>
      </w:r>
    </w:p>
    <w:p w14:paraId="6A7779A5" w14:textId="77777777" w:rsidR="009348D1" w:rsidRDefault="009348D1" w:rsidP="00F14BB5">
      <w:pPr>
        <w:pStyle w:val="Draftingnote"/>
        <w:spacing w:line="312" w:lineRule="auto"/>
      </w:pPr>
    </w:p>
    <w:p w14:paraId="0482B105" w14:textId="77777777" w:rsidR="009348D1" w:rsidRDefault="009348D1" w:rsidP="00F14BB5">
      <w:pPr>
        <w:pStyle w:val="Heading3nonum"/>
        <w:rPr>
          <w:rFonts w:cs="Arial"/>
          <w:color w:val="auto"/>
          <w:sz w:val="22"/>
          <w:szCs w:val="22"/>
        </w:rPr>
      </w:pPr>
      <w:r>
        <w:rPr>
          <w:rFonts w:cs="Arial"/>
          <w:color w:val="auto"/>
          <w:sz w:val="22"/>
          <w:szCs w:val="22"/>
        </w:rPr>
        <w:t xml:space="preserve"> </w:t>
      </w:r>
    </w:p>
    <w:p w14:paraId="24CDCCE2" w14:textId="77777777" w:rsidR="009348D1" w:rsidRDefault="009348D1">
      <w:pPr>
        <w:pStyle w:val="certificateHeading"/>
        <w:spacing w:line="360" w:lineRule="exact"/>
        <w:rPr>
          <w:sz w:val="22"/>
          <w:szCs w:val="22"/>
        </w:rPr>
        <w:sectPr w:rsidR="009348D1" w:rsidSect="009348D1">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348D1" w14:paraId="6F82646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639B932" w14:textId="77777777" w:rsidR="009348D1" w:rsidRDefault="009348D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8523720" w14:textId="77777777" w:rsidR="009348D1" w:rsidRDefault="009348D1" w:rsidP="009D4540">
      <w:pPr>
        <w:pStyle w:val="Act"/>
        <w:spacing w:line="276" w:lineRule="auto"/>
        <w:ind w:firstLine="1276"/>
        <w:rPr>
          <w:sz w:val="22"/>
          <w:szCs w:val="22"/>
        </w:rPr>
      </w:pPr>
      <w:r>
        <w:rPr>
          <w:sz w:val="22"/>
          <w:szCs w:val="22"/>
        </w:rPr>
        <w:t>The Environmental Permitting (England and Wales) Regulations 2016</w:t>
      </w:r>
    </w:p>
    <w:p w14:paraId="0519CEEC" w14:textId="77777777" w:rsidR="009348D1" w:rsidRDefault="009348D1" w:rsidP="009D4540">
      <w:pPr>
        <w:pStyle w:val="Act"/>
        <w:spacing w:before="0" w:line="276" w:lineRule="auto"/>
        <w:ind w:firstLine="1276"/>
      </w:pPr>
    </w:p>
    <w:p w14:paraId="4A23F6CB" w14:textId="77777777" w:rsidR="009348D1" w:rsidRPr="00C348D5" w:rsidRDefault="009348D1" w:rsidP="009D4540">
      <w:pPr>
        <w:spacing w:before="0" w:after="0"/>
        <w:ind w:left="1276"/>
        <w:rPr>
          <w:rStyle w:val="Bold"/>
          <w:rFonts w:eastAsiaTheme="majorEastAsia"/>
          <w:b w:val="0"/>
          <w:sz w:val="22"/>
          <w:szCs w:val="22"/>
        </w:rPr>
      </w:pPr>
      <w:r w:rsidRPr="00C348D5">
        <w:rPr>
          <w:rStyle w:val="Bold"/>
          <w:rFonts w:eastAsiaTheme="majorEastAsia"/>
          <w:b w:val="0"/>
          <w:sz w:val="22"/>
          <w:szCs w:val="22"/>
        </w:rPr>
        <w:t>Permit number</w:t>
      </w:r>
    </w:p>
    <w:p w14:paraId="60BFB963" w14:textId="77777777" w:rsidR="009348D1" w:rsidRPr="00C348D5" w:rsidRDefault="009348D1" w:rsidP="009D4540">
      <w:pPr>
        <w:pStyle w:val="Data"/>
        <w:spacing w:line="276" w:lineRule="auto"/>
        <w:ind w:firstLine="1276"/>
        <w:rPr>
          <w:rFonts w:cs="Arial"/>
          <w:color w:val="auto"/>
        </w:rPr>
      </w:pPr>
      <w:r w:rsidRPr="00C348D5">
        <w:rPr>
          <w:rFonts w:cs="Arial"/>
          <w:noProof/>
          <w:color w:val="auto"/>
          <w:sz w:val="22"/>
          <w:szCs w:val="22"/>
        </w:rPr>
        <w:t>PAN-010256</w:t>
      </w:r>
    </w:p>
    <w:p w14:paraId="3637FD88" w14:textId="77777777" w:rsidR="009348D1" w:rsidRPr="00C348D5" w:rsidRDefault="009348D1" w:rsidP="009D4540">
      <w:pPr>
        <w:pStyle w:val="Data"/>
        <w:spacing w:line="276" w:lineRule="auto"/>
        <w:ind w:firstLine="1276"/>
        <w:rPr>
          <w:rFonts w:cs="Arial"/>
          <w:color w:val="auto"/>
          <w:sz w:val="22"/>
          <w:szCs w:val="22"/>
        </w:rPr>
      </w:pPr>
    </w:p>
    <w:p w14:paraId="001E1B37" w14:textId="77777777" w:rsidR="001B6ACB" w:rsidRDefault="001B6ACB" w:rsidP="001B6ACB">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0E19C88A" w14:textId="77777777" w:rsidR="009348D1" w:rsidRDefault="009348D1" w:rsidP="009D4540">
      <w:pPr>
        <w:pStyle w:val="Heading3nonum"/>
        <w:spacing w:before="0" w:line="276" w:lineRule="auto"/>
        <w:ind w:left="1276" w:right="282"/>
        <w:rPr>
          <w:rFonts w:asciiTheme="majorHAnsi" w:hAnsiTheme="majorHAnsi" w:cstheme="majorHAnsi"/>
          <w:color w:val="FF0000"/>
          <w:sz w:val="22"/>
          <w:szCs w:val="22"/>
        </w:rPr>
      </w:pPr>
    </w:p>
    <w:p w14:paraId="0E2F068A" w14:textId="77777777" w:rsidR="009348D1" w:rsidRDefault="009348D1"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D1A9CA6" w14:textId="77777777" w:rsidR="009348D1" w:rsidRDefault="009348D1" w:rsidP="009D4540">
      <w:pPr>
        <w:pStyle w:val="Heading3nonum"/>
        <w:spacing w:before="0" w:line="276" w:lineRule="auto"/>
        <w:ind w:firstLine="1276"/>
        <w:rPr>
          <w:rFonts w:cs="Arial"/>
          <w:color w:val="auto"/>
          <w:sz w:val="22"/>
          <w:szCs w:val="22"/>
        </w:rPr>
      </w:pPr>
    </w:p>
    <w:p w14:paraId="40F84ED7" w14:textId="77777777" w:rsidR="009348D1" w:rsidRDefault="009348D1" w:rsidP="009D4540">
      <w:pPr>
        <w:pStyle w:val="Heading3nonum"/>
        <w:spacing w:before="0" w:line="276" w:lineRule="auto"/>
        <w:ind w:firstLine="1276"/>
        <w:rPr>
          <w:rStyle w:val="change"/>
          <w:i/>
          <w:color w:val="auto"/>
        </w:rPr>
      </w:pPr>
      <w:r>
        <w:rPr>
          <w:color w:val="auto"/>
          <w:sz w:val="22"/>
        </w:rPr>
        <w:t>whose registered office is</w:t>
      </w:r>
    </w:p>
    <w:p w14:paraId="10F57356" w14:textId="77777777" w:rsidR="009348D1" w:rsidRDefault="009348D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3566CEE" w14:textId="77777777" w:rsidR="009348D1" w:rsidRDefault="009348D1"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59DB344" w14:textId="77777777" w:rsidR="009348D1" w:rsidRDefault="009348D1"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DF2F225" w14:textId="77777777" w:rsidR="009348D1" w:rsidRDefault="009348D1"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C40695B" w14:textId="77777777" w:rsidR="009348D1" w:rsidRDefault="009348D1"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E16A1D2" w14:textId="77777777" w:rsidR="009348D1" w:rsidRDefault="009348D1" w:rsidP="009D4540">
      <w:pPr>
        <w:pStyle w:val="Data"/>
        <w:spacing w:line="276" w:lineRule="auto"/>
        <w:ind w:firstLine="1276"/>
        <w:rPr>
          <w:rStyle w:val="change"/>
          <w:color w:val="auto"/>
          <w:sz w:val="22"/>
          <w:szCs w:val="22"/>
        </w:rPr>
      </w:pPr>
    </w:p>
    <w:p w14:paraId="254AE65C" w14:textId="77777777" w:rsidR="009348D1" w:rsidRDefault="009348D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5740E92" w14:textId="77777777" w:rsidR="009348D1" w:rsidRDefault="009348D1" w:rsidP="009D4540">
      <w:pPr>
        <w:spacing w:before="0" w:after="0"/>
        <w:ind w:left="1276" w:right="282"/>
        <w:rPr>
          <w:b/>
        </w:rPr>
      </w:pPr>
    </w:p>
    <w:p w14:paraId="105FC4E5" w14:textId="77777777" w:rsidR="009348D1" w:rsidRPr="00C348D5" w:rsidRDefault="009348D1" w:rsidP="009D4540">
      <w:pPr>
        <w:spacing w:before="0" w:after="0"/>
        <w:ind w:left="1276" w:right="282"/>
        <w:rPr>
          <w:rStyle w:val="Red"/>
          <w:rFonts w:eastAsiaTheme="majorEastAsia"/>
          <w:color w:val="auto"/>
          <w:sz w:val="22"/>
          <w:szCs w:val="22"/>
        </w:rPr>
      </w:pPr>
      <w:r w:rsidRPr="00C348D5">
        <w:rPr>
          <w:sz w:val="22"/>
          <w:szCs w:val="22"/>
        </w:rPr>
        <w:t xml:space="preserve">to operate </w:t>
      </w:r>
      <w:r w:rsidRPr="00C348D5">
        <w:rPr>
          <w:rStyle w:val="Red"/>
          <w:rFonts w:eastAsiaTheme="majorEastAsia"/>
          <w:color w:val="auto"/>
          <w:sz w:val="22"/>
          <w:szCs w:val="22"/>
        </w:rPr>
        <w:t>a water discharge activity at</w:t>
      </w:r>
    </w:p>
    <w:p w14:paraId="45112E1A" w14:textId="078A9769" w:rsidR="009348D1" w:rsidRPr="00C348D5" w:rsidRDefault="00182672" w:rsidP="009D4540">
      <w:pPr>
        <w:pStyle w:val="Data"/>
        <w:spacing w:line="276" w:lineRule="auto"/>
        <w:ind w:firstLine="1276"/>
        <w:rPr>
          <w:rStyle w:val="change"/>
          <w:rFonts w:cs="Arial"/>
          <w:color w:val="auto"/>
          <w:sz w:val="22"/>
          <w:szCs w:val="22"/>
        </w:rPr>
      </w:pPr>
      <w:r>
        <w:rPr>
          <w:rFonts w:cs="Arial"/>
          <w:noProof/>
          <w:color w:val="auto"/>
          <w:sz w:val="22"/>
          <w:szCs w:val="22"/>
        </w:rPr>
        <w:t>Abertridwr Coed Cae Road 1 CSO</w:t>
      </w:r>
    </w:p>
    <w:p w14:paraId="3F227C07" w14:textId="77777777" w:rsidR="009348D1" w:rsidRPr="00C348D5" w:rsidRDefault="009348D1" w:rsidP="009D4540">
      <w:pPr>
        <w:pStyle w:val="Data"/>
        <w:spacing w:line="276" w:lineRule="auto"/>
        <w:ind w:firstLine="1276"/>
        <w:rPr>
          <w:rStyle w:val="change"/>
          <w:rFonts w:cs="Arial"/>
          <w:color w:val="auto"/>
          <w:sz w:val="22"/>
          <w:szCs w:val="22"/>
        </w:rPr>
      </w:pPr>
      <w:r w:rsidRPr="00C348D5">
        <w:rPr>
          <w:rFonts w:cs="Arial"/>
          <w:noProof/>
          <w:color w:val="auto"/>
          <w:sz w:val="22"/>
          <w:szCs w:val="22"/>
        </w:rPr>
        <w:t>Nr Coedcae Rd</w:t>
      </w:r>
    </w:p>
    <w:p w14:paraId="28FCF78E" w14:textId="77777777" w:rsidR="009348D1" w:rsidRPr="00C348D5" w:rsidRDefault="009348D1" w:rsidP="009D4540">
      <w:pPr>
        <w:pStyle w:val="Data"/>
        <w:spacing w:line="276" w:lineRule="auto"/>
        <w:ind w:firstLine="1276"/>
        <w:rPr>
          <w:rStyle w:val="change"/>
          <w:rFonts w:cs="Arial"/>
          <w:color w:val="auto"/>
          <w:sz w:val="22"/>
          <w:szCs w:val="22"/>
        </w:rPr>
      </w:pPr>
      <w:r w:rsidRPr="00C348D5">
        <w:rPr>
          <w:rFonts w:cs="Arial"/>
          <w:noProof/>
          <w:color w:val="auto"/>
          <w:sz w:val="22"/>
          <w:szCs w:val="22"/>
        </w:rPr>
        <w:t>Abertridwr</w:t>
      </w:r>
    </w:p>
    <w:p w14:paraId="0BB1C25A" w14:textId="77777777" w:rsidR="009348D1" w:rsidRPr="00C348D5" w:rsidRDefault="009348D1" w:rsidP="009D4540">
      <w:pPr>
        <w:pStyle w:val="Data"/>
        <w:spacing w:line="276" w:lineRule="auto"/>
        <w:ind w:firstLine="1276"/>
        <w:rPr>
          <w:rStyle w:val="change"/>
          <w:rFonts w:cs="Arial"/>
          <w:color w:val="auto"/>
          <w:sz w:val="22"/>
          <w:szCs w:val="22"/>
        </w:rPr>
      </w:pPr>
      <w:r w:rsidRPr="00C348D5">
        <w:rPr>
          <w:rFonts w:cs="Arial"/>
          <w:noProof/>
          <w:color w:val="auto"/>
          <w:sz w:val="22"/>
          <w:szCs w:val="22"/>
        </w:rPr>
        <w:t>Caerphilly</w:t>
      </w:r>
    </w:p>
    <w:p w14:paraId="3D79C046" w14:textId="77777777" w:rsidR="009348D1" w:rsidRPr="00C348D5" w:rsidRDefault="009348D1" w:rsidP="009D4540">
      <w:pPr>
        <w:pStyle w:val="Data"/>
        <w:spacing w:line="276" w:lineRule="auto"/>
        <w:ind w:firstLine="1276"/>
        <w:rPr>
          <w:rStyle w:val="change"/>
          <w:rFonts w:cs="Arial"/>
          <w:color w:val="auto"/>
          <w:sz w:val="22"/>
          <w:szCs w:val="22"/>
        </w:rPr>
      </w:pPr>
      <w:r w:rsidRPr="00C348D5">
        <w:rPr>
          <w:rFonts w:cs="Arial"/>
          <w:noProof/>
          <w:color w:val="auto"/>
          <w:sz w:val="22"/>
          <w:szCs w:val="22"/>
        </w:rPr>
        <w:t>CF83 4EH</w:t>
      </w:r>
    </w:p>
    <w:p w14:paraId="02D22582" w14:textId="77777777" w:rsidR="009348D1" w:rsidRDefault="009348D1" w:rsidP="009D4540">
      <w:pPr>
        <w:pStyle w:val="Heading3nonum"/>
        <w:spacing w:before="0" w:line="276" w:lineRule="auto"/>
        <w:ind w:firstLine="1276"/>
        <w:rPr>
          <w:b/>
          <w:color w:val="FF0000"/>
          <w:sz w:val="22"/>
          <w:szCs w:val="22"/>
        </w:rPr>
      </w:pPr>
    </w:p>
    <w:p w14:paraId="52F5AB2A" w14:textId="77777777" w:rsidR="009348D1" w:rsidRDefault="009348D1" w:rsidP="009D4540">
      <w:pPr>
        <w:spacing w:before="0" w:after="0"/>
        <w:ind w:left="1276"/>
        <w:rPr>
          <w:sz w:val="22"/>
          <w:szCs w:val="22"/>
        </w:rPr>
      </w:pPr>
      <w:r>
        <w:rPr>
          <w:sz w:val="22"/>
          <w:szCs w:val="22"/>
        </w:rPr>
        <w:t>to the extent authorised by and subject to the conditions of this permit.</w:t>
      </w:r>
    </w:p>
    <w:p w14:paraId="35B45A47" w14:textId="77777777" w:rsidR="009348D1" w:rsidRDefault="009348D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348D1" w14:paraId="132ED08B" w14:textId="77777777" w:rsidTr="00F14BB5">
        <w:trPr>
          <w:trHeight w:hRule="exact" w:val="393"/>
        </w:trPr>
        <w:tc>
          <w:tcPr>
            <w:tcW w:w="5387" w:type="dxa"/>
            <w:tcBorders>
              <w:top w:val="nil"/>
              <w:left w:val="nil"/>
              <w:bottom w:val="single" w:sz="4" w:space="0" w:color="auto"/>
              <w:right w:val="nil"/>
            </w:tcBorders>
            <w:hideMark/>
          </w:tcPr>
          <w:p w14:paraId="62F83579" w14:textId="77777777" w:rsidR="009348D1" w:rsidRDefault="009348D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728616F" w14:textId="77777777" w:rsidR="009348D1" w:rsidRDefault="009348D1">
            <w:pPr>
              <w:pStyle w:val="Heading3nonum"/>
              <w:ind w:right="1701"/>
              <w:rPr>
                <w:sz w:val="22"/>
                <w:szCs w:val="22"/>
              </w:rPr>
            </w:pPr>
            <w:r>
              <w:rPr>
                <w:sz w:val="22"/>
                <w:szCs w:val="22"/>
              </w:rPr>
              <w:t>Date</w:t>
            </w:r>
          </w:p>
        </w:tc>
      </w:tr>
      <w:tr w:rsidR="009348D1" w14:paraId="515F68A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6032995" w14:textId="5D4B1259" w:rsidR="009348D1" w:rsidRPr="0056434B" w:rsidRDefault="0056434B">
            <w:pPr>
              <w:pStyle w:val="Heading3nonum"/>
              <w:ind w:right="34"/>
              <w:jc w:val="center"/>
              <w:rPr>
                <w:color w:val="auto"/>
                <w:sz w:val="22"/>
                <w:szCs w:val="22"/>
              </w:rPr>
            </w:pPr>
            <w:r w:rsidRPr="0056434B">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25EFEBD" w14:textId="519FE260" w:rsidR="009348D1" w:rsidRPr="0056434B" w:rsidRDefault="0056434B">
            <w:pPr>
              <w:pStyle w:val="Heading3nonum"/>
              <w:spacing w:before="0" w:line="240" w:lineRule="auto"/>
              <w:jc w:val="center"/>
              <w:rPr>
                <w:b/>
                <w:color w:val="auto"/>
                <w:sz w:val="22"/>
                <w:szCs w:val="22"/>
              </w:rPr>
            </w:pPr>
            <w:r w:rsidRPr="0056434B">
              <w:rPr>
                <w:b/>
                <w:color w:val="auto"/>
                <w:sz w:val="22"/>
                <w:szCs w:val="22"/>
              </w:rPr>
              <w:t>13/11/2020</w:t>
            </w:r>
          </w:p>
        </w:tc>
      </w:tr>
    </w:tbl>
    <w:p w14:paraId="543FDB1D" w14:textId="77777777" w:rsidR="009348D1" w:rsidRDefault="009348D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0C5C3B3" w14:textId="77777777" w:rsidR="009348D1" w:rsidRDefault="009348D1" w:rsidP="00F14BB5">
      <w:pPr>
        <w:rPr>
          <w:rStyle w:val="Pink"/>
          <w:rFonts w:eastAsiaTheme="majorEastAsia"/>
        </w:rPr>
      </w:pPr>
      <w:r>
        <w:rPr>
          <w:rStyle w:val="Pink"/>
          <w:rFonts w:eastAsiaTheme="majorEastAsia"/>
        </w:rPr>
        <w:br w:type="page"/>
      </w:r>
    </w:p>
    <w:p w14:paraId="2DF16D8A" w14:textId="77777777" w:rsidR="009348D1" w:rsidRDefault="009348D1" w:rsidP="00A9057C">
      <w:pPr>
        <w:pStyle w:val="Heading1"/>
        <w:ind w:left="567" w:right="686"/>
      </w:pPr>
      <w:r>
        <w:lastRenderedPageBreak/>
        <w:t>Conditions</w:t>
      </w:r>
    </w:p>
    <w:p w14:paraId="220413DD" w14:textId="77777777" w:rsidR="009348D1" w:rsidRPr="00F42B24" w:rsidRDefault="009348D1" w:rsidP="00A9057C">
      <w:pPr>
        <w:pStyle w:val="Bullet"/>
        <w:ind w:right="686" w:hanging="113"/>
        <w:rPr>
          <w:sz w:val="36"/>
          <w:szCs w:val="36"/>
        </w:rPr>
      </w:pPr>
      <w:r w:rsidRPr="00F42B24">
        <w:rPr>
          <w:sz w:val="36"/>
          <w:szCs w:val="36"/>
        </w:rPr>
        <w:t>Management</w:t>
      </w:r>
    </w:p>
    <w:p w14:paraId="117AB8C4" w14:textId="77777777" w:rsidR="009348D1" w:rsidRDefault="009348D1" w:rsidP="00A9057C">
      <w:pPr>
        <w:pStyle w:val="Bullet0"/>
        <w:numPr>
          <w:ilvl w:val="1"/>
          <w:numId w:val="2"/>
        </w:numPr>
        <w:ind w:right="686" w:hanging="113"/>
      </w:pPr>
      <w:r>
        <w:t>General management</w:t>
      </w:r>
    </w:p>
    <w:p w14:paraId="2C0EE283" w14:textId="77777777" w:rsidR="009348D1" w:rsidRPr="00F42B24" w:rsidRDefault="009348D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21494FB" w14:textId="77777777" w:rsidR="009348D1" w:rsidRPr="00F42B24" w:rsidRDefault="009348D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AA42F68" w14:textId="77777777" w:rsidR="009348D1" w:rsidRPr="00F42B24" w:rsidRDefault="009348D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7BB9AE7" w14:textId="77777777" w:rsidR="009348D1" w:rsidRPr="00F42B24" w:rsidRDefault="009348D1" w:rsidP="00A9057C">
      <w:pPr>
        <w:pStyle w:val="Bullet1"/>
        <w:ind w:right="686" w:hanging="113"/>
        <w:rPr>
          <w:sz w:val="18"/>
          <w:szCs w:val="18"/>
        </w:rPr>
      </w:pPr>
      <w:r w:rsidRPr="00F42B24">
        <w:rPr>
          <w:sz w:val="18"/>
          <w:szCs w:val="18"/>
        </w:rPr>
        <w:t xml:space="preserve">Records demonstrating compliance with condition 1.1.1 shall be maintained. </w:t>
      </w:r>
    </w:p>
    <w:p w14:paraId="4332359B" w14:textId="77777777" w:rsidR="009348D1" w:rsidRPr="00A9057C" w:rsidRDefault="009348D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83F6328" w14:textId="77777777" w:rsidR="009348D1" w:rsidRPr="00F42B24" w:rsidRDefault="009348D1" w:rsidP="00A9057C">
      <w:pPr>
        <w:pStyle w:val="Bullet"/>
        <w:ind w:right="686" w:hanging="113"/>
        <w:rPr>
          <w:sz w:val="36"/>
          <w:szCs w:val="36"/>
        </w:rPr>
      </w:pPr>
      <w:r w:rsidRPr="00F42B24">
        <w:rPr>
          <w:sz w:val="36"/>
          <w:szCs w:val="36"/>
        </w:rPr>
        <w:t>Operations</w:t>
      </w:r>
    </w:p>
    <w:p w14:paraId="32CBEC4B" w14:textId="77777777" w:rsidR="009348D1" w:rsidRDefault="009348D1" w:rsidP="00A9057C">
      <w:pPr>
        <w:pStyle w:val="Bullet0"/>
        <w:ind w:right="686" w:hanging="113"/>
      </w:pPr>
      <w:r>
        <w:t>Permitted activities</w:t>
      </w:r>
    </w:p>
    <w:p w14:paraId="5434CF56" w14:textId="77777777" w:rsidR="009348D1" w:rsidRPr="00F14BB5" w:rsidRDefault="009348D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9030B22" w14:textId="77777777" w:rsidR="009348D1" w:rsidRPr="00F14BB5" w:rsidRDefault="009348D1" w:rsidP="00A9057C">
      <w:pPr>
        <w:pStyle w:val="Bullet0"/>
        <w:ind w:right="686" w:hanging="113"/>
      </w:pPr>
      <w:r w:rsidRPr="00F14BB5">
        <w:t xml:space="preserve">The site </w:t>
      </w:r>
    </w:p>
    <w:p w14:paraId="54CED89D" w14:textId="77777777" w:rsidR="009348D1" w:rsidRPr="00F14BB5" w:rsidRDefault="009348D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E58E0E5" w14:textId="77777777" w:rsidR="009348D1" w:rsidRDefault="009348D1" w:rsidP="00A9057C">
      <w:pPr>
        <w:pStyle w:val="Bullet0"/>
        <w:ind w:right="686" w:hanging="113"/>
      </w:pPr>
      <w:r>
        <w:t>Operating techniques</w:t>
      </w:r>
    </w:p>
    <w:p w14:paraId="52B86D35" w14:textId="77777777" w:rsidR="009348D1" w:rsidRPr="00F14BB5" w:rsidRDefault="009348D1" w:rsidP="00A9057C">
      <w:pPr>
        <w:pStyle w:val="Bullet1"/>
        <w:ind w:hanging="113"/>
        <w:rPr>
          <w:sz w:val="18"/>
          <w:szCs w:val="18"/>
        </w:rPr>
      </w:pPr>
      <w:r w:rsidRPr="00F14BB5">
        <w:rPr>
          <w:sz w:val="18"/>
          <w:szCs w:val="18"/>
        </w:rPr>
        <w:t>For the discharge specified in table S3.3:</w:t>
      </w:r>
    </w:p>
    <w:p w14:paraId="0842770E" w14:textId="77777777" w:rsidR="009348D1" w:rsidRPr="00F14BB5" w:rsidRDefault="009348D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8DDFDAB" w14:textId="77777777" w:rsidR="009348D1" w:rsidRPr="00F14BB5" w:rsidRDefault="009348D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759820D" w14:textId="77777777" w:rsidR="009348D1" w:rsidRPr="007241A3" w:rsidRDefault="009348D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FDF3385" w14:textId="77777777" w:rsidR="009348D1" w:rsidRPr="00F14BB5" w:rsidRDefault="009348D1" w:rsidP="004F23A3">
      <w:pPr>
        <w:pStyle w:val="Default"/>
        <w:ind w:left="1985" w:hanging="1985"/>
        <w:rPr>
          <w:color w:val="auto"/>
          <w:sz w:val="18"/>
          <w:szCs w:val="18"/>
        </w:rPr>
      </w:pPr>
    </w:p>
    <w:p w14:paraId="70C84676" w14:textId="77777777" w:rsidR="009348D1" w:rsidRPr="007241A3" w:rsidRDefault="009348D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E441234" w14:textId="77777777" w:rsidR="009348D1" w:rsidRPr="00676411" w:rsidRDefault="009348D1" w:rsidP="004F23A3">
      <w:pPr>
        <w:pStyle w:val="Default"/>
        <w:rPr>
          <w:sz w:val="18"/>
          <w:szCs w:val="18"/>
        </w:rPr>
      </w:pPr>
    </w:p>
    <w:p w14:paraId="247B401D" w14:textId="77777777" w:rsidR="009348D1" w:rsidRPr="007241A3" w:rsidRDefault="009348D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7576F9B" w14:textId="77777777" w:rsidR="009348D1" w:rsidRPr="007241A3" w:rsidRDefault="009348D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0614355" w14:textId="77777777" w:rsidR="009348D1" w:rsidRPr="001366E5" w:rsidRDefault="009348D1" w:rsidP="001366E5">
      <w:pPr>
        <w:pStyle w:val="Bullet1"/>
        <w:numPr>
          <w:ilvl w:val="0"/>
          <w:numId w:val="0"/>
        </w:numPr>
        <w:tabs>
          <w:tab w:val="clear" w:pos="1134"/>
        </w:tabs>
        <w:ind w:left="1134" w:hanging="567"/>
        <w:rPr>
          <w:rStyle w:val="Red"/>
          <w:color w:val="auto"/>
          <w:sz w:val="18"/>
          <w:szCs w:val="18"/>
        </w:rPr>
      </w:pPr>
    </w:p>
    <w:p w14:paraId="0E60EC4C" w14:textId="77777777" w:rsidR="009348D1" w:rsidRPr="001366E5" w:rsidRDefault="009348D1" w:rsidP="00A9057C">
      <w:pPr>
        <w:pStyle w:val="Bullet0"/>
        <w:ind w:hanging="113"/>
        <w:rPr>
          <w:rStyle w:val="Red"/>
          <w:color w:val="auto"/>
        </w:rPr>
      </w:pPr>
      <w:r w:rsidRPr="001366E5">
        <w:rPr>
          <w:rStyle w:val="Red"/>
          <w:color w:val="auto"/>
        </w:rPr>
        <w:lastRenderedPageBreak/>
        <w:t>Improvement programme</w:t>
      </w:r>
    </w:p>
    <w:p w14:paraId="3755DFF9" w14:textId="77777777" w:rsidR="009348D1" w:rsidRPr="001366E5" w:rsidRDefault="009348D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47E2E6B" w14:textId="77777777" w:rsidR="009348D1" w:rsidRPr="001366E5" w:rsidRDefault="009348D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7C7AC58" w14:textId="77777777" w:rsidR="009348D1" w:rsidRPr="00F42B24" w:rsidRDefault="009348D1" w:rsidP="00A9057C">
      <w:pPr>
        <w:pStyle w:val="Bullet"/>
        <w:ind w:hanging="113"/>
        <w:rPr>
          <w:sz w:val="36"/>
          <w:szCs w:val="36"/>
        </w:rPr>
      </w:pPr>
      <w:r w:rsidRPr="00F42B24">
        <w:rPr>
          <w:sz w:val="36"/>
          <w:szCs w:val="36"/>
        </w:rPr>
        <w:t>Emissions and monitoring</w:t>
      </w:r>
    </w:p>
    <w:p w14:paraId="322B6DFB" w14:textId="77777777" w:rsidR="009348D1" w:rsidRPr="001366E5" w:rsidRDefault="009348D1" w:rsidP="00A9057C">
      <w:pPr>
        <w:pStyle w:val="Bullet0"/>
        <w:ind w:hanging="113"/>
        <w:rPr>
          <w:rStyle w:val="Red"/>
          <w:color w:val="auto"/>
        </w:rPr>
      </w:pPr>
      <w:r w:rsidRPr="001366E5">
        <w:rPr>
          <w:rStyle w:val="Red"/>
          <w:color w:val="auto"/>
        </w:rPr>
        <w:t xml:space="preserve">Monitoring </w:t>
      </w:r>
    </w:p>
    <w:p w14:paraId="472710FF" w14:textId="77777777" w:rsidR="009348D1" w:rsidRPr="001366E5" w:rsidRDefault="009348D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0C3E62C" w14:textId="77777777" w:rsidR="009348D1" w:rsidRPr="001366E5" w:rsidRDefault="009348D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661F02A" w14:textId="77777777" w:rsidR="009348D1" w:rsidRPr="001366E5" w:rsidRDefault="009348D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6474E5A" w14:textId="77777777" w:rsidR="009348D1" w:rsidRPr="002B1B6E" w:rsidRDefault="009348D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895BD64" w14:textId="77777777" w:rsidR="009348D1" w:rsidRPr="002B1B6E" w:rsidRDefault="009348D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38F9859" w14:textId="77777777" w:rsidR="009348D1" w:rsidRPr="00F42B24" w:rsidRDefault="009348D1" w:rsidP="00A9057C">
      <w:pPr>
        <w:pStyle w:val="Bullet"/>
        <w:ind w:hanging="113"/>
        <w:rPr>
          <w:sz w:val="36"/>
          <w:szCs w:val="36"/>
        </w:rPr>
      </w:pPr>
      <w:r w:rsidRPr="00F42B24">
        <w:rPr>
          <w:sz w:val="36"/>
          <w:szCs w:val="36"/>
        </w:rPr>
        <w:t>Information</w:t>
      </w:r>
    </w:p>
    <w:p w14:paraId="36D43AD7" w14:textId="77777777" w:rsidR="009348D1" w:rsidRDefault="009348D1" w:rsidP="00A9057C">
      <w:pPr>
        <w:pStyle w:val="Bullet0"/>
        <w:ind w:hanging="113"/>
      </w:pPr>
      <w:r>
        <w:t>Records</w:t>
      </w:r>
    </w:p>
    <w:p w14:paraId="06E21FE7" w14:textId="77777777" w:rsidR="009348D1" w:rsidRPr="00F42B24" w:rsidRDefault="009348D1" w:rsidP="00A9057C">
      <w:pPr>
        <w:pStyle w:val="Bullet1"/>
        <w:ind w:hanging="113"/>
        <w:rPr>
          <w:sz w:val="18"/>
          <w:szCs w:val="18"/>
        </w:rPr>
      </w:pPr>
      <w:r w:rsidRPr="00F42B24">
        <w:rPr>
          <w:sz w:val="18"/>
          <w:szCs w:val="18"/>
        </w:rPr>
        <w:t>All records required to be made by schedule 3, 4 and 5 to this permit shall:</w:t>
      </w:r>
    </w:p>
    <w:p w14:paraId="2BEE9392" w14:textId="77777777" w:rsidR="009348D1" w:rsidRPr="00F42B24" w:rsidRDefault="009348D1" w:rsidP="00524681">
      <w:pPr>
        <w:pStyle w:val="aBullet"/>
        <w:tabs>
          <w:tab w:val="num" w:pos="1701"/>
        </w:tabs>
        <w:ind w:left="1701" w:hanging="567"/>
        <w:rPr>
          <w:sz w:val="18"/>
          <w:szCs w:val="18"/>
        </w:rPr>
      </w:pPr>
      <w:r w:rsidRPr="00F42B24">
        <w:rPr>
          <w:sz w:val="18"/>
          <w:szCs w:val="18"/>
        </w:rPr>
        <w:t>be legible;</w:t>
      </w:r>
    </w:p>
    <w:p w14:paraId="7AA019C8" w14:textId="77777777" w:rsidR="009348D1" w:rsidRPr="00F42B24" w:rsidRDefault="009348D1" w:rsidP="00524681">
      <w:pPr>
        <w:pStyle w:val="aBullet"/>
        <w:tabs>
          <w:tab w:val="num" w:pos="1701"/>
        </w:tabs>
        <w:ind w:left="1701" w:hanging="567"/>
        <w:rPr>
          <w:sz w:val="18"/>
          <w:szCs w:val="18"/>
        </w:rPr>
      </w:pPr>
      <w:r w:rsidRPr="00F42B24">
        <w:rPr>
          <w:sz w:val="18"/>
          <w:szCs w:val="18"/>
        </w:rPr>
        <w:t>be made as soon as reasonably practicable;</w:t>
      </w:r>
    </w:p>
    <w:p w14:paraId="6B0A1460" w14:textId="77777777" w:rsidR="009348D1" w:rsidRPr="00F42B24" w:rsidRDefault="009348D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BC977D" w14:textId="77777777" w:rsidR="009348D1" w:rsidRDefault="009348D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A0C96E9" w14:textId="77777777" w:rsidR="009348D1" w:rsidRPr="00E35108" w:rsidRDefault="009348D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065645" w14:textId="77777777" w:rsidR="009348D1" w:rsidRDefault="009348D1" w:rsidP="00A9057C">
      <w:pPr>
        <w:pStyle w:val="Bullet0"/>
        <w:ind w:hanging="113"/>
      </w:pPr>
      <w:r>
        <w:t>Reporting</w:t>
      </w:r>
    </w:p>
    <w:p w14:paraId="0E283E94" w14:textId="77777777" w:rsidR="009348D1" w:rsidRPr="00F42B24" w:rsidRDefault="009348D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F57F5F" w14:textId="77777777" w:rsidR="009348D1" w:rsidRPr="001366E5" w:rsidRDefault="009348D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242B35" w14:textId="77777777" w:rsidR="009348D1" w:rsidRPr="001366E5" w:rsidRDefault="009348D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F9A73C3" w14:textId="77777777" w:rsidR="009348D1" w:rsidRPr="001366E5" w:rsidRDefault="009348D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357BBB5" w14:textId="77777777" w:rsidR="009348D1" w:rsidRPr="001366E5" w:rsidRDefault="009348D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7C8ED9C" w14:textId="77777777" w:rsidR="009348D1" w:rsidRDefault="009348D1" w:rsidP="00A9057C">
      <w:pPr>
        <w:pStyle w:val="Bullet0"/>
        <w:ind w:hanging="113"/>
      </w:pPr>
      <w:r>
        <w:t>Notifications</w:t>
      </w:r>
    </w:p>
    <w:p w14:paraId="2250783A" w14:textId="77777777" w:rsidR="009348D1" w:rsidRPr="00F42B24" w:rsidRDefault="009348D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211AE5" w14:textId="77777777" w:rsidR="009348D1" w:rsidRPr="00F42B24" w:rsidRDefault="009348D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5118428" w14:textId="77777777" w:rsidR="009348D1" w:rsidRPr="00F42B24" w:rsidRDefault="009348D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C07B885" w14:textId="77777777" w:rsidR="009348D1" w:rsidRPr="00F42B24" w:rsidRDefault="009348D1" w:rsidP="00AF798D">
      <w:pPr>
        <w:pStyle w:val="ListParagraph"/>
        <w:ind w:left="1134"/>
        <w:rPr>
          <w:sz w:val="18"/>
          <w:szCs w:val="18"/>
        </w:rPr>
      </w:pPr>
      <w:r w:rsidRPr="00F42B24">
        <w:rPr>
          <w:sz w:val="18"/>
          <w:szCs w:val="18"/>
        </w:rPr>
        <w:t>Where the operator is a registered company:</w:t>
      </w:r>
    </w:p>
    <w:p w14:paraId="1F3E6C75" w14:textId="77777777" w:rsidR="009348D1" w:rsidRPr="00F42B24" w:rsidRDefault="009348D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8D38970" w14:textId="77777777" w:rsidR="009348D1" w:rsidRPr="00F42B24" w:rsidRDefault="009348D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4C6BB9" w14:textId="77777777" w:rsidR="009348D1" w:rsidRPr="00F42B24" w:rsidRDefault="009348D1" w:rsidP="00AF798D">
      <w:pPr>
        <w:pStyle w:val="ListParagraph"/>
        <w:ind w:left="1134"/>
        <w:rPr>
          <w:sz w:val="18"/>
          <w:szCs w:val="18"/>
        </w:rPr>
      </w:pPr>
      <w:r w:rsidRPr="00F42B24">
        <w:rPr>
          <w:sz w:val="18"/>
          <w:szCs w:val="18"/>
        </w:rPr>
        <w:t>Where the operator is a corporate body other than a registered company:</w:t>
      </w:r>
    </w:p>
    <w:p w14:paraId="5CCD7079" w14:textId="77777777" w:rsidR="009348D1" w:rsidRPr="00524681" w:rsidRDefault="009348D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60AABF" w14:textId="77777777" w:rsidR="009348D1" w:rsidRPr="00F42B24" w:rsidRDefault="009348D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834498" w14:textId="77777777" w:rsidR="009348D1" w:rsidRDefault="009348D1" w:rsidP="00A9057C">
      <w:pPr>
        <w:pStyle w:val="Bullet0"/>
        <w:ind w:hanging="113"/>
      </w:pPr>
      <w:r>
        <w:t>Interpretation</w:t>
      </w:r>
    </w:p>
    <w:p w14:paraId="71EB4193" w14:textId="77777777" w:rsidR="009348D1" w:rsidRPr="00F42B24" w:rsidRDefault="009348D1" w:rsidP="00A9057C">
      <w:pPr>
        <w:pStyle w:val="Bullet1"/>
        <w:ind w:hanging="113"/>
        <w:rPr>
          <w:sz w:val="18"/>
          <w:szCs w:val="18"/>
        </w:rPr>
      </w:pPr>
      <w:r w:rsidRPr="00F42B24">
        <w:rPr>
          <w:sz w:val="18"/>
          <w:szCs w:val="18"/>
        </w:rPr>
        <w:t>In this permit the expressions listed in schedule 6 shall have the meaning given in that schedule.</w:t>
      </w:r>
    </w:p>
    <w:p w14:paraId="693F93BE" w14:textId="77777777" w:rsidR="009348D1" w:rsidRPr="00F42B24" w:rsidRDefault="009348D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713DD3A" w14:textId="77777777" w:rsidR="009348D1" w:rsidRDefault="009348D1" w:rsidP="00FB03C2"/>
    <w:p w14:paraId="601AE7EA" w14:textId="77777777" w:rsidR="009348D1" w:rsidRDefault="009348D1" w:rsidP="00FB03C2"/>
    <w:p w14:paraId="033FE0CA" w14:textId="77777777" w:rsidR="009348D1" w:rsidRDefault="009348D1">
      <w:pPr>
        <w:spacing w:before="0" w:after="0" w:line="240" w:lineRule="auto"/>
      </w:pPr>
      <w:r>
        <w:br w:type="page"/>
      </w:r>
    </w:p>
    <w:p w14:paraId="449F649F" w14:textId="77777777" w:rsidR="009348D1" w:rsidRPr="00FB03C2" w:rsidRDefault="009348D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348D1" w:rsidRPr="004921D8" w14:paraId="14DEC57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E40D4B" w14:textId="77777777" w:rsidR="009348D1" w:rsidRPr="004921D8" w:rsidRDefault="009348D1" w:rsidP="00926B5E">
            <w:pPr>
              <w:pStyle w:val="TableText"/>
              <w:rPr>
                <w:sz w:val="18"/>
                <w:szCs w:val="18"/>
              </w:rPr>
            </w:pPr>
            <w:r w:rsidRPr="004921D8">
              <w:rPr>
                <w:sz w:val="18"/>
                <w:szCs w:val="18"/>
              </w:rPr>
              <w:t>Table S1.1 Activities</w:t>
            </w:r>
          </w:p>
        </w:tc>
      </w:tr>
      <w:tr w:rsidR="009348D1" w:rsidRPr="004921D8" w14:paraId="06E5FF3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498007" w14:textId="77777777" w:rsidR="009348D1" w:rsidRPr="004921D8" w:rsidRDefault="009348D1" w:rsidP="00926B5E">
            <w:pPr>
              <w:pStyle w:val="TableText"/>
              <w:rPr>
                <w:sz w:val="18"/>
                <w:szCs w:val="18"/>
              </w:rPr>
            </w:pPr>
            <w:r w:rsidRPr="004921D8">
              <w:rPr>
                <w:sz w:val="18"/>
                <w:szCs w:val="18"/>
              </w:rPr>
              <w:t>Description of activity</w:t>
            </w:r>
          </w:p>
        </w:tc>
        <w:tc>
          <w:tcPr>
            <w:tcW w:w="2031" w:type="pct"/>
          </w:tcPr>
          <w:p w14:paraId="3BC16FAC" w14:textId="77777777" w:rsidR="009348D1" w:rsidRPr="004921D8" w:rsidRDefault="009348D1" w:rsidP="00926B5E">
            <w:pPr>
              <w:pStyle w:val="TableText"/>
              <w:rPr>
                <w:sz w:val="18"/>
                <w:szCs w:val="18"/>
              </w:rPr>
            </w:pPr>
            <w:r w:rsidRPr="004921D8">
              <w:rPr>
                <w:sz w:val="18"/>
                <w:szCs w:val="18"/>
              </w:rPr>
              <w:t>Limits of specified activity</w:t>
            </w:r>
          </w:p>
        </w:tc>
      </w:tr>
      <w:tr w:rsidR="009348D1" w:rsidRPr="004921D8" w14:paraId="1C92A477" w14:textId="77777777" w:rsidTr="001366E5">
        <w:trPr>
          <w:cantSplit/>
        </w:trPr>
        <w:tc>
          <w:tcPr>
            <w:tcW w:w="2969" w:type="pct"/>
          </w:tcPr>
          <w:p w14:paraId="407D9443" w14:textId="77777777" w:rsidR="009348D1" w:rsidRPr="001366E5" w:rsidRDefault="009348D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CADA4A9" w14:textId="77777777" w:rsidR="009348D1" w:rsidRPr="001366E5" w:rsidRDefault="009348D1" w:rsidP="00C66721">
            <w:pPr>
              <w:pStyle w:val="TableText"/>
              <w:rPr>
                <w:rStyle w:val="Blue"/>
                <w:color w:val="auto"/>
                <w:sz w:val="18"/>
                <w:szCs w:val="18"/>
              </w:rPr>
            </w:pPr>
            <w:r w:rsidRPr="001366E5">
              <w:rPr>
                <w:rStyle w:val="Blue"/>
                <w:color w:val="auto"/>
                <w:sz w:val="18"/>
                <w:szCs w:val="18"/>
              </w:rPr>
              <w:t>N/A</w:t>
            </w:r>
          </w:p>
        </w:tc>
      </w:tr>
    </w:tbl>
    <w:p w14:paraId="40BC1E21" w14:textId="77777777" w:rsidR="009348D1" w:rsidRDefault="009348D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348D1" w:rsidRPr="004921D8" w14:paraId="2DFD93E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BDCBAF9" w14:textId="77777777" w:rsidR="009348D1" w:rsidRPr="001366E5" w:rsidRDefault="009348D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348D1" w:rsidRPr="004921D8" w14:paraId="10848D7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42026FC" w14:textId="77777777" w:rsidR="009348D1" w:rsidRPr="001366E5" w:rsidRDefault="009348D1" w:rsidP="00705AC9">
            <w:pPr>
              <w:pStyle w:val="TableText"/>
              <w:rPr>
                <w:rStyle w:val="RedBold"/>
                <w:color w:val="auto"/>
                <w:sz w:val="18"/>
                <w:szCs w:val="18"/>
              </w:rPr>
            </w:pPr>
            <w:r w:rsidRPr="001366E5">
              <w:rPr>
                <w:rStyle w:val="RedBold"/>
                <w:color w:val="auto"/>
                <w:sz w:val="18"/>
                <w:szCs w:val="18"/>
              </w:rPr>
              <w:t>Table S1.2 not in use</w:t>
            </w:r>
          </w:p>
        </w:tc>
      </w:tr>
    </w:tbl>
    <w:p w14:paraId="48346BF1" w14:textId="77777777" w:rsidR="009348D1" w:rsidRPr="004921D8" w:rsidRDefault="009348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348D1" w:rsidRPr="004921D8" w14:paraId="7C710C92"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1DE89A" w14:textId="77777777" w:rsidR="009348D1" w:rsidRPr="004921D8" w:rsidRDefault="009348D1" w:rsidP="00A631AF">
            <w:pPr>
              <w:pStyle w:val="TableText"/>
              <w:rPr>
                <w:rStyle w:val="Red"/>
                <w:sz w:val="18"/>
                <w:szCs w:val="18"/>
              </w:rPr>
            </w:pPr>
            <w:r w:rsidRPr="001366E5">
              <w:rPr>
                <w:rStyle w:val="Red"/>
                <w:color w:val="auto"/>
                <w:sz w:val="18"/>
                <w:szCs w:val="18"/>
              </w:rPr>
              <w:t>Table S1.3 Improvement programme requirements</w:t>
            </w:r>
          </w:p>
        </w:tc>
      </w:tr>
      <w:tr w:rsidR="009348D1" w:rsidRPr="004921D8" w14:paraId="7D7661D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FC38D3" w14:textId="77777777" w:rsidR="009348D1" w:rsidRPr="004921D8" w:rsidRDefault="009348D1" w:rsidP="00A631AF">
            <w:pPr>
              <w:pStyle w:val="TableText"/>
              <w:rPr>
                <w:sz w:val="18"/>
                <w:szCs w:val="18"/>
              </w:rPr>
            </w:pPr>
            <w:r w:rsidRPr="004921D8">
              <w:rPr>
                <w:sz w:val="18"/>
                <w:szCs w:val="18"/>
              </w:rPr>
              <w:t>Reference</w:t>
            </w:r>
          </w:p>
        </w:tc>
        <w:tc>
          <w:tcPr>
            <w:tcW w:w="3425" w:type="pct"/>
          </w:tcPr>
          <w:p w14:paraId="421CACD3" w14:textId="77777777" w:rsidR="009348D1" w:rsidRPr="004921D8" w:rsidRDefault="009348D1" w:rsidP="00A631AF">
            <w:pPr>
              <w:pStyle w:val="TableText"/>
              <w:rPr>
                <w:sz w:val="18"/>
                <w:szCs w:val="18"/>
              </w:rPr>
            </w:pPr>
            <w:r w:rsidRPr="004921D8">
              <w:rPr>
                <w:sz w:val="18"/>
                <w:szCs w:val="18"/>
              </w:rPr>
              <w:t>Requirement</w:t>
            </w:r>
          </w:p>
        </w:tc>
        <w:tc>
          <w:tcPr>
            <w:tcW w:w="864" w:type="pct"/>
          </w:tcPr>
          <w:p w14:paraId="611F0101" w14:textId="77777777" w:rsidR="009348D1" w:rsidRPr="004921D8" w:rsidRDefault="009348D1" w:rsidP="00A631AF">
            <w:pPr>
              <w:pStyle w:val="TableText"/>
              <w:rPr>
                <w:sz w:val="18"/>
                <w:szCs w:val="18"/>
              </w:rPr>
            </w:pPr>
            <w:r w:rsidRPr="004921D8">
              <w:rPr>
                <w:sz w:val="18"/>
                <w:szCs w:val="18"/>
              </w:rPr>
              <w:t>Date</w:t>
            </w:r>
          </w:p>
        </w:tc>
      </w:tr>
      <w:tr w:rsidR="009348D1" w:rsidRPr="004921D8" w14:paraId="1FB3BFAF" w14:textId="77777777" w:rsidTr="00A631AF">
        <w:trPr>
          <w:cantSplit/>
          <w:trHeight w:val="1212"/>
        </w:trPr>
        <w:tc>
          <w:tcPr>
            <w:tcW w:w="711" w:type="pct"/>
          </w:tcPr>
          <w:p w14:paraId="41949D8B" w14:textId="77777777" w:rsidR="009348D1" w:rsidRPr="00B0315E" w:rsidRDefault="009348D1" w:rsidP="00A631AF">
            <w:pPr>
              <w:pStyle w:val="TableText"/>
              <w:rPr>
                <w:sz w:val="18"/>
                <w:szCs w:val="18"/>
              </w:rPr>
            </w:pPr>
            <w:r w:rsidRPr="001366E5">
              <w:rPr>
                <w:rFonts w:cs="Arial"/>
                <w:sz w:val="18"/>
                <w:szCs w:val="18"/>
              </w:rPr>
              <w:t>Discharge of storm sewage via POINT OF DISCHARGE</w:t>
            </w:r>
          </w:p>
        </w:tc>
        <w:tc>
          <w:tcPr>
            <w:tcW w:w="3425" w:type="pct"/>
          </w:tcPr>
          <w:p w14:paraId="7D6CC3EB" w14:textId="77777777" w:rsidR="009348D1" w:rsidRPr="00C348D5" w:rsidRDefault="009348D1" w:rsidP="00A631AF">
            <w:pPr>
              <w:pStyle w:val="TableText"/>
              <w:rPr>
                <w:rFonts w:ascii="Arial" w:hAnsi="Arial"/>
                <w:b/>
                <w:sz w:val="18"/>
                <w:szCs w:val="18"/>
              </w:rPr>
            </w:pPr>
            <w:r w:rsidRPr="00C348D5">
              <w:rPr>
                <w:sz w:val="18"/>
                <w:szCs w:val="18"/>
              </w:rPr>
              <w:t>The operator shall provide the following in writing by 2 years from date of issue of the permit.</w:t>
            </w:r>
          </w:p>
          <w:p w14:paraId="50A51A30" w14:textId="77777777" w:rsidR="009348D1" w:rsidRPr="00C348D5" w:rsidRDefault="009348D1" w:rsidP="00A631AF">
            <w:pPr>
              <w:numPr>
                <w:ilvl w:val="0"/>
                <w:numId w:val="20"/>
              </w:numPr>
              <w:tabs>
                <w:tab w:val="num" w:pos="531"/>
              </w:tabs>
              <w:spacing w:before="0" w:after="0" w:line="240" w:lineRule="auto"/>
              <w:ind w:left="531"/>
              <w:rPr>
                <w:sz w:val="18"/>
                <w:szCs w:val="18"/>
              </w:rPr>
            </w:pPr>
            <w:r w:rsidRPr="00C348D5">
              <w:rPr>
                <w:sz w:val="18"/>
                <w:szCs w:val="18"/>
              </w:rPr>
              <w:t>Weir setting and basis of calculation.</w:t>
            </w:r>
          </w:p>
        </w:tc>
        <w:tc>
          <w:tcPr>
            <w:tcW w:w="864" w:type="pct"/>
          </w:tcPr>
          <w:p w14:paraId="68EA7B2D" w14:textId="77777777" w:rsidR="009348D1" w:rsidRPr="00C348D5" w:rsidRDefault="009348D1" w:rsidP="00A631AF">
            <w:pPr>
              <w:pStyle w:val="TableText"/>
              <w:rPr>
                <w:sz w:val="18"/>
                <w:szCs w:val="18"/>
              </w:rPr>
            </w:pPr>
            <w:r w:rsidRPr="00C348D5">
              <w:rPr>
                <w:sz w:val="18"/>
                <w:szCs w:val="18"/>
              </w:rPr>
              <w:t>2 Years from the date of issue of the permit</w:t>
            </w:r>
          </w:p>
          <w:p w14:paraId="06846217" w14:textId="77777777" w:rsidR="009348D1" w:rsidRPr="00C348D5" w:rsidRDefault="009348D1" w:rsidP="00A631AF">
            <w:pPr>
              <w:pStyle w:val="TableText"/>
              <w:rPr>
                <w:sz w:val="18"/>
                <w:szCs w:val="18"/>
              </w:rPr>
            </w:pPr>
          </w:p>
        </w:tc>
      </w:tr>
    </w:tbl>
    <w:p w14:paraId="2C99B619" w14:textId="77777777" w:rsidR="009348D1" w:rsidRDefault="009348D1" w:rsidP="00926B5E"/>
    <w:p w14:paraId="1FEBB919" w14:textId="77777777" w:rsidR="009348D1" w:rsidRDefault="009348D1" w:rsidP="00926B5E"/>
    <w:p w14:paraId="3128A9A8" w14:textId="77777777" w:rsidR="009348D1" w:rsidRDefault="009348D1">
      <w:pPr>
        <w:spacing w:before="0" w:after="0" w:line="240" w:lineRule="auto"/>
      </w:pPr>
      <w:r>
        <w:br w:type="page"/>
      </w:r>
    </w:p>
    <w:p w14:paraId="00016701" w14:textId="77777777" w:rsidR="009348D1" w:rsidRDefault="009348D1" w:rsidP="00A9057C">
      <w:pPr>
        <w:pStyle w:val="Heading1"/>
        <w:ind w:left="567"/>
      </w:pPr>
      <w:r>
        <w:lastRenderedPageBreak/>
        <w:t xml:space="preserve">Schedule 2 </w:t>
      </w:r>
      <w:r w:rsidRPr="00926B5E">
        <w:t>–</w:t>
      </w:r>
      <w:r>
        <w:t xml:space="preserve"> Waste types, raw materials and fuels</w:t>
      </w:r>
    </w:p>
    <w:p w14:paraId="50D94417" w14:textId="77777777" w:rsidR="009348D1" w:rsidRPr="004921D8" w:rsidRDefault="009348D1" w:rsidP="00A9057C">
      <w:pPr>
        <w:ind w:left="567"/>
        <w:rPr>
          <w:sz w:val="18"/>
          <w:szCs w:val="18"/>
        </w:rPr>
      </w:pPr>
      <w:r w:rsidRPr="004921D8">
        <w:rPr>
          <w:sz w:val="18"/>
          <w:szCs w:val="18"/>
        </w:rPr>
        <w:t>Schedule 2 not in use.</w:t>
      </w:r>
    </w:p>
    <w:p w14:paraId="3A15FF13" w14:textId="77777777" w:rsidR="009348D1" w:rsidRDefault="009348D1" w:rsidP="00926B5E"/>
    <w:p w14:paraId="78E73FA2" w14:textId="77777777" w:rsidR="009348D1" w:rsidRDefault="009348D1" w:rsidP="00926B5E">
      <w:r>
        <w:br w:type="page"/>
      </w:r>
    </w:p>
    <w:p w14:paraId="5A8131D8" w14:textId="77777777" w:rsidR="009348D1" w:rsidRPr="004A4ECE" w:rsidRDefault="009348D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348D1" w:rsidRPr="004921D8" w14:paraId="345ACC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621F62" w14:textId="77777777" w:rsidR="009348D1" w:rsidRPr="004921D8" w:rsidRDefault="009348D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348D1" w:rsidRPr="004921D8" w14:paraId="2190C9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5EFCDB" w14:textId="77777777" w:rsidR="009348D1" w:rsidRPr="004A4ECE" w:rsidRDefault="009348D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91714B5" w14:textId="77777777" w:rsidR="009348D1" w:rsidRPr="004A4ECE" w:rsidRDefault="009348D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582319B" w14:textId="77777777" w:rsidR="009348D1" w:rsidRPr="004A4ECE" w:rsidRDefault="009348D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EB5D695" w14:textId="77777777" w:rsidR="009348D1" w:rsidRPr="004A4ECE" w:rsidRDefault="009348D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0F5F2B6" w14:textId="77777777" w:rsidR="009348D1" w:rsidRPr="004A4ECE" w:rsidRDefault="009348D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66D0F20" w14:textId="77777777" w:rsidR="009348D1" w:rsidRPr="004A4ECE" w:rsidRDefault="009348D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0EA24C1" w14:textId="77777777" w:rsidR="009348D1" w:rsidRPr="004A4ECE" w:rsidRDefault="009348D1" w:rsidP="00926B5E">
            <w:pPr>
              <w:pStyle w:val="TableText"/>
              <w:rPr>
                <w:rStyle w:val="Red"/>
                <w:color w:val="auto"/>
                <w:sz w:val="18"/>
                <w:szCs w:val="18"/>
              </w:rPr>
            </w:pPr>
            <w:r w:rsidRPr="004A4ECE">
              <w:rPr>
                <w:rStyle w:val="Red"/>
                <w:color w:val="auto"/>
                <w:sz w:val="18"/>
                <w:szCs w:val="18"/>
              </w:rPr>
              <w:t>Compliance Statistic</w:t>
            </w:r>
          </w:p>
        </w:tc>
      </w:tr>
      <w:tr w:rsidR="009348D1" w:rsidRPr="004921D8" w14:paraId="0597BFE4" w14:textId="77777777" w:rsidTr="004A4ECE">
        <w:trPr>
          <w:cantSplit/>
        </w:trPr>
        <w:tc>
          <w:tcPr>
            <w:tcW w:w="711" w:type="pct"/>
            <w:vMerge w:val="restart"/>
          </w:tcPr>
          <w:p w14:paraId="4A967360" w14:textId="77777777" w:rsidR="009348D1" w:rsidRPr="004A4ECE" w:rsidRDefault="009348D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8D50F2F" w14:textId="77777777" w:rsidR="009348D1" w:rsidRPr="004A4ECE" w:rsidRDefault="009348D1" w:rsidP="00900A78">
            <w:pPr>
              <w:pStyle w:val="TableText"/>
              <w:rPr>
                <w:rStyle w:val="Blue"/>
                <w:color w:val="auto"/>
                <w:sz w:val="18"/>
                <w:szCs w:val="18"/>
              </w:rPr>
            </w:pPr>
          </w:p>
          <w:p w14:paraId="70B4215D" w14:textId="77777777" w:rsidR="009348D1" w:rsidRPr="004A4ECE" w:rsidRDefault="009348D1" w:rsidP="00900A78">
            <w:pPr>
              <w:pStyle w:val="TableText"/>
              <w:rPr>
                <w:rStyle w:val="Blue"/>
                <w:rFonts w:ascii="Arial" w:hAnsi="Arial"/>
                <w:color w:val="auto"/>
                <w:sz w:val="18"/>
                <w:szCs w:val="18"/>
              </w:rPr>
            </w:pPr>
          </w:p>
        </w:tc>
        <w:tc>
          <w:tcPr>
            <w:tcW w:w="637" w:type="pct"/>
          </w:tcPr>
          <w:p w14:paraId="4970DBD4" w14:textId="77777777" w:rsidR="009348D1" w:rsidRPr="004A4ECE" w:rsidRDefault="009348D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9AE355A" w14:textId="77777777" w:rsidR="009348D1" w:rsidRPr="004A4ECE" w:rsidRDefault="009348D1" w:rsidP="00900A78">
            <w:pPr>
              <w:pStyle w:val="TableText"/>
              <w:rPr>
                <w:rStyle w:val="Blue"/>
                <w:color w:val="auto"/>
                <w:sz w:val="18"/>
                <w:szCs w:val="18"/>
              </w:rPr>
            </w:pPr>
            <w:r w:rsidRPr="004A4ECE">
              <w:rPr>
                <w:rStyle w:val="Blue"/>
                <w:color w:val="auto"/>
                <w:sz w:val="18"/>
                <w:szCs w:val="18"/>
              </w:rPr>
              <w:t>N/A</w:t>
            </w:r>
          </w:p>
          <w:p w14:paraId="7B416F4B" w14:textId="77777777" w:rsidR="009348D1" w:rsidRPr="004A4ECE" w:rsidRDefault="009348D1" w:rsidP="00900A78">
            <w:pPr>
              <w:pStyle w:val="TableText"/>
              <w:rPr>
                <w:rStyle w:val="Blue"/>
                <w:color w:val="auto"/>
                <w:sz w:val="18"/>
                <w:szCs w:val="18"/>
              </w:rPr>
            </w:pPr>
          </w:p>
          <w:p w14:paraId="185799E4" w14:textId="77777777" w:rsidR="009348D1" w:rsidRPr="004A4ECE" w:rsidRDefault="009348D1" w:rsidP="00900A78">
            <w:pPr>
              <w:pStyle w:val="TableText"/>
              <w:rPr>
                <w:rStyle w:val="Blue"/>
                <w:color w:val="auto"/>
                <w:sz w:val="18"/>
                <w:szCs w:val="18"/>
              </w:rPr>
            </w:pPr>
          </w:p>
        </w:tc>
        <w:tc>
          <w:tcPr>
            <w:tcW w:w="646" w:type="pct"/>
          </w:tcPr>
          <w:p w14:paraId="73B78D3A" w14:textId="77777777" w:rsidR="009348D1" w:rsidRPr="004A4ECE" w:rsidRDefault="009348D1" w:rsidP="00900A78">
            <w:pPr>
              <w:pStyle w:val="TableText"/>
              <w:rPr>
                <w:rStyle w:val="Blue"/>
                <w:color w:val="auto"/>
                <w:sz w:val="18"/>
                <w:szCs w:val="18"/>
              </w:rPr>
            </w:pPr>
            <w:r w:rsidRPr="004A4ECE">
              <w:rPr>
                <w:rStyle w:val="Blue"/>
                <w:color w:val="auto"/>
                <w:sz w:val="18"/>
                <w:szCs w:val="18"/>
              </w:rPr>
              <w:t>N/A</w:t>
            </w:r>
          </w:p>
          <w:p w14:paraId="63B1DC42" w14:textId="77777777" w:rsidR="009348D1" w:rsidRPr="004A4ECE" w:rsidRDefault="009348D1" w:rsidP="00900A78">
            <w:pPr>
              <w:pStyle w:val="TableText"/>
              <w:rPr>
                <w:rStyle w:val="Blue"/>
                <w:color w:val="auto"/>
                <w:sz w:val="18"/>
                <w:szCs w:val="18"/>
              </w:rPr>
            </w:pPr>
          </w:p>
          <w:p w14:paraId="395BC949" w14:textId="77777777" w:rsidR="009348D1" w:rsidRPr="004A4ECE" w:rsidRDefault="009348D1" w:rsidP="00900A78">
            <w:pPr>
              <w:pStyle w:val="TableText"/>
              <w:rPr>
                <w:rStyle w:val="Blue"/>
                <w:color w:val="auto"/>
                <w:sz w:val="18"/>
                <w:szCs w:val="18"/>
              </w:rPr>
            </w:pPr>
          </w:p>
        </w:tc>
        <w:tc>
          <w:tcPr>
            <w:tcW w:w="518" w:type="pct"/>
          </w:tcPr>
          <w:p w14:paraId="1145D249" w14:textId="77777777" w:rsidR="009348D1" w:rsidRPr="004A4ECE" w:rsidRDefault="009348D1" w:rsidP="00900A78">
            <w:pPr>
              <w:pStyle w:val="TableText"/>
              <w:rPr>
                <w:rStyle w:val="Blue"/>
                <w:color w:val="auto"/>
                <w:sz w:val="18"/>
                <w:szCs w:val="18"/>
              </w:rPr>
            </w:pPr>
            <w:r w:rsidRPr="004A4ECE">
              <w:rPr>
                <w:rStyle w:val="Blue"/>
                <w:color w:val="auto"/>
                <w:sz w:val="18"/>
                <w:szCs w:val="18"/>
              </w:rPr>
              <w:t>N/A</w:t>
            </w:r>
          </w:p>
          <w:p w14:paraId="3EA0E90D" w14:textId="77777777" w:rsidR="009348D1" w:rsidRPr="004A4ECE" w:rsidRDefault="009348D1" w:rsidP="00900A78">
            <w:pPr>
              <w:pStyle w:val="TableText"/>
              <w:rPr>
                <w:rStyle w:val="Blue"/>
                <w:color w:val="auto"/>
                <w:sz w:val="18"/>
                <w:szCs w:val="18"/>
              </w:rPr>
            </w:pPr>
          </w:p>
          <w:p w14:paraId="3E1969D8" w14:textId="77777777" w:rsidR="009348D1" w:rsidRPr="004A4ECE" w:rsidRDefault="009348D1" w:rsidP="00900A78">
            <w:pPr>
              <w:pStyle w:val="TableText"/>
              <w:rPr>
                <w:rStyle w:val="Blue"/>
                <w:color w:val="auto"/>
                <w:sz w:val="18"/>
                <w:szCs w:val="18"/>
              </w:rPr>
            </w:pPr>
          </w:p>
        </w:tc>
        <w:tc>
          <w:tcPr>
            <w:tcW w:w="633" w:type="pct"/>
          </w:tcPr>
          <w:p w14:paraId="6FFE604D" w14:textId="77777777" w:rsidR="009348D1" w:rsidRPr="004A4ECE" w:rsidRDefault="009348D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CC16C34" w14:textId="77777777" w:rsidR="009348D1" w:rsidRPr="004A4ECE" w:rsidRDefault="009348D1" w:rsidP="00900A78">
            <w:pPr>
              <w:pStyle w:val="TableText"/>
              <w:rPr>
                <w:rStyle w:val="Blue"/>
                <w:color w:val="auto"/>
                <w:sz w:val="18"/>
                <w:szCs w:val="18"/>
              </w:rPr>
            </w:pPr>
            <w:r w:rsidRPr="004A4ECE">
              <w:rPr>
                <w:rStyle w:val="Blue"/>
                <w:color w:val="auto"/>
                <w:sz w:val="18"/>
                <w:szCs w:val="18"/>
              </w:rPr>
              <w:t>N/A</w:t>
            </w:r>
          </w:p>
          <w:p w14:paraId="7360AEAD" w14:textId="77777777" w:rsidR="009348D1" w:rsidRPr="004A4ECE" w:rsidRDefault="009348D1" w:rsidP="00900A78">
            <w:pPr>
              <w:pStyle w:val="TableText"/>
              <w:rPr>
                <w:rStyle w:val="Blue"/>
                <w:color w:val="auto"/>
                <w:sz w:val="18"/>
                <w:szCs w:val="18"/>
              </w:rPr>
            </w:pPr>
          </w:p>
          <w:p w14:paraId="5F1A0DFE" w14:textId="77777777" w:rsidR="009348D1" w:rsidRPr="004A4ECE" w:rsidRDefault="009348D1" w:rsidP="00900A78">
            <w:pPr>
              <w:pStyle w:val="TableText"/>
              <w:rPr>
                <w:rStyle w:val="Blue"/>
                <w:color w:val="auto"/>
                <w:sz w:val="18"/>
                <w:szCs w:val="18"/>
              </w:rPr>
            </w:pPr>
          </w:p>
        </w:tc>
      </w:tr>
      <w:tr w:rsidR="009348D1" w:rsidRPr="004921D8" w14:paraId="27768408" w14:textId="77777777" w:rsidTr="004A4ECE">
        <w:trPr>
          <w:cantSplit/>
        </w:trPr>
        <w:tc>
          <w:tcPr>
            <w:tcW w:w="711" w:type="pct"/>
            <w:vMerge/>
          </w:tcPr>
          <w:p w14:paraId="29A92F8C" w14:textId="77777777" w:rsidR="009348D1" w:rsidRPr="004A4ECE" w:rsidRDefault="009348D1" w:rsidP="00900A78">
            <w:pPr>
              <w:pStyle w:val="TableText"/>
              <w:rPr>
                <w:rStyle w:val="Blue"/>
                <w:color w:val="auto"/>
                <w:sz w:val="18"/>
                <w:szCs w:val="18"/>
              </w:rPr>
            </w:pPr>
          </w:p>
        </w:tc>
        <w:tc>
          <w:tcPr>
            <w:tcW w:w="637" w:type="pct"/>
          </w:tcPr>
          <w:p w14:paraId="5A91DDA8" w14:textId="77777777" w:rsidR="009348D1" w:rsidRPr="004A4ECE" w:rsidRDefault="009348D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8F16108" w14:textId="77777777" w:rsidR="009348D1" w:rsidRPr="00E32A64" w:rsidRDefault="009348D1" w:rsidP="00E32A64">
            <w:pPr>
              <w:pStyle w:val="TableText"/>
              <w:rPr>
                <w:rStyle w:val="Blue"/>
                <w:color w:val="auto"/>
                <w:sz w:val="18"/>
                <w:szCs w:val="18"/>
              </w:rPr>
            </w:pPr>
            <w:r w:rsidRPr="00E32A64">
              <w:rPr>
                <w:rStyle w:val="Blue"/>
                <w:color w:val="auto"/>
                <w:sz w:val="18"/>
                <w:szCs w:val="18"/>
              </w:rPr>
              <w:t>N/A</w:t>
            </w:r>
          </w:p>
        </w:tc>
        <w:tc>
          <w:tcPr>
            <w:tcW w:w="646" w:type="pct"/>
          </w:tcPr>
          <w:p w14:paraId="4F243211" w14:textId="77777777" w:rsidR="009348D1" w:rsidRPr="00E32A64" w:rsidRDefault="009348D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AA19EED" w14:textId="77777777" w:rsidR="009348D1" w:rsidRPr="004A4ECE" w:rsidRDefault="009348D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5AC163" w14:textId="77777777" w:rsidR="009348D1" w:rsidRPr="004A4ECE" w:rsidRDefault="009348D1" w:rsidP="00900A78">
            <w:pPr>
              <w:pStyle w:val="TableText"/>
              <w:rPr>
                <w:rStyle w:val="Blue"/>
                <w:color w:val="auto"/>
                <w:sz w:val="18"/>
                <w:szCs w:val="18"/>
              </w:rPr>
            </w:pPr>
            <w:r w:rsidRPr="004A4ECE">
              <w:rPr>
                <w:rStyle w:val="Blue"/>
                <w:color w:val="auto"/>
                <w:sz w:val="18"/>
                <w:szCs w:val="18"/>
              </w:rPr>
              <w:t>15 minutes</w:t>
            </w:r>
          </w:p>
        </w:tc>
        <w:tc>
          <w:tcPr>
            <w:tcW w:w="1042" w:type="pct"/>
          </w:tcPr>
          <w:p w14:paraId="65B9E441" w14:textId="77777777" w:rsidR="009348D1" w:rsidRPr="004A4ECE" w:rsidRDefault="009348D1" w:rsidP="00900A78">
            <w:pPr>
              <w:pStyle w:val="TableText"/>
              <w:rPr>
                <w:rFonts w:ascii="Arial" w:hAnsi="Arial" w:cs="Arial"/>
                <w:sz w:val="18"/>
                <w:szCs w:val="18"/>
              </w:rPr>
            </w:pPr>
            <w:r w:rsidRPr="004A4ECE">
              <w:rPr>
                <w:rFonts w:ascii="Arial" w:hAnsi="Arial" w:cs="Arial"/>
                <w:sz w:val="18"/>
                <w:szCs w:val="18"/>
              </w:rPr>
              <w:t>N/A</w:t>
            </w:r>
          </w:p>
        </w:tc>
      </w:tr>
      <w:tr w:rsidR="009348D1" w:rsidRPr="004921D8" w14:paraId="4888A611" w14:textId="77777777" w:rsidTr="004A4ECE">
        <w:trPr>
          <w:cantSplit/>
        </w:trPr>
        <w:tc>
          <w:tcPr>
            <w:tcW w:w="711" w:type="pct"/>
            <w:vMerge/>
          </w:tcPr>
          <w:p w14:paraId="08B3E866" w14:textId="77777777" w:rsidR="009348D1" w:rsidRPr="004A4ECE" w:rsidRDefault="009348D1" w:rsidP="00900A78">
            <w:pPr>
              <w:pStyle w:val="TableText"/>
              <w:rPr>
                <w:rStyle w:val="Blue"/>
                <w:color w:val="auto"/>
                <w:sz w:val="18"/>
                <w:szCs w:val="18"/>
              </w:rPr>
            </w:pPr>
          </w:p>
        </w:tc>
        <w:tc>
          <w:tcPr>
            <w:tcW w:w="637" w:type="pct"/>
          </w:tcPr>
          <w:p w14:paraId="78E73B16" w14:textId="77777777" w:rsidR="009348D1" w:rsidRPr="004A4ECE" w:rsidRDefault="009348D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9D2B75F" w14:textId="77777777" w:rsidR="009348D1" w:rsidRPr="00E32A64" w:rsidRDefault="009348D1" w:rsidP="00E32A64">
            <w:pPr>
              <w:pStyle w:val="TableText"/>
              <w:rPr>
                <w:rStyle w:val="Blue"/>
                <w:color w:val="auto"/>
                <w:sz w:val="18"/>
                <w:szCs w:val="18"/>
              </w:rPr>
            </w:pPr>
            <w:r w:rsidRPr="00E32A64">
              <w:rPr>
                <w:rStyle w:val="Blue"/>
                <w:color w:val="auto"/>
                <w:sz w:val="18"/>
                <w:szCs w:val="18"/>
              </w:rPr>
              <w:t>N/A</w:t>
            </w:r>
          </w:p>
        </w:tc>
        <w:tc>
          <w:tcPr>
            <w:tcW w:w="646" w:type="pct"/>
          </w:tcPr>
          <w:p w14:paraId="03D1A56F" w14:textId="77777777" w:rsidR="009348D1" w:rsidRPr="00E32A64" w:rsidRDefault="009348D1" w:rsidP="00E32A64">
            <w:pPr>
              <w:pStyle w:val="TableText"/>
              <w:rPr>
                <w:rStyle w:val="Blue"/>
                <w:color w:val="auto"/>
                <w:sz w:val="18"/>
                <w:szCs w:val="18"/>
              </w:rPr>
            </w:pPr>
            <w:r w:rsidRPr="00E32A64">
              <w:rPr>
                <w:rStyle w:val="Blue"/>
                <w:color w:val="auto"/>
                <w:sz w:val="18"/>
                <w:szCs w:val="18"/>
              </w:rPr>
              <w:t>N/A</w:t>
            </w:r>
          </w:p>
        </w:tc>
        <w:tc>
          <w:tcPr>
            <w:tcW w:w="518" w:type="pct"/>
          </w:tcPr>
          <w:p w14:paraId="1CC458B6" w14:textId="77777777" w:rsidR="009348D1" w:rsidRPr="004A4ECE" w:rsidRDefault="009348D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38BF93D" w14:textId="77777777" w:rsidR="009348D1" w:rsidRPr="004A4ECE" w:rsidRDefault="009348D1" w:rsidP="00900A78">
            <w:pPr>
              <w:pStyle w:val="TableText"/>
              <w:rPr>
                <w:rStyle w:val="Blue"/>
                <w:color w:val="auto"/>
                <w:sz w:val="18"/>
                <w:szCs w:val="18"/>
              </w:rPr>
            </w:pPr>
            <w:r w:rsidRPr="004A4ECE">
              <w:rPr>
                <w:rStyle w:val="Blue"/>
                <w:color w:val="auto"/>
                <w:sz w:val="18"/>
                <w:szCs w:val="18"/>
              </w:rPr>
              <w:t>15 minutes</w:t>
            </w:r>
          </w:p>
        </w:tc>
        <w:tc>
          <w:tcPr>
            <w:tcW w:w="1042" w:type="pct"/>
          </w:tcPr>
          <w:p w14:paraId="1BE558B4" w14:textId="77777777" w:rsidR="009348D1" w:rsidRPr="004A4ECE" w:rsidRDefault="009348D1" w:rsidP="00900A78">
            <w:pPr>
              <w:pStyle w:val="TableText"/>
              <w:rPr>
                <w:rFonts w:ascii="Arial" w:hAnsi="Arial" w:cs="Arial"/>
                <w:sz w:val="18"/>
                <w:szCs w:val="18"/>
              </w:rPr>
            </w:pPr>
            <w:r w:rsidRPr="004A4ECE">
              <w:rPr>
                <w:rFonts w:ascii="Arial" w:hAnsi="Arial" w:cs="Arial"/>
                <w:sz w:val="18"/>
                <w:szCs w:val="18"/>
              </w:rPr>
              <w:t>N/A</w:t>
            </w:r>
          </w:p>
        </w:tc>
      </w:tr>
    </w:tbl>
    <w:p w14:paraId="3D57A840" w14:textId="77777777" w:rsidR="009348D1" w:rsidRPr="004921D8" w:rsidRDefault="009348D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348D1" w:rsidRPr="004921D8" w14:paraId="0164E72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DE836D" w14:textId="77777777" w:rsidR="009348D1" w:rsidRPr="004921D8" w:rsidRDefault="009348D1" w:rsidP="00926B5E">
            <w:pPr>
              <w:pStyle w:val="TableText"/>
              <w:rPr>
                <w:sz w:val="18"/>
                <w:szCs w:val="18"/>
              </w:rPr>
            </w:pPr>
            <w:r w:rsidRPr="004921D8">
              <w:rPr>
                <w:sz w:val="18"/>
                <w:szCs w:val="18"/>
              </w:rPr>
              <w:t>Table S3.2 Discharge points</w:t>
            </w:r>
          </w:p>
        </w:tc>
      </w:tr>
      <w:tr w:rsidR="009348D1" w:rsidRPr="004921D8" w14:paraId="2F4C0EF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705AFD9" w14:textId="77777777" w:rsidR="009348D1" w:rsidRPr="004921D8" w:rsidRDefault="009348D1" w:rsidP="00926B5E">
            <w:pPr>
              <w:pStyle w:val="TableText"/>
              <w:rPr>
                <w:sz w:val="18"/>
                <w:szCs w:val="18"/>
              </w:rPr>
            </w:pPr>
            <w:r w:rsidRPr="004921D8">
              <w:rPr>
                <w:sz w:val="18"/>
                <w:szCs w:val="18"/>
              </w:rPr>
              <w:t>Effluent Name</w:t>
            </w:r>
          </w:p>
        </w:tc>
        <w:tc>
          <w:tcPr>
            <w:tcW w:w="1323" w:type="pct"/>
          </w:tcPr>
          <w:p w14:paraId="5037CD08" w14:textId="77777777" w:rsidR="009348D1" w:rsidRPr="004921D8" w:rsidRDefault="009348D1" w:rsidP="00926B5E">
            <w:pPr>
              <w:pStyle w:val="TableText"/>
              <w:rPr>
                <w:sz w:val="18"/>
                <w:szCs w:val="18"/>
              </w:rPr>
            </w:pPr>
            <w:r w:rsidRPr="004921D8">
              <w:rPr>
                <w:sz w:val="18"/>
                <w:szCs w:val="18"/>
              </w:rPr>
              <w:t>Discharge Point</w:t>
            </w:r>
          </w:p>
        </w:tc>
        <w:tc>
          <w:tcPr>
            <w:tcW w:w="1323" w:type="pct"/>
          </w:tcPr>
          <w:p w14:paraId="07C18FE7" w14:textId="77777777" w:rsidR="009348D1" w:rsidRPr="004921D8" w:rsidRDefault="009348D1" w:rsidP="00926B5E">
            <w:pPr>
              <w:pStyle w:val="TableText"/>
              <w:rPr>
                <w:sz w:val="18"/>
                <w:szCs w:val="18"/>
              </w:rPr>
            </w:pPr>
            <w:r w:rsidRPr="004921D8">
              <w:rPr>
                <w:sz w:val="18"/>
                <w:szCs w:val="18"/>
              </w:rPr>
              <w:t>Discharge point NGR</w:t>
            </w:r>
          </w:p>
        </w:tc>
        <w:tc>
          <w:tcPr>
            <w:tcW w:w="1327" w:type="pct"/>
          </w:tcPr>
          <w:p w14:paraId="27BA4093" w14:textId="77777777" w:rsidR="009348D1" w:rsidRPr="004921D8" w:rsidRDefault="009348D1" w:rsidP="00926B5E">
            <w:pPr>
              <w:pStyle w:val="TableText"/>
              <w:rPr>
                <w:sz w:val="18"/>
                <w:szCs w:val="18"/>
              </w:rPr>
            </w:pPr>
            <w:r w:rsidRPr="004921D8">
              <w:rPr>
                <w:sz w:val="18"/>
                <w:szCs w:val="18"/>
              </w:rPr>
              <w:t>Receiving water/Environment</w:t>
            </w:r>
          </w:p>
        </w:tc>
      </w:tr>
      <w:tr w:rsidR="009348D1" w:rsidRPr="004921D8" w14:paraId="63EC7E3B" w14:textId="77777777" w:rsidTr="00CB3E53">
        <w:trPr>
          <w:cantSplit/>
          <w:trHeight w:val="249"/>
        </w:trPr>
        <w:tc>
          <w:tcPr>
            <w:tcW w:w="1027" w:type="pct"/>
          </w:tcPr>
          <w:p w14:paraId="13E6B8C1" w14:textId="77777777" w:rsidR="009348D1" w:rsidRPr="004A4ECE" w:rsidRDefault="009348D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54A7F3C" w14:textId="77777777" w:rsidR="009348D1" w:rsidRPr="004A4ECE" w:rsidRDefault="009348D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5FFE056" w14:textId="77777777" w:rsidR="009348D1" w:rsidRPr="00CB3E53" w:rsidRDefault="009348D1" w:rsidP="000A07C9">
            <w:pPr>
              <w:pStyle w:val="TableText"/>
              <w:rPr>
                <w:rStyle w:val="Blue"/>
                <w:color w:val="auto"/>
                <w:sz w:val="18"/>
                <w:szCs w:val="18"/>
              </w:rPr>
            </w:pPr>
            <w:r w:rsidRPr="00CB3E53">
              <w:rPr>
                <w:noProof/>
                <w:sz w:val="18"/>
                <w:szCs w:val="18"/>
              </w:rPr>
              <w:t>ST 12527 89103</w:t>
            </w:r>
          </w:p>
        </w:tc>
        <w:tc>
          <w:tcPr>
            <w:tcW w:w="1327" w:type="pct"/>
          </w:tcPr>
          <w:p w14:paraId="244E1E48" w14:textId="77777777" w:rsidR="009348D1" w:rsidRPr="00CB3E53" w:rsidRDefault="009348D1" w:rsidP="000A07C9">
            <w:pPr>
              <w:pStyle w:val="TableText"/>
              <w:rPr>
                <w:rStyle w:val="Blue"/>
                <w:color w:val="auto"/>
                <w:sz w:val="18"/>
                <w:szCs w:val="18"/>
              </w:rPr>
            </w:pPr>
            <w:r w:rsidRPr="00CB3E53">
              <w:rPr>
                <w:noProof/>
                <w:sz w:val="18"/>
                <w:szCs w:val="18"/>
              </w:rPr>
              <w:t>Nant Yr Aber</w:t>
            </w:r>
          </w:p>
        </w:tc>
      </w:tr>
    </w:tbl>
    <w:p w14:paraId="02B3819E" w14:textId="77777777" w:rsidR="009348D1" w:rsidRPr="004921D8" w:rsidRDefault="009348D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348D1" w:rsidRPr="004921D8" w14:paraId="40FAF5C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B803841" w14:textId="77777777" w:rsidR="009348D1" w:rsidRPr="004921D8" w:rsidRDefault="009348D1" w:rsidP="000A07C9">
            <w:pPr>
              <w:pStyle w:val="TableText"/>
              <w:rPr>
                <w:b w:val="0"/>
                <w:sz w:val="18"/>
                <w:szCs w:val="18"/>
              </w:rPr>
            </w:pPr>
            <w:r w:rsidRPr="004921D8">
              <w:rPr>
                <w:sz w:val="18"/>
                <w:szCs w:val="18"/>
              </w:rPr>
              <w:t>Table S3.3 Storm sewage discharge settings</w:t>
            </w:r>
          </w:p>
        </w:tc>
      </w:tr>
      <w:tr w:rsidR="009348D1" w:rsidRPr="004921D8" w14:paraId="4D5451A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6B292F3" w14:textId="77777777" w:rsidR="009348D1" w:rsidRPr="004A4ECE" w:rsidRDefault="009348D1" w:rsidP="00D7792E">
            <w:pPr>
              <w:pStyle w:val="TableText"/>
              <w:rPr>
                <w:sz w:val="18"/>
                <w:szCs w:val="18"/>
              </w:rPr>
            </w:pPr>
            <w:r w:rsidRPr="004A4ECE">
              <w:rPr>
                <w:sz w:val="18"/>
                <w:szCs w:val="18"/>
              </w:rPr>
              <w:t xml:space="preserve">Effluent and discharge point </w:t>
            </w:r>
          </w:p>
        </w:tc>
        <w:tc>
          <w:tcPr>
            <w:tcW w:w="1371" w:type="pct"/>
          </w:tcPr>
          <w:p w14:paraId="3BBC6A11" w14:textId="77777777" w:rsidR="009348D1" w:rsidRPr="004A4ECE" w:rsidRDefault="009348D1" w:rsidP="000A07C9">
            <w:pPr>
              <w:pStyle w:val="TableText"/>
              <w:rPr>
                <w:sz w:val="18"/>
                <w:szCs w:val="18"/>
              </w:rPr>
            </w:pPr>
            <w:r w:rsidRPr="004A4ECE">
              <w:rPr>
                <w:sz w:val="18"/>
                <w:szCs w:val="18"/>
              </w:rPr>
              <w:t>Description of discharge</w:t>
            </w:r>
          </w:p>
        </w:tc>
        <w:tc>
          <w:tcPr>
            <w:tcW w:w="1936" w:type="pct"/>
          </w:tcPr>
          <w:p w14:paraId="463DD655" w14:textId="77777777" w:rsidR="009348D1" w:rsidRPr="004921D8" w:rsidRDefault="009348D1" w:rsidP="00E75B27">
            <w:pPr>
              <w:pStyle w:val="TableText"/>
              <w:rPr>
                <w:rStyle w:val="Red"/>
                <w:sz w:val="18"/>
                <w:szCs w:val="18"/>
              </w:rPr>
            </w:pPr>
            <w:r w:rsidRPr="004921D8">
              <w:rPr>
                <w:sz w:val="18"/>
                <w:szCs w:val="18"/>
              </w:rPr>
              <w:t>Overflow setting l/s</w:t>
            </w:r>
          </w:p>
        </w:tc>
      </w:tr>
      <w:tr w:rsidR="009348D1" w:rsidRPr="004921D8" w14:paraId="538102DD" w14:textId="77777777" w:rsidTr="00736399">
        <w:tc>
          <w:tcPr>
            <w:tcW w:w="1693" w:type="pct"/>
          </w:tcPr>
          <w:p w14:paraId="36CD0DD2" w14:textId="77777777" w:rsidR="009348D1" w:rsidRPr="004A4ECE" w:rsidRDefault="009348D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397F3D3" w14:textId="77777777" w:rsidR="009348D1" w:rsidRPr="004A4ECE" w:rsidRDefault="009348D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771CAE2" w14:textId="77777777" w:rsidR="009348D1" w:rsidRPr="004A4ECE" w:rsidRDefault="009348D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757AC0F" w14:textId="77777777" w:rsidR="009348D1" w:rsidRPr="00C943FD" w:rsidRDefault="009348D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348D1" w:rsidRPr="004921D8" w14:paraId="09C986D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7071C6" w14:textId="77777777" w:rsidR="009348D1" w:rsidRPr="004921D8" w:rsidRDefault="009348D1" w:rsidP="00D944CB">
            <w:pPr>
              <w:pStyle w:val="TableText"/>
              <w:rPr>
                <w:sz w:val="18"/>
                <w:szCs w:val="18"/>
              </w:rPr>
            </w:pPr>
            <w:r w:rsidRPr="004921D8">
              <w:rPr>
                <w:sz w:val="18"/>
                <w:szCs w:val="18"/>
              </w:rPr>
              <w:t>Table S3.4 Monitoring points</w:t>
            </w:r>
          </w:p>
        </w:tc>
      </w:tr>
      <w:tr w:rsidR="009348D1" w:rsidRPr="004921D8" w14:paraId="4423F3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34755CE" w14:textId="77777777" w:rsidR="009348D1" w:rsidRPr="004921D8" w:rsidRDefault="009348D1" w:rsidP="00926B5E">
            <w:pPr>
              <w:pStyle w:val="TableText"/>
              <w:rPr>
                <w:sz w:val="18"/>
                <w:szCs w:val="18"/>
              </w:rPr>
            </w:pPr>
            <w:r w:rsidRPr="004921D8">
              <w:rPr>
                <w:sz w:val="18"/>
                <w:szCs w:val="18"/>
              </w:rPr>
              <w:t>Ef</w:t>
            </w:r>
            <w:r>
              <w:rPr>
                <w:sz w:val="18"/>
                <w:szCs w:val="18"/>
              </w:rPr>
              <w:t>fluent and discharge point</w:t>
            </w:r>
          </w:p>
        </w:tc>
        <w:tc>
          <w:tcPr>
            <w:tcW w:w="1323" w:type="pct"/>
          </w:tcPr>
          <w:p w14:paraId="32B375EF" w14:textId="77777777" w:rsidR="009348D1" w:rsidRPr="004921D8" w:rsidRDefault="009348D1" w:rsidP="00926B5E">
            <w:pPr>
              <w:pStyle w:val="TableText"/>
              <w:rPr>
                <w:sz w:val="18"/>
                <w:szCs w:val="18"/>
              </w:rPr>
            </w:pPr>
            <w:r w:rsidRPr="004921D8">
              <w:rPr>
                <w:sz w:val="18"/>
                <w:szCs w:val="18"/>
              </w:rPr>
              <w:t>Monitoring type</w:t>
            </w:r>
          </w:p>
        </w:tc>
        <w:tc>
          <w:tcPr>
            <w:tcW w:w="1322" w:type="pct"/>
          </w:tcPr>
          <w:p w14:paraId="29C03136" w14:textId="77777777" w:rsidR="009348D1" w:rsidRPr="004921D8" w:rsidRDefault="009348D1" w:rsidP="00926B5E">
            <w:pPr>
              <w:pStyle w:val="TableText"/>
              <w:rPr>
                <w:sz w:val="18"/>
                <w:szCs w:val="18"/>
              </w:rPr>
            </w:pPr>
            <w:r w:rsidRPr="004921D8">
              <w:rPr>
                <w:sz w:val="18"/>
                <w:szCs w:val="18"/>
              </w:rPr>
              <w:t>Monitoring point NGR</w:t>
            </w:r>
          </w:p>
        </w:tc>
        <w:tc>
          <w:tcPr>
            <w:tcW w:w="1325" w:type="pct"/>
          </w:tcPr>
          <w:p w14:paraId="4D2CA0DC" w14:textId="77777777" w:rsidR="009348D1" w:rsidRPr="004921D8" w:rsidRDefault="009348D1" w:rsidP="00926B5E">
            <w:pPr>
              <w:pStyle w:val="TableText"/>
              <w:rPr>
                <w:sz w:val="18"/>
                <w:szCs w:val="18"/>
              </w:rPr>
            </w:pPr>
            <w:r w:rsidRPr="004921D8">
              <w:rPr>
                <w:sz w:val="18"/>
                <w:szCs w:val="18"/>
              </w:rPr>
              <w:t>Monitoring point reference</w:t>
            </w:r>
          </w:p>
        </w:tc>
      </w:tr>
      <w:tr w:rsidR="009348D1" w:rsidRPr="004921D8" w14:paraId="55B534A9" w14:textId="77777777" w:rsidTr="00A9057C">
        <w:trPr>
          <w:cantSplit/>
        </w:trPr>
        <w:tc>
          <w:tcPr>
            <w:tcW w:w="1030" w:type="pct"/>
            <w:vMerge w:val="restart"/>
          </w:tcPr>
          <w:p w14:paraId="323814ED" w14:textId="77777777" w:rsidR="009348D1" w:rsidRPr="004921D8" w:rsidRDefault="009348D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C879BCB" w14:textId="77777777" w:rsidR="009348D1" w:rsidRPr="004A4ECE" w:rsidRDefault="009348D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9709076" w14:textId="77777777" w:rsidR="009348D1" w:rsidRPr="00CB3E53" w:rsidRDefault="009348D1" w:rsidP="000A07C9">
            <w:pPr>
              <w:pStyle w:val="TableText"/>
              <w:rPr>
                <w:rStyle w:val="Blue"/>
                <w:color w:val="auto"/>
                <w:sz w:val="18"/>
                <w:szCs w:val="18"/>
              </w:rPr>
            </w:pPr>
            <w:r w:rsidRPr="00CB3E53">
              <w:rPr>
                <w:noProof/>
                <w:sz w:val="18"/>
                <w:szCs w:val="18"/>
              </w:rPr>
              <w:t>ST 12512 89088</w:t>
            </w:r>
          </w:p>
        </w:tc>
        <w:tc>
          <w:tcPr>
            <w:tcW w:w="1325" w:type="pct"/>
            <w:vMerge w:val="restart"/>
          </w:tcPr>
          <w:p w14:paraId="1E62F748" w14:textId="77777777" w:rsidR="009348D1" w:rsidRPr="004921D8" w:rsidRDefault="009348D1" w:rsidP="0045495C">
            <w:pPr>
              <w:pStyle w:val="TableText"/>
              <w:rPr>
                <w:rStyle w:val="Blue"/>
                <w:sz w:val="18"/>
                <w:szCs w:val="18"/>
              </w:rPr>
            </w:pPr>
            <w:r w:rsidRPr="004A4ECE">
              <w:rPr>
                <w:rStyle w:val="Blue"/>
                <w:color w:val="auto"/>
                <w:sz w:val="18"/>
                <w:szCs w:val="18"/>
              </w:rPr>
              <w:t>POINT OF OVERFLOW</w:t>
            </w:r>
          </w:p>
        </w:tc>
      </w:tr>
      <w:tr w:rsidR="009348D1" w:rsidRPr="004921D8" w14:paraId="6EA897F1" w14:textId="77777777" w:rsidTr="00A9057C">
        <w:trPr>
          <w:cantSplit/>
        </w:trPr>
        <w:tc>
          <w:tcPr>
            <w:tcW w:w="1030" w:type="pct"/>
            <w:vMerge/>
          </w:tcPr>
          <w:p w14:paraId="23B21761" w14:textId="77777777" w:rsidR="009348D1" w:rsidRPr="004921D8" w:rsidRDefault="009348D1" w:rsidP="00C30128">
            <w:pPr>
              <w:pStyle w:val="TableText"/>
              <w:rPr>
                <w:rStyle w:val="Blue"/>
                <w:rFonts w:ascii="Arial" w:hAnsi="Arial"/>
                <w:color w:val="0000FF"/>
                <w:sz w:val="18"/>
                <w:szCs w:val="18"/>
              </w:rPr>
            </w:pPr>
          </w:p>
        </w:tc>
        <w:tc>
          <w:tcPr>
            <w:tcW w:w="1323" w:type="pct"/>
          </w:tcPr>
          <w:p w14:paraId="0237B1DE" w14:textId="77777777" w:rsidR="009348D1" w:rsidRPr="004A4ECE" w:rsidRDefault="009348D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DAF4C05" w14:textId="77777777" w:rsidR="009348D1" w:rsidRPr="00CB3E53" w:rsidRDefault="009348D1" w:rsidP="000A07C9">
            <w:pPr>
              <w:pStyle w:val="TableText"/>
              <w:rPr>
                <w:rStyle w:val="Blue"/>
                <w:color w:val="auto"/>
                <w:sz w:val="18"/>
                <w:szCs w:val="18"/>
              </w:rPr>
            </w:pPr>
            <w:r w:rsidRPr="00CB3E53">
              <w:rPr>
                <w:noProof/>
                <w:sz w:val="18"/>
                <w:szCs w:val="18"/>
              </w:rPr>
              <w:t>ST 12512 89088</w:t>
            </w:r>
          </w:p>
        </w:tc>
        <w:tc>
          <w:tcPr>
            <w:tcW w:w="1325" w:type="pct"/>
            <w:vMerge/>
          </w:tcPr>
          <w:p w14:paraId="39042267" w14:textId="77777777" w:rsidR="009348D1" w:rsidRPr="004921D8" w:rsidRDefault="009348D1" w:rsidP="00164190">
            <w:pPr>
              <w:pStyle w:val="TableText"/>
              <w:rPr>
                <w:rStyle w:val="Blue"/>
                <w:rFonts w:ascii="Arial" w:hAnsi="Arial"/>
                <w:color w:val="0000FF"/>
                <w:sz w:val="18"/>
                <w:szCs w:val="18"/>
              </w:rPr>
            </w:pPr>
          </w:p>
        </w:tc>
      </w:tr>
    </w:tbl>
    <w:p w14:paraId="54D9E02D" w14:textId="77777777" w:rsidR="009348D1" w:rsidRDefault="009348D1" w:rsidP="00A9057C">
      <w:pPr>
        <w:pStyle w:val="Heading1"/>
        <w:ind w:left="567"/>
      </w:pPr>
    </w:p>
    <w:p w14:paraId="457A0047" w14:textId="77777777" w:rsidR="009348D1" w:rsidRDefault="009348D1">
      <w:pPr>
        <w:spacing w:before="0" w:after="0" w:line="240" w:lineRule="auto"/>
        <w:rPr>
          <w:rFonts w:asciiTheme="majorHAnsi" w:eastAsiaTheme="majorEastAsia" w:hAnsiTheme="majorHAnsi" w:cstheme="majorBidi"/>
          <w:b/>
          <w:bCs/>
          <w:sz w:val="36"/>
          <w:szCs w:val="28"/>
        </w:rPr>
      </w:pPr>
      <w:r>
        <w:br w:type="page"/>
      </w:r>
    </w:p>
    <w:p w14:paraId="74698D24" w14:textId="77777777" w:rsidR="009348D1" w:rsidRDefault="009348D1" w:rsidP="00A9057C">
      <w:pPr>
        <w:pStyle w:val="Heading1"/>
        <w:ind w:left="567"/>
      </w:pPr>
      <w:r>
        <w:lastRenderedPageBreak/>
        <w:t xml:space="preserve">Schedule 4 </w:t>
      </w:r>
      <w:r w:rsidRPr="00926B5E">
        <w:t>–</w:t>
      </w:r>
      <w:r>
        <w:t xml:space="preserve"> Reporting</w:t>
      </w:r>
    </w:p>
    <w:p w14:paraId="105886C2" w14:textId="77777777" w:rsidR="009348D1" w:rsidRPr="004921D8" w:rsidRDefault="009348D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348D1" w:rsidRPr="004921D8" w14:paraId="55A0F99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366A83" w14:textId="77777777" w:rsidR="009348D1" w:rsidRPr="004921D8" w:rsidRDefault="009348D1" w:rsidP="000A07C9">
            <w:pPr>
              <w:pStyle w:val="TableText"/>
              <w:rPr>
                <w:sz w:val="18"/>
                <w:szCs w:val="18"/>
              </w:rPr>
            </w:pPr>
            <w:r w:rsidRPr="004921D8">
              <w:rPr>
                <w:sz w:val="18"/>
                <w:szCs w:val="18"/>
              </w:rPr>
              <w:t>Table S4.1 Reporting of monitoring data</w:t>
            </w:r>
          </w:p>
        </w:tc>
      </w:tr>
      <w:tr w:rsidR="009348D1" w:rsidRPr="004921D8" w14:paraId="1FE8079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949D3B" w14:textId="77777777" w:rsidR="009348D1" w:rsidRPr="004921D8" w:rsidRDefault="009348D1" w:rsidP="000A07C9">
            <w:pPr>
              <w:pStyle w:val="TableText"/>
              <w:rPr>
                <w:sz w:val="18"/>
                <w:szCs w:val="18"/>
              </w:rPr>
            </w:pPr>
            <w:r w:rsidRPr="004921D8">
              <w:rPr>
                <w:sz w:val="18"/>
                <w:szCs w:val="18"/>
              </w:rPr>
              <w:t>Parameter</w:t>
            </w:r>
          </w:p>
        </w:tc>
        <w:tc>
          <w:tcPr>
            <w:tcW w:w="1170" w:type="pct"/>
          </w:tcPr>
          <w:p w14:paraId="2F60A5D2" w14:textId="77777777" w:rsidR="009348D1" w:rsidRPr="004921D8" w:rsidRDefault="009348D1" w:rsidP="000A07C9">
            <w:pPr>
              <w:pStyle w:val="TableText"/>
              <w:rPr>
                <w:sz w:val="18"/>
                <w:szCs w:val="18"/>
              </w:rPr>
            </w:pPr>
            <w:r w:rsidRPr="004921D8">
              <w:rPr>
                <w:sz w:val="18"/>
                <w:szCs w:val="18"/>
              </w:rPr>
              <w:t>Monitoring point reference</w:t>
            </w:r>
          </w:p>
        </w:tc>
        <w:tc>
          <w:tcPr>
            <w:tcW w:w="1257" w:type="pct"/>
          </w:tcPr>
          <w:p w14:paraId="29C62469" w14:textId="77777777" w:rsidR="009348D1" w:rsidRPr="004921D8" w:rsidRDefault="009348D1" w:rsidP="000A07C9">
            <w:pPr>
              <w:pStyle w:val="TableText"/>
              <w:rPr>
                <w:sz w:val="18"/>
                <w:szCs w:val="18"/>
              </w:rPr>
            </w:pPr>
            <w:r w:rsidRPr="004921D8">
              <w:rPr>
                <w:sz w:val="18"/>
                <w:szCs w:val="18"/>
              </w:rPr>
              <w:t>Reporting period</w:t>
            </w:r>
          </w:p>
        </w:tc>
        <w:tc>
          <w:tcPr>
            <w:tcW w:w="1005" w:type="pct"/>
          </w:tcPr>
          <w:p w14:paraId="316F8FAF" w14:textId="77777777" w:rsidR="009348D1" w:rsidRPr="004921D8" w:rsidRDefault="009348D1" w:rsidP="000A07C9">
            <w:pPr>
              <w:pStyle w:val="TableText"/>
              <w:rPr>
                <w:sz w:val="18"/>
                <w:szCs w:val="18"/>
              </w:rPr>
            </w:pPr>
            <w:r w:rsidRPr="004921D8">
              <w:rPr>
                <w:sz w:val="18"/>
                <w:szCs w:val="18"/>
              </w:rPr>
              <w:t>Period begins</w:t>
            </w:r>
          </w:p>
        </w:tc>
      </w:tr>
      <w:tr w:rsidR="009348D1" w:rsidRPr="004921D8" w14:paraId="4D0FCB11" w14:textId="77777777" w:rsidTr="00191333">
        <w:trPr>
          <w:cantSplit/>
        </w:trPr>
        <w:tc>
          <w:tcPr>
            <w:tcW w:w="1568" w:type="pct"/>
          </w:tcPr>
          <w:p w14:paraId="2378E01D" w14:textId="77777777" w:rsidR="009348D1" w:rsidRPr="004A4ECE" w:rsidRDefault="009348D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F3A7659"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0DB2EEA"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3A3A724"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4FEBA5"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348D1" w:rsidRPr="004921D8" w14:paraId="5BE87BDB" w14:textId="77777777" w:rsidTr="00191333">
        <w:trPr>
          <w:cantSplit/>
        </w:trPr>
        <w:tc>
          <w:tcPr>
            <w:tcW w:w="1568" w:type="pct"/>
          </w:tcPr>
          <w:p w14:paraId="71EE38DE" w14:textId="77777777" w:rsidR="009348D1" w:rsidRPr="004A4ECE" w:rsidRDefault="009348D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B0899DA" w14:textId="77777777" w:rsidR="009348D1" w:rsidRPr="004A4ECE" w:rsidRDefault="009348D1" w:rsidP="00446000">
            <w:pPr>
              <w:pStyle w:val="TableText"/>
              <w:rPr>
                <w:rStyle w:val="Blue"/>
                <w:rFonts w:cstheme="minorHAnsi"/>
                <w:color w:val="auto"/>
                <w:sz w:val="18"/>
                <w:szCs w:val="18"/>
              </w:rPr>
            </w:pPr>
          </w:p>
        </w:tc>
        <w:tc>
          <w:tcPr>
            <w:tcW w:w="1257" w:type="pct"/>
          </w:tcPr>
          <w:p w14:paraId="74032E1D"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90CFA48"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EA7DCA"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348D1" w:rsidRPr="004921D8" w14:paraId="598915BF" w14:textId="77777777" w:rsidTr="00191333">
        <w:trPr>
          <w:cantSplit/>
        </w:trPr>
        <w:tc>
          <w:tcPr>
            <w:tcW w:w="1568" w:type="pct"/>
          </w:tcPr>
          <w:p w14:paraId="00E479B9" w14:textId="77777777" w:rsidR="009348D1" w:rsidRPr="004A4ECE" w:rsidRDefault="009348D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81E56AB" w14:textId="77777777" w:rsidR="009348D1" w:rsidRPr="004A4ECE" w:rsidRDefault="009348D1" w:rsidP="00446000">
            <w:pPr>
              <w:pStyle w:val="TableText"/>
              <w:rPr>
                <w:rStyle w:val="Blue"/>
                <w:rFonts w:cstheme="minorHAnsi"/>
                <w:color w:val="auto"/>
                <w:sz w:val="18"/>
                <w:szCs w:val="18"/>
              </w:rPr>
            </w:pPr>
          </w:p>
        </w:tc>
        <w:tc>
          <w:tcPr>
            <w:tcW w:w="1257" w:type="pct"/>
          </w:tcPr>
          <w:p w14:paraId="1EEFBB43"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DEFAFCF"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389A6D"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348D1" w:rsidRPr="004921D8" w14:paraId="6FF3CE2D" w14:textId="77777777" w:rsidTr="00191333">
        <w:trPr>
          <w:cantSplit/>
        </w:trPr>
        <w:tc>
          <w:tcPr>
            <w:tcW w:w="1568" w:type="pct"/>
          </w:tcPr>
          <w:p w14:paraId="7B142B88"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FD6F6DE" w14:textId="77777777" w:rsidR="009348D1" w:rsidRPr="004A4ECE" w:rsidRDefault="009348D1" w:rsidP="00446000">
            <w:pPr>
              <w:pStyle w:val="TableText"/>
              <w:rPr>
                <w:rStyle w:val="Blue"/>
                <w:rFonts w:cstheme="minorHAnsi"/>
                <w:color w:val="auto"/>
                <w:sz w:val="18"/>
                <w:szCs w:val="18"/>
              </w:rPr>
            </w:pPr>
          </w:p>
        </w:tc>
        <w:tc>
          <w:tcPr>
            <w:tcW w:w="1257" w:type="pct"/>
          </w:tcPr>
          <w:p w14:paraId="04C9833C"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1BC4D71" w14:textId="77777777" w:rsidR="009348D1" w:rsidRPr="004A4ECE" w:rsidRDefault="009348D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739844A" w14:textId="77777777" w:rsidR="009348D1" w:rsidRPr="004921D8" w:rsidRDefault="009348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348D1" w:rsidRPr="00C25946" w14:paraId="113F462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94F31B" w14:textId="77777777" w:rsidR="009348D1" w:rsidRPr="004921D8" w:rsidRDefault="009348D1" w:rsidP="000A07C9">
            <w:pPr>
              <w:pStyle w:val="TableText"/>
              <w:rPr>
                <w:sz w:val="18"/>
                <w:szCs w:val="18"/>
              </w:rPr>
            </w:pPr>
            <w:r w:rsidRPr="004921D8">
              <w:rPr>
                <w:sz w:val="18"/>
                <w:szCs w:val="18"/>
              </w:rPr>
              <w:t>Table S4.2 Reporting forms</w:t>
            </w:r>
          </w:p>
        </w:tc>
      </w:tr>
      <w:tr w:rsidR="009348D1" w:rsidRPr="00C25946" w14:paraId="6BBDB9A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720215" w14:textId="77777777" w:rsidR="009348D1" w:rsidRPr="004921D8" w:rsidRDefault="009348D1" w:rsidP="000A07C9">
            <w:pPr>
              <w:pStyle w:val="TableText"/>
              <w:rPr>
                <w:sz w:val="18"/>
                <w:szCs w:val="18"/>
              </w:rPr>
            </w:pPr>
            <w:r w:rsidRPr="004921D8">
              <w:rPr>
                <w:sz w:val="18"/>
                <w:szCs w:val="18"/>
              </w:rPr>
              <w:t>Parameter</w:t>
            </w:r>
          </w:p>
        </w:tc>
        <w:tc>
          <w:tcPr>
            <w:tcW w:w="3123" w:type="pct"/>
          </w:tcPr>
          <w:p w14:paraId="07C6ABE9" w14:textId="77777777" w:rsidR="009348D1" w:rsidRPr="004921D8" w:rsidRDefault="009348D1" w:rsidP="000A07C9">
            <w:pPr>
              <w:pStyle w:val="TableText"/>
              <w:rPr>
                <w:sz w:val="18"/>
                <w:szCs w:val="18"/>
              </w:rPr>
            </w:pPr>
            <w:r w:rsidRPr="004921D8">
              <w:rPr>
                <w:sz w:val="18"/>
                <w:szCs w:val="18"/>
              </w:rPr>
              <w:t>Reporting format</w:t>
            </w:r>
          </w:p>
        </w:tc>
      </w:tr>
      <w:tr w:rsidR="009348D1" w:rsidRPr="00C25946" w14:paraId="57CC7B08" w14:textId="77777777" w:rsidTr="002B05E5">
        <w:trPr>
          <w:cantSplit/>
        </w:trPr>
        <w:tc>
          <w:tcPr>
            <w:tcW w:w="1877" w:type="pct"/>
          </w:tcPr>
          <w:p w14:paraId="6888E5E1" w14:textId="77777777" w:rsidR="009348D1" w:rsidRPr="004A4ECE" w:rsidRDefault="009348D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6E7E63E" w14:textId="77777777" w:rsidR="009348D1" w:rsidRPr="004A4ECE" w:rsidRDefault="009348D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978BBE0" w14:textId="77777777" w:rsidR="009348D1" w:rsidRPr="004A4ECE" w:rsidRDefault="009348D1" w:rsidP="00635467">
            <w:pPr>
              <w:pStyle w:val="TableText"/>
              <w:rPr>
                <w:rStyle w:val="Blue"/>
                <w:color w:val="auto"/>
                <w:sz w:val="18"/>
                <w:szCs w:val="18"/>
              </w:rPr>
            </w:pPr>
          </w:p>
        </w:tc>
      </w:tr>
      <w:tr w:rsidR="009348D1" w:rsidRPr="00C25946" w14:paraId="478C2F7C" w14:textId="77777777" w:rsidTr="002B05E5">
        <w:trPr>
          <w:cantSplit/>
        </w:trPr>
        <w:tc>
          <w:tcPr>
            <w:tcW w:w="1877" w:type="pct"/>
          </w:tcPr>
          <w:p w14:paraId="5A98C902" w14:textId="77777777" w:rsidR="009348D1" w:rsidRPr="004A4ECE" w:rsidRDefault="009348D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264292B" w14:textId="77777777" w:rsidR="009348D1" w:rsidRPr="004A4ECE" w:rsidRDefault="009348D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348D1" w:rsidRPr="00C25946" w14:paraId="46BE1477" w14:textId="77777777" w:rsidTr="002B05E5">
        <w:trPr>
          <w:cantSplit/>
        </w:trPr>
        <w:tc>
          <w:tcPr>
            <w:tcW w:w="1877" w:type="pct"/>
          </w:tcPr>
          <w:p w14:paraId="68069238" w14:textId="77777777" w:rsidR="009348D1" w:rsidRPr="004A4ECE" w:rsidRDefault="009348D1" w:rsidP="00635467">
            <w:pPr>
              <w:pStyle w:val="TableText"/>
              <w:rPr>
                <w:rStyle w:val="Blue"/>
                <w:color w:val="auto"/>
                <w:sz w:val="18"/>
                <w:szCs w:val="18"/>
              </w:rPr>
            </w:pPr>
            <w:r w:rsidRPr="004A4ECE">
              <w:rPr>
                <w:rStyle w:val="Blue"/>
                <w:color w:val="auto"/>
                <w:sz w:val="18"/>
                <w:szCs w:val="18"/>
              </w:rPr>
              <w:t>Event recorder status</w:t>
            </w:r>
          </w:p>
          <w:p w14:paraId="5F2456F1" w14:textId="77777777" w:rsidR="009348D1" w:rsidRPr="004A4ECE" w:rsidRDefault="009348D1" w:rsidP="00635467">
            <w:pPr>
              <w:pStyle w:val="TableText"/>
              <w:rPr>
                <w:rStyle w:val="Blue"/>
                <w:color w:val="auto"/>
                <w:sz w:val="18"/>
                <w:szCs w:val="18"/>
              </w:rPr>
            </w:pPr>
          </w:p>
        </w:tc>
        <w:tc>
          <w:tcPr>
            <w:tcW w:w="3123" w:type="pct"/>
          </w:tcPr>
          <w:p w14:paraId="10284B46" w14:textId="77777777" w:rsidR="009348D1" w:rsidRPr="004A4ECE" w:rsidRDefault="009348D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4DC693C" w14:textId="77777777" w:rsidR="009348D1" w:rsidRPr="004A4ECE" w:rsidRDefault="009348D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348D1" w:rsidRPr="00C25946" w14:paraId="0AAD8D28" w14:textId="77777777" w:rsidTr="002B05E5">
        <w:trPr>
          <w:cantSplit/>
        </w:trPr>
        <w:tc>
          <w:tcPr>
            <w:tcW w:w="1877" w:type="pct"/>
          </w:tcPr>
          <w:p w14:paraId="0523E1D7" w14:textId="77777777" w:rsidR="009348D1" w:rsidRPr="004A4ECE" w:rsidRDefault="009348D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C9BA8F5" w14:textId="77777777" w:rsidR="009348D1" w:rsidRPr="004A4ECE" w:rsidRDefault="009348D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F0CFC51" w14:textId="77777777" w:rsidR="009348D1" w:rsidRDefault="009348D1" w:rsidP="00A9057C">
      <w:pPr>
        <w:pStyle w:val="Heading1"/>
        <w:ind w:left="567"/>
      </w:pPr>
    </w:p>
    <w:p w14:paraId="70387F86" w14:textId="77777777" w:rsidR="009348D1" w:rsidRDefault="009348D1">
      <w:pPr>
        <w:spacing w:before="0" w:after="0" w:line="240" w:lineRule="auto"/>
        <w:rPr>
          <w:rFonts w:asciiTheme="majorHAnsi" w:eastAsiaTheme="majorEastAsia" w:hAnsiTheme="majorHAnsi" w:cstheme="majorBidi"/>
          <w:b/>
          <w:bCs/>
          <w:sz w:val="36"/>
          <w:szCs w:val="28"/>
        </w:rPr>
      </w:pPr>
      <w:r>
        <w:br w:type="page"/>
      </w:r>
    </w:p>
    <w:p w14:paraId="42811830" w14:textId="77777777" w:rsidR="009348D1" w:rsidRDefault="009348D1" w:rsidP="00A9057C">
      <w:pPr>
        <w:pStyle w:val="Heading1"/>
        <w:ind w:left="567"/>
      </w:pPr>
      <w:r>
        <w:lastRenderedPageBreak/>
        <w:t xml:space="preserve">Schedule 5 </w:t>
      </w:r>
      <w:r w:rsidRPr="00926B5E">
        <w:t>–</w:t>
      </w:r>
      <w:r>
        <w:t xml:space="preserve"> Notification </w:t>
      </w:r>
    </w:p>
    <w:p w14:paraId="6D89C17A" w14:textId="77777777" w:rsidR="009348D1" w:rsidRPr="004921D8" w:rsidRDefault="009348D1" w:rsidP="00A9057C">
      <w:pPr>
        <w:ind w:left="567"/>
        <w:rPr>
          <w:sz w:val="18"/>
          <w:szCs w:val="18"/>
        </w:rPr>
      </w:pPr>
      <w:r w:rsidRPr="004921D8">
        <w:rPr>
          <w:sz w:val="18"/>
          <w:szCs w:val="18"/>
        </w:rPr>
        <w:t xml:space="preserve">These pages outline the information that the operator must provide. </w:t>
      </w:r>
    </w:p>
    <w:p w14:paraId="58D04F91" w14:textId="77777777" w:rsidR="009348D1" w:rsidRPr="004921D8" w:rsidRDefault="009348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895D65" w14:textId="77777777" w:rsidR="009348D1" w:rsidRPr="004921D8" w:rsidRDefault="009348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D0BEDD" w14:textId="77777777" w:rsidR="009348D1" w:rsidRPr="00C15459" w:rsidRDefault="009348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348D1" w:rsidRPr="00834B3A" w14:paraId="58237536" w14:textId="77777777" w:rsidTr="00A9057C">
        <w:trPr>
          <w:cantSplit/>
        </w:trPr>
        <w:tc>
          <w:tcPr>
            <w:tcW w:w="1484" w:type="pct"/>
          </w:tcPr>
          <w:p w14:paraId="6D36EF96" w14:textId="77777777" w:rsidR="009348D1" w:rsidRPr="0056434B" w:rsidRDefault="009348D1" w:rsidP="00926B5E">
            <w:pPr>
              <w:pStyle w:val="TableText"/>
              <w:rPr>
                <w:sz w:val="18"/>
                <w:szCs w:val="18"/>
              </w:rPr>
            </w:pPr>
            <w:r w:rsidRPr="0056434B">
              <w:rPr>
                <w:sz w:val="18"/>
                <w:szCs w:val="18"/>
              </w:rPr>
              <w:t>Permit Number</w:t>
            </w:r>
          </w:p>
        </w:tc>
        <w:tc>
          <w:tcPr>
            <w:tcW w:w="3516" w:type="pct"/>
          </w:tcPr>
          <w:p w14:paraId="6F923C62" w14:textId="59CE0138" w:rsidR="009348D1" w:rsidRPr="0056434B" w:rsidRDefault="0056434B" w:rsidP="00926B5E">
            <w:pPr>
              <w:pStyle w:val="TableText"/>
            </w:pPr>
            <w:r w:rsidRPr="0056434B">
              <w:rPr>
                <w:noProof/>
              </w:rPr>
              <w:t>EPR/</w:t>
            </w:r>
            <w:r w:rsidR="000A2A60" w:rsidRPr="000A2A60">
              <w:rPr>
                <w:noProof/>
              </w:rPr>
              <w:t>BB3899CQ</w:t>
            </w:r>
            <w:bookmarkStart w:id="0" w:name="_GoBack"/>
            <w:bookmarkEnd w:id="0"/>
          </w:p>
        </w:tc>
      </w:tr>
      <w:tr w:rsidR="009348D1" w:rsidRPr="00834B3A" w14:paraId="466C6EAC" w14:textId="77777777" w:rsidTr="00A9057C">
        <w:trPr>
          <w:cantSplit/>
        </w:trPr>
        <w:tc>
          <w:tcPr>
            <w:tcW w:w="1484" w:type="pct"/>
          </w:tcPr>
          <w:p w14:paraId="63546AF6" w14:textId="77777777" w:rsidR="009348D1" w:rsidRPr="00CB3E53" w:rsidRDefault="009348D1" w:rsidP="00926B5E">
            <w:pPr>
              <w:pStyle w:val="TableText"/>
              <w:rPr>
                <w:sz w:val="18"/>
                <w:szCs w:val="18"/>
              </w:rPr>
            </w:pPr>
            <w:r w:rsidRPr="00CB3E53">
              <w:rPr>
                <w:sz w:val="18"/>
                <w:szCs w:val="18"/>
              </w:rPr>
              <w:t>Name of operator</w:t>
            </w:r>
          </w:p>
        </w:tc>
        <w:tc>
          <w:tcPr>
            <w:tcW w:w="3516" w:type="pct"/>
          </w:tcPr>
          <w:p w14:paraId="3898511C" w14:textId="77777777" w:rsidR="009348D1" w:rsidRPr="00CB3E53" w:rsidRDefault="009348D1" w:rsidP="00926B5E">
            <w:pPr>
              <w:pStyle w:val="TableText"/>
            </w:pPr>
            <w:r w:rsidRPr="00CB3E53">
              <w:t>Dŵr Cymru Cyfyngedig</w:t>
            </w:r>
          </w:p>
        </w:tc>
      </w:tr>
      <w:tr w:rsidR="009348D1" w:rsidRPr="00834B3A" w14:paraId="0F2BB4AE" w14:textId="77777777" w:rsidTr="00A9057C">
        <w:trPr>
          <w:cantSplit/>
        </w:trPr>
        <w:tc>
          <w:tcPr>
            <w:tcW w:w="1484" w:type="pct"/>
          </w:tcPr>
          <w:p w14:paraId="48DE8B9C" w14:textId="77777777" w:rsidR="009348D1" w:rsidRPr="00CB3E53" w:rsidRDefault="009348D1" w:rsidP="00926B5E">
            <w:pPr>
              <w:pStyle w:val="TableText"/>
              <w:rPr>
                <w:sz w:val="18"/>
                <w:szCs w:val="18"/>
              </w:rPr>
            </w:pPr>
            <w:r w:rsidRPr="00CB3E53">
              <w:rPr>
                <w:sz w:val="18"/>
                <w:szCs w:val="18"/>
              </w:rPr>
              <w:t>Location of Facility</w:t>
            </w:r>
          </w:p>
        </w:tc>
        <w:tc>
          <w:tcPr>
            <w:tcW w:w="3516" w:type="pct"/>
          </w:tcPr>
          <w:p w14:paraId="1C9EB252" w14:textId="1577ADD4" w:rsidR="009348D1" w:rsidRPr="00CB3E53" w:rsidRDefault="00182672" w:rsidP="00926B5E">
            <w:pPr>
              <w:pStyle w:val="TableText"/>
            </w:pPr>
            <w:r>
              <w:rPr>
                <w:noProof/>
              </w:rPr>
              <w:t>Abertridwr Coed Cae Road 1 CSO</w:t>
            </w:r>
            <w:r w:rsidR="009348D1" w:rsidRPr="00CB3E53">
              <w:t xml:space="preserve">, </w:t>
            </w:r>
            <w:r w:rsidR="009348D1" w:rsidRPr="00CB3E53">
              <w:rPr>
                <w:noProof/>
              </w:rPr>
              <w:t>Nr Coedcae Rd</w:t>
            </w:r>
            <w:r w:rsidR="009348D1" w:rsidRPr="00CB3E53">
              <w:t xml:space="preserve">, </w:t>
            </w:r>
            <w:r w:rsidR="009348D1" w:rsidRPr="00CB3E53">
              <w:rPr>
                <w:noProof/>
              </w:rPr>
              <w:t>Abertridwr</w:t>
            </w:r>
            <w:r w:rsidR="009348D1" w:rsidRPr="00CB3E53">
              <w:t xml:space="preserve">, </w:t>
            </w:r>
            <w:r w:rsidR="009348D1" w:rsidRPr="00CB3E53">
              <w:rPr>
                <w:noProof/>
              </w:rPr>
              <w:t>Caerphilly</w:t>
            </w:r>
            <w:r w:rsidR="009348D1" w:rsidRPr="00CB3E53">
              <w:t xml:space="preserve">, </w:t>
            </w:r>
            <w:r w:rsidR="009348D1" w:rsidRPr="00CB3E53">
              <w:rPr>
                <w:noProof/>
              </w:rPr>
              <w:t>CF83 4EH</w:t>
            </w:r>
          </w:p>
        </w:tc>
      </w:tr>
      <w:tr w:rsidR="009348D1" w:rsidRPr="00834B3A" w14:paraId="181CB43A" w14:textId="77777777" w:rsidTr="00A9057C">
        <w:trPr>
          <w:cantSplit/>
        </w:trPr>
        <w:tc>
          <w:tcPr>
            <w:tcW w:w="1484" w:type="pct"/>
          </w:tcPr>
          <w:p w14:paraId="1ABF363A" w14:textId="77777777" w:rsidR="009348D1" w:rsidRPr="004921D8" w:rsidRDefault="009348D1" w:rsidP="00926B5E">
            <w:pPr>
              <w:pStyle w:val="TableText"/>
              <w:rPr>
                <w:sz w:val="18"/>
                <w:szCs w:val="18"/>
              </w:rPr>
            </w:pPr>
            <w:r w:rsidRPr="004921D8">
              <w:rPr>
                <w:sz w:val="18"/>
                <w:szCs w:val="18"/>
              </w:rPr>
              <w:t xml:space="preserve">Time and date of the detection </w:t>
            </w:r>
          </w:p>
        </w:tc>
        <w:tc>
          <w:tcPr>
            <w:tcW w:w="3516" w:type="pct"/>
          </w:tcPr>
          <w:p w14:paraId="34901FB2" w14:textId="77777777" w:rsidR="009348D1" w:rsidRPr="00926B5E" w:rsidRDefault="009348D1" w:rsidP="00926B5E">
            <w:pPr>
              <w:pStyle w:val="TableText"/>
            </w:pPr>
          </w:p>
        </w:tc>
      </w:tr>
    </w:tbl>
    <w:p w14:paraId="203AD044" w14:textId="77777777" w:rsidR="009348D1" w:rsidRDefault="009348D1" w:rsidP="00926B5E"/>
    <w:tbl>
      <w:tblPr>
        <w:tblStyle w:val="TableGrid"/>
        <w:tblW w:w="4720" w:type="pct"/>
        <w:tblInd w:w="562" w:type="dxa"/>
        <w:tblLook w:val="0020" w:firstRow="1" w:lastRow="0" w:firstColumn="0" w:lastColumn="0" w:noHBand="0" w:noVBand="0"/>
      </w:tblPr>
      <w:tblGrid>
        <w:gridCol w:w="2612"/>
        <w:gridCol w:w="6189"/>
      </w:tblGrid>
      <w:tr w:rsidR="009348D1" w:rsidRPr="00C15459" w14:paraId="44D3F9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548737" w14:textId="77777777" w:rsidR="009348D1" w:rsidRPr="004921D8" w:rsidRDefault="009348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348D1" w:rsidRPr="00C15459" w14:paraId="393904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18CB39" w14:textId="77777777" w:rsidR="009348D1" w:rsidRPr="004921D8" w:rsidRDefault="009348D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348D1" w:rsidRPr="00C15459" w14:paraId="07F467F9" w14:textId="77777777" w:rsidTr="00A9057C">
        <w:trPr>
          <w:cantSplit/>
        </w:trPr>
        <w:tc>
          <w:tcPr>
            <w:tcW w:w="1484" w:type="pct"/>
          </w:tcPr>
          <w:p w14:paraId="5B5B59FA" w14:textId="77777777" w:rsidR="009348D1" w:rsidRPr="004921D8" w:rsidRDefault="009348D1" w:rsidP="00926B5E">
            <w:pPr>
              <w:pStyle w:val="TableText"/>
              <w:rPr>
                <w:sz w:val="18"/>
                <w:szCs w:val="18"/>
              </w:rPr>
            </w:pPr>
            <w:r w:rsidRPr="004921D8">
              <w:rPr>
                <w:sz w:val="18"/>
                <w:szCs w:val="18"/>
              </w:rPr>
              <w:t>Date and time of the event</w:t>
            </w:r>
          </w:p>
        </w:tc>
        <w:tc>
          <w:tcPr>
            <w:tcW w:w="3516" w:type="pct"/>
          </w:tcPr>
          <w:p w14:paraId="5A97ADD3" w14:textId="77777777" w:rsidR="009348D1" w:rsidRPr="004921D8" w:rsidRDefault="009348D1" w:rsidP="00926B5E">
            <w:pPr>
              <w:pStyle w:val="TableText"/>
              <w:rPr>
                <w:sz w:val="18"/>
                <w:szCs w:val="18"/>
              </w:rPr>
            </w:pPr>
          </w:p>
        </w:tc>
      </w:tr>
      <w:tr w:rsidR="009348D1" w:rsidRPr="00C15459" w14:paraId="4DE53FE4" w14:textId="77777777" w:rsidTr="00A9057C">
        <w:trPr>
          <w:cantSplit/>
        </w:trPr>
        <w:tc>
          <w:tcPr>
            <w:tcW w:w="1484" w:type="pct"/>
          </w:tcPr>
          <w:p w14:paraId="464579A6" w14:textId="77777777" w:rsidR="009348D1" w:rsidRPr="004921D8" w:rsidRDefault="009348D1" w:rsidP="00926B5E">
            <w:pPr>
              <w:pStyle w:val="TableText"/>
              <w:rPr>
                <w:sz w:val="18"/>
                <w:szCs w:val="18"/>
              </w:rPr>
            </w:pPr>
            <w:r w:rsidRPr="004921D8">
              <w:rPr>
                <w:sz w:val="18"/>
                <w:szCs w:val="18"/>
              </w:rPr>
              <w:t xml:space="preserve">Reference or description of the location of the event </w:t>
            </w:r>
          </w:p>
        </w:tc>
        <w:tc>
          <w:tcPr>
            <w:tcW w:w="3516" w:type="pct"/>
          </w:tcPr>
          <w:p w14:paraId="7258A600" w14:textId="77777777" w:rsidR="009348D1" w:rsidRPr="004921D8" w:rsidRDefault="009348D1" w:rsidP="00926B5E">
            <w:pPr>
              <w:pStyle w:val="TableText"/>
              <w:rPr>
                <w:sz w:val="18"/>
                <w:szCs w:val="18"/>
              </w:rPr>
            </w:pPr>
          </w:p>
        </w:tc>
      </w:tr>
      <w:tr w:rsidR="009348D1" w:rsidRPr="00C15459" w14:paraId="6FAC8C09" w14:textId="77777777" w:rsidTr="00A9057C">
        <w:trPr>
          <w:cantSplit/>
        </w:trPr>
        <w:tc>
          <w:tcPr>
            <w:tcW w:w="1484" w:type="pct"/>
          </w:tcPr>
          <w:p w14:paraId="6ED0EB43" w14:textId="77777777" w:rsidR="009348D1" w:rsidRPr="004921D8" w:rsidRDefault="009348D1" w:rsidP="00926B5E">
            <w:pPr>
              <w:pStyle w:val="TableText"/>
              <w:rPr>
                <w:sz w:val="18"/>
                <w:szCs w:val="18"/>
              </w:rPr>
            </w:pPr>
            <w:r w:rsidRPr="004921D8">
              <w:rPr>
                <w:sz w:val="18"/>
                <w:szCs w:val="18"/>
              </w:rPr>
              <w:t>Description of where any release into the environment took place</w:t>
            </w:r>
          </w:p>
        </w:tc>
        <w:tc>
          <w:tcPr>
            <w:tcW w:w="3516" w:type="pct"/>
          </w:tcPr>
          <w:p w14:paraId="5FDE5695" w14:textId="77777777" w:rsidR="009348D1" w:rsidRPr="004921D8" w:rsidRDefault="009348D1" w:rsidP="00926B5E">
            <w:pPr>
              <w:pStyle w:val="TableText"/>
              <w:rPr>
                <w:sz w:val="18"/>
                <w:szCs w:val="18"/>
              </w:rPr>
            </w:pPr>
          </w:p>
        </w:tc>
      </w:tr>
      <w:tr w:rsidR="009348D1" w:rsidRPr="00C15459" w14:paraId="59E8EDF8" w14:textId="77777777" w:rsidTr="00A9057C">
        <w:trPr>
          <w:cantSplit/>
        </w:trPr>
        <w:tc>
          <w:tcPr>
            <w:tcW w:w="1484" w:type="pct"/>
          </w:tcPr>
          <w:p w14:paraId="4985236A" w14:textId="77777777" w:rsidR="009348D1" w:rsidRPr="004921D8" w:rsidRDefault="009348D1" w:rsidP="00926B5E">
            <w:pPr>
              <w:pStyle w:val="TableText"/>
              <w:rPr>
                <w:sz w:val="18"/>
                <w:szCs w:val="18"/>
              </w:rPr>
            </w:pPr>
            <w:r w:rsidRPr="004921D8">
              <w:rPr>
                <w:sz w:val="18"/>
                <w:szCs w:val="18"/>
              </w:rPr>
              <w:t>Substances(s) potentially released/type or nature of sewage released</w:t>
            </w:r>
          </w:p>
        </w:tc>
        <w:tc>
          <w:tcPr>
            <w:tcW w:w="3516" w:type="pct"/>
          </w:tcPr>
          <w:p w14:paraId="13AC73F3" w14:textId="77777777" w:rsidR="009348D1" w:rsidRPr="004921D8" w:rsidRDefault="009348D1" w:rsidP="00926B5E">
            <w:pPr>
              <w:pStyle w:val="TableText"/>
              <w:rPr>
                <w:sz w:val="18"/>
                <w:szCs w:val="18"/>
              </w:rPr>
            </w:pPr>
          </w:p>
        </w:tc>
      </w:tr>
      <w:tr w:rsidR="009348D1" w:rsidRPr="00C15459" w14:paraId="372E0450" w14:textId="77777777" w:rsidTr="00A9057C">
        <w:trPr>
          <w:cantSplit/>
        </w:trPr>
        <w:tc>
          <w:tcPr>
            <w:tcW w:w="1484" w:type="pct"/>
          </w:tcPr>
          <w:p w14:paraId="57FE21E0" w14:textId="77777777" w:rsidR="009348D1" w:rsidRPr="004921D8" w:rsidRDefault="009348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6685F6" w14:textId="77777777" w:rsidR="009348D1" w:rsidRPr="004921D8" w:rsidRDefault="009348D1" w:rsidP="00926B5E">
            <w:pPr>
              <w:pStyle w:val="TableText"/>
              <w:rPr>
                <w:sz w:val="18"/>
                <w:szCs w:val="18"/>
              </w:rPr>
            </w:pPr>
          </w:p>
        </w:tc>
      </w:tr>
      <w:tr w:rsidR="009348D1" w:rsidRPr="00C15459" w14:paraId="74AB822A" w14:textId="77777777" w:rsidTr="00A9057C">
        <w:trPr>
          <w:cantSplit/>
        </w:trPr>
        <w:tc>
          <w:tcPr>
            <w:tcW w:w="1484" w:type="pct"/>
          </w:tcPr>
          <w:p w14:paraId="7B6831A6" w14:textId="77777777" w:rsidR="009348D1" w:rsidRPr="004921D8" w:rsidRDefault="009348D1" w:rsidP="00926B5E">
            <w:pPr>
              <w:pStyle w:val="TableText"/>
              <w:rPr>
                <w:sz w:val="18"/>
                <w:szCs w:val="18"/>
              </w:rPr>
            </w:pPr>
            <w:r w:rsidRPr="004921D8">
              <w:rPr>
                <w:sz w:val="18"/>
                <w:szCs w:val="18"/>
              </w:rPr>
              <w:t>Best estimate of the environmental impact of the discharge</w:t>
            </w:r>
          </w:p>
        </w:tc>
        <w:tc>
          <w:tcPr>
            <w:tcW w:w="3516" w:type="pct"/>
          </w:tcPr>
          <w:p w14:paraId="67459D2C" w14:textId="77777777" w:rsidR="009348D1" w:rsidRPr="004921D8" w:rsidRDefault="009348D1" w:rsidP="00926B5E">
            <w:pPr>
              <w:pStyle w:val="TableText"/>
              <w:rPr>
                <w:sz w:val="18"/>
                <w:szCs w:val="18"/>
              </w:rPr>
            </w:pPr>
          </w:p>
        </w:tc>
      </w:tr>
      <w:tr w:rsidR="009348D1" w:rsidRPr="00C15459" w14:paraId="789B2DAA" w14:textId="77777777" w:rsidTr="00A9057C">
        <w:trPr>
          <w:cantSplit/>
        </w:trPr>
        <w:tc>
          <w:tcPr>
            <w:tcW w:w="1484" w:type="pct"/>
          </w:tcPr>
          <w:p w14:paraId="72AD75A6" w14:textId="77777777" w:rsidR="009348D1" w:rsidRPr="004921D8" w:rsidRDefault="009348D1" w:rsidP="00926B5E">
            <w:pPr>
              <w:pStyle w:val="TableText"/>
              <w:rPr>
                <w:sz w:val="18"/>
                <w:szCs w:val="18"/>
              </w:rPr>
            </w:pPr>
            <w:r w:rsidRPr="004921D8">
              <w:rPr>
                <w:sz w:val="18"/>
                <w:szCs w:val="18"/>
              </w:rPr>
              <w:t>Measures taken, or intended to be taken, to stop any emission</w:t>
            </w:r>
          </w:p>
        </w:tc>
        <w:tc>
          <w:tcPr>
            <w:tcW w:w="3516" w:type="pct"/>
          </w:tcPr>
          <w:p w14:paraId="03874CD5" w14:textId="77777777" w:rsidR="009348D1" w:rsidRPr="004921D8" w:rsidRDefault="009348D1" w:rsidP="00926B5E">
            <w:pPr>
              <w:pStyle w:val="TableText"/>
              <w:rPr>
                <w:sz w:val="18"/>
                <w:szCs w:val="18"/>
              </w:rPr>
            </w:pPr>
          </w:p>
        </w:tc>
      </w:tr>
      <w:tr w:rsidR="009348D1" w:rsidRPr="00C15459" w14:paraId="79401601" w14:textId="77777777" w:rsidTr="00A9057C">
        <w:trPr>
          <w:cantSplit/>
        </w:trPr>
        <w:tc>
          <w:tcPr>
            <w:tcW w:w="1484" w:type="pct"/>
          </w:tcPr>
          <w:p w14:paraId="7433CBFD" w14:textId="77777777" w:rsidR="009348D1" w:rsidRPr="004921D8" w:rsidRDefault="009348D1" w:rsidP="00926B5E">
            <w:pPr>
              <w:pStyle w:val="TableText"/>
              <w:rPr>
                <w:sz w:val="18"/>
                <w:szCs w:val="18"/>
              </w:rPr>
            </w:pPr>
            <w:r w:rsidRPr="004921D8">
              <w:rPr>
                <w:sz w:val="18"/>
                <w:szCs w:val="18"/>
              </w:rPr>
              <w:t>Description of the failure or accident.</w:t>
            </w:r>
          </w:p>
        </w:tc>
        <w:tc>
          <w:tcPr>
            <w:tcW w:w="3516" w:type="pct"/>
          </w:tcPr>
          <w:p w14:paraId="0225A538" w14:textId="77777777" w:rsidR="009348D1" w:rsidRPr="004921D8" w:rsidRDefault="009348D1" w:rsidP="00926B5E">
            <w:pPr>
              <w:pStyle w:val="TableText"/>
              <w:rPr>
                <w:sz w:val="18"/>
                <w:szCs w:val="18"/>
              </w:rPr>
            </w:pPr>
          </w:p>
        </w:tc>
      </w:tr>
    </w:tbl>
    <w:p w14:paraId="2A991B34" w14:textId="77777777" w:rsidR="009348D1" w:rsidRDefault="009348D1" w:rsidP="00926B5E"/>
    <w:p w14:paraId="4EB56797" w14:textId="77777777" w:rsidR="009348D1" w:rsidRDefault="009348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348D1" w:rsidRPr="00C15459" w14:paraId="32F8D568" w14:textId="77777777" w:rsidTr="00A9057C">
        <w:trPr>
          <w:cantSplit/>
        </w:trPr>
        <w:tc>
          <w:tcPr>
            <w:tcW w:w="2305" w:type="pct"/>
          </w:tcPr>
          <w:p w14:paraId="2053F38F" w14:textId="77777777" w:rsidR="009348D1" w:rsidRPr="004921D8" w:rsidRDefault="009348D1" w:rsidP="00926B5E">
            <w:pPr>
              <w:pStyle w:val="TableText"/>
              <w:rPr>
                <w:sz w:val="18"/>
                <w:szCs w:val="18"/>
              </w:rPr>
            </w:pPr>
            <w:r w:rsidRPr="004921D8">
              <w:rPr>
                <w:sz w:val="18"/>
                <w:szCs w:val="18"/>
              </w:rPr>
              <w:t>Any more accurate information on the matters for notification under Part A.</w:t>
            </w:r>
          </w:p>
        </w:tc>
        <w:tc>
          <w:tcPr>
            <w:tcW w:w="2695" w:type="pct"/>
          </w:tcPr>
          <w:p w14:paraId="4FB37769" w14:textId="77777777" w:rsidR="009348D1" w:rsidRPr="00C15459" w:rsidRDefault="009348D1" w:rsidP="00926B5E">
            <w:pPr>
              <w:pStyle w:val="TableText"/>
            </w:pPr>
          </w:p>
        </w:tc>
      </w:tr>
      <w:tr w:rsidR="009348D1" w:rsidRPr="00C15459" w14:paraId="0A98AC7D" w14:textId="77777777" w:rsidTr="00A9057C">
        <w:trPr>
          <w:cantSplit/>
        </w:trPr>
        <w:tc>
          <w:tcPr>
            <w:tcW w:w="2305" w:type="pct"/>
          </w:tcPr>
          <w:p w14:paraId="0F1FBD98" w14:textId="77777777" w:rsidR="009348D1" w:rsidRPr="004921D8" w:rsidRDefault="009348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FB91648" w14:textId="77777777" w:rsidR="009348D1" w:rsidRPr="00C15459" w:rsidRDefault="009348D1" w:rsidP="00926B5E">
            <w:pPr>
              <w:pStyle w:val="TableText"/>
            </w:pPr>
          </w:p>
        </w:tc>
      </w:tr>
      <w:tr w:rsidR="009348D1" w:rsidRPr="00C15459" w14:paraId="10A079F9" w14:textId="77777777" w:rsidTr="00A9057C">
        <w:trPr>
          <w:cantSplit/>
        </w:trPr>
        <w:tc>
          <w:tcPr>
            <w:tcW w:w="2305" w:type="pct"/>
          </w:tcPr>
          <w:p w14:paraId="1E1DF335" w14:textId="77777777" w:rsidR="009348D1" w:rsidRPr="004921D8" w:rsidRDefault="009348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07E9C7" w14:textId="77777777" w:rsidR="009348D1" w:rsidRPr="00C15459" w:rsidRDefault="009348D1" w:rsidP="00926B5E">
            <w:pPr>
              <w:pStyle w:val="TableText"/>
            </w:pPr>
          </w:p>
        </w:tc>
      </w:tr>
    </w:tbl>
    <w:p w14:paraId="7773F08A" w14:textId="77777777" w:rsidR="009348D1" w:rsidRDefault="009348D1" w:rsidP="00926B5E"/>
    <w:tbl>
      <w:tblPr>
        <w:tblStyle w:val="TableGrid"/>
        <w:tblW w:w="4720" w:type="pct"/>
        <w:tblInd w:w="562" w:type="dxa"/>
        <w:tblLook w:val="0000" w:firstRow="0" w:lastRow="0" w:firstColumn="0" w:lastColumn="0" w:noHBand="0" w:noVBand="0"/>
      </w:tblPr>
      <w:tblGrid>
        <w:gridCol w:w="4057"/>
        <w:gridCol w:w="4744"/>
      </w:tblGrid>
      <w:tr w:rsidR="009348D1" w:rsidRPr="004921D8" w14:paraId="358B794D" w14:textId="77777777" w:rsidTr="00A9057C">
        <w:trPr>
          <w:cantSplit/>
        </w:trPr>
        <w:tc>
          <w:tcPr>
            <w:tcW w:w="2305" w:type="pct"/>
          </w:tcPr>
          <w:p w14:paraId="35DFC8FB" w14:textId="77777777" w:rsidR="009348D1" w:rsidRPr="004921D8" w:rsidRDefault="009348D1" w:rsidP="00926B5E">
            <w:pPr>
              <w:pStyle w:val="TableText"/>
              <w:rPr>
                <w:rStyle w:val="Bold"/>
                <w:sz w:val="18"/>
                <w:szCs w:val="18"/>
              </w:rPr>
            </w:pPr>
            <w:r w:rsidRPr="004921D8">
              <w:rPr>
                <w:rStyle w:val="Bold"/>
                <w:sz w:val="18"/>
                <w:szCs w:val="18"/>
              </w:rPr>
              <w:t>Name*</w:t>
            </w:r>
          </w:p>
        </w:tc>
        <w:tc>
          <w:tcPr>
            <w:tcW w:w="2695" w:type="pct"/>
          </w:tcPr>
          <w:p w14:paraId="652E1FEB" w14:textId="77777777" w:rsidR="009348D1" w:rsidRPr="004921D8" w:rsidRDefault="009348D1" w:rsidP="00926B5E">
            <w:pPr>
              <w:pStyle w:val="TableText"/>
              <w:rPr>
                <w:sz w:val="18"/>
                <w:szCs w:val="18"/>
              </w:rPr>
            </w:pPr>
          </w:p>
        </w:tc>
      </w:tr>
      <w:tr w:rsidR="009348D1" w:rsidRPr="004921D8" w14:paraId="0CC12507" w14:textId="77777777" w:rsidTr="00A9057C">
        <w:trPr>
          <w:cantSplit/>
        </w:trPr>
        <w:tc>
          <w:tcPr>
            <w:tcW w:w="2305" w:type="pct"/>
          </w:tcPr>
          <w:p w14:paraId="42B94D46" w14:textId="77777777" w:rsidR="009348D1" w:rsidRPr="004921D8" w:rsidRDefault="009348D1" w:rsidP="00926B5E">
            <w:pPr>
              <w:pStyle w:val="TableText"/>
              <w:rPr>
                <w:rStyle w:val="Bold"/>
                <w:sz w:val="18"/>
                <w:szCs w:val="18"/>
              </w:rPr>
            </w:pPr>
            <w:r w:rsidRPr="004921D8">
              <w:rPr>
                <w:rStyle w:val="Bold"/>
                <w:sz w:val="18"/>
                <w:szCs w:val="18"/>
              </w:rPr>
              <w:t>Post</w:t>
            </w:r>
          </w:p>
        </w:tc>
        <w:tc>
          <w:tcPr>
            <w:tcW w:w="2695" w:type="pct"/>
          </w:tcPr>
          <w:p w14:paraId="59D64926" w14:textId="77777777" w:rsidR="009348D1" w:rsidRPr="004921D8" w:rsidRDefault="009348D1" w:rsidP="00926B5E">
            <w:pPr>
              <w:pStyle w:val="TableText"/>
              <w:rPr>
                <w:sz w:val="18"/>
                <w:szCs w:val="18"/>
              </w:rPr>
            </w:pPr>
          </w:p>
        </w:tc>
      </w:tr>
      <w:tr w:rsidR="009348D1" w:rsidRPr="004921D8" w14:paraId="6007ADF9" w14:textId="77777777" w:rsidTr="00A9057C">
        <w:trPr>
          <w:cantSplit/>
        </w:trPr>
        <w:tc>
          <w:tcPr>
            <w:tcW w:w="2305" w:type="pct"/>
          </w:tcPr>
          <w:p w14:paraId="68B6386F" w14:textId="77777777" w:rsidR="009348D1" w:rsidRPr="004921D8" w:rsidRDefault="009348D1" w:rsidP="00926B5E">
            <w:pPr>
              <w:pStyle w:val="TableText"/>
              <w:rPr>
                <w:rStyle w:val="Bold"/>
                <w:sz w:val="18"/>
                <w:szCs w:val="18"/>
              </w:rPr>
            </w:pPr>
            <w:r w:rsidRPr="004921D8">
              <w:rPr>
                <w:rStyle w:val="Bold"/>
                <w:sz w:val="18"/>
                <w:szCs w:val="18"/>
              </w:rPr>
              <w:t>Signature</w:t>
            </w:r>
          </w:p>
        </w:tc>
        <w:tc>
          <w:tcPr>
            <w:tcW w:w="2695" w:type="pct"/>
          </w:tcPr>
          <w:p w14:paraId="319FF1B0" w14:textId="77777777" w:rsidR="009348D1" w:rsidRPr="004921D8" w:rsidRDefault="009348D1" w:rsidP="00926B5E">
            <w:pPr>
              <w:pStyle w:val="TableText"/>
              <w:rPr>
                <w:sz w:val="18"/>
                <w:szCs w:val="18"/>
              </w:rPr>
            </w:pPr>
          </w:p>
        </w:tc>
      </w:tr>
      <w:tr w:rsidR="009348D1" w:rsidRPr="004921D8" w14:paraId="2FF8E25F" w14:textId="77777777" w:rsidTr="00A9057C">
        <w:trPr>
          <w:cantSplit/>
        </w:trPr>
        <w:tc>
          <w:tcPr>
            <w:tcW w:w="2305" w:type="pct"/>
          </w:tcPr>
          <w:p w14:paraId="21AA1CC6" w14:textId="77777777" w:rsidR="009348D1" w:rsidRPr="004921D8" w:rsidRDefault="009348D1" w:rsidP="00926B5E">
            <w:pPr>
              <w:pStyle w:val="TableText"/>
              <w:rPr>
                <w:rStyle w:val="Bold"/>
                <w:sz w:val="18"/>
                <w:szCs w:val="18"/>
              </w:rPr>
            </w:pPr>
            <w:r w:rsidRPr="004921D8">
              <w:rPr>
                <w:rStyle w:val="Bold"/>
                <w:sz w:val="18"/>
                <w:szCs w:val="18"/>
              </w:rPr>
              <w:t>Date</w:t>
            </w:r>
          </w:p>
        </w:tc>
        <w:tc>
          <w:tcPr>
            <w:tcW w:w="2695" w:type="pct"/>
          </w:tcPr>
          <w:p w14:paraId="161EA050" w14:textId="77777777" w:rsidR="009348D1" w:rsidRPr="004921D8" w:rsidRDefault="009348D1" w:rsidP="00926B5E">
            <w:pPr>
              <w:pStyle w:val="TableText"/>
              <w:rPr>
                <w:sz w:val="18"/>
                <w:szCs w:val="18"/>
              </w:rPr>
            </w:pPr>
          </w:p>
        </w:tc>
      </w:tr>
    </w:tbl>
    <w:p w14:paraId="7A113106" w14:textId="77777777" w:rsidR="009348D1" w:rsidRPr="004921D8" w:rsidRDefault="009348D1" w:rsidP="00A9057C">
      <w:pPr>
        <w:ind w:left="567"/>
        <w:rPr>
          <w:sz w:val="18"/>
          <w:szCs w:val="18"/>
        </w:rPr>
      </w:pPr>
      <w:r w:rsidRPr="004921D8">
        <w:rPr>
          <w:sz w:val="18"/>
          <w:szCs w:val="18"/>
        </w:rPr>
        <w:t>* authorised to sign on behalf of the operator</w:t>
      </w:r>
    </w:p>
    <w:p w14:paraId="00929D35" w14:textId="77777777" w:rsidR="009348D1" w:rsidRPr="000A07C9" w:rsidRDefault="009348D1" w:rsidP="000A07C9">
      <w:pPr>
        <w:rPr>
          <w:rFonts w:eastAsiaTheme="majorEastAsia"/>
        </w:rPr>
      </w:pPr>
      <w:r>
        <w:br w:type="page"/>
      </w:r>
    </w:p>
    <w:p w14:paraId="13A5AEA2" w14:textId="77777777" w:rsidR="009348D1" w:rsidRDefault="009348D1" w:rsidP="00A9057C">
      <w:pPr>
        <w:pStyle w:val="Heading2"/>
        <w:ind w:left="567"/>
      </w:pPr>
      <w:r>
        <w:lastRenderedPageBreak/>
        <w:t xml:space="preserve">Schedule 6 </w:t>
      </w:r>
      <w:r w:rsidRPr="00926B5E">
        <w:t>–</w:t>
      </w:r>
      <w:r>
        <w:t xml:space="preserve"> Interpretation </w:t>
      </w:r>
    </w:p>
    <w:p w14:paraId="56292F0E" w14:textId="77777777" w:rsidR="009348D1" w:rsidRPr="00255783" w:rsidRDefault="009348D1" w:rsidP="00A9057C">
      <w:pPr>
        <w:ind w:left="567"/>
        <w:rPr>
          <w:sz w:val="18"/>
          <w:szCs w:val="18"/>
        </w:rPr>
      </w:pPr>
      <w:r w:rsidRPr="00255783">
        <w:rPr>
          <w:sz w:val="18"/>
          <w:szCs w:val="18"/>
        </w:rPr>
        <w:t>“accident” means an accident that may result in pollution.</w:t>
      </w:r>
    </w:p>
    <w:p w14:paraId="04FF05E4" w14:textId="77777777" w:rsidR="009348D1" w:rsidRPr="00255783" w:rsidRDefault="009348D1" w:rsidP="00A9057C">
      <w:pPr>
        <w:ind w:left="567"/>
        <w:rPr>
          <w:sz w:val="18"/>
          <w:szCs w:val="18"/>
        </w:rPr>
      </w:pPr>
      <w:r>
        <w:rPr>
          <w:sz w:val="18"/>
          <w:szCs w:val="18"/>
        </w:rPr>
        <w:t>“annually”</w:t>
      </w:r>
      <w:r w:rsidRPr="00255783">
        <w:rPr>
          <w:sz w:val="18"/>
          <w:szCs w:val="18"/>
        </w:rPr>
        <w:t xml:space="preserve"> means once every year.</w:t>
      </w:r>
    </w:p>
    <w:p w14:paraId="4691B6DF" w14:textId="77777777" w:rsidR="009348D1" w:rsidRPr="00255783" w:rsidRDefault="009348D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F2167F2" w14:textId="77777777" w:rsidR="009348D1" w:rsidRPr="00255783" w:rsidRDefault="009348D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F9D8E13" w14:textId="77777777" w:rsidR="009348D1" w:rsidRPr="00255783" w:rsidRDefault="009348D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A603C9A" w14:textId="77777777" w:rsidR="009348D1" w:rsidRPr="00255783" w:rsidRDefault="009348D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901C7A5" w14:textId="77777777" w:rsidR="009348D1" w:rsidRPr="00255783" w:rsidRDefault="009348D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454EDC4" w14:textId="77777777" w:rsidR="009348D1" w:rsidRPr="00255783" w:rsidRDefault="009348D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9325677" w14:textId="77777777" w:rsidR="009348D1" w:rsidRPr="00255783" w:rsidRDefault="009348D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2BDA09" w14:textId="77777777" w:rsidR="009348D1" w:rsidRPr="00255783" w:rsidRDefault="009348D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587E0F" w14:textId="77777777" w:rsidR="009348D1" w:rsidRPr="00255783" w:rsidRDefault="009348D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E8E9C8" w14:textId="77777777" w:rsidR="009348D1" w:rsidRPr="00255783" w:rsidRDefault="009348D1" w:rsidP="00661970">
      <w:pPr>
        <w:pStyle w:val="Default"/>
        <w:ind w:left="567"/>
        <w:rPr>
          <w:color w:val="auto"/>
          <w:sz w:val="18"/>
          <w:szCs w:val="18"/>
        </w:rPr>
      </w:pPr>
    </w:p>
    <w:p w14:paraId="675D5972" w14:textId="77777777" w:rsidR="009348D1" w:rsidRPr="00255783" w:rsidRDefault="009348D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33D68AC" w14:textId="77777777" w:rsidR="009348D1" w:rsidRPr="00255783" w:rsidRDefault="009348D1" w:rsidP="00A9057C">
      <w:pPr>
        <w:ind w:left="567"/>
        <w:rPr>
          <w:sz w:val="18"/>
          <w:szCs w:val="18"/>
        </w:rPr>
      </w:pPr>
      <w:r w:rsidRPr="00255783">
        <w:rPr>
          <w:sz w:val="18"/>
          <w:szCs w:val="18"/>
        </w:rPr>
        <w:t>“overflow setting” means the minimum flow passed forward to the continuation sewer when the overflow operates.</w:t>
      </w:r>
    </w:p>
    <w:p w14:paraId="65E5446E" w14:textId="77777777" w:rsidR="009348D1" w:rsidRPr="00255783" w:rsidRDefault="009348D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77F27C7" w14:textId="77777777" w:rsidR="009348D1" w:rsidRPr="00255783" w:rsidRDefault="009348D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425B26B" w14:textId="77777777" w:rsidR="009348D1" w:rsidRPr="00255783" w:rsidRDefault="009348D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53A8465" w14:textId="77777777" w:rsidR="009348D1" w:rsidRPr="00255783" w:rsidRDefault="009348D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0F5E224" w14:textId="77777777" w:rsidR="009348D1" w:rsidRPr="00255783" w:rsidRDefault="009348D1" w:rsidP="00A9057C">
      <w:pPr>
        <w:ind w:left="567"/>
        <w:rPr>
          <w:sz w:val="18"/>
          <w:szCs w:val="18"/>
        </w:rPr>
      </w:pPr>
      <w:r w:rsidRPr="00255783">
        <w:rPr>
          <w:sz w:val="18"/>
          <w:szCs w:val="18"/>
        </w:rPr>
        <w:t>“year” means calendar year ending 31 December.</w:t>
      </w:r>
    </w:p>
    <w:p w14:paraId="23F17BE9" w14:textId="77777777" w:rsidR="009348D1" w:rsidRPr="00255783" w:rsidRDefault="009348D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22B64CD" w14:textId="77777777" w:rsidR="009348D1" w:rsidRPr="00255783" w:rsidRDefault="009348D1">
      <w:pPr>
        <w:spacing w:before="0" w:after="0" w:line="240" w:lineRule="auto"/>
        <w:rPr>
          <w:sz w:val="18"/>
          <w:szCs w:val="18"/>
        </w:rPr>
      </w:pPr>
      <w:r w:rsidRPr="00255783">
        <w:rPr>
          <w:sz w:val="18"/>
          <w:szCs w:val="18"/>
        </w:rPr>
        <w:br w:type="page"/>
      </w:r>
    </w:p>
    <w:p w14:paraId="55C6C711" w14:textId="77777777" w:rsidR="009348D1" w:rsidRDefault="009348D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C060C48" w14:textId="3C30C420" w:rsidR="009348D1" w:rsidRPr="004A4ECE" w:rsidRDefault="00502CAD" w:rsidP="000152F0">
      <w:pPr>
        <w:ind w:left="567"/>
        <w:rPr>
          <w:rFonts w:ascii="Arial" w:hAnsi="Arial"/>
          <w:szCs w:val="20"/>
        </w:rPr>
      </w:pPr>
      <w:r w:rsidRPr="00502CAD">
        <w:rPr>
          <w:noProof/>
        </w:rPr>
        <w:drawing>
          <wp:inline distT="0" distB="0" distL="0" distR="0" wp14:anchorId="10409033" wp14:editId="241AE588">
            <wp:extent cx="5148599" cy="7308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49691" cy="7310400"/>
                    </a:xfrm>
                    <a:prstGeom prst="rect">
                      <a:avLst/>
                    </a:prstGeom>
                  </pic:spPr>
                </pic:pic>
              </a:graphicData>
            </a:graphic>
          </wp:inline>
        </w:drawing>
      </w:r>
      <w:r w:rsidRPr="00502CAD">
        <w:t xml:space="preserve"> </w:t>
      </w:r>
      <w:r w:rsidR="00362BDC">
        <w:br/>
      </w:r>
      <w:r w:rsidR="009348D1" w:rsidRPr="004A4ECE">
        <w:rPr>
          <w:rFonts w:ascii="Arial" w:hAnsi="Arial"/>
          <w:szCs w:val="20"/>
        </w:rPr>
        <w:t>© Crown Copyright and database right 20</w:t>
      </w:r>
      <w:r w:rsidR="009348D1">
        <w:rPr>
          <w:rFonts w:ascii="Arial" w:hAnsi="Arial"/>
          <w:szCs w:val="20"/>
        </w:rPr>
        <w:t>20</w:t>
      </w:r>
      <w:r w:rsidR="009348D1" w:rsidRPr="004A4ECE">
        <w:rPr>
          <w:rFonts w:ascii="Arial" w:hAnsi="Arial"/>
          <w:szCs w:val="20"/>
        </w:rPr>
        <w:t>. Ordnance Survey licence number 100019741.</w:t>
      </w:r>
    </w:p>
    <w:p w14:paraId="1F120EE9" w14:textId="77777777" w:rsidR="009348D1" w:rsidRDefault="009348D1" w:rsidP="00A9057C">
      <w:pPr>
        <w:ind w:left="567"/>
      </w:pPr>
    </w:p>
    <w:p w14:paraId="12D2B193" w14:textId="77777777" w:rsidR="009348D1" w:rsidRDefault="009348D1" w:rsidP="00A9057C">
      <w:pPr>
        <w:ind w:left="567"/>
      </w:pPr>
      <w:r>
        <w:t>END OF PERMIT</w:t>
      </w:r>
    </w:p>
    <w:p w14:paraId="37F31F55" w14:textId="77777777" w:rsidR="009348D1" w:rsidRDefault="009348D1" w:rsidP="000848DA">
      <w:pPr>
        <w:sectPr w:rsidR="009348D1" w:rsidSect="00281A5F">
          <w:footerReference w:type="default" r:id="rId16"/>
          <w:type w:val="continuous"/>
          <w:pgSz w:w="11906" w:h="16838" w:code="9"/>
          <w:pgMar w:top="1440" w:right="1133" w:bottom="1440" w:left="1440" w:header="397" w:footer="397" w:gutter="0"/>
          <w:pgNumType w:start="1"/>
          <w:cols w:space="708"/>
          <w:docGrid w:linePitch="360"/>
        </w:sectPr>
      </w:pPr>
    </w:p>
    <w:p w14:paraId="0505CBEF" w14:textId="77777777" w:rsidR="009348D1" w:rsidRDefault="009348D1" w:rsidP="000848DA"/>
    <w:sectPr w:rsidR="009348D1" w:rsidSect="009348D1">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4DFCF" w14:textId="77777777" w:rsidR="003A733D" w:rsidRDefault="003A733D" w:rsidP="00FF16FF">
      <w:pPr>
        <w:spacing w:before="0" w:after="0" w:line="240" w:lineRule="auto"/>
      </w:pPr>
      <w:r>
        <w:separator/>
      </w:r>
    </w:p>
  </w:endnote>
  <w:endnote w:type="continuationSeparator" w:id="0">
    <w:p w14:paraId="3A2AEFD9" w14:textId="77777777" w:rsidR="003A733D" w:rsidRDefault="003A733D" w:rsidP="00FF16FF">
      <w:pPr>
        <w:spacing w:before="0" w:after="0" w:line="240" w:lineRule="auto"/>
      </w:pPr>
      <w:r>
        <w:continuationSeparator/>
      </w:r>
    </w:p>
  </w:endnote>
  <w:endnote w:type="continuationNotice" w:id="1">
    <w:p w14:paraId="654B6A54" w14:textId="77777777" w:rsidR="003A733D" w:rsidRDefault="003A733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ABBEB" w14:textId="77777777" w:rsidR="009348D1" w:rsidRPr="00B45D2B" w:rsidRDefault="009348D1" w:rsidP="00F06B84">
    <w:pPr>
      <w:pStyle w:val="Footer"/>
    </w:pPr>
    <w:r w:rsidRPr="00B45D2B">
      <w:t>Permit Application Number</w:t>
    </w:r>
    <w:r w:rsidRPr="00B45D2B">
      <w:tab/>
    </w:r>
    <w:r w:rsidRPr="00B45D2B">
      <w:tab/>
    </w:r>
    <w:r w:rsidRPr="00B45D2B">
      <w:tab/>
    </w:r>
    <w:r w:rsidRPr="00B45D2B">
      <w:fldChar w:fldCharType="begin"/>
    </w:r>
    <w:r w:rsidRPr="00B45D2B">
      <w:instrText xml:space="preserve"> PAGE   \* MERGEFORMAT </w:instrText>
    </w:r>
    <w:r w:rsidRPr="00B45D2B">
      <w:fldChar w:fldCharType="separate"/>
    </w:r>
    <w:r w:rsidRPr="00B45D2B">
      <w:rPr>
        <w:noProof/>
      </w:rPr>
      <w:t>1</w:t>
    </w:r>
    <w:r w:rsidRPr="00B45D2B">
      <w:rPr>
        <w:noProof/>
      </w:rPr>
      <w:fldChar w:fldCharType="end"/>
    </w:r>
  </w:p>
  <w:p w14:paraId="6DD7E216" w14:textId="77777777" w:rsidR="009348D1" w:rsidRPr="00B45D2B" w:rsidRDefault="009348D1" w:rsidP="00F06B84">
    <w:pPr>
      <w:pStyle w:val="Footer"/>
    </w:pPr>
    <w:r w:rsidRPr="00B45D2B">
      <w:rPr>
        <w:noProof/>
      </w:rPr>
      <w:t>PAN-010256</w:t>
    </w:r>
    <w:r w:rsidRPr="00B45D2B">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C4D3A" w14:textId="77777777" w:rsidR="009348D1" w:rsidRPr="0056434B" w:rsidRDefault="009348D1" w:rsidP="00F06B84">
    <w:pPr>
      <w:pStyle w:val="Footer"/>
    </w:pPr>
    <w:r w:rsidRPr="0056434B">
      <w:t>Permit Number</w:t>
    </w:r>
    <w:r w:rsidRPr="0056434B">
      <w:tab/>
    </w:r>
    <w:r w:rsidRPr="0056434B">
      <w:tab/>
    </w:r>
    <w:r w:rsidRPr="0056434B">
      <w:tab/>
      <w:t xml:space="preserve">Page </w:t>
    </w:r>
    <w:r w:rsidRPr="0056434B">
      <w:fldChar w:fldCharType="begin"/>
    </w:r>
    <w:r w:rsidRPr="0056434B">
      <w:instrText xml:space="preserve"> PAGE   \* MERGEFORMAT </w:instrText>
    </w:r>
    <w:r w:rsidRPr="0056434B">
      <w:fldChar w:fldCharType="separate"/>
    </w:r>
    <w:r w:rsidRPr="0056434B">
      <w:rPr>
        <w:noProof/>
      </w:rPr>
      <w:t>1</w:t>
    </w:r>
    <w:r w:rsidRPr="0056434B">
      <w:rPr>
        <w:noProof/>
      </w:rPr>
      <w:fldChar w:fldCharType="end"/>
    </w:r>
    <w:r w:rsidRPr="0056434B">
      <w:rPr>
        <w:noProof/>
      </w:rPr>
      <w:t xml:space="preserve"> of 12</w:t>
    </w:r>
  </w:p>
  <w:p w14:paraId="423B7B25" w14:textId="786E0A11" w:rsidR="009348D1" w:rsidRPr="0056434B" w:rsidRDefault="0056434B" w:rsidP="0056434B">
    <w:pPr>
      <w:pStyle w:val="Footer"/>
    </w:pPr>
    <w:r w:rsidRPr="0056434B">
      <w:t>EPR/</w:t>
    </w:r>
    <w:r w:rsidR="000A2A60" w:rsidRPr="000A2A60">
      <w:t>BB3899CQ</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ABE9B"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38F2F6D" w14:textId="77777777" w:rsidR="00281A5F" w:rsidRPr="00D82845" w:rsidRDefault="00281A5F" w:rsidP="00F06B84">
    <w:pPr>
      <w:pStyle w:val="Footer"/>
    </w:pPr>
    <w:r>
      <w:rPr>
        <w:color w:val="FF0000"/>
      </w:rPr>
      <w:t>EPR/XXX</w:t>
    </w:r>
    <w:r w:rsidR="00FD70C3" w:rsidRPr="00750EE4">
      <w:rPr>
        <w:noProof/>
        <w:color w:val="FF0000"/>
      </w:rPr>
      <w:t>PAN-010256</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9A269" w14:textId="77777777" w:rsidR="003A733D" w:rsidRDefault="003A733D" w:rsidP="00FF16FF">
      <w:pPr>
        <w:spacing w:before="0" w:after="0" w:line="240" w:lineRule="auto"/>
      </w:pPr>
      <w:r>
        <w:separator/>
      </w:r>
    </w:p>
  </w:footnote>
  <w:footnote w:type="continuationSeparator" w:id="0">
    <w:p w14:paraId="28EAE627" w14:textId="77777777" w:rsidR="003A733D" w:rsidRDefault="003A733D" w:rsidP="00FF16FF">
      <w:pPr>
        <w:spacing w:before="0" w:after="0" w:line="240" w:lineRule="auto"/>
      </w:pPr>
      <w:r>
        <w:continuationSeparator/>
      </w:r>
    </w:p>
  </w:footnote>
  <w:footnote w:type="continuationNotice" w:id="1">
    <w:p w14:paraId="594D4EC4" w14:textId="77777777" w:rsidR="003A733D" w:rsidRDefault="003A733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5B1F"/>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2A60"/>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672"/>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B6ACB"/>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2BDC"/>
    <w:rsid w:val="0036311F"/>
    <w:rsid w:val="00364922"/>
    <w:rsid w:val="00366286"/>
    <w:rsid w:val="00366BEA"/>
    <w:rsid w:val="00376A6F"/>
    <w:rsid w:val="00380C0A"/>
    <w:rsid w:val="00380ED9"/>
    <w:rsid w:val="00381189"/>
    <w:rsid w:val="00381524"/>
    <w:rsid w:val="003908E2"/>
    <w:rsid w:val="00393090"/>
    <w:rsid w:val="00394B91"/>
    <w:rsid w:val="00396601"/>
    <w:rsid w:val="003A733D"/>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2CAD"/>
    <w:rsid w:val="00511143"/>
    <w:rsid w:val="0051465E"/>
    <w:rsid w:val="005153E1"/>
    <w:rsid w:val="005177F2"/>
    <w:rsid w:val="0052400A"/>
    <w:rsid w:val="00524177"/>
    <w:rsid w:val="00524681"/>
    <w:rsid w:val="005267AA"/>
    <w:rsid w:val="0053053E"/>
    <w:rsid w:val="00544EAF"/>
    <w:rsid w:val="00551F8B"/>
    <w:rsid w:val="00553E83"/>
    <w:rsid w:val="00563124"/>
    <w:rsid w:val="0056434B"/>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2897"/>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53761"/>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3BF8"/>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48D1"/>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EF7"/>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2B"/>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47B"/>
    <w:rsid w:val="00C177E7"/>
    <w:rsid w:val="00C2065A"/>
    <w:rsid w:val="00C21BED"/>
    <w:rsid w:val="00C22AC1"/>
    <w:rsid w:val="00C22B9F"/>
    <w:rsid w:val="00C2654A"/>
    <w:rsid w:val="00C26D02"/>
    <w:rsid w:val="00C30128"/>
    <w:rsid w:val="00C33BAF"/>
    <w:rsid w:val="00C3427C"/>
    <w:rsid w:val="00C348D5"/>
    <w:rsid w:val="00C34A7F"/>
    <w:rsid w:val="00C35A15"/>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3E53"/>
    <w:rsid w:val="00CB7AAE"/>
    <w:rsid w:val="00CC64D1"/>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25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DCDE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7856996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Abertridwr Coed Cae Road 1 CSO</Site_x0020_Name>
    <Internal_x002f_External xmlns="859f7ad6-93f6-4205-b62b-a17f28acbbac">Internal document</Internal_x002f_External>
    <Post_x0020_code xmlns="859f7ad6-93f6-4205-b62b-a17f28acbbac">CF83 4EH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Coed Cae Road, Abertridwr, Caerphilly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E0E55BC6-C99D-452A-B472-B35AD1444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18630FB-F269-4DD6-A4EA-5C6EBB6A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14</Pages>
  <Words>2642</Words>
  <Characters>14289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17</cp:revision>
  <dcterms:created xsi:type="dcterms:W3CDTF">2020-08-26T14:58:00Z</dcterms:created>
  <dcterms:modified xsi:type="dcterms:W3CDTF">2020-11-17T16:17:00Z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40d2d323-d5c0-4732-b1a7-b74494f2ae5e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REGU-184-798053</vt:lpwstr>
  </property>
  <property fmtid="{D5CDD505-2E9C-101B-9397-08002B2CF9AE}" pid="36" name="_dlc_DocIdUrl">
    <vt:lpwstr>https://cyfoethnaturiolcymru.sharepoint.com/teams/Regulatory/Permitting/_layouts/15/DocIdRedir.aspx?ID=REGU-184-798053, REGU-184-798053</vt:lpwstr>
  </property>
</Properties>
</file>