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2AF3F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266" w:type="dxa"/>
        <w:tblLook w:val="04A0" w:firstRow="1" w:lastRow="0" w:firstColumn="1" w:lastColumn="0" w:noHBand="0" w:noVBand="1"/>
      </w:tblPr>
      <w:tblGrid>
        <w:gridCol w:w="4266"/>
      </w:tblGrid>
      <w:tr w:rsidR="00D240CA" w14:paraId="0F90AE5B" w14:textId="77777777" w:rsidTr="00CB15A8">
        <w:trPr>
          <w:trHeight w:val="1961"/>
        </w:trPr>
        <w:tc>
          <w:tcPr>
            <w:tcW w:w="4266" w:type="dxa"/>
          </w:tcPr>
          <w:p w14:paraId="6FE9C2C0" w14:textId="73550C7A" w:rsidR="00D240CA" w:rsidRPr="00CB15A8" w:rsidRDefault="00880C97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  <w:r w:rsidRPr="00CB15A8">
              <w:rPr>
                <w:sz w:val="22"/>
                <w:szCs w:val="22"/>
              </w:rPr>
              <w:t>Ein cyf/Our ref:</w:t>
            </w:r>
            <w:r w:rsidR="00CB15A8" w:rsidRPr="00CB15A8">
              <w:rPr>
                <w:sz w:val="22"/>
                <w:szCs w:val="22"/>
              </w:rPr>
              <w:t xml:space="preserve"> CAR_NRW0033</w:t>
            </w:r>
            <w:r w:rsidR="00210F87">
              <w:rPr>
                <w:sz w:val="22"/>
                <w:szCs w:val="22"/>
              </w:rPr>
              <w:t>883</w:t>
            </w:r>
          </w:p>
          <w:p w14:paraId="75E128CC" w14:textId="77777777" w:rsidR="00880C97" w:rsidRPr="00CB15A8" w:rsidRDefault="00880C97" w:rsidP="000647F6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Eich cyf/Your ref:</w:t>
            </w:r>
          </w:p>
          <w:p w14:paraId="59E70D6C" w14:textId="77777777" w:rsidR="00880C97" w:rsidRDefault="00880C97" w:rsidP="000647F6">
            <w:pPr>
              <w:pStyle w:val="BodyText"/>
            </w:pPr>
          </w:p>
          <w:p w14:paraId="14425CEE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Chester Road</w:t>
            </w:r>
          </w:p>
          <w:p w14:paraId="50F3D22E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Buckley</w:t>
            </w:r>
          </w:p>
          <w:p w14:paraId="34D2FFA2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Flintshire</w:t>
            </w:r>
          </w:p>
          <w:p w14:paraId="4B2FC62D" w14:textId="7C4E2397" w:rsidR="006007FE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CH7 3AJ</w:t>
            </w:r>
          </w:p>
          <w:p w14:paraId="5CB84639" w14:textId="77777777" w:rsidR="00CB15A8" w:rsidRDefault="00CB15A8" w:rsidP="00CB15A8">
            <w:pPr>
              <w:pStyle w:val="BodyText"/>
            </w:pPr>
          </w:p>
          <w:p w14:paraId="02D296C0" w14:textId="55478F12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Ebost/</w:t>
            </w:r>
            <w:r w:rsidR="00880C97" w:rsidRPr="00880C97">
              <w:rPr>
                <w:sz w:val="20"/>
                <w:szCs w:val="20"/>
              </w:rPr>
              <w:t xml:space="preserve">Email: </w:t>
            </w:r>
            <w:r w:rsidR="00CB15A8">
              <w:rPr>
                <w:sz w:val="20"/>
                <w:szCs w:val="20"/>
              </w:rPr>
              <w:t>paul.challender@cyfoethnaturiolcymru.gov.uk</w:t>
            </w:r>
          </w:p>
          <w:p w14:paraId="63EDF487" w14:textId="68F084B4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ôn/</w:t>
            </w:r>
            <w:r w:rsidR="00880C97" w:rsidRPr="00880C97">
              <w:rPr>
                <w:sz w:val="20"/>
                <w:szCs w:val="20"/>
              </w:rPr>
              <w:t>Phone:</w:t>
            </w:r>
            <w:r w:rsidR="00CB15A8">
              <w:rPr>
                <w:sz w:val="20"/>
                <w:szCs w:val="20"/>
              </w:rPr>
              <w:t xml:space="preserve"> 0300 065 3238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3ACAC267" w14:textId="77777777" w:rsidR="00880C97" w:rsidRDefault="00880C97" w:rsidP="000647F6">
            <w:pPr>
              <w:pStyle w:val="BodyText"/>
            </w:pPr>
          </w:p>
        </w:tc>
      </w:tr>
    </w:tbl>
    <w:p w14:paraId="7650E1F8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Mr Gordon Anderson</w:t>
      </w:r>
    </w:p>
    <w:p w14:paraId="7AEB9B13" w14:textId="642F3D13" w:rsidR="00354DF7" w:rsidRDefault="00354DF7" w:rsidP="00DF135D">
      <w:pPr>
        <w:pStyle w:val="BodyText"/>
      </w:pPr>
      <w:proofErr w:type="spellStart"/>
      <w:r>
        <w:t>Delfryn</w:t>
      </w:r>
      <w:proofErr w:type="spellEnd"/>
      <w:r w:rsidRPr="00354DF7">
        <w:t xml:space="preserve"> </w:t>
      </w:r>
    </w:p>
    <w:p w14:paraId="5071794E" w14:textId="51BAFDEC" w:rsidR="00354DF7" w:rsidRDefault="00354DF7" w:rsidP="00DF135D">
      <w:pPr>
        <w:pStyle w:val="BodyText"/>
      </w:pPr>
      <w:proofErr w:type="spellStart"/>
      <w:r>
        <w:t>Moelydd</w:t>
      </w:r>
      <w:proofErr w:type="spellEnd"/>
      <w:r>
        <w:t xml:space="preserve"> Road</w:t>
      </w:r>
    </w:p>
    <w:p w14:paraId="6D50454B" w14:textId="49C9F105" w:rsidR="00354DF7" w:rsidRDefault="00354DF7" w:rsidP="00DF135D">
      <w:pPr>
        <w:pStyle w:val="BodyText"/>
      </w:pPr>
      <w:proofErr w:type="spellStart"/>
      <w:r>
        <w:t>Trefo</w:t>
      </w:r>
      <w:bookmarkStart w:id="1" w:name="_GoBack"/>
      <w:bookmarkEnd w:id="1"/>
      <w:r>
        <w:t>nen</w:t>
      </w:r>
      <w:proofErr w:type="spellEnd"/>
    </w:p>
    <w:p w14:paraId="492C0EB6" w14:textId="77777777" w:rsidR="00354DF7" w:rsidRDefault="00354DF7" w:rsidP="00DF135D">
      <w:pPr>
        <w:pStyle w:val="BodyText"/>
      </w:pPr>
      <w:r>
        <w:t>Oswestry</w:t>
      </w:r>
    </w:p>
    <w:p w14:paraId="2B6CF700" w14:textId="77777777" w:rsidR="00354DF7" w:rsidRDefault="00354DF7" w:rsidP="00DF135D">
      <w:pPr>
        <w:pStyle w:val="BodyText"/>
      </w:pPr>
      <w:r>
        <w:t>Shropshire</w:t>
      </w:r>
    </w:p>
    <w:p w14:paraId="35484E99" w14:textId="0E4C87CE" w:rsidR="00DF135D" w:rsidRDefault="00354DF7" w:rsidP="00DF135D">
      <w:pPr>
        <w:pStyle w:val="BodyText"/>
      </w:pPr>
      <w:r w:rsidRPr="00354DF7">
        <w:t>SY10 9EA</w:t>
      </w:r>
    </w:p>
    <w:p w14:paraId="2902A448" w14:textId="77777777" w:rsidR="00354DF7" w:rsidRDefault="00354DF7" w:rsidP="00DF135D">
      <w:pPr>
        <w:pStyle w:val="BodyText"/>
      </w:pPr>
    </w:p>
    <w:p w14:paraId="31FC1A46" w14:textId="0AAB302E" w:rsidR="00DF135D" w:rsidRPr="00422EEC" w:rsidRDefault="00CB15A8" w:rsidP="00DF135D">
      <w:pPr>
        <w:pStyle w:val="BodyText"/>
        <w:rPr>
          <w:sz w:val="22"/>
          <w:szCs w:val="22"/>
        </w:rPr>
      </w:pPr>
      <w:r w:rsidRPr="00422EEC">
        <w:rPr>
          <w:sz w:val="22"/>
          <w:szCs w:val="22"/>
        </w:rPr>
        <w:t xml:space="preserve">Date: </w:t>
      </w:r>
      <w:r w:rsidR="00210F87">
        <w:rPr>
          <w:sz w:val="22"/>
          <w:szCs w:val="22"/>
        </w:rPr>
        <w:t>12</w:t>
      </w:r>
      <w:r w:rsidR="00210F87">
        <w:rPr>
          <w:sz w:val="22"/>
          <w:szCs w:val="22"/>
          <w:vertAlign w:val="superscript"/>
        </w:rPr>
        <w:t>th</w:t>
      </w:r>
      <w:r w:rsidRPr="00422EEC">
        <w:rPr>
          <w:sz w:val="22"/>
          <w:szCs w:val="22"/>
        </w:rPr>
        <w:t xml:space="preserve"> </w:t>
      </w:r>
      <w:r w:rsidR="00210F87">
        <w:rPr>
          <w:sz w:val="22"/>
          <w:szCs w:val="22"/>
        </w:rPr>
        <w:t>September</w:t>
      </w:r>
      <w:r w:rsidRPr="00422EEC">
        <w:rPr>
          <w:sz w:val="22"/>
          <w:szCs w:val="22"/>
        </w:rPr>
        <w:t xml:space="preserve"> 2018</w:t>
      </w:r>
    </w:p>
    <w:p w14:paraId="2E870344" w14:textId="77777777" w:rsidR="00DF135D" w:rsidRPr="00422EEC" w:rsidRDefault="00DF135D" w:rsidP="00DF135D">
      <w:pPr>
        <w:pStyle w:val="BodyText"/>
        <w:rPr>
          <w:sz w:val="22"/>
          <w:szCs w:val="22"/>
        </w:rPr>
      </w:pPr>
    </w:p>
    <w:bookmarkEnd w:id="0"/>
    <w:p w14:paraId="3739FF63" w14:textId="0973A35B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Dear Mr Anderson,</w:t>
      </w:r>
    </w:p>
    <w:p w14:paraId="470739A1" w14:textId="77777777" w:rsidR="00422EEC" w:rsidRPr="00422EEC" w:rsidRDefault="00422EEC" w:rsidP="00422EEC">
      <w:pPr>
        <w:rPr>
          <w:sz w:val="22"/>
          <w:szCs w:val="22"/>
        </w:rPr>
      </w:pPr>
    </w:p>
    <w:p w14:paraId="7B3AA5F5" w14:textId="5E537743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Please find attached a copy of the Compliance Assessment Report (CAR) following the compliance visit undertaken by Paul Challender on </w:t>
      </w:r>
      <w:r w:rsidR="00210F87">
        <w:rPr>
          <w:sz w:val="22"/>
          <w:szCs w:val="22"/>
        </w:rPr>
        <w:t>29</w:t>
      </w:r>
      <w:r w:rsidRPr="00422EEC">
        <w:rPr>
          <w:sz w:val="22"/>
          <w:szCs w:val="22"/>
        </w:rPr>
        <w:t>/0</w:t>
      </w:r>
      <w:r w:rsidR="007D1613">
        <w:rPr>
          <w:sz w:val="22"/>
          <w:szCs w:val="22"/>
        </w:rPr>
        <w:t>8</w:t>
      </w:r>
      <w:r w:rsidRPr="00422EEC">
        <w:rPr>
          <w:sz w:val="22"/>
          <w:szCs w:val="22"/>
        </w:rPr>
        <w:t>/18.</w:t>
      </w:r>
    </w:p>
    <w:p w14:paraId="5C20B80B" w14:textId="77777777" w:rsidR="00422EEC" w:rsidRPr="00422EEC" w:rsidRDefault="00422EEC" w:rsidP="00422EEC">
      <w:pPr>
        <w:rPr>
          <w:sz w:val="22"/>
          <w:szCs w:val="22"/>
        </w:rPr>
      </w:pPr>
    </w:p>
    <w:p w14:paraId="13FDAB5B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Please review the report and provide comments back as appropriate within 15 working days of receipt.   If we do not receive any comment within 15 working </w:t>
      </w:r>
      <w:proofErr w:type="gramStart"/>
      <w:r w:rsidRPr="00422EEC">
        <w:rPr>
          <w:sz w:val="22"/>
          <w:szCs w:val="22"/>
        </w:rPr>
        <w:t>days</w:t>
      </w:r>
      <w:proofErr w:type="gramEnd"/>
      <w:r w:rsidRPr="00422EEC">
        <w:rPr>
          <w:sz w:val="22"/>
          <w:szCs w:val="22"/>
        </w:rPr>
        <w:t xml:space="preserve"> we will assume that you are satisfied with our findings and the document will be published to the public register.  </w:t>
      </w:r>
    </w:p>
    <w:p w14:paraId="05A38593" w14:textId="77777777" w:rsidR="00422EEC" w:rsidRPr="00422EEC" w:rsidRDefault="00422EEC" w:rsidP="00422EEC">
      <w:pPr>
        <w:rPr>
          <w:sz w:val="22"/>
          <w:szCs w:val="22"/>
        </w:rPr>
      </w:pPr>
    </w:p>
    <w:p w14:paraId="6D47FEC3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If you have any questions regarding the attached </w:t>
      </w:r>
      <w:proofErr w:type="gramStart"/>
      <w:r w:rsidRPr="00422EEC">
        <w:rPr>
          <w:sz w:val="22"/>
          <w:szCs w:val="22"/>
        </w:rPr>
        <w:t>report</w:t>
      </w:r>
      <w:proofErr w:type="gramEnd"/>
      <w:r w:rsidRPr="00422EEC">
        <w:rPr>
          <w:sz w:val="22"/>
          <w:szCs w:val="22"/>
        </w:rPr>
        <w:t xml:space="preserve"> please do not hesitate to contact me.</w:t>
      </w:r>
    </w:p>
    <w:p w14:paraId="7E057F0A" w14:textId="77777777" w:rsidR="00422EEC" w:rsidRPr="00422EEC" w:rsidRDefault="00422EEC" w:rsidP="00422EEC">
      <w:pPr>
        <w:rPr>
          <w:sz w:val="22"/>
          <w:szCs w:val="22"/>
        </w:rPr>
      </w:pPr>
    </w:p>
    <w:p w14:paraId="5D464DBB" w14:textId="59218BC9" w:rsid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Regards,</w:t>
      </w:r>
    </w:p>
    <w:p w14:paraId="76FC942E" w14:textId="52CD93B5" w:rsidR="007B1773" w:rsidRDefault="007B1773" w:rsidP="00422EEC">
      <w:pPr>
        <w:rPr>
          <w:sz w:val="22"/>
          <w:szCs w:val="22"/>
        </w:rPr>
      </w:pPr>
    </w:p>
    <w:p w14:paraId="33A86F48" w14:textId="77777777" w:rsidR="007B1773" w:rsidRPr="00422EEC" w:rsidRDefault="007B1773" w:rsidP="00422EEC">
      <w:pPr>
        <w:rPr>
          <w:sz w:val="22"/>
          <w:szCs w:val="22"/>
        </w:rPr>
      </w:pPr>
    </w:p>
    <w:p w14:paraId="33E79ABE" w14:textId="6E416180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 </w:t>
      </w:r>
    </w:p>
    <w:p w14:paraId="4C1B725F" w14:textId="6F3998B5" w:rsidR="00F330C6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Paul Challender</w:t>
      </w:r>
    </w:p>
    <w:p w14:paraId="53FF87EB" w14:textId="77777777" w:rsidR="00F330C6" w:rsidRPr="00F330C6" w:rsidRDefault="00F330C6" w:rsidP="00F330C6"/>
    <w:p w14:paraId="0D0E214F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AFEB1" w14:textId="77777777" w:rsidR="00266A09" w:rsidRDefault="00266A09" w:rsidP="003B1B95">
      <w:r>
        <w:separator/>
      </w:r>
    </w:p>
  </w:endnote>
  <w:endnote w:type="continuationSeparator" w:id="0">
    <w:p w14:paraId="0D8D086E" w14:textId="77777777" w:rsidR="00266A09" w:rsidRDefault="00266A0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CFDDB" w14:textId="77777777" w:rsidR="00C332A7" w:rsidRPr="00323656" w:rsidRDefault="00001967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02DE61B" wp14:editId="3BE161B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4E5F90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DB4DE92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DE61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344E5F90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DB4DE92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506F77E2" wp14:editId="5F570C57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D21A9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6F77E2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9D21A9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032BC" w14:textId="77777777" w:rsidR="00323656" w:rsidRDefault="00001967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075D770C" wp14:editId="27ACCE8B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A33D07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B690951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57971EBF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5B8379AD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5D77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42A33D07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B690951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57971EBF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5B8379AD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7C7367" wp14:editId="6064062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A626D1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7C7367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AA626D1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84C771B" wp14:editId="2882337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EE5C4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4C771B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9EE5C4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5FCD1AB" wp14:editId="6F044F8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C5827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CD1AB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1C5827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36B0585" wp14:editId="0BBF8A53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B672F8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6B0585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4BB672F8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E2A3ECF" wp14:editId="45B86EE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09691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2A3ECF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A09691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F84713C" wp14:editId="26F8DD4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BB33F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84713C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00BB33F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F8ACD" w14:textId="77777777" w:rsidR="00266A09" w:rsidRDefault="00266A09" w:rsidP="003B1B95">
      <w:r>
        <w:separator/>
      </w:r>
    </w:p>
  </w:footnote>
  <w:footnote w:type="continuationSeparator" w:id="0">
    <w:p w14:paraId="7A793195" w14:textId="77777777" w:rsidR="00266A09" w:rsidRDefault="00266A0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B3B86" w14:textId="77777777" w:rsidR="00580178" w:rsidRDefault="00580178" w:rsidP="00580178"/>
  <w:p w14:paraId="2AF77054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B54E6" w14:textId="77777777" w:rsidR="00D91B06" w:rsidRDefault="00D91B06"/>
  <w:p w14:paraId="1EB4CECD" w14:textId="77777777" w:rsidR="00D91B06" w:rsidRDefault="00D91B06"/>
  <w:p w14:paraId="196E60BF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29814D62" wp14:editId="60827208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A8243CC" w14:textId="77777777" w:rsidR="00D91B06" w:rsidRDefault="00D91B06"/>
  <w:p w14:paraId="326FBCBB" w14:textId="77777777" w:rsidR="00D91B06" w:rsidRDefault="00D91B06"/>
  <w:p w14:paraId="03A820B0" w14:textId="77777777" w:rsidR="00D91B06" w:rsidRDefault="00D91B06"/>
  <w:p w14:paraId="63FAAFBD" w14:textId="77777777" w:rsidR="00D91B06" w:rsidRDefault="00D91B06"/>
  <w:p w14:paraId="2334E185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hideSpellingErrors/>
  <w:hideGrammatical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5A8"/>
    <w:rsid w:val="00001967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210F87"/>
    <w:rsid w:val="00225B54"/>
    <w:rsid w:val="002310C5"/>
    <w:rsid w:val="00251A99"/>
    <w:rsid w:val="002529C3"/>
    <w:rsid w:val="002623DA"/>
    <w:rsid w:val="00266A09"/>
    <w:rsid w:val="00275908"/>
    <w:rsid w:val="00285789"/>
    <w:rsid w:val="002B0FE6"/>
    <w:rsid w:val="002C6886"/>
    <w:rsid w:val="002D1C88"/>
    <w:rsid w:val="002D1E23"/>
    <w:rsid w:val="00323656"/>
    <w:rsid w:val="00354DF7"/>
    <w:rsid w:val="0038629E"/>
    <w:rsid w:val="003A7E09"/>
    <w:rsid w:val="003B1B95"/>
    <w:rsid w:val="003C5EEB"/>
    <w:rsid w:val="00422EEC"/>
    <w:rsid w:val="00436A14"/>
    <w:rsid w:val="004A14E2"/>
    <w:rsid w:val="004B4A87"/>
    <w:rsid w:val="004B55D4"/>
    <w:rsid w:val="0050137D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B1773"/>
    <w:rsid w:val="007D1613"/>
    <w:rsid w:val="007F61D7"/>
    <w:rsid w:val="0081413A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15A8"/>
    <w:rsid w:val="00CB57E2"/>
    <w:rsid w:val="00CD4B48"/>
    <w:rsid w:val="00CE72E1"/>
    <w:rsid w:val="00D13D9B"/>
    <w:rsid w:val="00D240CA"/>
    <w:rsid w:val="00D30992"/>
    <w:rsid w:val="00D30CC0"/>
    <w:rsid w:val="00D37E1F"/>
    <w:rsid w:val="00D91B06"/>
    <w:rsid w:val="00D97BCD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E46927A"/>
  <w15:docId w15:val="{D177D2A8-475C-4217-AD8F-0C6ECD798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.challender\Desktop\NRW%20Letter%20template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Paperback Collection &amp; Recycling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2018-09-11T23:00:00+00:00</Document_x0020_Date>
    <Facility_x0020_Address xmlns="859f7ad6-93f6-4205-b62b-a17f28acbbac">Unit 1, 1a &amp; 2,  Parkway, Zone 2, Deeside Ind Est Zone 2, Deeside, Flintshire</Facility_x0020_Address>
    <Environment_x0020_Sub_x0020_Folder xmlns="859f7ad6-93f6-4205-b62b-a17f28acbbac">Licence supervision</Environment_x0020_Sub_x0020_Folder>
    <Customer_x0020_Name xmlns="859f7ad6-93f6-4205-b62b-a17f28acbbac">Paperback Collection &amp; Recycling Limited</Customer_x0020_Name>
    <Surrendered_x002f_Expired xmlns="859f7ad6-93f6-4205-b62b-a17f28acbbac" xsi:nil="true"/>
    <Post_x0020_code xmlns="859f7ad6-93f6-4205-b62b-a17f28acbbac">CH5 2NS</Post_x0020_code>
    <Surrendered_x002f_Expired_x0020_Date xmlns="859f7ad6-93f6-4205-b62b-a17f28acbbac" xsi:nil="true"/>
    <_dlc_DocId xmlns="9be56660-2c31-41ef-bc00-23e72f632f2a">REGU-204-27024</_dlc_DocId>
    <_dlc_DocIdUrl xmlns="9be56660-2c31-41ef-bc00-23e72f632f2a">
      <Url>https://cyfoethnaturiolcymru.sharepoint.com/teams/Regulatory/Permitting/_layouts/15/DocIdRedir.aspx?ID=REGU-204-27024</Url>
      <Description>REGU-204-27024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BE63496-B593-4711-B648-29DB70E7A95B}"/>
</file>

<file path=customXml/itemProps2.xml><?xml version="1.0" encoding="utf-8"?>
<ds:datastoreItem xmlns:ds="http://schemas.openxmlformats.org/officeDocument/2006/customXml" ds:itemID="{1FA40012-7D20-4427-A35E-30B66CB4FBD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005db27c-c37f-4c3b-898d-3fee1249b087"/>
    <ds:schemaRef ds:uri="859f7ad6-93f6-4205-b62b-a17f28acbbac"/>
    <ds:schemaRef ds:uri="http://purl.org/dc/terms/"/>
    <ds:schemaRef ds:uri="http://schemas.microsoft.com/office/infopath/2007/PartnerControls"/>
    <ds:schemaRef ds:uri="http://purl.org/dc/dcmitype/"/>
    <ds:schemaRef ds:uri="6e121689-de5b-41b9-a751-bfeda7fa2b07"/>
    <ds:schemaRef ds:uri="http://schemas.openxmlformats.org/package/2006/metadata/core-properties"/>
    <ds:schemaRef ds:uri="f4145418-6eb2-4e2f-90f8-d42e4734b249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A68D928-911A-4963-A264-959BC461AFF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Letter template</Template>
  <TotalTime>1</TotalTime>
  <Pages>1</Pages>
  <Words>124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CAR_NRW0033883 cover letter 120918</vt:lpstr>
    </vt:vector>
  </TitlesOfParts>
  <Company>Environment Agency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CAR_NRW0033883 cover letter 120918</dc:title>
  <dc:subject>CAR Form</dc:subject>
  <dc:creator>Paul Challender</dc:creator>
  <cp:keywords/>
  <dc:description/>
  <cp:lastModifiedBy>Challender, Paul</cp:lastModifiedBy>
  <cp:revision>2</cp:revision>
  <cp:lastPrinted>2018-09-12T09:14:00Z</cp:lastPrinted>
  <dcterms:created xsi:type="dcterms:W3CDTF">2018-09-12T09:30:00Z</dcterms:created>
  <dcterms:modified xsi:type="dcterms:W3CDTF">2018-09-12T09:30:00Z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0cffbce3-4a8f-4ed6-b12e-e00c36f418c1</vt:lpwstr>
  </property>
  <property fmtid="{D5CDD505-2E9C-101B-9397-08002B2CF9AE}" pid="4" name="_dlc_DocId">
    <vt:lpwstr>REGU-204-27024</vt:lpwstr>
  </property>
  <property fmtid="{D5CDD505-2E9C-101B-9397-08002B2CF9AE}" pid="5" name="_dlc_DocIdUrl">
    <vt:lpwstr>https://cyfoethnaturiolcymru.sharepoint.com/teams/Regulatory/Permitting/_layouts/15/DocIdRedir.aspx?ID=REGU-204-27024, REGU-204-27024</vt:lpwstr>
  </property>
  <property fmtid="{D5CDD505-2E9C-101B-9397-08002B2CF9AE}" pid="6" name="_docset_NoMedatataSyncRequired">
    <vt:lpwstr>False</vt:lpwstr>
  </property>
</Properties>
</file>