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740"/>
        <w:gridCol w:w="278"/>
        <w:gridCol w:w="142"/>
        <w:gridCol w:w="124"/>
        <w:gridCol w:w="151"/>
        <w:gridCol w:w="117"/>
        <w:gridCol w:w="27"/>
        <w:gridCol w:w="297"/>
        <w:gridCol w:w="298"/>
        <w:gridCol w:w="436"/>
        <w:gridCol w:w="184"/>
        <w:gridCol w:w="718"/>
        <w:gridCol w:w="543"/>
        <w:gridCol w:w="777"/>
        <w:gridCol w:w="308"/>
        <w:gridCol w:w="436"/>
        <w:gridCol w:w="539"/>
        <w:gridCol w:w="107"/>
        <w:gridCol w:w="1319"/>
        <w:gridCol w:w="2363"/>
        <w:gridCol w:w="2213"/>
        <w:gridCol w:w="139"/>
        <w:gridCol w:w="84"/>
        <w:gridCol w:w="37"/>
        <w:gridCol w:w="93"/>
        <w:gridCol w:w="403"/>
        <w:gridCol w:w="13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3D0DA314" w:rsidR="003D6F24" w:rsidRPr="007C08F6" w:rsidRDefault="00D43350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7FAE4B17" w:rsidR="003013A4" w:rsidRDefault="009D7914" w:rsidP="009D791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135.00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266C41E" w14:textId="660F44C2" w:rsidR="003013A4" w:rsidRPr="00E42B09" w:rsidRDefault="00D43350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77777777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</w:rPr>
                <w:id w:val="-123550082"/>
                <w:placeholder>
                  <w:docPart w:val="47A89AEC5A0F4E4DA41815ED678FE5D2"/>
                </w:placeholder>
                <w:showingPlcHdr/>
                <w:dropDownList>
                  <w:listItem w:value="Choose an item."/>
                  <w:listItem w:displayText="Mr" w:value="Mr"/>
                  <w:listItem w:displayText="Mrs" w:value="Mrs"/>
                  <w:listItem w:displayText="Miss" w:value="Miss"/>
                  <w:listItem w:displayText="Ms" w:value="Ms"/>
                  <w:listItem w:displayText="Dr" w:value="Dr"/>
                  <w:listItem w:displayText="Rev" w:value="Rev"/>
                  <w:listItem w:displayText="Sir" w:value="Sir"/>
                  <w:listItem w:displayText="Lady" w:value="Lady"/>
                  <w:listItem w:displayText="Lord" w:value="Lord"/>
                  <w:listItem w:displayText="Dame" w:value="Dame"/>
                </w:dropDownList>
              </w:sdtPr>
              <w:sdtContent>
                <w:r>
                  <w:rPr>
                    <w:rStyle w:val="Responseboxtext"/>
                  </w:rPr>
                  <w:t xml:space="preserve">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</w:t>
            </w:r>
            <w:proofErr w:type="gramStart"/>
            <w:r w:rsidR="00E42B09" w:rsidRPr="009532B7">
              <w:t>to, and</w:t>
            </w:r>
            <w:proofErr w:type="gramEnd"/>
            <w:r w:rsidR="00E42B09" w:rsidRPr="009532B7">
              <w:t xml:space="preserve">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36282AE" w14:textId="57693FA1" w:rsidR="00653835" w:rsidRPr="007C08F6" w:rsidRDefault="00D43350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CA9C6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4BAFA6D7" w:rsidR="003B3547" w:rsidRDefault="00D43350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0548A08C" w:rsidR="00E42B09" w:rsidRDefault="00D43350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Linda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3B71CED3" w:rsidR="00E42B09" w:rsidRDefault="00D43350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Ashworth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52FEF92D" w:rsidR="003B3547" w:rsidRDefault="00D43350" w:rsidP="00D4335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Llanllyr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Water Company Limited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2B2EB95F" w:rsidR="003B3547" w:rsidRDefault="00D43350" w:rsidP="00D4335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3648492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7E7818F5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Talsarn</w:t>
                </w:r>
                <w:proofErr w:type="spellEnd"/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7ACECC71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Lampeter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494B26E6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6B29BF87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SA48 8QB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6C91A5CF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01570 470788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003AABFB" w:rsidR="00E42B09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Ext 0204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67A6A4" w14:textId="279B9169" w:rsidR="00FE08C8" w:rsidRDefault="002444C6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8" w:history="1">
                  <w:r w:rsidR="00FE08C8" w:rsidRPr="00B43903">
                    <w:rPr>
                      <w:rStyle w:val="Hyperlink"/>
                      <w:rFonts w:eastAsia="Calibri"/>
                      <w:sz w:val="20"/>
                    </w:rPr>
                    <w:t>linda@llanllyrwater.com</w:t>
                  </w:r>
                </w:hyperlink>
              </w:p>
              <w:p w14:paraId="50FF77D8" w14:textId="3C70D20C" w:rsidR="00E42B09" w:rsidRPr="00FE08C8" w:rsidRDefault="00E42B09" w:rsidP="00FE08C8">
                <w:pPr>
                  <w:rPr>
                    <w:rFonts w:eastAsia="Calibri"/>
                  </w:rPr>
                </w:pP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 xml:space="preserve">This is who we will correspond with unless otherwise informed. If you are an agent applying on behalf of an applicant, please include a letter of authorisation from the applicant allowing you to act as </w:t>
            </w:r>
            <w:proofErr w:type="gramStart"/>
            <w:r w:rsidRPr="009532B7">
              <w:t>signatory</w:t>
            </w:r>
            <w:r w:rsidR="002C7D1B">
              <w:t>,and</w:t>
            </w:r>
            <w:proofErr w:type="gramEnd"/>
            <w:r w:rsidR="002C7D1B">
              <w:t xml:space="preserve">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D4335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D43350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D43350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D43350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D43350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 xml:space="preserve">Please specify who we should </w:t>
            </w:r>
            <w:proofErr w:type="gramStart"/>
            <w:r w:rsidRPr="009532B7">
              <w:rPr>
                <w:rFonts w:eastAsia="Calibri"/>
                <w:lang w:eastAsia="en-GB"/>
              </w:rPr>
              <w:t>contact with</w:t>
            </w:r>
            <w:proofErr w:type="gramEnd"/>
            <w:r w:rsidRPr="009532B7">
              <w:rPr>
                <w:rFonts w:eastAsia="Calibri"/>
                <w:lang w:eastAsia="en-GB"/>
              </w:rPr>
              <w:t xml:space="preserve">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2E8814E6" w:rsidR="00E42B09" w:rsidRPr="007C08F6" w:rsidRDefault="00D43350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C582848" w14:textId="23BE026D" w:rsidR="00CB6413" w:rsidRPr="00BA4455" w:rsidRDefault="00D43350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1E44C0C2" w:rsidR="00A423C1" w:rsidRDefault="00D43350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BE59521" w:rsidR="00A8039E" w:rsidRPr="007C08F6" w:rsidRDefault="00FE08C8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E4B47C2" w14:textId="2E23F173" w:rsidR="00A8039E" w:rsidRPr="00BA4455" w:rsidRDefault="00FE08C8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24683B" w14:textId="77777777" w:rsidR="00FE08C8" w:rsidRDefault="00FE08C8" w:rsidP="00FE08C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Sarah Oates, Financial Controller.</w:t>
                </w:r>
              </w:p>
              <w:p w14:paraId="2B0E03A6" w14:textId="210A83C4" w:rsidR="00A423C1" w:rsidRDefault="002444C6" w:rsidP="00FE08C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hyperlink r:id="rId19" w:history="1">
                  <w:r w:rsidR="00FE08C8" w:rsidRPr="00B43903">
                    <w:rPr>
                      <w:rStyle w:val="Hyperlink"/>
                      <w:rFonts w:eastAsia="Calibri"/>
                      <w:sz w:val="20"/>
                    </w:rPr>
                    <w:t>sarah@llanllyrwater.com</w:t>
                  </w:r>
                </w:hyperlink>
                <w:r w:rsidR="00FE08C8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9BF91FF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6DCCCB8" w:rsidR="00A8039E" w:rsidRPr="007C08F6" w:rsidRDefault="00D43350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1622F56F" w:rsidR="00FF4581" w:rsidRDefault="00D43350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Llanllyr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Water Company Limited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lastRenderedPageBreak/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C62B585" w:rsidR="00006C39" w:rsidRPr="007B7529" w:rsidRDefault="00D43350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3AC932CE" w:rsidR="00574DCB" w:rsidRPr="007B7529" w:rsidRDefault="00D43350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2623CABC" w:rsidR="00574DCB" w:rsidRPr="007B7529" w:rsidRDefault="00D43350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D43350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D4335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13E6447F" w:rsidR="00E72B83" w:rsidRDefault="009D7914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D7914">
                  <w:rPr>
                    <w:rStyle w:val="Responseboxtext"/>
                    <w:rFonts w:eastAsia="Calibri"/>
                    <w:noProof/>
                    <w:lang w:eastAsia="en-GB"/>
                  </w:rPr>
                  <w:drawing>
                    <wp:inline distT="0" distB="0" distL="0" distR="0" wp14:anchorId="7AECFDB9" wp14:editId="0BD54636">
                      <wp:extent cx="4838700" cy="314642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39502" cy="31469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23C57C24" w:rsidR="00120145" w:rsidRPr="00BA4455" w:rsidRDefault="00D43350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01365200" w:rsidR="00A423C1" w:rsidRDefault="003446D0" w:rsidP="003446D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4D6E2642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 w:cs="Arial"/>
              <w:szCs w:val="20"/>
            </w:rPr>
            <w:id w:val="-2121518846"/>
            <w:placeholder>
              <w:docPart w:val="42AA98D2E3474A67AD14CC342076D1EF"/>
            </w:placeholder>
          </w:sdt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7EFE523" w14:textId="77777777" w:rsidR="003446D0" w:rsidRDefault="00FE08C8" w:rsidP="003446D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water abstraction was originally a farm diversification.</w:t>
                </w:r>
                <w:r w:rsidR="003446D0">
                  <w:rPr>
                    <w:rStyle w:val="Responseboxtext"/>
                    <w:rFonts w:eastAsia="Calibri"/>
                  </w:rPr>
                  <w:t xml:space="preserve"> </w:t>
                </w:r>
              </w:p>
              <w:sdt>
                <w:sdtPr>
                  <w:rPr>
                    <w:rStyle w:val="Responseboxtext"/>
                    <w:rFonts w:eastAsia="Calibri"/>
                  </w:rPr>
                  <w:id w:val="1952978132"/>
                  <w:placeholder>
                    <w:docPart w:val="D08AB3519A0E4BF29E071BF79712E005"/>
                  </w:placeholder>
                </w:sdtPr>
                <w:sdtContent>
                  <w:p w14:paraId="6784F825" w14:textId="52A984B1" w:rsidR="00FE08C8" w:rsidRDefault="003446D0" w:rsidP="003446D0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Llanllyr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water company limited has been bottling water since 1999.</w:t>
                    </w:r>
                  </w:p>
                </w:sdtContent>
              </w:sdt>
              <w:p w14:paraId="67148896" w14:textId="3AD8903E" w:rsidR="003E7E61" w:rsidRDefault="00FE08C8" w:rsidP="003F359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Llanllyr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Water Company have 2 US directors</w:t>
                </w:r>
                <w:r w:rsidR="003F3591">
                  <w:rPr>
                    <w:rStyle w:val="Responseboxtext"/>
                    <w:rFonts w:eastAsia="Calibri"/>
                  </w:rPr>
                  <w:t xml:space="preserve"> since 2014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 xml:space="preserve">If you are applying to change an existing </w:t>
            </w:r>
            <w:proofErr w:type="gramStart"/>
            <w:r>
              <w:t>licence</w:t>
            </w:r>
            <w:proofErr w:type="gramEnd"/>
            <w:r>
              <w:t xml:space="preserve">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lastRenderedPageBreak/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07778668" w:rsidR="007C4FA4" w:rsidRPr="007B7529" w:rsidRDefault="00D43350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</w:t>
            </w:r>
            <w:proofErr w:type="gramStart"/>
            <w:r w:rsidR="00172059">
              <w:rPr>
                <w:rFonts w:eastAsia="Calibri"/>
              </w:rPr>
              <w:t>cross border</w:t>
            </w:r>
            <w:proofErr w:type="gramEnd"/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proofErr w:type="gramStart"/>
            <w:r>
              <w:rPr>
                <w:rFonts w:eastAsia="Calibri"/>
              </w:rPr>
              <w:t>Continue on</w:t>
            </w:r>
            <w:proofErr w:type="gramEnd"/>
            <w:r>
              <w:rPr>
                <w:rFonts w:eastAsia="Calibri"/>
              </w:rPr>
              <w:t xml:space="preserve">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0CD35D2" w14:textId="77777777" w:rsidR="00AC461B" w:rsidRDefault="00AC461B" w:rsidP="001F061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C461B">
                  <w:rPr>
                    <w:rStyle w:val="Responseboxtext"/>
                    <w:rFonts w:eastAsia="Calibri"/>
                    <w:noProof/>
                    <w:lang w:eastAsia="en-GB"/>
                  </w:rPr>
                  <w:drawing>
                    <wp:inline distT="0" distB="0" distL="0" distR="0" wp14:anchorId="30549817" wp14:editId="385B7163">
                      <wp:extent cx="4953691" cy="3429479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53691" cy="342947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B364E22" w14:textId="64FB8A3E" w:rsidR="00A35C71" w:rsidRPr="00AC461B" w:rsidRDefault="00FB2B7E" w:rsidP="00AC461B">
                <w:pPr>
                  <w:rPr>
                    <w:rFonts w:eastAsia="Calibri"/>
                  </w:rPr>
                </w:pPr>
                <w:r w:rsidRPr="00FB2B7E">
                  <w:rPr>
                    <w:rFonts w:eastAsia="Calibri"/>
                    <w:noProof/>
                    <w:lang w:eastAsia="en-GB"/>
                  </w:rPr>
                  <w:lastRenderedPageBreak/>
                  <w:drawing>
                    <wp:inline distT="0" distB="0" distL="0" distR="0" wp14:anchorId="102C37E9" wp14:editId="15D69AC1">
                      <wp:extent cx="6172200" cy="6124575"/>
                      <wp:effectExtent l="0" t="0" r="0" b="9525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72200" cy="6124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</w:t>
            </w:r>
            <w:proofErr w:type="gramStart"/>
            <w:r>
              <w:rPr>
                <w:rFonts w:eastAsia="Calibri"/>
                <w:lang w:eastAsia="en-GB"/>
              </w:rPr>
              <w:t>you</w:t>
            </w:r>
            <w:proofErr w:type="gramEnd"/>
            <w:r>
              <w:rPr>
                <w:rFonts w:eastAsia="Calibri"/>
                <w:lang w:eastAsia="en-GB"/>
              </w:rPr>
              <w:t xml:space="preserve">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proofErr w:type="gramStart"/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>on</w:t>
            </w:r>
            <w:proofErr w:type="gramEnd"/>
            <w:r w:rsidR="00095570">
              <w:rPr>
                <w:rFonts w:eastAsia="Calibri"/>
              </w:rPr>
              <w:t xml:space="preserve">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77788918"/>
                <w:placeholder>
                  <w:docPart w:val="2FAA8E2DC2CA4293B1DD75ED4F124BE3"/>
                </w:placeholder>
              </w:sdt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0A15429B" w14:textId="77777777" w:rsidR="006E2314" w:rsidRDefault="00863AA6" w:rsidP="00FB2B7E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863AA6">
                      <w:rPr>
                        <w:rStyle w:val="Responseboxtext"/>
                        <w:rFonts w:eastAsia="Calibri"/>
                        <w:noProof/>
                        <w:lang w:eastAsia="en-GB"/>
                      </w:rPr>
                      <w:drawing>
                        <wp:inline distT="0" distB="0" distL="0" distR="0" wp14:anchorId="145BD3E7" wp14:editId="59BE066D">
                          <wp:extent cx="5019675" cy="27146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19675" cy="271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4DCE619" w14:textId="3767805A" w:rsidR="007B550C" w:rsidRPr="006E2314" w:rsidRDefault="006E2314" w:rsidP="006E2314">
                    <w:pPr>
                      <w:rPr>
                        <w:rFonts w:eastAsia="Calibri"/>
                      </w:rPr>
                    </w:pPr>
                    <w:r w:rsidRPr="006E2314">
                      <w:rPr>
                        <w:rFonts w:eastAsia="Calibri"/>
                        <w:noProof/>
                        <w:lang w:eastAsia="en-GB"/>
                      </w:rPr>
                      <w:lastRenderedPageBreak/>
                      <w:drawing>
                        <wp:inline distT="0" distB="0" distL="0" distR="0" wp14:anchorId="1BD09E4B" wp14:editId="1AB546BD">
                          <wp:extent cx="6172200" cy="8524875"/>
                          <wp:effectExtent l="0" t="0" r="0" b="9525"/>
                          <wp:docPr id="7" name="Pictur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72200" cy="8524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BFA3448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Content>
              <w:p w14:paraId="7310E127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Content>
              <w:p w14:paraId="672274B5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2444C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D43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2444C6" w:rsidP="00D4335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Content>
              <w:p w14:paraId="7C9BCAEA" w14:textId="77777777" w:rsidR="00674B40" w:rsidRPr="003A61FA" w:rsidRDefault="00674B40" w:rsidP="00D4335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2444C6" w:rsidP="00D4335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Content>
              <w:p w14:paraId="2F482792" w14:textId="77777777" w:rsidR="00674B40" w:rsidRPr="003A61FA" w:rsidRDefault="00674B40" w:rsidP="00D4335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Content>
              <w:p w14:paraId="7E22E0C8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Content>
              <w:p w14:paraId="1B164335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Content>
              <w:p w14:paraId="401D071E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D43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2444C6" w:rsidP="00D4335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Content>
              <w:p w14:paraId="6FD8DD12" w14:textId="77777777" w:rsidR="00674B40" w:rsidRPr="003A61FA" w:rsidRDefault="00674B40" w:rsidP="00D4335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2444C6" w:rsidP="00D43350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Content>
              <w:p w14:paraId="11E00EFC" w14:textId="77777777" w:rsidR="00674B40" w:rsidRPr="003A61FA" w:rsidRDefault="00674B40" w:rsidP="00D43350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Content>
              <w:p w14:paraId="5BAB84EE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Content>
              <w:p w14:paraId="5E177ED1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Content>
              <w:p w14:paraId="46690865" w14:textId="77777777" w:rsidR="00674B40" w:rsidRPr="003A61FA" w:rsidRDefault="00674B40" w:rsidP="00D43350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2444C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Content>
              <w:p w14:paraId="141D8892" w14:textId="22C93F9D" w:rsidR="00E72B83" w:rsidRPr="003A61FA" w:rsidRDefault="00B37EFA" w:rsidP="00B37E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Llanllyr</w:t>
                </w:r>
                <w:proofErr w:type="spellEnd"/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Content>
              <w:p w14:paraId="4C0D0B80" w14:textId="321670F1" w:rsidR="00E72B83" w:rsidRPr="003A61FA" w:rsidRDefault="00B37EFA" w:rsidP="00B37E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</w:t>
                </w:r>
                <w:r w:rsidR="00421935">
                  <w:rPr>
                    <w:rStyle w:val="Responseboxtext"/>
                    <w:sz w:val="18"/>
                    <w:szCs w:val="18"/>
                  </w:rPr>
                  <w:t xml:space="preserve"> 1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Content>
              <w:p w14:paraId="2B7F0BC3" w14:textId="390CFAF4" w:rsidR="00E72B83" w:rsidRPr="003A61FA" w:rsidRDefault="00B37EFA" w:rsidP="00B37E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254416/256063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Content>
              <w:p w14:paraId="43F2FEA6" w14:textId="36A25855" w:rsidR="00E72B83" w:rsidRPr="003A61FA" w:rsidRDefault="00421935" w:rsidP="00B37E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unknown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Content>
              <w:p w14:paraId="5C1FF2BB" w14:textId="67B3E1E5" w:rsidR="00E72B83" w:rsidRPr="003A61FA" w:rsidRDefault="00B37EFA" w:rsidP="00B37EF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100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text/>
            </w:sdtPr>
            <w:sdtContent>
              <w:p w14:paraId="50AFD443" w14:textId="214F3954" w:rsidR="00E72B83" w:rsidRPr="003A61FA" w:rsidRDefault="001F0615" w:rsidP="001F061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10.1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Content>
              <w:p w14:paraId="0A05FF4A" w14:textId="76E86514" w:rsidR="00E72B83" w:rsidRDefault="00B37EFA" w:rsidP="00B37EFA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2m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Content>
              <w:p w14:paraId="42288ABF" w14:textId="34AAFEB2" w:rsidR="00E72B83" w:rsidRDefault="001F0615" w:rsidP="001F0615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1.9m estimated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Content>
              <w:p w14:paraId="43932AFA" w14:textId="7F6083BE" w:rsidR="00E72B83" w:rsidRDefault="001F0615" w:rsidP="001F0615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1.8m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Content>
              <w:p w14:paraId="05BC7B02" w14:textId="686AA93D" w:rsidR="00E72B83" w:rsidRPr="003A61FA" w:rsidRDefault="00421935" w:rsidP="0042193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proofErr w:type="spellStart"/>
                <w:r>
                  <w:rPr>
                    <w:rStyle w:val="Responseboxtext"/>
                    <w:sz w:val="18"/>
                    <w:szCs w:val="18"/>
                  </w:rPr>
                  <w:t>Llanllyr</w:t>
                </w:r>
                <w:proofErr w:type="spellEnd"/>
                <w:r>
                  <w:rPr>
                    <w:rStyle w:val="Responseboxtext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Content>
              <w:p w14:paraId="2AC7C036" w14:textId="0D773830" w:rsidR="00E72B83" w:rsidRPr="003A61FA" w:rsidRDefault="00421935" w:rsidP="0042193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Borehole 2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text/>
            </w:sdtPr>
            <w:sdtContent>
              <w:p w14:paraId="4C25B234" w14:textId="039440EE" w:rsidR="00E72B83" w:rsidRPr="003A61FA" w:rsidRDefault="00421935" w:rsidP="0042193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254416/256063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text/>
            </w:sdtPr>
            <w:sdtContent>
              <w:p w14:paraId="5D3265E2" w14:textId="1824F0F5" w:rsidR="00E72B83" w:rsidRPr="003A61FA" w:rsidRDefault="006305A8" w:rsidP="006305A8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unknown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text/>
            </w:sdtPr>
            <w:sdtContent>
              <w:p w14:paraId="717B65A4" w14:textId="11A80A00" w:rsidR="00E72B83" w:rsidRPr="003A61FA" w:rsidRDefault="00421935" w:rsidP="0042193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100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text/>
            </w:sdtPr>
            <w:sdtContent>
              <w:p w14:paraId="25F73CEA" w14:textId="48C92D08" w:rsidR="00E72B83" w:rsidRPr="003A61FA" w:rsidRDefault="00863AA6" w:rsidP="00863AA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14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text/>
            </w:sdtPr>
            <w:sdtContent>
              <w:p w14:paraId="08C727AF" w14:textId="74A83C9E" w:rsidR="00E72B83" w:rsidRDefault="00863AA6" w:rsidP="00863AA6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2.2m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Content>
              <w:p w14:paraId="76D5B19C" w14:textId="046997BE" w:rsidR="00E72B83" w:rsidRDefault="00DC0F63" w:rsidP="00DC0F6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7FFB699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4FBAE2C3" w:rsidR="00783581" w:rsidRPr="004620FE" w:rsidRDefault="002444C6" w:rsidP="001F0615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Content>
                <w:r w:rsidR="001F0615">
                  <w:rPr>
                    <w:rStyle w:val="Responseboxtext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6335A8CF" w:rsidR="00783581" w:rsidRPr="004620FE" w:rsidRDefault="002444C6" w:rsidP="00E44B04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Content>
                <w:proofErr w:type="spellStart"/>
                <w:r w:rsidR="00E44B04">
                  <w:rPr>
                    <w:rStyle w:val="Responseboxtext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56" w:type="dxa"/>
          </w:tcPr>
          <w:p w14:paraId="5F1C98D3" w14:textId="0593568C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2C5622DC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6821</w:t>
                </w:r>
              </w:sdtContent>
            </w:sdt>
          </w:p>
        </w:tc>
        <w:tc>
          <w:tcPr>
            <w:tcW w:w="1017" w:type="dxa"/>
          </w:tcPr>
          <w:p w14:paraId="47ED6A7C" w14:textId="535C357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38E8057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6018864" w:rsidR="00783581" w:rsidRPr="004620FE" w:rsidRDefault="002444C6" w:rsidP="00783581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638C0357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Monday to Friday 17.5 hours</w:t>
                </w:r>
              </w:sdtContent>
            </w:sdt>
          </w:p>
        </w:tc>
        <w:tc>
          <w:tcPr>
            <w:tcW w:w="2300" w:type="dxa"/>
          </w:tcPr>
          <w:p w14:paraId="240E328B" w14:textId="0931D67E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9587B5B" w:rsidR="00783581" w:rsidRPr="004620FE" w:rsidRDefault="002444C6" w:rsidP="001F0615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Flow Meter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0BF64635" w:rsidR="00783581" w:rsidRPr="004620FE" w:rsidRDefault="002444C6" w:rsidP="001F0615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45EE7CC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3A42B2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1E2039FB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045E685F" w14:textId="61D1FFB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34D6C7CC" w14:textId="35094287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09A89743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6270</w:t>
                </w:r>
              </w:sdtContent>
            </w:sdt>
          </w:p>
        </w:tc>
        <w:tc>
          <w:tcPr>
            <w:tcW w:w="1017" w:type="dxa"/>
          </w:tcPr>
          <w:p w14:paraId="730D1272" w14:textId="075C22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7899653" w14:textId="0B91C70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58D22E" w14:textId="2F356E8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841B5B" w14:textId="548DEB62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Monday to  Friday 17.5 hours</w:t>
                </w:r>
              </w:sdtContent>
            </w:sdt>
          </w:p>
        </w:tc>
        <w:tc>
          <w:tcPr>
            <w:tcW w:w="2300" w:type="dxa"/>
          </w:tcPr>
          <w:p w14:paraId="5D1A5A6F" w14:textId="5CBDAC0B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570C2F3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97C111F" w14:textId="65CB23D2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5B2F251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2368E4C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6BAB64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3841F5D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17EFBC96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41AADBFF" w14:textId="26D33C9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52C69AD4" w14:textId="625D82C6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2E32D972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5136</w:t>
                </w:r>
              </w:sdtContent>
            </w:sdt>
          </w:p>
        </w:tc>
        <w:tc>
          <w:tcPr>
            <w:tcW w:w="1017" w:type="dxa"/>
          </w:tcPr>
          <w:p w14:paraId="207D3072" w14:textId="757862C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DB83C68" w14:textId="6E43252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FF26E6D" w14:textId="2B87816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82FCD4" w14:textId="7A2702BA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Monday to Friday 17.5 hours</w:t>
                </w:r>
              </w:sdtContent>
            </w:sdt>
          </w:p>
        </w:tc>
        <w:tc>
          <w:tcPr>
            <w:tcW w:w="2300" w:type="dxa"/>
          </w:tcPr>
          <w:p w14:paraId="662A1174" w14:textId="1A7717FE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76EC711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BAA8E3" w14:textId="69970DDF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AAE136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2A12D90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8AC8E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73EC375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563EE47B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2F89D161" w14:textId="69D8200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55324284" w14:textId="4D7042AD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3EA1954E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6383</w:t>
                </w:r>
              </w:sdtContent>
            </w:sdt>
          </w:p>
        </w:tc>
        <w:tc>
          <w:tcPr>
            <w:tcW w:w="1017" w:type="dxa"/>
          </w:tcPr>
          <w:p w14:paraId="0A97525F" w14:textId="71C8DE2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1056E86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3474461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5272BEA1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Content>
                <w:r w:rsidR="005F4614">
                  <w:rPr>
                    <w:rStyle w:val="Responseboxtext"/>
                    <w:rFonts w:cs="Arial"/>
                    <w:sz w:val="18"/>
                    <w:szCs w:val="18"/>
                  </w:rPr>
                  <w:t>Monday to Friday 17.5 hours</w:t>
                </w:r>
              </w:sdtContent>
            </w:sdt>
          </w:p>
        </w:tc>
        <w:tc>
          <w:tcPr>
            <w:tcW w:w="2300" w:type="dxa"/>
          </w:tcPr>
          <w:p w14:paraId="63853E3D" w14:textId="52B27518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09B1A7F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F85930E" w14:textId="358994D4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E0E2755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0EF970B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16D1139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4FF0128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7A8DDFD1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52B1EB47" w14:textId="5A02E7A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0E9BEF4B" w14:textId="4139215C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0F84187F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8456</w:t>
                </w:r>
              </w:sdtContent>
            </w:sdt>
          </w:p>
        </w:tc>
        <w:tc>
          <w:tcPr>
            <w:tcW w:w="1017" w:type="dxa"/>
          </w:tcPr>
          <w:p w14:paraId="697360D8" w14:textId="09A332F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4CF30CB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0803E21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5C842AEC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Content>
                <w:r w:rsidR="005F4614">
                  <w:rPr>
                    <w:rStyle w:val="Responseboxtext"/>
                    <w:rFonts w:cs="Arial"/>
                    <w:sz w:val="18"/>
                    <w:szCs w:val="18"/>
                  </w:rPr>
                  <w:t>Monday to Friday 17.5 hours</w:t>
                </w:r>
              </w:sdtContent>
            </w:sdt>
          </w:p>
        </w:tc>
        <w:tc>
          <w:tcPr>
            <w:tcW w:w="2300" w:type="dxa"/>
          </w:tcPr>
          <w:p w14:paraId="2BA81A87" w14:textId="2A9CB77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E768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E6B9F8" w14:textId="3737E791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D63D2A1" w14:textId="663E6F0C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Tankering</w:t>
                </w:r>
                <w:proofErr w:type="spellEnd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for contract packed Mixer drink production</w:t>
                </w:r>
              </w:sdtContent>
            </w:sdt>
          </w:p>
        </w:tc>
        <w:tc>
          <w:tcPr>
            <w:tcW w:w="2256" w:type="dxa"/>
          </w:tcPr>
          <w:p w14:paraId="499432A5" w14:textId="426602F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439F058D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Content>
                <w:r w:rsidR="00525393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3FFB15A9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Content>
                <w:r w:rsidR="005F4614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266808DF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Content>
                <w:proofErr w:type="spellStart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>Occaisional</w:t>
                </w:r>
                <w:proofErr w:type="spellEnd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</w:t>
                </w:r>
                <w:r w:rsidR="005F4614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Saturday or Sunday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449331E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3458A08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3D0254E6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7B85B953" w14:textId="616255D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5423B025" w14:textId="26C5A88F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736C0DF9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6562</w:t>
                </w:r>
              </w:sdtContent>
            </w:sdt>
          </w:p>
        </w:tc>
        <w:tc>
          <w:tcPr>
            <w:tcW w:w="1017" w:type="dxa"/>
          </w:tcPr>
          <w:p w14:paraId="64690073" w14:textId="4756187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B43159E" w14:textId="6254018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7A12012" w14:textId="3F12EF1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B582BEF" w14:textId="3716506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09A17AF" w14:textId="7B33011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8B86B1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BB0046" w14:textId="1FDCF6BF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3461CB7" w14:textId="4DAF050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proofErr w:type="spellStart"/>
                <w:r w:rsidR="001F0615" w:rsidRPr="001F0615">
                  <w:rPr>
                    <w:rStyle w:val="Heading2Char"/>
                    <w:rFonts w:cs="Arial"/>
                    <w:sz w:val="18"/>
                    <w:szCs w:val="18"/>
                  </w:rPr>
                  <w:t>Tankering</w:t>
                </w:r>
                <w:proofErr w:type="spellEnd"/>
                <w:r w:rsidR="001F0615" w:rsidRPr="001F0615">
                  <w:rPr>
                    <w:rStyle w:val="Heading2Char"/>
                    <w:rFonts w:cs="Arial"/>
                    <w:sz w:val="18"/>
                    <w:szCs w:val="18"/>
                  </w:rPr>
                  <w:t xml:space="preserve"> for contract packed Mixer drink production </w:t>
                </w:r>
              </w:sdtContent>
            </w:sdt>
          </w:p>
        </w:tc>
        <w:tc>
          <w:tcPr>
            <w:tcW w:w="2256" w:type="dxa"/>
          </w:tcPr>
          <w:p w14:paraId="13C872D9" w14:textId="256654A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483702F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Content>
                <w:r w:rsidR="00525393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0029291C" w:rsidR="00783581" w:rsidRPr="004620FE" w:rsidRDefault="002444C6" w:rsidP="005F4614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Content>
                <w:proofErr w:type="spellStart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>Occaisional</w:t>
                </w:r>
                <w:proofErr w:type="spellEnd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</w:t>
                </w:r>
                <w:r w:rsidR="005F4614">
                  <w:rPr>
                    <w:rStyle w:val="Responseboxtext"/>
                    <w:rFonts w:cs="Arial"/>
                    <w:sz w:val="18"/>
                    <w:szCs w:val="18"/>
                  </w:rPr>
                  <w:t>Saturday or Sunday</w:t>
                </w:r>
              </w:sdtContent>
            </w:sdt>
          </w:p>
        </w:tc>
        <w:tc>
          <w:tcPr>
            <w:tcW w:w="2300" w:type="dxa"/>
          </w:tcPr>
          <w:p w14:paraId="1179D314" w14:textId="13F2FDF4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09A36A61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54F9722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5DF37DD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04CECFEB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2268" w:type="dxa"/>
          </w:tcPr>
          <w:p w14:paraId="68F889BB" w14:textId="10BC65C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Bottling for drinking </w:t>
                </w:r>
              </w:sdtContent>
            </w:sdt>
          </w:p>
        </w:tc>
        <w:tc>
          <w:tcPr>
            <w:tcW w:w="2256" w:type="dxa"/>
          </w:tcPr>
          <w:p w14:paraId="21C8B46F" w14:textId="104BABA9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Content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3175CDE7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6938</w:t>
                </w:r>
              </w:sdtContent>
            </w:sdt>
          </w:p>
        </w:tc>
        <w:tc>
          <w:tcPr>
            <w:tcW w:w="1017" w:type="dxa"/>
          </w:tcPr>
          <w:p w14:paraId="533A8D7C" w14:textId="236E871A" w:rsidR="00783581" w:rsidRPr="004620FE" w:rsidRDefault="002444C6" w:rsidP="006E64A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Content>
                <w:r w:rsidR="006E64AC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8529DD9" w14:textId="4392F960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47E5277" w14:textId="71A7802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2E87C1" w14:textId="51C185E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1ADFDD" w14:textId="697A3282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B0AF89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EEF10B2" w14:textId="6CAF90E8" w:rsidR="00783581" w:rsidRPr="004620FE" w:rsidRDefault="002444C6" w:rsidP="00FE08C8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Content>
                <w:r w:rsidR="00FE08C8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5512288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Content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proofErr w:type="spellStart"/>
                <w:r w:rsidR="001F0615" w:rsidRPr="001F0615">
                  <w:rPr>
                    <w:rStyle w:val="Heading2Char"/>
                    <w:sz w:val="18"/>
                    <w:szCs w:val="18"/>
                  </w:rPr>
                  <w:t>Tankering</w:t>
                </w:r>
                <w:proofErr w:type="spellEnd"/>
                <w:r w:rsidR="001F0615" w:rsidRPr="001F0615">
                  <w:rPr>
                    <w:rStyle w:val="Heading2Char"/>
                    <w:sz w:val="18"/>
                    <w:szCs w:val="18"/>
                  </w:rPr>
                  <w:t xml:space="preserve"> for contract packed Mixer drink production </w:t>
                </w:r>
              </w:sdtContent>
            </w:sdt>
          </w:p>
        </w:tc>
        <w:tc>
          <w:tcPr>
            <w:tcW w:w="2256" w:type="dxa"/>
          </w:tcPr>
          <w:p w14:paraId="2ACE091F" w14:textId="4142172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099C23FF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Content>
                <w:r w:rsidR="00525393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18BA28BF" w:rsidR="00783581" w:rsidRPr="004620FE" w:rsidRDefault="002444C6" w:rsidP="006E64A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Content>
                <w:proofErr w:type="spellStart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>Occaisional</w:t>
                </w:r>
                <w:proofErr w:type="spellEnd"/>
                <w:r w:rsidR="006E64A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Saturday or Sunday</w:t>
                </w:r>
              </w:sdtContent>
            </w:sdt>
          </w:p>
        </w:tc>
        <w:tc>
          <w:tcPr>
            <w:tcW w:w="2300" w:type="dxa"/>
          </w:tcPr>
          <w:p w14:paraId="11DBE5F0" w14:textId="0F24C13B" w:rsidR="00783581" w:rsidRPr="004620FE" w:rsidRDefault="002444C6" w:rsidP="0052539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Content>
                <w:r w:rsidR="00525393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3C10E3FB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62E0BE0" w14:textId="49D0DE41" w:rsidR="00783581" w:rsidRPr="004620FE" w:rsidRDefault="002444C6" w:rsidP="001F061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Content>
                <w:proofErr w:type="spellStart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>Tankering</w:t>
                </w:r>
                <w:proofErr w:type="spellEnd"/>
                <w:r w:rsidR="001F061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for contract packing Drinking water into cans</w:t>
                </w:r>
              </w:sdtContent>
            </w:sdt>
          </w:p>
        </w:tc>
        <w:tc>
          <w:tcPr>
            <w:tcW w:w="2256" w:type="dxa"/>
          </w:tcPr>
          <w:p w14:paraId="1F8A56E3" w14:textId="01ACED1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2444C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2444C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25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26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3484"/>
        <w:gridCol w:w="216"/>
        <w:gridCol w:w="216"/>
        <w:gridCol w:w="216"/>
        <w:gridCol w:w="216"/>
        <w:gridCol w:w="225"/>
        <w:gridCol w:w="216"/>
        <w:gridCol w:w="428"/>
        <w:gridCol w:w="236"/>
        <w:gridCol w:w="253"/>
        <w:gridCol w:w="285"/>
        <w:gridCol w:w="266"/>
        <w:gridCol w:w="262"/>
        <w:gridCol w:w="236"/>
        <w:gridCol w:w="298"/>
        <w:gridCol w:w="304"/>
        <w:gridCol w:w="254"/>
        <w:gridCol w:w="321"/>
        <w:gridCol w:w="309"/>
        <w:gridCol w:w="225"/>
        <w:gridCol w:w="285"/>
        <w:gridCol w:w="216"/>
        <w:gridCol w:w="251"/>
        <w:gridCol w:w="224"/>
        <w:gridCol w:w="436"/>
      </w:tblGrid>
      <w:tr w:rsidR="006C053D" w:rsidRPr="00642678" w14:paraId="27606354" w14:textId="77777777" w:rsidTr="00674B40">
        <w:tc>
          <w:tcPr>
            <w:tcW w:w="5000" w:type="pct"/>
            <w:gridSpan w:val="25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5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>on</w:t>
            </w:r>
            <w:proofErr w:type="gramEnd"/>
            <w:r w:rsidR="00095570"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5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5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across some or </w:t>
            </w:r>
            <w:proofErr w:type="gramStart"/>
            <w:r>
              <w:rPr>
                <w:rFonts w:eastAsia="Calibri"/>
                <w:lang w:eastAsia="en-GB"/>
              </w:rPr>
              <w:t>all of</w:t>
            </w:r>
            <w:proofErr w:type="gramEnd"/>
            <w:r>
              <w:rPr>
                <w:rFonts w:eastAsia="Calibri"/>
                <w:lang w:eastAsia="en-GB"/>
              </w:rPr>
              <w:t xml:space="preserve">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existing </w:t>
            </w:r>
            <w:proofErr w:type="gramStart"/>
            <w:r>
              <w:rPr>
                <w:rFonts w:eastAsia="Calibri"/>
                <w:lang w:eastAsia="en-GB"/>
              </w:rPr>
              <w:t>licences</w:t>
            </w:r>
            <w:proofErr w:type="gramEnd"/>
            <w:r>
              <w:rPr>
                <w:rFonts w:eastAsia="Calibri"/>
                <w:lang w:eastAsia="en-GB"/>
              </w:rPr>
              <w:t xml:space="preserve">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77777777" w:rsidR="00674B40" w:rsidRPr="00BA4455" w:rsidRDefault="00674B40" w:rsidP="00D4335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1A07A12" w:rsidR="00674B40" w:rsidRPr="00BA4455" w:rsidRDefault="00FE08C8" w:rsidP="00D4335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</w:t>
            </w:r>
            <w:proofErr w:type="gramStart"/>
            <w:r w:rsidRPr="003A61FA">
              <w:rPr>
                <w:rFonts w:eastAsia="Calibri"/>
              </w:rPr>
              <w:t xml:space="preserve">continue </w:t>
            </w:r>
            <w:r>
              <w:rPr>
                <w:rFonts w:eastAsia="Calibri"/>
              </w:rPr>
              <w:t>on</w:t>
            </w:r>
            <w:proofErr w:type="gramEnd"/>
            <w:r>
              <w:rPr>
                <w:rFonts w:eastAsia="Calibri"/>
              </w:rPr>
              <w:t xml:space="preserve">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D4335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D4335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</w:sdtPr>
          <w:sdtContent>
            <w:bookmarkStart w:id="4" w:name="_GoBack" w:displacedByCustomXml="prev"/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AE572C6" w:rsidR="00674B40" w:rsidRDefault="006E2314" w:rsidP="006E23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Bottling in production at source and pumping into tanker to transport to contract packers.</w:t>
                </w:r>
              </w:p>
            </w:tc>
            <w:bookmarkEnd w:id="4" w:displacedByCustomXml="next"/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1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D2D73EA" w14:textId="320A939C" w:rsidR="006E2314" w:rsidRDefault="006E2314" w:rsidP="006E23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Both boreholes are used.</w:t>
                </w:r>
              </w:p>
              <w:p w14:paraId="135153DA" w14:textId="5ACD911A" w:rsidR="006E2314" w:rsidRDefault="006E2314" w:rsidP="006E23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Meter readings are taken from both boreholes at the point of pumping into production prior to bottling and prior to pumping into tanker.</w:t>
                </w:r>
              </w:p>
              <w:p w14:paraId="1F70DC37" w14:textId="77777777" w:rsidR="006E2314" w:rsidRDefault="006E2314" w:rsidP="006E23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</w:p>
              <w:p w14:paraId="0F72C368" w14:textId="7AC9305D" w:rsidR="005A7DE7" w:rsidRDefault="005A7DE7" w:rsidP="006E23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5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lastRenderedPageBreak/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5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proofErr w:type="gramStart"/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>on</w:t>
            </w:r>
            <w:proofErr w:type="gramEnd"/>
            <w:r w:rsidR="001C6426">
              <w:rPr>
                <w:rFonts w:eastAsia="Calibri"/>
              </w:rPr>
              <w:t xml:space="preserve">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9F077CC" w:rsidR="00E92465" w:rsidRPr="006E2314" w:rsidRDefault="006E2314" w:rsidP="006E2314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Meter readings, 2007 Hydrogeological report pump tests information.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3BAF28D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08917C1E" w:rsidR="0030546C" w:rsidRDefault="006E2314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6E2314">
                  <w:rPr>
                    <w:rStyle w:val="Responseboxtext"/>
                    <w:rFonts w:eastAsia="Calibri"/>
                    <w:noProof/>
                    <w:lang w:eastAsia="en-GB"/>
                  </w:rPr>
                  <w:drawing>
                    <wp:inline distT="0" distB="0" distL="0" distR="0" wp14:anchorId="1DBDCD72" wp14:editId="402FE5D9">
                      <wp:extent cx="6172200" cy="8077200"/>
                      <wp:effectExtent l="0" t="0" r="0" b="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72200" cy="807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5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5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</w:t>
            </w:r>
            <w:proofErr w:type="gramStart"/>
            <w:r>
              <w:rPr>
                <w:rFonts w:eastAsia="Calibri"/>
                <w:b w:val="0"/>
              </w:rPr>
              <w:t>seven year</w:t>
            </w:r>
            <w:proofErr w:type="gramEnd"/>
            <w:r>
              <w:rPr>
                <w:rFonts w:eastAsia="Calibri"/>
                <w:b w:val="0"/>
              </w:rPr>
              <w:t xml:space="preserve">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proofErr w:type="gramStart"/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proofErr w:type="gramEnd"/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645666C0" w:rsidR="00E92465" w:rsidRDefault="00EB0B0D" w:rsidP="00EB0B0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KPI’s  &amp; Flow meter readings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8712EF6" w14:textId="38780E03" w:rsidR="00FE08C8" w:rsidRDefault="00FE08C8" w:rsidP="00FE08C8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Meter readings.</w:t>
                </w:r>
              </w:p>
              <w:tbl>
                <w:tblPr>
                  <w:tblW w:w="19300" w:type="dxa"/>
                  <w:tblLook w:val="04A0" w:firstRow="1" w:lastRow="0" w:firstColumn="1" w:lastColumn="0" w:noHBand="0" w:noVBand="1"/>
                </w:tblPr>
                <w:tblGrid>
                  <w:gridCol w:w="1970"/>
                  <w:gridCol w:w="648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36"/>
                  <w:gridCol w:w="584"/>
                </w:tblGrid>
                <w:tr w:rsidR="009B155F" w:rsidRPr="009B155F" w14:paraId="3BD9B574" w14:textId="77777777" w:rsidTr="009B155F">
                  <w:trPr>
                    <w:trHeight w:val="270"/>
                  </w:trPr>
                  <w:tc>
                    <w:tcPr>
                      <w:tcW w:w="4620" w:type="dxa"/>
                      <w:tcBorders>
                        <w:top w:val="double" w:sz="6" w:space="0" w:color="auto"/>
                        <w:left w:val="single" w:sz="4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9BB815" w14:textId="77777777" w:rsidR="009B155F" w:rsidRPr="009B155F" w:rsidRDefault="009B155F" w:rsidP="009B155F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Water usage</w:t>
                      </w:r>
                    </w:p>
                  </w:tc>
                  <w:tc>
                    <w:tcPr>
                      <w:tcW w:w="1300" w:type="dxa"/>
                      <w:tcBorders>
                        <w:top w:val="double" w:sz="6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74F1D4FE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C850C8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3EABC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A50BA3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604064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370A94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1AF57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946B21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829EAA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B1ADBA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069AC9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10E568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E1930E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140" w:type="dxa"/>
                      <w:tcBorders>
                        <w:top w:val="double" w:sz="6" w:space="0" w:color="auto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67762E4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44CE2D62" w14:textId="77777777" w:rsidTr="009B155F">
                  <w:trPr>
                    <w:trHeight w:val="255"/>
                  </w:trPr>
                  <w:tc>
                    <w:tcPr>
                      <w:tcW w:w="4620" w:type="dxa"/>
                      <w:tcBorders>
                        <w:top w:val="nil"/>
                        <w:left w:val="single" w:sz="4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A12F94F" w14:textId="77777777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Litres used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34F32132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E4D384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597,208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375EA9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538,030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DB49B9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647,970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4C28ED5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651,410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6EE4F3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795,166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F6259B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694,343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B185555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720,190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F8EA35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666,940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E1C945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599,908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97300A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734,759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BECF1F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648,560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C0B6EC5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459,858</w:t>
                      </w:r>
                    </w:p>
                  </w:tc>
                  <w:tc>
                    <w:tcPr>
                      <w:tcW w:w="1140" w:type="dxa"/>
                      <w:tcBorders>
                        <w:top w:val="single" w:sz="4" w:space="0" w:color="auto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7DA52D7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63D44AB7" w14:textId="77777777" w:rsidTr="009B155F">
                  <w:trPr>
                    <w:trHeight w:val="255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4AFEBE2" w14:textId="77777777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Litres bottled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5BF90A6D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C11E2D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348,169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537695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345,489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9D1A49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377,007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AA4419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379,269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A745C8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465,809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D0E5C6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304,745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AFB4EC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396,673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609279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426,221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83FBD6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365,621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052803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426,369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80ECA9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424,113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A7E539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306,898</w:t>
                      </w:r>
                    </w:p>
                  </w:tc>
                  <w:tc>
                    <w:tcPr>
                      <w:tcW w:w="1140" w:type="dxa"/>
                      <w:tcBorders>
                        <w:top w:val="single" w:sz="4" w:space="0" w:color="auto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3B59170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5EA8D714" w14:textId="77777777" w:rsidTr="009B155F">
                  <w:trPr>
                    <w:trHeight w:val="255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2434803" w14:textId="77777777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Litres used for </w:t>
                      </w:r>
                      <w:proofErr w:type="spellStart"/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Tankerage</w:t>
                      </w:r>
                      <w:proofErr w:type="spellEnd"/>
                    </w:p>
                  </w:tc>
                  <w:tc>
                    <w:tcPr>
                      <w:tcW w:w="130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4A2E8CC1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6DAB70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FAB9AF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56514C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68,000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1DBEE3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D4E837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90,000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816D4C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EEEF2E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FEA2CF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5CBC26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EE4FA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5735A4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55BBCC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140" w:type="dxa"/>
                      <w:tcBorders>
                        <w:top w:val="single" w:sz="4" w:space="0" w:color="auto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6B66B7D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16B3196C" w14:textId="77777777" w:rsidTr="009B155F">
                  <w:trPr>
                    <w:trHeight w:val="270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E4FF7DB" w14:textId="77777777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Tankers filled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2CE43B04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AB8D39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F9AC24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F1B863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DF7D75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80C569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C634EC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8D1F34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96F7DA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5336D3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0F1CE1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77D276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5D270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140" w:type="dxa"/>
                      <w:tcBorders>
                        <w:top w:val="single" w:sz="4" w:space="0" w:color="auto"/>
                        <w:left w:val="nil"/>
                        <w:bottom w:val="double" w:sz="6" w:space="0" w:color="auto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6BAE3EF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355A329B" w14:textId="77777777" w:rsidTr="009B155F">
                  <w:trPr>
                    <w:trHeight w:val="285"/>
                  </w:trPr>
                  <w:tc>
                    <w:tcPr>
                      <w:tcW w:w="4620" w:type="dxa"/>
                      <w:tcBorders>
                        <w:top w:val="double" w:sz="6" w:space="0" w:color="auto"/>
                        <w:left w:val="single" w:sz="4" w:space="0" w:color="auto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FE30FFC" w14:textId="77777777" w:rsidR="009B155F" w:rsidRPr="009B155F" w:rsidRDefault="009B155F" w:rsidP="009B155F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% Water Bottled</w:t>
                      </w:r>
                    </w:p>
                  </w:tc>
                  <w:tc>
                    <w:tcPr>
                      <w:tcW w:w="130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4E928E2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60%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2FD26D8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58.30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6BF83A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64.21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C2B0B7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58.18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A64A87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58.22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2A04A15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58.58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2A46C17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43.89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779217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55.08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D068CC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63.91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F539C8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60.95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5A82EE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58.03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01CEBC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65.39</w:t>
                      </w:r>
                    </w:p>
                  </w:tc>
                  <w:tc>
                    <w:tcPr>
                      <w:tcW w:w="1020" w:type="dxa"/>
                      <w:tcBorders>
                        <w:top w:val="double" w:sz="6" w:space="0" w:color="auto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508DF52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66.74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double" w:sz="6" w:space="0" w:color="auto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103AEE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59</w:t>
                      </w:r>
                    </w:p>
                  </w:tc>
                </w:tr>
                <w:tr w:rsidR="009B155F" w:rsidRPr="009B155F" w14:paraId="61EE7724" w14:textId="77777777" w:rsidTr="009B155F">
                  <w:trPr>
                    <w:trHeight w:val="285"/>
                  </w:trPr>
                  <w:tc>
                    <w:tcPr>
                      <w:tcW w:w="4620" w:type="dxa"/>
                      <w:tcBorders>
                        <w:top w:val="nil"/>
                        <w:left w:val="single" w:sz="4" w:space="0" w:color="auto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05437DA" w14:textId="77777777" w:rsidR="009B155F" w:rsidRPr="009B155F" w:rsidRDefault="009B155F" w:rsidP="009B155F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Waste bottles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9EF9458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2%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single" w:sz="4" w:space="0" w:color="auto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71AA7E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0.6760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4A7D14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0.3341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515AAB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0.7709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0B43721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0.5095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57DCCD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0.5504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628ACE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0.7056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517CD38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0.7191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CCAFCA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0.6042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524BE8D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0.6705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52F525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0.5815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376F18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0.6203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51DAA8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0.4908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double" w:sz="6" w:space="0" w:color="auto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E23E3F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0.6028</w:t>
                      </w:r>
                    </w:p>
                  </w:tc>
                </w:tr>
                <w:tr w:rsidR="009B155F" w:rsidRPr="009B155F" w14:paraId="6FF59E6E" w14:textId="77777777" w:rsidTr="009B155F">
                  <w:trPr>
                    <w:trHeight w:val="285"/>
                  </w:trPr>
                  <w:tc>
                    <w:tcPr>
                      <w:tcW w:w="4620" w:type="dxa"/>
                      <w:tcBorders>
                        <w:top w:val="nil"/>
                        <w:left w:val="single" w:sz="4" w:space="0" w:color="auto"/>
                        <w:bottom w:val="nil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45D8130" w14:textId="77777777" w:rsidR="009B155F" w:rsidRPr="009B155F" w:rsidRDefault="009B155F" w:rsidP="009B155F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Bottles Dispatched</w:t>
                      </w:r>
                    </w:p>
                  </w:tc>
                  <w:tc>
                    <w:tcPr>
                      <w:tcW w:w="1300" w:type="dxa"/>
                      <w:tcBorders>
                        <w:top w:val="double" w:sz="6" w:space="0" w:color="auto"/>
                        <w:left w:val="nil"/>
                        <w:bottom w:val="nil"/>
                        <w:right w:val="nil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6231D17F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single" w:sz="4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C3EE4C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435,762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3DB98D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543,960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A83FF5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806,586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E7C17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838,266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9F6AF2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786,798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7AB383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650,688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E98CB9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843,090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6C7DE8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615,198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CB116D2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657,210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0C5431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841,287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AABAA2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687,096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6ABDAC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483,288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79F610F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4361B78D" w14:textId="77777777" w:rsidTr="009B155F">
                  <w:trPr>
                    <w:trHeight w:val="285"/>
                  </w:trPr>
                  <w:tc>
                    <w:tcPr>
                      <w:tcW w:w="4620" w:type="dxa"/>
                      <w:tcBorders>
                        <w:top w:val="nil"/>
                        <w:left w:val="single" w:sz="4" w:space="0" w:color="auto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CCBE5E9" w14:textId="77777777" w:rsidR="009B155F" w:rsidRPr="009B155F" w:rsidRDefault="009B155F" w:rsidP="009B155F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Contract Packers performance % waste</w:t>
                      </w:r>
                    </w:p>
                  </w:tc>
                  <w:tc>
                    <w:tcPr>
                      <w:tcW w:w="1300" w:type="dxa"/>
                      <w:tcBorders>
                        <w:top w:val="double" w:sz="6" w:space="0" w:color="auto"/>
                        <w:left w:val="nil"/>
                        <w:bottom w:val="nil"/>
                        <w:right w:val="nil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53FF089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10%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single" w:sz="4" w:space="0" w:color="auto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0FBB04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2A58A7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3BD39A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D59169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0DC408F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499372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4E5FFA6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368D88C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6EC41AEB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74499C2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6F8B53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4E4D2DF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double" w:sz="6" w:space="0" w:color="auto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01E82F0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</w:tr>
                <w:tr w:rsidR="009B155F" w:rsidRPr="009B155F" w14:paraId="25195B62" w14:textId="77777777" w:rsidTr="009B155F">
                  <w:trPr>
                    <w:trHeight w:val="270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6CB6E0D" w14:textId="4B7CD8C5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ICB</w:t>
                      </w:r>
                      <w: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 Mixers</w:t>
                      </w:r>
                    </w:p>
                  </w:tc>
                  <w:tc>
                    <w:tcPr>
                      <w:tcW w:w="1300" w:type="dxa"/>
                      <w:tcBorders>
                        <w:top w:val="double" w:sz="6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15499A54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3B2456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13.5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91E80A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23A4B88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170511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CE47B8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64F55D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025D78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10.75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6C9978E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EC7E9B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65D139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BC5CEC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E9AFF0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1B36EC7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5.0208</w:t>
                      </w:r>
                    </w:p>
                  </w:tc>
                </w:tr>
                <w:tr w:rsidR="009B155F" w:rsidRPr="009B155F" w14:paraId="6B16EF23" w14:textId="77777777" w:rsidTr="009B155F">
                  <w:trPr>
                    <w:trHeight w:val="255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8D37825" w14:textId="0F94EB6A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WeCan</w:t>
                      </w:r>
                      <w:proofErr w:type="spellEnd"/>
                      <w: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 Water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43B51076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44563B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50F766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D3EA1E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6D66CF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B1E38C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1754BB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BE5828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ECCEB2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66611E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4C9C9D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C515849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7B4A2D1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57D6EB8A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0.0000</w:t>
                      </w:r>
                    </w:p>
                  </w:tc>
                </w:tr>
                <w:tr w:rsidR="009B155F" w:rsidRPr="009B155F" w14:paraId="7D1EA2CC" w14:textId="77777777" w:rsidTr="009B155F">
                  <w:trPr>
                    <w:trHeight w:val="270"/>
                  </w:trPr>
                  <w:tc>
                    <w:tcPr>
                      <w:tcW w:w="4620" w:type="dxa"/>
                      <w:tcBorders>
                        <w:top w:val="nil"/>
                        <w:left w:val="nil"/>
                        <w:bottom w:val="double" w:sz="6" w:space="0" w:color="auto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9E10208" w14:textId="77777777" w:rsidR="009B155F" w:rsidRPr="009B155F" w:rsidRDefault="009B155F" w:rsidP="009B155F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Montgomery Water Company</w:t>
                      </w:r>
                    </w:p>
                  </w:tc>
                  <w:tc>
                    <w:tcPr>
                      <w:tcW w:w="1300" w:type="dxa"/>
                      <w:tcBorders>
                        <w:top w:val="nil"/>
                        <w:left w:val="single" w:sz="4" w:space="0" w:color="auto"/>
                        <w:bottom w:val="nil"/>
                        <w:right w:val="single" w:sz="4" w:space="0" w:color="auto"/>
                      </w:tcBorders>
                      <w:shd w:val="clear" w:color="000000" w:fill="C0C0C0"/>
                      <w:noWrap/>
                      <w:vAlign w:val="bottom"/>
                      <w:hideMark/>
                    </w:tcPr>
                    <w:p w14:paraId="7817D188" w14:textId="77777777" w:rsidR="009B155F" w:rsidRPr="009B155F" w:rsidRDefault="009B155F" w:rsidP="009B155F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4CE4C7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9572C3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31.65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0493245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31A628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6437AC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5C965E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A5636D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881ADE4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1F8E5FC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9BCC70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7FEC0FF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020" w:type="dxa"/>
                      <w:tcBorders>
                        <w:top w:val="nil"/>
                        <w:left w:val="nil"/>
                        <w:bottom w:val="double" w:sz="6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33EEE73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1140" w:type="dxa"/>
                      <w:tcBorders>
                        <w:top w:val="nil"/>
                        <w:left w:val="nil"/>
                        <w:bottom w:val="nil"/>
                        <w:right w:val="double" w:sz="6" w:space="0" w:color="auto"/>
                      </w:tcBorders>
                      <w:shd w:val="clear" w:color="000000" w:fill="FFFF99"/>
                      <w:noWrap/>
                      <w:vAlign w:val="bottom"/>
                      <w:hideMark/>
                    </w:tcPr>
                    <w:p w14:paraId="204E7657" w14:textId="77777777" w:rsidR="009B155F" w:rsidRPr="009B155F" w:rsidRDefault="009B155F" w:rsidP="009B155F">
                      <w:pPr>
                        <w:jc w:val="right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9B155F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2.6375</w:t>
                      </w:r>
                    </w:p>
                  </w:tc>
                </w:tr>
              </w:tbl>
              <w:p w14:paraId="0B3E9061" w14:textId="77777777" w:rsidR="009B155F" w:rsidRDefault="009B155F" w:rsidP="00FE08C8">
                <w:pPr>
                  <w:pStyle w:val="Questiontext"/>
                  <w:rPr>
                    <w:rStyle w:val="Responseboxtext"/>
                    <w:rFonts w:eastAsia="Calibri"/>
                  </w:rPr>
                </w:pPr>
              </w:p>
              <w:p w14:paraId="6E8326E5" w14:textId="54D8405B" w:rsidR="0051192E" w:rsidRDefault="00FE08C8" w:rsidP="00FE08C8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2007</w:t>
                </w:r>
                <w:r w:rsidR="0051192E">
                  <w:rPr>
                    <w:rStyle w:val="Responseboxtext"/>
                    <w:rFonts w:eastAsia="Calibri"/>
                  </w:rPr>
                  <w:t xml:space="preserve"> Hydrogeological report pump test data </w:t>
                </w:r>
              </w:p>
              <w:p w14:paraId="20C36E5D" w14:textId="2629F600" w:rsidR="0030546C" w:rsidRDefault="0051192E" w:rsidP="00FE08C8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1192E">
                  <w:rPr>
                    <w:rStyle w:val="Responseboxtext"/>
                    <w:rFonts w:eastAsia="Calibri"/>
                    <w:noProof/>
                    <w:lang w:eastAsia="en-GB"/>
                  </w:rPr>
                  <w:lastRenderedPageBreak/>
                  <w:drawing>
                    <wp:inline distT="0" distB="0" distL="0" distR="0" wp14:anchorId="27B6757E" wp14:editId="2F1DD2BA">
                      <wp:extent cx="6172200" cy="8077200"/>
                      <wp:effectExtent l="0" t="0" r="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72200" cy="807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5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lastRenderedPageBreak/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5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5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36C401F3" w:rsidR="00E92465" w:rsidRDefault="00EB0B0D" w:rsidP="00EB0B0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KPI’s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10397B87" w:rsidR="00A042A2" w:rsidRPr="00A042A2" w:rsidRDefault="002444C6" w:rsidP="00EB0B0D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Content>
                <w:proofErr w:type="spellStart"/>
                <w:r w:rsidR="00EB0B0D">
                  <w:rPr>
                    <w:rStyle w:val="Responseboxtext"/>
                    <w:sz w:val="18"/>
                    <w:szCs w:val="18"/>
                  </w:rPr>
                  <w:t>Llanllyr</w:t>
                </w:r>
                <w:proofErr w:type="spellEnd"/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Content>
              <w:p w14:paraId="03342AC6" w14:textId="791CB8CC" w:rsidR="00A042A2" w:rsidRPr="00A042A2" w:rsidRDefault="00EB0B0D" w:rsidP="00EB0B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254416/256063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Content>
              <w:p w14:paraId="035997AB" w14:textId="35E5D40F" w:rsidR="00A042A2" w:rsidRPr="00A042A2" w:rsidRDefault="00EB0B0D" w:rsidP="00EB0B0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2295 in 2017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showingPlcHdr/>
              <w:text/>
            </w:sdtPr>
            <w:sdtContent>
              <w:p w14:paraId="1F1C354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2444C6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2444C6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2444C6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5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D65C945" w14:textId="428A3D5D" w:rsidR="00EB0B0D" w:rsidRDefault="00EB0B0D" w:rsidP="00EB0B0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Rinse water to drain</w:t>
                </w:r>
              </w:p>
              <w:p w14:paraId="32BFD8CC" w14:textId="77777777" w:rsidR="00FE08C8" w:rsidRDefault="00EB0B0D" w:rsidP="00EB0B0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CIP to drain + flush water</w:t>
                </w:r>
              </w:p>
              <w:p w14:paraId="1639CD6B" w14:textId="77777777" w:rsidR="00B62933" w:rsidRDefault="00FE08C8" w:rsidP="00EB0B0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Water from the borehole is abstracted and either bottled on site, or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tankered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to </w:t>
                </w:r>
                <w:r w:rsidR="00B62933">
                  <w:rPr>
                    <w:rStyle w:val="Responseboxtext"/>
                    <w:rFonts w:eastAsia="Calibri"/>
                  </w:rPr>
                  <w:t>be contract packed off site.  Discharge from bottling on site goes to land drains.</w:t>
                </w:r>
              </w:p>
              <w:p w14:paraId="6EEF8E5E" w14:textId="77777777" w:rsidR="00672974" w:rsidRDefault="00B62933" w:rsidP="00EB0B0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Prior to filling the tanker, the line is flushed to land drain. </w:t>
                </w:r>
              </w:p>
              <w:tbl>
                <w:tblPr>
                  <w:tblW w:w="16740" w:type="dxa"/>
                  <w:tblLook w:val="04A0" w:firstRow="1" w:lastRow="0" w:firstColumn="1" w:lastColumn="0" w:noHBand="0" w:noVBand="1"/>
                </w:tblPr>
                <w:tblGrid>
                  <w:gridCol w:w="2112"/>
                  <w:gridCol w:w="576"/>
                  <w:gridCol w:w="576"/>
                  <w:gridCol w:w="576"/>
                  <w:gridCol w:w="576"/>
                  <w:gridCol w:w="575"/>
                  <w:gridCol w:w="575"/>
                  <w:gridCol w:w="575"/>
                  <w:gridCol w:w="575"/>
                  <w:gridCol w:w="575"/>
                  <w:gridCol w:w="575"/>
                  <w:gridCol w:w="575"/>
                  <w:gridCol w:w="575"/>
                  <w:gridCol w:w="646"/>
                </w:tblGrid>
                <w:tr w:rsidR="00672974" w:rsidRPr="00672974" w14:paraId="313C008E" w14:textId="77777777" w:rsidTr="00672974">
                  <w:trPr>
                    <w:trHeight w:val="315"/>
                  </w:trPr>
                  <w:tc>
                    <w:tcPr>
                      <w:tcW w:w="414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CFDA47B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lang w:eastAsia="en-GB"/>
                        </w:rPr>
                      </w:pPr>
                      <w:proofErr w:type="spellStart"/>
                      <w:r w:rsidRPr="00672974">
                        <w:rPr>
                          <w:rFonts w:cs="Arial"/>
                          <w:b/>
                          <w:bCs/>
                          <w:lang w:eastAsia="en-GB"/>
                        </w:rPr>
                        <w:t>Llanllyr</w:t>
                      </w:r>
                      <w:proofErr w:type="spellEnd"/>
                      <w:r w:rsidRPr="00672974">
                        <w:rPr>
                          <w:rFonts w:cs="Arial"/>
                          <w:b/>
                          <w:bCs/>
                          <w:lang w:eastAsia="en-GB"/>
                        </w:rPr>
                        <w:t xml:space="preserve"> water KPI report 2017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99C02CF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124B06A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790BDF5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6D4259C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3B3C810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30EC0FD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80E8613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03A4A69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745913B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2E184A2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0AA32E3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C6F0801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A92EA87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</w:tr>
                <w:tr w:rsidR="00672974" w:rsidRPr="00672974" w14:paraId="1928B0D0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5EE144F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98E1AE6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BAAE197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59D3765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B62F9DB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F180A11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8472144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BD4078B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032312B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0951804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2C6F951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657642D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1AB04B0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8DFB4D2" w14:textId="77777777" w:rsidR="00672974" w:rsidRPr="00672974" w:rsidRDefault="00672974" w:rsidP="00672974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eastAsia="en-GB"/>
                        </w:rPr>
                      </w:pPr>
                    </w:p>
                  </w:tc>
                </w:tr>
                <w:tr w:rsidR="00672974" w:rsidRPr="00672974" w14:paraId="0D1B7695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single" w:sz="4" w:space="0" w:color="auto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913CAD8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Water usage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598B8D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Jan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14B53D9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Feb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1DC8B71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Mar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4DE3F33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Apr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D2B5680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May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2A25794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June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9066B9C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July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65B04E8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Aug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CD822D5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Sept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ABD043F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Oct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058A793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Nov 17</w:t>
                      </w:r>
                    </w:p>
                  </w:tc>
                  <w:tc>
                    <w:tcPr>
                      <w:tcW w:w="960" w:type="dxa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217F34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Dec 17</w:t>
                      </w:r>
                    </w:p>
                  </w:tc>
                  <w:tc>
                    <w:tcPr>
                      <w:tcW w:w="1080" w:type="dxa"/>
                      <w:tcBorders>
                        <w:top w:val="single" w:sz="4" w:space="0" w:color="auto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2419CEB3" w14:textId="77777777" w:rsidR="00672974" w:rsidRPr="00672974" w:rsidRDefault="00672974" w:rsidP="00672974">
                      <w:pPr>
                        <w:jc w:val="center"/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Total 2017</w:t>
                      </w:r>
                    </w:p>
                  </w:tc>
                </w:tr>
                <w:tr w:rsidR="00672974" w:rsidRPr="00672974" w14:paraId="7121E0DA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1A0E587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Litres used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4925D1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471,482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E0AD8C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478,818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12A5F4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477,680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196B1C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489,440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D2E66C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599,813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82A7B98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694,621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0D46E1A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606,492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090CD4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727,437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E1F59E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621,775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3C8051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679,875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B7778F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635,216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167F45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455,483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6C14B2F2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6,938,132 </w:t>
                      </w:r>
                    </w:p>
                  </w:tc>
                </w:tr>
                <w:tr w:rsidR="00672974" w:rsidRPr="00672974" w14:paraId="0606C0DC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BBBFD9D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Litres bottled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5FD3199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301,268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D6491F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332,082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63FE92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273,981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CE12B4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303,686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5462B0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410,025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FED2BC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434,939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8B4ECF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388,919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FF2EB96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481,491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544B40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356,256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7BA746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360,779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0FD4A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411,513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55CF616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245,367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6A597C69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4,300,304 </w:t>
                      </w:r>
                    </w:p>
                  </w:tc>
                </w:tr>
                <w:tr w:rsidR="00672974" w:rsidRPr="00672974" w14:paraId="76952FEB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C215CF0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Litres used for </w:t>
                      </w:r>
                      <w:proofErr w:type="spellStart"/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Tankerage</w:t>
                      </w:r>
                      <w:proofErr w:type="spellEnd"/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 xml:space="preserve"> Saturday/Sunday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6F732B0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4605910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F458D75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44,000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A50A8C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366D97E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BB28766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58,000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B01189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1A209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9612DB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0240F7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272FCD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05B64A9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30,000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4D31479D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   342,000 </w:t>
                      </w:r>
                    </w:p>
                  </w:tc>
                </w:tr>
                <w:tr w:rsidR="00672974" w:rsidRPr="00672974" w14:paraId="6F757B66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5C4973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proofErr w:type="gramStart"/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Waste Water</w:t>
                      </w:r>
                      <w:proofErr w:type="gramEnd"/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37A9D0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170,214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1E66CEF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146,736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FEDD59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159,699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22776E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155,754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F09DB4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189,788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82E1EB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201,682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C5C355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217,573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877C1B8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215,946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54F8BA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205,519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7AC8CE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259,096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1A59B6E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193,703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948C949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180,116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785EFF4F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2,295,828 </w:t>
                      </w:r>
                    </w:p>
                  </w:tc>
                </w:tr>
                <w:tr w:rsidR="00672974" w:rsidRPr="00672974" w14:paraId="795FF09E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90BE215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Tankers filled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7ECF40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859A2EE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1CC52C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68FD59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700BD2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265FBE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D7CB7B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4A18EB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4EC35FA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DFA690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305CDF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0BC1710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3ACD8479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           12 </w:t>
                      </w:r>
                    </w:p>
                  </w:tc>
                </w:tr>
                <w:tr w:rsidR="00672974" w:rsidRPr="00672974" w14:paraId="2578A6C6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09ED55B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Monthly cubic Meters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86BFCE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1D29CC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7D4B31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478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5E65EEF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489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1D4B36E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7F471E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695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7C1C5D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606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FCFA1A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727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B7A11CA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622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5091ED0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680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9F006C1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635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83FD0E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455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433D65D6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      6,938 </w:t>
                      </w:r>
                    </w:p>
                  </w:tc>
                </w:tr>
                <w:tr w:rsidR="00672974" w:rsidRPr="00672974" w14:paraId="5618339E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0A2C037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Daily cubic Meters Monday to Friday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EB4BFFF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364E1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17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95E818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15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99BE239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16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C4277C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CFADE2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F2A0AA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AE6E215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23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67C3BCA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70E671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E9675E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21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nil"/>
                        <w:right w:val="double" w:sz="6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D3561B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15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nil"/>
                        <w:bottom w:val="nil"/>
                        <w:right w:val="single" w:sz="4" w:space="0" w:color="auto"/>
                      </w:tcBorders>
                      <w:shd w:val="clear" w:color="000000" w:fill="auto"/>
                      <w:noWrap/>
                      <w:vAlign w:val="bottom"/>
                      <w:hideMark/>
                    </w:tcPr>
                    <w:p w14:paraId="63F200DE" w14:textId="77777777" w:rsidR="00672974" w:rsidRPr="00672974" w:rsidRDefault="00672974" w:rsidP="00672974">
                      <w:pPr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 xml:space="preserve">       6,938 </w:t>
                      </w:r>
                    </w:p>
                  </w:tc>
                </w:tr>
                <w:tr w:rsidR="00672974" w:rsidRPr="00672974" w14:paraId="089A8FD8" w14:textId="77777777" w:rsidTr="00672974">
                  <w:trPr>
                    <w:trHeight w:val="255"/>
                  </w:trPr>
                  <w:tc>
                    <w:tcPr>
                      <w:tcW w:w="4140" w:type="dxa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nil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9810E9C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Cubic Meters Saturday / Sunday tanker filling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double" w:sz="6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71A6B2F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B8ED54B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1999BAD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22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CF61862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8124DF4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31456847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29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4EBE2F14" w14:textId="77777777" w:rsidR="00672974" w:rsidRPr="00672974" w:rsidRDefault="00672974" w:rsidP="00672974">
                      <w:pPr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 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7120F07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17B551FB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2216DABC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61D21BE3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960" w:type="dxa"/>
                      <w:tcBorders>
                        <w:top w:val="nil"/>
                        <w:left w:val="nil"/>
                        <w:bottom w:val="single" w:sz="4" w:space="0" w:color="auto"/>
                        <w:right w:val="double" w:sz="6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5484B92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30</w:t>
                      </w:r>
                    </w:p>
                  </w:tc>
                  <w:tc>
                    <w:tcPr>
                      <w:tcW w:w="1080" w:type="dxa"/>
                      <w:tcBorders>
                        <w:top w:val="nil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noWrap/>
                      <w:vAlign w:val="bottom"/>
                      <w:hideMark/>
                    </w:tcPr>
                    <w:p w14:paraId="02BF8694" w14:textId="77777777" w:rsidR="00672974" w:rsidRPr="00672974" w:rsidRDefault="00672974" w:rsidP="00672974">
                      <w:pPr>
                        <w:jc w:val="right"/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</w:pPr>
                      <w:r w:rsidRPr="00672974">
                        <w:rPr>
                          <w:rFonts w:cs="Arial"/>
                          <w:sz w:val="20"/>
                          <w:szCs w:val="20"/>
                          <w:lang w:eastAsia="en-GB"/>
                        </w:rPr>
                        <w:t>231</w:t>
                      </w:r>
                    </w:p>
                  </w:tc>
                </w:tr>
              </w:tbl>
              <w:p w14:paraId="43C56ACD" w14:textId="77359FFC" w:rsidR="00F8551B" w:rsidRDefault="00F8551B" w:rsidP="00EB0B0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5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5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5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59E222F9" w:rsidR="00EA359E" w:rsidRPr="00BA4455" w:rsidRDefault="00EB0B0D" w:rsidP="00D4335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D43350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D43350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D43350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5478CF28" w:rsidR="00F8551B" w:rsidRPr="00676782" w:rsidRDefault="00EB0B0D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14B8AB64" w:rsidR="0040427D" w:rsidRPr="00676782" w:rsidRDefault="00B62933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21CE5409" w:rsidR="0040427D" w:rsidRDefault="00B62933" w:rsidP="00397D3E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3AEB0A77" w:rsidR="00A714E8" w:rsidRPr="00676782" w:rsidRDefault="00EB0B0D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 xml:space="preserve">Provide a reference number if you have already </w:t>
            </w:r>
            <w:proofErr w:type="gramStart"/>
            <w:r>
              <w:t>submitted an application(s)</w:t>
            </w:r>
            <w:proofErr w:type="gramEnd"/>
            <w:r>
              <w:t xml:space="preserve"> to cover any planned abstractions.</w:t>
            </w:r>
          </w:p>
        </w:tc>
      </w:tr>
      <w:tr w:rsidR="00EA359E" w14:paraId="5007AB9D" w14:textId="77777777" w:rsidTr="00F653B1"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D4335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D4335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5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 xml:space="preserve">12 digit) of where </w:t>
            </w:r>
            <w:proofErr w:type="gramStart"/>
            <w:r w:rsidRPr="00EA359E">
              <w:rPr>
                <w:rFonts w:eastAsia="Calibri"/>
                <w:sz w:val="18"/>
                <w:szCs w:val="18"/>
              </w:rPr>
              <w:t>you</w:t>
            </w:r>
            <w:proofErr w:type="gramEnd"/>
            <w:r w:rsidRPr="00EA359E">
              <w:rPr>
                <w:rFonts w:eastAsia="Calibri"/>
                <w:sz w:val="18"/>
                <w:szCs w:val="18"/>
              </w:rPr>
              <w:t xml:space="preserve">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5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D4335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D4335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D43350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1E2070DA" w14:textId="77777777" w:rsidR="00A34A98" w:rsidRDefault="00A34A98" w:rsidP="00D43350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showingPlcHdr/>
              <w:text/>
            </w:sdtPr>
            <w:sdtContent>
              <w:p w14:paraId="5CA195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showingPlcHdr/>
              <w:text/>
            </w:sdt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showingPlcHdr/>
              <w:text/>
            </w:sdt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showingPlcHdr/>
              <w:text/>
            </w:sdt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showingPlcHdr/>
              <w:text/>
            </w:sdt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showingPlcHdr/>
              <w:text/>
            </w:sdt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D43350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77777777" w:rsidR="00A34A98" w:rsidRPr="00676782" w:rsidRDefault="00A34A98" w:rsidP="00D43350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  <w:vAlign w:val="center"/>
          </w:tcPr>
          <w:p w14:paraId="50C0BC26" w14:textId="77777777" w:rsidR="00A34A98" w:rsidRPr="00676782" w:rsidRDefault="00A34A98" w:rsidP="00D43350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D43350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D43350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</w:tcPr>
          <w:p w14:paraId="2C8BE1EF" w14:textId="0F29C9DC" w:rsidR="00A34A98" w:rsidRPr="0040427D" w:rsidRDefault="00A34A98" w:rsidP="00D43350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D4335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D4335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17246D7B" w:rsidR="002E4616" w:rsidRDefault="00F239E2" w:rsidP="00F239E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Llanllyr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would require the normal duration 6 – 18 years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lastRenderedPageBreak/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D43350">
            <w:pPr>
              <w:pStyle w:val="Questiontext"/>
              <w:rPr>
                <w:i/>
              </w:rPr>
            </w:pPr>
            <w:r w:rsidRPr="00AF0BC1">
              <w:lastRenderedPageBreak/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6C8A3CEC" w:rsidR="00A34A98" w:rsidRPr="00676782" w:rsidRDefault="00ED5BFD" w:rsidP="00D43350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  <w:vAlign w:val="center"/>
          </w:tcPr>
          <w:p w14:paraId="38C1B299" w14:textId="77777777" w:rsidR="00A34A98" w:rsidRPr="00676782" w:rsidRDefault="00A34A98" w:rsidP="00D43350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D43350">
            <w:pPr>
              <w:pStyle w:val="Questiontext"/>
            </w:pPr>
            <w:r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D43350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1"/>
            <w:shd w:val="clear" w:color="auto" w:fill="auto"/>
          </w:tcPr>
          <w:p w14:paraId="118F5710" w14:textId="61341A70" w:rsidR="00A34A98" w:rsidRPr="0040427D" w:rsidRDefault="00A34A98" w:rsidP="00D43350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 xml:space="preserve">a separate </w:t>
            </w:r>
            <w:proofErr w:type="gramStart"/>
            <w:r w:rsidRPr="002E4616">
              <w:t>sheet</w:t>
            </w:r>
            <w:r>
              <w:t xml:space="preserve">, </w:t>
            </w:r>
            <w:r w:rsidRPr="002E4616">
              <w:t>and</w:t>
            </w:r>
            <w:proofErr w:type="gramEnd"/>
            <w:r w:rsidRPr="002E4616">
              <w:t xml:space="preserve">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D43350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D43350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D43350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D43350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2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Content>
            <w:tc>
              <w:tcPr>
                <w:tcW w:w="5000" w:type="pct"/>
                <w:gridSpan w:val="2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46D76F42" w:rsidR="009D604A" w:rsidRDefault="004F306A" w:rsidP="004F306A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5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528CD174" w:rsidR="00717C73" w:rsidRDefault="004F306A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Content>
            <w:tc>
              <w:tcPr>
                <w:tcW w:w="63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4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2B6A8D37" w:rsidR="00717C73" w:rsidRDefault="004F306A" w:rsidP="00ED5B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</w:t>
                </w:r>
              </w:p>
            </w:tc>
          </w:sdtContent>
        </w:sdt>
        <w:tc>
          <w:tcPr>
            <w:tcW w:w="82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4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660C803C" w:rsidR="00717C73" w:rsidRDefault="004F306A" w:rsidP="004F306A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Lloyd-Davies</w:t>
                </w:r>
              </w:p>
            </w:tc>
          </w:sdtContent>
        </w:sdt>
        <w:tc>
          <w:tcPr>
            <w:tcW w:w="82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7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0B239052" w:rsidR="009D604A" w:rsidRDefault="004F306A" w:rsidP="00ED5B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CEO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7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11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4A06C637" w:rsidR="009D604A" w:rsidRDefault="007305B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07/11/2019</w:t>
                </w:r>
              </w:p>
            </w:tc>
          </w:sdtContent>
        </w:sdt>
        <w:tc>
          <w:tcPr>
            <w:tcW w:w="814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0286F" w14:textId="77777777" w:rsidR="002444C6" w:rsidRDefault="002444C6" w:rsidP="001F125D">
      <w:r>
        <w:separator/>
      </w:r>
    </w:p>
  </w:endnote>
  <w:endnote w:type="continuationSeparator" w:id="0">
    <w:p w14:paraId="58663396" w14:textId="77777777" w:rsidR="002444C6" w:rsidRDefault="002444C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DB0C7" w14:textId="77777777" w:rsidR="002444C6" w:rsidRPr="00623D4A" w:rsidRDefault="002444C6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2444C6" w:rsidRPr="00D4360E" w:rsidRDefault="002444C6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2444C6" w:rsidRPr="00D4360E" w:rsidRDefault="002444C6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20BC51" w14:textId="75711929" w:rsidR="002444C6" w:rsidRPr="003013A4" w:rsidRDefault="002444C6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20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January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D96E" w14:textId="71C21838" w:rsidR="002444C6" w:rsidRPr="00A34A98" w:rsidRDefault="002444C6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20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January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5A0EC" w14:textId="77777777" w:rsidR="002444C6" w:rsidRDefault="002444C6" w:rsidP="001F125D">
      <w:r>
        <w:separator/>
      </w:r>
    </w:p>
  </w:footnote>
  <w:footnote w:type="continuationSeparator" w:id="0">
    <w:p w14:paraId="0F28E967" w14:textId="77777777" w:rsidR="002444C6" w:rsidRDefault="002444C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2444C6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2444C6" w:rsidRDefault="002444C6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2444C6" w:rsidRPr="003536A6" w:rsidRDefault="002444C6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2444C6" w:rsidRDefault="002444C6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34E6A" w14:textId="77777777" w:rsidR="002444C6" w:rsidRDefault="002444C6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9C5FF" w14:textId="77777777" w:rsidR="002444C6" w:rsidRDefault="002444C6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0A56C" w14:textId="77777777" w:rsidR="002444C6" w:rsidRDefault="002444C6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dip1hgg4KEmJUqooYcNiINZ8LLMKwEuTxzNyF5WJWbQkM3LoUmiSNTe8dz1jNt3hQXQURQM7D/CgeOKufPGCFg==" w:salt="XF8VaZWoc42v9mx8Evmabg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615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4C6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6E0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46D0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591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1935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6A"/>
    <w:rsid w:val="004F30FF"/>
    <w:rsid w:val="004F596B"/>
    <w:rsid w:val="005017DF"/>
    <w:rsid w:val="00501EFA"/>
    <w:rsid w:val="00505974"/>
    <w:rsid w:val="00507202"/>
    <w:rsid w:val="0051192E"/>
    <w:rsid w:val="005123F4"/>
    <w:rsid w:val="00514F2D"/>
    <w:rsid w:val="00515E3A"/>
    <w:rsid w:val="00517059"/>
    <w:rsid w:val="00521AD9"/>
    <w:rsid w:val="00522982"/>
    <w:rsid w:val="005229D9"/>
    <w:rsid w:val="00525393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4614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05A8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2974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2314"/>
    <w:rsid w:val="006E64A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05B3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3AA6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23FD"/>
    <w:rsid w:val="00994720"/>
    <w:rsid w:val="009A0C1B"/>
    <w:rsid w:val="009A1743"/>
    <w:rsid w:val="009A272B"/>
    <w:rsid w:val="009A5AFB"/>
    <w:rsid w:val="009B155F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D7914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461B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37EFA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2933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3350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0F63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4B04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120B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51DD"/>
    <w:rsid w:val="00EA6971"/>
    <w:rsid w:val="00EB0B0D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D5BFD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39E2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2B7E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8C8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C92EE79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yperlink" Target="mailto:linda@llanllyrwater.com" TargetMode="Externa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2.emf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6.emf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image" Target="media/image5.emf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yperlink" Target="mailto:sarah@llanllyrwater.com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image" Target="media/image4.emf"/><Relationship Id="rId27" Type="http://schemas.openxmlformats.org/officeDocument/2006/relationships/image" Target="media/image7.emf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7A89AEC5A0F4E4DA41815ED678FE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64AA7-54BE-4979-A0AD-57D5123AC6B0}"/>
      </w:docPartPr>
      <w:docPartBody>
        <w:p w:rsidR="006B22D5" w:rsidRDefault="00A76762">
          <w:r>
            <w:rPr>
              <w:rStyle w:val="Responseboxtext"/>
            </w:rPr>
            <w:t xml:space="preserve">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1117EE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1117EE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1117EE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1117EE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1117EE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1117EE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1117EE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1117EE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1117EE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1117EE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1117EE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1117EE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1117EE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1117EE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FAA8E2DC2CA4293B1DD75ED4F124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9D963-57D6-4F05-9ACB-5951DCD75505}"/>
      </w:docPartPr>
      <w:docPartBody>
        <w:p w:rsidR="00F93034" w:rsidRDefault="006B3DAB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08AB3519A0E4BF29E071BF79712E0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A8AF5-AE6D-4010-95DA-9CA2CB1BDABE}"/>
      </w:docPartPr>
      <w:docPartBody>
        <w:p w:rsidR="00AF48C4" w:rsidRDefault="004F7813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17EE"/>
    <w:rsid w:val="0011631F"/>
    <w:rsid w:val="001F7F23"/>
    <w:rsid w:val="00223E4A"/>
    <w:rsid w:val="002C1620"/>
    <w:rsid w:val="00365CAB"/>
    <w:rsid w:val="00396612"/>
    <w:rsid w:val="004272B3"/>
    <w:rsid w:val="004523B9"/>
    <w:rsid w:val="00470AC4"/>
    <w:rsid w:val="004C225C"/>
    <w:rsid w:val="004F7813"/>
    <w:rsid w:val="0050464E"/>
    <w:rsid w:val="005057E3"/>
    <w:rsid w:val="00533180"/>
    <w:rsid w:val="00574D32"/>
    <w:rsid w:val="005D69A9"/>
    <w:rsid w:val="00637271"/>
    <w:rsid w:val="0068290A"/>
    <w:rsid w:val="006B22D5"/>
    <w:rsid w:val="006B3DAB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AF48C4"/>
    <w:rsid w:val="00B018EA"/>
    <w:rsid w:val="00BE56F1"/>
    <w:rsid w:val="00BF089E"/>
    <w:rsid w:val="00C35A8E"/>
    <w:rsid w:val="00C76603"/>
    <w:rsid w:val="00CA259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93034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4F7813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Llanllyr Water Company Limited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Talsarn, Lampeter, SA48 8QB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2019-11-07T00:00:00+00:00</Document_x0020_Date>
    <Facility_x0020_Address xmlns="859f7ad6-93f6-4205-b62b-a17f28acbbac">Llanllyr</Facility_x0020_Address>
    <Environment_x0020_Sub_x0020_Folder xmlns="859f7ad6-93f6-4205-b62b-a17f28acbbac">Licences applications</Environment_x0020_Sub_x0020_Folder>
    <Customer_x0020_Name xmlns="859f7ad6-93f6-4205-b62b-a17f28acbbac">Llanllyr Water Company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016735A0C827343AD1B8A4FDB151E23" ma:contentTypeVersion="530" ma:contentTypeDescription="Permitting &amp; Compliance Word Document" ma:contentTypeScope="" ma:versionID="2a86bafc959add664c8b008d6803acb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http://schemas.microsoft.com/sharepoint/v4" xmlns:ns6="3fae3ce5-ee1a-41d2-abb5-60a74884d667" xmlns:ns7="005db27c-c37f-4c3b-898d-3fee1249b087" targetNamespace="http://schemas.microsoft.com/office/2006/metadata/properties" ma:root="true" ma:fieldsID="39db48a0da7942834c743ee5f8c8311a" ns2:_="" ns4:_="" ns5:_="" ns6:_="" ns7:_="">
    <xsd:import namespace="859f7ad6-93f6-4205-b62b-a17f28acbbac"/>
    <xsd:import namespace="6e121689-de5b-41b9-a751-bfeda7fa2b07"/>
    <xsd:import namespace="http://schemas.microsoft.com/sharepoint/v4"/>
    <xsd:import namespace="3fae3ce5-ee1a-41d2-abb5-60a74884d66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IconOverlay" minOccurs="0"/>
                <xsd:element ref="ns6:MediaServiceMetadata" minOccurs="0"/>
                <xsd:element ref="ns6:MediaServiceDateTaken" minOccurs="0"/>
                <xsd:element ref="ns6:MediaServiceOCR" minOccurs="0"/>
                <xsd:element ref="ns6:MediaServiceLocation" minOccurs="0"/>
                <xsd:element ref="ns6:MediaServiceGenerationTime" minOccurs="0"/>
                <xsd:element ref="ns6:MediaServiceEventHashCode" minOccurs="0"/>
                <xsd:element ref="ns6:MediaServiceFastMetadata" minOccurs="0"/>
                <xsd:element ref="ns6:MediaServiceAutoTags" minOccurs="0"/>
                <xsd:element ref="ns7:LastSharedByUser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ae3ce5-ee1a-41d2-abb5-60a74884d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FastMetadata" ma:index="3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elements/1.1/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05db27c-c37f-4c3b-898d-3fee1249b087"/>
    <ds:schemaRef ds:uri="http://schemas.microsoft.com/office/2006/documentManagement/types"/>
    <ds:schemaRef ds:uri="3fae3ce5-ee1a-41d2-abb5-60a74884d667"/>
    <ds:schemaRef ds:uri="http://schemas.microsoft.com/sharepoint/v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AE06293-02B8-4C25-BCC6-B6A739236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http://schemas.microsoft.com/sharepoint/v4"/>
    <ds:schemaRef ds:uri="3fae3ce5-ee1a-41d2-abb5-60a74884d667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F6AD3E-7DE5-48E0-914D-35793BA4E8B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1573B8E-2C06-4622-8689-43D323BE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6410</TotalTime>
  <Pages>19</Pages>
  <Words>5060</Words>
  <Characters>28846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Senior, Sarah</cp:lastModifiedBy>
  <cp:revision>17</cp:revision>
  <cp:lastPrinted>2018-09-12T11:09:00Z</cp:lastPrinted>
  <dcterms:created xsi:type="dcterms:W3CDTF">2018-09-12T11:10:00Z</dcterms:created>
  <dcterms:modified xsi:type="dcterms:W3CDTF">2021-02-16T14:15:00Z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0x01010067EB80C5FE939D4A9B3D8BA62129B7F5010200E016735A0C827343AD1B8A4FDB151E23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d17e98b2-c309-4613-9abb-31b288334db5</vt:lpwstr>
  </property>
  <property fmtid="{D5CDD505-2E9C-101B-9397-08002B2CF9AE}" pid="6" name="_dlc_DocId">
    <vt:lpwstr>REGU-441-101930</vt:lpwstr>
  </property>
  <property fmtid="{D5CDD505-2E9C-101B-9397-08002B2CF9AE}" pid="7" name="_dlc_DocIdUrl">
    <vt:lpwstr>https://cyfoethnaturiolcymru.sharepoint.com/teams/Regulatory/Permitting/_layouts/15/DocIdRedir.aspx?ID=REGU-441-101930, REGU-441-101930</vt:lpwstr>
  </property>
</Properties>
</file>