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 xml:space="preserve">Graeme </w:t>
            </w:r>
            <w:proofErr w:type="spellStart"/>
            <w:r w:rsidRPr="00E728B0">
              <w:t>McCrindle</w:t>
            </w:r>
            <w:proofErr w:type="spellEnd"/>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bookmarkStart w:id="3" w:name="_GoBack"/>
            <w:bookmarkEnd w:id="3"/>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4"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5"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6"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7"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7"/>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8"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6"/>
      <w:bookmarkEnd w:id="8"/>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4"/>
      <w:bookmarkEnd w:id="5"/>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8496B" w14:textId="00172414" w:rsidR="00C332A7" w:rsidRPr="00BD0F36" w:rsidRDefault="001F5B20"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81061" w14:textId="49E3CECC" w:rsidR="00323656" w:rsidRPr="00BD0F36" w:rsidRDefault="001F5B20"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9" w:name="PermitReportId2"/>
    <w:proofErr w:type="spellStart"/>
    <w:r w:rsidR="0022597A" w:rsidRPr="00826517">
      <w:t>Report</w:t>
    </w:r>
    <w:proofErr w:type="spellEnd"/>
    <w:r w:rsidR="0022597A" w:rsidRPr="00826517">
      <w:t xml:space="preserve"> ID</w:t>
    </w:r>
    <w:bookmarkEnd w:id="9"/>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457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000000"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000000"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000000"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000000"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000000"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000000"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000000"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000000"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000000"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000000"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Edwards Business Park Biomass Boiler</Site_x0020_Name>
    <Internal_x002f_External xmlns="859f7ad6-93f6-4205-b62b-a17f28acbbac">Outgoing document</Internal_x002f_External>
    <Post_x0020_code xmlns="859f7ad6-93f6-4205-b62b-a17f28acbbac">CF72 8QZ</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Edwards Business Park, Llantrisant, Pontyclun, CF72 8QZ</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2021-01-22T00:00:00+00:00</Document_x0020_Date>
    <Facility_x0020_Address xmlns="859f7ad6-93f6-4205-b62b-a17f28acbbac">Edwards Business Park, Llantrisant, Pontyclun</Facility_x0020_Address>
    <Environment_x0020_Sub_x0020_Folder xmlns="859f7ad6-93f6-4205-b62b-a17f28acbbac">Inspections</Environment_x0020_Sub_x0020_Folder>
    <Customer_x0020_Name xmlns="859f7ad6-93f6-4205-b62b-a17f28acbbac">Dragon Fruit Holdings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1" ma:contentTypeDescription="Permitting &amp; Compliance Word Document" ma:contentTypeScope="" ma:versionID="57c758b263bc4fb38b02f19cb570fdf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3.xml><?xml version="1.0" encoding="utf-8"?>
<ds:datastoreItem xmlns:ds="http://schemas.openxmlformats.org/officeDocument/2006/customXml" ds:itemID="{9CE9FE9E-4064-4917-96C3-F19FFA96E261}"/>
</file>

<file path=customXml/itemProps4.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5.xml><?xml version="1.0" encoding="utf-8"?>
<ds:datastoreItem xmlns:ds="http://schemas.openxmlformats.org/officeDocument/2006/customXml" ds:itemID="{21C1742D-84EE-4372-8413-92807A74B113}"/>
</file>

<file path=customXml/itemProps6.xml><?xml version="1.0" encoding="utf-8"?>
<ds:datastoreItem xmlns:ds="http://schemas.openxmlformats.org/officeDocument/2006/customXml" ds:itemID="{42F7049B-63D1-49B0-BBFA-FE2D53A61D5C}"/>
</file>

<file path=docProps/app.xml><?xml version="1.0" encoding="utf-8"?>
<Properties xmlns="http://schemas.openxmlformats.org/officeDocument/2006/extended-properties" xmlns:vt="http://schemas.openxmlformats.org/officeDocument/2006/docPropsVTypes">
  <Template>CAR form template I&amp;W 20200120</Template>
  <TotalTime>2</TotalTime>
  <Pages>7</Pages>
  <Words>2046</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6</cp:revision>
  <cp:lastPrinted>2013-10-01T08:52:00Z</cp:lastPrinted>
  <dcterms:created xsi:type="dcterms:W3CDTF">2021-02-15T14:56:00Z</dcterms:created>
  <dcterms:modified xsi:type="dcterms:W3CDTF">2021-02-15T14:58:00Z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29a8038c-5ed8-4434-8853-4ea57fe5dffc</vt:lpwstr>
  </property>
  <property fmtid="{D5CDD505-2E9C-101B-9397-08002B2CF9AE}" pid="4" name="_dlc_DocId">
    <vt:lpwstr>REGU-386-3983340</vt:lpwstr>
  </property>
  <property fmtid="{D5CDD505-2E9C-101B-9397-08002B2CF9AE}" pid="5" name="_dlc_DocIdUrl">
    <vt:lpwstr>https://cyfoethnaturiolcymru.sharepoint.com/teams/Regulatory/Permitting/_layouts/15/DocIdRedir.aspx?ID=REGU-386-3983340, REGU-386-3983340</vt:lpwstr>
  </property>
</Properties>
</file>