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48"/>
        <w:gridCol w:w="319"/>
        <w:gridCol w:w="142"/>
        <w:gridCol w:w="125"/>
        <w:gridCol w:w="152"/>
        <w:gridCol w:w="119"/>
        <w:gridCol w:w="27"/>
        <w:gridCol w:w="555"/>
        <w:gridCol w:w="556"/>
        <w:gridCol w:w="232"/>
        <w:gridCol w:w="97"/>
        <w:gridCol w:w="381"/>
        <w:gridCol w:w="288"/>
        <w:gridCol w:w="413"/>
        <w:gridCol w:w="163"/>
        <w:gridCol w:w="232"/>
        <w:gridCol w:w="286"/>
        <w:gridCol w:w="56"/>
        <w:gridCol w:w="700"/>
        <w:gridCol w:w="1255"/>
        <w:gridCol w:w="1175"/>
        <w:gridCol w:w="150"/>
        <w:gridCol w:w="90"/>
        <w:gridCol w:w="257"/>
        <w:gridCol w:w="646"/>
        <w:gridCol w:w="44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09DE1A03" w:rsidR="003D6F24" w:rsidRPr="007C08F6" w:rsidRDefault="001F71F8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7777777" w:rsidR="0004403A" w:rsidRPr="007C08F6" w:rsidRDefault="0004403A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0FCB4D8E" w:rsidR="003013A4" w:rsidRDefault="00E72B83" w:rsidP="0064267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77777777" w:rsidR="003013A4" w:rsidRPr="00E42B09" w:rsidRDefault="003013A4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21F769C8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r w:rsidR="00390EB9">
                  <w:rPr>
                    <w:rStyle w:val="Responseboxtext"/>
                  </w:rPr>
                  <w:t xml:space="preserve">                               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</w:t>
            </w:r>
            <w:proofErr w:type="gramStart"/>
            <w:r w:rsidR="00E42B09" w:rsidRPr="009532B7">
              <w:t>to, and</w:t>
            </w:r>
            <w:proofErr w:type="gramEnd"/>
            <w:r w:rsidR="00E42B09" w:rsidRPr="009532B7">
              <w:t xml:space="preserve">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5FD93425" w:rsidR="00653835" w:rsidRPr="007C08F6" w:rsidRDefault="0012377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1347D426" w:rsidR="00653835" w:rsidRPr="00E42B09" w:rsidRDefault="0012377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208705D6" w:rsidR="00653835" w:rsidRPr="007C08F6" w:rsidRDefault="0012377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C646CC9" w:rsidR="003B3547" w:rsidRDefault="001F71F8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Other (please state)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56AEF760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</w:t>
                </w:r>
                <w:r w:rsidR="001F71F8">
                  <w:rPr>
                    <w:rStyle w:val="Responseboxtext"/>
                  </w:rPr>
                  <w:t>MESSRS</w:t>
                </w:r>
                <w:r>
                  <w:rPr>
                    <w:rStyle w:val="Responseboxtext"/>
                  </w:rPr>
                  <w:t xml:space="preserve">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28CA96B9" w:rsidR="00E42B09" w:rsidRDefault="001F71F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Evan Ronald</w:t>
                </w:r>
                <w:r w:rsidR="001D4307">
                  <w:rPr>
                    <w:rStyle w:val="Responseboxtext"/>
                    <w:rFonts w:eastAsia="Calibri"/>
                  </w:rPr>
                  <w:t>,</w:t>
                </w:r>
                <w:r>
                  <w:rPr>
                    <w:rStyle w:val="Responseboxtext"/>
                    <w:rFonts w:eastAsia="Calibri"/>
                  </w:rPr>
                  <w:t xml:space="preserve"> Margaret Glenys</w:t>
                </w:r>
                <w:r w:rsidR="001D4307">
                  <w:rPr>
                    <w:rStyle w:val="Responseboxtext"/>
                    <w:rFonts w:eastAsia="Calibri"/>
                  </w:rPr>
                  <w:t xml:space="preserve"> and Evan Emyr</w:t>
                </w:r>
                <w:r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08D0EED3" w:rsidR="00E42B09" w:rsidRDefault="001F71F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Evans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24E0BD49" w:rsidR="003B3547" w:rsidRDefault="001F71F8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E.R and M.G. Evans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0CADC78A" w:rsidR="00E42B09" w:rsidRDefault="001F71F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Blaenberllan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516555AC" w:rsidR="00E42B09" w:rsidRDefault="001F71F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Cilcennin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457D6FB3" w:rsidR="00E42B09" w:rsidRDefault="001F71F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Lampeter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44AAE9EA" w:rsidR="00E42B09" w:rsidRDefault="001F71F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Ceredigion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3BB6F863" w:rsidR="00E42B09" w:rsidRDefault="001F71F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SA48 8RG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133FAC64" w:rsidR="00E42B09" w:rsidRDefault="001F71F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01570470286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0829F342" w:rsidR="00E42B09" w:rsidRDefault="001F71F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blaenberllan@hotmail.co.uk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 xml:space="preserve">This is who we will correspond with unless otherwise informed. If you are an agent applying on behalf of an applicant, please include a letter of authorisation from the applicant allowing you to act as </w:t>
            </w:r>
            <w:proofErr w:type="gramStart"/>
            <w:r w:rsidRPr="009532B7">
              <w:t>signatory</w:t>
            </w:r>
            <w:r w:rsidR="002C7D1B">
              <w:t>,and</w:t>
            </w:r>
            <w:proofErr w:type="gramEnd"/>
            <w:r w:rsidR="002C7D1B">
              <w:t xml:space="preserve">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1F71F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1F71F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1F71F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1F71F8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1F71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1F71F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1F71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284AFD82" w:rsidR="0074320F" w:rsidRDefault="00123775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DA8CBCB" w:rsidR="0074320F" w:rsidRDefault="00123775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3770ADEF" w:rsidR="0074320F" w:rsidRDefault="00123775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52D9A318" w:rsidR="0074320F" w:rsidRPr="001F71F8" w:rsidRDefault="00123775" w:rsidP="001F71F8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4912E2E1" w:rsidR="0074320F" w:rsidRDefault="00123775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4920546F" w:rsidR="0074320F" w:rsidRDefault="001D4307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1863D648" w:rsidR="0074320F" w:rsidRDefault="00123775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0397950D" w:rsidR="0074320F" w:rsidRDefault="00123775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03A50EF8" w:rsidR="0074320F" w:rsidRDefault="00123775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0C132431" w:rsidR="0074320F" w:rsidRDefault="00123775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1C233B95" w:rsidR="0074320F" w:rsidRDefault="001D4307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61D68CE6" w:rsidR="0074320F" w:rsidRDefault="00123775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1CE051C1" w:rsidR="0074320F" w:rsidRDefault="00B00C68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 xml:space="preserve">Please specify who we should </w:t>
            </w:r>
            <w:proofErr w:type="gramStart"/>
            <w:r w:rsidRPr="009532B7">
              <w:rPr>
                <w:rFonts w:eastAsia="Calibri"/>
                <w:lang w:eastAsia="en-GB"/>
              </w:rPr>
              <w:t>contact with</w:t>
            </w:r>
            <w:proofErr w:type="gramEnd"/>
            <w:r w:rsidRPr="009532B7">
              <w:rPr>
                <w:rFonts w:eastAsia="Calibri"/>
                <w:lang w:eastAsia="en-GB"/>
              </w:rPr>
              <w:t xml:space="preserve">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1E1F76CC" w:rsidR="00E42B09" w:rsidRPr="007C08F6" w:rsidRDefault="001D4307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3E1FAFC"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 xml:space="preserve">Please specify who we should contact for invoices and abstraction records (returns).  Please note that these may not </w:t>
            </w:r>
            <w:proofErr w:type="gramStart"/>
            <w:r w:rsidRPr="0074320F">
              <w:rPr>
                <w:rFonts w:eastAsia="Calibri"/>
              </w:rPr>
              <w:t>be not</w:t>
            </w:r>
            <w:proofErr w:type="gramEnd"/>
            <w:r w:rsidRPr="0074320F">
              <w:rPr>
                <w:rFonts w:eastAsia="Calibri"/>
              </w:rPr>
              <w:t xml:space="preserve">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514F9EA3" w:rsidR="00A8039E" w:rsidRPr="007C08F6" w:rsidRDefault="001D4307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0E03A6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029D14A1" w:rsidR="00A8039E" w:rsidRPr="007C08F6" w:rsidRDefault="001D4307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4EF090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2AE64943" w:rsidR="00FF4581" w:rsidRDefault="001D4307" w:rsidP="00D005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Blaenberllan</w:t>
                </w:r>
                <w:proofErr w:type="spellEnd"/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0110A579" w:rsidR="00006C39" w:rsidRPr="007B7529" w:rsidRDefault="001D4307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45EDC9AF" w:rsidR="00574DCB" w:rsidRPr="007B7529" w:rsidRDefault="001D4307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1F71F8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1F71F8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6CAAB8" w14:textId="7F71CF8C" w:rsidR="00E72B83" w:rsidRDefault="0094760F" w:rsidP="001F71F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See figure 1 – map of the entire farm with location of the abstraction sites highlighted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1F71F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8C2B084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31C265F9" w:rsidR="00120145" w:rsidRPr="00BA4455" w:rsidRDefault="001D4307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89286E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50012218" w:rsidR="003E7E61" w:rsidRDefault="001D4307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N/A because we own the land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453DCD8C" w:rsidR="007C4FA4" w:rsidRPr="007B7529" w:rsidRDefault="001D4307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</w:t>
            </w:r>
            <w:proofErr w:type="gramStart"/>
            <w:r w:rsidR="00172059">
              <w:rPr>
                <w:rFonts w:eastAsia="Calibri"/>
              </w:rPr>
              <w:t>cross border</w:t>
            </w:r>
            <w:proofErr w:type="gramEnd"/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</w:t>
            </w:r>
            <w:proofErr w:type="gramStart"/>
            <w:r>
              <w:rPr>
                <w:rFonts w:eastAsia="Calibri"/>
                <w:lang w:eastAsia="en-GB"/>
              </w:rPr>
              <w:t>you</w:t>
            </w:r>
            <w:proofErr w:type="gramEnd"/>
            <w:r>
              <w:rPr>
                <w:rFonts w:eastAsia="Calibri"/>
                <w:lang w:eastAsia="en-GB"/>
              </w:rPr>
              <w:t xml:space="preserve">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364E22" w14:textId="04EF8F03" w:rsidR="00A35C71" w:rsidRDefault="001D4307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See figure 1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</w:t>
            </w:r>
            <w:proofErr w:type="gramStart"/>
            <w:r>
              <w:rPr>
                <w:rFonts w:eastAsia="Calibri"/>
                <w:lang w:eastAsia="en-GB"/>
              </w:rPr>
              <w:t>you</w:t>
            </w:r>
            <w:proofErr w:type="gramEnd"/>
            <w:r>
              <w:rPr>
                <w:rFonts w:eastAsia="Calibri"/>
                <w:lang w:eastAsia="en-GB"/>
              </w:rPr>
              <w:t xml:space="preserve">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2BB8CCD8" w:rsidR="007B550C" w:rsidRDefault="0094760F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See figure 1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4"/>
        <w:gridCol w:w="617"/>
        <w:gridCol w:w="524"/>
        <w:gridCol w:w="746"/>
        <w:gridCol w:w="93"/>
        <w:gridCol w:w="1017"/>
        <w:gridCol w:w="790"/>
        <w:gridCol w:w="462"/>
        <w:gridCol w:w="591"/>
        <w:gridCol w:w="1114"/>
        <w:gridCol w:w="373"/>
        <w:gridCol w:w="630"/>
        <w:gridCol w:w="1194"/>
        <w:gridCol w:w="395"/>
        <w:gridCol w:w="1581"/>
        <w:gridCol w:w="222"/>
        <w:gridCol w:w="417"/>
        <w:gridCol w:w="1479"/>
        <w:gridCol w:w="89"/>
        <w:gridCol w:w="963"/>
        <w:gridCol w:w="799"/>
        <w:gridCol w:w="222"/>
        <w:gridCol w:w="888"/>
        <w:gridCol w:w="737"/>
        <w:gridCol w:w="151"/>
        <w:gridCol w:w="373"/>
        <w:gridCol w:w="1403"/>
        <w:gridCol w:w="1776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1E73809B" w:rsidR="002A4C6F" w:rsidRPr="003A61FA" w:rsidRDefault="0049322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E5264">
                  <w:rPr>
                    <w:rStyle w:val="Responseboxtext"/>
                    <w:b w:val="0"/>
                    <w:sz w:val="18"/>
                    <w:szCs w:val="18"/>
                  </w:rPr>
                  <w:t>Pond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6B62CA5D" w:rsidR="002A4C6F" w:rsidRPr="003A61FA" w:rsidRDefault="00AE5264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36A39466" w:rsidR="002A4C6F" w:rsidRPr="003A61FA" w:rsidRDefault="0049322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E5264">
                  <w:rPr>
                    <w:rStyle w:val="Responseboxtext"/>
                    <w:b w:val="0"/>
                    <w:sz w:val="18"/>
                    <w:szCs w:val="18"/>
                  </w:rPr>
                  <w:t>Pond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lang w:eastAsia="en-GB"/>
              </w:rPr>
              <w:id w:val="-277416781"/>
              <w:placeholder>
                <w:docPart w:val="5BD16F93163941D98B1EEA722752B22A"/>
              </w:placeholder>
              <w:text/>
            </w:sdtPr>
            <w:sdtEndPr/>
            <w:sdtContent>
              <w:p w14:paraId="672274B5" w14:textId="2580BADF" w:rsidR="002A4C6F" w:rsidRPr="003A61FA" w:rsidRDefault="00AE5264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AE5264">
                  <w:rPr>
                    <w:lang w:eastAsia="en-GB"/>
                  </w:rPr>
                  <w:t>SN 53033 58544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77777777" w:rsidR="002A4C6F" w:rsidRPr="003A61FA" w:rsidRDefault="00493224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7777777" w:rsidR="002A4C6F" w:rsidRPr="003A61FA" w:rsidRDefault="00493224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77777777" w:rsidR="002A4C6F" w:rsidRPr="003A61FA" w:rsidRDefault="00493224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77777777" w:rsidR="002A4C6F" w:rsidRPr="003A61FA" w:rsidRDefault="00493224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493224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493224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1F71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493224" w:rsidP="001F71F8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1F71F8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493224" w:rsidP="001F71F8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1F71F8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1F71F8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1F71F8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1F71F8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1F71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493224" w:rsidP="001F71F8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1F71F8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493224" w:rsidP="001F71F8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1F71F8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1F71F8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1F71F8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1F71F8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49322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49322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49322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49322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49322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49322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279B39DB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41D8892" w14:textId="3373F676" w:rsidR="00E72B83" w:rsidRPr="003A61FA" w:rsidRDefault="00AE5264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Borehole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0D0B80" w14:textId="76B2379D" w:rsidR="00E72B83" w:rsidRPr="003A61FA" w:rsidRDefault="00AE5264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Borehole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lang w:eastAsia="en-GB"/>
              </w:rPr>
              <w:id w:val="-381404314"/>
              <w:placeholder>
                <w:docPart w:val="FD913DEE929B4F638B984BC90018B24A"/>
              </w:placeholder>
              <w:text/>
            </w:sdtPr>
            <w:sdtEndPr/>
            <w:sdtContent>
              <w:p w14:paraId="2B7F0BC3" w14:textId="1BC47FCE" w:rsidR="00E72B83" w:rsidRPr="003A61FA" w:rsidRDefault="00AE5264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E5264">
                  <w:rPr>
                    <w:lang w:eastAsia="en-GB"/>
                  </w:rPr>
                  <w:t>SN 52784 58479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F2FEA6" w14:textId="4018E0FC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30m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C1FF2BB" w14:textId="74E4BD6A" w:rsidR="00E72B83" w:rsidRPr="003A61FA" w:rsidRDefault="00AE5264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150mm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0AFD443" w14:textId="716A7235" w:rsidR="00E72B83" w:rsidRPr="003A61FA" w:rsidRDefault="00551FCD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</w:t>
                </w:r>
                <w:r w:rsidR="00B172D5">
                  <w:rPr>
                    <w:rStyle w:val="Responseboxtext"/>
                    <w:sz w:val="18"/>
                    <w:szCs w:val="18"/>
                  </w:rPr>
                  <w:t>0</w:t>
                </w:r>
                <w:r>
                  <w:rPr>
                    <w:rStyle w:val="Responseboxtext"/>
                    <w:sz w:val="18"/>
                    <w:szCs w:val="18"/>
                  </w:rPr>
                  <w:t>m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46EF080" w14:textId="6C03D64C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Unknown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F0D1007" w14:textId="5D8A4468" w:rsidR="00E72B83" w:rsidRPr="003A61FA" w:rsidRDefault="00551FCD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Shale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A05FF4A" w14:textId="6EF610D6" w:rsidR="00E72B83" w:rsidRDefault="007B22A9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Variable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2288ABF" w14:textId="5A048BD5" w:rsidR="00E72B83" w:rsidRDefault="007B22A9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Variable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932AFA" w14:textId="2CA0A6C9" w:rsidR="00E72B83" w:rsidRDefault="007B22A9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27m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5BC7B02" w14:textId="056D71CB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Spring 1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AC7C036" w14:textId="2AE6BAA8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Spring 1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lang w:eastAsia="en-GB"/>
              </w:rPr>
              <w:id w:val="473723090"/>
              <w:placeholder>
                <w:docPart w:val="9C5CEF079264444B980FBE7F4ADC45FB"/>
              </w:placeholder>
              <w:text/>
            </w:sdtPr>
            <w:sdtEndPr/>
            <w:sdtContent>
              <w:p w14:paraId="4C25B234" w14:textId="15AAA12E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B22A9">
                  <w:rPr>
                    <w:lang w:eastAsia="en-GB"/>
                  </w:rPr>
                  <w:t>SN 52558 58534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D3265E2" w14:textId="27072625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3m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17B65A4" w14:textId="5D5DB12A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25mm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5F73CEA" w14:textId="09E86EF0" w:rsidR="00E72B83" w:rsidRPr="003A61FA" w:rsidRDefault="00551FCD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3m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8E8AC0F" w14:textId="0AFA7F10" w:rsidR="00E72B83" w:rsidRPr="003A61FA" w:rsidRDefault="00551FCD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Unknown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311D8721" w14:textId="64712B05" w:rsidR="00E72B83" w:rsidRPr="003A61FA" w:rsidRDefault="00551FCD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Clay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8C727AF" w14:textId="32468A0D" w:rsidR="00E72B83" w:rsidRDefault="00551FCD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6D5B19C" w14:textId="22AAB974" w:rsidR="00E72B83" w:rsidRDefault="00551FCD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7F53E9A2" w14:textId="30668B12" w:rsidR="00E72B83" w:rsidRDefault="00551FCD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Heading4Char"/>
                    <w:rFonts w:cs="Arial"/>
                    <w:sz w:val="18"/>
                    <w:szCs w:val="18"/>
                  </w:rPr>
                  <w:t>N/A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FFCDA26" w14:textId="5EB6CD5B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Spring 2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249C463" w14:textId="135C5D2D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Spring 2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lang w:eastAsia="en-GB"/>
              </w:rPr>
              <w:id w:val="1744369434"/>
              <w:placeholder>
                <w:docPart w:val="FE0269590C7642AFB7CDAFE271571CF4"/>
              </w:placeholder>
              <w:text/>
            </w:sdtPr>
            <w:sdtEndPr/>
            <w:sdtContent>
              <w:p w14:paraId="72FFE90C" w14:textId="5167EB14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B22A9">
                  <w:rPr>
                    <w:lang w:eastAsia="en-GB"/>
                  </w:rPr>
                  <w:t>SN 52589 58536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E9C5E74" w14:textId="0A02A041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3m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FE073F7" w14:textId="03C543D3" w:rsidR="00E72B83" w:rsidRPr="003A61FA" w:rsidRDefault="007B22A9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25mm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0CD8CD1" w14:textId="63596194" w:rsidR="00E72B83" w:rsidRPr="003A61FA" w:rsidRDefault="00551FCD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3m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8A00FB4" w14:textId="7C5AAC5E" w:rsidR="00E72B83" w:rsidRPr="003A61FA" w:rsidRDefault="00551FCD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Unknown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F876E2B" w14:textId="089CCF26" w:rsidR="00E72B83" w:rsidRPr="003A61FA" w:rsidRDefault="00551FCD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Clay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2AC51DD" w14:textId="0FB839BF" w:rsidR="00E72B83" w:rsidRDefault="00551FCD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D6AE415" w14:textId="7F4CCFD3" w:rsidR="00E72B83" w:rsidRDefault="00551FCD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4008497E" w14:textId="42CE0F51" w:rsidR="00E72B83" w:rsidRDefault="00551FCD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551FCD">
                  <w:rPr>
                    <w:rStyle w:val="Heading4Char"/>
                    <w:rFonts w:cs="Arial"/>
                    <w:sz w:val="18"/>
                    <w:szCs w:val="18"/>
                  </w:rPr>
                  <w:t>N/A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228F06EE" w:rsidR="002A4C6F" w:rsidRDefault="00334A75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Figure 2 – showing accompanying calculations </w:t>
                </w:r>
                <w:r w:rsidR="006B0E12">
                  <w:rPr>
                    <w:rStyle w:val="Responseboxtext"/>
                    <w:rFonts w:eastAsia="Calibri"/>
                  </w:rPr>
                  <w:t>for table below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370"/>
        <w:gridCol w:w="2130"/>
        <w:gridCol w:w="2154"/>
        <w:gridCol w:w="2117"/>
        <w:gridCol w:w="1513"/>
        <w:gridCol w:w="1195"/>
        <w:gridCol w:w="1317"/>
        <w:gridCol w:w="1790"/>
        <w:gridCol w:w="2083"/>
        <w:gridCol w:w="2176"/>
        <w:gridCol w:w="2544"/>
        <w:gridCol w:w="180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t>Table 8.1</w:t>
            </w:r>
          </w:p>
        </w:tc>
      </w:tr>
      <w:tr w:rsidR="00B656BE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B656BE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B656BE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60648D75" w:rsidR="00783581" w:rsidRPr="004620FE" w:rsidRDefault="00493224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/>
              <w:sdtContent>
                <w:r w:rsidR="00802379" w:rsidRPr="00802379">
                  <w:rPr>
                    <w:sz w:val="22"/>
                    <w:szCs w:val="22"/>
                  </w:rPr>
                  <w:t xml:space="preserve"> Borehole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0489F05D" w:rsidR="00783581" w:rsidRPr="004620FE" w:rsidRDefault="00493224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/>
              <w:sdtContent>
                <w:r w:rsidR="00802379" w:rsidRPr="00802379">
                  <w:rPr>
                    <w:sz w:val="22"/>
                    <w:szCs w:val="22"/>
                    <w:lang w:eastAsia="en-GB"/>
                  </w:rPr>
                  <w:t xml:space="preserve">Wash down parlour and drinking water for dairy cows </w:t>
                </w:r>
              </w:sdtContent>
            </w:sdt>
          </w:p>
        </w:tc>
        <w:tc>
          <w:tcPr>
            <w:tcW w:w="2256" w:type="dxa"/>
          </w:tcPr>
          <w:p w14:paraId="5F1C98D3" w14:textId="052BFC8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/>
              <w:sdtContent>
                <w:r w:rsidR="00802379" w:rsidRPr="00802379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671FBEF3" w14:textId="65616EC8" w:rsidR="00783581" w:rsidRPr="004620FE" w:rsidRDefault="00493224" w:rsidP="0080237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/>
              <w:sdtContent>
                <w:r w:rsidR="00802379" w:rsidRPr="00802379">
                  <w:rPr>
                    <w:sz w:val="22"/>
                    <w:szCs w:val="22"/>
                    <w:lang w:eastAsia="en-GB"/>
                  </w:rPr>
                  <w:t xml:space="preserve">70% of </w:t>
                </w:r>
                <w:r w:rsidR="003D34A8">
                  <w:rPr>
                    <w:sz w:val="22"/>
                    <w:szCs w:val="22"/>
                    <w:lang w:eastAsia="en-GB"/>
                  </w:rPr>
                  <w:t>13764.15</w:t>
                </w:r>
                <w:r w:rsidR="00802379" w:rsidRPr="00802379">
                  <w:rPr>
                    <w:sz w:val="22"/>
                    <w:szCs w:val="22"/>
                    <w:lang w:eastAsia="en-GB"/>
                  </w:rPr>
                  <w:t>=</w:t>
                </w:r>
                <w:r w:rsidR="003D34A8">
                  <w:rPr>
                    <w:sz w:val="22"/>
                    <w:szCs w:val="22"/>
                    <w:lang w:eastAsia="en-GB"/>
                  </w:rPr>
                  <w:t xml:space="preserve"> 9634.905</w:t>
                </w:r>
                <w:r w:rsidR="00802379" w:rsidRPr="00802379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017" w:type="dxa"/>
          </w:tcPr>
          <w:p w14:paraId="47ED6A7C" w14:textId="36CCE297" w:rsidR="00783581" w:rsidRPr="004620FE" w:rsidRDefault="00493224" w:rsidP="0080237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/>
              <w:sdtContent>
                <w:r w:rsidR="00802379" w:rsidRPr="00802379">
                  <w:rPr>
                    <w:sz w:val="22"/>
                    <w:szCs w:val="22"/>
                    <w:lang w:eastAsia="en-GB"/>
                  </w:rPr>
                  <w:t xml:space="preserve">70% of </w:t>
                </w:r>
                <w:r w:rsidR="00F171A4">
                  <w:rPr>
                    <w:sz w:val="22"/>
                    <w:szCs w:val="22"/>
                    <w:lang w:eastAsia="en-GB"/>
                  </w:rPr>
                  <w:t>37.71</w:t>
                </w:r>
                <w:r w:rsidR="00802379" w:rsidRPr="00802379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F171A4">
                  <w:rPr>
                    <w:sz w:val="22"/>
                    <w:szCs w:val="22"/>
                    <w:lang w:eastAsia="en-GB"/>
                  </w:rPr>
                  <w:t>26.40</w:t>
                </w:r>
                <w:r w:rsidR="00802379" w:rsidRPr="00802379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020" w:type="dxa"/>
          </w:tcPr>
          <w:p w14:paraId="7A1AFAB3" w14:textId="473CA071" w:rsidR="00783581" w:rsidRPr="004620FE" w:rsidRDefault="00493224" w:rsidP="0080237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752036714"/>
                <w:placeholder>
                  <w:docPart w:val="185F0A03A2AF43EAB29E6E4A05638634"/>
                </w:placeholder>
                <w:text/>
              </w:sdtPr>
              <w:sdtEndPr/>
              <w:sdtContent>
                <w:r w:rsidR="00040918" w:rsidRPr="00D13586">
                  <w:rPr>
                    <w:sz w:val="22"/>
                    <w:szCs w:val="22"/>
                    <w:lang w:eastAsia="en-GB"/>
                  </w:rPr>
                  <w:t xml:space="preserve"> 70% of</w:t>
                </w:r>
                <w:r w:rsidR="00040918">
                  <w:rPr>
                    <w:sz w:val="22"/>
                    <w:szCs w:val="22"/>
                    <w:lang w:eastAsia="en-GB"/>
                  </w:rPr>
                  <w:t xml:space="preserve"> 1.57</w:t>
                </w:r>
                <w:r w:rsidR="00040918" w:rsidRPr="00D13586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040918">
                  <w:rPr>
                    <w:sz w:val="22"/>
                    <w:szCs w:val="22"/>
                    <w:lang w:eastAsia="en-GB"/>
                  </w:rPr>
                  <w:t>1.10</w:t>
                </w:r>
                <w:r w:rsidR="00040918" w:rsidRPr="00D13586">
                  <w:rPr>
                    <w:sz w:val="22"/>
                    <w:szCs w:val="22"/>
                    <w:lang w:eastAsia="en-GB"/>
                  </w:rPr>
                  <w:t xml:space="preserve">m³  </w:t>
                </w:r>
              </w:sdtContent>
            </w:sdt>
          </w:p>
        </w:tc>
        <w:tc>
          <w:tcPr>
            <w:tcW w:w="1849" w:type="dxa"/>
          </w:tcPr>
          <w:p w14:paraId="78109531" w14:textId="627D6653" w:rsidR="00783581" w:rsidRPr="004620FE" w:rsidRDefault="00493224" w:rsidP="0078358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/>
              <w:sdtContent>
                <w:r w:rsidR="00802379">
                  <w:rPr>
                    <w:sz w:val="22"/>
                    <w:szCs w:val="22"/>
                    <w:lang w:eastAsia="en-GB"/>
                  </w:rPr>
                  <w:t>0.9</w:t>
                </w:r>
                <w:r w:rsidR="007B6B78">
                  <w:rPr>
                    <w:sz w:val="22"/>
                    <w:szCs w:val="22"/>
                    <w:lang w:eastAsia="en-GB"/>
                  </w:rPr>
                  <w:t>3</w:t>
                </w:r>
                <w:r w:rsidR="00802379">
                  <w:rPr>
                    <w:sz w:val="22"/>
                    <w:szCs w:val="22"/>
                    <w:lang w:eastAsia="en-GB"/>
                  </w:rPr>
                  <w:t xml:space="preserve">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2F3875DC" w14:textId="4426ACA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/>
              <w:sdtContent>
                <w:proofErr w:type="spellStart"/>
                <w:r w:rsidR="00802379" w:rsidRPr="00802379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802379" w:rsidRPr="00802379">
                  <w:rPr>
                    <w:sz w:val="22"/>
                    <w:szCs w:val="22"/>
                    <w:lang w:eastAsia="en-GB"/>
                  </w:rPr>
                  <w:t>’ 4 hours for milking and variable throughout day depending on time of year and whether cows are drinking from the trough</w:t>
                </w:r>
                <w:r w:rsidR="003D34A8">
                  <w:rPr>
                    <w:sz w:val="22"/>
                    <w:szCs w:val="22"/>
                    <w:lang w:eastAsia="en-GB"/>
                  </w:rPr>
                  <w:t>.</w:t>
                </w:r>
                <w:r w:rsidR="00802379" w:rsidRPr="00802379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2300" w:type="dxa"/>
          </w:tcPr>
          <w:p w14:paraId="240E328B" w14:textId="2787323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>Estimated</w:t>
                </w:r>
                <w:r w:rsidR="003D34A8">
                  <w:rPr>
                    <w:sz w:val="22"/>
                    <w:szCs w:val="22"/>
                    <w:lang w:eastAsia="en-GB"/>
                  </w:rPr>
                  <w:t>. Flow rate</w:t>
                </w:r>
                <w:r w:rsidR="002426F7">
                  <w:rPr>
                    <w:sz w:val="22"/>
                    <w:szCs w:val="22"/>
                    <w:lang w:eastAsia="en-GB"/>
                  </w:rPr>
                  <w:t xml:space="preserve"> of pipe</w:t>
                </w:r>
                <w:r w:rsidR="003D34A8">
                  <w:rPr>
                    <w:sz w:val="22"/>
                    <w:szCs w:val="22"/>
                    <w:lang w:eastAsia="en-GB"/>
                  </w:rPr>
                  <w:t xml:space="preserve"> calculated.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456E45F5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690DCB28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172D5">
                  <w:rPr>
                    <w:rStyle w:val="Responseboxtext"/>
                    <w:rFonts w:cs="Arial"/>
                    <w:sz w:val="18"/>
                    <w:szCs w:val="18"/>
                  </w:rPr>
                  <w:t>Yes</w:t>
                </w:r>
              </w:sdtContent>
            </w:sdt>
          </w:p>
        </w:tc>
      </w:tr>
      <w:tr w:rsidR="00B656BE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23D202E8" w:rsidR="00783581" w:rsidRPr="004620FE" w:rsidRDefault="00493224" w:rsidP="007B6B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967112751"/>
                <w:placeholder>
                  <w:docPart w:val="E8FA71D2BCB9499CA4605C0C1ADC075C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Two springs </w:t>
                </w:r>
              </w:sdtContent>
            </w:sdt>
          </w:p>
        </w:tc>
        <w:tc>
          <w:tcPr>
            <w:tcW w:w="2268" w:type="dxa"/>
          </w:tcPr>
          <w:p w14:paraId="7AEBCADE" w14:textId="1A180672" w:rsidR="00783581" w:rsidRPr="004620FE" w:rsidRDefault="00493224" w:rsidP="007B6B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882939385"/>
                <w:placeholder>
                  <w:docPart w:val="A2D974AF8F7647C6966D7D43225179E0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>Cleaning the milking parlour and sometimes used for cows drinking water</w:t>
                </w:r>
                <w:r w:rsidR="0026678D">
                  <w:rPr>
                    <w:sz w:val="22"/>
                    <w:szCs w:val="22"/>
                    <w:lang w:eastAsia="en-GB"/>
                  </w:rPr>
                  <w:t>.  Water to supply farmhouse.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2256" w:type="dxa"/>
          </w:tcPr>
          <w:p w14:paraId="42D2AF8B" w14:textId="28C4EE5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867450030"/>
                <w:placeholder>
                  <w:docPart w:val="28AD329C88F948C9A58AD8662E031949"/>
                </w:placeholder>
                <w:text/>
              </w:sdtPr>
              <w:sdtEndPr/>
              <w:sdtContent>
                <w:r w:rsidR="00DB554A">
                  <w:rPr>
                    <w:sz w:val="22"/>
                    <w:szCs w:val="22"/>
                    <w:lang w:eastAsia="en-GB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7A53BF1" w14:textId="19C3DAC6" w:rsidR="00783581" w:rsidRPr="004620FE" w:rsidRDefault="00493224" w:rsidP="007B6B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870146168"/>
                <w:placeholder>
                  <w:docPart w:val="38E32A21A1DC428094286AB2D6DD0F13"/>
                </w:placeholder>
                <w:text/>
              </w:sdtPr>
              <w:sdtEndPr/>
              <w:sdtContent>
                <w:r w:rsidR="00DB554A" w:rsidRPr="007B6B78">
                  <w:rPr>
                    <w:sz w:val="22"/>
                    <w:szCs w:val="22"/>
                    <w:lang w:eastAsia="en-GB"/>
                  </w:rPr>
                  <w:t>10% of</w:t>
                </w:r>
                <w:r w:rsidR="00DB554A">
                  <w:rPr>
                    <w:sz w:val="22"/>
                    <w:szCs w:val="22"/>
                    <w:lang w:eastAsia="en-GB"/>
                  </w:rPr>
                  <w:t xml:space="preserve"> 13764.15</w:t>
                </w:r>
                <w:r w:rsidR="00DB554A" w:rsidRPr="007B6B78">
                  <w:rPr>
                    <w:sz w:val="22"/>
                    <w:szCs w:val="22"/>
                    <w:lang w:eastAsia="en-GB"/>
                  </w:rPr>
                  <w:t>=</w:t>
                </w:r>
                <w:r w:rsidR="00DB554A">
                  <w:rPr>
                    <w:sz w:val="22"/>
                    <w:szCs w:val="22"/>
                    <w:lang w:eastAsia="en-GB"/>
                  </w:rPr>
                  <w:t xml:space="preserve"> 1376.415</w:t>
                </w:r>
                <w:r w:rsidR="00DB554A" w:rsidRPr="007B6B78">
                  <w:rPr>
                    <w:sz w:val="22"/>
                    <w:szCs w:val="22"/>
                    <w:lang w:eastAsia="en-GB"/>
                  </w:rPr>
                  <w:t xml:space="preserve"> m³</w:t>
                </w:r>
                <w:r w:rsidR="00DB554A">
                  <w:rPr>
                    <w:sz w:val="22"/>
                    <w:szCs w:val="22"/>
                    <w:lang w:eastAsia="en-GB"/>
                  </w:rPr>
                  <w:t>. 140 m</w:t>
                </w:r>
                <w:r w:rsidR="00DB554A" w:rsidRPr="008057A0">
                  <w:rPr>
                    <w:sz w:val="22"/>
                    <w:szCs w:val="22"/>
                    <w:lang w:eastAsia="en-GB"/>
                  </w:rPr>
                  <w:t xml:space="preserve">³ </w:t>
                </w:r>
                <w:r w:rsidR="00DB554A">
                  <w:rPr>
                    <w:sz w:val="22"/>
                    <w:szCs w:val="22"/>
                    <w:lang w:eastAsia="en-GB"/>
                  </w:rPr>
                  <w:t>for farmhouse.</w:t>
                </w:r>
                <w:r w:rsidR="00DB554A" w:rsidRPr="008057A0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DB554A" w:rsidRPr="00FD19A2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DB554A" w:rsidRPr="007B6B78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17" w:type="dxa"/>
          </w:tcPr>
          <w:p w14:paraId="08F95B3B" w14:textId="1EA9008A" w:rsidR="00783581" w:rsidRPr="004620FE" w:rsidRDefault="00493224" w:rsidP="007B6B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803343337"/>
                <w:placeholder>
                  <w:docPart w:val="B57886F8BEEE4FE8B27AF647B4F9CBB7"/>
                </w:placeholder>
                <w:text/>
              </w:sdtPr>
              <w:sdtEndPr/>
              <w:sdtContent>
                <w:r w:rsidR="00DB554A" w:rsidRPr="007B6B78">
                  <w:rPr>
                    <w:sz w:val="22"/>
                    <w:szCs w:val="22"/>
                    <w:lang w:eastAsia="en-GB"/>
                  </w:rPr>
                  <w:t xml:space="preserve">10% of </w:t>
                </w:r>
                <w:r w:rsidR="00DB554A">
                  <w:rPr>
                    <w:sz w:val="22"/>
                    <w:szCs w:val="22"/>
                    <w:lang w:eastAsia="en-GB"/>
                  </w:rPr>
                  <w:t>37.71</w:t>
                </w:r>
                <w:r w:rsidR="00DB554A" w:rsidRPr="007B6B78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DB554A">
                  <w:rPr>
                    <w:sz w:val="22"/>
                    <w:szCs w:val="22"/>
                    <w:lang w:eastAsia="en-GB"/>
                  </w:rPr>
                  <w:t>3.771</w:t>
                </w:r>
                <w:r w:rsidR="00DB554A" w:rsidRPr="007B6B78">
                  <w:rPr>
                    <w:sz w:val="22"/>
                    <w:szCs w:val="22"/>
                    <w:lang w:eastAsia="en-GB"/>
                  </w:rPr>
                  <w:t xml:space="preserve"> m³</w:t>
                </w:r>
                <w:r w:rsidR="00DB554A">
                  <w:rPr>
                    <w:sz w:val="22"/>
                    <w:szCs w:val="22"/>
                    <w:lang w:eastAsia="en-GB"/>
                  </w:rPr>
                  <w:t>. 0.4</w:t>
                </w:r>
                <w:r w:rsidR="00DB554A" w:rsidRPr="009E6478">
                  <w:rPr>
                    <w:sz w:val="22"/>
                    <w:szCs w:val="22"/>
                    <w:lang w:eastAsia="en-GB"/>
                  </w:rPr>
                  <w:t xml:space="preserve"> m³</w:t>
                </w:r>
                <w:r w:rsidR="00DB554A">
                  <w:rPr>
                    <w:sz w:val="22"/>
                    <w:szCs w:val="22"/>
                    <w:lang w:eastAsia="en-GB"/>
                  </w:rPr>
                  <w:t xml:space="preserve"> for </w:t>
                </w:r>
                <w:proofErr w:type="spellStart"/>
                <w:r w:rsidR="00DB554A">
                  <w:rPr>
                    <w:sz w:val="22"/>
                    <w:szCs w:val="22"/>
                    <w:lang w:eastAsia="en-GB"/>
                  </w:rPr>
                  <w:t>farmouse</w:t>
                </w:r>
                <w:proofErr w:type="spellEnd"/>
                <w:r w:rsidR="00DB554A">
                  <w:rPr>
                    <w:sz w:val="22"/>
                    <w:szCs w:val="22"/>
                    <w:lang w:eastAsia="en-GB"/>
                  </w:rPr>
                  <w:t>.</w:t>
                </w:r>
              </w:sdtContent>
            </w:sdt>
          </w:p>
        </w:tc>
        <w:tc>
          <w:tcPr>
            <w:tcW w:w="1020" w:type="dxa"/>
          </w:tcPr>
          <w:p w14:paraId="612D8F45" w14:textId="5992DC2C" w:rsidR="00783581" w:rsidRPr="004620FE" w:rsidRDefault="00493224" w:rsidP="007B6B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679852984"/>
                <w:placeholder>
                  <w:docPart w:val="5640AC91797048B6A712A9FB1ADE4796"/>
                </w:placeholder>
                <w:text/>
              </w:sdtPr>
              <w:sdtEndPr/>
              <w:sdtContent>
                <w:r w:rsidR="00DB554A" w:rsidRPr="007B6B78">
                  <w:rPr>
                    <w:sz w:val="22"/>
                    <w:szCs w:val="22"/>
                    <w:lang w:eastAsia="en-GB"/>
                  </w:rPr>
                  <w:t>10% of 1.</w:t>
                </w:r>
                <w:r w:rsidR="00DB554A">
                  <w:rPr>
                    <w:sz w:val="22"/>
                    <w:szCs w:val="22"/>
                    <w:lang w:eastAsia="en-GB"/>
                  </w:rPr>
                  <w:t>57</w:t>
                </w:r>
                <w:r w:rsidR="00DB554A" w:rsidRPr="007B6B78">
                  <w:rPr>
                    <w:sz w:val="22"/>
                    <w:szCs w:val="22"/>
                    <w:lang w:eastAsia="en-GB"/>
                  </w:rPr>
                  <w:t>= 0.1</w:t>
                </w:r>
                <w:r w:rsidR="00DB554A">
                  <w:rPr>
                    <w:sz w:val="22"/>
                    <w:szCs w:val="22"/>
                    <w:lang w:eastAsia="en-GB"/>
                  </w:rPr>
                  <w:t>57</w:t>
                </w:r>
                <w:r w:rsidR="00DB554A" w:rsidRPr="007B6B78">
                  <w:rPr>
                    <w:sz w:val="22"/>
                    <w:szCs w:val="22"/>
                    <w:lang w:eastAsia="en-GB"/>
                  </w:rPr>
                  <w:t xml:space="preserve"> m³</w:t>
                </w:r>
                <w:r w:rsidR="00DB554A">
                  <w:rPr>
                    <w:sz w:val="22"/>
                    <w:szCs w:val="22"/>
                    <w:lang w:eastAsia="en-GB"/>
                  </w:rPr>
                  <w:t>. 0.02</w:t>
                </w:r>
                <w:r w:rsidR="00DB554A" w:rsidRPr="007A3B9A">
                  <w:rPr>
                    <w:sz w:val="22"/>
                    <w:szCs w:val="22"/>
                    <w:lang w:eastAsia="en-GB"/>
                  </w:rPr>
                  <w:t xml:space="preserve"> m³</w:t>
                </w:r>
                <w:r w:rsidR="00DB554A">
                  <w:rPr>
                    <w:sz w:val="22"/>
                    <w:szCs w:val="22"/>
                    <w:lang w:eastAsia="en-GB"/>
                  </w:rPr>
                  <w:t xml:space="preserve">  for farmhouse.</w:t>
                </w:r>
                <w:r w:rsidR="00DB554A" w:rsidRPr="007B6B78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849" w:type="dxa"/>
          </w:tcPr>
          <w:p w14:paraId="2BDE23AF" w14:textId="3A6B155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829033813"/>
                <w:placeholder>
                  <w:docPart w:val="2A533B44F3934D6187EFBA28463C5240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0.</w:t>
                </w:r>
                <w:r w:rsidR="007B6B78">
                  <w:rPr>
                    <w:sz w:val="22"/>
                    <w:szCs w:val="22"/>
                    <w:lang w:eastAsia="en-GB"/>
                  </w:rPr>
                  <w:t>1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>9</w:t>
                </w:r>
                <w:r w:rsidR="007B6B78">
                  <w:rPr>
                    <w:sz w:val="22"/>
                    <w:szCs w:val="22"/>
                    <w:lang w:eastAsia="en-GB"/>
                  </w:rPr>
                  <w:t>7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040BAD58" w14:textId="5CF6ACE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31083331"/>
                <w:placeholder>
                  <w:docPart w:val="DD6F9A6CE639474A9CFB502B82BE486D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7B6B78" w:rsidRPr="007B6B78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7B6B78" w:rsidRPr="007B6B78">
                  <w:rPr>
                    <w:sz w:val="22"/>
                    <w:szCs w:val="22"/>
                    <w:lang w:eastAsia="en-GB"/>
                  </w:rPr>
                  <w:t>’ 1 hour during milking and varies during the year</w:t>
                </w:r>
                <w:r w:rsidR="003D34A8">
                  <w:rPr>
                    <w:sz w:val="22"/>
                    <w:szCs w:val="22"/>
                    <w:lang w:eastAsia="en-GB"/>
                  </w:rPr>
                  <w:t>.</w:t>
                </w:r>
              </w:sdtContent>
            </w:sdt>
          </w:p>
        </w:tc>
        <w:tc>
          <w:tcPr>
            <w:tcW w:w="2300" w:type="dxa"/>
          </w:tcPr>
          <w:p w14:paraId="4F05C85C" w14:textId="5BF2F22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960948929"/>
                <w:placeholder>
                  <w:docPart w:val="002509B734414D008BDB7A76D271D23C"/>
                </w:placeholder>
                <w:text/>
              </w:sdtPr>
              <w:sdtEndPr/>
              <w:sdtContent>
                <w:r w:rsidR="007B6B78">
                  <w:rPr>
                    <w:sz w:val="22"/>
                    <w:szCs w:val="22"/>
                    <w:lang w:eastAsia="en-GB"/>
                  </w:rPr>
                  <w:t>Estimated</w:t>
                </w:r>
                <w:r w:rsidR="003D34A8">
                  <w:rPr>
                    <w:sz w:val="22"/>
                    <w:szCs w:val="22"/>
                    <w:lang w:eastAsia="en-GB"/>
                  </w:rPr>
                  <w:t xml:space="preserve">. Flow rate </w:t>
                </w:r>
                <w:r w:rsidR="002426F7">
                  <w:rPr>
                    <w:sz w:val="22"/>
                    <w:szCs w:val="22"/>
                    <w:lang w:eastAsia="en-GB"/>
                  </w:rPr>
                  <w:t xml:space="preserve">of pipe </w:t>
                </w:r>
                <w:r w:rsidR="003D34A8">
                  <w:rPr>
                    <w:sz w:val="22"/>
                    <w:szCs w:val="22"/>
                    <w:lang w:eastAsia="en-GB"/>
                  </w:rPr>
                  <w:t>calculated.</w:t>
                </w:r>
              </w:sdtContent>
            </w:sdt>
          </w:p>
        </w:tc>
        <w:tc>
          <w:tcPr>
            <w:tcW w:w="2675" w:type="dxa"/>
          </w:tcPr>
          <w:p w14:paraId="2BE43E86" w14:textId="04B9DA12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740861493"/>
                <w:placeholder>
                  <w:docPart w:val="F4BD41A24CAD4948AC90B489B9EFDA47"/>
                </w:placeholder>
                <w:text/>
              </w:sdtPr>
              <w:sdtEndPr/>
              <w:sdtContent>
                <w:r w:rsidR="007B6B78">
                  <w:rPr>
                    <w:sz w:val="22"/>
                    <w:szCs w:val="22"/>
                    <w:lang w:eastAsia="en-GB"/>
                  </w:rPr>
                  <w:t>Water only abstracted when needed. Industry</w:t>
                </w:r>
                <w:r w:rsidR="00333C29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7B6B78">
                  <w:rPr>
                    <w:sz w:val="22"/>
                    <w:szCs w:val="22"/>
                    <w:lang w:eastAsia="en-GB"/>
                  </w:rPr>
                  <w:t xml:space="preserve">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6E3F70FF" w14:textId="253F746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A760FA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</w:t>
                </w:r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</w:tr>
      <w:tr w:rsidR="00B656BE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3A76AE1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315231825"/>
                <w:placeholder>
                  <w:docPart w:val="44DF58D43725408480B2A1FA7D70F6E4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7B6B78">
                  <w:rPr>
                    <w:sz w:val="22"/>
                    <w:szCs w:val="22"/>
                    <w:lang w:eastAsia="en-GB"/>
                  </w:rPr>
                  <w:t>Pond</w:t>
                </w:r>
              </w:sdtContent>
            </w:sdt>
          </w:p>
        </w:tc>
        <w:tc>
          <w:tcPr>
            <w:tcW w:w="2268" w:type="dxa"/>
          </w:tcPr>
          <w:p w14:paraId="2BE2D1D4" w14:textId="54C60FA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33848272"/>
                <w:placeholder>
                  <w:docPart w:val="7E389950E3844531BA556D8E83E285EA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Drinking for dairy cows </w:t>
                </w:r>
              </w:sdtContent>
            </w:sdt>
          </w:p>
        </w:tc>
        <w:tc>
          <w:tcPr>
            <w:tcW w:w="2256" w:type="dxa"/>
          </w:tcPr>
          <w:p w14:paraId="379887BC" w14:textId="31122D9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00984805"/>
                <w:placeholder>
                  <w:docPart w:val="22D8475E6EDD4152809ED2D95E37FD3B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19C0957" w14:textId="379AEA29" w:rsidR="00783581" w:rsidRPr="004620FE" w:rsidRDefault="00493224" w:rsidP="007B6B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665661087"/>
                <w:placeholder>
                  <w:docPart w:val="1886E6253BD04199AA2EF6EEBD6DBCF2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>20% of</w:t>
                </w:r>
                <w:r w:rsidR="003D34A8">
                  <w:rPr>
                    <w:sz w:val="22"/>
                    <w:szCs w:val="22"/>
                    <w:lang w:eastAsia="en-GB"/>
                  </w:rPr>
                  <w:t xml:space="preserve"> 13764.15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3D34A8">
                  <w:rPr>
                    <w:sz w:val="22"/>
                    <w:szCs w:val="22"/>
                    <w:lang w:eastAsia="en-GB"/>
                  </w:rPr>
                  <w:t>2752.83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m³</w:t>
                </w:r>
              </w:sdtContent>
            </w:sdt>
          </w:p>
        </w:tc>
        <w:tc>
          <w:tcPr>
            <w:tcW w:w="1017" w:type="dxa"/>
          </w:tcPr>
          <w:p w14:paraId="0A1F4AD7" w14:textId="4D51012B" w:rsidR="00783581" w:rsidRPr="004620FE" w:rsidRDefault="00493224" w:rsidP="007B6B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662693128"/>
                <w:placeholder>
                  <w:docPart w:val="65F98FDC56D241C2BB8705B6FE5CE00D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20% of </w:t>
                </w:r>
                <w:r w:rsidR="00F171A4">
                  <w:rPr>
                    <w:sz w:val="22"/>
                    <w:szCs w:val="22"/>
                    <w:lang w:eastAsia="en-GB"/>
                  </w:rPr>
                  <w:t>37.71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F171A4">
                  <w:rPr>
                    <w:sz w:val="22"/>
                    <w:szCs w:val="22"/>
                    <w:lang w:eastAsia="en-GB"/>
                  </w:rPr>
                  <w:t>7.542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m³</w:t>
                </w:r>
              </w:sdtContent>
            </w:sdt>
          </w:p>
        </w:tc>
        <w:tc>
          <w:tcPr>
            <w:tcW w:w="1020" w:type="dxa"/>
          </w:tcPr>
          <w:p w14:paraId="6D86D3DF" w14:textId="1E19150F" w:rsidR="00783581" w:rsidRPr="004620FE" w:rsidRDefault="00493224" w:rsidP="007B6B7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576410732"/>
                <w:placeholder>
                  <w:docPart w:val="169758D77BB049588DA6C0B647F5F286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>20% of 1.</w:t>
                </w:r>
                <w:r w:rsidR="00F171A4">
                  <w:rPr>
                    <w:sz w:val="22"/>
                    <w:szCs w:val="22"/>
                    <w:lang w:eastAsia="en-GB"/>
                  </w:rPr>
                  <w:t>57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>= 0.3</w:t>
                </w:r>
                <w:r w:rsidR="00F171A4">
                  <w:rPr>
                    <w:sz w:val="22"/>
                    <w:szCs w:val="22"/>
                    <w:lang w:eastAsia="en-GB"/>
                  </w:rPr>
                  <w:t>14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m³</w:t>
                </w:r>
              </w:sdtContent>
            </w:sdt>
          </w:p>
        </w:tc>
        <w:tc>
          <w:tcPr>
            <w:tcW w:w="1849" w:type="dxa"/>
          </w:tcPr>
          <w:p w14:paraId="687B13EF" w14:textId="62B6BB9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60648707"/>
                <w:placeholder>
                  <w:docPart w:val="910459C89946426D90D9D831130F7B7E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0</w:t>
                </w:r>
                <w:r w:rsidR="007B6B78">
                  <w:rPr>
                    <w:sz w:val="22"/>
                    <w:szCs w:val="22"/>
                    <w:lang w:eastAsia="en-GB"/>
                  </w:rPr>
                  <w:t>.35</w:t>
                </w:r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54B8B6D4" w14:textId="5114B41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18363374"/>
                <w:placeholder>
                  <w:docPart w:val="D9D1DB2CBCF84A5DA6049677637082D1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>Varies throughout year.</w:t>
                </w:r>
              </w:sdtContent>
            </w:sdt>
          </w:p>
        </w:tc>
        <w:tc>
          <w:tcPr>
            <w:tcW w:w="2300" w:type="dxa"/>
          </w:tcPr>
          <w:p w14:paraId="4D4AB849" w14:textId="77579DE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645653276"/>
                <w:placeholder>
                  <w:docPart w:val="8EA0DE8A699D46C0A221CE6269CFE21E"/>
                </w:placeholder>
                <w:text/>
              </w:sdtPr>
              <w:sdtEndPr/>
              <w:sdtContent>
                <w:r w:rsidR="007B6B78">
                  <w:rPr>
                    <w:sz w:val="22"/>
                    <w:szCs w:val="22"/>
                    <w:lang w:eastAsia="en-GB"/>
                  </w:rPr>
                  <w:t>Estimated</w:t>
                </w:r>
                <w:r w:rsidR="002426F7">
                  <w:rPr>
                    <w:sz w:val="22"/>
                    <w:szCs w:val="22"/>
                    <w:lang w:eastAsia="en-GB"/>
                  </w:rPr>
                  <w:t>. Flow rate of pipe calculated.</w:t>
                </w:r>
              </w:sdtContent>
            </w:sdt>
          </w:p>
        </w:tc>
        <w:tc>
          <w:tcPr>
            <w:tcW w:w="2675" w:type="dxa"/>
          </w:tcPr>
          <w:p w14:paraId="468C971F" w14:textId="0371E89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/>
              <w:sdtContent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Water only abstracted when needed. Industry  </w:t>
                </w:r>
                <w:proofErr w:type="spellStart"/>
                <w:r w:rsidR="007B6B78" w:rsidRPr="007B6B78">
                  <w:rPr>
                    <w:sz w:val="22"/>
                    <w:szCs w:val="22"/>
                    <w:lang w:eastAsia="en-GB"/>
                  </w:rPr>
                  <w:t>Pondstandard</w:t>
                </w:r>
                <w:proofErr w:type="spellEnd"/>
                <w:r w:rsidR="007B6B78" w:rsidRPr="007B6B78">
                  <w:rPr>
                    <w:sz w:val="22"/>
                    <w:szCs w:val="22"/>
                    <w:lang w:eastAsia="en-GB"/>
                  </w:rPr>
                  <w:t xml:space="preserve">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1A8E487F" w14:textId="4FA328B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02B5639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/>
              <w:sdtContent>
                <w:r w:rsidR="00040918" w:rsidRPr="00040918">
                  <w:rPr>
                    <w:sz w:val="22"/>
                    <w:szCs w:val="22"/>
                  </w:rPr>
                  <w:t xml:space="preserve"> Borehole </w:t>
                </w:r>
              </w:sdtContent>
            </w:sdt>
          </w:p>
        </w:tc>
        <w:tc>
          <w:tcPr>
            <w:tcW w:w="2268" w:type="dxa"/>
          </w:tcPr>
          <w:p w14:paraId="045E685F" w14:textId="70D4466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/>
              <w:sdtContent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Wash down parlour and drinking water for dairy cows </w:t>
                </w:r>
              </w:sdtContent>
            </w:sdt>
          </w:p>
        </w:tc>
        <w:tc>
          <w:tcPr>
            <w:tcW w:w="2256" w:type="dxa"/>
          </w:tcPr>
          <w:p w14:paraId="34D6C7CC" w14:textId="1FE8B38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/>
              <w:sdtContent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All year </w:t>
                </w:r>
              </w:sdtContent>
            </w:sdt>
          </w:p>
        </w:tc>
        <w:tc>
          <w:tcPr>
            <w:tcW w:w="1019" w:type="dxa"/>
          </w:tcPr>
          <w:p w14:paraId="2EBBBB4C" w14:textId="49BBC9A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/>
              <w:sdtContent>
                <w:r w:rsidR="00F91DC4">
                  <w:rPr>
                    <w:sz w:val="22"/>
                    <w:szCs w:val="22"/>
                    <w:lang w:eastAsia="en-GB"/>
                  </w:rPr>
                  <w:t>7</w:t>
                </w:r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15140.2</w:t>
                </w:r>
                <w:r w:rsidR="00040918" w:rsidRPr="00040918">
                  <w:rPr>
                    <w:sz w:val="22"/>
                    <w:szCs w:val="22"/>
                    <w:lang w:eastAsia="en-GB"/>
                  </w:rPr>
                  <w:t>=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 10598.14</w:t>
                </w:r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  m³  </w:t>
                </w:r>
              </w:sdtContent>
            </w:sdt>
          </w:p>
        </w:tc>
        <w:tc>
          <w:tcPr>
            <w:tcW w:w="1017" w:type="dxa"/>
          </w:tcPr>
          <w:p w14:paraId="730D1272" w14:textId="3DC8AF2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/>
              <w:sdtContent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70%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41.48</w:t>
                </w:r>
                <w:r w:rsidR="00040918" w:rsidRPr="00040918">
                  <w:rPr>
                    <w:sz w:val="22"/>
                    <w:szCs w:val="22"/>
                    <w:lang w:eastAsia="en-GB"/>
                  </w:rPr>
                  <w:t>=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 29.036</w:t>
                </w:r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  m³  </w:t>
                </w:r>
              </w:sdtContent>
            </w:sdt>
          </w:p>
        </w:tc>
        <w:tc>
          <w:tcPr>
            <w:tcW w:w="1020" w:type="dxa"/>
          </w:tcPr>
          <w:p w14:paraId="57899653" w14:textId="78EBDE71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/>
              <w:sdtContent>
                <w:r w:rsidR="00040918" w:rsidRPr="00040918">
                  <w:rPr>
                    <w:sz w:val="22"/>
                    <w:szCs w:val="22"/>
                    <w:lang w:eastAsia="en-GB"/>
                  </w:rPr>
                  <w:t>70% of</w:t>
                </w:r>
                <w:r w:rsidR="007241D8">
                  <w:rPr>
                    <w:sz w:val="22"/>
                    <w:szCs w:val="22"/>
                    <w:lang w:eastAsia="en-GB"/>
                  </w:rPr>
                  <w:t xml:space="preserve"> 1.73</w:t>
                </w:r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 =</w:t>
                </w:r>
                <w:r w:rsidR="0087160B">
                  <w:rPr>
                    <w:sz w:val="22"/>
                    <w:szCs w:val="22"/>
                    <w:lang w:eastAsia="en-GB"/>
                  </w:rPr>
                  <w:t>1.211</w:t>
                </w:r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  m³  </w:t>
                </w:r>
              </w:sdtContent>
            </w:sdt>
          </w:p>
        </w:tc>
        <w:tc>
          <w:tcPr>
            <w:tcW w:w="1849" w:type="dxa"/>
          </w:tcPr>
          <w:p w14:paraId="5458D22E" w14:textId="04A59B5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/>
              <w:sdtContent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0.93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6E841B5B" w14:textId="52D411B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/>
              <w:sdtContent>
                <w:proofErr w:type="spellStart"/>
                <w:r w:rsidR="00040918" w:rsidRPr="00040918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’ 4 hours for milking and variable throughout day depending on time of year and whether cows are drinking from the trough. </w:t>
                </w:r>
              </w:sdtContent>
            </w:sdt>
          </w:p>
        </w:tc>
        <w:tc>
          <w:tcPr>
            <w:tcW w:w="2300" w:type="dxa"/>
          </w:tcPr>
          <w:p w14:paraId="5D1A5A6F" w14:textId="116B0CB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/>
              <w:sdtContent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570C2F36" w14:textId="1DCC5C5E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/>
              <w:sdtContent>
                <w:r w:rsidR="00040918" w:rsidRPr="00040918">
                  <w:rPr>
                    <w:sz w:val="22"/>
                    <w:szCs w:val="22"/>
                    <w:lang w:eastAsia="en-GB"/>
                  </w:rPr>
                  <w:t xml:space="preserve">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097C111F" w14:textId="3EA1514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51623FA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 Two springs </w:t>
                </w:r>
              </w:sdtContent>
            </w:sdt>
          </w:p>
        </w:tc>
        <w:tc>
          <w:tcPr>
            <w:tcW w:w="2268" w:type="dxa"/>
          </w:tcPr>
          <w:p w14:paraId="65B2F251" w14:textId="04093AC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893920124"/>
                <w:placeholder>
                  <w:docPart w:val="E63280F00EAE4D579F00A008CC61E3AC"/>
                </w:placeholder>
                <w:text/>
              </w:sdtPr>
              <w:sdtEndPr/>
              <w:sdtContent>
                <w:r w:rsidR="0026678D" w:rsidRPr="008D0EA7">
                  <w:rPr>
                    <w:sz w:val="22"/>
                    <w:szCs w:val="22"/>
                    <w:lang w:eastAsia="en-GB"/>
                  </w:rPr>
                  <w:t xml:space="preserve"> Cleaning the milking parlour and sometimes used for cows drinking water.  Water to supply farmhouse. </w:t>
                </w:r>
              </w:sdtContent>
            </w:sdt>
          </w:p>
        </w:tc>
        <w:tc>
          <w:tcPr>
            <w:tcW w:w="2256" w:type="dxa"/>
          </w:tcPr>
          <w:p w14:paraId="1D07004B" w14:textId="58BC599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849456324"/>
                <w:placeholder>
                  <w:docPart w:val="5929C9A7516D4DAFB4E7547BC6958BA1"/>
                </w:placeholder>
                <w:text/>
              </w:sdtPr>
              <w:sdtEndPr/>
              <w:sdtContent>
                <w:r w:rsidR="00B656BE">
                  <w:rPr>
                    <w:sz w:val="22"/>
                    <w:szCs w:val="22"/>
                    <w:lang w:eastAsia="en-GB"/>
                  </w:rPr>
                  <w:t>All year</w:t>
                </w:r>
                <w:r w:rsidR="00B656BE" w:rsidRPr="007532E2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19" w:type="dxa"/>
          </w:tcPr>
          <w:p w14:paraId="30A3022E" w14:textId="32069B0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48157844"/>
                <w:placeholder>
                  <w:docPart w:val="5AB8B887DDA54726AFD091AFB7D260B0"/>
                </w:placeholder>
                <w:text/>
              </w:sdtPr>
              <w:sdtEndPr/>
              <w:sdtContent>
                <w:r w:rsidR="00DB554A" w:rsidRPr="00F91DC4">
                  <w:rPr>
                    <w:sz w:val="22"/>
                    <w:szCs w:val="22"/>
                    <w:lang w:eastAsia="en-GB"/>
                  </w:rPr>
                  <w:t>10% of</w:t>
                </w:r>
                <w:r w:rsidR="00DB554A">
                  <w:rPr>
                    <w:sz w:val="22"/>
                    <w:szCs w:val="22"/>
                    <w:lang w:eastAsia="en-GB"/>
                  </w:rPr>
                  <w:t xml:space="preserve"> 15140.2</w:t>
                </w:r>
                <w:r w:rsidR="00DB554A" w:rsidRPr="00F91DC4">
                  <w:rPr>
                    <w:sz w:val="22"/>
                    <w:szCs w:val="22"/>
                    <w:lang w:eastAsia="en-GB"/>
                  </w:rPr>
                  <w:t xml:space="preserve"> =</w:t>
                </w:r>
                <w:r w:rsidR="00DB554A">
                  <w:rPr>
                    <w:sz w:val="22"/>
                    <w:szCs w:val="22"/>
                    <w:lang w:eastAsia="en-GB"/>
                  </w:rPr>
                  <w:t xml:space="preserve"> 1514.02</w:t>
                </w:r>
                <w:r w:rsidR="00DB554A" w:rsidRPr="00F91DC4">
                  <w:rPr>
                    <w:sz w:val="22"/>
                    <w:szCs w:val="22"/>
                    <w:lang w:eastAsia="en-GB"/>
                  </w:rPr>
                  <w:t xml:space="preserve">  m³</w:t>
                </w:r>
                <w:r w:rsidR="00DB554A" w:rsidRPr="001F5C11">
                  <w:rPr>
                    <w:sz w:val="22"/>
                    <w:szCs w:val="22"/>
                    <w:lang w:eastAsia="en-GB"/>
                  </w:rPr>
                  <w:t xml:space="preserve">. 140 m³ for farmhouse.   </w:t>
                </w:r>
              </w:sdtContent>
            </w:sdt>
          </w:p>
        </w:tc>
        <w:tc>
          <w:tcPr>
            <w:tcW w:w="1017" w:type="dxa"/>
          </w:tcPr>
          <w:p w14:paraId="78977CBE" w14:textId="7FAAD46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332403786"/>
                <w:placeholder>
                  <w:docPart w:val="B7DE4710F17A41279BBD8A1C3DFAE4FB"/>
                </w:placeholder>
                <w:text/>
              </w:sdtPr>
              <w:sdtEndPr/>
              <w:sdtContent>
                <w:r w:rsidR="00B656BE" w:rsidRPr="00F91DC4">
                  <w:rPr>
                    <w:sz w:val="22"/>
                    <w:szCs w:val="22"/>
                    <w:lang w:eastAsia="en-GB"/>
                  </w:rPr>
                  <w:t xml:space="preserve">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41.48= 4.148</w:t>
                </w:r>
                <w:r w:rsidR="00B656BE" w:rsidRPr="00F91DC4">
                  <w:rPr>
                    <w:sz w:val="22"/>
                    <w:szCs w:val="22"/>
                    <w:lang w:eastAsia="en-GB"/>
                  </w:rPr>
                  <w:t xml:space="preserve">  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2447BF">
                  <w:rPr>
                    <w:sz w:val="22"/>
                    <w:szCs w:val="22"/>
                    <w:lang w:eastAsia="en-GB"/>
                  </w:rPr>
                  <w:t xml:space="preserve"> 0.4 m³ for </w:t>
                </w:r>
                <w:proofErr w:type="spellStart"/>
                <w:r w:rsidR="00B656BE" w:rsidRPr="002447BF">
                  <w:rPr>
                    <w:sz w:val="22"/>
                    <w:szCs w:val="22"/>
                    <w:lang w:eastAsia="en-GB"/>
                  </w:rPr>
                  <w:t>farmouse</w:t>
                </w:r>
                <w:proofErr w:type="spellEnd"/>
                <w:r w:rsidR="00B656BE" w:rsidRPr="002447BF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F91DC4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20" w:type="dxa"/>
          </w:tcPr>
          <w:p w14:paraId="669983A6" w14:textId="4CBE6DA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414203455"/>
                <w:placeholder>
                  <w:docPart w:val="7D775D5C493C42D0A032B4C038EE5256"/>
                </w:placeholder>
                <w:text/>
              </w:sdtPr>
              <w:sdtEndPr/>
              <w:sdtContent>
                <w:r w:rsidR="00B656BE" w:rsidRPr="00F91DC4">
                  <w:rPr>
                    <w:sz w:val="22"/>
                    <w:szCs w:val="22"/>
                    <w:lang w:eastAsia="en-GB"/>
                  </w:rPr>
                  <w:t xml:space="preserve">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1.73=</w:t>
                </w:r>
                <w:r w:rsidR="00B656BE" w:rsidRPr="00F91DC4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B656BE">
                  <w:rPr>
                    <w:sz w:val="22"/>
                    <w:szCs w:val="22"/>
                    <w:lang w:eastAsia="en-GB"/>
                  </w:rPr>
                  <w:t>0.173</w:t>
                </w:r>
                <w:r w:rsidR="00B656BE" w:rsidRPr="00F91DC4">
                  <w:rPr>
                    <w:sz w:val="22"/>
                    <w:szCs w:val="22"/>
                    <w:lang w:eastAsia="en-GB"/>
                  </w:rPr>
                  <w:t>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420C62">
                  <w:rPr>
                    <w:sz w:val="22"/>
                    <w:szCs w:val="22"/>
                    <w:lang w:eastAsia="en-GB"/>
                  </w:rPr>
                  <w:t xml:space="preserve"> 0.02 m³  for farmhouse. </w:t>
                </w:r>
                <w:r w:rsidR="00B656BE" w:rsidRPr="00F91DC4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849" w:type="dxa"/>
          </w:tcPr>
          <w:p w14:paraId="2A5C769C" w14:textId="346AEA2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217820456"/>
                <w:placeholder>
                  <w:docPart w:val="A0117B24E450481BA0DE5FBBAAB241E8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0.197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383F0973" w14:textId="35AC5BC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289631652"/>
                <w:placeholder>
                  <w:docPart w:val="5DF7A11FA16A428F8E8C04E82DE3A0CF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F91DC4" w:rsidRPr="00F91DC4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’ 1 hour during milking and varies during the year. </w:t>
                </w:r>
              </w:sdtContent>
            </w:sdt>
          </w:p>
        </w:tc>
        <w:tc>
          <w:tcPr>
            <w:tcW w:w="2300" w:type="dxa"/>
          </w:tcPr>
          <w:p w14:paraId="655A6541" w14:textId="4D4FBEC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425374868"/>
                <w:placeholder>
                  <w:docPart w:val="7A5F4F5237F642299F406B1DC7DA2F44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57EB5EB4" w14:textId="198E2C2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7B9D1566" w14:textId="6A97354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0A199211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 Pond </w:t>
                </w:r>
              </w:sdtContent>
            </w:sdt>
          </w:p>
        </w:tc>
        <w:tc>
          <w:tcPr>
            <w:tcW w:w="2268" w:type="dxa"/>
          </w:tcPr>
          <w:p w14:paraId="196BAB64" w14:textId="1A9E3CE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590123972"/>
                <w:placeholder>
                  <w:docPart w:val="5462F522193D4A668654105A17371F92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Drinking for dairy cows </w:t>
                </w:r>
              </w:sdtContent>
            </w:sdt>
          </w:p>
        </w:tc>
        <w:tc>
          <w:tcPr>
            <w:tcW w:w="2256" w:type="dxa"/>
          </w:tcPr>
          <w:p w14:paraId="529AE9DA" w14:textId="43944A0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439761552"/>
                <w:placeholder>
                  <w:docPart w:val="CF93902F26B247F980E333593337E84E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All year </w:t>
                </w:r>
              </w:sdtContent>
            </w:sdt>
          </w:p>
        </w:tc>
        <w:tc>
          <w:tcPr>
            <w:tcW w:w="1019" w:type="dxa"/>
          </w:tcPr>
          <w:p w14:paraId="1C0A37D3" w14:textId="2FC23EC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311717810"/>
                <w:placeholder>
                  <w:docPart w:val="30ED645F8E8F4EAA945119A0D8E10F4B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20%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15140.2</w:t>
                </w:r>
                <w:r w:rsidR="00F91DC4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3028.04 </w:t>
                </w:r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017" w:type="dxa"/>
          </w:tcPr>
          <w:p w14:paraId="4F0C5525" w14:textId="6668FD7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725564646"/>
                <w:placeholder>
                  <w:docPart w:val="BEC5EB31BAD74C2F8A26F6FBC56C4CA4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>20% of</w:t>
                </w:r>
                <w:r w:rsidR="00F91DC4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7241D8">
                  <w:rPr>
                    <w:sz w:val="22"/>
                    <w:szCs w:val="22"/>
                    <w:lang w:eastAsia="en-GB"/>
                  </w:rPr>
                  <w:t>41.48</w:t>
                </w:r>
                <w:r w:rsidR="00F91DC4">
                  <w:rPr>
                    <w:sz w:val="22"/>
                    <w:szCs w:val="22"/>
                    <w:lang w:eastAsia="en-GB"/>
                  </w:rPr>
                  <w:t>=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 8.296</w:t>
                </w:r>
                <w:r w:rsidR="00F91DC4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020" w:type="dxa"/>
          </w:tcPr>
          <w:p w14:paraId="272B4ED3" w14:textId="5A95B8B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608621114"/>
                <w:placeholder>
                  <w:docPart w:val="A4391D423CAD449A82CFDCB9856D37B5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20%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1.73</w:t>
                </w:r>
                <w:r w:rsidR="00F91DC4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87160B">
                  <w:rPr>
                    <w:sz w:val="22"/>
                    <w:szCs w:val="22"/>
                    <w:lang w:eastAsia="en-GB"/>
                  </w:rPr>
                  <w:t>0.346</w:t>
                </w:r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 m³ </w:t>
                </w:r>
              </w:sdtContent>
            </w:sdt>
          </w:p>
        </w:tc>
        <w:tc>
          <w:tcPr>
            <w:tcW w:w="1849" w:type="dxa"/>
          </w:tcPr>
          <w:p w14:paraId="437BBB16" w14:textId="095F9F3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38164022"/>
                <w:placeholder>
                  <w:docPart w:val="06FDFA8037784EBD89AEC8EAFDF8C36D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0.35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7CC50AF0" w14:textId="70B3D6B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040595607"/>
                <w:placeholder>
                  <w:docPart w:val="0DBD640028154120BA627A1D90EBD37A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Varies throughout year. </w:t>
                </w:r>
              </w:sdtContent>
            </w:sdt>
          </w:p>
        </w:tc>
        <w:tc>
          <w:tcPr>
            <w:tcW w:w="2300" w:type="dxa"/>
          </w:tcPr>
          <w:p w14:paraId="2E419220" w14:textId="3E408C3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291891786"/>
                <w:placeholder>
                  <w:docPart w:val="6DD2DBAFA5964589A8104FB048ADA073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248F8FB2" w14:textId="07566C8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/>
              <w:sdtContent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Water only abstracted when needed. Industry  </w:t>
                </w:r>
                <w:proofErr w:type="spellStart"/>
                <w:r w:rsidR="00F91DC4" w:rsidRPr="00F91DC4">
                  <w:rPr>
                    <w:sz w:val="22"/>
                    <w:szCs w:val="22"/>
                    <w:lang w:eastAsia="en-GB"/>
                  </w:rPr>
                  <w:t>Pondstandard</w:t>
                </w:r>
                <w:proofErr w:type="spellEnd"/>
                <w:r w:rsidR="00F91DC4" w:rsidRPr="00F91DC4">
                  <w:rPr>
                    <w:sz w:val="22"/>
                    <w:szCs w:val="22"/>
                    <w:lang w:eastAsia="en-GB"/>
                  </w:rPr>
                  <w:t xml:space="preserve">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328870BD" w14:textId="26FD798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677F0D8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</w:rPr>
                  <w:t xml:space="preserve"> Borehole </w:t>
                </w:r>
              </w:sdtContent>
            </w:sdt>
          </w:p>
        </w:tc>
        <w:tc>
          <w:tcPr>
            <w:tcW w:w="2268" w:type="dxa"/>
          </w:tcPr>
          <w:p w14:paraId="41AADBFF" w14:textId="25ECB34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Wash down parlour and drinking water for dairy cows </w:t>
                </w:r>
              </w:sdtContent>
            </w:sdt>
          </w:p>
        </w:tc>
        <w:tc>
          <w:tcPr>
            <w:tcW w:w="2256" w:type="dxa"/>
          </w:tcPr>
          <w:p w14:paraId="52C69AD4" w14:textId="73E5016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82EA503" w14:textId="5022483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70% of</w:t>
                </w:r>
                <w:r w:rsidR="007241D8">
                  <w:rPr>
                    <w:sz w:val="22"/>
                    <w:szCs w:val="22"/>
                    <w:lang w:eastAsia="en-GB"/>
                  </w:rPr>
                  <w:t xml:space="preserve"> 16213.3</w:t>
                </w:r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=</w:t>
                </w:r>
                <w:r w:rsidR="00604142">
                  <w:rPr>
                    <w:sz w:val="22"/>
                    <w:szCs w:val="22"/>
                    <w:lang w:eastAsia="en-GB"/>
                  </w:rPr>
                  <w:t xml:space="preserve"> 11349.31</w:t>
                </w:r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 m³  </w:t>
                </w:r>
              </w:sdtContent>
            </w:sdt>
          </w:p>
        </w:tc>
        <w:tc>
          <w:tcPr>
            <w:tcW w:w="1017" w:type="dxa"/>
          </w:tcPr>
          <w:p w14:paraId="207D3072" w14:textId="7CE4004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44.42</w:t>
                </w:r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604142">
                  <w:rPr>
                    <w:sz w:val="22"/>
                    <w:szCs w:val="22"/>
                    <w:lang w:eastAsia="en-GB"/>
                  </w:rPr>
                  <w:t>31.094</w:t>
                </w:r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020" w:type="dxa"/>
          </w:tcPr>
          <w:p w14:paraId="7DB83C68" w14:textId="1112630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70% of</w:t>
                </w:r>
                <w:r w:rsidR="007241D8">
                  <w:rPr>
                    <w:sz w:val="22"/>
                    <w:szCs w:val="22"/>
                    <w:lang w:eastAsia="en-GB"/>
                  </w:rPr>
                  <w:t xml:space="preserve"> 1.85</w:t>
                </w:r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= </w:t>
                </w:r>
                <w:r w:rsidR="00604142">
                  <w:rPr>
                    <w:sz w:val="22"/>
                    <w:szCs w:val="22"/>
                    <w:lang w:eastAsia="en-GB"/>
                  </w:rPr>
                  <w:t>1.295</w:t>
                </w:r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849" w:type="dxa"/>
          </w:tcPr>
          <w:p w14:paraId="1FF26E6D" w14:textId="420372C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0.93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3282FCD4" w14:textId="13C729E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394735" w:rsidRPr="00394735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’ 4 hours for milking and variable throughout day depending on time of year and whether cows are drinking from the trough. </w:t>
                </w:r>
              </w:sdtContent>
            </w:sdt>
          </w:p>
        </w:tc>
        <w:tc>
          <w:tcPr>
            <w:tcW w:w="2300" w:type="dxa"/>
          </w:tcPr>
          <w:p w14:paraId="662A1174" w14:textId="6493627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76EC7112" w14:textId="71E7DEF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67BAA8E3" w14:textId="55DFCD9C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1DB0896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Two springs </w:t>
                </w:r>
              </w:sdtContent>
            </w:sdt>
          </w:p>
        </w:tc>
        <w:tc>
          <w:tcPr>
            <w:tcW w:w="2268" w:type="dxa"/>
          </w:tcPr>
          <w:p w14:paraId="3AAE136B" w14:textId="00D9835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03570080"/>
                <w:placeholder>
                  <w:docPart w:val="C40FF3EB9DF447FA823E75B1523A707C"/>
                </w:placeholder>
                <w:text/>
              </w:sdtPr>
              <w:sdtEndPr/>
              <w:sdtContent>
                <w:r w:rsidR="0026678D" w:rsidRPr="007F4CBA">
                  <w:rPr>
                    <w:sz w:val="22"/>
                    <w:szCs w:val="22"/>
                    <w:lang w:eastAsia="en-GB"/>
                  </w:rPr>
                  <w:t xml:space="preserve"> Cleaning the milking parlour and sometimes used for cows drinking water.  Water to supply farmhouse. </w:t>
                </w:r>
              </w:sdtContent>
            </w:sdt>
          </w:p>
        </w:tc>
        <w:tc>
          <w:tcPr>
            <w:tcW w:w="2256" w:type="dxa"/>
          </w:tcPr>
          <w:p w14:paraId="432BCBF5" w14:textId="67A0074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937330990"/>
                <w:placeholder>
                  <w:docPart w:val="20953B4E312A47DFA50EA3D0F3CA928D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23C58EA" w14:textId="5FF84A2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809858741"/>
                <w:placeholder>
                  <w:docPart w:val="64BA4D3AD3334D68ABF8D46861BFC5A0"/>
                </w:placeholder>
                <w:text/>
              </w:sdtPr>
              <w:sdtEndPr/>
              <w:sdtContent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16213.3</w:t>
                </w:r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=  </w:t>
                </w:r>
                <w:r w:rsidR="00B656BE">
                  <w:rPr>
                    <w:sz w:val="22"/>
                    <w:szCs w:val="22"/>
                    <w:lang w:eastAsia="en-GB"/>
                  </w:rPr>
                  <w:t>1621.33</w:t>
                </w:r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m³ 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9469C3">
                  <w:rPr>
                    <w:sz w:val="22"/>
                    <w:szCs w:val="22"/>
                    <w:lang w:eastAsia="en-GB"/>
                  </w:rPr>
                  <w:t xml:space="preserve"> 140 m³ for farmhouse.   </w:t>
                </w:r>
              </w:sdtContent>
            </w:sdt>
          </w:p>
        </w:tc>
        <w:tc>
          <w:tcPr>
            <w:tcW w:w="1017" w:type="dxa"/>
          </w:tcPr>
          <w:p w14:paraId="602BB37E" w14:textId="259747B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564149418"/>
                <w:placeholder>
                  <w:docPart w:val="ADD210E25DEA437BAF5114B63C3FA444"/>
                </w:placeholder>
                <w:text/>
              </w:sdtPr>
              <w:sdtEndPr/>
              <w:sdtContent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44.42</w:t>
                </w:r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B656BE">
                  <w:rPr>
                    <w:sz w:val="22"/>
                    <w:szCs w:val="22"/>
                    <w:lang w:eastAsia="en-GB"/>
                  </w:rPr>
                  <w:t>4.442</w:t>
                </w:r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 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573C9A">
                  <w:rPr>
                    <w:sz w:val="22"/>
                    <w:szCs w:val="22"/>
                    <w:lang w:eastAsia="en-GB"/>
                  </w:rPr>
                  <w:t xml:space="preserve"> 0.4 m³ for </w:t>
                </w:r>
                <w:proofErr w:type="spellStart"/>
                <w:r w:rsidR="00B656BE" w:rsidRPr="00573C9A">
                  <w:rPr>
                    <w:sz w:val="22"/>
                    <w:szCs w:val="22"/>
                    <w:lang w:eastAsia="en-GB"/>
                  </w:rPr>
                  <w:t>farmouse</w:t>
                </w:r>
                <w:proofErr w:type="spellEnd"/>
                <w:r w:rsidR="00B656BE" w:rsidRPr="00573C9A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20" w:type="dxa"/>
          </w:tcPr>
          <w:p w14:paraId="0791C23E" w14:textId="0E06B4D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906026438"/>
                <w:placeholder>
                  <w:docPart w:val="44F89080F1E949CA8CE6EE37FA039D29"/>
                </w:placeholder>
                <w:text/>
              </w:sdtPr>
              <w:sdtEndPr/>
              <w:sdtContent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1.85</w:t>
                </w:r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B656BE">
                  <w:rPr>
                    <w:sz w:val="22"/>
                    <w:szCs w:val="22"/>
                    <w:lang w:eastAsia="en-GB"/>
                  </w:rPr>
                  <w:t>0.185</w:t>
                </w:r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m³ 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F377AE">
                  <w:rPr>
                    <w:sz w:val="22"/>
                    <w:szCs w:val="22"/>
                    <w:lang w:eastAsia="en-GB"/>
                  </w:rPr>
                  <w:t xml:space="preserve"> 0.02 m³  for farmhouse. </w:t>
                </w:r>
                <w:r w:rsidR="00B656BE" w:rsidRPr="00394735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849" w:type="dxa"/>
          </w:tcPr>
          <w:p w14:paraId="7DD58A5A" w14:textId="5BFF609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498774209"/>
                <w:placeholder>
                  <w:docPart w:val="B3B253DB078A4704BAAA4B95E32D45EF"/>
                </w:placeholder>
                <w:text/>
              </w:sdtPr>
              <w:sdtEndPr/>
              <w:sdtContent>
                <w:r w:rsidR="00394735" w:rsidRPr="00394735">
                  <w:rPr>
                    <w:sz w:val="22"/>
                    <w:szCs w:val="22"/>
                    <w:lang w:eastAsia="en-GB"/>
                  </w:rPr>
                  <w:t xml:space="preserve"> 0.197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0429A9FE" w14:textId="713BA4A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608184544"/>
                <w:placeholder>
                  <w:docPart w:val="35B6B0CFB2BF49C8897606A8ADFF690B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D91A0D" w:rsidRPr="00D91A0D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’ 1 hour during milking and varies during the year. </w:t>
                </w:r>
              </w:sdtContent>
            </w:sdt>
          </w:p>
        </w:tc>
        <w:tc>
          <w:tcPr>
            <w:tcW w:w="2300" w:type="dxa"/>
          </w:tcPr>
          <w:p w14:paraId="4D6B1C29" w14:textId="40BE8B4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571623911"/>
                <w:placeholder>
                  <w:docPart w:val="70D86CA3AF8742F0B4085EA995DAC12A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21243527" w14:textId="157BB57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0517CDFF" w14:textId="2373B66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008D49D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Pond </w:t>
                </w:r>
              </w:sdtContent>
            </w:sdt>
          </w:p>
        </w:tc>
        <w:tc>
          <w:tcPr>
            <w:tcW w:w="2268" w:type="dxa"/>
          </w:tcPr>
          <w:p w14:paraId="328AC8EB" w14:textId="7D23963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648790788"/>
                <w:placeholder>
                  <w:docPart w:val="AD1E3A62B0A445EA8E170FA2B8888C27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Drinking for dairy cows </w:t>
                </w:r>
              </w:sdtContent>
            </w:sdt>
          </w:p>
        </w:tc>
        <w:tc>
          <w:tcPr>
            <w:tcW w:w="2256" w:type="dxa"/>
          </w:tcPr>
          <w:p w14:paraId="114AB3F8" w14:textId="4A95A7D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12547873"/>
                <w:placeholder>
                  <w:docPart w:val="FD5EA7ABB83446FAA42CDDC69239BECC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9E6E757" w14:textId="7851EA3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375307399"/>
                <w:placeholder>
                  <w:docPart w:val="D0A84D40E9D54461A6EC8B81D274130D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16213.3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>=</w:t>
                </w:r>
                <w:r w:rsidR="00604142">
                  <w:rPr>
                    <w:sz w:val="22"/>
                    <w:szCs w:val="22"/>
                    <w:lang w:eastAsia="en-GB"/>
                  </w:rPr>
                  <w:t xml:space="preserve"> 3242.66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</w:t>
                </w:r>
              </w:sdtContent>
            </w:sdt>
          </w:p>
        </w:tc>
        <w:tc>
          <w:tcPr>
            <w:tcW w:w="1017" w:type="dxa"/>
          </w:tcPr>
          <w:p w14:paraId="2A45E1ED" w14:textId="3DDCADC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08806550"/>
                <w:placeholder>
                  <w:docPart w:val="8A8C42AD9CF7493880C25C4B627E6807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</w:t>
                </w:r>
                <w:r w:rsidR="007241D8">
                  <w:rPr>
                    <w:sz w:val="22"/>
                    <w:szCs w:val="22"/>
                    <w:lang w:eastAsia="en-GB"/>
                  </w:rPr>
                  <w:t xml:space="preserve"> 44.42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=</w:t>
                </w:r>
                <w:r w:rsidR="00604142">
                  <w:rPr>
                    <w:sz w:val="22"/>
                    <w:szCs w:val="22"/>
                    <w:lang w:eastAsia="en-GB"/>
                  </w:rPr>
                  <w:t xml:space="preserve"> 8.884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</w:t>
                </w:r>
              </w:sdtContent>
            </w:sdt>
          </w:p>
        </w:tc>
        <w:tc>
          <w:tcPr>
            <w:tcW w:w="1020" w:type="dxa"/>
          </w:tcPr>
          <w:p w14:paraId="55F91B89" w14:textId="6F9D328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030625352"/>
                <w:placeholder>
                  <w:docPart w:val="103BE84ACA074A1F8049D67D16D993AB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</w:t>
                </w:r>
                <w:r w:rsidR="007241D8">
                  <w:rPr>
                    <w:sz w:val="22"/>
                    <w:szCs w:val="22"/>
                    <w:lang w:eastAsia="en-GB"/>
                  </w:rPr>
                  <w:t xml:space="preserve"> 1.85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= </w:t>
                </w:r>
                <w:r w:rsidR="00604142">
                  <w:rPr>
                    <w:sz w:val="22"/>
                    <w:szCs w:val="22"/>
                    <w:lang w:eastAsia="en-GB"/>
                  </w:rPr>
                  <w:t>0.37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</w:t>
                </w:r>
              </w:sdtContent>
            </w:sdt>
          </w:p>
        </w:tc>
        <w:tc>
          <w:tcPr>
            <w:tcW w:w="1849" w:type="dxa"/>
          </w:tcPr>
          <w:p w14:paraId="50A239D3" w14:textId="384CB36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831268506"/>
                <w:placeholder>
                  <w:docPart w:val="E131F1E6E6A04D6C9FCDA9C84C300F75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0.35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7A91326F" w14:textId="20884670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867361988"/>
                <w:placeholder>
                  <w:docPart w:val="A9C4E237D2F8468F87CA5DA64B0B1F3A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Varies throughout year. </w:t>
                </w:r>
              </w:sdtContent>
            </w:sdt>
          </w:p>
        </w:tc>
        <w:tc>
          <w:tcPr>
            <w:tcW w:w="2300" w:type="dxa"/>
          </w:tcPr>
          <w:p w14:paraId="2F48C3E9" w14:textId="5216892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915517468"/>
                <w:placeholder>
                  <w:docPart w:val="3E20B816A00442EC89F12CE21ADC0510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15909797" w14:textId="3C99D1F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970940231"/>
                <w:placeholder>
                  <w:docPart w:val="CC8D421823AE4806A87259E5EF33E213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Water only abstracted when needed. Industry  </w:t>
                </w:r>
                <w:proofErr w:type="spellStart"/>
                <w:r w:rsidR="00D91A0D" w:rsidRPr="00D91A0D">
                  <w:rPr>
                    <w:sz w:val="22"/>
                    <w:szCs w:val="22"/>
                    <w:lang w:eastAsia="en-GB"/>
                  </w:rPr>
                  <w:t>Pondstandard</w:t>
                </w:r>
                <w:proofErr w:type="spellEnd"/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67143C71" w14:textId="4AE28F9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2464A96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</w:rPr>
                  <w:t xml:space="preserve"> Borehole </w:t>
                </w:r>
              </w:sdtContent>
            </w:sdt>
          </w:p>
        </w:tc>
        <w:tc>
          <w:tcPr>
            <w:tcW w:w="2268" w:type="dxa"/>
          </w:tcPr>
          <w:p w14:paraId="2F89D161" w14:textId="518D612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Wash down parlour and drinking water for dairy cows </w:t>
                </w:r>
              </w:sdtContent>
            </w:sdt>
          </w:p>
        </w:tc>
        <w:tc>
          <w:tcPr>
            <w:tcW w:w="2256" w:type="dxa"/>
          </w:tcPr>
          <w:p w14:paraId="55324284" w14:textId="45BA274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42E9859" w14:textId="6F482C6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18231.75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2C2B5D">
                  <w:rPr>
                    <w:sz w:val="22"/>
                    <w:szCs w:val="22"/>
                    <w:lang w:eastAsia="en-GB"/>
                  </w:rPr>
                  <w:t>12762.225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017" w:type="dxa"/>
          </w:tcPr>
          <w:p w14:paraId="0A97525F" w14:textId="2206E9F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49.95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>=</w:t>
                </w:r>
                <w:r w:rsidR="002C2B5D">
                  <w:rPr>
                    <w:sz w:val="22"/>
                    <w:szCs w:val="22"/>
                    <w:lang w:eastAsia="en-GB"/>
                  </w:rPr>
                  <w:t xml:space="preserve"> 34.965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 m³  </w:t>
                </w:r>
              </w:sdtContent>
            </w:sdt>
          </w:p>
        </w:tc>
        <w:tc>
          <w:tcPr>
            <w:tcW w:w="1020" w:type="dxa"/>
          </w:tcPr>
          <w:p w14:paraId="6A3FB74A" w14:textId="0D1BFAB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709415343"/>
                <w:placeholder>
                  <w:docPart w:val="4817B3F4A12B4791AD880EA649DA36F4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>70% of</w:t>
                </w:r>
                <w:r w:rsidR="007241D8">
                  <w:rPr>
                    <w:sz w:val="22"/>
                    <w:szCs w:val="22"/>
                    <w:lang w:eastAsia="en-GB"/>
                  </w:rPr>
                  <w:t xml:space="preserve"> 2.08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= </w:t>
                </w:r>
                <w:r w:rsidR="002C2B5D">
                  <w:rPr>
                    <w:sz w:val="22"/>
                    <w:szCs w:val="22"/>
                    <w:lang w:eastAsia="en-GB"/>
                  </w:rPr>
                  <w:t>1.456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849" w:type="dxa"/>
          </w:tcPr>
          <w:p w14:paraId="2967753D" w14:textId="3D5E3AE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0.93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01097975" w14:textId="623DC45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D91A0D" w:rsidRPr="00D91A0D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’ 4 hours for milking and variable throughout day depending on time of year and whether cows are drinking from the trough. </w:t>
                </w:r>
              </w:sdtContent>
            </w:sdt>
          </w:p>
        </w:tc>
        <w:tc>
          <w:tcPr>
            <w:tcW w:w="2300" w:type="dxa"/>
          </w:tcPr>
          <w:p w14:paraId="63853E3D" w14:textId="73A63F2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09B1A7F8" w14:textId="7F9C821C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7F85930E" w14:textId="7083834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4E8F3EB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Two springs </w:t>
                </w:r>
              </w:sdtContent>
            </w:sdt>
          </w:p>
        </w:tc>
        <w:tc>
          <w:tcPr>
            <w:tcW w:w="2268" w:type="dxa"/>
          </w:tcPr>
          <w:p w14:paraId="7E0E2755" w14:textId="669F6C9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08381206"/>
                <w:placeholder>
                  <w:docPart w:val="3BC3404F8CA243AEB16766C663D5587D"/>
                </w:placeholder>
                <w:text/>
              </w:sdtPr>
              <w:sdtEndPr/>
              <w:sdtContent>
                <w:r w:rsidR="0026678D" w:rsidRPr="00726ABF">
                  <w:rPr>
                    <w:sz w:val="22"/>
                    <w:szCs w:val="22"/>
                    <w:lang w:eastAsia="en-GB"/>
                  </w:rPr>
                  <w:t xml:space="preserve"> Cleaning the milking parlour and sometimes used for cows drinking water.  Water to supply farmhouse. </w:t>
                </w:r>
              </w:sdtContent>
            </w:sdt>
          </w:p>
        </w:tc>
        <w:tc>
          <w:tcPr>
            <w:tcW w:w="2256" w:type="dxa"/>
          </w:tcPr>
          <w:p w14:paraId="0007D37B" w14:textId="7FB2FD3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933634917"/>
                <w:placeholder>
                  <w:docPart w:val="48B170EDD70B4BB68E5C0BD6E6E248DA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748C2DE" w14:textId="7758C8C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557468019"/>
                <w:placeholder>
                  <w:docPart w:val="E4FA271146604DB88285268987FCF58E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18231.75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>=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 1823.175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 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FB4A4C">
                  <w:rPr>
                    <w:sz w:val="22"/>
                    <w:szCs w:val="22"/>
                    <w:lang w:eastAsia="en-GB"/>
                  </w:rPr>
                  <w:t xml:space="preserve"> 140 m³ for farmhouse.  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17" w:type="dxa"/>
          </w:tcPr>
          <w:p w14:paraId="4D68866E" w14:textId="49BBF68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302035225"/>
                <w:placeholder>
                  <w:docPart w:val="2F273C8564EF430ABB2294A3CA83C466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49.95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>=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 4.995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 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C42533">
                  <w:rPr>
                    <w:sz w:val="22"/>
                    <w:szCs w:val="22"/>
                    <w:lang w:eastAsia="en-GB"/>
                  </w:rPr>
                  <w:t xml:space="preserve"> 0.4 m³ for </w:t>
                </w:r>
                <w:proofErr w:type="spellStart"/>
                <w:r w:rsidR="00B656BE" w:rsidRPr="00C42533">
                  <w:rPr>
                    <w:sz w:val="22"/>
                    <w:szCs w:val="22"/>
                    <w:lang w:eastAsia="en-GB"/>
                  </w:rPr>
                  <w:t>farmouse</w:t>
                </w:r>
                <w:proofErr w:type="spellEnd"/>
                <w:r w:rsidR="00B656BE" w:rsidRPr="00C42533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20" w:type="dxa"/>
          </w:tcPr>
          <w:p w14:paraId="3DFA11E3" w14:textId="7FBB67D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74601835"/>
                <w:placeholder>
                  <w:docPart w:val="F3F3A33029084C948406363D7B796382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2.08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B656BE">
                  <w:rPr>
                    <w:sz w:val="22"/>
                    <w:szCs w:val="22"/>
                    <w:lang w:eastAsia="en-GB"/>
                  </w:rPr>
                  <w:t>0.208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m³ 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4432DA">
                  <w:rPr>
                    <w:sz w:val="22"/>
                    <w:szCs w:val="22"/>
                    <w:lang w:eastAsia="en-GB"/>
                  </w:rPr>
                  <w:t xml:space="preserve"> 0.02 m³  for farmhouse.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849" w:type="dxa"/>
          </w:tcPr>
          <w:p w14:paraId="3D8D08D5" w14:textId="641808B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976671923"/>
                <w:placeholder>
                  <w:docPart w:val="2164D3670D66490B86E415C87E72396B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0.197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6698A546" w14:textId="6B2749A1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13776378"/>
                <w:placeholder>
                  <w:docPart w:val="FB943715DAB9443688C1A10F68955215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D91A0D" w:rsidRPr="00D91A0D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’ 1 hour during milking and varies during the year. </w:t>
                </w:r>
              </w:sdtContent>
            </w:sdt>
          </w:p>
        </w:tc>
        <w:tc>
          <w:tcPr>
            <w:tcW w:w="2300" w:type="dxa"/>
          </w:tcPr>
          <w:p w14:paraId="09095CBA" w14:textId="5F1AE20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539710645"/>
                <w:placeholder>
                  <w:docPart w:val="19C37AF845674AF99321058457620285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47370D6F" w14:textId="6010298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260B2834" w14:textId="04677AD3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3707988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D91A0D" w:rsidRPr="00A037CA">
                  <w:rPr>
                    <w:sz w:val="22"/>
                    <w:szCs w:val="22"/>
                    <w:lang w:eastAsia="en-GB"/>
                  </w:rPr>
                  <w:t xml:space="preserve"> Pond</w:t>
                </w:r>
              </w:sdtContent>
            </w:sdt>
          </w:p>
        </w:tc>
        <w:tc>
          <w:tcPr>
            <w:tcW w:w="2268" w:type="dxa"/>
          </w:tcPr>
          <w:p w14:paraId="616D1139" w14:textId="7F9A6CA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328646552"/>
                <w:placeholder>
                  <w:docPart w:val="8EDF33826371441C9C9540BE21581024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Drinking for dairy cows </w:t>
                </w:r>
              </w:sdtContent>
            </w:sdt>
          </w:p>
        </w:tc>
        <w:tc>
          <w:tcPr>
            <w:tcW w:w="2256" w:type="dxa"/>
          </w:tcPr>
          <w:p w14:paraId="303AADF2" w14:textId="3FC009B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70226055"/>
                <w:placeholder>
                  <w:docPart w:val="BEDE7D0975CF4169B180A52F436EA4E4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62FE884" w14:textId="0955D99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222523852"/>
                <w:placeholder>
                  <w:docPart w:val="BBD4A01C0933499C9DC27039533A7B7C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18231.75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>=</w:t>
                </w:r>
                <w:r w:rsidR="002C2B5D">
                  <w:rPr>
                    <w:sz w:val="22"/>
                    <w:szCs w:val="22"/>
                    <w:lang w:eastAsia="en-GB"/>
                  </w:rPr>
                  <w:t xml:space="preserve"> 3646.35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</w:t>
                </w:r>
              </w:sdtContent>
            </w:sdt>
          </w:p>
        </w:tc>
        <w:tc>
          <w:tcPr>
            <w:tcW w:w="1017" w:type="dxa"/>
          </w:tcPr>
          <w:p w14:paraId="06F7F45C" w14:textId="1B81BBE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560486424"/>
                <w:placeholder>
                  <w:docPart w:val="4FF0A7127BC64E048690E3467250D65B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49.95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>=</w:t>
                </w:r>
                <w:r w:rsidR="002C2B5D">
                  <w:rPr>
                    <w:sz w:val="22"/>
                    <w:szCs w:val="22"/>
                    <w:lang w:eastAsia="en-GB"/>
                  </w:rPr>
                  <w:t xml:space="preserve"> 9.99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</w:t>
                </w:r>
              </w:sdtContent>
            </w:sdt>
          </w:p>
        </w:tc>
        <w:tc>
          <w:tcPr>
            <w:tcW w:w="1020" w:type="dxa"/>
          </w:tcPr>
          <w:p w14:paraId="7166302E" w14:textId="3FCF9B5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89405665"/>
                <w:placeholder>
                  <w:docPart w:val="2F428B7F73334060BC87D8320FD9CF53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2.08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2C2B5D">
                  <w:rPr>
                    <w:sz w:val="22"/>
                    <w:szCs w:val="22"/>
                    <w:lang w:eastAsia="en-GB"/>
                  </w:rPr>
                  <w:t>0.416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849" w:type="dxa"/>
          </w:tcPr>
          <w:p w14:paraId="78534ED7" w14:textId="4597951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519161495"/>
                <w:placeholder>
                  <w:docPart w:val="5326109B624E424894ECA3EC915AF2E8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0.35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2F04914E" w14:textId="06CBACC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863275655"/>
                <w:placeholder>
                  <w:docPart w:val="75188744607940C3BDC129A331A8515E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Varies throughout year. </w:t>
                </w:r>
              </w:sdtContent>
            </w:sdt>
          </w:p>
        </w:tc>
        <w:tc>
          <w:tcPr>
            <w:tcW w:w="2300" w:type="dxa"/>
          </w:tcPr>
          <w:p w14:paraId="5D473946" w14:textId="25E4CD2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177233693"/>
                <w:placeholder>
                  <w:docPart w:val="69FCE1D56BF24FB4BC9C67E13DCC3B6E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106D0767" w14:textId="357DA448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Water only abstracted when needed. Industry  </w:t>
                </w:r>
                <w:proofErr w:type="spellStart"/>
                <w:r w:rsidR="00D91A0D" w:rsidRPr="00D91A0D">
                  <w:rPr>
                    <w:sz w:val="22"/>
                    <w:szCs w:val="22"/>
                    <w:lang w:eastAsia="en-GB"/>
                  </w:rPr>
                  <w:t>Pondstandard</w:t>
                </w:r>
                <w:proofErr w:type="spellEnd"/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41C1AD25" w14:textId="1B8D0803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33D2EDA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</w:rPr>
                  <w:t xml:space="preserve"> Borehole </w:t>
                </w:r>
              </w:sdtContent>
            </w:sdt>
          </w:p>
        </w:tc>
        <w:tc>
          <w:tcPr>
            <w:tcW w:w="2268" w:type="dxa"/>
          </w:tcPr>
          <w:p w14:paraId="52B1EB47" w14:textId="25AEC88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Wash down parlour and drinking water for dairy cows </w:t>
                </w:r>
              </w:sdtContent>
            </w:sdt>
          </w:p>
        </w:tc>
        <w:tc>
          <w:tcPr>
            <w:tcW w:w="2256" w:type="dxa"/>
          </w:tcPr>
          <w:p w14:paraId="0E9BEF4B" w14:textId="013D9CC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F37C453" w14:textId="5E56779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20169.9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 </w:t>
                </w:r>
                <w:r w:rsidR="00E0129D">
                  <w:rPr>
                    <w:sz w:val="22"/>
                    <w:szCs w:val="22"/>
                    <w:lang w:eastAsia="en-GB"/>
                  </w:rPr>
                  <w:t>14118.93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 </w:t>
                </w:r>
              </w:sdtContent>
            </w:sdt>
          </w:p>
        </w:tc>
        <w:tc>
          <w:tcPr>
            <w:tcW w:w="1017" w:type="dxa"/>
          </w:tcPr>
          <w:p w14:paraId="697360D8" w14:textId="1D5A571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55.26 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E0129D">
                  <w:rPr>
                    <w:sz w:val="22"/>
                    <w:szCs w:val="22"/>
                    <w:lang w:eastAsia="en-GB"/>
                  </w:rPr>
                  <w:t>38.682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020" w:type="dxa"/>
          </w:tcPr>
          <w:p w14:paraId="0A571D42" w14:textId="01B8919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>2.3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E0129D">
                  <w:rPr>
                    <w:sz w:val="22"/>
                    <w:szCs w:val="22"/>
                    <w:lang w:eastAsia="en-GB"/>
                  </w:rPr>
                  <w:t>1.61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849" w:type="dxa"/>
          </w:tcPr>
          <w:p w14:paraId="4B0A17D6" w14:textId="2A652B3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0.93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5D4142AF" w14:textId="3D5F07C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FC1B5F" w:rsidRPr="00FC1B5F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’ 4 hours for milking and variable throughout day depending on time of year and whether cows are drinking from the trough. </w:t>
                </w:r>
              </w:sdtContent>
            </w:sdt>
          </w:p>
        </w:tc>
        <w:tc>
          <w:tcPr>
            <w:tcW w:w="2300" w:type="dxa"/>
          </w:tcPr>
          <w:p w14:paraId="2BA81A87" w14:textId="5546888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6B0E768C" w14:textId="71ADA4D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24E6B9F8" w14:textId="09ED89F3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598EDDD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Two springs </w:t>
                </w:r>
              </w:sdtContent>
            </w:sdt>
          </w:p>
        </w:tc>
        <w:tc>
          <w:tcPr>
            <w:tcW w:w="2268" w:type="dxa"/>
          </w:tcPr>
          <w:p w14:paraId="0D63D2A1" w14:textId="52DD107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664772367"/>
                <w:placeholder>
                  <w:docPart w:val="C9FD925F3A974D5E8C23744AE6C2089E"/>
                </w:placeholder>
                <w:text/>
              </w:sdtPr>
              <w:sdtEndPr/>
              <w:sdtContent>
                <w:r w:rsidR="0026678D" w:rsidRPr="00366AED">
                  <w:rPr>
                    <w:sz w:val="22"/>
                    <w:szCs w:val="22"/>
                    <w:lang w:eastAsia="en-GB"/>
                  </w:rPr>
                  <w:t xml:space="preserve"> Cleaning the milking parlour and sometimes used for cows drinking water.  Water to supply farmhouse. </w:t>
                </w:r>
              </w:sdtContent>
            </w:sdt>
          </w:p>
        </w:tc>
        <w:tc>
          <w:tcPr>
            <w:tcW w:w="2256" w:type="dxa"/>
          </w:tcPr>
          <w:p w14:paraId="499432A5" w14:textId="4BBBB3E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418330859"/>
                <w:placeholder>
                  <w:docPart w:val="676C4F5B6FDE4C229F03A3680C8B2E4F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567BAB5" w14:textId="6423722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145934691"/>
                <w:placeholder>
                  <w:docPart w:val="6DB6B1C60C9941E9B06962FE250D8FCD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20169.9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B656BE">
                  <w:rPr>
                    <w:sz w:val="22"/>
                    <w:szCs w:val="22"/>
                    <w:lang w:eastAsia="en-GB"/>
                  </w:rPr>
                  <w:t>2016.99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675D4A">
                  <w:rPr>
                    <w:sz w:val="22"/>
                    <w:szCs w:val="22"/>
                    <w:lang w:eastAsia="en-GB"/>
                  </w:rPr>
                  <w:t xml:space="preserve"> 140 m³ for farmhouse.  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17" w:type="dxa"/>
          </w:tcPr>
          <w:p w14:paraId="077298A2" w14:textId="2E039BC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97848518"/>
                <w:placeholder>
                  <w:docPart w:val="099EE5B0BB214007A53EBBDE8D6CB7DC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55.26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B656BE">
                  <w:rPr>
                    <w:sz w:val="22"/>
                    <w:szCs w:val="22"/>
                    <w:lang w:eastAsia="en-GB"/>
                  </w:rPr>
                  <w:t>5.526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m³ 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3B52C8">
                  <w:rPr>
                    <w:sz w:val="22"/>
                    <w:szCs w:val="22"/>
                    <w:lang w:eastAsia="en-GB"/>
                  </w:rPr>
                  <w:t xml:space="preserve"> 0.4 m³ for </w:t>
                </w:r>
                <w:proofErr w:type="spellStart"/>
                <w:r w:rsidR="00B656BE" w:rsidRPr="003B52C8">
                  <w:rPr>
                    <w:sz w:val="22"/>
                    <w:szCs w:val="22"/>
                    <w:lang w:eastAsia="en-GB"/>
                  </w:rPr>
                  <w:t>farmouse</w:t>
                </w:r>
                <w:proofErr w:type="spellEnd"/>
                <w:r w:rsidR="00B656BE" w:rsidRPr="003B52C8">
                  <w:rPr>
                    <w:sz w:val="22"/>
                    <w:szCs w:val="22"/>
                    <w:lang w:eastAsia="en-GB"/>
                  </w:rPr>
                  <w:t>.</w:t>
                </w:r>
              </w:sdtContent>
            </w:sdt>
          </w:p>
        </w:tc>
        <w:tc>
          <w:tcPr>
            <w:tcW w:w="1020" w:type="dxa"/>
          </w:tcPr>
          <w:p w14:paraId="52564163" w14:textId="560368F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31480278"/>
                <w:placeholder>
                  <w:docPart w:val="9946EC20FEAF45FFB5DB11A1EB5E19AC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2.3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=  </w:t>
                </w:r>
                <w:r w:rsidR="00B656BE">
                  <w:rPr>
                    <w:sz w:val="22"/>
                    <w:szCs w:val="22"/>
                    <w:lang w:eastAsia="en-GB"/>
                  </w:rPr>
                  <w:t>0.23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>m³</w:t>
                </w:r>
                <w:r w:rsidR="00B656BE">
                  <w:rPr>
                    <w:sz w:val="22"/>
                    <w:szCs w:val="22"/>
                    <w:lang w:eastAsia="en-GB"/>
                  </w:rPr>
                  <w:t>.</w:t>
                </w:r>
                <w:r w:rsidR="00B656BE" w:rsidRPr="00AE4E00">
                  <w:rPr>
                    <w:sz w:val="22"/>
                    <w:szCs w:val="22"/>
                    <w:lang w:eastAsia="en-GB"/>
                  </w:rPr>
                  <w:t xml:space="preserve"> 0.02 m³  for farmhouse.</w:t>
                </w:r>
              </w:sdtContent>
            </w:sdt>
          </w:p>
        </w:tc>
        <w:tc>
          <w:tcPr>
            <w:tcW w:w="1849" w:type="dxa"/>
          </w:tcPr>
          <w:p w14:paraId="52175831" w14:textId="66E9F66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638729972"/>
                <w:placeholder>
                  <w:docPart w:val="0AB6E365D156468F875B4E89ACE9266D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0.197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649F38D9" w14:textId="209538C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083335373"/>
                <w:placeholder>
                  <w:docPart w:val="5F0407A1009941D9B29123CEEBA8EA57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FC1B5F" w:rsidRPr="00FC1B5F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’ 1 hour during milking and varies during the year. </w:t>
                </w:r>
              </w:sdtContent>
            </w:sdt>
          </w:p>
        </w:tc>
        <w:tc>
          <w:tcPr>
            <w:tcW w:w="2300" w:type="dxa"/>
          </w:tcPr>
          <w:p w14:paraId="4B54CFFF" w14:textId="73E40F5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405727104"/>
                <w:placeholder>
                  <w:docPart w:val="5266A7E72BFB4530B62AAE9635787FBD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0FBC4A73" w14:textId="1052918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35520497"/>
                <w:placeholder>
                  <w:docPart w:val="DDD6547BA291498F8A954B0E373599CE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4580C4F7" w14:textId="6F84BD0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13E043C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 Pond </w:t>
                </w:r>
              </w:sdtContent>
            </w:sdt>
          </w:p>
        </w:tc>
        <w:tc>
          <w:tcPr>
            <w:tcW w:w="2268" w:type="dxa"/>
          </w:tcPr>
          <w:p w14:paraId="5449331E" w14:textId="1C1A2AD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865024406"/>
                <w:placeholder>
                  <w:docPart w:val="7F9F188B026E488DACCCED12A6DE7DD5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Drinking for dairy cows </w:t>
                </w:r>
              </w:sdtContent>
            </w:sdt>
          </w:p>
        </w:tc>
        <w:tc>
          <w:tcPr>
            <w:tcW w:w="2256" w:type="dxa"/>
          </w:tcPr>
          <w:p w14:paraId="173AF76B" w14:textId="0547556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942966308"/>
                <w:placeholder>
                  <w:docPart w:val="7566BF0949F248B38E977006F995EA50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C327E77" w14:textId="7510BD8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5562131"/>
                <w:placeholder>
                  <w:docPart w:val="6B3AD3AFE28B46F3A9582571F325BC3D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7241D8">
                  <w:rPr>
                    <w:sz w:val="22"/>
                    <w:szCs w:val="22"/>
                    <w:lang w:eastAsia="en-GB"/>
                  </w:rPr>
                  <w:t>20169.9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E0129D">
                  <w:rPr>
                    <w:sz w:val="22"/>
                    <w:szCs w:val="22"/>
                    <w:lang w:eastAsia="en-GB"/>
                  </w:rPr>
                  <w:t>4033.98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017" w:type="dxa"/>
          </w:tcPr>
          <w:p w14:paraId="482A76B8" w14:textId="10802E7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709185897"/>
                <w:placeholder>
                  <w:docPart w:val="ABD1FFD40610400CB223296B2A628308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55.26 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>=</w:t>
                </w:r>
                <w:r w:rsidR="00E0129D">
                  <w:rPr>
                    <w:sz w:val="22"/>
                    <w:szCs w:val="22"/>
                    <w:lang w:eastAsia="en-GB"/>
                  </w:rPr>
                  <w:t>11.052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</w:t>
                </w:r>
              </w:sdtContent>
            </w:sdt>
          </w:p>
        </w:tc>
        <w:tc>
          <w:tcPr>
            <w:tcW w:w="1020" w:type="dxa"/>
          </w:tcPr>
          <w:p w14:paraId="2019425E" w14:textId="56CC759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653755494"/>
                <w:placeholder>
                  <w:docPart w:val="90A9F7C6A22E4D23869460FBC7E049AB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2.3 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E0129D">
                  <w:rPr>
                    <w:sz w:val="22"/>
                    <w:szCs w:val="22"/>
                    <w:lang w:eastAsia="en-GB"/>
                  </w:rPr>
                  <w:t>0.46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849" w:type="dxa"/>
          </w:tcPr>
          <w:p w14:paraId="0413DB9B" w14:textId="3A06832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26462076"/>
                <w:placeholder>
                  <w:docPart w:val="B344D9F6A8AE4E5C97E65DB530B25A64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0.35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08DC796B" w14:textId="7A8D72E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588185822"/>
                <w:placeholder>
                  <w:docPart w:val="C3BD355F2FDA44008B860E02797EF0BF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Varies throughout year. </w:t>
                </w:r>
              </w:sdtContent>
            </w:sdt>
          </w:p>
        </w:tc>
        <w:tc>
          <w:tcPr>
            <w:tcW w:w="2300" w:type="dxa"/>
          </w:tcPr>
          <w:p w14:paraId="0D2AA284" w14:textId="2E2BD4F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95880042"/>
                <w:placeholder>
                  <w:docPart w:val="4F97B055C1164985BE924929591284A8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37A94E9C" w14:textId="0B9E9CCE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75399A66" w14:textId="3272EF30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24A1C99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</w:rPr>
                  <w:t xml:space="preserve"> Borehole </w:t>
                </w:r>
              </w:sdtContent>
            </w:sdt>
          </w:p>
        </w:tc>
        <w:tc>
          <w:tcPr>
            <w:tcW w:w="2268" w:type="dxa"/>
          </w:tcPr>
          <w:p w14:paraId="7B85B953" w14:textId="133F285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Wash down parlour and drinking water for dairy cows </w:t>
                </w:r>
              </w:sdtContent>
            </w:sdt>
          </w:p>
        </w:tc>
        <w:tc>
          <w:tcPr>
            <w:tcW w:w="2256" w:type="dxa"/>
          </w:tcPr>
          <w:p w14:paraId="5423B025" w14:textId="33F8D96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829532E" w14:textId="1D9AFF8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>19509.25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 </w:t>
                </w:r>
                <w:r w:rsidR="00DB4FF6">
                  <w:rPr>
                    <w:sz w:val="22"/>
                    <w:szCs w:val="22"/>
                    <w:lang w:eastAsia="en-GB"/>
                  </w:rPr>
                  <w:t>13656.475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 </w:t>
                </w:r>
              </w:sdtContent>
            </w:sdt>
          </w:p>
        </w:tc>
        <w:tc>
          <w:tcPr>
            <w:tcW w:w="1017" w:type="dxa"/>
          </w:tcPr>
          <w:p w14:paraId="64690073" w14:textId="69E92961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 53.42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= </w:t>
                </w:r>
                <w:r w:rsidR="00DB4FF6">
                  <w:rPr>
                    <w:sz w:val="22"/>
                    <w:szCs w:val="22"/>
                    <w:lang w:eastAsia="en-GB"/>
                  </w:rPr>
                  <w:t>37.394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020" w:type="dxa"/>
          </w:tcPr>
          <w:p w14:paraId="2B43159E" w14:textId="4400AD5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 2.2</w:t>
                </w:r>
                <w:r w:rsidR="00DB4FF6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=  </w:t>
                </w:r>
                <w:r w:rsidR="00DB4FF6">
                  <w:rPr>
                    <w:sz w:val="22"/>
                    <w:szCs w:val="22"/>
                    <w:lang w:eastAsia="en-GB"/>
                  </w:rPr>
                  <w:t>1.54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 </w:t>
                </w:r>
              </w:sdtContent>
            </w:sdt>
          </w:p>
        </w:tc>
        <w:tc>
          <w:tcPr>
            <w:tcW w:w="1849" w:type="dxa"/>
          </w:tcPr>
          <w:p w14:paraId="47A12012" w14:textId="70B84230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0.93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0B582BEF" w14:textId="252837A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FC1B5F" w:rsidRPr="00FC1B5F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’ 4 hours for milking and variable throughout day depending on time of year and whether cows are drinking from the trough. </w:t>
                </w:r>
              </w:sdtContent>
            </w:sdt>
          </w:p>
        </w:tc>
        <w:tc>
          <w:tcPr>
            <w:tcW w:w="2300" w:type="dxa"/>
          </w:tcPr>
          <w:p w14:paraId="509A17AF" w14:textId="2A75D76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428B86B1" w14:textId="554734E1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7DBB0046" w14:textId="6CAD932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74100385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Two springs </w:t>
                </w:r>
              </w:sdtContent>
            </w:sdt>
          </w:p>
        </w:tc>
        <w:tc>
          <w:tcPr>
            <w:tcW w:w="2268" w:type="dxa"/>
          </w:tcPr>
          <w:p w14:paraId="63461CB7" w14:textId="36E922E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002960283"/>
                <w:placeholder>
                  <w:docPart w:val="A78967B1C4BC4368B475D21C0CC364E6"/>
                </w:placeholder>
                <w:text/>
              </w:sdtPr>
              <w:sdtEndPr/>
              <w:sdtContent>
                <w:r w:rsidR="0026678D" w:rsidRPr="005049BF">
                  <w:rPr>
                    <w:sz w:val="22"/>
                    <w:szCs w:val="22"/>
                    <w:lang w:eastAsia="en-GB"/>
                  </w:rPr>
                  <w:t xml:space="preserve"> Cleaning the milking parlour and sometimes used for cows drinking water.  Water to supply farmhouse. </w:t>
                </w:r>
              </w:sdtContent>
            </w:sdt>
          </w:p>
        </w:tc>
        <w:tc>
          <w:tcPr>
            <w:tcW w:w="2256" w:type="dxa"/>
          </w:tcPr>
          <w:p w14:paraId="13C872D9" w14:textId="602E441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96716673"/>
                <w:placeholder>
                  <w:docPart w:val="D90BB9464EF14F34970A260C20460228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BEAA48F" w14:textId="6718A7C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786002786"/>
                <w:placeholder>
                  <w:docPart w:val="DCFC92A7CCD142CFA6B634E2310A010F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19509.25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B656BE">
                  <w:rPr>
                    <w:sz w:val="22"/>
                    <w:szCs w:val="22"/>
                    <w:lang w:eastAsia="en-GB"/>
                  </w:rPr>
                  <w:t>1950.925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m³</w:t>
                </w:r>
                <w:r w:rsidR="00B656BE">
                  <w:rPr>
                    <w:sz w:val="22"/>
                    <w:szCs w:val="22"/>
                    <w:lang w:eastAsia="en-GB"/>
                  </w:rPr>
                  <w:t>.</w:t>
                </w:r>
                <w:r w:rsidR="00B656BE" w:rsidRPr="00602378">
                  <w:rPr>
                    <w:sz w:val="22"/>
                    <w:szCs w:val="22"/>
                    <w:lang w:eastAsia="en-GB"/>
                  </w:rPr>
                  <w:t xml:space="preserve"> 140 m³ for farmhouse.   </w:t>
                </w:r>
              </w:sdtContent>
            </w:sdt>
          </w:p>
        </w:tc>
        <w:tc>
          <w:tcPr>
            <w:tcW w:w="1017" w:type="dxa"/>
          </w:tcPr>
          <w:p w14:paraId="43B7BE7E" w14:textId="178C4831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286389358"/>
                <w:placeholder>
                  <w:docPart w:val="8A758745F8A3455A96FC07246A80D29E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53.42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=  </w:t>
                </w:r>
                <w:r w:rsidR="00B656BE">
                  <w:rPr>
                    <w:sz w:val="22"/>
                    <w:szCs w:val="22"/>
                    <w:lang w:eastAsia="en-GB"/>
                  </w:rPr>
                  <w:t>5.342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>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2F4E79">
                  <w:rPr>
                    <w:sz w:val="22"/>
                    <w:szCs w:val="22"/>
                    <w:lang w:eastAsia="en-GB"/>
                  </w:rPr>
                  <w:t xml:space="preserve"> 0.4 m³ for </w:t>
                </w:r>
                <w:proofErr w:type="spellStart"/>
                <w:r w:rsidR="00B656BE" w:rsidRPr="002F4E79">
                  <w:rPr>
                    <w:sz w:val="22"/>
                    <w:szCs w:val="22"/>
                    <w:lang w:eastAsia="en-GB"/>
                  </w:rPr>
                  <w:t>farmouse</w:t>
                </w:r>
                <w:proofErr w:type="spellEnd"/>
                <w:r w:rsidR="00B656BE" w:rsidRPr="002F4E79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20" w:type="dxa"/>
          </w:tcPr>
          <w:p w14:paraId="7B13B89E" w14:textId="0401D1E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620802696"/>
                <w:placeholder>
                  <w:docPart w:val="2BD61E0B391B4009A098BD1F10E4B653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2.2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B656BE">
                  <w:rPr>
                    <w:sz w:val="22"/>
                    <w:szCs w:val="22"/>
                    <w:lang w:eastAsia="en-GB"/>
                  </w:rPr>
                  <w:t>0.22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6B2709">
                  <w:rPr>
                    <w:sz w:val="22"/>
                    <w:szCs w:val="22"/>
                    <w:lang w:eastAsia="en-GB"/>
                  </w:rPr>
                  <w:t xml:space="preserve"> 0.02 m³  for farmhouse.</w:t>
                </w:r>
              </w:sdtContent>
            </w:sdt>
          </w:p>
        </w:tc>
        <w:tc>
          <w:tcPr>
            <w:tcW w:w="1849" w:type="dxa"/>
          </w:tcPr>
          <w:p w14:paraId="3E9E853A" w14:textId="3AD61DF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18707418"/>
                <w:placeholder>
                  <w:docPart w:val="8C9F29F379EA4EBFB93DDB25B46D523B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0.197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6269D769" w14:textId="38C23DF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995866450"/>
                <w:placeholder>
                  <w:docPart w:val="D401267FF33C4B6980BEE7569F55CCFC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FC1B5F" w:rsidRPr="00FC1B5F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’ 1 hour during milking and varies during the year. </w:t>
                </w:r>
              </w:sdtContent>
            </w:sdt>
          </w:p>
        </w:tc>
        <w:tc>
          <w:tcPr>
            <w:tcW w:w="2300" w:type="dxa"/>
          </w:tcPr>
          <w:p w14:paraId="1179D314" w14:textId="7699779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38854919"/>
                <w:placeholder>
                  <w:docPart w:val="295684F51C6F475FBE07EF795C9E41BA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09A36A61" w14:textId="06C39450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523827077"/>
                <w:placeholder>
                  <w:docPart w:val="CE59931D5C774404ACB43C23A4738F41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5D34C2FC" w14:textId="08339E1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095ABDA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 Pond </w:t>
                </w:r>
              </w:sdtContent>
            </w:sdt>
          </w:p>
        </w:tc>
        <w:tc>
          <w:tcPr>
            <w:tcW w:w="2268" w:type="dxa"/>
          </w:tcPr>
          <w:p w14:paraId="454F9722" w14:textId="05F381B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919153734"/>
                <w:placeholder>
                  <w:docPart w:val="B7409006347A4038B5E0DC5619AE5F4B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Drinking for dairy cows </w:t>
                </w:r>
              </w:sdtContent>
            </w:sdt>
          </w:p>
        </w:tc>
        <w:tc>
          <w:tcPr>
            <w:tcW w:w="2256" w:type="dxa"/>
          </w:tcPr>
          <w:p w14:paraId="1965CE18" w14:textId="00CF016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752937114"/>
                <w:placeholder>
                  <w:docPart w:val="C2CD587279B347758F994B2494DFBB3E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1A020EB" w14:textId="398DC8C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0799833"/>
                <w:placeholder>
                  <w:docPart w:val="5AC8098BB4E144179E02C33C3365A033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>19509.25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DB4FF6">
                  <w:rPr>
                    <w:sz w:val="22"/>
                    <w:szCs w:val="22"/>
                    <w:lang w:eastAsia="en-GB"/>
                  </w:rPr>
                  <w:t>3901.85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017" w:type="dxa"/>
          </w:tcPr>
          <w:p w14:paraId="271BCC09" w14:textId="351EECF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250193378"/>
                <w:placeholder>
                  <w:docPart w:val="FC414FAEF51E459A87CC0C1C44BDAD18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>53.42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DB4FF6">
                  <w:rPr>
                    <w:sz w:val="22"/>
                    <w:szCs w:val="22"/>
                    <w:lang w:eastAsia="en-GB"/>
                  </w:rPr>
                  <w:t>10.684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020" w:type="dxa"/>
          </w:tcPr>
          <w:p w14:paraId="706F4810" w14:textId="1194B05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847389841"/>
                <w:placeholder>
                  <w:docPart w:val="C94F13F1C0A749789744375DC2510B65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2.2 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DB4FF6">
                  <w:rPr>
                    <w:sz w:val="22"/>
                    <w:szCs w:val="22"/>
                    <w:lang w:eastAsia="en-GB"/>
                  </w:rPr>
                  <w:t>0.44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849" w:type="dxa"/>
          </w:tcPr>
          <w:p w14:paraId="782C82FF" w14:textId="5A07250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370505666"/>
                <w:placeholder>
                  <w:docPart w:val="43544A3CDEB14103A1B1330A4DBF2E7B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0.35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5EAA7422" w14:textId="1D06B4F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066840078"/>
                <w:placeholder>
                  <w:docPart w:val="7F963D559AF84EA3BA0938D8DCE00250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Varies throughout year. </w:t>
                </w:r>
              </w:sdtContent>
            </w:sdt>
          </w:p>
        </w:tc>
        <w:tc>
          <w:tcPr>
            <w:tcW w:w="2300" w:type="dxa"/>
          </w:tcPr>
          <w:p w14:paraId="4C363429" w14:textId="4502039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821188224"/>
                <w:placeholder>
                  <w:docPart w:val="33267FE11B0244A39B7B885CDD276AD1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567BF3BE" w14:textId="141967A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6C429A9C" w14:textId="41AE3168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3DF3070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</w:rPr>
                  <w:t xml:space="preserve"> Borehole </w:t>
                </w:r>
              </w:sdtContent>
            </w:sdt>
          </w:p>
        </w:tc>
        <w:tc>
          <w:tcPr>
            <w:tcW w:w="2268" w:type="dxa"/>
          </w:tcPr>
          <w:p w14:paraId="68F889BB" w14:textId="169FC9C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Wash down parlour and drinking water for dairy cows </w:t>
                </w:r>
              </w:sdtContent>
            </w:sdt>
          </w:p>
        </w:tc>
        <w:tc>
          <w:tcPr>
            <w:tcW w:w="2256" w:type="dxa"/>
          </w:tcPr>
          <w:p w14:paraId="21C8B46F" w14:textId="633D927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BBED693" w14:textId="430B02A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>18903.35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8B0D06">
                  <w:rPr>
                    <w:sz w:val="22"/>
                    <w:szCs w:val="22"/>
                    <w:lang w:eastAsia="en-GB"/>
                  </w:rPr>
                  <w:t>13232.345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017" w:type="dxa"/>
          </w:tcPr>
          <w:p w14:paraId="533A8D7C" w14:textId="245B3CAF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>51.79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 </w:t>
                </w:r>
                <w:r w:rsidR="008B0D06">
                  <w:rPr>
                    <w:sz w:val="22"/>
                    <w:szCs w:val="22"/>
                    <w:lang w:eastAsia="en-GB"/>
                  </w:rPr>
                  <w:t>36.379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 </w:t>
                </w:r>
              </w:sdtContent>
            </w:sdt>
          </w:p>
        </w:tc>
        <w:tc>
          <w:tcPr>
            <w:tcW w:w="1020" w:type="dxa"/>
          </w:tcPr>
          <w:p w14:paraId="08529DD9" w14:textId="2A29CA7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70%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>2.16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8B0D06">
                  <w:rPr>
                    <w:sz w:val="22"/>
                    <w:szCs w:val="22"/>
                    <w:lang w:eastAsia="en-GB"/>
                  </w:rPr>
                  <w:t>1.512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 </w:t>
                </w:r>
              </w:sdtContent>
            </w:sdt>
          </w:p>
        </w:tc>
        <w:tc>
          <w:tcPr>
            <w:tcW w:w="1849" w:type="dxa"/>
          </w:tcPr>
          <w:p w14:paraId="647E5277" w14:textId="0B6EECC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0.93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5D2E87C1" w14:textId="3BFE9B70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FC1B5F" w:rsidRPr="00FC1B5F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’ 4 hours for milking and variable throughout day depending on time of year and whether cows are drinking from the trough. </w:t>
                </w:r>
              </w:sdtContent>
            </w:sdt>
          </w:p>
        </w:tc>
        <w:tc>
          <w:tcPr>
            <w:tcW w:w="2300" w:type="dxa"/>
          </w:tcPr>
          <w:p w14:paraId="5D1ADFDD" w14:textId="716C592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6B0AF893" w14:textId="77BED39C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1EEF10B2" w14:textId="0743E538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211E1910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657534187"/>
                <w:placeholder>
                  <w:docPart w:val="1ACB7968F19E4F9B974D5C7FBFAF36C9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Two springs </w:t>
                </w:r>
              </w:sdtContent>
            </w:sdt>
          </w:p>
        </w:tc>
        <w:tc>
          <w:tcPr>
            <w:tcW w:w="2268" w:type="dxa"/>
          </w:tcPr>
          <w:p w14:paraId="391D0ED0" w14:textId="4FE4546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807974020"/>
                <w:placeholder>
                  <w:docPart w:val="F886A670D0B443B1A717F8C74742F40A"/>
                </w:placeholder>
                <w:text/>
              </w:sdtPr>
              <w:sdtEndPr/>
              <w:sdtContent>
                <w:r w:rsidR="0026678D" w:rsidRPr="0083406C">
                  <w:rPr>
                    <w:sz w:val="22"/>
                    <w:szCs w:val="22"/>
                    <w:lang w:eastAsia="en-GB"/>
                  </w:rPr>
                  <w:t xml:space="preserve"> Cleaning the milking parlour and sometimes used for cows drinking water.  Water to supply farmhouse. </w:t>
                </w:r>
              </w:sdtContent>
            </w:sdt>
          </w:p>
        </w:tc>
        <w:tc>
          <w:tcPr>
            <w:tcW w:w="2256" w:type="dxa"/>
          </w:tcPr>
          <w:p w14:paraId="2ACE091F" w14:textId="4A66420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212651820"/>
                <w:placeholder>
                  <w:docPart w:val="33F410E5FB8145C8B9FCCB178A192352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3D40C6A6" w14:textId="4724697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737097486"/>
                <w:placeholder>
                  <w:docPart w:val="8EB6234600414BE4B5DFDC561F7CAF69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18903.35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=  </w:t>
                </w:r>
                <w:r w:rsidR="00B656BE">
                  <w:rPr>
                    <w:sz w:val="22"/>
                    <w:szCs w:val="22"/>
                    <w:lang w:eastAsia="en-GB"/>
                  </w:rPr>
                  <w:t>1890.335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>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3D0A0D">
                  <w:rPr>
                    <w:sz w:val="22"/>
                    <w:szCs w:val="22"/>
                    <w:lang w:eastAsia="en-GB"/>
                  </w:rPr>
                  <w:t xml:space="preserve"> 140 m³ for farmhouse.  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17" w:type="dxa"/>
          </w:tcPr>
          <w:p w14:paraId="7911A6B8" w14:textId="7BDF8823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517549794"/>
                <w:placeholder>
                  <w:docPart w:val="D308E930AE5E4C16A75D0C30C526267F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 </w:t>
                </w:r>
                <w:r w:rsidR="00B656BE">
                  <w:rPr>
                    <w:sz w:val="22"/>
                    <w:szCs w:val="22"/>
                    <w:lang w:eastAsia="en-GB"/>
                  </w:rPr>
                  <w:t>51.79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=  </w:t>
                </w:r>
                <w:r w:rsidR="00B656BE">
                  <w:rPr>
                    <w:sz w:val="22"/>
                    <w:szCs w:val="22"/>
                    <w:lang w:eastAsia="en-GB"/>
                  </w:rPr>
                  <w:t>5.179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>m³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841CB4">
                  <w:rPr>
                    <w:sz w:val="22"/>
                    <w:szCs w:val="22"/>
                    <w:lang w:eastAsia="en-GB"/>
                  </w:rPr>
                  <w:t xml:space="preserve"> 0.4 m³ for </w:t>
                </w:r>
                <w:proofErr w:type="spellStart"/>
                <w:r w:rsidR="00B656BE" w:rsidRPr="00841CB4">
                  <w:rPr>
                    <w:sz w:val="22"/>
                    <w:szCs w:val="22"/>
                    <w:lang w:eastAsia="en-GB"/>
                  </w:rPr>
                  <w:t>farmouse</w:t>
                </w:r>
                <w:proofErr w:type="spellEnd"/>
                <w:r w:rsidR="00B656BE" w:rsidRPr="00841CB4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</w:sdtContent>
            </w:sdt>
          </w:p>
        </w:tc>
        <w:tc>
          <w:tcPr>
            <w:tcW w:w="1020" w:type="dxa"/>
          </w:tcPr>
          <w:p w14:paraId="3535C792" w14:textId="123591A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473522062"/>
                <w:placeholder>
                  <w:docPart w:val="C5E40846C48141A89F2ACA6233A0971D"/>
                </w:placeholder>
                <w:text/>
              </w:sdtPr>
              <w:sdtEndPr/>
              <w:sdtContent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10% of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 2.16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=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</w:t>
                </w:r>
                <w:r w:rsidR="00B656BE">
                  <w:rPr>
                    <w:sz w:val="22"/>
                    <w:szCs w:val="22"/>
                    <w:lang w:eastAsia="en-GB"/>
                  </w:rPr>
                  <w:t>0.216</w:t>
                </w:r>
                <w:r w:rsidR="00B656BE" w:rsidRPr="00D91A0D">
                  <w:rPr>
                    <w:sz w:val="22"/>
                    <w:szCs w:val="22"/>
                    <w:lang w:eastAsia="en-GB"/>
                  </w:rPr>
                  <w:t xml:space="preserve"> m³ </w:t>
                </w:r>
                <w:r w:rsidR="00B656BE">
                  <w:rPr>
                    <w:sz w:val="22"/>
                    <w:szCs w:val="22"/>
                    <w:lang w:eastAsia="en-GB"/>
                  </w:rPr>
                  <w:t xml:space="preserve">. </w:t>
                </w:r>
                <w:r w:rsidR="00B656BE" w:rsidRPr="009D6C67">
                  <w:rPr>
                    <w:sz w:val="22"/>
                    <w:szCs w:val="22"/>
                    <w:lang w:eastAsia="en-GB"/>
                  </w:rPr>
                  <w:t xml:space="preserve"> 0.02 m³  for farmhouse.</w:t>
                </w:r>
              </w:sdtContent>
            </w:sdt>
          </w:p>
        </w:tc>
        <w:tc>
          <w:tcPr>
            <w:tcW w:w="1849" w:type="dxa"/>
          </w:tcPr>
          <w:p w14:paraId="6B360713" w14:textId="255F284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04067657"/>
                <w:placeholder>
                  <w:docPart w:val="BE014BDF24DC4E35A7A3B0F7A5EDCB87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0.197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12BA5858" w14:textId="1976B20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705715731"/>
                <w:placeholder>
                  <w:docPart w:val="F45794945DFF436DAFF68A484A467784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</w:t>
                </w:r>
                <w:proofErr w:type="spellStart"/>
                <w:r w:rsidR="00FC1B5F" w:rsidRPr="00FC1B5F">
                  <w:rPr>
                    <w:sz w:val="22"/>
                    <w:szCs w:val="22"/>
                    <w:lang w:eastAsia="en-GB"/>
                  </w:rPr>
                  <w:t>Approx</w:t>
                </w:r>
                <w:proofErr w:type="spellEnd"/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’ 1 hour during milking and varies during the year. </w:t>
                </w:r>
              </w:sdtContent>
            </w:sdt>
          </w:p>
        </w:tc>
        <w:tc>
          <w:tcPr>
            <w:tcW w:w="2300" w:type="dxa"/>
          </w:tcPr>
          <w:p w14:paraId="11DBE5F0" w14:textId="77177641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41294844"/>
                <w:placeholder>
                  <w:docPart w:val="C7BBE293649B4577B09D2CF810DBF984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3C10E3FB" w14:textId="793784C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6F06EC12" w14:textId="69BB2CE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25DF5D72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 Pond </w:t>
                </w:r>
              </w:sdtContent>
            </w:sdt>
          </w:p>
        </w:tc>
        <w:tc>
          <w:tcPr>
            <w:tcW w:w="2268" w:type="dxa"/>
          </w:tcPr>
          <w:p w14:paraId="362E0BE0" w14:textId="4C6343C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Drinking for dairy cows </w:t>
                </w:r>
              </w:sdtContent>
            </w:sdt>
          </w:p>
        </w:tc>
        <w:tc>
          <w:tcPr>
            <w:tcW w:w="2256" w:type="dxa"/>
          </w:tcPr>
          <w:p w14:paraId="1F8A56E3" w14:textId="6A6130E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380937314"/>
                <w:placeholder>
                  <w:docPart w:val="6F2A34F683A04C2A8C16427671B3EBD6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933F305" w14:textId="20A4546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38539572"/>
                <w:placeholder>
                  <w:docPart w:val="10F5C38DD4664616895680D01DB979EE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 18903.35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= </w:t>
                </w:r>
                <w:r w:rsidR="008B0D06">
                  <w:rPr>
                    <w:sz w:val="22"/>
                    <w:szCs w:val="22"/>
                    <w:lang w:eastAsia="en-GB"/>
                  </w:rPr>
                  <w:t>37806.67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017" w:type="dxa"/>
          </w:tcPr>
          <w:p w14:paraId="78FED543" w14:textId="50D804E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007521355"/>
                <w:placeholder>
                  <w:docPart w:val="0D9D50740AE74E8A974C238D2272B6A6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>51.79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>=</w:t>
                </w:r>
                <w:r w:rsidR="008B0D06">
                  <w:rPr>
                    <w:sz w:val="22"/>
                    <w:szCs w:val="22"/>
                    <w:lang w:eastAsia="en-GB"/>
                  </w:rPr>
                  <w:t xml:space="preserve"> 10.394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m³ </w:t>
                </w:r>
              </w:sdtContent>
            </w:sdt>
          </w:p>
        </w:tc>
        <w:tc>
          <w:tcPr>
            <w:tcW w:w="1020" w:type="dxa"/>
          </w:tcPr>
          <w:p w14:paraId="6348725C" w14:textId="7B93F378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74593052"/>
                <w:placeholder>
                  <w:docPart w:val="30690FE18A8646E9AEBF2DF1B759A643"/>
                </w:placeholder>
                <w:text/>
              </w:sdtPr>
              <w:sdtEndPr/>
              <w:sdtContent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 20% of </w:t>
                </w:r>
                <w:r w:rsidR="0087160B">
                  <w:rPr>
                    <w:sz w:val="22"/>
                    <w:szCs w:val="22"/>
                    <w:lang w:eastAsia="en-GB"/>
                  </w:rPr>
                  <w:t xml:space="preserve">2.16 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= </w:t>
                </w:r>
                <w:r w:rsidR="008B0D06">
                  <w:rPr>
                    <w:sz w:val="22"/>
                    <w:szCs w:val="22"/>
                    <w:lang w:eastAsia="en-GB"/>
                  </w:rPr>
                  <w:t>0.432</w:t>
                </w:r>
                <w:r w:rsidR="00D91A0D" w:rsidRPr="00D91A0D">
                  <w:rPr>
                    <w:sz w:val="22"/>
                    <w:szCs w:val="22"/>
                    <w:lang w:eastAsia="en-GB"/>
                  </w:rPr>
                  <w:t xml:space="preserve">m³ </w:t>
                </w:r>
              </w:sdtContent>
            </w:sdt>
          </w:p>
        </w:tc>
        <w:tc>
          <w:tcPr>
            <w:tcW w:w="1849" w:type="dxa"/>
          </w:tcPr>
          <w:p w14:paraId="6D58198C" w14:textId="5064160A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-124855886"/>
                <w:placeholder>
                  <w:docPart w:val="483F281E8C784FDFA3CED4C1A182843C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0.35 l/sec. Rates taken in December 2019. Flow rates vary significantly throughout the year. </w:t>
                </w:r>
              </w:sdtContent>
            </w:sdt>
          </w:p>
        </w:tc>
        <w:tc>
          <w:tcPr>
            <w:tcW w:w="2194" w:type="dxa"/>
          </w:tcPr>
          <w:p w14:paraId="67D8FFCD" w14:textId="4B74AC7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509099163"/>
                <w:placeholder>
                  <w:docPart w:val="30AA200169034A5A9601A6BDF383EE5B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Varies throughout year. </w:t>
                </w:r>
              </w:sdtContent>
            </w:sdt>
          </w:p>
        </w:tc>
        <w:tc>
          <w:tcPr>
            <w:tcW w:w="2300" w:type="dxa"/>
          </w:tcPr>
          <w:p w14:paraId="0ADA43B4" w14:textId="74299894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480503648"/>
                <w:placeholder>
                  <w:docPart w:val="ACBA3684E2E64735AACFDF043885BB57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Estimated. Flow rate of pipe calculated. </w:t>
                </w:r>
              </w:sdtContent>
            </w:sdt>
          </w:p>
        </w:tc>
        <w:tc>
          <w:tcPr>
            <w:tcW w:w="2675" w:type="dxa"/>
          </w:tcPr>
          <w:p w14:paraId="7263F6E7" w14:textId="01BA4EE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sz w:val="22"/>
                  <w:szCs w:val="22"/>
                  <w:lang w:eastAsia="en-GB"/>
                </w:rPr>
                <w:id w:val="1966846749"/>
                <w:placeholder>
                  <w:docPart w:val="102094BDC7154EF3B774E7F71CC189BC"/>
                </w:placeholder>
                <w:text/>
              </w:sdtPr>
              <w:sdtEndPr/>
              <w:sdtContent>
                <w:r w:rsidR="00FC1B5F" w:rsidRPr="00FC1B5F">
                  <w:rPr>
                    <w:sz w:val="22"/>
                    <w:szCs w:val="22"/>
                    <w:lang w:eastAsia="en-GB"/>
                  </w:rPr>
                  <w:t xml:space="preserve"> Water only abstracted when needed. Industry standard figures used to calculate quantities used per cow, per day, inclusive of all tasks associated with cow care. </w:t>
                </w:r>
              </w:sdtContent>
            </w:sdt>
          </w:p>
        </w:tc>
        <w:tc>
          <w:tcPr>
            <w:tcW w:w="1911" w:type="dxa"/>
          </w:tcPr>
          <w:p w14:paraId="0003E3B3" w14:textId="75FBEAA9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172D5" w:rsidRPr="00B172D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B656BE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49322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B656BE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49322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6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7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EE341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existing </w:t>
            </w:r>
            <w:proofErr w:type="gramStart"/>
            <w:r>
              <w:rPr>
                <w:rFonts w:eastAsia="Calibri"/>
                <w:lang w:eastAsia="en-GB"/>
              </w:rPr>
              <w:t>licences</w:t>
            </w:r>
            <w:proofErr w:type="gramEnd"/>
            <w:r>
              <w:rPr>
                <w:rFonts w:eastAsia="Calibri"/>
                <w:lang w:eastAsia="en-GB"/>
              </w:rPr>
              <w:t xml:space="preserve">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1F71F8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77777777" w:rsidR="00674B40" w:rsidRPr="00BA4455" w:rsidRDefault="00674B40" w:rsidP="001F71F8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1F71F8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1F71F8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1F71F8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1F71F8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1F71F8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77777777" w:rsidR="00674B40" w:rsidRDefault="00674B40" w:rsidP="001F71F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1F71F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7C0270A" w14:textId="1AF88517" w:rsidR="00383233" w:rsidRDefault="005B7C14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Please see images 1</w:t>
                </w:r>
                <w:r w:rsidR="00383233">
                  <w:rPr>
                    <w:rStyle w:val="Responseboxtext"/>
                    <w:rFonts w:eastAsia="Calibri"/>
                  </w:rPr>
                  <w:t xml:space="preserve"> (pressure vessel from </w:t>
                </w:r>
                <w:r w:rsidR="004E79BB">
                  <w:rPr>
                    <w:rStyle w:val="Responseboxtext"/>
                    <w:rFonts w:eastAsia="Calibri"/>
                  </w:rPr>
                  <w:t>B</w:t>
                </w:r>
                <w:r w:rsidR="00383233">
                  <w:rPr>
                    <w:rStyle w:val="Responseboxtext"/>
                    <w:rFonts w:eastAsia="Calibri"/>
                  </w:rPr>
                  <w:t>orehole)</w:t>
                </w:r>
                <w:r>
                  <w:rPr>
                    <w:rStyle w:val="Responseboxtext"/>
                    <w:rFonts w:eastAsia="Calibri"/>
                  </w:rPr>
                  <w:t>,</w:t>
                </w:r>
                <w:r w:rsidR="00383233">
                  <w:rPr>
                    <w:rStyle w:val="Responseboxtext"/>
                    <w:rFonts w:eastAsia="Calibri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</w:rPr>
                  <w:t>2</w:t>
                </w:r>
                <w:r w:rsidR="00383233">
                  <w:rPr>
                    <w:rStyle w:val="Responseboxtext"/>
                    <w:rFonts w:eastAsia="Calibri"/>
                  </w:rPr>
                  <w:t xml:space="preserve"> (manhole to access</w:t>
                </w:r>
                <w:r w:rsidR="004E79BB">
                  <w:rPr>
                    <w:rStyle w:val="Responseboxtext"/>
                    <w:rFonts w:eastAsia="Calibri"/>
                  </w:rPr>
                  <w:t xml:space="preserve"> B</w:t>
                </w:r>
                <w:r w:rsidR="00383233">
                  <w:rPr>
                    <w:rStyle w:val="Responseboxtext"/>
                    <w:rFonts w:eastAsia="Calibri"/>
                  </w:rPr>
                  <w:t>orehole), 3 (</w:t>
                </w:r>
                <w:r w:rsidR="004E79BB">
                  <w:rPr>
                    <w:rStyle w:val="Responseboxtext"/>
                    <w:rFonts w:eastAsia="Calibri"/>
                  </w:rPr>
                  <w:t>S</w:t>
                </w:r>
                <w:r w:rsidR="00383233">
                  <w:rPr>
                    <w:rStyle w:val="Responseboxtext"/>
                    <w:rFonts w:eastAsia="Calibri"/>
                  </w:rPr>
                  <w:t>pring 2), 4 (</w:t>
                </w:r>
                <w:r w:rsidR="004E79BB">
                  <w:rPr>
                    <w:rStyle w:val="Responseboxtext"/>
                    <w:rFonts w:eastAsia="Calibri"/>
                  </w:rPr>
                  <w:t>S</w:t>
                </w:r>
                <w:r w:rsidR="00383233">
                  <w:rPr>
                    <w:rStyle w:val="Responseboxtext"/>
                    <w:rFonts w:eastAsia="Calibri"/>
                  </w:rPr>
                  <w:t>pring 1)</w:t>
                </w:r>
                <w:r>
                  <w:rPr>
                    <w:rStyle w:val="Responseboxtext"/>
                    <w:rFonts w:eastAsia="Calibri"/>
                  </w:rPr>
                  <w:t xml:space="preserve"> and </w:t>
                </w:r>
                <w:r w:rsidR="00383233">
                  <w:rPr>
                    <w:rStyle w:val="Responseboxtext"/>
                    <w:rFonts w:eastAsia="Calibri"/>
                  </w:rPr>
                  <w:t>5 (</w:t>
                </w:r>
                <w:r w:rsidR="004E79BB">
                  <w:rPr>
                    <w:rStyle w:val="Responseboxtext"/>
                    <w:rFonts w:eastAsia="Calibri"/>
                  </w:rPr>
                  <w:t>P</w:t>
                </w:r>
                <w:r w:rsidR="00383233">
                  <w:rPr>
                    <w:rStyle w:val="Responseboxtext"/>
                    <w:rFonts w:eastAsia="Calibri"/>
                  </w:rPr>
                  <w:t>ond)</w:t>
                </w:r>
                <w:r>
                  <w:rPr>
                    <w:rStyle w:val="Responseboxtext"/>
                    <w:rFonts w:eastAsia="Calibri"/>
                  </w:rPr>
                  <w:t>.</w:t>
                </w:r>
                <w:r w:rsidR="00383233">
                  <w:rPr>
                    <w:rStyle w:val="Responseboxtext"/>
                    <w:rFonts w:eastAsia="Calibri"/>
                  </w:rPr>
                  <w:t xml:space="preserve"> </w:t>
                </w:r>
              </w:p>
              <w:p w14:paraId="48F170B9" w14:textId="4054071E" w:rsidR="0030546C" w:rsidRDefault="005B7C14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Flow rate was calculated</w:t>
                </w:r>
                <w:r w:rsidR="00D634FD">
                  <w:rPr>
                    <w:rStyle w:val="Responseboxtext"/>
                    <w:rFonts w:eastAsia="Calibri"/>
                  </w:rPr>
                  <w:t xml:space="preserve"> in each of these locations</w:t>
                </w:r>
                <w:r>
                  <w:rPr>
                    <w:rStyle w:val="Responseboxtext"/>
                    <w:rFonts w:eastAsia="Calibri"/>
                  </w:rPr>
                  <w:t xml:space="preserve"> by </w:t>
                </w:r>
                <w:r w:rsidR="00FC6127">
                  <w:rPr>
                    <w:rStyle w:val="Responseboxtext"/>
                    <w:rFonts w:eastAsia="Calibri"/>
                  </w:rPr>
                  <w:t>measuring the volume of water leaving the</w:t>
                </w:r>
                <w:r w:rsidR="00D634FD">
                  <w:rPr>
                    <w:rStyle w:val="Responseboxtext"/>
                    <w:rFonts w:eastAsia="Calibri"/>
                  </w:rPr>
                  <w:t xml:space="preserve"> outlet</w:t>
                </w:r>
                <w:r w:rsidR="00FC6127">
                  <w:rPr>
                    <w:rStyle w:val="Responseboxtext"/>
                    <w:rFonts w:eastAsia="Calibri"/>
                  </w:rPr>
                  <w:t xml:space="preserve"> pipe over a </w:t>
                </w:r>
                <w:r w:rsidR="00BC2872">
                  <w:rPr>
                    <w:rStyle w:val="Responseboxtext"/>
                    <w:rFonts w:eastAsia="Calibri"/>
                  </w:rPr>
                  <w:t>fixed</w:t>
                </w:r>
                <w:r w:rsidR="006B0E12">
                  <w:rPr>
                    <w:rStyle w:val="Responseboxtext"/>
                    <w:rFonts w:eastAsia="Calibri"/>
                  </w:rPr>
                  <w:t xml:space="preserve"> period of</w:t>
                </w:r>
                <w:r w:rsidR="00BC2872">
                  <w:rPr>
                    <w:rStyle w:val="Responseboxtext"/>
                    <w:rFonts w:eastAsia="Calibri"/>
                  </w:rPr>
                  <w:t xml:space="preserve"> time.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</w:t>
            </w:r>
            <w:proofErr w:type="gramStart"/>
            <w:r>
              <w:rPr>
                <w:rFonts w:eastAsia="Calibri"/>
                <w:b w:val="0"/>
              </w:rPr>
              <w:t>seven year</w:t>
            </w:r>
            <w:proofErr w:type="gramEnd"/>
            <w:r>
              <w:rPr>
                <w:rFonts w:eastAsia="Calibri"/>
                <w:b w:val="0"/>
              </w:rPr>
              <w:t xml:space="preserve">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2E4AD708" w:rsidR="00E92465" w:rsidRDefault="00E35EA2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Images 1-</w:t>
                </w:r>
                <w:r w:rsidR="004B555B">
                  <w:rPr>
                    <w:rStyle w:val="Responseboxtext"/>
                    <w:rFonts w:eastAsia="Calibri"/>
                  </w:rPr>
                  <w:t>10</w:t>
                </w:r>
                <w:r>
                  <w:rPr>
                    <w:rStyle w:val="Responseboxtext"/>
                    <w:rFonts w:eastAsia="Calibri"/>
                  </w:rPr>
                  <w:t>, table 8.1 and figure 2.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25906845"/>
                <w:placeholder>
                  <w:docPart w:val="A3BDC1D98A344D21863061AC350F8B7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78A8F67D" w14:textId="154EFB49" w:rsidR="00E35EA2" w:rsidRDefault="00E35EA2" w:rsidP="00E35EA2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Please see images 1 (pressure vessel from Borehole), 2 (manhole to access Borehole), 3 (Spring 2), 4 (Spring 1) and 5 (Pond). </w:t>
                    </w:r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905218778"/>
                        <w:placeholder>
                          <w:docPart w:val="2FC91C45D1654E2196F2FFB6100A563C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r>
                          <w:rPr>
                            <w:rStyle w:val="Responseboxtext"/>
                            <w:rFonts w:eastAsia="Calibri"/>
                          </w:rPr>
                          <w:t>Image 6 (</w:t>
                        </w:r>
                        <w:proofErr w:type="spellStart"/>
                        <w:r>
                          <w:rPr>
                            <w:rStyle w:val="Responseboxtext"/>
                            <w:rFonts w:eastAsia="Calibri"/>
                          </w:rPr>
                          <w:t>Boehole</w:t>
                        </w:r>
                        <w:proofErr w:type="spellEnd"/>
                        <w:r>
                          <w:rPr>
                            <w:rStyle w:val="Responseboxtext"/>
                            <w:rFonts w:eastAsia="Calibri"/>
                          </w:rPr>
                          <w:t xml:space="preserve"> installation receipt), image 7 (water analysis report of Spring 1 and 2).</w:t>
                        </w:r>
                        <w:r w:rsidR="004B555B">
                          <w:rPr>
                            <w:rStyle w:val="Responseboxtext"/>
                            <w:rFonts w:eastAsia="Calibri"/>
                          </w:rPr>
                          <w:t xml:space="preserve"> Image 8 and 9 (Front page of herd register for two of qualifying years to prove presence of cattle). </w:t>
                        </w:r>
                        <w:r w:rsidR="003B5180">
                          <w:rPr>
                            <w:rStyle w:val="Responseboxtext"/>
                            <w:rFonts w:eastAsia="Calibri"/>
                          </w:rPr>
                          <w:t xml:space="preserve">Image 10 (example of water usage for </w:t>
                        </w:r>
                        <w:proofErr w:type="spellStart"/>
                        <w:r w:rsidR="003B5180">
                          <w:rPr>
                            <w:rStyle w:val="Responseboxtext"/>
                            <w:rFonts w:eastAsia="Calibri"/>
                          </w:rPr>
                          <w:t>domesting</w:t>
                        </w:r>
                        <w:proofErr w:type="spellEnd"/>
                        <w:r w:rsidR="003B5180">
                          <w:rPr>
                            <w:rStyle w:val="Responseboxtext"/>
                            <w:rFonts w:eastAsia="Calibri"/>
                          </w:rPr>
                          <w:t xml:space="preserve"> property – this was used as the guide to calculate domestic usage for farmhouse</w:t>
                        </w:r>
                        <w:r w:rsidR="00540380">
                          <w:rPr>
                            <w:rStyle w:val="Responseboxtext"/>
                            <w:rFonts w:eastAsia="Calibri"/>
                          </w:rPr>
                          <w:t xml:space="preserve"> in table 8.1</w:t>
                        </w:r>
                        <w:r w:rsidR="003B5180">
                          <w:rPr>
                            <w:rStyle w:val="Responseboxtext"/>
                            <w:rFonts w:eastAsia="Calibri"/>
                          </w:rPr>
                          <w:t xml:space="preserve">). </w:t>
                        </w:r>
                        <w:r>
                          <w:rPr>
                            <w:rStyle w:val="Responseboxtext"/>
                            <w:rFonts w:eastAsia="Calibri"/>
                          </w:rPr>
                          <w:t xml:space="preserve"> For quantities abstracted during the qualifying period, please see calculations in table 8.1 and figure 2.</w:t>
                        </w:r>
                        <w:r w:rsidR="004B555B">
                          <w:rPr>
                            <w:rStyle w:val="Responseboxtext"/>
                            <w:rFonts w:eastAsia="Calibri"/>
                          </w:rPr>
                          <w:t xml:space="preserve"> </w:t>
                        </w:r>
                      </w:sdtContent>
                    </w:sdt>
                  </w:p>
                  <w:p w14:paraId="20C36E5D" w14:textId="4296C9A1" w:rsidR="0030546C" w:rsidRDefault="0030546C" w:rsidP="00E35EA2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</w:p>
                </w:tc>
              </w:sdtContent>
            </w:sdt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77777777" w:rsidR="00A042A2" w:rsidRPr="00A042A2" w:rsidRDefault="00493224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placeholder>
                  <w:docPart w:val="AE8A72F30A9347D1AF65A8B335C799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042A2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342AC6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5997AB" w14:textId="31071F7F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1C3545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77777777" w:rsidR="00824D24" w:rsidRPr="00A042A2" w:rsidRDefault="00493224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placeholder>
                <w:docPart w:val="7EB8C87BD3AE4E7C9253BD1CBF65167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06D19D0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493224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493224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3C56ACD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1F71F8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66220D7E" w:rsidR="00EA359E" w:rsidRPr="00BA4455" w:rsidRDefault="00AF2530" w:rsidP="001F71F8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1F71F8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1F71F8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1F71F8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1F71F8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423BA7A5" w:rsidR="00F8551B" w:rsidRDefault="00E35EA2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Currently</w:t>
                </w:r>
                <w:r w:rsidR="005F5F07">
                  <w:rPr>
                    <w:rStyle w:val="Responseboxtext"/>
                  </w:rPr>
                  <w:t xml:space="preserve"> there are no fish or eels present </w:t>
                </w:r>
                <w:r w:rsidR="006C575B">
                  <w:rPr>
                    <w:rStyle w:val="Responseboxtext"/>
                  </w:rPr>
                  <w:t xml:space="preserve">in the pond. A filter is in place at the abstraction point </w:t>
                </w:r>
                <w:r w:rsidR="00FA6D7A">
                  <w:rPr>
                    <w:rStyle w:val="Responseboxtext"/>
                  </w:rPr>
                  <w:t xml:space="preserve">to ensure no danger to aquatic life. </w:t>
                </w:r>
                <w:r w:rsidR="00F8551B">
                  <w:rPr>
                    <w:rStyle w:val="Responseboxtext"/>
                  </w:rPr>
                  <w:t xml:space="preserve">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77777777" w:rsidR="00F8551B" w:rsidRPr="00676782" w:rsidRDefault="00F8551B" w:rsidP="00397D3E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0892827" w:rsidR="0040427D" w:rsidRPr="00676782" w:rsidRDefault="00FD0935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28947604" w:rsidR="00A714E8" w:rsidRPr="00676782" w:rsidRDefault="009E3D58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 xml:space="preserve">Provide a reference number if you have already </w:t>
            </w:r>
            <w:proofErr w:type="gramStart"/>
            <w:r>
              <w:t>submitted an application(s)</w:t>
            </w:r>
            <w:proofErr w:type="gramEnd"/>
            <w:r>
              <w:t xml:space="preserve">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1F71F8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1F71F8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1F71F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1F71F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 xml:space="preserve">12 digit) of where </w:t>
            </w:r>
            <w:proofErr w:type="gramStart"/>
            <w:r w:rsidRPr="00EA359E">
              <w:rPr>
                <w:rFonts w:eastAsia="Calibri"/>
                <w:sz w:val="18"/>
                <w:szCs w:val="18"/>
              </w:rPr>
              <w:t>you</w:t>
            </w:r>
            <w:proofErr w:type="gramEnd"/>
            <w:r w:rsidRPr="00EA359E">
              <w:rPr>
                <w:rFonts w:eastAsia="Calibri"/>
                <w:sz w:val="18"/>
                <w:szCs w:val="18"/>
              </w:rPr>
              <w:t xml:space="preserve">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8B3CF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placeholder>
                <w:docPart w:val="AC209FD5840B46DEBEE48E760814C2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placeholder>
                <w:docPart w:val="A8A3D21236124C92BBD6E1B8E9A46C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placeholder>
                <w:docPart w:val="E0F0531725694276AEBBC18A8EA77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placeholder>
                <w:docPart w:val="C971CCB7F308404FAC5733A6D1C9720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placeholder>
                <w:docPart w:val="A2F7BEA35E694358BADEAC2C94E2C66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placeholder>
                <w:docPart w:val="B723690EDE214F73B4863271B414EA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placeholder>
                <w:docPart w:val="D84461D0A21940D89B6779CC2788C8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placeholder>
                <w:docPart w:val="3D1CEEF318584BD39E90F2126FE968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placeholder>
                <w:docPart w:val="0219353D6C1D4F70AB68D47C7BD756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placeholder>
                <w:docPart w:val="96F53203C05A47C39C681FD5326A5C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placeholder>
                <w:docPart w:val="F2A544FEA89D40888516AB0D84262F2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placeholder>
                <w:docPart w:val="7E2D169B2AEB4CFEB048BD570C5A455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placeholder>
                <w:docPart w:val="0907ECD9DA9442ABA3472E48F20AE3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1F71F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placeholder>
              <w:docPart w:val="2581E998EBC74B6CB298B8CE57B908F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1F71F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1F71F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1F71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1F71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placeholder>
                <w:docPart w:val="1C10DF54210D42AD9EDEA62DD78EE0A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A19511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placeholder>
                <w:docPart w:val="AC9B5BAE6CF14923AD84BB885C8E997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placeholder>
                <w:docPart w:val="97322C3EF98845AD85C6635CDEC6A87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placeholder>
                <w:docPart w:val="4D06B30FC9EC487283C85EBB241339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placeholder>
                <w:docPart w:val="4489460CDFE24349917AA24BA654190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placeholder>
                <w:docPart w:val="11C342A7F50D4204A04EB678E784E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placeholder>
                <w:docPart w:val="99FB769D1D7F4EC89093B60901E47A6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placeholder>
                <w:docPart w:val="1850D4E6962A40B5BD62B63A800EB92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placeholder>
                <w:docPart w:val="C01154821BD84275BA7B00B47CF5CE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placeholder>
                <w:docPart w:val="071371FEFF1443AE9481A85777E345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placeholder>
                <w:docPart w:val="9CA027BBEF874540802F8D41C3A68C1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placeholder>
                <w:docPart w:val="89DA0A2201AF4CCF98CBA2BEBB3195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placeholder>
                <w:docPart w:val="2AFCA86C52AD4F99A487DE2A474ED8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placeholder>
                <w:docPart w:val="CD082FB5B8EF4A2DAFBBEF861CE90C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placeholder>
                <w:docPart w:val="5D2A5BB1312E4D389CF1142466317F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placeholder>
                <w:docPart w:val="2BBC2665B2594D4AAE9AB28C81FEB3D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1F71F8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44D2EBBB" w:rsidR="00A34A98" w:rsidRPr="00676782" w:rsidRDefault="00F04399" w:rsidP="001F71F8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1F71F8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1F71F8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1F71F8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1F71F8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1F71F8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1F71F8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placeholder>
              <w:docPart w:val="2DF0C985AAAA490FAE9E5C6DEB803E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1F71F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1F71F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placeholder>
              <w:docPart w:val="4DC646F0FF1843D8B14561421302936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placeholder>
              <w:docPart w:val="C781F981D7BC492E8669EE8A38B45E9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E87D63C" w14:textId="53811B47" w:rsidR="00D26D19" w:rsidRDefault="00E35EA2" w:rsidP="000D3A68">
                <w:pPr>
                  <w:contextualSpacing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There is no mains water supply withing a mile radius of the farm. The</w:t>
                </w:r>
                <w:r w:rsidR="00CA4745">
                  <w:rPr>
                    <w:rStyle w:val="Responseboxtext"/>
                    <w:rFonts w:eastAsia="Calibri"/>
                  </w:rPr>
                  <w:t xml:space="preserve"> farm has been in the family for </w:t>
                </w:r>
                <w:r>
                  <w:rPr>
                    <w:rStyle w:val="Responseboxtext"/>
                    <w:rFonts w:eastAsia="Calibri"/>
                  </w:rPr>
                  <w:t xml:space="preserve">several </w:t>
                </w:r>
                <w:r w:rsidR="00CA4745">
                  <w:rPr>
                    <w:rStyle w:val="Responseboxtext"/>
                    <w:rFonts w:eastAsia="Calibri"/>
                  </w:rPr>
                  <w:t xml:space="preserve">generations and we aim to continue </w:t>
                </w:r>
                <w:r w:rsidR="00872610">
                  <w:rPr>
                    <w:rStyle w:val="Responseboxtext"/>
                    <w:rFonts w:eastAsia="Calibri"/>
                  </w:rPr>
                  <w:t>farming it for many years to come,</w:t>
                </w:r>
                <w:r w:rsidR="003A361E">
                  <w:rPr>
                    <w:rStyle w:val="Responseboxtext"/>
                    <w:rFonts w:eastAsia="Calibri"/>
                  </w:rPr>
                  <w:t xml:space="preserve"> in</w:t>
                </w:r>
                <w:r w:rsidR="00CA4745">
                  <w:rPr>
                    <w:rStyle w:val="Responseboxtext"/>
                    <w:rFonts w:eastAsia="Calibri"/>
                  </w:rPr>
                  <w:t xml:space="preserve"> </w:t>
                </w:r>
                <w:r w:rsidR="003963DA">
                  <w:rPr>
                    <w:rStyle w:val="Responseboxtext"/>
                    <w:rFonts w:eastAsia="Calibri"/>
                  </w:rPr>
                  <w:t>the sustainable way that it has always been far</w:t>
                </w:r>
                <w:r w:rsidR="000D3A68">
                  <w:rPr>
                    <w:rStyle w:val="Responseboxtext"/>
                    <w:rFonts w:eastAsia="Calibri"/>
                  </w:rPr>
                  <w:t>med.</w:t>
                </w:r>
                <w:r w:rsidR="003A361E">
                  <w:rPr>
                    <w:rStyle w:val="Responseboxtext"/>
                    <w:rFonts w:eastAsia="Calibri"/>
                  </w:rPr>
                  <w:t xml:space="preserve"> The sustainable </w:t>
                </w:r>
                <w:r w:rsidR="00764566">
                  <w:rPr>
                    <w:rStyle w:val="Responseboxtext"/>
                    <w:rFonts w:eastAsia="Calibri"/>
                  </w:rPr>
                  <w:t xml:space="preserve">use of resources is at the heart of everything we do as the livelihood of </w:t>
                </w:r>
                <w:r w:rsidR="00C50225">
                  <w:rPr>
                    <w:rStyle w:val="Responseboxtext"/>
                    <w:rFonts w:eastAsia="Calibri"/>
                  </w:rPr>
                  <w:t>our fa</w:t>
                </w:r>
                <w:r w:rsidR="00450681">
                  <w:rPr>
                    <w:rStyle w:val="Responseboxtext"/>
                    <w:rFonts w:eastAsia="Calibri"/>
                  </w:rPr>
                  <w:t>milies</w:t>
                </w:r>
                <w:r w:rsidR="00C50225">
                  <w:rPr>
                    <w:rStyle w:val="Responseboxtext"/>
                    <w:rFonts w:eastAsia="Calibri"/>
                  </w:rPr>
                  <w:t xml:space="preserve"> depends on it.</w:t>
                </w:r>
                <w:r w:rsidR="000D3A68">
                  <w:rPr>
                    <w:rStyle w:val="Responseboxtext"/>
                    <w:rFonts w:eastAsia="Calibri"/>
                  </w:rPr>
                  <w:t xml:space="preserve"> </w:t>
                </w:r>
                <w:r w:rsidR="0038103D">
                  <w:rPr>
                    <w:rStyle w:val="Responseboxtext"/>
                    <w:rFonts w:eastAsia="Calibri"/>
                  </w:rPr>
                  <w:t xml:space="preserve">There are no plans to change the </w:t>
                </w:r>
                <w:r w:rsidR="00BA0AD6">
                  <w:rPr>
                    <w:rStyle w:val="Responseboxtext"/>
                    <w:rFonts w:eastAsia="Calibri"/>
                  </w:rPr>
                  <w:t xml:space="preserve">use of this farm </w:t>
                </w:r>
                <w:r w:rsidR="00AB315D">
                  <w:rPr>
                    <w:rStyle w:val="Responseboxtext"/>
                    <w:rFonts w:eastAsia="Calibri"/>
                  </w:rPr>
                  <w:t xml:space="preserve">at any point </w:t>
                </w:r>
                <w:r w:rsidR="00BA0AD6">
                  <w:rPr>
                    <w:rStyle w:val="Responseboxtext"/>
                    <w:rFonts w:eastAsia="Calibri"/>
                  </w:rPr>
                  <w:t>and therefore the requirement for water will remain constant for many years</w:t>
                </w:r>
                <w:r w:rsidR="009039A6">
                  <w:rPr>
                    <w:rStyle w:val="Responseboxtext"/>
                    <w:rFonts w:eastAsia="Calibri"/>
                  </w:rPr>
                  <w:t>/</w:t>
                </w:r>
                <w:r w:rsidR="00BA0AD6">
                  <w:rPr>
                    <w:rStyle w:val="Responseboxtext"/>
                    <w:rFonts w:eastAsia="Calibri"/>
                  </w:rPr>
                  <w:t>generations to come.</w:t>
                </w:r>
                <w:r w:rsidR="0057580E">
                  <w:rPr>
                    <w:rStyle w:val="Responseboxtext"/>
                    <w:rFonts w:eastAsia="Calibri"/>
                  </w:rPr>
                  <w:t xml:space="preserve"> </w:t>
                </w:r>
                <w:r w:rsidR="009039A6">
                  <w:rPr>
                    <w:rStyle w:val="Responseboxtext"/>
                    <w:rFonts w:eastAsia="Calibri"/>
                  </w:rPr>
                  <w:t xml:space="preserve">We therefore </w:t>
                </w:r>
                <w:r>
                  <w:rPr>
                    <w:rStyle w:val="Responseboxtext"/>
                    <w:rFonts w:eastAsia="Calibri"/>
                  </w:rPr>
                  <w:t>ask that there</w:t>
                </w:r>
                <w:r w:rsidR="009039A6">
                  <w:rPr>
                    <w:rStyle w:val="Responseboxtext"/>
                    <w:rFonts w:eastAsia="Calibri"/>
                  </w:rPr>
                  <w:t xml:space="preserve"> be no end date to this licence. </w:t>
                </w:r>
              </w:p>
              <w:p w14:paraId="5DA5ED62" w14:textId="29F6F02F" w:rsidR="00B93193" w:rsidRDefault="00B93193" w:rsidP="000D3A68">
                <w:pPr>
                  <w:contextualSpacing/>
                  <w:rPr>
                    <w:rStyle w:val="Responseboxtext"/>
                    <w:rFonts w:eastAsia="Calibri"/>
                  </w:rPr>
                </w:pPr>
              </w:p>
              <w:p w14:paraId="23134392" w14:textId="25EBB486" w:rsidR="002E4616" w:rsidRDefault="00B93193" w:rsidP="00A13501">
                <w:pPr>
                  <w:contextualSpacing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Measures currently being tak</w:t>
                </w:r>
                <w:r w:rsidR="000A30B3">
                  <w:rPr>
                    <w:rStyle w:val="Responseboxtext"/>
                    <w:rFonts w:eastAsia="Calibri"/>
                  </w:rPr>
                  <w:t xml:space="preserve">en </w:t>
                </w:r>
                <w:r w:rsidR="008B637D">
                  <w:rPr>
                    <w:rStyle w:val="Responseboxtext"/>
                    <w:rFonts w:eastAsia="Calibri"/>
                  </w:rPr>
                  <w:t>to ensure the sustainable development of inf</w:t>
                </w:r>
                <w:r w:rsidR="00B04569">
                  <w:rPr>
                    <w:rStyle w:val="Responseboxtext"/>
                    <w:rFonts w:eastAsia="Calibri"/>
                  </w:rPr>
                  <w:t xml:space="preserve">rastructure include </w:t>
                </w:r>
                <w:r w:rsidR="008F1B0A">
                  <w:rPr>
                    <w:rStyle w:val="Responseboxtext"/>
                    <w:rFonts w:eastAsia="Calibri"/>
                  </w:rPr>
                  <w:t xml:space="preserve">looking at </w:t>
                </w:r>
                <w:proofErr w:type="gramStart"/>
                <w:r w:rsidR="008F1B0A">
                  <w:rPr>
                    <w:rStyle w:val="Responseboxtext"/>
                    <w:rFonts w:eastAsia="Calibri"/>
                  </w:rPr>
                  <w:t>rain water</w:t>
                </w:r>
                <w:proofErr w:type="gramEnd"/>
                <w:r w:rsidR="008F1B0A">
                  <w:rPr>
                    <w:rStyle w:val="Responseboxtext"/>
                    <w:rFonts w:eastAsia="Calibri"/>
                  </w:rPr>
                  <w:t xml:space="preserve"> harvesting </w:t>
                </w:r>
                <w:r w:rsidR="009F78BC">
                  <w:rPr>
                    <w:rStyle w:val="Responseboxtext"/>
                    <w:rFonts w:eastAsia="Calibri"/>
                  </w:rPr>
                  <w:t>to help reduce usage from the bore hole</w:t>
                </w:r>
                <w:r w:rsidR="0040678C">
                  <w:rPr>
                    <w:rStyle w:val="Responseboxtext"/>
                    <w:rFonts w:eastAsia="Calibri"/>
                  </w:rPr>
                  <w:t xml:space="preserve">. We are in the process of </w:t>
                </w:r>
                <w:r w:rsidR="007355B0">
                  <w:rPr>
                    <w:rStyle w:val="Responseboxtext"/>
                    <w:rFonts w:eastAsia="Calibri"/>
                  </w:rPr>
                  <w:t xml:space="preserve">switching to fast flow ball valves to add to the efficiency </w:t>
                </w:r>
                <w:r w:rsidR="002A6C1B">
                  <w:rPr>
                    <w:rStyle w:val="Responseboxtext"/>
                    <w:rFonts w:eastAsia="Calibri"/>
                  </w:rPr>
                  <w:t>of the infrastructure and the</w:t>
                </w:r>
                <w:r w:rsidR="00DE372E">
                  <w:rPr>
                    <w:rStyle w:val="Responseboxtext"/>
                    <w:rFonts w:eastAsia="Calibri"/>
                  </w:rPr>
                  <w:t xml:space="preserve"> entire farm</w:t>
                </w:r>
                <w:r w:rsidR="002A6C1B">
                  <w:rPr>
                    <w:rStyle w:val="Responseboxtext"/>
                    <w:rFonts w:eastAsia="Calibri"/>
                  </w:rPr>
                  <w:t xml:space="preserve"> </w:t>
                </w:r>
                <w:r w:rsidR="00F61FE3">
                  <w:rPr>
                    <w:rStyle w:val="Responseboxtext"/>
                    <w:rFonts w:eastAsia="Calibri"/>
                  </w:rPr>
                  <w:t>pipe network is checked on a regular basis</w:t>
                </w:r>
                <w:r w:rsidR="00DE372E">
                  <w:rPr>
                    <w:rStyle w:val="Responseboxtext"/>
                    <w:rFonts w:eastAsia="Calibri"/>
                  </w:rPr>
                  <w:t xml:space="preserve"> for leaks and any leaks are fixed immediately.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1F71F8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37871971" w:rsidR="00A34A98" w:rsidRPr="00676782" w:rsidRDefault="00B00C68" w:rsidP="001F71F8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1F71F8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1F71F8">
            <w:pPr>
              <w:pStyle w:val="Questiontext"/>
            </w:pPr>
            <w:r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07B91711" w:rsidR="00A34A98" w:rsidRDefault="00B00C68" w:rsidP="001F71F8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1F71F8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 xml:space="preserve">a separate </w:t>
            </w:r>
            <w:proofErr w:type="gramStart"/>
            <w:r w:rsidRPr="002E4616">
              <w:t>sheet</w:t>
            </w:r>
            <w:r>
              <w:t xml:space="preserve">, </w:t>
            </w:r>
            <w:r w:rsidRPr="002E4616">
              <w:t>and</w:t>
            </w:r>
            <w:proofErr w:type="gramEnd"/>
            <w:r w:rsidRPr="002E4616">
              <w:t xml:space="preserve">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1F71F8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1F71F8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placeholder>
              <w:docPart w:val="F5AA7FED74FB4397A20F3FBBB172238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1F71F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1F71F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placeholder>
              <w:docPart w:val="8E8EF251831843D3B2EAC66EA2D6DC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placeholder>
              <w:docPart w:val="02C9DF4275A8449593001AEB0ED3091D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19D026D" w:rsidR="00717C73" w:rsidRDefault="00B00C68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  <w:placeholder>
              <w:docPart w:val="1524614FE8D842C69E4F8D4C8CFCAD0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placeholder>
              <w:docPart w:val="DA25DFFA55F140288DEE2DEE3826334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04EE5196" w:rsidR="00717C73" w:rsidRDefault="00B00C68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Evan Emyr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placeholder>
              <w:docPart w:val="FC962275D478463BACB476964D7681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0159CEEB" w:rsidR="00717C73" w:rsidRDefault="00B00C68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Evans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placeholder>
              <w:docPart w:val="506D0EA19FED4543961CBE377BFB57B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0E8CDD71" w:rsidR="009D604A" w:rsidRDefault="00B00C6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Partner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placeholder>
              <w:docPart w:val="26408AF88C7B48D793804FE9C41D2088"/>
            </w:placeholder>
            <w:date w:fullDate="2020-02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48BA4032" w:rsidR="009D604A" w:rsidRDefault="00B00C6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</w:t>
                </w:r>
                <w:r w:rsidR="002D6288">
                  <w:rPr>
                    <w:rStyle w:val="Responseboxtext"/>
                    <w:rFonts w:eastAsia="Calibri"/>
                  </w:rPr>
                  <w:t>2</w:t>
                </w:r>
                <w:r>
                  <w:rPr>
                    <w:rStyle w:val="Responseboxtext"/>
                    <w:rFonts w:eastAsia="Calibri"/>
                  </w:rPr>
                  <w:t>/02/2020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0286F" w14:textId="77777777" w:rsidR="0026678D" w:rsidRDefault="0026678D" w:rsidP="001F125D">
      <w:r>
        <w:separator/>
      </w:r>
    </w:p>
  </w:endnote>
  <w:endnote w:type="continuationSeparator" w:id="0">
    <w:p w14:paraId="58663396" w14:textId="77777777" w:rsidR="0026678D" w:rsidRDefault="0026678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DB0C7" w14:textId="77777777" w:rsidR="0026678D" w:rsidRPr="00623D4A" w:rsidRDefault="0026678D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26678D" w:rsidRPr="00D4360E" w:rsidRDefault="0026678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03505559" w14:textId="77777777" w:rsidR="0026678D" w:rsidRPr="00D4360E" w:rsidRDefault="0026678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20BC51" w14:textId="33BD511F" w:rsidR="0026678D" w:rsidRPr="003013A4" w:rsidRDefault="0026678D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1D96E" w14:textId="71A44272" w:rsidR="0026678D" w:rsidRPr="00A34A98" w:rsidRDefault="0026678D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10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5A0EC" w14:textId="77777777" w:rsidR="0026678D" w:rsidRDefault="0026678D" w:rsidP="001F125D">
      <w:r>
        <w:separator/>
      </w:r>
    </w:p>
  </w:footnote>
  <w:footnote w:type="continuationSeparator" w:id="0">
    <w:p w14:paraId="0F28E967" w14:textId="77777777" w:rsidR="0026678D" w:rsidRDefault="0026678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26678D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26678D" w:rsidRDefault="0026678D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26678D" w:rsidRPr="003536A6" w:rsidRDefault="0026678D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26678D" w:rsidRDefault="0026678D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34E6A" w14:textId="77777777" w:rsidR="0026678D" w:rsidRDefault="0026678D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9C5FF" w14:textId="77777777" w:rsidR="0026678D" w:rsidRDefault="0026678D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0A56C" w14:textId="77777777" w:rsidR="0026678D" w:rsidRDefault="0026678D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0918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B3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3A68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3775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D4307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1F8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26F7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8D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A6C1B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0D19"/>
    <w:rsid w:val="002C104D"/>
    <w:rsid w:val="002C1310"/>
    <w:rsid w:val="002C235E"/>
    <w:rsid w:val="002C259B"/>
    <w:rsid w:val="002C2B5D"/>
    <w:rsid w:val="002C2C36"/>
    <w:rsid w:val="002C7D1B"/>
    <w:rsid w:val="002D2B16"/>
    <w:rsid w:val="002D2F32"/>
    <w:rsid w:val="002D33B5"/>
    <w:rsid w:val="002D3A03"/>
    <w:rsid w:val="002D6288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3C29"/>
    <w:rsid w:val="00334A75"/>
    <w:rsid w:val="003364C3"/>
    <w:rsid w:val="003365DB"/>
    <w:rsid w:val="0033669A"/>
    <w:rsid w:val="00341DD0"/>
    <w:rsid w:val="00342D45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103D"/>
    <w:rsid w:val="00383233"/>
    <w:rsid w:val="00385291"/>
    <w:rsid w:val="0038607F"/>
    <w:rsid w:val="00386520"/>
    <w:rsid w:val="003901EB"/>
    <w:rsid w:val="003909BC"/>
    <w:rsid w:val="00390EB9"/>
    <w:rsid w:val="00394735"/>
    <w:rsid w:val="00395838"/>
    <w:rsid w:val="003963DA"/>
    <w:rsid w:val="00397504"/>
    <w:rsid w:val="00397D3E"/>
    <w:rsid w:val="003A1356"/>
    <w:rsid w:val="003A15F7"/>
    <w:rsid w:val="003A178C"/>
    <w:rsid w:val="003A2561"/>
    <w:rsid w:val="003A345B"/>
    <w:rsid w:val="003A361E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180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34A8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0678C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0681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3224"/>
    <w:rsid w:val="00496ED7"/>
    <w:rsid w:val="004A1AF2"/>
    <w:rsid w:val="004A5190"/>
    <w:rsid w:val="004B0EA4"/>
    <w:rsid w:val="004B4B79"/>
    <w:rsid w:val="004B4CAD"/>
    <w:rsid w:val="004B555B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E79BB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4F88"/>
    <w:rsid w:val="00525BD3"/>
    <w:rsid w:val="005274CF"/>
    <w:rsid w:val="00527E76"/>
    <w:rsid w:val="00532238"/>
    <w:rsid w:val="00532AFC"/>
    <w:rsid w:val="00540380"/>
    <w:rsid w:val="00545716"/>
    <w:rsid w:val="0055022F"/>
    <w:rsid w:val="00551FCD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580E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B7C14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5F5F07"/>
    <w:rsid w:val="00600545"/>
    <w:rsid w:val="006021F6"/>
    <w:rsid w:val="00604142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1FC0"/>
    <w:rsid w:val="006857A3"/>
    <w:rsid w:val="006917DF"/>
    <w:rsid w:val="00691BDA"/>
    <w:rsid w:val="00693795"/>
    <w:rsid w:val="006A0D15"/>
    <w:rsid w:val="006A244E"/>
    <w:rsid w:val="006A37F4"/>
    <w:rsid w:val="006A6928"/>
    <w:rsid w:val="006B0E12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575B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41D8"/>
    <w:rsid w:val="007265C5"/>
    <w:rsid w:val="007317B6"/>
    <w:rsid w:val="007319C6"/>
    <w:rsid w:val="007329CA"/>
    <w:rsid w:val="00733499"/>
    <w:rsid w:val="0073466A"/>
    <w:rsid w:val="00734A32"/>
    <w:rsid w:val="007355B0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4566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2A9"/>
    <w:rsid w:val="007B23CC"/>
    <w:rsid w:val="007B2E7D"/>
    <w:rsid w:val="007B4D45"/>
    <w:rsid w:val="007B53E3"/>
    <w:rsid w:val="007B550C"/>
    <w:rsid w:val="007B6B78"/>
    <w:rsid w:val="007B6E38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379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160B"/>
    <w:rsid w:val="00872610"/>
    <w:rsid w:val="00873232"/>
    <w:rsid w:val="00874759"/>
    <w:rsid w:val="0087529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0D06"/>
    <w:rsid w:val="008B1BB4"/>
    <w:rsid w:val="008B2382"/>
    <w:rsid w:val="008B4B2D"/>
    <w:rsid w:val="008B4C7D"/>
    <w:rsid w:val="008B5FC9"/>
    <w:rsid w:val="008B6084"/>
    <w:rsid w:val="008B637D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1B0A"/>
    <w:rsid w:val="008F370F"/>
    <w:rsid w:val="008F7947"/>
    <w:rsid w:val="008F7E8D"/>
    <w:rsid w:val="009039A6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60F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3D58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9F78BC"/>
    <w:rsid w:val="00A02435"/>
    <w:rsid w:val="00A042A2"/>
    <w:rsid w:val="00A04B23"/>
    <w:rsid w:val="00A0566A"/>
    <w:rsid w:val="00A07646"/>
    <w:rsid w:val="00A07B61"/>
    <w:rsid w:val="00A108E2"/>
    <w:rsid w:val="00A11570"/>
    <w:rsid w:val="00A13501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326F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315D"/>
    <w:rsid w:val="00AB730E"/>
    <w:rsid w:val="00AB74CF"/>
    <w:rsid w:val="00AB765E"/>
    <w:rsid w:val="00AC26E7"/>
    <w:rsid w:val="00AC3254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264"/>
    <w:rsid w:val="00AE56F6"/>
    <w:rsid w:val="00AE6A93"/>
    <w:rsid w:val="00AF0A6B"/>
    <w:rsid w:val="00AF0BC1"/>
    <w:rsid w:val="00AF2530"/>
    <w:rsid w:val="00AF396E"/>
    <w:rsid w:val="00AF4330"/>
    <w:rsid w:val="00AF462C"/>
    <w:rsid w:val="00AF4689"/>
    <w:rsid w:val="00AF76F9"/>
    <w:rsid w:val="00B00C68"/>
    <w:rsid w:val="00B025E9"/>
    <w:rsid w:val="00B02BCC"/>
    <w:rsid w:val="00B04569"/>
    <w:rsid w:val="00B04EE2"/>
    <w:rsid w:val="00B106D0"/>
    <w:rsid w:val="00B10EE1"/>
    <w:rsid w:val="00B15D1F"/>
    <w:rsid w:val="00B1628B"/>
    <w:rsid w:val="00B172D5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656BE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3193"/>
    <w:rsid w:val="00B94609"/>
    <w:rsid w:val="00B97EEE"/>
    <w:rsid w:val="00BA0AD6"/>
    <w:rsid w:val="00BA1952"/>
    <w:rsid w:val="00BA3DBF"/>
    <w:rsid w:val="00BA4455"/>
    <w:rsid w:val="00BA4BE7"/>
    <w:rsid w:val="00BA5146"/>
    <w:rsid w:val="00BB0815"/>
    <w:rsid w:val="00BB345D"/>
    <w:rsid w:val="00BB35D0"/>
    <w:rsid w:val="00BB5EE0"/>
    <w:rsid w:val="00BC0621"/>
    <w:rsid w:val="00BC2872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5E4"/>
    <w:rsid w:val="00C2177C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2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76B05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4745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D19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34FD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1A0D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4FF6"/>
    <w:rsid w:val="00DB554A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372E"/>
    <w:rsid w:val="00DE5EBD"/>
    <w:rsid w:val="00DE719A"/>
    <w:rsid w:val="00DE7739"/>
    <w:rsid w:val="00DF072E"/>
    <w:rsid w:val="00DF082D"/>
    <w:rsid w:val="00DF1192"/>
    <w:rsid w:val="00DF1D00"/>
    <w:rsid w:val="00DF5973"/>
    <w:rsid w:val="00E0129D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35EA2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4399"/>
    <w:rsid w:val="00F059FE"/>
    <w:rsid w:val="00F07277"/>
    <w:rsid w:val="00F13623"/>
    <w:rsid w:val="00F14970"/>
    <w:rsid w:val="00F16F80"/>
    <w:rsid w:val="00F171A4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1FE3"/>
    <w:rsid w:val="00F62096"/>
    <w:rsid w:val="00F63879"/>
    <w:rsid w:val="00F64F47"/>
    <w:rsid w:val="00F653B1"/>
    <w:rsid w:val="00F662CB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1DC4"/>
    <w:rsid w:val="00F92E44"/>
    <w:rsid w:val="00F935A9"/>
    <w:rsid w:val="00F965D4"/>
    <w:rsid w:val="00F96849"/>
    <w:rsid w:val="00F96E6F"/>
    <w:rsid w:val="00FA510F"/>
    <w:rsid w:val="00FA6D7A"/>
    <w:rsid w:val="00FB2056"/>
    <w:rsid w:val="00FB42C7"/>
    <w:rsid w:val="00FB4716"/>
    <w:rsid w:val="00FB5198"/>
    <w:rsid w:val="00FB5B6A"/>
    <w:rsid w:val="00FB7901"/>
    <w:rsid w:val="00FC0297"/>
    <w:rsid w:val="00FC1B5F"/>
    <w:rsid w:val="00FC22D2"/>
    <w:rsid w:val="00FC6127"/>
    <w:rsid w:val="00FC7616"/>
    <w:rsid w:val="00FC76FD"/>
    <w:rsid w:val="00FD0094"/>
    <w:rsid w:val="00FD0935"/>
    <w:rsid w:val="00FD234B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C92EE79"/>
  <w15:chartTrackingRefBased/>
  <w15:docId w15:val="{556062CC-9503-41C3-869D-5BF50042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customXml" Target="../customXml/item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81F981D7BC492E8669EE8A38B45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2FB4-2389-49FC-B940-F03595A68E44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E8EF251831843D3B2EAC66EA2D6D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AA859-D1DC-4F25-AEAE-035AAC5A2F6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06D0EA19FED4543961CBE377BFB5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9C479-F219-4538-B476-BB1BCFF6006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6408AF88C7B48D793804FE9C41D2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B4744-3064-44F7-8BDD-E118543FFEB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2C9DF4275A8449593001AEB0ED30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3B9F6-907F-4F52-A377-5B5E2A7F1B7D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524614FE8D842C69E4F8D4C8CFCA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826C-E9E9-42BF-AD28-D6D83EA9E2CE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DA25DFFA55F140288DEE2DEE3826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FE40D-CDDC-4816-88CF-6D6CC8C280D0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C962275D478463BACB476964D76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8383-CBF6-4FD8-B5C7-4B048ABD8F0F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C646F0FF1843D8B145614213029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2E62D-8B4B-4085-B122-7B0D5A8B54D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209FD5840B46DEBEE48E760814C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138AB-8C44-4CE7-8554-840125E49C6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8A3D21236124C92BBD6E1B8E9A46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765B1-2F6F-484F-B22F-AD3BC16A062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0F0531725694276AEBBC18A8EA77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64ADD-19F1-4C56-9222-AB488848217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971CCB7F308404FAC5733A6D1C97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4C444-7266-4EEF-9711-72240EAF9C2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F7BEA35E694358BADEAC2C94E2C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04EF-7F4C-45C3-8A86-E0E31F0746C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723690EDE214F73B4863271B414E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64513-0CD4-4B0E-AA1C-D257F8409DE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84461D0A21940D89B6779CC2788C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C556F-5D50-440E-8091-49B458C1B6B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D1CEEF318584BD39E90F2126FE9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B0865-B91F-4F02-8DDA-4C10CBA8166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219353D6C1D4F70AB68D47C7BD75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67718-275B-4130-8BA6-C6F6333A8CF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6F53203C05A47C39C681FD5326A5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DCB45-9C50-45D9-9302-C1BD1D48AB5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2A544FEA89D40888516AB0D84262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9C5BF-19B8-49E2-9C1C-A6244CD7BCB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E2D169B2AEB4CFEB048BD570C5A4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5C87-19A7-4100-9C52-85180FF340C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907ECD9DA9442ABA3472E48F20AE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864B1-9E4A-43FF-AFF8-325D5176311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581E998EBC74B6CB298B8CE57B90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ED12F-3B6B-482D-B72D-ED4803D6B856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C10DF54210D42AD9EDEA62DD78EE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2C2C-E477-4AE7-A2CF-DA305FFDA1A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9B5BAE6CF14923AD84BB885C8E9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FC49-0F55-4F7E-915A-3B9D18762A9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7322C3EF98845AD85C6635CDEC6A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C4833-1286-4605-9AF1-3CBD0F81E17B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D06B30FC9EC487283C85EBB24133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E04ED-3002-40D2-ACF1-D92A94BDA54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89460CDFE24349917AA24BA6541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54EB4-3C9B-4C3E-9D87-6D8D93DF33D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1C342A7F50D4204A04EB678E784E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568FE-1AEA-4353-AA2C-A5E7B0101F5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9FB769D1D7F4EC89093B60901E47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F934E-CCAE-42F1-A4F7-DE8EF3FF7BBF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850D4E6962A40B5BD62B63A800EB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1A8ED-D23A-4E42-9888-62353BED013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01154821BD84275BA7B00B47CF5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9BC25-04CE-4BE2-9E20-30E77E62CDF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71371FEFF1443AE9481A85777E34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8B041-1BB1-4D79-B222-AF54EF0935C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CA027BBEF874540802F8D41C3A68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097B6-69DC-4049-A9C6-D591714FF02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9DA0A2201AF4CCF98CBA2BEBB319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D6326-C1EE-48F4-B891-976F21667C3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AFCA86C52AD4F99A487DE2A474ED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FB721-697B-4EA7-A4DA-BDB9AED751C6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D082FB5B8EF4A2DAFBBEF861CE90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0E6A7-5E76-424D-82B0-EB2A9E78A72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D2A5BB1312E4D389CF1142466317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66D83-ADDF-46F3-A2E7-0C8ACA2F35FA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BBC2665B2594D4AAE9AB28C81FEB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A736C-E8CD-4ECA-8A4D-8CD439F4A8C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DF0C985AAAA490FAE9E5C6DEB80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92E8A-7ABB-427D-854E-3EA739AB91FF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5AA7FED74FB4397A20F3FBBB1722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B7D1F-A608-4DC8-9F72-3FB9A353E80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5F1303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A3BDC1D98A344D21863061AC350F8B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154C3-A5B9-4F83-97B3-60312BBC33BF}"/>
      </w:docPartPr>
      <w:docPartBody>
        <w:p w:rsidR="002E562B" w:rsidRDefault="005F1303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FC91C45D1654E2196F2FFB6100A56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AD441C-7918-40B9-89C6-2C89C8202CD8}"/>
      </w:docPartPr>
      <w:docPartBody>
        <w:p w:rsidR="002E562B" w:rsidRDefault="005F1303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F7F23"/>
    <w:rsid w:val="002C1620"/>
    <w:rsid w:val="002E562B"/>
    <w:rsid w:val="00365CAB"/>
    <w:rsid w:val="00396612"/>
    <w:rsid w:val="004272B3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5F1303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5F1303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Borehole, 2 Springs and a Pond (exempt)</Site_x0020_Name>
    <Internal_x002f_External xmlns="859f7ad6-93f6-4205-b62b-a17f28acbbac">Incoming document</Internal_x002f_External>
    <Post_x0020_code xmlns="859f7ad6-93f6-4205-b62b-a17f28acbbac">SA48 8RG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Blaenberllan, Cilcennin, Lampeter, SA48 8RG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2020-02-15T00:00:00+00:00</Document_x0020_Date>
    <Facility_x0020_Address xmlns="859f7ad6-93f6-4205-b62b-a17f28acbbac">Blaenberllan, Cilcennin, Lampeter</Facility_x0020_Address>
    <Environment_x0020_Sub_x0020_Folder xmlns="859f7ad6-93f6-4205-b62b-a17f28acbbac">Licences applications</Environment_x0020_Sub_x0020_Folder>
    <Customer_x0020_Name xmlns="859f7ad6-93f6-4205-b62b-a17f28acbbac">E.R. and M.G. Evans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533" ma:contentTypeDescription="Permitting &amp; Compliance Word Document" ma:contentTypeScope="" ma:versionID="b63dad6259232b38e276c460182005f5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7b0452a6a674f1dc79489af6f1c559b2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92accd6a-6b68-4016-a2d7-f82ab040826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F223A4D-CA41-4442-A7D6-0DEFE0DC5543}"/>
</file>

<file path=customXml/itemProps4.xml><?xml version="1.0" encoding="utf-8"?>
<ds:datastoreItem xmlns:ds="http://schemas.openxmlformats.org/officeDocument/2006/customXml" ds:itemID="{0E732B30-1AE2-422A-9EC3-1F5BC211564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98A28A3-DF3B-49A1-8D8D-95C1077EB8AC}"/>
</file>

<file path=customXml/itemProps6.xml><?xml version="1.0" encoding="utf-8"?>
<ds:datastoreItem xmlns:ds="http://schemas.openxmlformats.org/officeDocument/2006/customXml" ds:itemID="{E51DFE69-96D7-4480-AB9B-134DC329F810}"/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1</TotalTime>
  <Pages>6</Pages>
  <Words>6122</Words>
  <Characters>34900</Characters>
  <Application>Microsoft Office Word</Application>
  <DocSecurity>4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Senior, Sarah</cp:lastModifiedBy>
  <cp:revision>2</cp:revision>
  <cp:lastPrinted>2020-02-11T15:54:00Z</cp:lastPrinted>
  <dcterms:created xsi:type="dcterms:W3CDTF">2021-03-22T12:05:00Z</dcterms:created>
  <dcterms:modified xsi:type="dcterms:W3CDTF">2021-03-22T12:05:00Z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403e69f3-0172-4469-ae23-3468fb7232be</vt:lpwstr>
  </property>
  <property fmtid="{D5CDD505-2E9C-101B-9397-08002B2CF9AE}" pid="6" name="_dlc_DocId">
    <vt:lpwstr>REGU-425-1355856</vt:lpwstr>
  </property>
  <property fmtid="{D5CDD505-2E9C-101B-9397-08002B2CF9AE}" pid="7" name="_dlc_DocIdUrl">
    <vt:lpwstr>https://cyfoethnaturiolcymru.sharepoint.com/teams/Regulatory/Permitting/_layouts/15/DocIdRedir.aspx?ID=REGU-425-1355856, REGU-425-1355856</vt:lpwstr>
  </property>
</Properties>
</file>