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bookmarkStart w:id="0" w:name="_GoBack"/>
      <w:bookmarkEnd w:id="0"/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7C757930" w:rsidR="00003E0F" w:rsidRDefault="00524C63">
            <w:pPr>
              <w:pStyle w:val="BodyText"/>
            </w:pPr>
            <w:r>
              <w:t>PAN-012611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C18AC" w14:textId="77777777" w:rsidR="00497469" w:rsidRDefault="00497469" w:rsidP="00497469">
            <w:pPr>
              <w:pStyle w:val="BodyText"/>
            </w:pPr>
            <w:r>
              <w:t>Mr Daniel James</w:t>
            </w:r>
          </w:p>
          <w:p w14:paraId="52FB479D" w14:textId="77777777" w:rsidR="00497469" w:rsidRDefault="00497469" w:rsidP="00497469">
            <w:pPr>
              <w:pStyle w:val="BodyText"/>
            </w:pPr>
          </w:p>
          <w:p w14:paraId="0CF736AB" w14:textId="77777777" w:rsidR="00497469" w:rsidRDefault="00497469" w:rsidP="00497469">
            <w:pPr>
              <w:pStyle w:val="BodyText"/>
            </w:pPr>
            <w:r>
              <w:t>07966521386 - 01239621354</w:t>
            </w: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02E34" w14:textId="77777777" w:rsidR="00497469" w:rsidRDefault="00497469" w:rsidP="00497469">
            <w:pPr>
              <w:pStyle w:val="BodyText"/>
            </w:pPr>
            <w:r>
              <w:t xml:space="preserve">Bryn farm, </w:t>
            </w:r>
            <w:proofErr w:type="spellStart"/>
            <w:r>
              <w:t>Ferwig</w:t>
            </w:r>
            <w:proofErr w:type="spellEnd"/>
            <w:r>
              <w:t xml:space="preserve">, Cardigan, </w:t>
            </w:r>
            <w:proofErr w:type="spellStart"/>
            <w:r>
              <w:t>Ceridigion</w:t>
            </w:r>
            <w:proofErr w:type="spellEnd"/>
            <w:r>
              <w:t>, SA43 1PL</w:t>
            </w:r>
          </w:p>
          <w:sdt>
            <w:sdtPr>
              <w:rPr>
                <w:rStyle w:val="Responseboxtext"/>
                <w:sz w:val="24"/>
              </w:rPr>
              <w:id w:val="1217629517"/>
              <w:text/>
            </w:sdtPr>
            <w:sdtEndPr>
              <w:rPr>
                <w:rStyle w:val="Responseboxtext"/>
              </w:rPr>
            </w:sdtEndPr>
            <w:sdtContent>
              <w:p w14:paraId="1E3BF8CA" w14:textId="091963CD" w:rsidR="00003E0F" w:rsidRDefault="00497469" w:rsidP="00497469">
                <w:pPr>
                  <w:pStyle w:val="BodyText"/>
                </w:pPr>
                <w:r w:rsidRPr="00923F2B">
                  <w:rPr>
                    <w:rStyle w:val="Responseboxtext"/>
                    <w:sz w:val="24"/>
                  </w:rPr>
                  <w:t>SN 17839 48999</w:t>
                </w:r>
              </w:p>
            </w:sdtContent>
          </w:sdt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D0F71" w14:textId="77777777" w:rsidR="00497469" w:rsidRDefault="00497469" w:rsidP="00497469">
            <w:pPr>
              <w:pStyle w:val="BodyText"/>
            </w:pPr>
            <w:r>
              <w:t>N/A</w:t>
            </w:r>
          </w:p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541517AE" w:rsidR="00003E0F" w:rsidRDefault="00524C63">
            <w:pPr>
              <w:pStyle w:val="BodyText"/>
            </w:pPr>
            <w:r>
              <w:t>10/04/21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3FACCB01" w:rsidR="00440DF4" w:rsidRDefault="00524C63" w:rsidP="002E7BE9">
            <w:r>
              <w:t>20/04/21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8FFE5" w14:textId="77777777" w:rsidR="00497469" w:rsidRDefault="00497469" w:rsidP="00497469">
            <w:pPr>
              <w:pStyle w:val="BodyText"/>
            </w:pPr>
            <w:r>
              <w:t>David Powell - on behalf of Mr D James</w:t>
            </w:r>
          </w:p>
          <w:p w14:paraId="500D9CE0" w14:textId="77777777" w:rsidR="00497469" w:rsidRDefault="00497469" w:rsidP="00497469">
            <w:pPr>
              <w:pStyle w:val="BodyText"/>
            </w:pPr>
          </w:p>
          <w:p w14:paraId="35482F6B" w14:textId="77777777" w:rsidR="00497469" w:rsidRDefault="00497469" w:rsidP="00497469">
            <w:pPr>
              <w:pStyle w:val="BodyText"/>
            </w:pPr>
            <w:proofErr w:type="spellStart"/>
            <w:r w:rsidRPr="009C1006">
              <w:rPr>
                <w:rFonts w:ascii="Freestyle Script" w:hAnsi="Freestyle Script"/>
              </w:rPr>
              <w:t>DJPowell</w:t>
            </w:r>
            <w:proofErr w:type="spellEnd"/>
          </w:p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5E18909E" w:rsidR="00864293" w:rsidRDefault="00524C63">
            <w:pPr>
              <w:pStyle w:val="BodyText"/>
            </w:pPr>
            <w:r>
              <w:t>07/04/21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B9FB8" w14:textId="77777777" w:rsidR="003B56F8" w:rsidRDefault="003B56F8">
      <w:r>
        <w:separator/>
      </w:r>
    </w:p>
  </w:endnote>
  <w:endnote w:type="continuationSeparator" w:id="0">
    <w:p w14:paraId="479C46C9" w14:textId="77777777" w:rsidR="003B56F8" w:rsidRDefault="003B5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tyle Script">
    <w:altName w:val="Freestyle Script"/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6C030C3A" w:rsidR="00571009" w:rsidRDefault="003B56F8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6A1C0E">
                            <w:t>Tate, Julie</w:t>
                          </w:r>
                          <w: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0D7E3B">
                            <w:rPr>
                              <w:noProof/>
                            </w:rPr>
                            <w:t>07/04/2021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6C030C3A" w:rsidR="00571009" w:rsidRDefault="003B56F8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6A1C0E">
                      <w:t>Tate, Julie</w:t>
                    </w:r>
                    <w: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0D7E3B">
                      <w:rPr>
                        <w:noProof/>
                      </w:rPr>
                      <w:t>07/04/2021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3B56F8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3B56F8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EADCBB" w14:textId="77777777" w:rsidR="003B56F8" w:rsidRDefault="003B56F8">
      <w:r>
        <w:separator/>
      </w:r>
    </w:p>
  </w:footnote>
  <w:footnote w:type="continuationSeparator" w:id="0">
    <w:p w14:paraId="0D9440BE" w14:textId="77777777" w:rsidR="003B56F8" w:rsidRDefault="003B5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3B56F8">
    <w:pPr>
      <w:pStyle w:val="Header"/>
    </w:pPr>
  </w:p>
  <w:p w14:paraId="7F456F88" w14:textId="77777777" w:rsidR="00571009" w:rsidRDefault="003B56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3B56F8">
    <w:pPr>
      <w:pStyle w:val="Header"/>
    </w:pPr>
  </w:p>
  <w:p w14:paraId="257D1731" w14:textId="77777777" w:rsidR="00571009" w:rsidRDefault="003B56F8">
    <w:pPr>
      <w:pStyle w:val="Header"/>
    </w:pPr>
  </w:p>
  <w:p w14:paraId="4AEF7A82" w14:textId="77777777" w:rsidR="00571009" w:rsidRDefault="003B56F8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0D7E3B"/>
    <w:rsid w:val="00131FA0"/>
    <w:rsid w:val="00171EBF"/>
    <w:rsid w:val="0017714C"/>
    <w:rsid w:val="00183F3F"/>
    <w:rsid w:val="0021797D"/>
    <w:rsid w:val="00283BB3"/>
    <w:rsid w:val="002E7BE9"/>
    <w:rsid w:val="003B56F8"/>
    <w:rsid w:val="003D75E9"/>
    <w:rsid w:val="00440DF4"/>
    <w:rsid w:val="00497469"/>
    <w:rsid w:val="004F0F0B"/>
    <w:rsid w:val="00514508"/>
    <w:rsid w:val="00524C63"/>
    <w:rsid w:val="00615FC4"/>
    <w:rsid w:val="006A1C0E"/>
    <w:rsid w:val="006F6BE1"/>
    <w:rsid w:val="006F7776"/>
    <w:rsid w:val="007E0074"/>
    <w:rsid w:val="0081469E"/>
    <w:rsid w:val="00856B73"/>
    <w:rsid w:val="00864293"/>
    <w:rsid w:val="009A3638"/>
    <w:rsid w:val="00A000D0"/>
    <w:rsid w:val="00A63C73"/>
    <w:rsid w:val="00A87579"/>
    <w:rsid w:val="00B132D1"/>
    <w:rsid w:val="00B5375B"/>
    <w:rsid w:val="00BD2E7F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character" w:customStyle="1" w:styleId="Responseboxtext">
    <w:name w:val="Response box text"/>
    <w:basedOn w:val="DefaultParagraphFont"/>
    <w:uiPriority w:val="1"/>
    <w:qFormat/>
    <w:rsid w:val="00497469"/>
    <w:rPr>
      <w:rFonts w:ascii="Arial" w:hAnsi="Arial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Stepside Agri 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2021-04-06T23:00:00+00:00</Document_x0020_Date>
    <Facility_x0020_Address xmlns="859f7ad6-93f6-4205-b62b-a17f28acbbac">n/a mobile plant</Facility_x0020_Address>
    <Environment_x0020_Sub_x0020_Folder xmlns="859f7ad6-93f6-4205-b62b-a17f28acbbac">Licence supervision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532" ma:contentTypeDescription="Permitting &amp; Compliance Word Document" ma:contentTypeScope="" ma:versionID="a1b3ea172a632d9567c663ea3c89e9d0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0555c3a6302a6cca15c2c7b0f6a05491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B134CC5-D34C-40F1-AA62-0A447FB2F705}"/>
</file>

<file path=customXml/itemProps5.xml><?xml version="1.0" encoding="utf-8"?>
<ds:datastoreItem xmlns:ds="http://schemas.openxmlformats.org/officeDocument/2006/customXml" ds:itemID="{17C36AA5-D79F-4175-A195-218ACE43C80D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Quan, Ffion</cp:lastModifiedBy>
  <cp:revision>2</cp:revision>
  <cp:lastPrinted>2013-10-01T08:30:00Z</cp:lastPrinted>
  <dcterms:created xsi:type="dcterms:W3CDTF">2021-04-07T12:11:00Z</dcterms:created>
  <dcterms:modified xsi:type="dcterms:W3CDTF">2021-04-07T12:11:00Z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9e060740-6971-4b8d-b43a-9f04707053e1</vt:lpwstr>
  </property>
  <property fmtid="{D5CDD505-2E9C-101B-9397-08002B2CF9AE}" pid="4" name="_dlc_DocId">
    <vt:lpwstr>REGU-195-2422287</vt:lpwstr>
  </property>
  <property fmtid="{D5CDD505-2E9C-101B-9397-08002B2CF9AE}" pid="5" name="_dlc_DocIdUrl">
    <vt:lpwstr>https://cyfoethnaturiolcymru.sharepoint.com/teams/Regulatory/Permitting/_layouts/15/DocIdRedir.aspx?ID=REGU-195-2422287, REGU-195-2422287</vt:lpwstr>
  </property>
</Properties>
</file>