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D90D4" w14:textId="77777777" w:rsidR="003849F0" w:rsidRDefault="003849F0" w:rsidP="003849F0">
            <w:pPr>
              <w:pStyle w:val="BodyText"/>
            </w:pPr>
            <w:r>
              <w:t>PAN-009906</w:t>
            </w: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9CD94" w14:textId="77777777" w:rsidR="003849F0" w:rsidRDefault="003849F0" w:rsidP="003849F0">
            <w:pPr>
              <w:pStyle w:val="BodyText"/>
            </w:pPr>
            <w:r>
              <w:t>Mr Daniel James</w:t>
            </w:r>
          </w:p>
          <w:p w14:paraId="1E007A63" w14:textId="77777777" w:rsidR="003849F0" w:rsidRDefault="003849F0" w:rsidP="003849F0">
            <w:pPr>
              <w:pStyle w:val="BodyText"/>
            </w:pPr>
          </w:p>
          <w:p w14:paraId="1363F6B8" w14:textId="77777777" w:rsidR="003849F0" w:rsidRDefault="003849F0" w:rsidP="003849F0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94E0F" w14:textId="77777777" w:rsidR="003849F0" w:rsidRPr="00D35FF0" w:rsidRDefault="003849F0" w:rsidP="003849F0">
            <w:pPr>
              <w:pStyle w:val="BodyText"/>
              <w:rPr>
                <w:rFonts w:cs="Arial"/>
              </w:rPr>
            </w:pPr>
            <w:proofErr w:type="spellStart"/>
            <w:r w:rsidRPr="00D35FF0">
              <w:rPr>
                <w:rFonts w:cs="Arial"/>
                <w:color w:val="auto"/>
                <w:lang w:eastAsia="en-GB"/>
              </w:rPr>
              <w:t>Blaeneifed</w:t>
            </w:r>
            <w:proofErr w:type="spellEnd"/>
            <w:r w:rsidRPr="00D35FF0">
              <w:rPr>
                <w:rFonts w:cs="Arial"/>
                <w:color w:val="auto"/>
                <w:lang w:eastAsia="en-GB"/>
              </w:rPr>
              <w:t xml:space="preserve"> Farm, </w:t>
            </w:r>
            <w:proofErr w:type="spellStart"/>
            <w:r w:rsidRPr="00D35FF0">
              <w:rPr>
                <w:rFonts w:cs="Arial"/>
                <w:color w:val="auto"/>
                <w:lang w:eastAsia="en-GB"/>
              </w:rPr>
              <w:t>Llangoedmor</w:t>
            </w:r>
            <w:proofErr w:type="spellEnd"/>
            <w:r w:rsidRPr="00D35FF0">
              <w:rPr>
                <w:rFonts w:cs="Arial"/>
                <w:color w:val="auto"/>
                <w:lang w:eastAsia="en-GB"/>
              </w:rPr>
              <w:t>, Cardigan, Ceredigion, SA43 2LZ</w:t>
            </w:r>
          </w:p>
          <w:p w14:paraId="06445657" w14:textId="77777777" w:rsidR="003849F0" w:rsidRDefault="003849F0" w:rsidP="003849F0">
            <w:pPr>
              <w:pStyle w:val="BodyText"/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</w:pPr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 xml:space="preserve">SN 24047 </w:t>
            </w:r>
            <w:proofErr w:type="gramStart"/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>45580  &amp;</w:t>
            </w:r>
            <w:proofErr w:type="gramEnd"/>
          </w:p>
          <w:p w14:paraId="06B106A0" w14:textId="77777777" w:rsidR="003849F0" w:rsidRDefault="003849F0" w:rsidP="003849F0">
            <w:pPr>
              <w:suppressAutoHyphens w:val="0"/>
              <w:autoSpaceDE w:val="0"/>
              <w:adjustRightInd w:val="0"/>
              <w:textAlignment w:val="auto"/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>Trefwtial</w:t>
            </w:r>
            <w:proofErr w:type="spellEnd"/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 xml:space="preserve"> Farm, </w:t>
            </w:r>
            <w:proofErr w:type="spellStart"/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>Blaenannerch</w:t>
            </w:r>
            <w:proofErr w:type="spellEnd"/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>, Cardigan</w:t>
            </w:r>
          </w:p>
          <w:p w14:paraId="5057D262" w14:textId="77777777" w:rsidR="003849F0" w:rsidRDefault="003849F0" w:rsidP="003849F0">
            <w:pPr>
              <w:pStyle w:val="BodyText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>Ceredigion. SA43 2AG</w:t>
            </w:r>
          </w:p>
          <w:p w14:paraId="1E3BF8CA" w14:textId="542EE486" w:rsidR="00003E0F" w:rsidRDefault="003849F0" w:rsidP="003849F0">
            <w:pPr>
              <w:pStyle w:val="BodyText"/>
            </w:pPr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>SN 23733 48030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E474A" w14:textId="77777777" w:rsidR="003849F0" w:rsidRDefault="003849F0" w:rsidP="003849F0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1A8E0C1B" w:rsidR="00003E0F" w:rsidRDefault="00377A62">
            <w:pPr>
              <w:pStyle w:val="BodyText"/>
            </w:pPr>
            <w:r>
              <w:t>14</w:t>
            </w:r>
            <w:r w:rsidR="003849F0">
              <w:t>/0</w:t>
            </w:r>
            <w:r>
              <w:t>4</w:t>
            </w:r>
            <w:r w:rsidR="003849F0">
              <w:t>/2</w:t>
            </w:r>
            <w:r>
              <w:t>1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94DF29B" w:rsidR="00440DF4" w:rsidRDefault="00377A62" w:rsidP="002E7BE9">
            <w:r>
              <w:t>24</w:t>
            </w:r>
            <w:r w:rsidR="003849F0">
              <w:t>/0</w:t>
            </w:r>
            <w:r>
              <w:t>4</w:t>
            </w:r>
            <w:r w:rsidR="003849F0">
              <w:t>/2</w:t>
            </w:r>
            <w:r>
              <w:t>1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C8056" w14:textId="77777777" w:rsidR="003849F0" w:rsidRDefault="003849F0" w:rsidP="003849F0">
            <w:pPr>
              <w:pStyle w:val="BodyText"/>
            </w:pPr>
            <w:r>
              <w:t>David Powell - on behalf of Mr D James</w:t>
            </w:r>
          </w:p>
          <w:p w14:paraId="67D44A31" w14:textId="77777777" w:rsidR="003849F0" w:rsidRDefault="003849F0" w:rsidP="003849F0">
            <w:pPr>
              <w:pStyle w:val="BodyText"/>
            </w:pPr>
          </w:p>
          <w:p w14:paraId="562F29D1" w14:textId="77777777" w:rsidR="003849F0" w:rsidRDefault="003849F0" w:rsidP="003849F0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358D0" w14:textId="2D0E598C" w:rsidR="003849F0" w:rsidRDefault="003849F0" w:rsidP="003849F0">
            <w:pPr>
              <w:pStyle w:val="BodyText"/>
            </w:pPr>
            <w:r>
              <w:t>0</w:t>
            </w:r>
            <w:r w:rsidR="00377A62">
              <w:t>7</w:t>
            </w:r>
            <w:r>
              <w:t>/0</w:t>
            </w:r>
            <w:r w:rsidR="00377A62">
              <w:t>4</w:t>
            </w:r>
            <w:r>
              <w:t>/2</w:t>
            </w:r>
            <w:r w:rsidR="00377A62">
              <w:t>1</w:t>
            </w:r>
          </w:p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7757E" w14:textId="77777777" w:rsidR="00B7533D" w:rsidRDefault="00B7533D">
      <w:r>
        <w:separator/>
      </w:r>
    </w:p>
  </w:endnote>
  <w:endnote w:type="continuationSeparator" w:id="0">
    <w:p w14:paraId="063AFFAC" w14:textId="77777777" w:rsidR="00B7533D" w:rsidRDefault="00B7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eestyle Script">
    <w:altName w:val="Freestyle Script"/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69CCCB4E" w:rsidR="00571009" w:rsidRDefault="00B7533D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716BD5">
                            <w:rPr>
                              <w:noProof/>
                            </w:rPr>
                            <w:t>07/04/2021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69CCCB4E" w:rsidR="00571009" w:rsidRDefault="00B7533D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716BD5">
                      <w:rPr>
                        <w:noProof/>
                      </w:rPr>
                      <w:t>07/04/2021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B7533D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B7533D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E5208" w14:textId="77777777" w:rsidR="00B7533D" w:rsidRDefault="00B7533D">
      <w:r>
        <w:separator/>
      </w:r>
    </w:p>
  </w:footnote>
  <w:footnote w:type="continuationSeparator" w:id="0">
    <w:p w14:paraId="1C70E35D" w14:textId="77777777" w:rsidR="00B7533D" w:rsidRDefault="00B75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B7533D">
    <w:pPr>
      <w:pStyle w:val="Header"/>
    </w:pPr>
  </w:p>
  <w:p w14:paraId="7F456F88" w14:textId="77777777" w:rsidR="00571009" w:rsidRDefault="00B753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B7533D">
    <w:pPr>
      <w:pStyle w:val="Header"/>
    </w:pPr>
  </w:p>
  <w:p w14:paraId="257D1731" w14:textId="77777777" w:rsidR="00571009" w:rsidRDefault="00B7533D">
    <w:pPr>
      <w:pStyle w:val="Header"/>
    </w:pPr>
  </w:p>
  <w:p w14:paraId="4AEF7A82" w14:textId="77777777" w:rsidR="00571009" w:rsidRDefault="00B7533D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77A62"/>
    <w:rsid w:val="003849F0"/>
    <w:rsid w:val="003D75E9"/>
    <w:rsid w:val="00440DF4"/>
    <w:rsid w:val="004F0F0B"/>
    <w:rsid w:val="00514508"/>
    <w:rsid w:val="00615FC4"/>
    <w:rsid w:val="006A1C0E"/>
    <w:rsid w:val="006F6BE1"/>
    <w:rsid w:val="006F7776"/>
    <w:rsid w:val="00716BD5"/>
    <w:rsid w:val="007E0074"/>
    <w:rsid w:val="0081469E"/>
    <w:rsid w:val="00856B73"/>
    <w:rsid w:val="00864293"/>
    <w:rsid w:val="009A3638"/>
    <w:rsid w:val="009B6EDD"/>
    <w:rsid w:val="00A000D0"/>
    <w:rsid w:val="00A63C73"/>
    <w:rsid w:val="00A87579"/>
    <w:rsid w:val="00B132D1"/>
    <w:rsid w:val="00B5375B"/>
    <w:rsid w:val="00B7533D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32" ma:contentTypeDescription="Permitting &amp; Compliance Word Document" ma:contentTypeScope="" ma:versionID="a1b3ea172a632d9567c663ea3c89e9d0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n/a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2021-04-06T23:00:00+00:00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7F586FC-4E33-410B-9920-85EFCBDD5C6F}"/>
</file>

<file path=customXml/itemProps2.xml><?xml version="1.0" encoding="utf-8"?>
<ds:datastoreItem xmlns:ds="http://schemas.openxmlformats.org/officeDocument/2006/customXml" ds:itemID="{4F00FB48-7ECC-45AE-AAE9-A01F445D1CA4}"/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 notification</dc:title>
  <dc:creator/>
  <cp:lastModifiedBy>Quan, Ffion</cp:lastModifiedBy>
  <cp:revision>2</cp:revision>
  <cp:lastPrinted>2013-10-01T08:30:00Z</cp:lastPrinted>
  <dcterms:created xsi:type="dcterms:W3CDTF">2021-04-07T12:50:00Z</dcterms:created>
  <dcterms:modified xsi:type="dcterms:W3CDTF">2021-04-07T12:50:00Z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8e2f20d3-6ee8-4e85-99f4-0f8e0c491a5c</vt:lpwstr>
  </property>
  <property fmtid="{D5CDD505-2E9C-101B-9397-08002B2CF9AE}" pid="4" name="_dlc_DocId">
    <vt:lpwstr>REGU-195-2422290</vt:lpwstr>
  </property>
  <property fmtid="{D5CDD505-2E9C-101B-9397-08002B2CF9AE}" pid="5" name="_dlc_DocIdUrl">
    <vt:lpwstr>https://cyfoethnaturiolcymru.sharepoint.com/teams/Regulatory/Permitting/_layouts/15/DocIdRedir.aspx?ID=REGU-195-2422290, REGU-195-2422290</vt:lpwstr>
  </property>
</Properties>
</file>