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A5BF8" w14:textId="77777777" w:rsidR="00480370" w:rsidRDefault="00480370" w:rsidP="00480370">
            <w:pPr>
              <w:pStyle w:val="BodyText"/>
            </w:pPr>
            <w:r>
              <w:t>PAN-010782</w:t>
            </w: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DD49C" w14:textId="77777777" w:rsidR="00480370" w:rsidRDefault="00480370" w:rsidP="00480370">
            <w:pPr>
              <w:pStyle w:val="BodyText"/>
            </w:pPr>
            <w:r>
              <w:t>Mr Daniel James</w:t>
            </w:r>
          </w:p>
          <w:p w14:paraId="3A2252AB" w14:textId="77777777" w:rsidR="00480370" w:rsidRDefault="00480370" w:rsidP="00480370">
            <w:pPr>
              <w:pStyle w:val="BodyText"/>
            </w:pPr>
          </w:p>
          <w:p w14:paraId="64EE0CF3" w14:textId="51CA3679" w:rsidR="00003E0F" w:rsidRDefault="00480370" w:rsidP="00480370">
            <w:pPr>
              <w:pStyle w:val="BodyText"/>
            </w:pPr>
            <w:r>
              <w:t>07966521386 - 01239621354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26F77" w14:textId="143474ED" w:rsidR="00480370" w:rsidRDefault="00480370" w:rsidP="00480370">
            <w:pPr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480370">
              <w:rPr>
                <w:rFonts w:cs="Arial"/>
                <w:bCs/>
                <w:snapToGrid w:val="0"/>
                <w:sz w:val="22"/>
                <w:szCs w:val="22"/>
              </w:rPr>
              <w:t>Gotrel</w:t>
            </w:r>
            <w:proofErr w:type="spellEnd"/>
            <w:r w:rsidRPr="00480370">
              <w:rPr>
                <w:rFonts w:cs="Arial"/>
                <w:bCs/>
                <w:snapToGrid w:val="0"/>
                <w:sz w:val="22"/>
                <w:szCs w:val="22"/>
              </w:rPr>
              <w:t xml:space="preserve"> Farm, </w:t>
            </w:r>
            <w:proofErr w:type="spellStart"/>
            <w:r w:rsidRPr="00480370">
              <w:rPr>
                <w:rFonts w:cs="Arial"/>
                <w:bCs/>
                <w:snapToGrid w:val="0"/>
                <w:sz w:val="22"/>
                <w:szCs w:val="22"/>
              </w:rPr>
              <w:t>Ferwig</w:t>
            </w:r>
            <w:proofErr w:type="spellEnd"/>
            <w:r w:rsidRPr="00480370">
              <w:rPr>
                <w:rFonts w:cs="Arial"/>
                <w:bCs/>
                <w:snapToGrid w:val="0"/>
                <w:sz w:val="22"/>
                <w:szCs w:val="22"/>
              </w:rPr>
              <w:t xml:space="preserve"> Road, Cardigan, Ceredigion, SA43 1PJ</w:t>
            </w:r>
            <w:r w:rsidRPr="00480370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1E3BF8CA" w14:textId="12AD344C" w:rsidR="00003E0F" w:rsidRPr="00730493" w:rsidRDefault="00730493" w:rsidP="00730493">
            <w:pPr>
              <w:rPr>
                <w:rFonts w:cs="Arial"/>
                <w:snapToGrid w:val="0"/>
                <w:sz w:val="22"/>
                <w:szCs w:val="22"/>
              </w:rPr>
            </w:pPr>
            <w:r>
              <w:rPr>
                <w:rFonts w:cs="Arial"/>
                <w:snapToGrid w:val="0"/>
                <w:sz w:val="22"/>
                <w:szCs w:val="22"/>
                <w:lang w:val="en-US"/>
              </w:rPr>
              <w:t>SN17756 48158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C1FBF" w14:textId="77777777" w:rsidR="00480370" w:rsidRDefault="00480370" w:rsidP="00480370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0EED5D8A" w:rsidR="00003E0F" w:rsidRDefault="00480370">
            <w:pPr>
              <w:pStyle w:val="BodyText"/>
            </w:pPr>
            <w:r>
              <w:t>1</w:t>
            </w:r>
            <w:r w:rsidR="00730493">
              <w:t>9</w:t>
            </w:r>
            <w:r>
              <w:t>/</w:t>
            </w:r>
            <w:r w:rsidR="00730493">
              <w:t>04</w:t>
            </w:r>
            <w:r>
              <w:t>/2</w:t>
            </w:r>
            <w:r w:rsidR="00730493">
              <w:t>1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8529159" w:rsidR="00440DF4" w:rsidRDefault="00730493" w:rsidP="002E7BE9">
            <w:r>
              <w:t>29</w:t>
            </w:r>
            <w:r w:rsidR="00480370">
              <w:t>/</w:t>
            </w:r>
            <w:r>
              <w:t>04</w:t>
            </w:r>
            <w:r w:rsidR="00480370">
              <w:t>/2</w:t>
            </w:r>
            <w:r>
              <w:t>1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8ADDB" w14:textId="77777777" w:rsidR="00480370" w:rsidRDefault="00480370" w:rsidP="00480370">
            <w:pPr>
              <w:pStyle w:val="BodyText"/>
            </w:pPr>
            <w:r>
              <w:t>David Powell - on behalf of Mr D James</w:t>
            </w:r>
          </w:p>
          <w:p w14:paraId="54D28153" w14:textId="77777777" w:rsidR="00480370" w:rsidRDefault="00480370" w:rsidP="00480370">
            <w:pPr>
              <w:pStyle w:val="BodyText"/>
            </w:pPr>
          </w:p>
          <w:p w14:paraId="2AB83408" w14:textId="77777777" w:rsidR="00480370" w:rsidRDefault="00480370" w:rsidP="00480370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C684D24" w:rsidR="00864293" w:rsidRDefault="00730493">
            <w:pPr>
              <w:pStyle w:val="BodyText"/>
            </w:pPr>
            <w:r>
              <w:t>14</w:t>
            </w:r>
            <w:r w:rsidR="00480370">
              <w:t>/</w:t>
            </w:r>
            <w:r>
              <w:t>04</w:t>
            </w:r>
            <w:r w:rsidR="00480370">
              <w:t>/2</w:t>
            </w:r>
            <w:r>
              <w:t>1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47441" w14:textId="77777777" w:rsidR="00C6377A" w:rsidRDefault="00C6377A">
      <w:r>
        <w:separator/>
      </w:r>
    </w:p>
  </w:endnote>
  <w:endnote w:type="continuationSeparator" w:id="0">
    <w:p w14:paraId="1C6FE280" w14:textId="77777777" w:rsidR="00C6377A" w:rsidRDefault="00C63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altName w:val="Freestyle Script"/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7FC332F8" w:rsidR="00571009" w:rsidRDefault="00730493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4D053A">
                            <w:rPr>
                              <w:noProof/>
                            </w:rPr>
                            <w:t>15/04/2021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7FC332F8" w:rsidR="00571009" w:rsidRDefault="00730493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4D053A">
                      <w:rPr>
                        <w:noProof/>
                      </w:rPr>
                      <w:t>15/04/2021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C6377A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C6377A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AA1FE" w14:textId="77777777" w:rsidR="00C6377A" w:rsidRDefault="00C6377A">
      <w:r>
        <w:separator/>
      </w:r>
    </w:p>
  </w:footnote>
  <w:footnote w:type="continuationSeparator" w:id="0">
    <w:p w14:paraId="761C0D47" w14:textId="77777777" w:rsidR="00C6377A" w:rsidRDefault="00C63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C6377A">
    <w:pPr>
      <w:pStyle w:val="Header"/>
    </w:pPr>
  </w:p>
  <w:p w14:paraId="7F456F88" w14:textId="77777777" w:rsidR="00571009" w:rsidRDefault="00C637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C6377A">
    <w:pPr>
      <w:pStyle w:val="Header"/>
    </w:pPr>
  </w:p>
  <w:p w14:paraId="257D1731" w14:textId="77777777" w:rsidR="00571009" w:rsidRDefault="00C6377A">
    <w:pPr>
      <w:pStyle w:val="Header"/>
    </w:pPr>
  </w:p>
  <w:p w14:paraId="4AEF7A82" w14:textId="77777777" w:rsidR="00571009" w:rsidRDefault="00C6377A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80370"/>
    <w:rsid w:val="004D053A"/>
    <w:rsid w:val="004F0F0B"/>
    <w:rsid w:val="00514508"/>
    <w:rsid w:val="00615FC4"/>
    <w:rsid w:val="00633CCF"/>
    <w:rsid w:val="006A1C0E"/>
    <w:rsid w:val="006F6BE1"/>
    <w:rsid w:val="006F7776"/>
    <w:rsid w:val="00730493"/>
    <w:rsid w:val="007E0074"/>
    <w:rsid w:val="007E3C4A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C6377A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REGU-195-2422300</_dlc_DocId>
    <_dlc_DocIdUrl xmlns="9be56660-2c31-41ef-bc00-23e72f632f2a">
      <Url>https://cyfoethnaturiolcymru.sharepoint.com/teams/Regulatory/Permitting/_layouts/15/DocIdRedir.aspx?ID=REGU-195-2422300</Url>
      <Description>REGU-195-2422300</Description>
    </_dlc_DocIdUrl>
    <Site_x0020_Name xmlns="859f7ad6-93f6-4205-b62b-a17f28acbbac">n/a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2021-04-13T23:00:00+00:00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55" ma:contentTypeDescription="Permitting &amp; Compliance Word Document" ma:contentTypeScope="" ma:versionID="e361e53c2e6b87ec5db951433daf277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82dea9c0f15f45c3dd26da0f8181650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6D0BCA78-45F7-467B-A54D-BEC6D346447B}"/>
</file>

<file path=customXml/itemProps5.xml><?xml version="1.0" encoding="utf-8"?>
<ds:datastoreItem xmlns:ds="http://schemas.openxmlformats.org/officeDocument/2006/customXml" ds:itemID="{104633CD-07E3-48E3-A912-E2993CB02E84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2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V3</dc:title>
  <dc:creator/>
  <cp:lastModifiedBy>Quan, Ffion</cp:lastModifiedBy>
  <cp:revision>2</cp:revision>
  <cp:lastPrinted>2013-10-01T08:30:00Z</cp:lastPrinted>
  <dcterms:created xsi:type="dcterms:W3CDTF">2021-04-15T08:14:00Z</dcterms:created>
  <dcterms:modified xsi:type="dcterms:W3CDTF">2021-04-15T08:14:00Z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f1645e48-f5eb-4d9d-b290-44d0a7a72e48</vt:lpwstr>
  </property>
</Properties>
</file>