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FE2239" w:rsidRPr="00B57A54" w14:paraId="180E4082" w14:textId="77777777" w:rsidTr="004A3121">
        <w:tc>
          <w:tcPr>
            <w:tcW w:w="4621" w:type="dxa"/>
          </w:tcPr>
          <w:p w14:paraId="72244FFE" w14:textId="77777777" w:rsidR="00FE2239" w:rsidRPr="00B57A54" w:rsidRDefault="00FE2239" w:rsidP="004A3121">
            <w:pPr>
              <w:pStyle w:val="EndnoteText"/>
              <w:rPr>
                <w:rFonts w:cs="Arial"/>
                <w:szCs w:val="24"/>
                <w:lang w:val="en-US"/>
              </w:rPr>
            </w:pPr>
          </w:p>
          <w:p w14:paraId="761DC1AD" w14:textId="77777777" w:rsidR="00EF118C" w:rsidRDefault="00EF118C" w:rsidP="004A3121">
            <w:pPr>
              <w:pStyle w:val="EndnoteText"/>
              <w:rPr>
                <w:rFonts w:cs="Arial"/>
                <w:szCs w:val="24"/>
                <w:lang w:val="en-US"/>
              </w:rPr>
            </w:pPr>
            <w:bookmarkStart w:id="0" w:name="Address6"/>
            <w:bookmarkStart w:id="1" w:name="RecordedDelivery"/>
            <w:bookmarkStart w:id="2" w:name="FirstClass"/>
            <w:bookmarkEnd w:id="0"/>
            <w:bookmarkEnd w:id="1"/>
            <w:bookmarkEnd w:id="2"/>
          </w:p>
          <w:p w14:paraId="3F97500A" w14:textId="77777777" w:rsidR="0098438C" w:rsidRDefault="001C46DC" w:rsidP="004A3121">
            <w:pPr>
              <w:pStyle w:val="EndnoteText"/>
              <w:rPr>
                <w:rFonts w:cs="Arial"/>
                <w:szCs w:val="24"/>
                <w:lang w:val="en-US"/>
              </w:rPr>
            </w:pPr>
            <w:r>
              <w:rPr>
                <w:rFonts w:cs="Arial"/>
                <w:szCs w:val="24"/>
                <w:lang w:val="en-US"/>
              </w:rPr>
              <w:t xml:space="preserve">Mr </w:t>
            </w:r>
            <w:r w:rsidR="00906890">
              <w:rPr>
                <w:rFonts w:cs="Arial"/>
                <w:szCs w:val="24"/>
                <w:lang w:val="en-US"/>
              </w:rPr>
              <w:t>Andrew Irving</w:t>
            </w:r>
          </w:p>
          <w:p w14:paraId="7D987D81" w14:textId="77777777" w:rsidR="00906890" w:rsidRDefault="00906890" w:rsidP="004A3121">
            <w:pPr>
              <w:pStyle w:val="EndnoteText"/>
              <w:rPr>
                <w:rFonts w:cs="Arial"/>
                <w:szCs w:val="24"/>
                <w:lang w:val="en-US"/>
              </w:rPr>
            </w:pPr>
            <w:r>
              <w:rPr>
                <w:rFonts w:cs="Arial"/>
                <w:szCs w:val="24"/>
                <w:lang w:val="en-US"/>
              </w:rPr>
              <w:t>Environment Manager</w:t>
            </w:r>
          </w:p>
          <w:p w14:paraId="1C4C0132" w14:textId="466FC3D9" w:rsidR="00906890" w:rsidRDefault="00A8176B" w:rsidP="004A3121">
            <w:pPr>
              <w:pStyle w:val="EndnoteText"/>
              <w:rPr>
                <w:rFonts w:cs="Arial"/>
                <w:szCs w:val="24"/>
                <w:lang w:val="en-US"/>
              </w:rPr>
            </w:pPr>
            <w:r>
              <w:rPr>
                <w:rFonts w:cs="Arial"/>
                <w:szCs w:val="24"/>
                <w:lang w:val="en-US"/>
              </w:rPr>
              <w:t>Hook2Sisters</w:t>
            </w:r>
            <w:r w:rsidR="000A0257">
              <w:rPr>
                <w:rFonts w:cs="Arial"/>
                <w:szCs w:val="24"/>
                <w:lang w:val="en-US"/>
              </w:rPr>
              <w:t xml:space="preserve"> Ltd</w:t>
            </w:r>
          </w:p>
          <w:p w14:paraId="62CFAC07" w14:textId="77777777" w:rsidR="00C45554" w:rsidRDefault="00C45554" w:rsidP="004A3121">
            <w:pPr>
              <w:pStyle w:val="EndnoteText"/>
              <w:rPr>
                <w:rFonts w:cs="Arial"/>
                <w:szCs w:val="24"/>
                <w:lang w:val="en-US"/>
              </w:rPr>
            </w:pPr>
            <w:r>
              <w:rPr>
                <w:rFonts w:cs="Arial"/>
                <w:szCs w:val="24"/>
                <w:lang w:val="en-US"/>
              </w:rPr>
              <w:t>Cote</w:t>
            </w:r>
          </w:p>
          <w:p w14:paraId="045C1C13" w14:textId="77777777" w:rsidR="00C45554" w:rsidRDefault="00C45554" w:rsidP="004A3121">
            <w:pPr>
              <w:pStyle w:val="EndnoteText"/>
              <w:rPr>
                <w:rFonts w:cs="Arial"/>
                <w:szCs w:val="24"/>
                <w:lang w:val="en-US"/>
              </w:rPr>
            </w:pPr>
            <w:r>
              <w:rPr>
                <w:rFonts w:cs="Arial"/>
                <w:szCs w:val="24"/>
                <w:lang w:val="en-US"/>
              </w:rPr>
              <w:t>Bampton</w:t>
            </w:r>
          </w:p>
          <w:p w14:paraId="60980FF8" w14:textId="7339FBC4" w:rsidR="00C45554" w:rsidRPr="00B57A54" w:rsidRDefault="00E835D6" w:rsidP="004A3121">
            <w:pPr>
              <w:pStyle w:val="EndnoteText"/>
              <w:rPr>
                <w:rFonts w:cs="Arial"/>
                <w:szCs w:val="24"/>
                <w:lang w:val="en-US"/>
              </w:rPr>
            </w:pPr>
            <w:r>
              <w:rPr>
                <w:rFonts w:cs="Arial"/>
                <w:szCs w:val="24"/>
                <w:lang w:val="en-US"/>
              </w:rPr>
              <w:t>OX18 2EQ</w:t>
            </w:r>
          </w:p>
        </w:tc>
        <w:tc>
          <w:tcPr>
            <w:tcW w:w="4621" w:type="dxa"/>
          </w:tcPr>
          <w:p w14:paraId="44A990A2" w14:textId="77777777" w:rsidR="00FE2239" w:rsidRPr="00B57A54" w:rsidRDefault="00FE2239" w:rsidP="004A3121">
            <w:pPr>
              <w:pStyle w:val="EndnoteText"/>
              <w:rPr>
                <w:rFonts w:cs="Arial"/>
                <w:b/>
                <w:szCs w:val="24"/>
                <w:lang w:val="en-US"/>
              </w:rPr>
            </w:pPr>
          </w:p>
          <w:p w14:paraId="381E7423" w14:textId="77777777" w:rsidR="00FE2239" w:rsidRPr="00B57A54" w:rsidRDefault="00FE2239" w:rsidP="004A3121">
            <w:pPr>
              <w:pStyle w:val="EndnoteText"/>
              <w:rPr>
                <w:rFonts w:cs="Arial"/>
                <w:b/>
                <w:szCs w:val="24"/>
                <w:lang w:val="en-US"/>
              </w:rPr>
            </w:pPr>
          </w:p>
          <w:p w14:paraId="035A4207" w14:textId="5080DAC6"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w:t>
            </w:r>
            <w:bookmarkStart w:id="3" w:name="OurRef"/>
            <w:bookmarkEnd w:id="3"/>
            <w:r w:rsidR="00AA1889">
              <w:rPr>
                <w:rFonts w:cs="Arial"/>
                <w:szCs w:val="24"/>
                <w:lang w:val="en-US"/>
              </w:rPr>
              <w:t>2</w:t>
            </w:r>
            <w:r w:rsidR="00E835D6">
              <w:rPr>
                <w:rFonts w:cs="Arial"/>
                <w:szCs w:val="24"/>
                <w:lang w:val="en-US"/>
              </w:rPr>
              <w:t>1-2022</w:t>
            </w:r>
          </w:p>
          <w:p w14:paraId="38A3BBD1" w14:textId="65220CD6" w:rsidR="00FE2239" w:rsidRPr="00B57A54" w:rsidRDefault="00FE2239" w:rsidP="004A3121">
            <w:pPr>
              <w:pStyle w:val="EndnoteText"/>
              <w:rPr>
                <w:rFonts w:cs="Arial"/>
                <w:szCs w:val="24"/>
                <w:lang w:val="en-US"/>
              </w:rPr>
            </w:pPr>
            <w:r w:rsidRPr="00B57A54">
              <w:rPr>
                <w:rFonts w:cs="Arial"/>
                <w:b/>
                <w:szCs w:val="24"/>
                <w:lang w:val="en-US"/>
              </w:rPr>
              <w:t>Your ref:</w:t>
            </w:r>
            <w:r w:rsidRPr="00B57A54">
              <w:rPr>
                <w:rFonts w:cs="Arial"/>
                <w:szCs w:val="24"/>
                <w:lang w:val="en-US"/>
              </w:rPr>
              <w:tab/>
            </w:r>
            <w:bookmarkStart w:id="4" w:name="YourRef"/>
            <w:bookmarkEnd w:id="4"/>
          </w:p>
          <w:p w14:paraId="7C692062" w14:textId="77777777" w:rsidR="00FE2239" w:rsidRPr="00B57A54" w:rsidRDefault="00FE2239" w:rsidP="004A3121">
            <w:pPr>
              <w:pStyle w:val="EndnoteText"/>
              <w:rPr>
                <w:rFonts w:cs="Arial"/>
                <w:szCs w:val="24"/>
                <w:lang w:val="en-US"/>
              </w:rPr>
            </w:pPr>
          </w:p>
          <w:p w14:paraId="680C392C" w14:textId="46BF837F" w:rsidR="00FE2239" w:rsidRPr="00B57A54" w:rsidRDefault="00FE2239"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5" w:name="LetterDate"/>
            <w:bookmarkEnd w:id="5"/>
            <w:r w:rsidRPr="0081003B">
              <w:rPr>
                <w:rFonts w:cs="Arial"/>
                <w:szCs w:val="24"/>
                <w:lang w:val="en-US"/>
              </w:rPr>
              <w:t xml:space="preserve">    </w:t>
            </w:r>
            <w:r w:rsidR="00BE1874">
              <w:rPr>
                <w:rFonts w:cs="Arial"/>
                <w:szCs w:val="24"/>
                <w:lang w:val="en-US"/>
              </w:rPr>
              <w:t>28</w:t>
            </w:r>
            <w:r w:rsidR="00AA1889">
              <w:rPr>
                <w:rFonts w:cs="Arial"/>
                <w:szCs w:val="24"/>
                <w:lang w:val="en-US"/>
              </w:rPr>
              <w:t xml:space="preserve"> </w:t>
            </w:r>
            <w:r>
              <w:rPr>
                <w:rFonts w:cs="Arial"/>
                <w:szCs w:val="24"/>
                <w:lang w:val="en-US"/>
              </w:rPr>
              <w:t>April, 2</w:t>
            </w:r>
            <w:r w:rsidR="00AA1889">
              <w:rPr>
                <w:rFonts w:cs="Arial"/>
                <w:szCs w:val="24"/>
                <w:lang w:val="en-US"/>
              </w:rPr>
              <w:t>02</w:t>
            </w:r>
            <w:r w:rsidR="00E835D6">
              <w:rPr>
                <w:rFonts w:cs="Arial"/>
                <w:szCs w:val="24"/>
                <w:lang w:val="en-US"/>
              </w:rPr>
              <w:t>1</w:t>
            </w:r>
          </w:p>
          <w:p w14:paraId="37FA4AA4" w14:textId="77777777" w:rsidR="00FE2239" w:rsidRPr="00B57A54" w:rsidRDefault="00FE2239" w:rsidP="004A3121">
            <w:pPr>
              <w:pStyle w:val="EndnoteText"/>
              <w:rPr>
                <w:rFonts w:cs="Arial"/>
                <w:szCs w:val="24"/>
                <w:lang w:val="en-US"/>
              </w:rPr>
            </w:pPr>
          </w:p>
        </w:tc>
      </w:tr>
    </w:tbl>
    <w:p w14:paraId="75CD8747" w14:textId="77777777" w:rsidR="00FE2239" w:rsidRDefault="00FE2239" w:rsidP="00FE2239">
      <w:pPr>
        <w:pStyle w:val="NoSpacing"/>
        <w:jc w:val="both"/>
        <w:rPr>
          <w:lang w:val="en-US"/>
        </w:rPr>
      </w:pPr>
    </w:p>
    <w:p w14:paraId="68CB96A4" w14:textId="0F9E79E6" w:rsidR="00FE2239" w:rsidRPr="00B57A54" w:rsidRDefault="00FE2239" w:rsidP="00FE2239">
      <w:pPr>
        <w:pStyle w:val="NoSpacing"/>
        <w:jc w:val="both"/>
        <w:rPr>
          <w:lang w:val="en-US"/>
        </w:rPr>
      </w:pPr>
      <w:r w:rsidRPr="00B57A54">
        <w:rPr>
          <w:lang w:val="en-US"/>
        </w:rPr>
        <w:t xml:space="preserve">Dear </w:t>
      </w:r>
      <w:bookmarkStart w:id="6" w:name="Dear"/>
      <w:bookmarkEnd w:id="6"/>
      <w:r w:rsidR="0098438C">
        <w:rPr>
          <w:lang w:val="en-US"/>
        </w:rPr>
        <w:t>M</w:t>
      </w:r>
      <w:r w:rsidR="00332421">
        <w:rPr>
          <w:lang w:val="en-US"/>
        </w:rPr>
        <w:t xml:space="preserve">r </w:t>
      </w:r>
      <w:r w:rsidR="009673BF">
        <w:rPr>
          <w:lang w:val="en-US"/>
        </w:rPr>
        <w:t>Irving</w:t>
      </w:r>
    </w:p>
    <w:p w14:paraId="655F087D" w14:textId="77777777" w:rsidR="00FE2239" w:rsidRDefault="00FE2239" w:rsidP="00FE2239">
      <w:pPr>
        <w:pStyle w:val="NoSpacing"/>
        <w:jc w:val="both"/>
        <w:rPr>
          <w:lang w:val="en-US"/>
        </w:rPr>
      </w:pPr>
    </w:p>
    <w:p w14:paraId="09D5875E" w14:textId="386F84AF"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w:t>
      </w:r>
      <w:r w:rsidR="00422FDA">
        <w:rPr>
          <w:b/>
          <w:lang w:val="en-US"/>
        </w:rPr>
        <w:t>2</w:t>
      </w:r>
      <w:r w:rsidR="00416229">
        <w:rPr>
          <w:b/>
          <w:lang w:val="en-US"/>
        </w:rPr>
        <w:t>1-</w:t>
      </w:r>
      <w:r>
        <w:rPr>
          <w:b/>
          <w:lang w:val="en-US"/>
        </w:rPr>
        <w:t>202</w:t>
      </w:r>
      <w:r w:rsidR="00416229">
        <w:rPr>
          <w:b/>
          <w:lang w:val="en-US"/>
        </w:rPr>
        <w:t>2</w:t>
      </w:r>
    </w:p>
    <w:p w14:paraId="05CDFB5E" w14:textId="7C16CB48" w:rsidR="00FE2239" w:rsidRDefault="00F80FBA" w:rsidP="00FE2239">
      <w:pPr>
        <w:pStyle w:val="NoSpacing"/>
        <w:jc w:val="both"/>
        <w:rPr>
          <w:b/>
          <w:bCs/>
          <w:lang w:val="en-US"/>
        </w:rPr>
      </w:pPr>
      <w:bookmarkStart w:id="7" w:name="SubjectHeading"/>
      <w:bookmarkStart w:id="8" w:name="Contents"/>
      <w:bookmarkEnd w:id="7"/>
      <w:bookmarkEnd w:id="8"/>
      <w:r w:rsidRPr="00831951">
        <w:rPr>
          <w:b/>
          <w:bCs/>
          <w:lang w:val="en-US"/>
        </w:rPr>
        <w:t xml:space="preserve">Merllyn Bach </w:t>
      </w:r>
      <w:r w:rsidR="00831951">
        <w:rPr>
          <w:b/>
          <w:bCs/>
          <w:lang w:val="en-US"/>
        </w:rPr>
        <w:t>–</w:t>
      </w:r>
      <w:r w:rsidRPr="00831951">
        <w:rPr>
          <w:b/>
          <w:bCs/>
          <w:lang w:val="en-US"/>
        </w:rPr>
        <w:t xml:space="preserve"> </w:t>
      </w:r>
      <w:r w:rsidR="00EE6053" w:rsidRPr="00831951">
        <w:rPr>
          <w:b/>
          <w:bCs/>
          <w:lang w:val="en-US"/>
        </w:rPr>
        <w:t>EPR</w:t>
      </w:r>
      <w:r w:rsidR="00831951">
        <w:rPr>
          <w:b/>
          <w:bCs/>
          <w:lang w:val="en-US"/>
        </w:rPr>
        <w:t>/</w:t>
      </w:r>
      <w:r w:rsidR="00EC67F1">
        <w:rPr>
          <w:b/>
          <w:bCs/>
          <w:lang w:val="en-US"/>
        </w:rPr>
        <w:t>LP3038WT</w:t>
      </w:r>
    </w:p>
    <w:p w14:paraId="11818AC9" w14:textId="414DB4A9" w:rsidR="00EC67F1" w:rsidRDefault="00EC67F1" w:rsidP="00FE2239">
      <w:pPr>
        <w:pStyle w:val="NoSpacing"/>
        <w:jc w:val="both"/>
        <w:rPr>
          <w:b/>
          <w:bCs/>
          <w:lang w:val="en-US"/>
        </w:rPr>
      </w:pPr>
      <w:r>
        <w:rPr>
          <w:b/>
          <w:bCs/>
          <w:lang w:val="en-US"/>
        </w:rPr>
        <w:t>Lixwm – EPR/MP3338WV</w:t>
      </w:r>
    </w:p>
    <w:p w14:paraId="5D188133" w14:textId="47FDB1C6" w:rsidR="00EC67F1" w:rsidRDefault="00EC67F1" w:rsidP="00FE2239">
      <w:pPr>
        <w:pStyle w:val="NoSpacing"/>
        <w:jc w:val="both"/>
        <w:rPr>
          <w:b/>
          <w:bCs/>
          <w:lang w:val="en-US"/>
        </w:rPr>
      </w:pPr>
      <w:r>
        <w:rPr>
          <w:b/>
          <w:bCs/>
          <w:lang w:val="en-US"/>
        </w:rPr>
        <w:t>Brynford – EPR/LP3838WB</w:t>
      </w:r>
    </w:p>
    <w:p w14:paraId="6A99D7A3" w14:textId="405CE643" w:rsidR="00EC67F1" w:rsidRDefault="00EC67F1" w:rsidP="00FE2239">
      <w:pPr>
        <w:pStyle w:val="NoSpacing"/>
        <w:jc w:val="both"/>
        <w:rPr>
          <w:b/>
          <w:bCs/>
          <w:lang w:val="en-US"/>
        </w:rPr>
      </w:pPr>
      <w:r>
        <w:rPr>
          <w:b/>
          <w:bCs/>
          <w:lang w:val="en-US"/>
        </w:rPr>
        <w:t>Pen y Ffridd – EPR/CP3338WX</w:t>
      </w:r>
    </w:p>
    <w:p w14:paraId="46FA745A" w14:textId="67F740E5" w:rsidR="00EC67F1" w:rsidRDefault="00EC67F1" w:rsidP="00FE2239">
      <w:pPr>
        <w:pStyle w:val="NoSpacing"/>
        <w:jc w:val="both"/>
        <w:rPr>
          <w:b/>
          <w:bCs/>
          <w:lang w:val="en-US"/>
        </w:rPr>
      </w:pPr>
      <w:r>
        <w:rPr>
          <w:b/>
          <w:bCs/>
          <w:lang w:val="en-US"/>
        </w:rPr>
        <w:t>Llyn Helyg – EPR/MP3138WC</w:t>
      </w:r>
    </w:p>
    <w:p w14:paraId="138186FB" w14:textId="5FA3CD45" w:rsidR="00EC67F1" w:rsidRDefault="00EC67F1" w:rsidP="00FE2239">
      <w:pPr>
        <w:pStyle w:val="NoSpacing"/>
        <w:jc w:val="both"/>
        <w:rPr>
          <w:b/>
          <w:bCs/>
          <w:lang w:val="en-US"/>
        </w:rPr>
      </w:pPr>
      <w:r>
        <w:rPr>
          <w:b/>
          <w:bCs/>
          <w:lang w:val="en-US"/>
        </w:rPr>
        <w:t>Mynydd Llan – EPR/UP3138WD</w:t>
      </w:r>
    </w:p>
    <w:p w14:paraId="2A06B752" w14:textId="2E340D25" w:rsidR="00EC67F1" w:rsidRPr="00831951" w:rsidRDefault="00EC67F1" w:rsidP="00FE2239">
      <w:pPr>
        <w:pStyle w:val="NoSpacing"/>
        <w:jc w:val="both"/>
        <w:rPr>
          <w:b/>
          <w:bCs/>
          <w:lang w:val="en-US"/>
        </w:rPr>
      </w:pPr>
    </w:p>
    <w:p w14:paraId="4A30F939" w14:textId="5F0C9FDB"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w:t>
      </w:r>
      <w:r w:rsidR="00332421">
        <w:rPr>
          <w:lang w:val="en-US"/>
        </w:rPr>
        <w:t>an</w:t>
      </w:r>
      <w:r>
        <w:rPr>
          <w:lang w:val="en-US"/>
        </w:rPr>
        <w:t xml:space="preserve"> on 1 April 20</w:t>
      </w:r>
      <w:r w:rsidR="00332421">
        <w:rPr>
          <w:lang w:val="en-US"/>
        </w:rPr>
        <w:t>2</w:t>
      </w:r>
      <w:r w:rsidR="00AF3F7C">
        <w:rPr>
          <w:lang w:val="en-US"/>
        </w:rPr>
        <w:t>1</w:t>
      </w:r>
      <w:bookmarkStart w:id="9" w:name="_GoBack"/>
      <w:bookmarkEnd w:id="9"/>
      <w:r>
        <w:rPr>
          <w:lang w:val="en-US"/>
        </w:rPr>
        <w:t>.</w:t>
      </w:r>
    </w:p>
    <w:p w14:paraId="53D5E2C3" w14:textId="77777777" w:rsidR="00FE2239" w:rsidRDefault="00FE2239" w:rsidP="00FE2239">
      <w:pPr>
        <w:pStyle w:val="NoSpacing"/>
        <w:jc w:val="both"/>
        <w:rPr>
          <w:lang w:val="en-US"/>
        </w:rPr>
      </w:pPr>
    </w:p>
    <w:p w14:paraId="4F6931A0" w14:textId="77777777"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11A1985A" w14:textId="77777777" w:rsidR="00FE2239" w:rsidRPr="006D4947" w:rsidRDefault="00FE2239" w:rsidP="00FE2239">
      <w:pPr>
        <w:pStyle w:val="NoSpacing"/>
        <w:jc w:val="both"/>
        <w:rPr>
          <w:lang w:val="en-US"/>
        </w:rPr>
      </w:pPr>
    </w:p>
    <w:p w14:paraId="7F5E6445" w14:textId="77777777"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339B861" w14:textId="77777777" w:rsidR="00FE2239" w:rsidRDefault="00FE2239" w:rsidP="00FE2239">
      <w:pPr>
        <w:pStyle w:val="NoSpacing"/>
        <w:jc w:val="both"/>
        <w:rPr>
          <w:b/>
          <w:lang w:val="en-US"/>
        </w:rPr>
      </w:pPr>
    </w:p>
    <w:p w14:paraId="38635142" w14:textId="77777777"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14:paraId="553119A8" w14:textId="77777777" w:rsidR="00FE2239" w:rsidRPr="00E93DB5" w:rsidRDefault="00FE2239" w:rsidP="00FE2239">
      <w:pPr>
        <w:pStyle w:val="NoSpacing"/>
        <w:jc w:val="both"/>
        <w:rPr>
          <w:b/>
          <w:lang w:val="en-US"/>
        </w:rPr>
      </w:pPr>
    </w:p>
    <w:p w14:paraId="57B22336" w14:textId="77777777"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67FDBF02" w14:textId="77777777" w:rsidR="00FE2239" w:rsidRPr="00E93DB5" w:rsidRDefault="00FE2239" w:rsidP="00FE2239">
      <w:pPr>
        <w:pStyle w:val="NoSpacing"/>
        <w:jc w:val="both"/>
        <w:rPr>
          <w:b/>
          <w:lang w:val="en-US"/>
        </w:rPr>
      </w:pPr>
    </w:p>
    <w:p w14:paraId="0C959B41" w14:textId="77777777" w:rsidR="00FE2239" w:rsidRDefault="00FE2239" w:rsidP="00FE2239">
      <w:pPr>
        <w:pStyle w:val="NoSpacing"/>
        <w:jc w:val="both"/>
        <w:rPr>
          <w:lang w:val="en-US"/>
        </w:rPr>
      </w:pPr>
      <w:r>
        <w:rPr>
          <w:lang w:val="en-US"/>
        </w:rPr>
        <w:t>Your CB will contact you to request their annual payment.</w:t>
      </w:r>
    </w:p>
    <w:p w14:paraId="6271B2D3" w14:textId="77777777" w:rsidR="00FE2239" w:rsidRPr="00E93DB5" w:rsidRDefault="00FE2239" w:rsidP="00FE2239">
      <w:pPr>
        <w:pStyle w:val="NoSpacing"/>
        <w:jc w:val="both"/>
        <w:rPr>
          <w:b/>
          <w:lang w:val="en-US"/>
        </w:rPr>
      </w:pPr>
    </w:p>
    <w:p w14:paraId="3EE63AEB" w14:textId="77777777"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216F234A" w14:textId="77777777" w:rsidR="00FE2239" w:rsidRDefault="00FE2239" w:rsidP="00FE2239">
      <w:pPr>
        <w:pStyle w:val="NoSpacing"/>
        <w:jc w:val="both"/>
      </w:pPr>
    </w:p>
    <w:p w14:paraId="3FA98029" w14:textId="77777777" w:rsidR="00EF118C" w:rsidRDefault="00EF118C" w:rsidP="00FE2239">
      <w:pPr>
        <w:pStyle w:val="NoSpacing"/>
        <w:jc w:val="both"/>
      </w:pPr>
    </w:p>
    <w:p w14:paraId="64A67A29" w14:textId="77777777"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14:paraId="61A96BDB" w14:textId="77777777" w:rsidR="00FE2239" w:rsidRDefault="00FE2239" w:rsidP="00FE2239">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B9B9F27" w14:textId="77777777" w:rsidR="00FE2239" w:rsidRDefault="00FE2239" w:rsidP="00FE2239">
      <w:pPr>
        <w:pStyle w:val="NoSpacing"/>
        <w:jc w:val="both"/>
        <w:rPr>
          <w:lang w:val="en-US"/>
        </w:rPr>
      </w:pPr>
    </w:p>
    <w:p w14:paraId="5C3578E7" w14:textId="77777777" w:rsidR="00EF118C" w:rsidRDefault="00EF118C" w:rsidP="00FE2239">
      <w:pPr>
        <w:pStyle w:val="NoSpacing"/>
        <w:jc w:val="both"/>
        <w:rPr>
          <w:lang w:val="en-US"/>
        </w:rPr>
      </w:pPr>
    </w:p>
    <w:p w14:paraId="0A6C18AD" w14:textId="77777777" w:rsidR="00FE2239" w:rsidRDefault="00FE2239" w:rsidP="00FE2239">
      <w:pPr>
        <w:pStyle w:val="NoSpacing"/>
        <w:jc w:val="both"/>
      </w:pPr>
      <w:r w:rsidRPr="004D3F1A">
        <w:rPr>
          <w:b/>
        </w:rPr>
        <w:t xml:space="preserve">NSF </w:t>
      </w:r>
      <w:r>
        <w:rPr>
          <w:b/>
        </w:rPr>
        <w:t xml:space="preserve">Certification (UK) Ltd </w:t>
      </w:r>
      <w:r>
        <w:t xml:space="preserve">(previously known as CMi) – phone 01993 885610, or email </w:t>
      </w:r>
      <w:hyperlink r:id="rId10" w:history="1">
        <w:r w:rsidRPr="00EB1F51">
          <w:rPr>
            <w:rStyle w:val="Hyperlink"/>
            <w:rFonts w:cs="Arial"/>
            <w:szCs w:val="24"/>
          </w:rPr>
          <w:t>ippc@nsf.org</w:t>
        </w:r>
      </w:hyperlink>
      <w:r>
        <w:t>, or fax 01865 595762</w:t>
      </w:r>
    </w:p>
    <w:p w14:paraId="6FFB67C2" w14:textId="77777777" w:rsidR="00FE2239" w:rsidRDefault="00FE2239" w:rsidP="00FE2239">
      <w:pPr>
        <w:pStyle w:val="NoSpacing"/>
        <w:jc w:val="both"/>
      </w:pPr>
    </w:p>
    <w:p w14:paraId="1AC85F30" w14:textId="77777777"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1" w:history="1">
        <w:r w:rsidRPr="008B2BE8">
          <w:rPr>
            <w:rStyle w:val="Hyperlink"/>
            <w:rFonts w:cs="Arial"/>
            <w:szCs w:val="24"/>
          </w:rPr>
          <w:t>enquiries@thepaigroup.com</w:t>
        </w:r>
      </w:hyperlink>
    </w:p>
    <w:p w14:paraId="13F86285" w14:textId="77777777"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2" w:history="1">
        <w:r w:rsidRPr="00964671">
          <w:rPr>
            <w:rStyle w:val="Hyperlink"/>
            <w:rFonts w:cs="Arial"/>
            <w:szCs w:val="24"/>
          </w:rPr>
          <w:t>agrifood@saiglobal.com</w:t>
        </w:r>
      </w:hyperlink>
    </w:p>
    <w:p w14:paraId="3AE856FE" w14:textId="77777777" w:rsidR="00FE2239" w:rsidRPr="00BB73A3" w:rsidRDefault="00FE2239" w:rsidP="00FE2239">
      <w:pPr>
        <w:pStyle w:val="NoSpacing"/>
        <w:jc w:val="both"/>
      </w:pPr>
    </w:p>
    <w:p w14:paraId="7E5E1D78" w14:textId="77777777"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B9D8491" w14:textId="77777777" w:rsidR="00FE2239" w:rsidRDefault="00FE2239" w:rsidP="00FE2239">
      <w:pPr>
        <w:pStyle w:val="NoSpacing"/>
        <w:jc w:val="both"/>
      </w:pPr>
    </w:p>
    <w:p w14:paraId="64F3B82B" w14:textId="77777777" w:rsidR="00EF118C" w:rsidRDefault="00EF118C" w:rsidP="00FE2239">
      <w:pPr>
        <w:pStyle w:val="NoSpacing"/>
        <w:jc w:val="both"/>
      </w:pPr>
    </w:p>
    <w:p w14:paraId="74ED2F72" w14:textId="77777777"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14:paraId="4A4222D9" w14:textId="77777777"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663FB12D" w14:textId="77777777" w:rsidR="00FE2239" w:rsidRDefault="00FE2239" w:rsidP="00FE2239">
      <w:pPr>
        <w:pStyle w:val="NoSpacing"/>
        <w:jc w:val="both"/>
        <w:rPr>
          <w:lang w:val="en-US"/>
        </w:rPr>
      </w:pPr>
    </w:p>
    <w:p w14:paraId="347CFD17" w14:textId="77777777"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3A062ADB" w14:textId="77777777" w:rsidR="00FE2239" w:rsidRPr="00B57A54" w:rsidRDefault="00FE2239" w:rsidP="00FE2239">
      <w:pPr>
        <w:pStyle w:val="NoSpacing"/>
        <w:jc w:val="both"/>
      </w:pPr>
    </w:p>
    <w:p w14:paraId="19A6E2AF" w14:textId="77777777"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32532639" w14:textId="77777777" w:rsidR="00FE2239" w:rsidRDefault="00FE2239" w:rsidP="00FE2239">
      <w:pPr>
        <w:pStyle w:val="NoSpacing"/>
        <w:jc w:val="both"/>
      </w:pPr>
    </w:p>
    <w:p w14:paraId="3AEE1998" w14:textId="77777777" w:rsidR="00EF118C" w:rsidRDefault="00EF118C" w:rsidP="00FE2239">
      <w:pPr>
        <w:pStyle w:val="NoSpacing"/>
        <w:jc w:val="both"/>
      </w:pPr>
    </w:p>
    <w:p w14:paraId="5B58C198" w14:textId="77777777" w:rsidR="00FE2239" w:rsidRPr="00542246" w:rsidRDefault="00FE2239" w:rsidP="00FE2239">
      <w:pPr>
        <w:pStyle w:val="NoSpacing"/>
        <w:jc w:val="both"/>
        <w:rPr>
          <w:u w:val="single"/>
          <w:lang w:val="en-US"/>
        </w:rPr>
      </w:pPr>
      <w:r w:rsidRPr="00542246">
        <w:rPr>
          <w:b/>
          <w:u w:val="single"/>
        </w:rPr>
        <w:t>Farm visits</w:t>
      </w:r>
    </w:p>
    <w:p w14:paraId="7707DB34" w14:textId="77777777"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037144D1" w14:textId="77777777" w:rsidR="00FE2239" w:rsidRDefault="00FE2239" w:rsidP="00FE2239">
      <w:pPr>
        <w:pStyle w:val="NoSpacing"/>
        <w:jc w:val="both"/>
      </w:pPr>
    </w:p>
    <w:p w14:paraId="2B69C132" w14:textId="77777777"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132568A5" w14:textId="77777777" w:rsidR="00FE2239" w:rsidRDefault="00FE2239" w:rsidP="00FE2239">
      <w:pPr>
        <w:pStyle w:val="NoSpacing"/>
        <w:jc w:val="both"/>
      </w:pPr>
    </w:p>
    <w:p w14:paraId="1D2C2E60" w14:textId="77777777" w:rsidR="00EF118C" w:rsidRDefault="00EF118C" w:rsidP="00FE2239">
      <w:pPr>
        <w:pStyle w:val="NoSpacing"/>
        <w:jc w:val="both"/>
      </w:pPr>
    </w:p>
    <w:p w14:paraId="42FBE7B3" w14:textId="77777777" w:rsidR="00FE2239" w:rsidRPr="00542246" w:rsidRDefault="00FE2239" w:rsidP="00FE2239">
      <w:pPr>
        <w:pStyle w:val="NoSpacing"/>
        <w:jc w:val="both"/>
        <w:rPr>
          <w:b/>
          <w:u w:val="single"/>
        </w:rPr>
      </w:pPr>
      <w:r>
        <w:rPr>
          <w:b/>
          <w:u w:val="single"/>
        </w:rPr>
        <w:t>After the Farm V</w:t>
      </w:r>
      <w:r w:rsidRPr="00542246">
        <w:rPr>
          <w:b/>
          <w:u w:val="single"/>
        </w:rPr>
        <w:t>isit</w:t>
      </w:r>
    </w:p>
    <w:p w14:paraId="54F49B2A" w14:textId="77777777"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46F16BA1" w14:textId="77777777" w:rsidR="00FE2239" w:rsidRPr="00B57A54" w:rsidRDefault="00FE2239" w:rsidP="00FE2239">
      <w:pPr>
        <w:pStyle w:val="NoSpacing"/>
        <w:jc w:val="both"/>
      </w:pPr>
    </w:p>
    <w:p w14:paraId="36BAE35E" w14:textId="77777777"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3AB16BDC" w14:textId="77777777" w:rsidR="00FE2239" w:rsidRDefault="00FE2239" w:rsidP="00FE2239">
      <w:pPr>
        <w:pStyle w:val="NoSpacing"/>
        <w:jc w:val="both"/>
      </w:pPr>
    </w:p>
    <w:p w14:paraId="4383A12D" w14:textId="77777777" w:rsidR="00EF118C" w:rsidRPr="00B57A54" w:rsidRDefault="00EF118C" w:rsidP="00FE2239">
      <w:pPr>
        <w:pStyle w:val="NoSpacing"/>
        <w:jc w:val="both"/>
      </w:pPr>
    </w:p>
    <w:p w14:paraId="2BCB156A" w14:textId="77777777"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14:paraId="290143B9" w14:textId="77777777" w:rsidR="00FE2239" w:rsidRDefault="00FE2239" w:rsidP="00FE2239">
      <w:pPr>
        <w:pStyle w:val="NoSpacing"/>
        <w:jc w:val="both"/>
        <w:rPr>
          <w:b/>
        </w:rPr>
      </w:pPr>
      <w:r w:rsidRPr="002A4237">
        <w:rPr>
          <w:b/>
        </w:rPr>
        <w:t>You must comply with the conditions of your permit.</w:t>
      </w:r>
    </w:p>
    <w:p w14:paraId="308FDD3C" w14:textId="77777777" w:rsidR="00FE2239" w:rsidRPr="002A4237" w:rsidRDefault="00FE2239" w:rsidP="00FE2239">
      <w:pPr>
        <w:pStyle w:val="NoSpacing"/>
        <w:jc w:val="both"/>
        <w:rPr>
          <w:b/>
        </w:rPr>
      </w:pPr>
    </w:p>
    <w:p w14:paraId="1A271626" w14:textId="77777777" w:rsidR="00FE2239" w:rsidRDefault="00FE2239" w:rsidP="00FE2239">
      <w:pPr>
        <w:pStyle w:val="NoSpacing"/>
        <w:jc w:val="both"/>
        <w:rPr>
          <w:b/>
        </w:rPr>
      </w:pPr>
      <w:r w:rsidRPr="002A4237">
        <w:rPr>
          <w:b/>
        </w:rPr>
        <w:t>In the event of any non-compliances you must agree an action plan with us when we write to you asking for one.</w:t>
      </w:r>
    </w:p>
    <w:p w14:paraId="688970FD" w14:textId="77777777" w:rsidR="00FE2239" w:rsidRPr="002A4237" w:rsidRDefault="00FE2239" w:rsidP="00FE2239">
      <w:pPr>
        <w:pStyle w:val="NoSpacing"/>
        <w:jc w:val="both"/>
        <w:rPr>
          <w:b/>
        </w:rPr>
      </w:pPr>
    </w:p>
    <w:p w14:paraId="7BC09B28" w14:textId="77777777"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270D5A66" w14:textId="77777777" w:rsidR="00FE2239" w:rsidRDefault="00FE2239" w:rsidP="00FE2239">
      <w:pPr>
        <w:pStyle w:val="NoSpacing"/>
        <w:jc w:val="both"/>
      </w:pPr>
    </w:p>
    <w:p w14:paraId="4651C11D" w14:textId="77777777" w:rsidR="00FE2239" w:rsidRDefault="00FE2239" w:rsidP="00FE2239">
      <w:pPr>
        <w:pStyle w:val="NoSpacing"/>
        <w:jc w:val="both"/>
      </w:pPr>
    </w:p>
    <w:p w14:paraId="496A4901" w14:textId="77777777" w:rsidR="00FE2239" w:rsidRPr="00542246" w:rsidRDefault="00FE2239" w:rsidP="00FE2239">
      <w:pPr>
        <w:pStyle w:val="NoSpacing"/>
        <w:jc w:val="both"/>
        <w:rPr>
          <w:b/>
          <w:u w:val="single"/>
        </w:rPr>
      </w:pPr>
      <w:r>
        <w:rPr>
          <w:b/>
          <w:u w:val="single"/>
        </w:rPr>
        <w:t>Further I</w:t>
      </w:r>
      <w:r w:rsidRPr="00542246">
        <w:rPr>
          <w:b/>
          <w:u w:val="single"/>
        </w:rPr>
        <w:t>nformation</w:t>
      </w:r>
    </w:p>
    <w:p w14:paraId="0D7F928B" w14:textId="77777777" w:rsidR="00FE2239" w:rsidRDefault="00FE2239" w:rsidP="00FE2239">
      <w:pPr>
        <w:pStyle w:val="NoSpacing"/>
        <w:jc w:val="both"/>
      </w:pPr>
      <w:r>
        <w:t>More information about the scheme is available in the guidance and the CBs inspection form which can be downloaded from:-</w:t>
      </w:r>
    </w:p>
    <w:p w14:paraId="7225968A" w14:textId="77777777" w:rsidR="00FE2239" w:rsidRDefault="00FE2239" w:rsidP="00FE2239">
      <w:pPr>
        <w:pStyle w:val="NoSpacing"/>
        <w:jc w:val="both"/>
      </w:pPr>
    </w:p>
    <w:p w14:paraId="270D273E" w14:textId="77777777" w:rsidR="00FE2239" w:rsidRDefault="00AF3F7C" w:rsidP="00FE2239">
      <w:pPr>
        <w:pStyle w:val="NoSpacing"/>
        <w:jc w:val="both"/>
      </w:pPr>
      <w:hyperlink r:id="rId13" w:history="1">
        <w:r w:rsidR="00FE2239" w:rsidRPr="00552AD5">
          <w:rPr>
            <w:rStyle w:val="Hyperlink"/>
          </w:rPr>
          <w:t>https://naturalresources.wales/apply-for-a-permit/installations/pig-and-poultry-assurance-scheme/?lang=en</w:t>
        </w:r>
      </w:hyperlink>
      <w:r w:rsidR="00FE2239" w:rsidRPr="008D2BE2">
        <w:t xml:space="preserve">. </w:t>
      </w:r>
    </w:p>
    <w:p w14:paraId="3EA739C9" w14:textId="77777777" w:rsidR="00FE2239" w:rsidRDefault="00FE2239" w:rsidP="00FE2239">
      <w:pPr>
        <w:pStyle w:val="NoSpacing"/>
        <w:jc w:val="both"/>
        <w:rPr>
          <w:rFonts w:eastAsia="SimSun"/>
        </w:rPr>
      </w:pPr>
    </w:p>
    <w:p w14:paraId="306099B4" w14:textId="77777777" w:rsidR="00FE2239" w:rsidRPr="002A4237" w:rsidRDefault="00FE2239" w:rsidP="00FE2239">
      <w:pPr>
        <w:pStyle w:val="NoSpacing"/>
        <w:jc w:val="both"/>
        <w:rPr>
          <w:rFonts w:eastAsia="SimSun"/>
        </w:rPr>
      </w:pPr>
    </w:p>
    <w:p w14:paraId="04F56563" w14:textId="77777777" w:rsidR="00FE2239" w:rsidRDefault="00FE2239" w:rsidP="00FE2239">
      <w:pPr>
        <w:pStyle w:val="NoSpacing"/>
        <w:jc w:val="both"/>
      </w:pPr>
      <w:r>
        <w:t>If your local Natural Resources Wales Officer or myself can help with any queries, please do not hesitate to get in touch.</w:t>
      </w:r>
    </w:p>
    <w:p w14:paraId="553F3605" w14:textId="77777777" w:rsidR="00FE2239" w:rsidRDefault="00FE2239" w:rsidP="00FE2239">
      <w:pPr>
        <w:pStyle w:val="NoSpacing"/>
        <w:jc w:val="both"/>
      </w:pPr>
    </w:p>
    <w:p w14:paraId="75083A5A" w14:textId="77777777" w:rsidR="00FE2239" w:rsidRPr="00B57A54" w:rsidRDefault="00FE2239" w:rsidP="00FE2239">
      <w:pPr>
        <w:pStyle w:val="NoSpacing"/>
        <w:jc w:val="both"/>
      </w:pPr>
      <w:r w:rsidRPr="00B57A54">
        <w:t xml:space="preserve">Yours </w:t>
      </w:r>
      <w:r>
        <w:t>faithful</w:t>
      </w:r>
      <w:r w:rsidRPr="00B57A54">
        <w:t>ly</w:t>
      </w:r>
    </w:p>
    <w:p w14:paraId="57B3750C" w14:textId="77777777" w:rsidR="00FE2239" w:rsidRPr="00B57A54" w:rsidRDefault="00FE2239" w:rsidP="00FE2239">
      <w:pPr>
        <w:pStyle w:val="NoSpacing"/>
        <w:jc w:val="both"/>
      </w:pPr>
    </w:p>
    <w:p w14:paraId="1A9E2BFF" w14:textId="77777777" w:rsidR="00FE2239" w:rsidRDefault="00FE2239" w:rsidP="00FE2239">
      <w:pPr>
        <w:pStyle w:val="NoSpacing"/>
        <w:jc w:val="both"/>
      </w:pPr>
      <w:r w:rsidRPr="00F002A8">
        <w:rPr>
          <w:noProof/>
        </w:rPr>
        <w:drawing>
          <wp:inline distT="0" distB="0" distL="0" distR="0" wp14:anchorId="3BCC2BB8" wp14:editId="22B610C8">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410A98EC" w14:textId="77777777" w:rsidR="00FE2239" w:rsidRDefault="00FE2239" w:rsidP="00FE2239">
      <w:pPr>
        <w:pStyle w:val="NoSpacing"/>
        <w:jc w:val="both"/>
      </w:pPr>
    </w:p>
    <w:p w14:paraId="4E9973EB" w14:textId="77777777" w:rsidR="00FE2239" w:rsidRPr="002A4237" w:rsidRDefault="00FE2239" w:rsidP="00FE2239">
      <w:pPr>
        <w:pStyle w:val="NoSpacing"/>
        <w:jc w:val="both"/>
        <w:rPr>
          <w:rFonts w:eastAsia="SimSun"/>
          <w:sz w:val="22"/>
          <w:szCs w:val="22"/>
        </w:rPr>
      </w:pPr>
      <w:r>
        <w:rPr>
          <w:rFonts w:eastAsia="SimSun"/>
          <w:sz w:val="22"/>
          <w:szCs w:val="22"/>
        </w:rPr>
        <w:t>Nick Vaughan</w:t>
      </w:r>
    </w:p>
    <w:p w14:paraId="7000E492"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14:paraId="6D4DABF3" w14:textId="77777777"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57CA6D4E"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5" w:history="1">
        <w:r w:rsidRPr="00685E16">
          <w:rPr>
            <w:rStyle w:val="Hyperlink"/>
            <w:rFonts w:eastAsia="SimSun"/>
            <w:sz w:val="22"/>
            <w:szCs w:val="22"/>
          </w:rPr>
          <w:t>nick.vaughan@cyfoethnaturiolcymru.gov.uk</w:t>
        </w:r>
      </w:hyperlink>
    </w:p>
    <w:p w14:paraId="0BD0360F" w14:textId="77777777" w:rsidR="00FE2239" w:rsidRPr="005628EA" w:rsidRDefault="00FE2239" w:rsidP="00FE2239">
      <w:pPr>
        <w:pStyle w:val="NoSpacing"/>
        <w:jc w:val="both"/>
      </w:pPr>
    </w:p>
    <w:p w14:paraId="4DB6A66E"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5EF0694" w14:textId="77777777" w:rsidTr="000647F6">
        <w:trPr>
          <w:trHeight w:val="1961"/>
        </w:trPr>
        <w:tc>
          <w:tcPr>
            <w:tcW w:w="4002" w:type="dxa"/>
          </w:tcPr>
          <w:p w14:paraId="731BA0A6" w14:textId="77777777" w:rsidR="00880C97" w:rsidRDefault="00880C97" w:rsidP="000647F6">
            <w:pPr>
              <w:pStyle w:val="BodyText"/>
            </w:pPr>
            <w:bookmarkStart w:id="10" w:name="_Toc368647613"/>
          </w:p>
        </w:tc>
      </w:tr>
      <w:bookmarkEnd w:id="10"/>
    </w:tbl>
    <w:p w14:paraId="3DDC226C" w14:textId="77777777" w:rsidR="00F330C6" w:rsidRPr="00F330C6" w:rsidRDefault="00F330C6" w:rsidP="00F330C6"/>
    <w:p w14:paraId="41216E17" w14:textId="77777777" w:rsidR="00F330C6" w:rsidRPr="00F330C6" w:rsidRDefault="00F330C6" w:rsidP="00F330C6"/>
    <w:p w14:paraId="3A892E90"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D6DF5" w14:textId="77777777" w:rsidR="00B4563C" w:rsidRDefault="00B4563C" w:rsidP="003B1B95">
      <w:r>
        <w:separator/>
      </w:r>
    </w:p>
  </w:endnote>
  <w:endnote w:type="continuationSeparator" w:id="0">
    <w:p w14:paraId="3DF7B9ED" w14:textId="77777777" w:rsidR="00B4563C" w:rsidRDefault="00B4563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658E" w14:textId="77777777"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6538CFB7" wp14:editId="4F857C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8CFB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F04CB07" wp14:editId="05EDB7A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CB07"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9B1" w14:textId="77777777"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98877FE" wp14:editId="737007BD">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77F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BE5CDE8" wp14:editId="2A18F4A8">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E0B79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5CDE8"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30E0B79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A6E8D6D" wp14:editId="1E34518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E8D6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5827C9EF" wp14:editId="097AAA4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DBFF0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7C9E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06DBFF0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E2E7BE" wp14:editId="38E1333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2E7BE"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276EB53" wp14:editId="172E8BE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6691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6EB5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7346691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FBA9C1F" wp14:editId="650444B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A9C1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DA065" w14:textId="77777777" w:rsidR="00B4563C" w:rsidRDefault="00B4563C" w:rsidP="003B1B95">
      <w:r>
        <w:separator/>
      </w:r>
    </w:p>
  </w:footnote>
  <w:footnote w:type="continuationSeparator" w:id="0">
    <w:p w14:paraId="71E3118E" w14:textId="77777777" w:rsidR="00B4563C" w:rsidRDefault="00B4563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3E474" w14:textId="77777777" w:rsidR="00580178" w:rsidRDefault="00580178" w:rsidP="00580178"/>
  <w:p w14:paraId="767024C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93833" w14:textId="77777777" w:rsidR="00D91B06" w:rsidRDefault="00D91B06"/>
  <w:p w14:paraId="057DBC5F" w14:textId="77777777" w:rsidR="00D91B06" w:rsidRDefault="00D91B06"/>
  <w:p w14:paraId="43B032B2" w14:textId="77777777" w:rsidR="00D91B06" w:rsidRDefault="00E26F55">
    <w:r>
      <w:rPr>
        <w:noProof/>
        <w:lang w:eastAsia="en-GB"/>
      </w:rPr>
      <w:drawing>
        <wp:anchor distT="0" distB="0" distL="114300" distR="114300" simplePos="0" relativeHeight="251660800" behindDoc="0" locked="0" layoutInCell="1" allowOverlap="1" wp14:anchorId="0BABD2B9" wp14:editId="59BFAE2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995BA9E" w14:textId="77777777" w:rsidR="00D91B06" w:rsidRDefault="00D91B06"/>
  <w:p w14:paraId="60252513" w14:textId="77777777" w:rsidR="00D91B06" w:rsidRDefault="00D91B06"/>
  <w:p w14:paraId="0C0C3667" w14:textId="77777777" w:rsidR="00D91B06" w:rsidRDefault="00D91B06"/>
  <w:p w14:paraId="4B8FC17E" w14:textId="77777777" w:rsidR="00D91B06" w:rsidRDefault="00D91B06"/>
  <w:p w14:paraId="64FEE1D4"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89"/>
    <w:rsid w:val="00013CE9"/>
    <w:rsid w:val="00023167"/>
    <w:rsid w:val="0004097B"/>
    <w:rsid w:val="0005767B"/>
    <w:rsid w:val="000647F6"/>
    <w:rsid w:val="000A0257"/>
    <w:rsid w:val="000C097B"/>
    <w:rsid w:val="000D42BC"/>
    <w:rsid w:val="000E2504"/>
    <w:rsid w:val="0010023A"/>
    <w:rsid w:val="00124C2B"/>
    <w:rsid w:val="00177201"/>
    <w:rsid w:val="001777A2"/>
    <w:rsid w:val="001938F8"/>
    <w:rsid w:val="001C07C1"/>
    <w:rsid w:val="001C46DC"/>
    <w:rsid w:val="002310C5"/>
    <w:rsid w:val="00251A99"/>
    <w:rsid w:val="002529C3"/>
    <w:rsid w:val="002623DA"/>
    <w:rsid w:val="00275908"/>
    <w:rsid w:val="00285789"/>
    <w:rsid w:val="002B0FE6"/>
    <w:rsid w:val="002C6886"/>
    <w:rsid w:val="002D1C88"/>
    <w:rsid w:val="002D1E23"/>
    <w:rsid w:val="00323656"/>
    <w:rsid w:val="00332421"/>
    <w:rsid w:val="0038629E"/>
    <w:rsid w:val="003A7E09"/>
    <w:rsid w:val="003B1B95"/>
    <w:rsid w:val="003C5EEB"/>
    <w:rsid w:val="00416229"/>
    <w:rsid w:val="00422FDA"/>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1951"/>
    <w:rsid w:val="00832030"/>
    <w:rsid w:val="00842FC5"/>
    <w:rsid w:val="0085223F"/>
    <w:rsid w:val="00880C97"/>
    <w:rsid w:val="008837A9"/>
    <w:rsid w:val="00897388"/>
    <w:rsid w:val="008A341D"/>
    <w:rsid w:val="008B299E"/>
    <w:rsid w:val="008E6805"/>
    <w:rsid w:val="008F11CB"/>
    <w:rsid w:val="00906890"/>
    <w:rsid w:val="0095658D"/>
    <w:rsid w:val="009673BF"/>
    <w:rsid w:val="00967FB8"/>
    <w:rsid w:val="0098438C"/>
    <w:rsid w:val="009B3008"/>
    <w:rsid w:val="00A10C56"/>
    <w:rsid w:val="00A3717B"/>
    <w:rsid w:val="00A41BDD"/>
    <w:rsid w:val="00A63022"/>
    <w:rsid w:val="00A7722A"/>
    <w:rsid w:val="00A8176B"/>
    <w:rsid w:val="00A86E22"/>
    <w:rsid w:val="00A908E3"/>
    <w:rsid w:val="00AA1889"/>
    <w:rsid w:val="00AB7169"/>
    <w:rsid w:val="00AD5194"/>
    <w:rsid w:val="00AE4565"/>
    <w:rsid w:val="00AF3F7C"/>
    <w:rsid w:val="00B02CD4"/>
    <w:rsid w:val="00B4563C"/>
    <w:rsid w:val="00B90A54"/>
    <w:rsid w:val="00BA4AE0"/>
    <w:rsid w:val="00BD37C5"/>
    <w:rsid w:val="00BE1874"/>
    <w:rsid w:val="00BF7FEB"/>
    <w:rsid w:val="00C27405"/>
    <w:rsid w:val="00C30E28"/>
    <w:rsid w:val="00C31ECF"/>
    <w:rsid w:val="00C332A7"/>
    <w:rsid w:val="00C37E1F"/>
    <w:rsid w:val="00C45554"/>
    <w:rsid w:val="00C54907"/>
    <w:rsid w:val="00C55B5C"/>
    <w:rsid w:val="00CB0986"/>
    <w:rsid w:val="00CB57E2"/>
    <w:rsid w:val="00CD4B48"/>
    <w:rsid w:val="00CE72E1"/>
    <w:rsid w:val="00D06A55"/>
    <w:rsid w:val="00D13D9B"/>
    <w:rsid w:val="00D240CA"/>
    <w:rsid w:val="00D30992"/>
    <w:rsid w:val="00D30CC0"/>
    <w:rsid w:val="00D37E1F"/>
    <w:rsid w:val="00D91B06"/>
    <w:rsid w:val="00DF135D"/>
    <w:rsid w:val="00DF4B14"/>
    <w:rsid w:val="00E17596"/>
    <w:rsid w:val="00E26F55"/>
    <w:rsid w:val="00E3072A"/>
    <w:rsid w:val="00E70C60"/>
    <w:rsid w:val="00E835D6"/>
    <w:rsid w:val="00E8464F"/>
    <w:rsid w:val="00E84A9F"/>
    <w:rsid w:val="00E9414B"/>
    <w:rsid w:val="00EB4078"/>
    <w:rsid w:val="00EB5EE5"/>
    <w:rsid w:val="00EC67F1"/>
    <w:rsid w:val="00EE5098"/>
    <w:rsid w:val="00EE6053"/>
    <w:rsid w:val="00EF118C"/>
    <w:rsid w:val="00F1727D"/>
    <w:rsid w:val="00F330C6"/>
    <w:rsid w:val="00F4177D"/>
    <w:rsid w:val="00F43BB3"/>
    <w:rsid w:val="00F569A9"/>
    <w:rsid w:val="00F70510"/>
    <w:rsid w:val="00F80FBA"/>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5A49A986"/>
  <w15:docId w15:val="{BBFE191C-2ACC-4D84-AAE4-AA47D46E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locked="0"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uralresources.wales/apply-for-a-permit/installations/pig-and-poultry-assurance-scheme/?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grifood@saiglob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hepaigroup.com" TargetMode="External"/><Relationship Id="rId5" Type="http://schemas.openxmlformats.org/officeDocument/2006/relationships/styles" Target="styles.xml"/><Relationship Id="rId15" Type="http://schemas.openxmlformats.org/officeDocument/2006/relationships/hyperlink" Target="mailto:nick.vaughan@cyfoethnaturiolcymru.gov.uk" TargetMode="External"/><Relationship Id="rId23" Type="http://schemas.openxmlformats.org/officeDocument/2006/relationships/customXml" Target="../customXml/item5.xml"/><Relationship Id="rId10" Type="http://schemas.openxmlformats.org/officeDocument/2006/relationships/hyperlink" Target="mailto:ippc@nsf.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OneDrive%20-%20Natural%20Resources%20Wales\Desktop\Dolau%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5" ma:contentTypeDescription="Permitting &amp; Compliance Word Document" ma:contentTypeScope="" ma:versionID="9de57d3f6c3cec92340bb1e76780e285">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5bceef46f9f0aec86df97c84d8d9a47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 y Ffridd Poultry Farm </Site_x0020_Name>
    <Internal_x002f_External xmlns="859f7ad6-93f6-4205-b62b-a17f28acbbac">Outgoing document</Internal_x002f_External>
    <Post_x0020_code xmlns="859f7ad6-93f6-4205-b62b-a17f28acbbac">LL16 4SW </Post_x0020_code>
    <IconOverlay xmlns="http://schemas.microsoft.com/sharepoint/v4" xsi:nil="true"/>
    <Document_x0020_Type xmlns="859f7ad6-93f6-4205-b62b-a17f28acbbac">Letter</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Cote, Bampton, Oxfordshire, OX18 2EG</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2021-04-27T23:00:00+00:00</Document_x0020_Date>
    <Facility_x0020_Address xmlns="859f7ad6-93f6-4205-b62b-a17f28acbbac">Pen y Ffridd, Saron, Denbigh, Denbighshire, LL16 4SW </Facility_x0020_Address>
    <Environment_x0020_Sub_x0020_Folder xmlns="859f7ad6-93f6-4205-b62b-a17f28acbbac">Licence supervision</Environment_x0020_Sub_x0020_Folder>
    <Customer_x0020_Name xmlns="859f7ad6-93f6-4205-b62b-a17f28acbbac">Hook 2 Sisters Limited</Customer_x0020_Name>
    <Surrendered_x002f_Expired_x0020_Date xmlns="859f7ad6-93f6-4205-b62b-a17f28acbbac" xsi:nil="true"/>
    <_dlc_DocId xmlns="9be56660-2c31-41ef-bc00-23e72f632f2a">REGU-408-2742118</_dlc_DocId>
    <_dlc_DocIdUrl xmlns="9be56660-2c31-41ef-bc00-23e72f632f2a">
      <Url>https://cyfoethnaturiolcymru.sharepoint.com/teams/Regulatory/Permitting/_layouts/15/DocIdRedir.aspx?ID=REGU-408-2742118</Url>
      <Description>REGU-408-2742118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F1E668ED-6BE2-461A-A8FF-00EB1A548B87}"/>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47C2D5-A230-432A-B3D9-CCA810E56EA1}"/>
</file>

<file path=customXml/itemProps5.xml><?xml version="1.0" encoding="utf-8"?>
<ds:datastoreItem xmlns:ds="http://schemas.openxmlformats.org/officeDocument/2006/customXml" ds:itemID="{54A292CD-9F0B-4EEC-A1A0-EB41FF169A8B}"/>
</file>

<file path=docProps/app.xml><?xml version="1.0" encoding="utf-8"?>
<Properties xmlns="http://schemas.openxmlformats.org/officeDocument/2006/extended-properties" xmlns:vt="http://schemas.openxmlformats.org/officeDocument/2006/docPropsVTypes">
  <Template>Dolau Farm QAS Membership Letter 2019 2020</Template>
  <TotalTime>27</TotalTime>
  <Pages>3</Pages>
  <Words>731</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Karen.Hamilton</dc:creator>
  <cp:lastModifiedBy>Hamilton, Karen</cp:lastModifiedBy>
  <cp:revision>13</cp:revision>
  <cp:lastPrinted>2013-12-05T11:23:00Z</cp:lastPrinted>
  <dcterms:created xsi:type="dcterms:W3CDTF">2021-04-28T08:13:00Z</dcterms:created>
  <dcterms:modified xsi:type="dcterms:W3CDTF">2021-04-28T08:38:00Z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40f00315-ed41-44de-b9e7-5442c2ca4beb</vt:lpwstr>
  </property>
</Properties>
</file>