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FE2239" w:rsidRPr="00B57A54" w14:paraId="180E4082" w14:textId="77777777" w:rsidTr="004A3121">
        <w:tc>
          <w:tcPr>
            <w:tcW w:w="4621" w:type="dxa"/>
          </w:tcPr>
          <w:p w14:paraId="72244FFE" w14:textId="77777777" w:rsidR="00FE2239" w:rsidRPr="00B57A54" w:rsidRDefault="00FE2239" w:rsidP="004A3121">
            <w:pPr>
              <w:pStyle w:val="EndnoteText"/>
              <w:rPr>
                <w:rFonts w:cs="Arial"/>
                <w:szCs w:val="24"/>
                <w:lang w:val="en-US"/>
              </w:rPr>
            </w:pPr>
          </w:p>
          <w:p w14:paraId="761DC1AD" w14:textId="77777777" w:rsidR="00EF118C" w:rsidRDefault="00EF118C" w:rsidP="004A3121">
            <w:pPr>
              <w:pStyle w:val="EndnoteText"/>
              <w:rPr>
                <w:rFonts w:cs="Arial"/>
                <w:szCs w:val="24"/>
                <w:lang w:val="en-US"/>
              </w:rPr>
            </w:pPr>
            <w:bookmarkStart w:id="0" w:name="Address6"/>
            <w:bookmarkStart w:id="1" w:name="RecordedDelivery"/>
            <w:bookmarkStart w:id="2" w:name="FirstClass"/>
            <w:bookmarkEnd w:id="0"/>
            <w:bookmarkEnd w:id="1"/>
            <w:bookmarkEnd w:id="2"/>
          </w:p>
          <w:p w14:paraId="3F97500A" w14:textId="77777777" w:rsidR="0098438C" w:rsidRDefault="001C46DC" w:rsidP="004A3121">
            <w:pPr>
              <w:pStyle w:val="EndnoteText"/>
              <w:rPr>
                <w:rFonts w:cs="Arial"/>
                <w:szCs w:val="24"/>
                <w:lang w:val="en-US"/>
              </w:rPr>
            </w:pPr>
            <w:r>
              <w:rPr>
                <w:rFonts w:cs="Arial"/>
                <w:szCs w:val="24"/>
                <w:lang w:val="en-US"/>
              </w:rPr>
              <w:t xml:space="preserve">Mr </w:t>
            </w:r>
            <w:r w:rsidR="00906890">
              <w:rPr>
                <w:rFonts w:cs="Arial"/>
                <w:szCs w:val="24"/>
                <w:lang w:val="en-US"/>
              </w:rPr>
              <w:t>Andrew Irving</w:t>
            </w:r>
          </w:p>
          <w:p w14:paraId="7D987D81" w14:textId="77777777" w:rsidR="00906890" w:rsidRDefault="00906890" w:rsidP="004A3121">
            <w:pPr>
              <w:pStyle w:val="EndnoteText"/>
              <w:rPr>
                <w:rFonts w:cs="Arial"/>
                <w:szCs w:val="24"/>
                <w:lang w:val="en-US"/>
              </w:rPr>
            </w:pPr>
            <w:r>
              <w:rPr>
                <w:rFonts w:cs="Arial"/>
                <w:szCs w:val="24"/>
                <w:lang w:val="en-US"/>
              </w:rPr>
              <w:t>Environment Manager</w:t>
            </w:r>
          </w:p>
          <w:p w14:paraId="1C4C0132" w14:textId="466FC3D9" w:rsidR="00906890" w:rsidRDefault="00A8176B" w:rsidP="004A3121">
            <w:pPr>
              <w:pStyle w:val="EndnoteText"/>
              <w:rPr>
                <w:rFonts w:cs="Arial"/>
                <w:szCs w:val="24"/>
                <w:lang w:val="en-US"/>
              </w:rPr>
            </w:pPr>
            <w:r>
              <w:rPr>
                <w:rFonts w:cs="Arial"/>
                <w:szCs w:val="24"/>
                <w:lang w:val="en-US"/>
              </w:rPr>
              <w:t>Hook2Sisters</w:t>
            </w:r>
            <w:r w:rsidR="000A0257">
              <w:rPr>
                <w:rFonts w:cs="Arial"/>
                <w:szCs w:val="24"/>
                <w:lang w:val="en-US"/>
              </w:rPr>
              <w:t xml:space="preserve"> Ltd</w:t>
            </w:r>
          </w:p>
          <w:p w14:paraId="62CFAC07" w14:textId="77777777" w:rsidR="00C45554" w:rsidRDefault="00C45554" w:rsidP="004A3121">
            <w:pPr>
              <w:pStyle w:val="EndnoteText"/>
              <w:rPr>
                <w:rFonts w:cs="Arial"/>
                <w:szCs w:val="24"/>
                <w:lang w:val="en-US"/>
              </w:rPr>
            </w:pPr>
            <w:r>
              <w:rPr>
                <w:rFonts w:cs="Arial"/>
                <w:szCs w:val="24"/>
                <w:lang w:val="en-US"/>
              </w:rPr>
              <w:t>Cote</w:t>
            </w:r>
          </w:p>
          <w:p w14:paraId="045C1C13" w14:textId="77777777" w:rsidR="00C45554" w:rsidRDefault="00C45554" w:rsidP="004A3121">
            <w:pPr>
              <w:pStyle w:val="EndnoteText"/>
              <w:rPr>
                <w:rFonts w:cs="Arial"/>
                <w:szCs w:val="24"/>
                <w:lang w:val="en-US"/>
              </w:rPr>
            </w:pPr>
            <w:r>
              <w:rPr>
                <w:rFonts w:cs="Arial"/>
                <w:szCs w:val="24"/>
                <w:lang w:val="en-US"/>
              </w:rPr>
              <w:t>Bampton</w:t>
            </w:r>
          </w:p>
          <w:p w14:paraId="60980FF8" w14:textId="7339FBC4" w:rsidR="00C45554" w:rsidRPr="00B57A54" w:rsidRDefault="00E835D6" w:rsidP="004A3121">
            <w:pPr>
              <w:pStyle w:val="EndnoteText"/>
              <w:rPr>
                <w:rFonts w:cs="Arial"/>
                <w:szCs w:val="24"/>
                <w:lang w:val="en-US"/>
              </w:rPr>
            </w:pPr>
            <w:r>
              <w:rPr>
                <w:rFonts w:cs="Arial"/>
                <w:szCs w:val="24"/>
                <w:lang w:val="en-US"/>
              </w:rPr>
              <w:t>OX18 2EQ</w:t>
            </w:r>
          </w:p>
        </w:tc>
        <w:tc>
          <w:tcPr>
            <w:tcW w:w="4621" w:type="dxa"/>
          </w:tcPr>
          <w:p w14:paraId="44A990A2" w14:textId="77777777" w:rsidR="00FE2239" w:rsidRPr="00B57A54" w:rsidRDefault="00FE2239" w:rsidP="004A3121">
            <w:pPr>
              <w:pStyle w:val="EndnoteText"/>
              <w:rPr>
                <w:rFonts w:cs="Arial"/>
                <w:b/>
                <w:szCs w:val="24"/>
                <w:lang w:val="en-US"/>
              </w:rPr>
            </w:pPr>
          </w:p>
          <w:p w14:paraId="381E7423" w14:textId="77777777" w:rsidR="00FE2239" w:rsidRPr="00B57A54" w:rsidRDefault="00FE2239" w:rsidP="004A3121">
            <w:pPr>
              <w:pStyle w:val="EndnoteText"/>
              <w:rPr>
                <w:rFonts w:cs="Arial"/>
                <w:b/>
                <w:szCs w:val="24"/>
                <w:lang w:val="en-US"/>
              </w:rPr>
            </w:pPr>
          </w:p>
          <w:p w14:paraId="035A4207" w14:textId="5080DAC6" w:rsidR="00FE2239" w:rsidRPr="00B57A54" w:rsidRDefault="00FE2239"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w:t>
            </w:r>
            <w:bookmarkStart w:id="3" w:name="OurRef"/>
            <w:bookmarkEnd w:id="3"/>
            <w:r w:rsidR="00AA1889">
              <w:rPr>
                <w:rFonts w:cs="Arial"/>
                <w:szCs w:val="24"/>
                <w:lang w:val="en-US"/>
              </w:rPr>
              <w:t>2</w:t>
            </w:r>
            <w:r w:rsidR="00E835D6">
              <w:rPr>
                <w:rFonts w:cs="Arial"/>
                <w:szCs w:val="24"/>
                <w:lang w:val="en-US"/>
              </w:rPr>
              <w:t>1-2022</w:t>
            </w:r>
          </w:p>
          <w:p w14:paraId="38A3BBD1" w14:textId="65220CD6" w:rsidR="00FE2239" w:rsidRPr="00B57A54" w:rsidRDefault="00FE2239" w:rsidP="004A3121">
            <w:pPr>
              <w:pStyle w:val="EndnoteText"/>
              <w:rPr>
                <w:rFonts w:cs="Arial"/>
                <w:szCs w:val="24"/>
                <w:lang w:val="en-US"/>
              </w:rPr>
            </w:pPr>
            <w:r w:rsidRPr="00B57A54">
              <w:rPr>
                <w:rFonts w:cs="Arial"/>
                <w:b/>
                <w:szCs w:val="24"/>
                <w:lang w:val="en-US"/>
              </w:rPr>
              <w:t>Your ref:</w:t>
            </w:r>
            <w:r w:rsidRPr="00B57A54">
              <w:rPr>
                <w:rFonts w:cs="Arial"/>
                <w:szCs w:val="24"/>
                <w:lang w:val="en-US"/>
              </w:rPr>
              <w:tab/>
            </w:r>
            <w:bookmarkStart w:id="4" w:name="YourRef"/>
            <w:bookmarkEnd w:id="4"/>
          </w:p>
          <w:p w14:paraId="7C692062" w14:textId="77777777" w:rsidR="00FE2239" w:rsidRPr="00B57A54" w:rsidRDefault="00FE2239" w:rsidP="004A3121">
            <w:pPr>
              <w:pStyle w:val="EndnoteText"/>
              <w:rPr>
                <w:rFonts w:cs="Arial"/>
                <w:szCs w:val="24"/>
                <w:lang w:val="en-US"/>
              </w:rPr>
            </w:pPr>
          </w:p>
          <w:p w14:paraId="680C392C" w14:textId="46BF837F" w:rsidR="00FE2239" w:rsidRPr="00B57A54" w:rsidRDefault="00FE2239" w:rsidP="004A3121">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5" w:name="LetterDate"/>
            <w:bookmarkEnd w:id="5"/>
            <w:r w:rsidRPr="0081003B">
              <w:rPr>
                <w:rFonts w:cs="Arial"/>
                <w:szCs w:val="24"/>
                <w:lang w:val="en-US"/>
              </w:rPr>
              <w:t xml:space="preserve">    </w:t>
            </w:r>
            <w:r w:rsidR="00BE1874">
              <w:rPr>
                <w:rFonts w:cs="Arial"/>
                <w:szCs w:val="24"/>
                <w:lang w:val="en-US"/>
              </w:rPr>
              <w:t>28</w:t>
            </w:r>
            <w:r w:rsidR="00AA1889">
              <w:rPr>
                <w:rFonts w:cs="Arial"/>
                <w:szCs w:val="24"/>
                <w:lang w:val="en-US"/>
              </w:rPr>
              <w:t xml:space="preserve"> </w:t>
            </w:r>
            <w:r>
              <w:rPr>
                <w:rFonts w:cs="Arial"/>
                <w:szCs w:val="24"/>
                <w:lang w:val="en-US"/>
              </w:rPr>
              <w:t>April, 2</w:t>
            </w:r>
            <w:r w:rsidR="00AA1889">
              <w:rPr>
                <w:rFonts w:cs="Arial"/>
                <w:szCs w:val="24"/>
                <w:lang w:val="en-US"/>
              </w:rPr>
              <w:t>02</w:t>
            </w:r>
            <w:r w:rsidR="00E835D6">
              <w:rPr>
                <w:rFonts w:cs="Arial"/>
                <w:szCs w:val="24"/>
                <w:lang w:val="en-US"/>
              </w:rPr>
              <w:t>1</w:t>
            </w:r>
          </w:p>
          <w:p w14:paraId="37FA4AA4" w14:textId="77777777" w:rsidR="00FE2239" w:rsidRPr="00B57A54" w:rsidRDefault="00FE2239" w:rsidP="004A3121">
            <w:pPr>
              <w:pStyle w:val="EndnoteText"/>
              <w:rPr>
                <w:rFonts w:cs="Arial"/>
                <w:szCs w:val="24"/>
                <w:lang w:val="en-US"/>
              </w:rPr>
            </w:pPr>
          </w:p>
        </w:tc>
      </w:tr>
    </w:tbl>
    <w:p w14:paraId="75CD8747" w14:textId="77777777" w:rsidR="00FE2239" w:rsidRDefault="00FE2239" w:rsidP="00FE2239">
      <w:pPr>
        <w:pStyle w:val="NoSpacing"/>
        <w:jc w:val="both"/>
        <w:rPr>
          <w:lang w:val="en-US"/>
        </w:rPr>
      </w:pPr>
    </w:p>
    <w:p w14:paraId="68CB96A4" w14:textId="0F9E79E6" w:rsidR="00FE2239" w:rsidRPr="00B57A54" w:rsidRDefault="00FE2239" w:rsidP="00FE2239">
      <w:pPr>
        <w:pStyle w:val="NoSpacing"/>
        <w:jc w:val="both"/>
        <w:rPr>
          <w:lang w:val="en-US"/>
        </w:rPr>
      </w:pPr>
      <w:r w:rsidRPr="00B57A54">
        <w:rPr>
          <w:lang w:val="en-US"/>
        </w:rPr>
        <w:t xml:space="preserve">Dear </w:t>
      </w:r>
      <w:bookmarkStart w:id="6" w:name="Dear"/>
      <w:bookmarkEnd w:id="6"/>
      <w:r w:rsidR="0098438C">
        <w:rPr>
          <w:lang w:val="en-US"/>
        </w:rPr>
        <w:t>M</w:t>
      </w:r>
      <w:r w:rsidR="00332421">
        <w:rPr>
          <w:lang w:val="en-US"/>
        </w:rPr>
        <w:t xml:space="preserve">r </w:t>
      </w:r>
      <w:r w:rsidR="009673BF">
        <w:rPr>
          <w:lang w:val="en-US"/>
        </w:rPr>
        <w:t>Irving</w:t>
      </w:r>
    </w:p>
    <w:p w14:paraId="655F087D" w14:textId="77777777" w:rsidR="00FE2239" w:rsidRDefault="00FE2239" w:rsidP="00FE2239">
      <w:pPr>
        <w:pStyle w:val="NoSpacing"/>
        <w:jc w:val="both"/>
        <w:rPr>
          <w:lang w:val="en-US"/>
        </w:rPr>
      </w:pPr>
    </w:p>
    <w:p w14:paraId="09D5875E" w14:textId="386F84AF" w:rsidR="00FE2239" w:rsidRDefault="00FE2239" w:rsidP="00FE2239">
      <w:pPr>
        <w:pStyle w:val="NoSpacing"/>
        <w:jc w:val="both"/>
        <w:rPr>
          <w:b/>
          <w:lang w:val="en-US"/>
        </w:rPr>
      </w:pPr>
      <w:r w:rsidRPr="00542246">
        <w:rPr>
          <w:b/>
          <w:lang w:val="en-US"/>
        </w:rPr>
        <w:t>PIG AND POULTRY ASSURANCE SCHEME MEMBERSHIP</w:t>
      </w:r>
      <w:r>
        <w:rPr>
          <w:b/>
          <w:lang w:val="en-US"/>
        </w:rPr>
        <w:t xml:space="preserve"> FOR 20</w:t>
      </w:r>
      <w:r w:rsidR="00422FDA">
        <w:rPr>
          <w:b/>
          <w:lang w:val="en-US"/>
        </w:rPr>
        <w:t>2</w:t>
      </w:r>
      <w:r w:rsidR="00416229">
        <w:rPr>
          <w:b/>
          <w:lang w:val="en-US"/>
        </w:rPr>
        <w:t>1-</w:t>
      </w:r>
      <w:r>
        <w:rPr>
          <w:b/>
          <w:lang w:val="en-US"/>
        </w:rPr>
        <w:t>202</w:t>
      </w:r>
      <w:r w:rsidR="00416229">
        <w:rPr>
          <w:b/>
          <w:lang w:val="en-US"/>
        </w:rPr>
        <w:t>2</w:t>
      </w:r>
    </w:p>
    <w:p w14:paraId="05CDFB5E" w14:textId="7C16CB48" w:rsidR="00FE2239" w:rsidRDefault="00F80FBA" w:rsidP="00FE2239">
      <w:pPr>
        <w:pStyle w:val="NoSpacing"/>
        <w:jc w:val="both"/>
        <w:rPr>
          <w:b/>
          <w:bCs/>
          <w:lang w:val="en-US"/>
        </w:rPr>
      </w:pPr>
      <w:bookmarkStart w:id="7" w:name="SubjectHeading"/>
      <w:bookmarkStart w:id="8" w:name="Contents"/>
      <w:bookmarkEnd w:id="7"/>
      <w:bookmarkEnd w:id="8"/>
      <w:r w:rsidRPr="00831951">
        <w:rPr>
          <w:b/>
          <w:bCs/>
          <w:lang w:val="en-US"/>
        </w:rPr>
        <w:t xml:space="preserve">Merllyn Bach </w:t>
      </w:r>
      <w:r w:rsidR="00831951">
        <w:rPr>
          <w:b/>
          <w:bCs/>
          <w:lang w:val="en-US"/>
        </w:rPr>
        <w:t>–</w:t>
      </w:r>
      <w:r w:rsidRPr="00831951">
        <w:rPr>
          <w:b/>
          <w:bCs/>
          <w:lang w:val="en-US"/>
        </w:rPr>
        <w:t xml:space="preserve"> </w:t>
      </w:r>
      <w:r w:rsidR="00EE6053" w:rsidRPr="00831951">
        <w:rPr>
          <w:b/>
          <w:bCs/>
          <w:lang w:val="en-US"/>
        </w:rPr>
        <w:t>EPR</w:t>
      </w:r>
      <w:r w:rsidR="00831951">
        <w:rPr>
          <w:b/>
          <w:bCs/>
          <w:lang w:val="en-US"/>
        </w:rPr>
        <w:t>/</w:t>
      </w:r>
      <w:r w:rsidR="00EC67F1">
        <w:rPr>
          <w:b/>
          <w:bCs/>
          <w:lang w:val="en-US"/>
        </w:rPr>
        <w:t>LP3038WT</w:t>
      </w:r>
    </w:p>
    <w:p w14:paraId="11818AC9" w14:textId="414DB4A9" w:rsidR="00EC67F1" w:rsidRDefault="00EC67F1" w:rsidP="00FE2239">
      <w:pPr>
        <w:pStyle w:val="NoSpacing"/>
        <w:jc w:val="both"/>
        <w:rPr>
          <w:b/>
          <w:bCs/>
          <w:lang w:val="en-US"/>
        </w:rPr>
      </w:pPr>
      <w:r>
        <w:rPr>
          <w:b/>
          <w:bCs/>
          <w:lang w:val="en-US"/>
        </w:rPr>
        <w:t>Lixwm – EPR/MP3338WV</w:t>
      </w:r>
    </w:p>
    <w:p w14:paraId="5D188133" w14:textId="47FDB1C6" w:rsidR="00EC67F1" w:rsidRDefault="00EC67F1" w:rsidP="00FE2239">
      <w:pPr>
        <w:pStyle w:val="NoSpacing"/>
        <w:jc w:val="both"/>
        <w:rPr>
          <w:b/>
          <w:bCs/>
          <w:lang w:val="en-US"/>
        </w:rPr>
      </w:pPr>
      <w:r>
        <w:rPr>
          <w:b/>
          <w:bCs/>
          <w:lang w:val="en-US"/>
        </w:rPr>
        <w:t>Brynford – EPR/LP3838WB</w:t>
      </w:r>
    </w:p>
    <w:p w14:paraId="6A99D7A3" w14:textId="405CE643" w:rsidR="00EC67F1" w:rsidRDefault="00EC67F1" w:rsidP="00FE2239">
      <w:pPr>
        <w:pStyle w:val="NoSpacing"/>
        <w:jc w:val="both"/>
        <w:rPr>
          <w:b/>
          <w:bCs/>
          <w:lang w:val="en-US"/>
        </w:rPr>
      </w:pPr>
      <w:r>
        <w:rPr>
          <w:b/>
          <w:bCs/>
          <w:lang w:val="en-US"/>
        </w:rPr>
        <w:t>Pen y Ffridd – EPR/CP3338WX</w:t>
      </w:r>
    </w:p>
    <w:p w14:paraId="46FA745A" w14:textId="67F740E5" w:rsidR="00EC67F1" w:rsidRDefault="00EC67F1" w:rsidP="00FE2239">
      <w:pPr>
        <w:pStyle w:val="NoSpacing"/>
        <w:jc w:val="both"/>
        <w:rPr>
          <w:b/>
          <w:bCs/>
          <w:lang w:val="en-US"/>
        </w:rPr>
      </w:pPr>
      <w:r>
        <w:rPr>
          <w:b/>
          <w:bCs/>
          <w:lang w:val="en-US"/>
        </w:rPr>
        <w:t>Llyn Helyg – EPR/MP3138WC</w:t>
      </w:r>
    </w:p>
    <w:p w14:paraId="138186FB" w14:textId="5FA3CD45" w:rsidR="00EC67F1" w:rsidRDefault="00EC67F1" w:rsidP="00FE2239">
      <w:pPr>
        <w:pStyle w:val="NoSpacing"/>
        <w:jc w:val="both"/>
        <w:rPr>
          <w:b/>
          <w:bCs/>
          <w:lang w:val="en-US"/>
        </w:rPr>
      </w:pPr>
      <w:r>
        <w:rPr>
          <w:b/>
          <w:bCs/>
          <w:lang w:val="en-US"/>
        </w:rPr>
        <w:t>Mynydd Llan – EPR/UP3138WD</w:t>
      </w:r>
    </w:p>
    <w:p w14:paraId="2A06B752" w14:textId="2E340D25" w:rsidR="00EC67F1" w:rsidRPr="00831951" w:rsidRDefault="00EC67F1" w:rsidP="00FE2239">
      <w:pPr>
        <w:pStyle w:val="NoSpacing"/>
        <w:jc w:val="both"/>
        <w:rPr>
          <w:b/>
          <w:bCs/>
          <w:lang w:val="en-US"/>
        </w:rPr>
      </w:pPr>
    </w:p>
    <w:p w14:paraId="4A30F939" w14:textId="5F0C9FDB" w:rsidR="00FE2239" w:rsidRDefault="00FE2239" w:rsidP="00FE2239">
      <w:pPr>
        <w:pStyle w:val="NoSpacing"/>
        <w:jc w:val="both"/>
        <w:rPr>
          <w:lang w:val="en-US"/>
        </w:rPr>
      </w:pPr>
      <w:r>
        <w:rPr>
          <w:lang w:val="en-US"/>
        </w:rPr>
        <w:t>As a current member of the Natural Resources Wales Pig and Poultry Assurance Scheme.  NRW are writing to inform you of the arrangements for the next year of the scheme which beg</w:t>
      </w:r>
      <w:r w:rsidR="00332421">
        <w:rPr>
          <w:lang w:val="en-US"/>
        </w:rPr>
        <w:t>an</w:t>
      </w:r>
      <w:r>
        <w:rPr>
          <w:lang w:val="en-US"/>
        </w:rPr>
        <w:t xml:space="preserve"> on 1 April 20</w:t>
      </w:r>
      <w:r w:rsidR="00332421">
        <w:rPr>
          <w:lang w:val="en-US"/>
        </w:rPr>
        <w:t>2</w:t>
      </w:r>
      <w:r w:rsidR="00AF3F7C">
        <w:rPr>
          <w:lang w:val="en-US"/>
        </w:rPr>
        <w:t>1</w:t>
      </w:r>
      <w:bookmarkStart w:id="9" w:name="_GoBack"/>
      <w:bookmarkEnd w:id="9"/>
      <w:r>
        <w:rPr>
          <w:lang w:val="en-US"/>
        </w:rPr>
        <w:t>.</w:t>
      </w:r>
    </w:p>
    <w:p w14:paraId="53D5E2C3" w14:textId="77777777" w:rsidR="00FE2239" w:rsidRDefault="00FE2239" w:rsidP="00FE2239">
      <w:pPr>
        <w:pStyle w:val="NoSpacing"/>
        <w:jc w:val="both"/>
        <w:rPr>
          <w:lang w:val="en-US"/>
        </w:rPr>
      </w:pPr>
    </w:p>
    <w:p w14:paraId="4F6931A0" w14:textId="77777777" w:rsidR="00FE2239" w:rsidRPr="006D4947" w:rsidRDefault="00FE2239" w:rsidP="00FE2239">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11A1985A" w14:textId="77777777" w:rsidR="00FE2239" w:rsidRPr="006D4947" w:rsidRDefault="00FE2239" w:rsidP="00FE2239">
      <w:pPr>
        <w:pStyle w:val="NoSpacing"/>
        <w:jc w:val="both"/>
        <w:rPr>
          <w:lang w:val="en-US"/>
        </w:rPr>
      </w:pPr>
    </w:p>
    <w:p w14:paraId="7F5E6445" w14:textId="77777777" w:rsidR="00FE2239" w:rsidRDefault="00FE2239" w:rsidP="00FE2239">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339B861" w14:textId="77777777" w:rsidR="00FE2239" w:rsidRDefault="00FE2239" w:rsidP="00FE2239">
      <w:pPr>
        <w:pStyle w:val="NoSpacing"/>
        <w:jc w:val="both"/>
        <w:rPr>
          <w:b/>
          <w:lang w:val="en-US"/>
        </w:rPr>
      </w:pPr>
    </w:p>
    <w:p w14:paraId="38635142" w14:textId="77777777" w:rsidR="00FE2239" w:rsidRDefault="00FE2239" w:rsidP="00FE2239">
      <w:pPr>
        <w:pStyle w:val="NoSpacing"/>
        <w:jc w:val="both"/>
        <w:rPr>
          <w:lang w:val="en-US"/>
        </w:rPr>
      </w:pPr>
      <w:r>
        <w:rPr>
          <w:lang w:val="en-US"/>
        </w:rPr>
        <w:t xml:space="preserve">Your nominated CB will continue to inspect your farm, collect and report data on Natural Resources Wales behalf. </w:t>
      </w:r>
    </w:p>
    <w:p w14:paraId="553119A8" w14:textId="77777777" w:rsidR="00FE2239" w:rsidRPr="00E93DB5" w:rsidRDefault="00FE2239" w:rsidP="00FE2239">
      <w:pPr>
        <w:pStyle w:val="NoSpacing"/>
        <w:jc w:val="both"/>
        <w:rPr>
          <w:b/>
          <w:lang w:val="en-US"/>
        </w:rPr>
      </w:pPr>
    </w:p>
    <w:p w14:paraId="57B22336" w14:textId="77777777" w:rsidR="00FE2239" w:rsidRDefault="00FE2239" w:rsidP="00FE2239">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67FDBF02" w14:textId="77777777" w:rsidR="00FE2239" w:rsidRPr="00E93DB5" w:rsidRDefault="00FE2239" w:rsidP="00FE2239">
      <w:pPr>
        <w:pStyle w:val="NoSpacing"/>
        <w:jc w:val="both"/>
        <w:rPr>
          <w:b/>
          <w:lang w:val="en-US"/>
        </w:rPr>
      </w:pPr>
    </w:p>
    <w:p w14:paraId="0C959B41" w14:textId="77777777" w:rsidR="00FE2239" w:rsidRDefault="00FE2239" w:rsidP="00FE2239">
      <w:pPr>
        <w:pStyle w:val="NoSpacing"/>
        <w:jc w:val="both"/>
        <w:rPr>
          <w:lang w:val="en-US"/>
        </w:rPr>
      </w:pPr>
      <w:r>
        <w:rPr>
          <w:lang w:val="en-US"/>
        </w:rPr>
        <w:t>Your CB will contact you to request their annual payment.</w:t>
      </w:r>
    </w:p>
    <w:p w14:paraId="6271B2D3" w14:textId="77777777" w:rsidR="00FE2239" w:rsidRPr="00E93DB5" w:rsidRDefault="00FE2239" w:rsidP="00FE2239">
      <w:pPr>
        <w:pStyle w:val="NoSpacing"/>
        <w:jc w:val="both"/>
        <w:rPr>
          <w:b/>
          <w:lang w:val="en-US"/>
        </w:rPr>
      </w:pPr>
    </w:p>
    <w:p w14:paraId="3EE63AEB" w14:textId="77777777" w:rsidR="00FE2239" w:rsidRDefault="00FE2239" w:rsidP="00FE2239">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216F234A" w14:textId="77777777" w:rsidR="00FE2239" w:rsidRDefault="00FE2239" w:rsidP="00FE2239">
      <w:pPr>
        <w:pStyle w:val="NoSpacing"/>
        <w:jc w:val="both"/>
      </w:pPr>
    </w:p>
    <w:p w14:paraId="3FA98029" w14:textId="77777777" w:rsidR="00EF118C" w:rsidRDefault="00EF118C" w:rsidP="00FE2239">
      <w:pPr>
        <w:pStyle w:val="NoSpacing"/>
        <w:jc w:val="both"/>
      </w:pPr>
    </w:p>
    <w:p w14:paraId="64A67A29" w14:textId="77777777" w:rsidR="00FE2239" w:rsidRDefault="00FE2239" w:rsidP="00FE2239">
      <w:pPr>
        <w:pStyle w:val="NoSpacing"/>
        <w:jc w:val="both"/>
        <w:rPr>
          <w:b/>
          <w:u w:val="single"/>
          <w:lang w:val="en-US"/>
        </w:rPr>
      </w:pPr>
      <w:r w:rsidRPr="00542246">
        <w:rPr>
          <w:b/>
          <w:u w:val="single"/>
        </w:rPr>
        <w:t>How to change</w:t>
      </w:r>
      <w:r w:rsidRPr="00542246">
        <w:rPr>
          <w:b/>
          <w:u w:val="single"/>
          <w:lang w:val="en-US"/>
        </w:rPr>
        <w:t xml:space="preserve"> Certification Body</w:t>
      </w:r>
    </w:p>
    <w:p w14:paraId="61A96BDB" w14:textId="77777777" w:rsidR="00FE2239" w:rsidRDefault="00FE2239" w:rsidP="00FE2239">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B9B9F27" w14:textId="77777777" w:rsidR="00FE2239" w:rsidRDefault="00FE2239" w:rsidP="00FE2239">
      <w:pPr>
        <w:pStyle w:val="NoSpacing"/>
        <w:jc w:val="both"/>
        <w:rPr>
          <w:lang w:val="en-US"/>
        </w:rPr>
      </w:pPr>
    </w:p>
    <w:p w14:paraId="5C3578E7" w14:textId="77777777" w:rsidR="00EF118C" w:rsidRDefault="00EF118C" w:rsidP="00FE2239">
      <w:pPr>
        <w:pStyle w:val="NoSpacing"/>
        <w:jc w:val="both"/>
        <w:rPr>
          <w:lang w:val="en-US"/>
        </w:rPr>
      </w:pPr>
    </w:p>
    <w:p w14:paraId="0A6C18AD" w14:textId="77777777" w:rsidR="00FE2239" w:rsidRDefault="00FE2239" w:rsidP="00FE2239">
      <w:pPr>
        <w:pStyle w:val="NoSpacing"/>
        <w:jc w:val="both"/>
      </w:pPr>
      <w:r w:rsidRPr="004D3F1A">
        <w:rPr>
          <w:b/>
        </w:rPr>
        <w:t xml:space="preserve">NSF </w:t>
      </w:r>
      <w:r>
        <w:rPr>
          <w:b/>
        </w:rPr>
        <w:t xml:space="preserve">Certification (UK) Ltd </w:t>
      </w:r>
      <w:r>
        <w:t xml:space="preserve">(previously known as CMi) – phone 01993 885610, or email </w:t>
      </w:r>
      <w:hyperlink r:id="rId10" w:history="1">
        <w:r w:rsidRPr="00EB1F51">
          <w:rPr>
            <w:rStyle w:val="Hyperlink"/>
            <w:rFonts w:cs="Arial"/>
            <w:szCs w:val="24"/>
          </w:rPr>
          <w:t>ippc@nsf.org</w:t>
        </w:r>
      </w:hyperlink>
      <w:r>
        <w:t>, or fax 01865 595762</w:t>
      </w:r>
    </w:p>
    <w:p w14:paraId="6FFB67C2" w14:textId="77777777" w:rsidR="00FE2239" w:rsidRDefault="00FE2239" w:rsidP="00FE2239">
      <w:pPr>
        <w:pStyle w:val="NoSpacing"/>
        <w:jc w:val="both"/>
      </w:pPr>
    </w:p>
    <w:p w14:paraId="1AC85F30" w14:textId="77777777" w:rsidR="00FE2239" w:rsidRDefault="00FE2239" w:rsidP="00FE2239">
      <w:pPr>
        <w:pStyle w:val="NoSpacing"/>
        <w:jc w:val="both"/>
      </w:pPr>
      <w:r>
        <w:rPr>
          <w:b/>
        </w:rPr>
        <w:t xml:space="preserve">Kiwa </w:t>
      </w:r>
      <w:r w:rsidRPr="004D3F1A">
        <w:rPr>
          <w:b/>
        </w:rPr>
        <w:t>PAI</w:t>
      </w:r>
      <w:r>
        <w:t xml:space="preserve"> – phone 0</w:t>
      </w:r>
      <w:r w:rsidRPr="008E36CF">
        <w:t>1423 878878</w:t>
      </w:r>
      <w:r>
        <w:t xml:space="preserve"> or email </w:t>
      </w:r>
      <w:hyperlink r:id="rId11" w:history="1">
        <w:r w:rsidRPr="008B2BE8">
          <w:rPr>
            <w:rStyle w:val="Hyperlink"/>
            <w:rFonts w:cs="Arial"/>
            <w:szCs w:val="24"/>
          </w:rPr>
          <w:t>enquiries@thepaigroup.com</w:t>
        </w:r>
      </w:hyperlink>
    </w:p>
    <w:p w14:paraId="13F86285" w14:textId="77777777" w:rsidR="00FE2239" w:rsidRDefault="00FE2239" w:rsidP="00FE2239">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2" w:history="1">
        <w:r w:rsidRPr="00964671">
          <w:rPr>
            <w:rStyle w:val="Hyperlink"/>
            <w:rFonts w:cs="Arial"/>
            <w:szCs w:val="24"/>
          </w:rPr>
          <w:t>agrifood@saiglobal.com</w:t>
        </w:r>
      </w:hyperlink>
    </w:p>
    <w:p w14:paraId="3AE856FE" w14:textId="77777777" w:rsidR="00FE2239" w:rsidRPr="00BB73A3" w:rsidRDefault="00FE2239" w:rsidP="00FE2239">
      <w:pPr>
        <w:pStyle w:val="NoSpacing"/>
        <w:jc w:val="both"/>
      </w:pPr>
    </w:p>
    <w:p w14:paraId="7E5E1D78" w14:textId="77777777" w:rsidR="00FE2239" w:rsidRPr="002A4237" w:rsidRDefault="00FE2239" w:rsidP="00FE2239">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B9D8491" w14:textId="77777777" w:rsidR="00FE2239" w:rsidRDefault="00FE2239" w:rsidP="00FE2239">
      <w:pPr>
        <w:pStyle w:val="NoSpacing"/>
        <w:jc w:val="both"/>
      </w:pPr>
    </w:p>
    <w:p w14:paraId="64F3B82B" w14:textId="77777777" w:rsidR="00EF118C" w:rsidRDefault="00EF118C" w:rsidP="00FE2239">
      <w:pPr>
        <w:pStyle w:val="NoSpacing"/>
        <w:jc w:val="both"/>
      </w:pPr>
    </w:p>
    <w:p w14:paraId="74ED2F72" w14:textId="77777777" w:rsidR="00FE2239" w:rsidRDefault="00FE2239" w:rsidP="00FE2239">
      <w:pPr>
        <w:pStyle w:val="NoSpacing"/>
        <w:jc w:val="both"/>
        <w:rPr>
          <w:b/>
          <w:u w:val="single"/>
          <w:lang w:val="en-US"/>
        </w:rPr>
      </w:pPr>
      <w:r>
        <w:rPr>
          <w:b/>
          <w:u w:val="single"/>
          <w:lang w:val="en-US"/>
        </w:rPr>
        <w:t>Scheme O</w:t>
      </w:r>
      <w:r w:rsidRPr="00542246">
        <w:rPr>
          <w:b/>
          <w:u w:val="single"/>
          <w:lang w:val="en-US"/>
        </w:rPr>
        <w:t>verview</w:t>
      </w:r>
    </w:p>
    <w:p w14:paraId="4A4222D9" w14:textId="77777777" w:rsidR="00FE2239" w:rsidRDefault="00FE2239" w:rsidP="00FE2239">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663FB12D" w14:textId="77777777" w:rsidR="00FE2239" w:rsidRDefault="00FE2239" w:rsidP="00FE2239">
      <w:pPr>
        <w:pStyle w:val="NoSpacing"/>
        <w:jc w:val="both"/>
        <w:rPr>
          <w:lang w:val="en-US"/>
        </w:rPr>
      </w:pPr>
    </w:p>
    <w:p w14:paraId="347CFD17" w14:textId="77777777" w:rsidR="00FE2239" w:rsidRDefault="00FE2239" w:rsidP="00FE2239">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3A062ADB" w14:textId="77777777" w:rsidR="00FE2239" w:rsidRPr="00B57A54" w:rsidRDefault="00FE2239" w:rsidP="00FE2239">
      <w:pPr>
        <w:pStyle w:val="NoSpacing"/>
        <w:jc w:val="both"/>
      </w:pPr>
    </w:p>
    <w:p w14:paraId="19A6E2AF" w14:textId="77777777" w:rsidR="00FE2239" w:rsidRDefault="00FE2239" w:rsidP="00FE2239">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32532639" w14:textId="77777777" w:rsidR="00FE2239" w:rsidRDefault="00FE2239" w:rsidP="00FE2239">
      <w:pPr>
        <w:pStyle w:val="NoSpacing"/>
        <w:jc w:val="both"/>
      </w:pPr>
    </w:p>
    <w:p w14:paraId="3AEE1998" w14:textId="77777777" w:rsidR="00EF118C" w:rsidRDefault="00EF118C" w:rsidP="00FE2239">
      <w:pPr>
        <w:pStyle w:val="NoSpacing"/>
        <w:jc w:val="both"/>
      </w:pPr>
    </w:p>
    <w:p w14:paraId="5B58C198" w14:textId="77777777" w:rsidR="00FE2239" w:rsidRPr="00542246" w:rsidRDefault="00FE2239" w:rsidP="00FE2239">
      <w:pPr>
        <w:pStyle w:val="NoSpacing"/>
        <w:jc w:val="both"/>
        <w:rPr>
          <w:u w:val="single"/>
          <w:lang w:val="en-US"/>
        </w:rPr>
      </w:pPr>
      <w:r w:rsidRPr="00542246">
        <w:rPr>
          <w:b/>
          <w:u w:val="single"/>
        </w:rPr>
        <w:t>Farm visits</w:t>
      </w:r>
    </w:p>
    <w:p w14:paraId="7707DB34" w14:textId="77777777" w:rsidR="00FE2239" w:rsidRDefault="00FE2239" w:rsidP="00FE2239">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037144D1" w14:textId="77777777" w:rsidR="00FE2239" w:rsidRDefault="00FE2239" w:rsidP="00FE2239">
      <w:pPr>
        <w:pStyle w:val="NoSpacing"/>
        <w:jc w:val="both"/>
      </w:pPr>
    </w:p>
    <w:p w14:paraId="2B69C132" w14:textId="77777777" w:rsidR="00FE2239" w:rsidRDefault="00FE2239" w:rsidP="00FE2239">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132568A5" w14:textId="77777777" w:rsidR="00FE2239" w:rsidRDefault="00FE2239" w:rsidP="00FE2239">
      <w:pPr>
        <w:pStyle w:val="NoSpacing"/>
        <w:jc w:val="both"/>
      </w:pPr>
    </w:p>
    <w:p w14:paraId="1D2C2E60" w14:textId="77777777" w:rsidR="00EF118C" w:rsidRDefault="00EF118C" w:rsidP="00FE2239">
      <w:pPr>
        <w:pStyle w:val="NoSpacing"/>
        <w:jc w:val="both"/>
      </w:pPr>
    </w:p>
    <w:p w14:paraId="42FBE7B3" w14:textId="77777777" w:rsidR="00FE2239" w:rsidRPr="00542246" w:rsidRDefault="00FE2239" w:rsidP="00FE2239">
      <w:pPr>
        <w:pStyle w:val="NoSpacing"/>
        <w:jc w:val="both"/>
        <w:rPr>
          <w:b/>
          <w:u w:val="single"/>
        </w:rPr>
      </w:pPr>
      <w:r>
        <w:rPr>
          <w:b/>
          <w:u w:val="single"/>
        </w:rPr>
        <w:t>After the Farm V</w:t>
      </w:r>
      <w:r w:rsidRPr="00542246">
        <w:rPr>
          <w:b/>
          <w:u w:val="single"/>
        </w:rPr>
        <w:t>isit</w:t>
      </w:r>
    </w:p>
    <w:p w14:paraId="54F49B2A" w14:textId="77777777" w:rsidR="00FE2239" w:rsidRDefault="00FE2239" w:rsidP="00FE2239">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46F16BA1" w14:textId="77777777" w:rsidR="00FE2239" w:rsidRPr="00B57A54" w:rsidRDefault="00FE2239" w:rsidP="00FE2239">
      <w:pPr>
        <w:pStyle w:val="NoSpacing"/>
        <w:jc w:val="both"/>
      </w:pPr>
    </w:p>
    <w:p w14:paraId="36BAE35E" w14:textId="77777777" w:rsidR="00FE2239" w:rsidRDefault="00FE2239" w:rsidP="00FE2239">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3AB16BDC" w14:textId="77777777" w:rsidR="00FE2239" w:rsidRDefault="00FE2239" w:rsidP="00FE2239">
      <w:pPr>
        <w:pStyle w:val="NoSpacing"/>
        <w:jc w:val="both"/>
      </w:pPr>
    </w:p>
    <w:p w14:paraId="4383A12D" w14:textId="77777777" w:rsidR="00EF118C" w:rsidRPr="00B57A54" w:rsidRDefault="00EF118C" w:rsidP="00FE2239">
      <w:pPr>
        <w:pStyle w:val="NoSpacing"/>
        <w:jc w:val="both"/>
      </w:pPr>
    </w:p>
    <w:p w14:paraId="2BCB156A" w14:textId="77777777" w:rsidR="00FE2239" w:rsidRDefault="00FE2239" w:rsidP="00FE2239">
      <w:pPr>
        <w:pStyle w:val="NoSpacing"/>
        <w:jc w:val="both"/>
        <w:rPr>
          <w:b/>
          <w:u w:val="single"/>
        </w:rPr>
      </w:pPr>
      <w:r w:rsidRPr="00542246">
        <w:rPr>
          <w:b/>
          <w:u w:val="single"/>
        </w:rPr>
        <w:t>You</w:t>
      </w:r>
      <w:r>
        <w:rPr>
          <w:b/>
          <w:u w:val="single"/>
        </w:rPr>
        <w:t>r</w:t>
      </w:r>
      <w:r w:rsidRPr="00542246">
        <w:rPr>
          <w:b/>
          <w:u w:val="single"/>
        </w:rPr>
        <w:t xml:space="preserve"> Responsibilities</w:t>
      </w:r>
    </w:p>
    <w:p w14:paraId="290143B9" w14:textId="77777777" w:rsidR="00FE2239" w:rsidRDefault="00FE2239" w:rsidP="00FE2239">
      <w:pPr>
        <w:pStyle w:val="NoSpacing"/>
        <w:jc w:val="both"/>
        <w:rPr>
          <w:b/>
        </w:rPr>
      </w:pPr>
      <w:r w:rsidRPr="002A4237">
        <w:rPr>
          <w:b/>
        </w:rPr>
        <w:t>You must comply with the conditions of your permit.</w:t>
      </w:r>
    </w:p>
    <w:p w14:paraId="308FDD3C" w14:textId="77777777" w:rsidR="00FE2239" w:rsidRPr="002A4237" w:rsidRDefault="00FE2239" w:rsidP="00FE2239">
      <w:pPr>
        <w:pStyle w:val="NoSpacing"/>
        <w:jc w:val="both"/>
        <w:rPr>
          <w:b/>
        </w:rPr>
      </w:pPr>
    </w:p>
    <w:p w14:paraId="1A271626" w14:textId="77777777" w:rsidR="00FE2239" w:rsidRDefault="00FE2239" w:rsidP="00FE2239">
      <w:pPr>
        <w:pStyle w:val="NoSpacing"/>
        <w:jc w:val="both"/>
        <w:rPr>
          <w:b/>
        </w:rPr>
      </w:pPr>
      <w:r w:rsidRPr="002A4237">
        <w:rPr>
          <w:b/>
        </w:rPr>
        <w:t>In the event of any non-compliances you must agree an action plan with us when we write to you asking for one.</w:t>
      </w:r>
    </w:p>
    <w:p w14:paraId="688970FD" w14:textId="77777777" w:rsidR="00FE2239" w:rsidRPr="002A4237" w:rsidRDefault="00FE2239" w:rsidP="00FE2239">
      <w:pPr>
        <w:pStyle w:val="NoSpacing"/>
        <w:jc w:val="both"/>
        <w:rPr>
          <w:b/>
        </w:rPr>
      </w:pPr>
    </w:p>
    <w:p w14:paraId="7BC09B28" w14:textId="77777777" w:rsidR="00FE2239" w:rsidRDefault="00FE2239" w:rsidP="00FE2239">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270D5A66" w14:textId="77777777" w:rsidR="00FE2239" w:rsidRDefault="00FE2239" w:rsidP="00FE2239">
      <w:pPr>
        <w:pStyle w:val="NoSpacing"/>
        <w:jc w:val="both"/>
      </w:pPr>
    </w:p>
    <w:p w14:paraId="4651C11D" w14:textId="77777777" w:rsidR="00FE2239" w:rsidRDefault="00FE2239" w:rsidP="00FE2239">
      <w:pPr>
        <w:pStyle w:val="NoSpacing"/>
        <w:jc w:val="both"/>
      </w:pPr>
    </w:p>
    <w:p w14:paraId="496A4901" w14:textId="77777777" w:rsidR="00FE2239" w:rsidRPr="00542246" w:rsidRDefault="00FE2239" w:rsidP="00FE2239">
      <w:pPr>
        <w:pStyle w:val="NoSpacing"/>
        <w:jc w:val="both"/>
        <w:rPr>
          <w:b/>
          <w:u w:val="single"/>
        </w:rPr>
      </w:pPr>
      <w:r>
        <w:rPr>
          <w:b/>
          <w:u w:val="single"/>
        </w:rPr>
        <w:t>Further I</w:t>
      </w:r>
      <w:r w:rsidRPr="00542246">
        <w:rPr>
          <w:b/>
          <w:u w:val="single"/>
        </w:rPr>
        <w:t>nformation</w:t>
      </w:r>
    </w:p>
    <w:p w14:paraId="0D7F928B" w14:textId="77777777" w:rsidR="00FE2239" w:rsidRDefault="00FE2239" w:rsidP="00FE2239">
      <w:pPr>
        <w:pStyle w:val="NoSpacing"/>
        <w:jc w:val="both"/>
      </w:pPr>
      <w:r>
        <w:t>More information about the scheme is available in the guidance and the CBs inspection form which can be downloaded from:-</w:t>
      </w:r>
    </w:p>
    <w:p w14:paraId="7225968A" w14:textId="77777777" w:rsidR="00FE2239" w:rsidRDefault="00FE2239" w:rsidP="00FE2239">
      <w:pPr>
        <w:pStyle w:val="NoSpacing"/>
        <w:jc w:val="both"/>
      </w:pPr>
    </w:p>
    <w:p w14:paraId="270D273E" w14:textId="77777777" w:rsidR="00FE2239" w:rsidRDefault="00AF3F7C" w:rsidP="00FE2239">
      <w:pPr>
        <w:pStyle w:val="NoSpacing"/>
        <w:jc w:val="both"/>
      </w:pPr>
      <w:hyperlink r:id="rId13" w:history="1">
        <w:r w:rsidR="00FE2239" w:rsidRPr="00552AD5">
          <w:rPr>
            <w:rStyle w:val="Hyperlink"/>
          </w:rPr>
          <w:t>https://naturalresources.wales/apply-for-a-permit/installations/pig-and-poultry-assurance-scheme/?lang=en</w:t>
        </w:r>
      </w:hyperlink>
      <w:r w:rsidR="00FE2239" w:rsidRPr="008D2BE2">
        <w:t xml:space="preserve">. </w:t>
      </w:r>
    </w:p>
    <w:p w14:paraId="3EA739C9" w14:textId="77777777" w:rsidR="00FE2239" w:rsidRDefault="00FE2239" w:rsidP="00FE2239">
      <w:pPr>
        <w:pStyle w:val="NoSpacing"/>
        <w:jc w:val="both"/>
        <w:rPr>
          <w:rFonts w:eastAsia="SimSun"/>
        </w:rPr>
      </w:pPr>
    </w:p>
    <w:p w14:paraId="306099B4" w14:textId="77777777" w:rsidR="00FE2239" w:rsidRPr="002A4237" w:rsidRDefault="00FE2239" w:rsidP="00FE2239">
      <w:pPr>
        <w:pStyle w:val="NoSpacing"/>
        <w:jc w:val="both"/>
        <w:rPr>
          <w:rFonts w:eastAsia="SimSun"/>
        </w:rPr>
      </w:pPr>
    </w:p>
    <w:p w14:paraId="04F56563" w14:textId="77777777" w:rsidR="00FE2239" w:rsidRDefault="00FE2239" w:rsidP="00FE2239">
      <w:pPr>
        <w:pStyle w:val="NoSpacing"/>
        <w:jc w:val="both"/>
      </w:pPr>
      <w:r>
        <w:t>If your local Natural Resources Wales Officer or myself can help with any queries, please do not hesitate to get in touch.</w:t>
      </w:r>
    </w:p>
    <w:p w14:paraId="553F3605" w14:textId="77777777" w:rsidR="00FE2239" w:rsidRDefault="00FE2239" w:rsidP="00FE2239">
      <w:pPr>
        <w:pStyle w:val="NoSpacing"/>
        <w:jc w:val="both"/>
      </w:pPr>
    </w:p>
    <w:p w14:paraId="75083A5A" w14:textId="77777777" w:rsidR="00FE2239" w:rsidRPr="00B57A54" w:rsidRDefault="00FE2239" w:rsidP="00FE2239">
      <w:pPr>
        <w:pStyle w:val="NoSpacing"/>
        <w:jc w:val="both"/>
      </w:pPr>
      <w:r w:rsidRPr="00B57A54">
        <w:t xml:space="preserve">Yours </w:t>
      </w:r>
      <w:r>
        <w:t>faithful</w:t>
      </w:r>
      <w:r w:rsidRPr="00B57A54">
        <w:t>ly</w:t>
      </w:r>
    </w:p>
    <w:p w14:paraId="57B3750C" w14:textId="77777777" w:rsidR="00FE2239" w:rsidRPr="00B57A54" w:rsidRDefault="00FE2239" w:rsidP="00FE2239">
      <w:pPr>
        <w:pStyle w:val="NoSpacing"/>
        <w:jc w:val="both"/>
      </w:pPr>
    </w:p>
    <w:p w14:paraId="1A9E2BFF" w14:textId="77777777" w:rsidR="00FE2239" w:rsidRDefault="00FE2239" w:rsidP="00FE2239">
      <w:pPr>
        <w:pStyle w:val="NoSpacing"/>
        <w:jc w:val="both"/>
      </w:pPr>
      <w:r w:rsidRPr="00F002A8">
        <w:rPr>
          <w:noProof/>
        </w:rPr>
        <w:drawing>
          <wp:inline distT="0" distB="0" distL="0" distR="0" wp14:anchorId="3BCC2BB8" wp14:editId="22B610C8">
            <wp:extent cx="1837690" cy="1017905"/>
            <wp:effectExtent l="0" t="0" r="0" b="0"/>
            <wp:docPr id="11" name="Picture 11"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410A98EC" w14:textId="77777777" w:rsidR="00FE2239" w:rsidRDefault="00FE2239" w:rsidP="00FE2239">
      <w:pPr>
        <w:pStyle w:val="NoSpacing"/>
        <w:jc w:val="both"/>
      </w:pPr>
    </w:p>
    <w:p w14:paraId="4E9973EB" w14:textId="77777777" w:rsidR="00FE2239" w:rsidRPr="002A4237" w:rsidRDefault="00FE2239" w:rsidP="00FE2239">
      <w:pPr>
        <w:pStyle w:val="NoSpacing"/>
        <w:jc w:val="both"/>
        <w:rPr>
          <w:rFonts w:eastAsia="SimSun"/>
          <w:sz w:val="22"/>
          <w:szCs w:val="22"/>
        </w:rPr>
      </w:pPr>
      <w:r>
        <w:rPr>
          <w:rFonts w:eastAsia="SimSun"/>
          <w:sz w:val="22"/>
          <w:szCs w:val="22"/>
        </w:rPr>
        <w:t>Nick Vaughan</w:t>
      </w:r>
    </w:p>
    <w:p w14:paraId="7000E492"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Environment Officer Agriculture  </w:t>
      </w:r>
    </w:p>
    <w:p w14:paraId="6D4DABF3" w14:textId="77777777" w:rsidR="00FE2239" w:rsidRPr="002A4237" w:rsidRDefault="00FE2239" w:rsidP="00FE2239">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57CA6D4E"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 bost/ email </w:t>
      </w:r>
      <w:hyperlink r:id="rId15" w:history="1">
        <w:r w:rsidRPr="00685E16">
          <w:rPr>
            <w:rStyle w:val="Hyperlink"/>
            <w:rFonts w:eastAsia="SimSun"/>
            <w:sz w:val="22"/>
            <w:szCs w:val="22"/>
          </w:rPr>
          <w:t>nick.vaughan@cyfoethnaturiolcymru.gov.uk</w:t>
        </w:r>
      </w:hyperlink>
    </w:p>
    <w:p w14:paraId="0BD0360F" w14:textId="77777777" w:rsidR="00FE2239" w:rsidRPr="005628EA" w:rsidRDefault="00FE2239" w:rsidP="00FE2239">
      <w:pPr>
        <w:pStyle w:val="NoSpacing"/>
        <w:jc w:val="both"/>
      </w:pPr>
    </w:p>
    <w:p w14:paraId="4DB6A66E"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05EF0694" w14:textId="77777777" w:rsidTr="000647F6">
        <w:trPr>
          <w:trHeight w:val="1961"/>
        </w:trPr>
        <w:tc>
          <w:tcPr>
            <w:tcW w:w="4002" w:type="dxa"/>
          </w:tcPr>
          <w:p w14:paraId="731BA0A6" w14:textId="77777777" w:rsidR="00880C97" w:rsidRDefault="00880C97" w:rsidP="000647F6">
            <w:pPr>
              <w:pStyle w:val="BodyText"/>
            </w:pPr>
            <w:bookmarkStart w:id="10" w:name="_Toc368647613"/>
          </w:p>
        </w:tc>
      </w:tr>
      <w:bookmarkEnd w:id="10"/>
    </w:tbl>
    <w:p w14:paraId="3DDC226C" w14:textId="77777777" w:rsidR="00F330C6" w:rsidRPr="00F330C6" w:rsidRDefault="00F330C6" w:rsidP="00F330C6"/>
    <w:p w14:paraId="41216E17" w14:textId="77777777" w:rsidR="00F330C6" w:rsidRPr="00F330C6" w:rsidRDefault="00F330C6" w:rsidP="00F330C6"/>
    <w:p w14:paraId="3A892E90" w14:textId="77777777" w:rsidR="00611BEC" w:rsidRPr="00F330C6" w:rsidRDefault="00611BEC" w:rsidP="00F330C6">
      <w:pPr>
        <w:tabs>
          <w:tab w:val="left" w:pos="1168"/>
        </w:tabs>
      </w:pPr>
    </w:p>
    <w:sectPr w:rsidR="00611BEC" w:rsidRPr="00F330C6"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D6DF5" w14:textId="77777777" w:rsidR="00B4563C" w:rsidRDefault="00B4563C" w:rsidP="003B1B95">
      <w:r>
        <w:separator/>
      </w:r>
    </w:p>
  </w:endnote>
  <w:endnote w:type="continuationSeparator" w:id="0">
    <w:p w14:paraId="3DF7B9ED" w14:textId="77777777" w:rsidR="00B4563C" w:rsidRDefault="00B4563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9658E" w14:textId="77777777" w:rsidR="00C332A7" w:rsidRPr="00323656" w:rsidRDefault="00013CE9" w:rsidP="00323656">
    <w:pPr>
      <w:jc w:val="right"/>
    </w:pPr>
    <w:r>
      <w:rPr>
        <w:noProof/>
        <w:lang w:eastAsia="en-GB"/>
      </w:rPr>
      <mc:AlternateContent>
        <mc:Choice Requires="wps">
          <w:drawing>
            <wp:anchor distT="0" distB="0" distL="114300" distR="114300" simplePos="0" relativeHeight="251659776" behindDoc="0" locked="0" layoutInCell="1" allowOverlap="1" wp14:anchorId="6538CFB7" wp14:editId="4F857C77">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38CFB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F04CB07" wp14:editId="05EDB7A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4CB07"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069B1" w14:textId="77777777" w:rsidR="00323656" w:rsidRDefault="00013CE9"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98877FE" wp14:editId="737007BD">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877F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BE5CDE8" wp14:editId="2A18F4A8">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E0B79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E5CDE8"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30E0B79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A6E8D6D" wp14:editId="1E34518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E8D6D"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5827C9EF" wp14:editId="097AAA46">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DBFF0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7C9EF"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06DBFF0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1E2E7BE" wp14:editId="38E1333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2E7BE"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276EB53" wp14:editId="172E8BE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6691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6EB53"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7346691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FBA9C1F" wp14:editId="650444B9">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A9C1F"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DA065" w14:textId="77777777" w:rsidR="00B4563C" w:rsidRDefault="00B4563C" w:rsidP="003B1B95">
      <w:r>
        <w:separator/>
      </w:r>
    </w:p>
  </w:footnote>
  <w:footnote w:type="continuationSeparator" w:id="0">
    <w:p w14:paraId="71E3118E" w14:textId="77777777" w:rsidR="00B4563C" w:rsidRDefault="00B4563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3E474" w14:textId="77777777" w:rsidR="00580178" w:rsidRDefault="00580178" w:rsidP="00580178"/>
  <w:p w14:paraId="767024C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93833" w14:textId="77777777" w:rsidR="00D91B06" w:rsidRDefault="00D91B06"/>
  <w:p w14:paraId="057DBC5F" w14:textId="77777777" w:rsidR="00D91B06" w:rsidRDefault="00D91B06"/>
  <w:p w14:paraId="43B032B2" w14:textId="77777777" w:rsidR="00D91B06" w:rsidRDefault="00E26F55">
    <w:r>
      <w:rPr>
        <w:noProof/>
        <w:lang w:eastAsia="en-GB"/>
      </w:rPr>
      <w:drawing>
        <wp:anchor distT="0" distB="0" distL="114300" distR="114300" simplePos="0" relativeHeight="251660800" behindDoc="0" locked="0" layoutInCell="1" allowOverlap="1" wp14:anchorId="0BABD2B9" wp14:editId="59BFAE2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995BA9E" w14:textId="77777777" w:rsidR="00D91B06" w:rsidRDefault="00D91B06"/>
  <w:p w14:paraId="60252513" w14:textId="77777777" w:rsidR="00D91B06" w:rsidRDefault="00D91B06"/>
  <w:p w14:paraId="0C0C3667" w14:textId="77777777" w:rsidR="00D91B06" w:rsidRDefault="00D91B06"/>
  <w:p w14:paraId="4B8FC17E" w14:textId="77777777" w:rsidR="00D91B06" w:rsidRDefault="00D91B06"/>
  <w:p w14:paraId="64FEE1D4"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889"/>
    <w:rsid w:val="00013CE9"/>
    <w:rsid w:val="00023167"/>
    <w:rsid w:val="0004097B"/>
    <w:rsid w:val="0005767B"/>
    <w:rsid w:val="000647F6"/>
    <w:rsid w:val="000A0257"/>
    <w:rsid w:val="000C097B"/>
    <w:rsid w:val="000D42BC"/>
    <w:rsid w:val="000E2504"/>
    <w:rsid w:val="0010023A"/>
    <w:rsid w:val="00124C2B"/>
    <w:rsid w:val="00177201"/>
    <w:rsid w:val="001777A2"/>
    <w:rsid w:val="001938F8"/>
    <w:rsid w:val="001C07C1"/>
    <w:rsid w:val="001C46DC"/>
    <w:rsid w:val="002310C5"/>
    <w:rsid w:val="00251A99"/>
    <w:rsid w:val="002529C3"/>
    <w:rsid w:val="002623DA"/>
    <w:rsid w:val="00275908"/>
    <w:rsid w:val="00285789"/>
    <w:rsid w:val="002B0FE6"/>
    <w:rsid w:val="002C6886"/>
    <w:rsid w:val="002D1C88"/>
    <w:rsid w:val="002D1E23"/>
    <w:rsid w:val="00323656"/>
    <w:rsid w:val="00332421"/>
    <w:rsid w:val="0038629E"/>
    <w:rsid w:val="003A7E09"/>
    <w:rsid w:val="003B1B95"/>
    <w:rsid w:val="003C5EEB"/>
    <w:rsid w:val="00416229"/>
    <w:rsid w:val="00422FDA"/>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1951"/>
    <w:rsid w:val="00832030"/>
    <w:rsid w:val="00842FC5"/>
    <w:rsid w:val="0085223F"/>
    <w:rsid w:val="00880C97"/>
    <w:rsid w:val="008837A9"/>
    <w:rsid w:val="00897388"/>
    <w:rsid w:val="008A341D"/>
    <w:rsid w:val="008B299E"/>
    <w:rsid w:val="008E6805"/>
    <w:rsid w:val="008F11CB"/>
    <w:rsid w:val="00906890"/>
    <w:rsid w:val="0095658D"/>
    <w:rsid w:val="009673BF"/>
    <w:rsid w:val="00967FB8"/>
    <w:rsid w:val="0098438C"/>
    <w:rsid w:val="009B3008"/>
    <w:rsid w:val="00A10C56"/>
    <w:rsid w:val="00A3717B"/>
    <w:rsid w:val="00A41BDD"/>
    <w:rsid w:val="00A63022"/>
    <w:rsid w:val="00A7722A"/>
    <w:rsid w:val="00A8176B"/>
    <w:rsid w:val="00A86E22"/>
    <w:rsid w:val="00A908E3"/>
    <w:rsid w:val="00AA1889"/>
    <w:rsid w:val="00AB7169"/>
    <w:rsid w:val="00AD5194"/>
    <w:rsid w:val="00AE4565"/>
    <w:rsid w:val="00AF3F7C"/>
    <w:rsid w:val="00B02CD4"/>
    <w:rsid w:val="00B4563C"/>
    <w:rsid w:val="00B90A54"/>
    <w:rsid w:val="00BA4AE0"/>
    <w:rsid w:val="00BD37C5"/>
    <w:rsid w:val="00BE1874"/>
    <w:rsid w:val="00BF7FEB"/>
    <w:rsid w:val="00C27405"/>
    <w:rsid w:val="00C30E28"/>
    <w:rsid w:val="00C31ECF"/>
    <w:rsid w:val="00C332A7"/>
    <w:rsid w:val="00C37E1F"/>
    <w:rsid w:val="00C45554"/>
    <w:rsid w:val="00C54907"/>
    <w:rsid w:val="00C55B5C"/>
    <w:rsid w:val="00CB0986"/>
    <w:rsid w:val="00CB57E2"/>
    <w:rsid w:val="00CD4B48"/>
    <w:rsid w:val="00CE72E1"/>
    <w:rsid w:val="00D06A55"/>
    <w:rsid w:val="00D13D9B"/>
    <w:rsid w:val="00D240CA"/>
    <w:rsid w:val="00D30992"/>
    <w:rsid w:val="00D30CC0"/>
    <w:rsid w:val="00D37E1F"/>
    <w:rsid w:val="00D91B06"/>
    <w:rsid w:val="00DF135D"/>
    <w:rsid w:val="00DF4B14"/>
    <w:rsid w:val="00E17596"/>
    <w:rsid w:val="00E26F55"/>
    <w:rsid w:val="00E3072A"/>
    <w:rsid w:val="00E70C60"/>
    <w:rsid w:val="00E835D6"/>
    <w:rsid w:val="00E8464F"/>
    <w:rsid w:val="00E84A9F"/>
    <w:rsid w:val="00E9414B"/>
    <w:rsid w:val="00EB4078"/>
    <w:rsid w:val="00EB5EE5"/>
    <w:rsid w:val="00EC67F1"/>
    <w:rsid w:val="00EE5098"/>
    <w:rsid w:val="00EE6053"/>
    <w:rsid w:val="00EF118C"/>
    <w:rsid w:val="00F1727D"/>
    <w:rsid w:val="00F330C6"/>
    <w:rsid w:val="00F4177D"/>
    <w:rsid w:val="00F43BB3"/>
    <w:rsid w:val="00F569A9"/>
    <w:rsid w:val="00F70510"/>
    <w:rsid w:val="00F80FBA"/>
    <w:rsid w:val="00FB5E5F"/>
    <w:rsid w:val="00FB70DB"/>
    <w:rsid w:val="00FD1293"/>
    <w:rsid w:val="00FD36CC"/>
    <w:rsid w:val="00FE2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5A49A986"/>
  <w15:docId w15:val="{BBFE191C-2ACC-4D84-AAE4-AA47D46E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locked="0"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FE2239"/>
    <w:pPr>
      <w:widowControl w:val="0"/>
    </w:pPr>
    <w:rPr>
      <w:snapToGrid w:val="0"/>
      <w:szCs w:val="20"/>
    </w:rPr>
  </w:style>
  <w:style w:type="character" w:customStyle="1" w:styleId="EndnoteTextChar">
    <w:name w:val="Endnote Text Char"/>
    <w:basedOn w:val="DefaultParagraphFont"/>
    <w:link w:val="EndnoteText"/>
    <w:semiHidden/>
    <w:rsid w:val="00FE2239"/>
    <w:rPr>
      <w:snapToGrid w:val="0"/>
      <w:sz w:val="24"/>
      <w:lang w:eastAsia="en-US"/>
    </w:rPr>
  </w:style>
  <w:style w:type="paragraph" w:styleId="NoSpacing">
    <w:name w:val="No Spacing"/>
    <w:uiPriority w:val="1"/>
    <w:qFormat/>
    <w:locked/>
    <w:rsid w:val="00FE223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uralresources.wales/apply-for-a-permit/installations/pig-and-poultry-assurance-scheme/?lang=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grifood@saigloba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hepaigroup.com" TargetMode="External"/><Relationship Id="rId5" Type="http://schemas.openxmlformats.org/officeDocument/2006/relationships/styles" Target="styles.xml"/><Relationship Id="rId15" Type="http://schemas.openxmlformats.org/officeDocument/2006/relationships/hyperlink" Target="mailto:nick.vaughan@cyfoethnaturiolcymru.gov.uk" TargetMode="External"/><Relationship Id="rId23" Type="http://schemas.openxmlformats.org/officeDocument/2006/relationships/customXml" Target="../customXml/item5.xml"/><Relationship Id="rId10" Type="http://schemas.openxmlformats.org/officeDocument/2006/relationships/hyperlink" Target="mailto:ippc@nsf.org"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eg"/><Relationship Id="rId22"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hamilton\OneDrive%20-%20Natural%20Resources%20Wales\Desktop\Dolau%20Farm%20QAS%20Membership%20Letter%202019%202020.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5" ma:contentTypeDescription="Permitting &amp; Compliance Word Document" ma:contentTypeScope="" ma:versionID="9de57d3f6c3cec92340bb1e76780e285">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5bceef46f9f0aec86df97c84d8d9a47b"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Llyn Helyg Poultry Farm </Site_x0020_Name>
    <Internal_x002f_External xmlns="859f7ad6-93f6-4205-b62b-a17f28acbbac">Outgoing document</Internal_x002f_External>
    <Post_x0020_code xmlns="859f7ad6-93f6-4205-b62b-a17f28acbbac">CH8 8RZ</Post_x0020_code>
    <IconOverlay xmlns="http://schemas.microsoft.com/sharepoint/v4" xsi:nil="true"/>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Cote, Bampton, Oxfordshire, OX18 2EG</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2021-04-27T23:00:00+00:00</Document_x0020_Date>
    <Facility_x0020_Address xmlns="859f7ad6-93f6-4205-b62b-a17f28acbbac">Llyn Helyg, Loc, Holywell, CH8 8RZ </Facility_x0020_Address>
    <Environment_x0020_Sub_x0020_Folder xmlns="859f7ad6-93f6-4205-b62b-a17f28acbbac">Licence supervision</Environment_x0020_Sub_x0020_Folder>
    <Customer_x0020_Name xmlns="859f7ad6-93f6-4205-b62b-a17f28acbbac">Hook 2 Sisters Limited</Customer_x0020_Name>
    <Surrendered_x002f_Expired_x0020_Date xmlns="859f7ad6-93f6-4205-b62b-a17f28acbbac" xsi:nil="true"/>
    <_dlc_DocId xmlns="9be56660-2c31-41ef-bc00-23e72f632f2a">REGU-408-2742117</_dlc_DocId>
    <_dlc_DocIdUrl xmlns="9be56660-2c31-41ef-bc00-23e72f632f2a">
      <Url>https://cyfoethnaturiolcymru.sharepoint.com/teams/Regulatory/Permitting/_layouts/15/DocIdRedir.aspx?ID=REGU-408-2742117</Url>
      <Description>REGU-408-2742117</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56B91D18-4D37-4E82-B4DA-4A2B1886946F}"/>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AF0A99-BE24-4905-BD6B-AF3E5938A0E6}"/>
</file>

<file path=customXml/itemProps5.xml><?xml version="1.0" encoding="utf-8"?>
<ds:datastoreItem xmlns:ds="http://schemas.openxmlformats.org/officeDocument/2006/customXml" ds:itemID="{F7E2EB80-DD07-4B3F-A013-442FE226B8B5}"/>
</file>

<file path=docProps/app.xml><?xml version="1.0" encoding="utf-8"?>
<Properties xmlns="http://schemas.openxmlformats.org/officeDocument/2006/extended-properties" xmlns:vt="http://schemas.openxmlformats.org/officeDocument/2006/docPropsVTypes">
  <Template>Dolau Farm QAS Membership Letter 2019 2020</Template>
  <TotalTime>27</TotalTime>
  <Pages>3</Pages>
  <Words>731</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Karen.Hamilton</dc:creator>
  <cp:lastModifiedBy>Hamilton, Karen</cp:lastModifiedBy>
  <cp:revision>13</cp:revision>
  <cp:lastPrinted>2013-12-05T11:23:00Z</cp:lastPrinted>
  <dcterms:created xsi:type="dcterms:W3CDTF">2021-04-28T08:13:00Z</dcterms:created>
  <dcterms:modified xsi:type="dcterms:W3CDTF">2021-04-28T08:38:00Z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2df254aa-5edc-484a-9c37-72ecf2b62c57</vt:lpwstr>
  </property>
</Properties>
</file>