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DC708" w14:textId="77777777" w:rsidR="0053194E" w:rsidRPr="00216FD8" w:rsidRDefault="006D6F79" w:rsidP="0089183C">
      <w:pPr>
        <w:pStyle w:val="StyleHeading5BlockLabelArial"/>
        <w:spacing w:before="60" w:after="60" w:line="270" w:lineRule="exact"/>
      </w:pPr>
      <w:r w:rsidRPr="00216FD8">
        <w:t>Duly Made checklist –</w:t>
      </w:r>
      <w:r w:rsidR="0053194E" w:rsidRPr="00216FD8">
        <w:t xml:space="preserve"> </w:t>
      </w:r>
      <w:r w:rsidR="00D60C5E" w:rsidRPr="00216FD8">
        <w:t>waste</w:t>
      </w:r>
      <w:r w:rsidR="0053194E" w:rsidRPr="00216FD8">
        <w:t xml:space="preserve"> permit variations</w:t>
      </w:r>
    </w:p>
    <w:p w14:paraId="3127DB15" w14:textId="77777777" w:rsidR="0063537F" w:rsidRPr="00216FD8" w:rsidRDefault="0063537F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610C70B8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8751E9" w:rsidRPr="00FB59D4" w14:paraId="7A496371" w14:textId="77777777" w:rsidTr="005B6B71">
        <w:trPr>
          <w:trHeight w:val="227"/>
        </w:trPr>
        <w:tc>
          <w:tcPr>
            <w:tcW w:w="4077" w:type="dxa"/>
          </w:tcPr>
          <w:p w14:paraId="354D369C" w14:textId="77777777" w:rsidR="008751E9" w:rsidRPr="00FB59D4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6E34CA7F" w14:textId="2A400EBF" w:rsidR="008751E9" w:rsidRPr="00FB59D4" w:rsidRDefault="0081636F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PAN-013647</w:t>
            </w:r>
          </w:p>
        </w:tc>
      </w:tr>
      <w:tr w:rsidR="008751E9" w:rsidRPr="00FB59D4" w14:paraId="0D41BE7C" w14:textId="77777777" w:rsidTr="005B6B71">
        <w:trPr>
          <w:trHeight w:val="227"/>
        </w:trPr>
        <w:tc>
          <w:tcPr>
            <w:tcW w:w="4077" w:type="dxa"/>
          </w:tcPr>
          <w:p w14:paraId="6C78E93F" w14:textId="77777777" w:rsidR="008751E9" w:rsidRPr="00FB59D4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7599182F" w14:textId="33F576FF" w:rsidR="008751E9" w:rsidRPr="00FB59D4" w:rsidRDefault="0081636F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 xml:space="preserve">KP3294FW  </w:t>
            </w:r>
          </w:p>
        </w:tc>
      </w:tr>
      <w:tr w:rsidR="008751E9" w:rsidRPr="00FB59D4" w14:paraId="5BBCE0E6" w14:textId="77777777" w:rsidTr="005B6B71">
        <w:trPr>
          <w:trHeight w:val="227"/>
        </w:trPr>
        <w:tc>
          <w:tcPr>
            <w:tcW w:w="4077" w:type="dxa"/>
          </w:tcPr>
          <w:p w14:paraId="2E3554D1" w14:textId="77777777" w:rsidR="008751E9" w:rsidRPr="00FB59D4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F03B17D" w14:textId="7EDBCD6F" w:rsidR="008751E9" w:rsidRPr="00FB59D4" w:rsidRDefault="0081636F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71903883"/>
            <w:r w:rsidRPr="00FB59D4">
              <w:rPr>
                <w:rStyle w:val="Responseboxtext"/>
                <w:rFonts w:eastAsia="Calibri"/>
                <w:sz w:val="24"/>
              </w:rPr>
              <w:t>Personnel Hygiene Service Ltd</w:t>
            </w:r>
            <w:bookmarkEnd w:id="0"/>
          </w:p>
        </w:tc>
      </w:tr>
      <w:tr w:rsidR="008751E9" w:rsidRPr="00FB59D4" w14:paraId="71020346" w14:textId="77777777" w:rsidTr="005B6B71">
        <w:trPr>
          <w:trHeight w:val="227"/>
        </w:trPr>
        <w:tc>
          <w:tcPr>
            <w:tcW w:w="4077" w:type="dxa"/>
          </w:tcPr>
          <w:p w14:paraId="780CC53F" w14:textId="77777777" w:rsidR="008751E9" w:rsidRPr="00FB59D4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AA8F0F7" w14:textId="77777777" w:rsidR="00CC0AE5" w:rsidRPr="00FB59D4" w:rsidRDefault="00CC0AE5" w:rsidP="00CC0AE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1" w:name="_Hlk71903892"/>
            <w:r w:rsidRPr="00FB59D4">
              <w:rPr>
                <w:rFonts w:ascii="Arial" w:hAnsi="Arial" w:cs="Arial"/>
                <w:lang w:eastAsia="en-US"/>
              </w:rPr>
              <w:t>Personnel Hygiene Services Limited PHS North Wales</w:t>
            </w:r>
          </w:p>
          <w:p w14:paraId="7E310433" w14:textId="77777777" w:rsidR="00CC0AE5" w:rsidRPr="00FB59D4" w:rsidRDefault="00CC0AE5" w:rsidP="00CC0AE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Plot B</w:t>
            </w:r>
          </w:p>
          <w:p w14:paraId="397B2757" w14:textId="77777777" w:rsidR="00CC0AE5" w:rsidRPr="00FB59D4" w:rsidRDefault="00CC0AE5" w:rsidP="00CC0AE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Pinfold Lane</w:t>
            </w:r>
          </w:p>
          <w:p w14:paraId="44A11689" w14:textId="77777777" w:rsidR="00CC0AE5" w:rsidRPr="00FB59D4" w:rsidRDefault="00CC0AE5" w:rsidP="00CC0AE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FB59D4">
              <w:rPr>
                <w:rFonts w:ascii="Arial" w:hAnsi="Arial" w:cs="Arial"/>
                <w:lang w:eastAsia="en-US"/>
              </w:rPr>
              <w:t>Catheralls</w:t>
            </w:r>
            <w:proofErr w:type="spellEnd"/>
            <w:r w:rsidRPr="00FB59D4">
              <w:rPr>
                <w:rFonts w:ascii="Arial" w:hAnsi="Arial" w:cs="Arial"/>
                <w:lang w:eastAsia="en-US"/>
              </w:rPr>
              <w:t xml:space="preserve"> Industrial Estate</w:t>
            </w:r>
          </w:p>
          <w:p w14:paraId="72EA6F1E" w14:textId="77777777" w:rsidR="00CC0AE5" w:rsidRPr="00FB59D4" w:rsidRDefault="00CC0AE5" w:rsidP="00CC0AE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Buckley</w:t>
            </w:r>
          </w:p>
          <w:p w14:paraId="26B5BA93" w14:textId="77777777" w:rsidR="00CC0AE5" w:rsidRPr="00FB59D4" w:rsidRDefault="00CC0AE5" w:rsidP="00CC0AE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Flintshire</w:t>
            </w:r>
          </w:p>
          <w:p w14:paraId="1CF7FF18" w14:textId="24C369CD" w:rsidR="008751E9" w:rsidRPr="00FB59D4" w:rsidRDefault="00CC0AE5" w:rsidP="00CC0AE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CH7 3PS</w:t>
            </w:r>
            <w:bookmarkEnd w:id="1"/>
          </w:p>
        </w:tc>
      </w:tr>
      <w:tr w:rsidR="008751E9" w:rsidRPr="00FB59D4" w14:paraId="0035ADBD" w14:textId="77777777" w:rsidTr="005B6B71">
        <w:trPr>
          <w:trHeight w:val="227"/>
        </w:trPr>
        <w:tc>
          <w:tcPr>
            <w:tcW w:w="4077" w:type="dxa"/>
          </w:tcPr>
          <w:p w14:paraId="7544802C" w14:textId="77777777" w:rsidR="008751E9" w:rsidRPr="00FB59D4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FF61FFA" w14:textId="3DE5A2A3" w:rsidR="008751E9" w:rsidRPr="00FB59D4" w:rsidRDefault="00CC0AE5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North East</w:t>
            </w:r>
          </w:p>
        </w:tc>
      </w:tr>
      <w:tr w:rsidR="008751E9" w:rsidRPr="00FB59D4" w14:paraId="4E9D3AD9" w14:textId="77777777" w:rsidTr="005B6B71">
        <w:trPr>
          <w:trHeight w:val="227"/>
        </w:trPr>
        <w:tc>
          <w:tcPr>
            <w:tcW w:w="4077" w:type="dxa"/>
          </w:tcPr>
          <w:p w14:paraId="2656DF10" w14:textId="77777777" w:rsidR="008751E9" w:rsidRPr="00FB59D4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6DB83384" w14:textId="4C6E6667" w:rsidR="008751E9" w:rsidRPr="00FB59D4" w:rsidRDefault="00CF0C66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Waste Regulation NE</w:t>
            </w:r>
          </w:p>
        </w:tc>
      </w:tr>
      <w:tr w:rsidR="008751E9" w:rsidRPr="00FB59D4" w14:paraId="6546206E" w14:textId="77777777" w:rsidTr="005B6B71">
        <w:trPr>
          <w:trHeight w:val="227"/>
        </w:trPr>
        <w:tc>
          <w:tcPr>
            <w:tcW w:w="4077" w:type="dxa"/>
          </w:tcPr>
          <w:p w14:paraId="00E78641" w14:textId="77777777" w:rsidR="008751E9" w:rsidRPr="00FB59D4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4D1622E9" w14:textId="0057A8CE" w:rsidR="008751E9" w:rsidRPr="00FB59D4" w:rsidRDefault="00FB59D4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B59D4">
              <w:rPr>
                <w:rFonts w:ascii="Arial" w:hAnsi="Arial" w:cs="Arial"/>
                <w:lang w:eastAsia="en-US"/>
              </w:rPr>
              <w:t xml:space="preserve">Boguslawa </w:t>
            </w:r>
            <w:r w:rsidR="00CF0C66" w:rsidRPr="00FB59D4">
              <w:rPr>
                <w:rFonts w:ascii="Arial" w:hAnsi="Arial" w:cs="Arial"/>
                <w:lang w:eastAsia="en-US"/>
              </w:rPr>
              <w:t>Pierzchala</w:t>
            </w:r>
          </w:p>
        </w:tc>
      </w:tr>
    </w:tbl>
    <w:p w14:paraId="4E5714D2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DC6959A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8751E9" w:rsidRPr="00216FD8" w14:paraId="2277A0B3" w14:textId="77777777" w:rsidTr="005B6B71">
        <w:trPr>
          <w:trHeight w:val="20"/>
        </w:trPr>
        <w:tc>
          <w:tcPr>
            <w:tcW w:w="7196" w:type="dxa"/>
          </w:tcPr>
          <w:p w14:paraId="46662291" w14:textId="2E78C729" w:rsidR="008751E9" w:rsidRPr="00216FD8" w:rsidRDefault="002E164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00392FE" wp14:editId="1913FA5F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C2C05D1" w14:textId="77777777" w:rsidR="00A05D61" w:rsidRPr="002F1449" w:rsidRDefault="00A05D61" w:rsidP="008751E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7FE7FE43" w14:textId="77777777" w:rsidR="00A05D61" w:rsidRDefault="00A05D61" w:rsidP="008751E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2123A4B" w14:textId="77777777" w:rsidR="00A05D61" w:rsidRDefault="00A05D61" w:rsidP="008751E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0392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3C2C05D1" w14:textId="77777777" w:rsidR="00A05D61" w:rsidRPr="002F1449" w:rsidRDefault="00A05D61" w:rsidP="008751E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7FE7FE43" w14:textId="77777777" w:rsidR="00A05D61" w:rsidRDefault="00A05D61" w:rsidP="008751E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2123A4B" w14:textId="77777777" w:rsidR="00A05D61" w:rsidRDefault="00A05D61" w:rsidP="008751E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E9" w:rsidRPr="00216FD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5748E4A0" w14:textId="3EDBF46E" w:rsidR="008751E9" w:rsidRPr="00216FD8" w:rsidRDefault="0008658A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 w:rsidRPr="0008658A">
              <w:rPr>
                <w:rFonts w:ascii="Arial" w:hAnsi="Arial" w:cs="Arial"/>
              </w:rPr>
              <w:t>25/03/2021</w:t>
            </w:r>
          </w:p>
        </w:tc>
      </w:tr>
      <w:tr w:rsidR="006E30A8" w:rsidRPr="00216FD8" w14:paraId="426717C2" w14:textId="77777777" w:rsidTr="005B6B71">
        <w:trPr>
          <w:trHeight w:val="20"/>
        </w:trPr>
        <w:tc>
          <w:tcPr>
            <w:tcW w:w="7196" w:type="dxa"/>
          </w:tcPr>
          <w:p w14:paraId="625CACF2" w14:textId="41E5A59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863A96A" w14:textId="32C2EB7E" w:rsidR="006E30A8" w:rsidRPr="00A05D61" w:rsidRDefault="0008658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A05D61">
              <w:rPr>
                <w:rFonts w:ascii="Arial" w:hAnsi="Arial" w:cs="Arial"/>
              </w:rPr>
              <w:t>26/03/</w:t>
            </w:r>
            <w:r w:rsidR="00A05D61" w:rsidRPr="00A05D61">
              <w:rPr>
                <w:rFonts w:ascii="Arial" w:hAnsi="Arial" w:cs="Arial"/>
              </w:rPr>
              <w:t>20</w:t>
            </w:r>
            <w:r w:rsidRPr="00A05D61">
              <w:rPr>
                <w:rFonts w:ascii="Arial" w:hAnsi="Arial" w:cs="Arial"/>
              </w:rPr>
              <w:t>21</w:t>
            </w:r>
          </w:p>
        </w:tc>
      </w:tr>
      <w:tr w:rsidR="006E30A8" w:rsidRPr="00216FD8" w14:paraId="27DA862B" w14:textId="77777777" w:rsidTr="005B6B71">
        <w:trPr>
          <w:trHeight w:val="20"/>
        </w:trPr>
        <w:tc>
          <w:tcPr>
            <w:tcW w:w="7196" w:type="dxa"/>
          </w:tcPr>
          <w:p w14:paraId="3425A821" w14:textId="27143D07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23AFBC60" w14:textId="371BD950" w:rsidR="006E30A8" w:rsidRPr="00A05D61" w:rsidRDefault="002540E1" w:rsidP="006E30A8">
            <w:pPr>
              <w:spacing w:before="60" w:after="60" w:line="270" w:lineRule="exact"/>
              <w:rPr>
                <w:rFonts w:ascii="Arial" w:hAnsi="Arial" w:cs="Arial"/>
                <w:bCs/>
              </w:rPr>
            </w:pPr>
            <w:r w:rsidRPr="00A05D61">
              <w:rPr>
                <w:rFonts w:ascii="Arial" w:hAnsi="Arial" w:cs="Arial"/>
                <w:bCs/>
              </w:rPr>
              <w:t>14/05/2021</w:t>
            </w:r>
          </w:p>
        </w:tc>
      </w:tr>
      <w:tr w:rsidR="006E30A8" w:rsidRPr="00216FD8" w14:paraId="2AF33848" w14:textId="77777777" w:rsidTr="005B6B71">
        <w:trPr>
          <w:trHeight w:val="20"/>
        </w:trPr>
        <w:tc>
          <w:tcPr>
            <w:tcW w:w="7196" w:type="dxa"/>
          </w:tcPr>
          <w:p w14:paraId="0559EA8E" w14:textId="1F563583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6587EF46" w14:textId="35EEBBC3" w:rsidR="006E30A8" w:rsidRPr="00A05D61" w:rsidRDefault="007638DF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21908CDE" w14:textId="77777777" w:rsidTr="005B6B71">
        <w:trPr>
          <w:trHeight w:val="20"/>
        </w:trPr>
        <w:tc>
          <w:tcPr>
            <w:tcW w:w="7196" w:type="dxa"/>
          </w:tcPr>
          <w:p w14:paraId="4FC2F28E" w14:textId="10A9946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04E0079C" w14:textId="424C52AD" w:rsidR="006E30A8" w:rsidRPr="00216FD8" w:rsidRDefault="007638DF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21/05/21</w:t>
            </w:r>
          </w:p>
        </w:tc>
      </w:tr>
      <w:tr w:rsidR="006E30A8" w:rsidRPr="00216FD8" w14:paraId="49EB95DE" w14:textId="77777777" w:rsidTr="005B6B71">
        <w:trPr>
          <w:trHeight w:val="20"/>
        </w:trPr>
        <w:tc>
          <w:tcPr>
            <w:tcW w:w="7196" w:type="dxa"/>
          </w:tcPr>
          <w:p w14:paraId="4178E608" w14:textId="5BE6FFC6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61DA263" w14:textId="7289DA81" w:rsidR="006E30A8" w:rsidRPr="00216FD8" w:rsidRDefault="007638DF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B384D6C" w14:textId="77777777" w:rsidTr="005B6B71">
        <w:trPr>
          <w:trHeight w:val="20"/>
        </w:trPr>
        <w:tc>
          <w:tcPr>
            <w:tcW w:w="7196" w:type="dxa"/>
          </w:tcPr>
          <w:p w14:paraId="6DE140AF" w14:textId="40A21535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757B6E03" w14:textId="61A36061" w:rsidR="006E30A8" w:rsidRPr="00216FD8" w:rsidRDefault="007638DF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26/05/21</w:t>
            </w:r>
          </w:p>
        </w:tc>
      </w:tr>
      <w:tr w:rsidR="006E30A8" w:rsidRPr="00216FD8" w14:paraId="60BCC086" w14:textId="77777777" w:rsidTr="005B6B71">
        <w:trPr>
          <w:trHeight w:val="20"/>
        </w:trPr>
        <w:tc>
          <w:tcPr>
            <w:tcW w:w="7196" w:type="dxa"/>
          </w:tcPr>
          <w:p w14:paraId="59FEE41A" w14:textId="1BF3C159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281984F" w14:textId="785C7B7E" w:rsidR="006E30A8" w:rsidRPr="00216FD8" w:rsidRDefault="007638DF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0184A05" w14:textId="77777777" w:rsidTr="005B6B71">
        <w:trPr>
          <w:trHeight w:val="20"/>
        </w:trPr>
        <w:tc>
          <w:tcPr>
            <w:tcW w:w="7196" w:type="dxa"/>
          </w:tcPr>
          <w:p w14:paraId="4432CCDD" w14:textId="3C6E4FFA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BEA219C" w14:textId="67214768" w:rsidR="006E30A8" w:rsidRPr="00216FD8" w:rsidRDefault="007638DF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022BDF07" w14:textId="77777777" w:rsidTr="005B6B71">
        <w:trPr>
          <w:trHeight w:val="20"/>
        </w:trPr>
        <w:tc>
          <w:tcPr>
            <w:tcW w:w="7196" w:type="dxa"/>
          </w:tcPr>
          <w:p w14:paraId="0EDC6E79" w14:textId="488CB872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3986C477" w14:textId="785E278F" w:rsidR="006E30A8" w:rsidRPr="00216FD8" w:rsidRDefault="007638DF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</w:tbl>
    <w:p w14:paraId="48CF34D5" w14:textId="77777777" w:rsidR="00481D55" w:rsidRPr="00216FD8" w:rsidRDefault="0093763B" w:rsidP="0089183C">
      <w:pPr>
        <w:pStyle w:val="StyleHeading5BlockLabelArial"/>
        <w:spacing w:before="60" w:after="60" w:line="270" w:lineRule="exact"/>
      </w:pPr>
      <w:r w:rsidRPr="00216FD8">
        <w:br w:type="page"/>
      </w:r>
      <w:r w:rsidR="009B7AC3" w:rsidRPr="00216FD8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814"/>
        <w:gridCol w:w="610"/>
        <w:gridCol w:w="565"/>
        <w:gridCol w:w="621"/>
        <w:gridCol w:w="2281"/>
      </w:tblGrid>
      <w:tr w:rsidR="007150AF" w:rsidRPr="00216FD8" w14:paraId="38148709" w14:textId="77777777" w:rsidTr="0089183C">
        <w:trPr>
          <w:trHeight w:val="113"/>
        </w:trPr>
        <w:tc>
          <w:tcPr>
            <w:tcW w:w="2707" w:type="pct"/>
            <w:shd w:val="clear" w:color="auto" w:fill="FFFF99"/>
          </w:tcPr>
          <w:p w14:paraId="502A9C41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0DB95164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216FD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197432C3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19CC169E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458C7295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216FD8" w14:paraId="29657036" w14:textId="77777777" w:rsidTr="0089183C">
        <w:trPr>
          <w:trHeight w:val="113"/>
        </w:trPr>
        <w:tc>
          <w:tcPr>
            <w:tcW w:w="2707" w:type="pct"/>
          </w:tcPr>
          <w:p w14:paraId="068D33FF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72107B4D" w14:textId="4321A76D" w:rsidR="009B7AC3" w:rsidRPr="00216FD8" w:rsidRDefault="0008658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D57259E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34B06ED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4055748F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625241D8" w14:textId="77777777" w:rsidTr="0089183C">
        <w:trPr>
          <w:trHeight w:val="113"/>
        </w:trPr>
        <w:tc>
          <w:tcPr>
            <w:tcW w:w="2707" w:type="pct"/>
          </w:tcPr>
          <w:p w14:paraId="338E8E6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r w:rsidRPr="00216FD8">
              <w:rPr>
                <w:rFonts w:cs="Arial"/>
                <w:szCs w:val="22"/>
              </w:rPr>
              <w:t>Non technical</w:t>
            </w:r>
            <w:proofErr w:type="spellEnd"/>
            <w:r w:rsidRPr="00216FD8">
              <w:rPr>
                <w:rFonts w:cs="Arial"/>
                <w:szCs w:val="22"/>
              </w:rPr>
              <w:t xml:space="preserve"> summary</w:t>
            </w:r>
          </w:p>
        </w:tc>
        <w:tc>
          <w:tcPr>
            <w:tcW w:w="343" w:type="pct"/>
          </w:tcPr>
          <w:p w14:paraId="7EFAB805" w14:textId="7D20EA18" w:rsidR="00326007" w:rsidRPr="00216FD8" w:rsidRDefault="0008658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372A28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0FD1377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6849627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FECEC65" w14:textId="77777777" w:rsidTr="0089183C">
        <w:trPr>
          <w:trHeight w:val="113"/>
        </w:trPr>
        <w:tc>
          <w:tcPr>
            <w:tcW w:w="2707" w:type="pct"/>
          </w:tcPr>
          <w:p w14:paraId="08B4EF8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20561C1C" w14:textId="72C19154" w:rsidR="00326007" w:rsidRPr="00216FD8" w:rsidRDefault="0008658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228120A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CDC51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470FB058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2890E238" w14:textId="77777777" w:rsidTr="0089183C">
        <w:trPr>
          <w:trHeight w:val="113"/>
        </w:trPr>
        <w:tc>
          <w:tcPr>
            <w:tcW w:w="2707" w:type="pct"/>
          </w:tcPr>
          <w:p w14:paraId="7F35C30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14:paraId="4C8778F9" w14:textId="06F1320A" w:rsidR="00326007" w:rsidRPr="00216FD8" w:rsidRDefault="0008658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0438C08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03DB26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29F1492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12DB2874" w14:textId="77777777" w:rsidTr="0089183C">
        <w:trPr>
          <w:trHeight w:val="113"/>
        </w:trPr>
        <w:tc>
          <w:tcPr>
            <w:tcW w:w="2707" w:type="pct"/>
          </w:tcPr>
          <w:p w14:paraId="594351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14:paraId="06A95F9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AC5BDF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7F155B7B" w14:textId="6E195A1C" w:rsidR="00326007" w:rsidRPr="00216FD8" w:rsidRDefault="0008658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1638B1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0C4D13F7" w14:textId="77777777" w:rsidTr="0089183C">
        <w:trPr>
          <w:trHeight w:val="113"/>
        </w:trPr>
        <w:tc>
          <w:tcPr>
            <w:tcW w:w="2707" w:type="pct"/>
          </w:tcPr>
          <w:p w14:paraId="7CABA7CE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Odour management plan</w:t>
            </w:r>
          </w:p>
        </w:tc>
        <w:tc>
          <w:tcPr>
            <w:tcW w:w="343" w:type="pct"/>
          </w:tcPr>
          <w:p w14:paraId="6051767B" w14:textId="5DA2D204" w:rsidR="009B7AC3" w:rsidRPr="00216FD8" w:rsidRDefault="0008658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303B3536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6A751B00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2999CCA8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06A414A" w14:textId="77777777" w:rsidTr="0089183C">
        <w:trPr>
          <w:trHeight w:val="113"/>
        </w:trPr>
        <w:tc>
          <w:tcPr>
            <w:tcW w:w="2707" w:type="pct"/>
          </w:tcPr>
          <w:p w14:paraId="0403906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Other management plans (if needed)</w:t>
            </w:r>
          </w:p>
        </w:tc>
        <w:tc>
          <w:tcPr>
            <w:tcW w:w="343" w:type="pct"/>
          </w:tcPr>
          <w:p w14:paraId="17C840B9" w14:textId="5A65B3B5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867C99A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0AE1554" w14:textId="0AAC0BFC" w:rsidR="00326007" w:rsidRPr="00216FD8" w:rsidRDefault="009D750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174FF1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04206DBF" w14:textId="77777777" w:rsidTr="0089183C">
        <w:trPr>
          <w:trHeight w:val="113"/>
        </w:trPr>
        <w:tc>
          <w:tcPr>
            <w:tcW w:w="2707" w:type="pct"/>
          </w:tcPr>
          <w:p w14:paraId="77576F2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3" w:type="pct"/>
          </w:tcPr>
          <w:p w14:paraId="704FF8A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4702A4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B7C754D" w14:textId="0554853D" w:rsidR="00326007" w:rsidRPr="00216FD8" w:rsidRDefault="009D750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00ACE6D7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ABD9E57" w14:textId="77777777" w:rsidTr="0089183C">
        <w:trPr>
          <w:trHeight w:val="113"/>
        </w:trPr>
        <w:tc>
          <w:tcPr>
            <w:tcW w:w="2707" w:type="pct"/>
          </w:tcPr>
          <w:p w14:paraId="6B1EEF3C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43" w:type="pct"/>
          </w:tcPr>
          <w:p w14:paraId="1CCCB4A3" w14:textId="16881B9A" w:rsidR="009B7AC3" w:rsidRPr="00216FD8" w:rsidRDefault="009D750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43A91BA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05F57579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34A861D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326007" w:rsidRPr="00216FD8" w14:paraId="2E3A31D3" w14:textId="77777777" w:rsidTr="0089183C">
        <w:trPr>
          <w:trHeight w:val="113"/>
        </w:trPr>
        <w:tc>
          <w:tcPr>
            <w:tcW w:w="2707" w:type="pct"/>
          </w:tcPr>
          <w:p w14:paraId="17703C6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r w:rsidRPr="00216FD8">
              <w:rPr>
                <w:rFonts w:cs="Arial"/>
                <w:szCs w:val="22"/>
              </w:rPr>
              <w:t>Opra</w:t>
            </w:r>
            <w:proofErr w:type="spellEnd"/>
            <w:r w:rsidRPr="00216FD8">
              <w:rPr>
                <w:rFonts w:cs="Arial"/>
                <w:szCs w:val="22"/>
              </w:rPr>
              <w:t xml:space="preserve"> spreadsheet (electronic format)</w:t>
            </w:r>
          </w:p>
        </w:tc>
        <w:tc>
          <w:tcPr>
            <w:tcW w:w="343" w:type="pct"/>
          </w:tcPr>
          <w:p w14:paraId="47CA4297" w14:textId="159B42DF" w:rsidR="00326007" w:rsidRPr="00216FD8" w:rsidRDefault="007D5A5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35696868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D7378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067AC091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E30A8" w:rsidRPr="00216FD8" w14:paraId="207DFEE4" w14:textId="77777777" w:rsidTr="0089183C">
        <w:trPr>
          <w:trHeight w:val="113"/>
        </w:trPr>
        <w:tc>
          <w:tcPr>
            <w:tcW w:w="2707" w:type="pct"/>
          </w:tcPr>
          <w:p w14:paraId="612D5996" w14:textId="6D548EF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bookmarkStart w:id="2" w:name="_GoBack" w:colFirst="4" w:colLast="4"/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3" w:type="pct"/>
          </w:tcPr>
          <w:p w14:paraId="23D2CCA0" w14:textId="579724C7" w:rsidR="006E30A8" w:rsidRPr="00216FD8" w:rsidRDefault="0008658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6900D6A3" w14:textId="7777777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6037141D" w14:textId="7777777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303400DF" w14:textId="01865B1E" w:rsidR="002C5208" w:rsidRDefault="002C520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bookmarkStart w:id="3" w:name="_Hlk71898248"/>
            <w:r w:rsidR="005E1D7C">
              <w:rPr>
                <w:rFonts w:cs="Arial"/>
                <w:color w:val="000000"/>
                <w:szCs w:val="22"/>
              </w:rPr>
              <w:t>5079.00</w:t>
            </w:r>
            <w:bookmarkEnd w:id="3"/>
          </w:p>
          <w:p w14:paraId="768B6D1C" w14:textId="134E3742" w:rsidR="006E30A8" w:rsidRDefault="006E30A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5E1D7C">
              <w:rPr>
                <w:rFonts w:cs="Arial"/>
                <w:color w:val="000000"/>
                <w:szCs w:val="22"/>
              </w:rPr>
              <w:t>29/03/21</w:t>
            </w:r>
          </w:p>
          <w:p w14:paraId="07936D1C" w14:textId="77777777" w:rsidR="006E30A8" w:rsidRDefault="006E30A8" w:rsidP="0049322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Trans#:</w:t>
            </w:r>
            <w:r w:rsidR="0049322C">
              <w:rPr>
                <w:rFonts w:cs="Arial"/>
                <w:color w:val="000000"/>
                <w:szCs w:val="22"/>
              </w:rPr>
              <w:t xml:space="preserve"> </w:t>
            </w:r>
            <w:r w:rsidR="005E1D7C" w:rsidRPr="005E1D7C">
              <w:rPr>
                <w:rFonts w:cs="Arial"/>
                <w:color w:val="000000"/>
                <w:szCs w:val="22"/>
              </w:rPr>
              <w:t>2086669</w:t>
            </w:r>
          </w:p>
          <w:p w14:paraId="3C0B81C4" w14:textId="2B0E8523" w:rsidR="00041B35" w:rsidRPr="00216FD8" w:rsidRDefault="00041B35" w:rsidP="0049322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Reference: </w:t>
            </w:r>
            <w:r w:rsidRPr="00041B35">
              <w:rPr>
                <w:rFonts w:cs="Arial"/>
                <w:szCs w:val="22"/>
              </w:rPr>
              <w:t>BS/290321/28 PERSONNEL HYGIENE PRKP3289</w:t>
            </w:r>
          </w:p>
        </w:tc>
      </w:tr>
      <w:tr w:rsidR="0034610F" w:rsidRPr="00216FD8" w14:paraId="71640D1D" w14:textId="77777777" w:rsidTr="0089183C">
        <w:trPr>
          <w:trHeight w:val="113"/>
        </w:trPr>
        <w:tc>
          <w:tcPr>
            <w:tcW w:w="2707" w:type="pct"/>
          </w:tcPr>
          <w:p w14:paraId="37ACBA42" w14:textId="54D6CA2C" w:rsidR="0034610F" w:rsidRDefault="0034610F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Cs w:val="22"/>
              </w:rPr>
              <w:t>Additonal</w:t>
            </w:r>
            <w:proofErr w:type="spellEnd"/>
            <w:r>
              <w:rPr>
                <w:rFonts w:cs="Arial"/>
                <w:szCs w:val="22"/>
              </w:rPr>
              <w:t xml:space="preserve"> fee</w:t>
            </w:r>
          </w:p>
        </w:tc>
        <w:tc>
          <w:tcPr>
            <w:tcW w:w="343" w:type="pct"/>
          </w:tcPr>
          <w:p w14:paraId="78724339" w14:textId="4F16CCEE" w:rsidR="0034610F" w:rsidRDefault="0034610F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5289EC53" w14:textId="77777777" w:rsidR="0034610F" w:rsidRPr="00216FD8" w:rsidRDefault="0034610F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03C077E" w14:textId="77777777" w:rsidR="0034610F" w:rsidRPr="00216FD8" w:rsidRDefault="0034610F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62B7B3EC" w14:textId="77777777" w:rsidR="0034610F" w:rsidRDefault="0034610F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 £4009.00</w:t>
            </w:r>
          </w:p>
          <w:p w14:paraId="0436BEF5" w14:textId="45FA9B51" w:rsidR="0034610F" w:rsidRDefault="0034610F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Date paid:</w:t>
            </w:r>
            <w:r w:rsidR="00670376">
              <w:rPr>
                <w:rFonts w:cs="Arial"/>
                <w:color w:val="000000"/>
                <w:szCs w:val="22"/>
              </w:rPr>
              <w:t xml:space="preserve"> </w:t>
            </w:r>
            <w:r w:rsidR="00670376" w:rsidRPr="00670376">
              <w:rPr>
                <w:rFonts w:cs="Arial"/>
                <w:color w:val="000000"/>
                <w:szCs w:val="22"/>
              </w:rPr>
              <w:t>21/05/21</w:t>
            </w:r>
          </w:p>
          <w:p w14:paraId="417EBA4F" w14:textId="77777777" w:rsidR="0034610F" w:rsidRDefault="0034610F" w:rsidP="006E30A8">
            <w:pPr>
              <w:pStyle w:val="BlockText"/>
              <w:spacing w:before="60" w:after="60" w:line="270" w:lineRule="exact"/>
            </w:pPr>
            <w:r>
              <w:rPr>
                <w:rFonts w:cs="Arial"/>
                <w:color w:val="000000"/>
                <w:szCs w:val="22"/>
              </w:rPr>
              <w:t>Transactio</w:t>
            </w:r>
            <w:r w:rsidR="00670376">
              <w:rPr>
                <w:rFonts w:cs="Arial"/>
                <w:color w:val="000000"/>
                <w:szCs w:val="22"/>
              </w:rPr>
              <w:t>n#:</w:t>
            </w:r>
            <w:r w:rsidR="00670376">
              <w:t xml:space="preserve"> 2088571</w:t>
            </w:r>
          </w:p>
          <w:p w14:paraId="69F8305B" w14:textId="13106CF3" w:rsidR="00670376" w:rsidRDefault="00670376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t xml:space="preserve">Reference: </w:t>
            </w:r>
            <w:r w:rsidRPr="00670376">
              <w:t>BS/210521/56 PERSONNEL HYGIENE PAN-013647</w:t>
            </w:r>
          </w:p>
        </w:tc>
      </w:tr>
      <w:bookmarkEnd w:id="2"/>
      <w:tr w:rsidR="007A23C3" w:rsidRPr="00216FD8" w14:paraId="3BFD0F58" w14:textId="77777777" w:rsidTr="0089183C">
        <w:trPr>
          <w:trHeight w:val="113"/>
        </w:trPr>
        <w:tc>
          <w:tcPr>
            <w:tcW w:w="2707" w:type="pct"/>
          </w:tcPr>
          <w:p w14:paraId="4BFF34A1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Industrial Emissions Directive (IED) Activity</w:t>
            </w:r>
          </w:p>
          <w:p w14:paraId="1892D2CB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Is the activity/</w:t>
            </w:r>
            <w:proofErr w:type="spellStart"/>
            <w:r>
              <w:rPr>
                <w:rFonts w:cs="Arial"/>
                <w:szCs w:val="22"/>
              </w:rPr>
              <w:t>ies</w:t>
            </w:r>
            <w:proofErr w:type="spellEnd"/>
            <w:r>
              <w:rPr>
                <w:rFonts w:cs="Arial"/>
                <w:szCs w:val="22"/>
              </w:rPr>
              <w:t xml:space="preserve"> that the applicant has applied for subject to the Industrial Emissions Directive? </w:t>
            </w:r>
          </w:p>
          <w:p w14:paraId="53AD621A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These activities include:</w:t>
            </w:r>
          </w:p>
          <w:p w14:paraId="3D996DAA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Pre-treatment of waste for incineration and co-incineration</w:t>
            </w:r>
          </w:p>
          <w:p w14:paraId="4210F404" w14:textId="77777777" w:rsidR="007A23C3" w:rsidRPr="009D750C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9D750C">
              <w:rPr>
                <w:rFonts w:cs="Arial"/>
                <w:szCs w:val="22"/>
                <w:highlight w:val="yellow"/>
              </w:rPr>
              <w:t>Storage of hazardous waste</w:t>
            </w:r>
          </w:p>
          <w:p w14:paraId="1F6E0E74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Biological treatment of waste (i.e. composting and anaerobic digestion)</w:t>
            </w:r>
          </w:p>
          <w:p w14:paraId="5C2D392D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slags and ashes</w:t>
            </w:r>
          </w:p>
          <w:p w14:paraId="6569615D" w14:textId="52F9F76C" w:rsidR="007A23C3" w:rsidRPr="009D750C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metal in shredders</w:t>
            </w:r>
          </w:p>
        </w:tc>
        <w:tc>
          <w:tcPr>
            <w:tcW w:w="343" w:type="pct"/>
          </w:tcPr>
          <w:p w14:paraId="16C90979" w14:textId="012C36C9" w:rsidR="007A23C3" w:rsidRPr="00216FD8" w:rsidRDefault="009D750C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397D34E2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3629859" w14:textId="2EED041F" w:rsidR="007A23C3" w:rsidRPr="00216FD8" w:rsidRDefault="009D750C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1283" w:type="pct"/>
          </w:tcPr>
          <w:p w14:paraId="487B446E" w14:textId="6E40CAC5" w:rsidR="007A23C3" w:rsidRDefault="0083714A" w:rsidP="007A23C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BK1 – quantities of </w:t>
            </w:r>
            <w:proofErr w:type="spellStart"/>
            <w:r>
              <w:rPr>
                <w:rFonts w:cs="Arial"/>
                <w:color w:val="000000"/>
                <w:szCs w:val="22"/>
              </w:rPr>
              <w:t>haz</w:t>
            </w:r>
            <w:proofErr w:type="spellEnd"/>
            <w:r w:rsidR="00261D6A">
              <w:rPr>
                <w:rFonts w:cs="Arial"/>
                <w:color w:val="000000"/>
                <w:szCs w:val="22"/>
              </w:rPr>
              <w:t>-</w:t>
            </w:r>
            <w:r>
              <w:rPr>
                <w:rFonts w:cs="Arial"/>
                <w:color w:val="000000"/>
                <w:szCs w:val="22"/>
              </w:rPr>
              <w:t xml:space="preserve">waste are below IED. </w:t>
            </w:r>
          </w:p>
        </w:tc>
      </w:tr>
      <w:tr w:rsidR="007A23C3" w:rsidRPr="00216FD8" w14:paraId="0C75629C" w14:textId="77777777" w:rsidTr="0089183C">
        <w:trPr>
          <w:trHeight w:val="113"/>
        </w:trPr>
        <w:tc>
          <w:tcPr>
            <w:tcW w:w="2707" w:type="pct"/>
          </w:tcPr>
          <w:p w14:paraId="4D5509D1" w14:textId="2D1A456F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If it is an IED activity, has the applicant provided information to demonstrate how they will comply with the relevant limits and therefore be able to remain as a waste facility?</w:t>
            </w:r>
          </w:p>
        </w:tc>
        <w:tc>
          <w:tcPr>
            <w:tcW w:w="343" w:type="pct"/>
          </w:tcPr>
          <w:p w14:paraId="52666287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CDEB973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77D338A" w14:textId="46AFD27D" w:rsidR="007A23C3" w:rsidRPr="00216FD8" w:rsidRDefault="00261D6A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92F08E8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09963982" w14:textId="77777777" w:rsidR="007150AF" w:rsidRPr="00216FD8" w:rsidRDefault="007150AF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1BB334B9" w14:textId="77777777" w:rsidR="0081636F" w:rsidRDefault="0081636F" w:rsidP="0089183C">
      <w:pPr>
        <w:spacing w:before="60" w:after="60" w:line="270" w:lineRule="exact"/>
        <w:rPr>
          <w:rFonts w:ascii="Arial" w:hAnsi="Arial" w:cs="Arial"/>
          <w:b/>
          <w:bCs/>
        </w:rPr>
      </w:pPr>
    </w:p>
    <w:p w14:paraId="54D5FA23" w14:textId="77777777" w:rsidR="0081636F" w:rsidRDefault="0081636F" w:rsidP="0089183C">
      <w:pPr>
        <w:spacing w:before="60" w:after="60" w:line="270" w:lineRule="exact"/>
        <w:rPr>
          <w:rFonts w:ascii="Arial" w:hAnsi="Arial" w:cs="Arial"/>
          <w:b/>
          <w:bCs/>
        </w:rPr>
      </w:pPr>
    </w:p>
    <w:p w14:paraId="41C8F849" w14:textId="77777777" w:rsidR="00A05D61" w:rsidRDefault="00A05D6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328D923" w14:textId="7AD112BE" w:rsidR="008751E9" w:rsidRPr="00216FD8" w:rsidRDefault="008751E9" w:rsidP="0089183C">
      <w:pPr>
        <w:spacing w:before="60" w:after="60" w:line="270" w:lineRule="exact"/>
        <w:rPr>
          <w:rFonts w:ascii="Arial" w:hAnsi="Arial" w:cs="Arial"/>
          <w:b/>
          <w:bCs/>
        </w:rPr>
      </w:pPr>
      <w:r w:rsidRPr="00216FD8">
        <w:rPr>
          <w:rFonts w:ascii="Arial" w:hAnsi="Arial" w:cs="Arial"/>
          <w:b/>
          <w:bCs/>
        </w:rPr>
        <w:lastRenderedPageBreak/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8751E9" w:rsidRPr="00216FD8" w14:paraId="05E9AF0D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11EF44C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B8EE69F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4322188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23D01A0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97418D6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8751E9" w:rsidRPr="00216FD8" w14:paraId="62F589D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0ED29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216FD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4B4722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216FD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F4C4AF" w14:textId="2FE9FD4A" w:rsidR="008751E9" w:rsidRPr="00216FD8" w:rsidRDefault="0081636F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2A458B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0BAA26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5BFF66B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59B9B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1F3A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01617B" w14:textId="185BC25C" w:rsidR="008751E9" w:rsidRPr="00216FD8" w:rsidRDefault="0081636F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05693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5A1A83C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17D3EB38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05D1A9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D1399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B9C2F6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D437F2" w14:textId="133C1120" w:rsidR="008751E9" w:rsidRPr="00216FD8" w:rsidRDefault="0081636F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732676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977E44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E058CCE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F38821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A2A17" w14:textId="4A7B34FB" w:rsidR="008751E9" w:rsidRPr="00216FD8" w:rsidRDefault="00CC6A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ED6E80" w14:textId="0269B9F7" w:rsidR="008751E9" w:rsidRPr="00216FD8" w:rsidRDefault="0081636F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4FC8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49246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60195FF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F7A670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8C3DE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3F09CB" w14:textId="2D0FFB31" w:rsidR="008751E9" w:rsidRPr="00216FD8" w:rsidRDefault="0081636F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78B08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34DAD6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22D1227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5E401D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726B93F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39D6534" w14:textId="59246510" w:rsidR="008751E9" w:rsidRPr="00216FD8" w:rsidRDefault="0081636F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8404207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431BA9F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2696233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9AE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75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EABC" w14:textId="6445F49F" w:rsidR="008751E9" w:rsidRPr="00216FD8" w:rsidRDefault="0081636F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EEE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43F9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FE927F4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</w:rPr>
      </w:pPr>
    </w:p>
    <w:p w14:paraId="1EAE84EC" w14:textId="77777777" w:rsidR="00F62CAB" w:rsidRPr="00216FD8" w:rsidRDefault="00F62CAB" w:rsidP="00F62CAB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22"/>
        <w:gridCol w:w="6656"/>
        <w:gridCol w:w="608"/>
        <w:gridCol w:w="510"/>
        <w:gridCol w:w="595"/>
      </w:tblGrid>
      <w:tr w:rsidR="00F62CAB" w:rsidRPr="00216FD8" w14:paraId="70566EDC" w14:textId="77777777" w:rsidTr="000854E5">
        <w:trPr>
          <w:trHeight w:val="20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82E1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824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3F4F9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3DE023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06E89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F14E9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F62CAB" w:rsidRPr="00216FD8" w14:paraId="4E1ABA38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E7F14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1FC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16FD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2C6347" w14:textId="6F4B8D02" w:rsidR="00F62CAB" w:rsidRPr="00216FD8" w:rsidRDefault="00B4166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E974A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2C3C8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2CAB" w:rsidRPr="00216FD8" w14:paraId="6C5408B5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266D28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A688B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D88777" w14:textId="406D73B9" w:rsidR="00F62CAB" w:rsidRPr="00216FD8" w:rsidRDefault="00B4166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D19AC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2A8C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1572B16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DEF93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0ACD4D" w14:textId="77777777" w:rsidR="00F62CAB" w:rsidRPr="0029154E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9154E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correct application type/ fee been identified?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72F097" w14:textId="1C6B963B" w:rsidR="00F62CAB" w:rsidRPr="0029154E" w:rsidRDefault="0029154E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9154E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84C72B" w14:textId="666F09BB" w:rsidR="00F62CAB" w:rsidRPr="0029154E" w:rsidRDefault="0029154E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9154E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CD98F3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DA23CA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81CAE2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F50F83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500451" w14:textId="4EBA89E9" w:rsidR="00F62CAB" w:rsidRPr="00216FD8" w:rsidRDefault="0017423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C26E4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60D148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431D875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19BC99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09050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ED1A" w14:textId="654994B9" w:rsidR="00F62CAB" w:rsidRPr="00216FD8" w:rsidRDefault="0017423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2F007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F30F4F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4F032E5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49D3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77F47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FEAB9CE" w14:textId="52DB5852" w:rsidR="00F62CAB" w:rsidRPr="00216FD8" w:rsidRDefault="0017423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AE70D1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CED415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6015384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DD4CF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DD738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A68BF7" w14:textId="43D816D5" w:rsidR="00F62CAB" w:rsidRPr="00216FD8" w:rsidRDefault="0017423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544ED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2166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0A8DE73F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EDC55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BB8AB5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Is the payment on </w:t>
            </w:r>
            <w:proofErr w:type="spellStart"/>
            <w:r w:rsidRPr="00216FD8"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930C4A" w14:textId="62C0CDC8" w:rsidR="00F62CAB" w:rsidRPr="00216FD8" w:rsidRDefault="00C8529F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B563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38367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702A79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ED0CF8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1738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2E3096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EC356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CA94F7" w14:textId="19A35098" w:rsidR="00F62CAB" w:rsidRPr="00216FD8" w:rsidRDefault="00C8529F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0C19B4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A11C6AB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A38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FE159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568E8D7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682C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64A128" w14:textId="29579004" w:rsidR="00F62CAB" w:rsidRPr="00216FD8" w:rsidRDefault="00C8529F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C8735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79E69A5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6FF4FD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A7F39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85F3E" w14:textId="1F3CB728" w:rsidR="00F62CAB" w:rsidRPr="00216FD8" w:rsidRDefault="00C8529F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EAA85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EC7874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83E0C56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3479C2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3E93B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47AD" w14:textId="4F75E34B" w:rsidR="00F62CAB" w:rsidRPr="00216FD8" w:rsidRDefault="00C8529F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E8810E" w14:textId="789D8205" w:rsidR="00F62CAB" w:rsidRPr="00216FD8" w:rsidRDefault="00C8529F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BBB5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3E7" w:rsidRPr="00216FD8" w14:paraId="6F9A0FC9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F6C07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81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E564B78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BB03E7" w:rsidRPr="00216FD8" w14:paraId="61AA814A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5C80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A7E5CD" w14:textId="77777777" w:rsidR="00BB03E7" w:rsidRPr="000854E5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854E5">
              <w:rPr>
                <w:rFonts w:ascii="Arial" w:hAnsi="Arial" w:cs="Arial"/>
                <w:sz w:val="22"/>
                <w:szCs w:val="22"/>
                <w:highlight w:val="yellow"/>
              </w:rPr>
              <w:t>If not a relevant person; is box ticked to confirm authorisation is given?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327ED33" w14:textId="77777777" w:rsidR="00BB03E7" w:rsidRPr="000854E5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C37D97" w14:textId="298F82F4" w:rsidR="00BB03E7" w:rsidRPr="000854E5" w:rsidRDefault="000854E5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854E5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B5EF4F" w14:textId="60AA4011" w:rsidR="00BB03E7" w:rsidRPr="00216FD8" w:rsidRDefault="000854E5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B03E7" w:rsidRPr="00216FD8" w14:paraId="22A05BF6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52EDAA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884D81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12373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DCFB4A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6A13CA4" w14:textId="7190C1D3" w:rsidR="00BB03E7" w:rsidRPr="00216FD8" w:rsidRDefault="00C8529F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7FB2FB0B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F4B3E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A7507B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76050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C6D0E7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44900DE" w14:textId="5968A141" w:rsidR="00BB03E7" w:rsidRPr="00216FD8" w:rsidRDefault="00C8529F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3D5160C4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055D04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7d</w:t>
            </w: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231FC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82C01" w14:textId="1DFF2025" w:rsidR="00BB03E7" w:rsidRPr="00216FD8" w:rsidRDefault="00C8529F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CFA1A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4E3AC2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B03E7" w:rsidRPr="00216FD8" w14:paraId="3A93A7E8" w14:textId="77777777" w:rsidTr="000854E5">
        <w:trPr>
          <w:trHeight w:val="20"/>
        </w:trPr>
        <w:tc>
          <w:tcPr>
            <w:tcW w:w="319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FA02E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82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4F92D2" w14:textId="77777777" w:rsidR="00BB03E7" w:rsidRPr="000854E5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854E5">
              <w:rPr>
                <w:rFonts w:ascii="Arial" w:hAnsi="Arial" w:cs="Arial"/>
                <w:sz w:val="22"/>
                <w:szCs w:val="22"/>
                <w:highlight w:val="yellow"/>
              </w:rPr>
              <w:t xml:space="preserve">Has the correct person completed the declaration? </w:t>
            </w:r>
          </w:p>
          <w:p w14:paraId="6EC04FD6" w14:textId="77777777" w:rsidR="00BB03E7" w:rsidRPr="000854E5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854E5">
              <w:rPr>
                <w:rFonts w:ascii="Arial" w:hAnsi="Arial" w:cs="Arial"/>
                <w:sz w:val="22"/>
                <w:szCs w:val="22"/>
                <w:highlight w:val="yellow"/>
              </w:rPr>
              <w:t>Check against relevant people for a company or LLP.</w:t>
            </w:r>
          </w:p>
        </w:tc>
        <w:tc>
          <w:tcPr>
            <w:tcW w:w="236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C3C4DE" w14:textId="3574E166" w:rsidR="00BB03E7" w:rsidRPr="000854E5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6469DE" w14:textId="5FF7D494" w:rsidR="00BB03E7" w:rsidRPr="000854E5" w:rsidRDefault="000854E5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854E5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3E2EB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62CAB" w:rsidRPr="00216FD8" w14:paraId="3F692DF6" w14:textId="77777777" w:rsidTr="000854E5">
        <w:trPr>
          <w:trHeight w:val="20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3F4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6CE1" w14:textId="77777777" w:rsidR="00F62CAB" w:rsidRPr="000854E5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854E5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F1 complete?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A98A" w14:textId="30AB3475" w:rsidR="00F62CAB" w:rsidRPr="000854E5" w:rsidRDefault="000854E5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 xml:space="preserve"> 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6A5" w14:textId="41A31964" w:rsidR="00F62CAB" w:rsidRPr="000854E5" w:rsidRDefault="000854E5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0854E5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44A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4115081D" w14:textId="77777777" w:rsidR="00A30693" w:rsidRPr="00216FD8" w:rsidRDefault="00A30693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210B5577" w14:textId="77777777" w:rsidR="00705B61" w:rsidRPr="00216FD8" w:rsidRDefault="00705B61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4ADA7C5D" w14:textId="77777777" w:rsidR="00D848E9" w:rsidRPr="00216FD8" w:rsidRDefault="00971A22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C2</w:t>
      </w:r>
      <w:r w:rsidR="0093763B" w:rsidRPr="00216FD8">
        <w:rPr>
          <w:rFonts w:ascii="Arial" w:hAnsi="Arial" w:cs="Arial"/>
          <w:b/>
        </w:rPr>
        <w:t xml:space="preserve"> – </w:t>
      </w:r>
      <w:r w:rsidRPr="00216FD8">
        <w:rPr>
          <w:rFonts w:ascii="Arial" w:hAnsi="Arial" w:cs="Arial"/>
          <w:b/>
        </w:rPr>
        <w:t xml:space="preserve">general: varying a bespoke permit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5131"/>
        <w:gridCol w:w="608"/>
        <w:gridCol w:w="510"/>
        <w:gridCol w:w="595"/>
        <w:gridCol w:w="1451"/>
      </w:tblGrid>
      <w:tr w:rsidR="00966287" w:rsidRPr="00216FD8" w14:paraId="3E38E61B" w14:textId="77777777" w:rsidTr="0089183C">
        <w:trPr>
          <w:cantSplit/>
          <w:trHeight w:val="20"/>
        </w:trPr>
        <w:tc>
          <w:tcPr>
            <w:tcW w:w="370" w:type="pct"/>
            <w:shd w:val="clear" w:color="auto" w:fill="FFFF99"/>
          </w:tcPr>
          <w:p w14:paraId="3AE1D63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81" w:type="pct"/>
            <w:shd w:val="clear" w:color="auto" w:fill="FFFF99"/>
          </w:tcPr>
          <w:p w14:paraId="04E42BC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406FB6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18BDE9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48ADD14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4F4251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6ED00270" w14:textId="77777777" w:rsidTr="0089183C">
        <w:trPr>
          <w:cantSplit/>
          <w:trHeight w:val="20"/>
        </w:trPr>
        <w:tc>
          <w:tcPr>
            <w:tcW w:w="370" w:type="pct"/>
          </w:tcPr>
          <w:p w14:paraId="27E07A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81" w:type="pct"/>
          </w:tcPr>
          <w:p w14:paraId="69D84C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14:paraId="29F9079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1A5918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7CC1E03" w14:textId="7834C421" w:rsidR="00966287" w:rsidRPr="00216FD8" w:rsidRDefault="00826A7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4CA847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7F43B640" w14:textId="77777777" w:rsidTr="0089183C">
        <w:trPr>
          <w:cantSplit/>
          <w:trHeight w:val="20"/>
        </w:trPr>
        <w:tc>
          <w:tcPr>
            <w:tcW w:w="370" w:type="pct"/>
          </w:tcPr>
          <w:p w14:paraId="3CFA69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14:paraId="2C4EB6B8" w14:textId="08FB72F1" w:rsidR="00966287" w:rsidRPr="00CF5AC4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33" w:type="pct"/>
          </w:tcPr>
          <w:p w14:paraId="62C46F6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4F2DC5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3FB1314" w14:textId="1B550E84" w:rsidR="00966287" w:rsidRPr="00216FD8" w:rsidRDefault="00826A7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22179F37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90826BF" w14:textId="77777777" w:rsidTr="0089183C">
        <w:trPr>
          <w:cantSplit/>
          <w:trHeight w:val="20"/>
        </w:trPr>
        <w:tc>
          <w:tcPr>
            <w:tcW w:w="370" w:type="pct"/>
          </w:tcPr>
          <w:p w14:paraId="63B3BB1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81" w:type="pct"/>
          </w:tcPr>
          <w:p w14:paraId="011C8B4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33" w:type="pct"/>
          </w:tcPr>
          <w:p w14:paraId="3F176E7E" w14:textId="291AA06B" w:rsidR="00966287" w:rsidRPr="00216FD8" w:rsidRDefault="00826A7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0F6B9D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444E2F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1C3365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168CA3EB" w14:textId="77777777" w:rsidTr="0089183C">
        <w:trPr>
          <w:cantSplit/>
          <w:trHeight w:val="20"/>
        </w:trPr>
        <w:tc>
          <w:tcPr>
            <w:tcW w:w="370" w:type="pct"/>
          </w:tcPr>
          <w:p w14:paraId="38C330A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981" w:type="pct"/>
          </w:tcPr>
          <w:p w14:paraId="332DA4B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33" w:type="pct"/>
          </w:tcPr>
          <w:p w14:paraId="7915956A" w14:textId="7D88E0C4" w:rsidR="00966287" w:rsidRPr="00216FD8" w:rsidRDefault="00826A7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C11EA8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65F5A5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318B9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5C20C9FB" w14:textId="77777777" w:rsidTr="0089183C">
        <w:trPr>
          <w:cantSplit/>
          <w:trHeight w:val="20"/>
        </w:trPr>
        <w:tc>
          <w:tcPr>
            <w:tcW w:w="370" w:type="pct"/>
          </w:tcPr>
          <w:p w14:paraId="2C79349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81" w:type="pct"/>
          </w:tcPr>
          <w:p w14:paraId="5D97BDEB" w14:textId="778C028D" w:rsidR="00966287" w:rsidRPr="00CF5AC4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Variation type picked?</w:t>
            </w:r>
          </w:p>
        </w:tc>
        <w:tc>
          <w:tcPr>
            <w:tcW w:w="333" w:type="pct"/>
          </w:tcPr>
          <w:p w14:paraId="215DBF88" w14:textId="7E98AB60" w:rsidR="00966287" w:rsidRPr="00216FD8" w:rsidRDefault="00826A7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48992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CB6FD8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3284D0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D80FCE3" w14:textId="77777777" w:rsidTr="0089183C">
        <w:trPr>
          <w:cantSplit/>
          <w:trHeight w:val="20"/>
        </w:trPr>
        <w:tc>
          <w:tcPr>
            <w:tcW w:w="370" w:type="pct"/>
          </w:tcPr>
          <w:p w14:paraId="70F18F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981" w:type="pct"/>
          </w:tcPr>
          <w:p w14:paraId="7E15627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Table 1 </w:t>
            </w:r>
            <w:r w:rsidRPr="00216FD8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 non-technical summary completed for the changes?</w:t>
            </w:r>
          </w:p>
        </w:tc>
        <w:tc>
          <w:tcPr>
            <w:tcW w:w="333" w:type="pct"/>
          </w:tcPr>
          <w:p w14:paraId="15701361" w14:textId="64ACD513" w:rsidR="00966287" w:rsidRPr="00216FD8" w:rsidRDefault="003C6B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7A42C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03CE6A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B6A064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7C6E0EF4" w14:textId="77777777" w:rsidTr="0089183C">
        <w:trPr>
          <w:cantSplit/>
          <w:trHeight w:val="20"/>
        </w:trPr>
        <w:tc>
          <w:tcPr>
            <w:tcW w:w="370" w:type="pct"/>
          </w:tcPr>
          <w:p w14:paraId="4872516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2c1</w:t>
            </w:r>
          </w:p>
        </w:tc>
        <w:tc>
          <w:tcPr>
            <w:tcW w:w="2981" w:type="pct"/>
          </w:tcPr>
          <w:p w14:paraId="64AAAEF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operator want a modern style (consolidated) permit?</w:t>
            </w:r>
          </w:p>
        </w:tc>
        <w:tc>
          <w:tcPr>
            <w:tcW w:w="333" w:type="pct"/>
          </w:tcPr>
          <w:p w14:paraId="0306466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2C83BCF" w14:textId="1DC13CDB" w:rsidR="00966287" w:rsidRPr="00216FD8" w:rsidRDefault="0008658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76AB2BD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FBEF94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65665BE2" w14:textId="77777777" w:rsidTr="0089183C">
        <w:trPr>
          <w:cantSplit/>
          <w:trHeight w:val="20"/>
        </w:trPr>
        <w:tc>
          <w:tcPr>
            <w:tcW w:w="370" w:type="pct"/>
          </w:tcPr>
          <w:p w14:paraId="254091A4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</w:tc>
        <w:tc>
          <w:tcPr>
            <w:tcW w:w="2981" w:type="pct"/>
          </w:tcPr>
          <w:p w14:paraId="392002B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Multi-permit consolidations only</w:t>
            </w:r>
          </w:p>
          <w:p w14:paraId="1C15F56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Are all of the permit numbers listed</w:t>
            </w:r>
            <w:r w:rsidR="003020D8" w:rsidRPr="00216FD8">
              <w:rPr>
                <w:rFonts w:ascii="Arial" w:hAnsi="Arial" w:cs="Arial"/>
                <w:sz w:val="22"/>
                <w:szCs w:val="22"/>
              </w:rPr>
              <w:t xml:space="preserve"> in Table 2</w:t>
            </w:r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3" w:type="pct"/>
          </w:tcPr>
          <w:p w14:paraId="1174947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06F579E" w14:textId="727E8087" w:rsidR="00966287" w:rsidRPr="00216FD8" w:rsidRDefault="00CF5AC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26" w:type="pct"/>
          </w:tcPr>
          <w:p w14:paraId="0A811474" w14:textId="514AD069" w:rsidR="00966287" w:rsidRPr="00216FD8" w:rsidRDefault="00CF5AC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4FA67A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F55496C" w14:textId="77777777" w:rsidTr="0089183C">
        <w:trPr>
          <w:cantSplit/>
          <w:trHeight w:val="20"/>
        </w:trPr>
        <w:tc>
          <w:tcPr>
            <w:tcW w:w="370" w:type="pct"/>
          </w:tcPr>
          <w:p w14:paraId="22DFE97C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2e</w:t>
            </w:r>
          </w:p>
        </w:tc>
        <w:tc>
          <w:tcPr>
            <w:tcW w:w="2981" w:type="pct"/>
          </w:tcPr>
          <w:p w14:paraId="030D01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Treating batteries? </w:t>
            </w:r>
          </w:p>
        </w:tc>
        <w:tc>
          <w:tcPr>
            <w:tcW w:w="333" w:type="pct"/>
          </w:tcPr>
          <w:p w14:paraId="25035C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D07D3CA" w14:textId="21E3017D" w:rsidR="00966287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0549C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907124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0238D335" w14:textId="77777777" w:rsidTr="0089183C">
        <w:trPr>
          <w:cantSplit/>
          <w:trHeight w:val="20"/>
        </w:trPr>
        <w:tc>
          <w:tcPr>
            <w:tcW w:w="370" w:type="pct"/>
          </w:tcPr>
          <w:p w14:paraId="75EE805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14:paraId="59BF383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answered yes; document reference provided?</w:t>
            </w:r>
          </w:p>
        </w:tc>
        <w:tc>
          <w:tcPr>
            <w:tcW w:w="333" w:type="pct"/>
          </w:tcPr>
          <w:p w14:paraId="17DD6EE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4F364B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86C6693" w14:textId="1CBCDA20" w:rsidR="00966287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61A7EC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9589C3C" w14:textId="77777777" w:rsidTr="0089183C">
        <w:trPr>
          <w:cantSplit/>
          <w:trHeight w:val="20"/>
        </w:trPr>
        <w:tc>
          <w:tcPr>
            <w:tcW w:w="370" w:type="pct"/>
          </w:tcPr>
          <w:p w14:paraId="590B5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81" w:type="pct"/>
          </w:tcPr>
          <w:p w14:paraId="2339A1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2BA579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3" w:type="pct"/>
          </w:tcPr>
          <w:p w14:paraId="31BF7D1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A2EECDE" w14:textId="1408BC91" w:rsidR="003020D8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1541D0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8F20F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0223D6E" w14:textId="77777777" w:rsidTr="0089183C">
        <w:trPr>
          <w:cantSplit/>
          <w:trHeight w:val="20"/>
        </w:trPr>
        <w:tc>
          <w:tcPr>
            <w:tcW w:w="370" w:type="pct"/>
          </w:tcPr>
          <w:p w14:paraId="776E6D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62729BC7" w14:textId="77777777" w:rsidR="003020D8" w:rsidRPr="00216FD8" w:rsidRDefault="003020D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3" w:type="pct"/>
          </w:tcPr>
          <w:p w14:paraId="61CF0CF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F313A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E94468B" w14:textId="2E36D055" w:rsidR="003020D8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96343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3246529" w14:textId="77777777" w:rsidTr="0089183C">
        <w:trPr>
          <w:cantSplit/>
          <w:trHeight w:val="20"/>
        </w:trPr>
        <w:tc>
          <w:tcPr>
            <w:tcW w:w="370" w:type="pct"/>
          </w:tcPr>
          <w:p w14:paraId="0C9B5E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981" w:type="pct"/>
          </w:tcPr>
          <w:p w14:paraId="3F96A71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358CB76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3" w:type="pct"/>
          </w:tcPr>
          <w:p w14:paraId="7265C33C" w14:textId="07E31590" w:rsidR="003020D8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4FFD18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516F8B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D4FA2C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4DD7917" w14:textId="77777777" w:rsidTr="0089183C">
        <w:trPr>
          <w:cantSplit/>
          <w:trHeight w:val="20"/>
        </w:trPr>
        <w:tc>
          <w:tcPr>
            <w:tcW w:w="370" w:type="pct"/>
          </w:tcPr>
          <w:p w14:paraId="5649D10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81" w:type="pct"/>
          </w:tcPr>
          <w:p w14:paraId="68E3D79F" w14:textId="77777777" w:rsidR="003020D8" w:rsidRPr="00CF5AC4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CF5AC4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33" w:type="pct"/>
          </w:tcPr>
          <w:p w14:paraId="07D3DAD0" w14:textId="2A7EA285" w:rsidR="003020D8" w:rsidRPr="00216FD8" w:rsidRDefault="00CF5AC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80" w:type="pct"/>
          </w:tcPr>
          <w:p w14:paraId="657E0E3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FF34338" w14:textId="572D999D" w:rsidR="003020D8" w:rsidRPr="00216FD8" w:rsidRDefault="00CF5AC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22669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9D58FB5" w14:textId="77777777" w:rsidTr="0089183C">
        <w:trPr>
          <w:cantSplit/>
          <w:trHeight w:val="20"/>
        </w:trPr>
        <w:tc>
          <w:tcPr>
            <w:tcW w:w="370" w:type="pct"/>
          </w:tcPr>
          <w:p w14:paraId="4F7B45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473324D1" w14:textId="77777777" w:rsidR="003020D8" w:rsidRPr="00CF5AC4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CF5AC4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33" w:type="pct"/>
          </w:tcPr>
          <w:p w14:paraId="10184C5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F35FE2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563CF66" w14:textId="110F1262" w:rsidR="003020D8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01183C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C296C53" w14:textId="77777777" w:rsidTr="0089183C">
        <w:trPr>
          <w:cantSplit/>
          <w:trHeight w:val="20"/>
        </w:trPr>
        <w:tc>
          <w:tcPr>
            <w:tcW w:w="370" w:type="pct"/>
          </w:tcPr>
          <w:p w14:paraId="30F6D5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81" w:type="pct"/>
          </w:tcPr>
          <w:p w14:paraId="0872A7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066B8A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3" w:type="pct"/>
          </w:tcPr>
          <w:p w14:paraId="66BE1E5F" w14:textId="0A40FEC4" w:rsidR="003020D8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6A00A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4BBD22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47A1F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D4B5FBE" w14:textId="77777777" w:rsidTr="0089183C">
        <w:trPr>
          <w:cantSplit/>
          <w:trHeight w:val="20"/>
        </w:trPr>
        <w:tc>
          <w:tcPr>
            <w:tcW w:w="370" w:type="pct"/>
          </w:tcPr>
          <w:p w14:paraId="4C2D6F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0B23AB74" w14:textId="21DD3EBF" w:rsidR="003020D8" w:rsidRPr="00CF5AC4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33" w:type="pct"/>
          </w:tcPr>
          <w:p w14:paraId="72752D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4708E9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D1AB2BC" w14:textId="7A7A4B6A" w:rsidR="003020D8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4447B08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8047F39" w14:textId="77777777" w:rsidTr="0089183C">
        <w:trPr>
          <w:cantSplit/>
          <w:trHeight w:val="20"/>
        </w:trPr>
        <w:tc>
          <w:tcPr>
            <w:tcW w:w="370" w:type="pct"/>
          </w:tcPr>
          <w:p w14:paraId="1FA4C0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981" w:type="pct"/>
          </w:tcPr>
          <w:p w14:paraId="0E85954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DDD0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14:paraId="63866C6F" w14:textId="40AC13C6" w:rsidR="003020D8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36FACDE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EB98F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FC01C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D6385D8" w14:textId="77777777" w:rsidTr="0089183C">
        <w:trPr>
          <w:cantSplit/>
          <w:trHeight w:val="20"/>
        </w:trPr>
        <w:tc>
          <w:tcPr>
            <w:tcW w:w="370" w:type="pct"/>
          </w:tcPr>
          <w:p w14:paraId="6F9187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3d2</w:t>
            </w:r>
          </w:p>
        </w:tc>
        <w:tc>
          <w:tcPr>
            <w:tcW w:w="2981" w:type="pct"/>
          </w:tcPr>
          <w:p w14:paraId="3D1B16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14:paraId="5344D124" w14:textId="247F6CEC" w:rsidR="003020D8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2182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F2583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62ED3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6B2E975" w14:textId="77777777" w:rsidTr="0089183C">
        <w:trPr>
          <w:cantSplit/>
          <w:trHeight w:val="20"/>
        </w:trPr>
        <w:tc>
          <w:tcPr>
            <w:tcW w:w="370" w:type="pct"/>
          </w:tcPr>
          <w:p w14:paraId="5E128D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81" w:type="pct"/>
          </w:tcPr>
          <w:p w14:paraId="08C8864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33" w:type="pct"/>
          </w:tcPr>
          <w:p w14:paraId="0FD36EE4" w14:textId="478252FB" w:rsidR="003020D8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3D51DD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8A376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0205770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5C5FA1E" w14:textId="77777777" w:rsidTr="0089183C">
        <w:trPr>
          <w:cantSplit/>
          <w:trHeight w:val="20"/>
        </w:trPr>
        <w:tc>
          <w:tcPr>
            <w:tcW w:w="370" w:type="pct"/>
          </w:tcPr>
          <w:p w14:paraId="38B2F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81" w:type="pct"/>
          </w:tcPr>
          <w:p w14:paraId="44FA3C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02AEB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33" w:type="pct"/>
          </w:tcPr>
          <w:p w14:paraId="34F4B5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AD0FF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EE56E18" w14:textId="6DB63854" w:rsidR="003020D8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32BD5D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34D1285" w14:textId="77777777" w:rsidTr="0089183C">
        <w:trPr>
          <w:cantSplit/>
          <w:trHeight w:val="20"/>
        </w:trPr>
        <w:tc>
          <w:tcPr>
            <w:tcW w:w="370" w:type="pct"/>
          </w:tcPr>
          <w:p w14:paraId="371911C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981" w:type="pct"/>
          </w:tcPr>
          <w:p w14:paraId="57CC31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8FE6A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33" w:type="pct"/>
          </w:tcPr>
          <w:p w14:paraId="5E9165C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AFA182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77C4A22" w14:textId="029BE3DB" w:rsidR="003020D8" w:rsidRPr="00216FD8" w:rsidRDefault="0056542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3634D14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5D595B7" w14:textId="77777777" w:rsidTr="0089183C">
        <w:trPr>
          <w:cantSplit/>
          <w:trHeight w:val="20"/>
        </w:trPr>
        <w:tc>
          <w:tcPr>
            <w:tcW w:w="370" w:type="pct"/>
          </w:tcPr>
          <w:p w14:paraId="5ECC329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81" w:type="pct"/>
          </w:tcPr>
          <w:p w14:paraId="5ABE70A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56F4724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33" w:type="pct"/>
          </w:tcPr>
          <w:p w14:paraId="7AD231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CAF4B0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BDD5C94" w14:textId="25771ADC" w:rsidR="003020D8" w:rsidRPr="00216FD8" w:rsidRDefault="0060799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6354C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D23616D" w14:textId="77777777" w:rsidTr="0089183C">
        <w:trPr>
          <w:cantSplit/>
          <w:trHeight w:val="20"/>
        </w:trPr>
        <w:tc>
          <w:tcPr>
            <w:tcW w:w="370" w:type="pct"/>
          </w:tcPr>
          <w:p w14:paraId="3DDD50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981" w:type="pct"/>
          </w:tcPr>
          <w:p w14:paraId="6E78ECF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Plan or plans provided?</w:t>
            </w:r>
          </w:p>
        </w:tc>
        <w:tc>
          <w:tcPr>
            <w:tcW w:w="333" w:type="pct"/>
          </w:tcPr>
          <w:p w14:paraId="3028F2D7" w14:textId="654E2F74" w:rsidR="003020D8" w:rsidRPr="00216FD8" w:rsidRDefault="0060799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DF8F3D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AFD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E2D5BB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E3C1AA3" w14:textId="77777777" w:rsidTr="0089183C">
        <w:trPr>
          <w:cantSplit/>
          <w:trHeight w:val="20"/>
        </w:trPr>
        <w:tc>
          <w:tcPr>
            <w:tcW w:w="370" w:type="pct"/>
          </w:tcPr>
          <w:p w14:paraId="315D81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981" w:type="pct"/>
          </w:tcPr>
          <w:p w14:paraId="6B3AB2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variation include increasing permitted area?</w:t>
            </w:r>
          </w:p>
        </w:tc>
        <w:tc>
          <w:tcPr>
            <w:tcW w:w="333" w:type="pct"/>
          </w:tcPr>
          <w:p w14:paraId="45D132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57F92A4" w14:textId="037F6490" w:rsidR="003020D8" w:rsidRPr="00216FD8" w:rsidRDefault="0060799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A29555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EBB30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7292DFB" w14:textId="77777777" w:rsidTr="0089183C">
        <w:trPr>
          <w:cantSplit/>
          <w:trHeight w:val="20"/>
        </w:trPr>
        <w:tc>
          <w:tcPr>
            <w:tcW w:w="370" w:type="pct"/>
          </w:tcPr>
          <w:p w14:paraId="02D69C9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7E41D0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site condition report reference provided?</w:t>
            </w:r>
          </w:p>
        </w:tc>
        <w:tc>
          <w:tcPr>
            <w:tcW w:w="333" w:type="pct"/>
          </w:tcPr>
          <w:p w14:paraId="3DF800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E34D2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B88CD34" w14:textId="49419F9C" w:rsidR="003020D8" w:rsidRPr="00216FD8" w:rsidRDefault="0060799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4A353B1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67A609" w14:textId="77777777" w:rsidTr="0089183C">
        <w:trPr>
          <w:cantSplit/>
          <w:trHeight w:val="20"/>
        </w:trPr>
        <w:tc>
          <w:tcPr>
            <w:tcW w:w="370" w:type="pct"/>
            <w:tcBorders>
              <w:bottom w:val="single" w:sz="4" w:space="0" w:color="auto"/>
            </w:tcBorders>
          </w:tcPr>
          <w:p w14:paraId="01D5F8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981" w:type="pct"/>
            <w:tcBorders>
              <w:bottom w:val="single" w:sz="4" w:space="0" w:color="auto"/>
            </w:tcBorders>
          </w:tcPr>
          <w:p w14:paraId="08B321C8" w14:textId="4E33E14A" w:rsidR="000D701A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Risk assessment provided if applicable?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5B23A9F5" w14:textId="7594FF75" w:rsidR="003020D8" w:rsidRPr="00216FD8" w:rsidRDefault="0060799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023C04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3891BA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</w:tcPr>
          <w:p w14:paraId="4DF6A6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3DCE2E3B" w14:textId="77777777" w:rsidTr="0089183C">
        <w:trPr>
          <w:cantSplit/>
          <w:trHeight w:val="20"/>
        </w:trPr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</w:tcPr>
          <w:p w14:paraId="455967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  <w:tcBorders>
              <w:top w:val="single" w:sz="4" w:space="0" w:color="auto"/>
              <w:bottom w:val="single" w:sz="4" w:space="0" w:color="auto"/>
            </w:tcBorders>
          </w:tcPr>
          <w:p w14:paraId="11D28DD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Is all information required in Part C2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5598A5E8" w14:textId="771F04F6" w:rsidR="003020D8" w:rsidRPr="00216FD8" w:rsidRDefault="00CF5AC4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5C219A9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034362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</w:tcPr>
          <w:p w14:paraId="3E0E187C" w14:textId="61E122DD" w:rsidR="003020D8" w:rsidRPr="00216FD8" w:rsidRDefault="00C7656C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55187E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Question 2d Low impact installation needs clarification</w:t>
            </w:r>
          </w:p>
        </w:tc>
      </w:tr>
    </w:tbl>
    <w:p w14:paraId="29D05777" w14:textId="77777777" w:rsidR="009323ED" w:rsidRPr="00216FD8" w:rsidRDefault="009323ED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8B83564" w14:textId="77777777" w:rsidR="00AD6C54" w:rsidRPr="00216FD8" w:rsidRDefault="00AD6C54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C4 – varying a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9"/>
        <w:gridCol w:w="5127"/>
        <w:gridCol w:w="608"/>
        <w:gridCol w:w="510"/>
        <w:gridCol w:w="595"/>
        <w:gridCol w:w="1292"/>
      </w:tblGrid>
      <w:tr w:rsidR="003020D8" w:rsidRPr="00216FD8" w14:paraId="5E03601B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0DE509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</w:tcBorders>
            <w:shd w:val="clear" w:color="auto" w:fill="FFFF99"/>
          </w:tcPr>
          <w:p w14:paraId="26B9D52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F99"/>
          </w:tcPr>
          <w:p w14:paraId="423445F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99"/>
          </w:tcPr>
          <w:p w14:paraId="6A6DD38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FFFF99"/>
          </w:tcPr>
          <w:p w14:paraId="12599D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12FBB96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3020D8" w:rsidRPr="00216FD8" w14:paraId="636C3D7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28AC9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6162BC4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33" w:type="pct"/>
          </w:tcPr>
          <w:p w14:paraId="23DCCC87" w14:textId="1270560D" w:rsidR="003020D8" w:rsidRPr="00216FD8" w:rsidRDefault="0071107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89F12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991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2946E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E25C09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A7FBE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21A9CF5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33" w:type="pct"/>
          </w:tcPr>
          <w:p w14:paraId="0A82EF75" w14:textId="7AA1F069" w:rsidR="003020D8" w:rsidRPr="00216FD8" w:rsidRDefault="0071107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C2902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C47DA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BA34D89" w14:textId="3AC65C1A" w:rsidR="003020D8" w:rsidRPr="00216FD8" w:rsidRDefault="00CF5AC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BK1</w:t>
            </w:r>
          </w:p>
        </w:tc>
      </w:tr>
      <w:tr w:rsidR="003020D8" w:rsidRPr="00216FD8" w14:paraId="7C43B874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0F181E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903" w:type="pct"/>
          </w:tcPr>
          <w:p w14:paraId="2C10B94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18A0D48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33" w:type="pct"/>
          </w:tcPr>
          <w:p w14:paraId="6D0508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5135EA5" w14:textId="3190D51F" w:rsidR="003020D8" w:rsidRPr="00216FD8" w:rsidRDefault="0071107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322E4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CA475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B196A9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D0831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903" w:type="pct"/>
          </w:tcPr>
          <w:p w14:paraId="4E4EA3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33" w:type="pct"/>
          </w:tcPr>
          <w:p w14:paraId="39ECE96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B0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7E956FD" w14:textId="1C4CCC2C" w:rsidR="003020D8" w:rsidRPr="00216FD8" w:rsidRDefault="0071107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DBB07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DB59B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91B1C5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903" w:type="pct"/>
          </w:tcPr>
          <w:p w14:paraId="401A13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33" w:type="pct"/>
          </w:tcPr>
          <w:p w14:paraId="4377CC5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E7DA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B78FF1" w14:textId="49417985" w:rsidR="003020D8" w:rsidRPr="00216FD8" w:rsidRDefault="0071107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F19BF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507E48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F0DA3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903" w:type="pct"/>
          </w:tcPr>
          <w:p w14:paraId="594E5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33" w:type="pct"/>
          </w:tcPr>
          <w:p w14:paraId="2E2B5E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6A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D8C53F8" w14:textId="6FDFAC5E" w:rsidR="003020D8" w:rsidRPr="00216FD8" w:rsidRDefault="0071107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B7E3D7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31ACD0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AD7E0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  <w:shd w:val="clear" w:color="auto" w:fill="auto"/>
          </w:tcPr>
          <w:p w14:paraId="36CD2C5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Emissions to air, water and land</w:t>
            </w:r>
          </w:p>
          <w:p w14:paraId="782B50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  <w:tc>
          <w:tcPr>
            <w:tcW w:w="333" w:type="pct"/>
          </w:tcPr>
          <w:p w14:paraId="30CDC629" w14:textId="72E4962B" w:rsidR="003020D8" w:rsidRPr="00216FD8" w:rsidRDefault="0071107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137CF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2C2BE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A9C8E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0A723E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6377BE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9990CE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33" w:type="pct"/>
          </w:tcPr>
          <w:p w14:paraId="2F90FEC4" w14:textId="4661F1EC" w:rsidR="003020D8" w:rsidRPr="00216FD8" w:rsidRDefault="0071107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88A80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480777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F72C2C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F552EDF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7187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1590EB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0968E13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33" w:type="pct"/>
          </w:tcPr>
          <w:p w14:paraId="4AD53197" w14:textId="368ABFC7" w:rsidR="003020D8" w:rsidRPr="00216FD8" w:rsidRDefault="0071107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FDC3A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EC31F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EA948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BE3D6B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1F3F2B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6B1FCF6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33" w:type="pct"/>
          </w:tcPr>
          <w:p w14:paraId="05425DF6" w14:textId="03EC155B" w:rsidR="003020D8" w:rsidRPr="00216FD8" w:rsidRDefault="0071107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E1B4B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8361D7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F14CC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C7C51CB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EB066A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05F9F90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33" w:type="pct"/>
          </w:tcPr>
          <w:p w14:paraId="7F793173" w14:textId="12FBF24B" w:rsidR="003020D8" w:rsidRPr="00216FD8" w:rsidRDefault="0071107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76AF65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D78973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64DA9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9DE5836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85AC62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903" w:type="pct"/>
            <w:shd w:val="clear" w:color="auto" w:fill="auto"/>
          </w:tcPr>
          <w:p w14:paraId="2D70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activity listed in Table 1a?</w:t>
            </w:r>
          </w:p>
        </w:tc>
        <w:tc>
          <w:tcPr>
            <w:tcW w:w="333" w:type="pct"/>
          </w:tcPr>
          <w:p w14:paraId="4497781C" w14:textId="668ADD7E" w:rsidR="003020D8" w:rsidRPr="00216FD8" w:rsidRDefault="0071107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1E7AD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FF608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FA875" w14:textId="41541B32" w:rsidR="003020D8" w:rsidRPr="00216FD8" w:rsidRDefault="00CF5AC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Responseboxtext"/>
              </w:rPr>
              <w:t>BK8</w:t>
            </w:r>
          </w:p>
        </w:tc>
      </w:tr>
      <w:tr w:rsidR="003020D8" w:rsidRPr="00216FD8" w14:paraId="61CF6E9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EAE2E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B10EA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33" w:type="pct"/>
          </w:tcPr>
          <w:p w14:paraId="32FE3E53" w14:textId="19BD458F" w:rsidR="003020D8" w:rsidRPr="00216FD8" w:rsidRDefault="00CF5AC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EA9D11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3C8330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25995A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42AC27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DD2ED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903" w:type="pct"/>
            <w:shd w:val="clear" w:color="auto" w:fill="auto"/>
          </w:tcPr>
          <w:p w14:paraId="4FF1F6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activity listed? (see below)</w:t>
            </w:r>
          </w:p>
        </w:tc>
        <w:tc>
          <w:tcPr>
            <w:tcW w:w="333" w:type="pct"/>
          </w:tcPr>
          <w:p w14:paraId="1093FA72" w14:textId="0D2230EE" w:rsidR="003020D8" w:rsidRPr="00216FD8" w:rsidRDefault="00CF5AC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7FBA0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B5AC4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41EFF0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17B67EC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773A3B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A5CF581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33" w:type="pct"/>
          </w:tcPr>
          <w:p w14:paraId="0B4335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C55F4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8A04370" w14:textId="0F7C6417" w:rsidR="003020D8" w:rsidRPr="00216FD8" w:rsidRDefault="00AE49F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48088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6ACED0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64EBCD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5B0A5AF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33" w:type="pct"/>
          </w:tcPr>
          <w:p w14:paraId="04D0E8EB" w14:textId="234E576B" w:rsidR="003020D8" w:rsidRPr="00216FD8" w:rsidRDefault="00AE49F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D8437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457783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AAC2742" w14:textId="0F0A5C3D" w:rsidR="003020D8" w:rsidRPr="00216FD8" w:rsidRDefault="00AE49F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BK9</w:t>
            </w:r>
          </w:p>
        </w:tc>
      </w:tr>
      <w:tr w:rsidR="003020D8" w:rsidRPr="00216FD8" w14:paraId="5E100FF8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8CF8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48251DE9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Noise and vibration management plan required?</w:t>
            </w:r>
          </w:p>
        </w:tc>
        <w:tc>
          <w:tcPr>
            <w:tcW w:w="333" w:type="pct"/>
          </w:tcPr>
          <w:p w14:paraId="52F959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2EA4B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14D1DBE" w14:textId="1B814DFB" w:rsidR="003020D8" w:rsidRPr="00216FD8" w:rsidRDefault="00AE49F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67ABF7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5BD9" w:rsidRPr="00216FD8" w14:paraId="37330D3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94191E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760A8D2" w14:textId="77777777" w:rsidR="00235BD9" w:rsidRDefault="00235BD9" w:rsidP="00142E2D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  <w:p w14:paraId="538751F0" w14:textId="372DCE03" w:rsidR="00142E2D" w:rsidRPr="00216FD8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 xml:space="preserve"> </w:t>
            </w:r>
          </w:p>
        </w:tc>
        <w:tc>
          <w:tcPr>
            <w:tcW w:w="333" w:type="pct"/>
          </w:tcPr>
          <w:p w14:paraId="095F4A2B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7AD0F44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2F6DA9" w14:textId="4A99440A" w:rsidR="00235BD9" w:rsidRPr="00216FD8" w:rsidRDefault="00AE49F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78EAA95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C7CA5D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C8DDC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3c</w:t>
            </w:r>
          </w:p>
        </w:tc>
        <w:tc>
          <w:tcPr>
            <w:tcW w:w="2903" w:type="pct"/>
            <w:shd w:val="clear" w:color="auto" w:fill="auto"/>
          </w:tcPr>
          <w:p w14:paraId="294D3FD3" w14:textId="77777777" w:rsidR="003020D8" w:rsidRPr="00AB216E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  <w:r w:rsidRPr="00AB216E"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  <w:t>Specific Sectors</w:t>
            </w:r>
          </w:p>
          <w:p w14:paraId="1396446B" w14:textId="77777777" w:rsidR="003020D8" w:rsidRPr="00AB216E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AB216E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If the application is for:</w:t>
            </w:r>
          </w:p>
          <w:p w14:paraId="06CB6A48" w14:textId="77777777" w:rsidR="003020D8" w:rsidRPr="00AB216E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AB216E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clinical waste;</w:t>
            </w:r>
          </w:p>
          <w:p w14:paraId="44B9027B" w14:textId="6EC8C01D" w:rsidR="003020D8" w:rsidRPr="00AB216E" w:rsidRDefault="007B648C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AB216E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non </w:t>
            </w:r>
            <w:r w:rsidR="003020D8" w:rsidRPr="00AB216E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haz</w:t>
            </w:r>
            <w:r w:rsidRPr="00AB216E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ardous</w:t>
            </w:r>
            <w:proofErr w:type="spellEnd"/>
            <w:r w:rsidRPr="00AB216E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 and hazardous waste</w:t>
            </w:r>
            <w:r w:rsidR="003020D8" w:rsidRPr="00AB216E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 recovery and disposal;</w:t>
            </w:r>
          </w:p>
          <w:p w14:paraId="08A0F69D" w14:textId="77777777" w:rsidR="003020D8" w:rsidRPr="00AB216E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AB216E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CLO to land; or </w:t>
            </w:r>
          </w:p>
          <w:p w14:paraId="222194EB" w14:textId="77777777" w:rsidR="003020D8" w:rsidRPr="00AB216E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AB216E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Inert landfill</w:t>
            </w:r>
          </w:p>
          <w:p w14:paraId="7D5AB177" w14:textId="77777777" w:rsidR="003020D8" w:rsidRPr="00AB216E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AB216E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Has the relevant appendix been completed?</w:t>
            </w:r>
          </w:p>
        </w:tc>
        <w:tc>
          <w:tcPr>
            <w:tcW w:w="333" w:type="pct"/>
          </w:tcPr>
          <w:p w14:paraId="1B5727FB" w14:textId="77777777" w:rsidR="003020D8" w:rsidRPr="00AB216E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0" w:type="pct"/>
          </w:tcPr>
          <w:p w14:paraId="79A5847F" w14:textId="2E26FB5F" w:rsidR="003020D8" w:rsidRPr="00AB216E" w:rsidRDefault="00AB216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B216E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26" w:type="pct"/>
          </w:tcPr>
          <w:p w14:paraId="5DD904C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99A38A9" w14:textId="03528BE0" w:rsidR="003020D8" w:rsidRPr="00216FD8" w:rsidRDefault="00AB216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Haz waste needs completing</w:t>
            </w:r>
          </w:p>
        </w:tc>
      </w:tr>
      <w:tr w:rsidR="003020D8" w:rsidRPr="00216FD8" w14:paraId="22E774E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4F288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903" w:type="pct"/>
            <w:shd w:val="clear" w:color="auto" w:fill="auto"/>
          </w:tcPr>
          <w:p w14:paraId="5760636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33" w:type="pct"/>
          </w:tcPr>
          <w:p w14:paraId="27D2FD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4662E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F070DDB" w14:textId="33D7B97A" w:rsidR="003020D8" w:rsidRPr="00216FD8" w:rsidRDefault="00DE3A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B4E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044A3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247BA9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903" w:type="pct"/>
            <w:tcBorders>
              <w:bottom w:val="single" w:sz="4" w:space="0" w:color="auto"/>
            </w:tcBorders>
            <w:shd w:val="clear" w:color="auto" w:fill="auto"/>
          </w:tcPr>
          <w:p w14:paraId="371775C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1A0E221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2B3FB6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463748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1EA9F75" w14:textId="75F34F84" w:rsidR="003020D8" w:rsidRPr="00216FD8" w:rsidRDefault="00DE3A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30F42A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46D9A1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0B9D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071380" w14:textId="77777777" w:rsidR="003020D8" w:rsidRPr="00CF5AC4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  <w:r w:rsidRPr="00CF5AC4"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  <w:t>Is all information required in Part C4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1883E287" w14:textId="77777777" w:rsidR="003020D8" w:rsidRPr="00CF5AC4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16962465" w14:textId="123E5EC3" w:rsidR="003020D8" w:rsidRPr="00CF5AC4" w:rsidRDefault="00DE3A9F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CF5AC4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8FEF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4DA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B17BB8B" w14:textId="77777777" w:rsidR="003020D8" w:rsidRPr="00216FD8" w:rsidRDefault="003020D8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0BD788B9" w14:textId="77777777" w:rsidR="00DE3A9F" w:rsidRDefault="00DE3A9F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3882BD55" w14:textId="476E2805" w:rsidR="00966287" w:rsidRPr="00216FD8" w:rsidRDefault="00966287" w:rsidP="0089183C">
      <w:pPr>
        <w:spacing w:before="60" w:after="60" w:line="270" w:lineRule="exact"/>
        <w:rPr>
          <w:rFonts w:ascii="Arial" w:hAnsi="Arial" w:cs="Arial"/>
          <w:b/>
          <w:color w:val="FF66FF"/>
        </w:rPr>
      </w:pPr>
      <w:r w:rsidRPr="00216FD8">
        <w:rPr>
          <w:rFonts w:ascii="Arial" w:hAnsi="Arial" w:cs="Arial"/>
          <w:b/>
        </w:rPr>
        <w:t>Appendix 1 Clinical waste</w:t>
      </w:r>
      <w:r w:rsidRPr="00216FD8">
        <w:rPr>
          <w:rFonts w:ascii="Arial" w:hAnsi="Arial" w:cs="Arial"/>
          <w:b/>
          <w:color w:val="808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8"/>
        <w:gridCol w:w="5127"/>
        <w:gridCol w:w="608"/>
        <w:gridCol w:w="510"/>
        <w:gridCol w:w="596"/>
        <w:gridCol w:w="1292"/>
      </w:tblGrid>
      <w:tr w:rsidR="00966287" w:rsidRPr="00216FD8" w14:paraId="6F5A0DA0" w14:textId="77777777" w:rsidTr="00DE3A9F">
        <w:trPr>
          <w:cantSplit/>
          <w:trHeight w:val="20"/>
        </w:trPr>
        <w:tc>
          <w:tcPr>
            <w:tcW w:w="427" w:type="pct"/>
            <w:shd w:val="clear" w:color="auto" w:fill="FFFF99"/>
          </w:tcPr>
          <w:p w14:paraId="0AA626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shd w:val="clear" w:color="auto" w:fill="FFFF99"/>
          </w:tcPr>
          <w:p w14:paraId="232732B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shd w:val="clear" w:color="auto" w:fill="FFFF99"/>
          </w:tcPr>
          <w:p w14:paraId="31D144D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shd w:val="clear" w:color="auto" w:fill="FFFF99"/>
          </w:tcPr>
          <w:p w14:paraId="444B967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22D85EA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shd w:val="clear" w:color="auto" w:fill="FFFF99"/>
          </w:tcPr>
          <w:p w14:paraId="61B4C79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1D85265F" w14:textId="77777777" w:rsidTr="00DE3A9F">
        <w:trPr>
          <w:cantSplit/>
          <w:trHeight w:val="20"/>
        </w:trPr>
        <w:tc>
          <w:tcPr>
            <w:tcW w:w="427" w:type="pct"/>
          </w:tcPr>
          <w:p w14:paraId="6CC9932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0C2046D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Pre-acceptance information complete?</w:t>
            </w:r>
          </w:p>
        </w:tc>
        <w:tc>
          <w:tcPr>
            <w:tcW w:w="342" w:type="pct"/>
          </w:tcPr>
          <w:p w14:paraId="4D49AA8C" w14:textId="1C99B2DA" w:rsidR="00966287" w:rsidRPr="00216FD8" w:rsidRDefault="00DE3A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E20A8E9" w14:textId="5A7D8665" w:rsidR="00966287" w:rsidRPr="00216FD8" w:rsidRDefault="00DE3A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35" w:type="pct"/>
          </w:tcPr>
          <w:p w14:paraId="65FCA34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281089DA" w14:textId="1650EA91" w:rsidR="00966287" w:rsidRPr="00216FD8" w:rsidRDefault="00DE3A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Responseboxtext"/>
              </w:rPr>
              <w:t>BK2</w:t>
            </w:r>
          </w:p>
        </w:tc>
      </w:tr>
      <w:tr w:rsidR="00DE3A9F" w:rsidRPr="00216FD8" w14:paraId="4C127FBF" w14:textId="77777777" w:rsidTr="00DE3A9F">
        <w:trPr>
          <w:cantSplit/>
          <w:trHeight w:val="20"/>
        </w:trPr>
        <w:tc>
          <w:tcPr>
            <w:tcW w:w="427" w:type="pct"/>
          </w:tcPr>
          <w:p w14:paraId="181DCA81" w14:textId="77777777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883" w:type="pct"/>
          </w:tcPr>
          <w:p w14:paraId="49EE6EFC" w14:textId="77777777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acceptance information complete?</w:t>
            </w:r>
          </w:p>
        </w:tc>
        <w:tc>
          <w:tcPr>
            <w:tcW w:w="342" w:type="pct"/>
          </w:tcPr>
          <w:p w14:paraId="5B249542" w14:textId="326902B8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57EEB68" w14:textId="77777777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119B3E0" w14:textId="77777777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2216499B" w14:textId="457CDA6D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B4D24">
              <w:rPr>
                <w:rStyle w:val="Responseboxtext"/>
              </w:rPr>
              <w:t>BK2</w:t>
            </w:r>
          </w:p>
        </w:tc>
      </w:tr>
      <w:tr w:rsidR="00DE3A9F" w:rsidRPr="00216FD8" w14:paraId="01C5FD1D" w14:textId="77777777" w:rsidTr="00DE3A9F">
        <w:trPr>
          <w:cantSplit/>
          <w:trHeight w:val="20"/>
        </w:trPr>
        <w:tc>
          <w:tcPr>
            <w:tcW w:w="427" w:type="pct"/>
          </w:tcPr>
          <w:p w14:paraId="7CBBA451" w14:textId="77777777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883" w:type="pct"/>
          </w:tcPr>
          <w:p w14:paraId="459BA0C6" w14:textId="77777777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storage, handling etc. information complete?</w:t>
            </w:r>
          </w:p>
        </w:tc>
        <w:tc>
          <w:tcPr>
            <w:tcW w:w="342" w:type="pct"/>
          </w:tcPr>
          <w:p w14:paraId="7E73B4C0" w14:textId="019A26B0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7EA2E60" w14:textId="77777777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01DFD5" w14:textId="77777777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18F4C8BF" w14:textId="61D4664E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B4D24">
              <w:rPr>
                <w:rStyle w:val="Responseboxtext"/>
              </w:rPr>
              <w:t>BK2</w:t>
            </w:r>
          </w:p>
        </w:tc>
      </w:tr>
      <w:tr w:rsidR="00DE3A9F" w:rsidRPr="00216FD8" w14:paraId="29D07E83" w14:textId="77777777" w:rsidTr="00DE3A9F">
        <w:trPr>
          <w:cantSplit/>
          <w:trHeight w:val="20"/>
        </w:trPr>
        <w:tc>
          <w:tcPr>
            <w:tcW w:w="427" w:type="pct"/>
          </w:tcPr>
          <w:p w14:paraId="238BFE14" w14:textId="77777777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883" w:type="pct"/>
          </w:tcPr>
          <w:p w14:paraId="4C9F161D" w14:textId="77777777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Monitoring procedures information complete?</w:t>
            </w:r>
          </w:p>
        </w:tc>
        <w:tc>
          <w:tcPr>
            <w:tcW w:w="342" w:type="pct"/>
          </w:tcPr>
          <w:p w14:paraId="0E204702" w14:textId="4F6F06B9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750BD7F" w14:textId="77777777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82533B" w14:textId="77777777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05BFCAB7" w14:textId="2C65AEF4" w:rsidR="00DE3A9F" w:rsidRPr="00216FD8" w:rsidRDefault="00DE3A9F" w:rsidP="00DE3A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B4D24">
              <w:rPr>
                <w:rStyle w:val="Responseboxtext"/>
              </w:rPr>
              <w:t>BK2</w:t>
            </w:r>
          </w:p>
        </w:tc>
      </w:tr>
      <w:tr w:rsidR="00966287" w:rsidRPr="00216FD8" w14:paraId="5AD45F0A" w14:textId="77777777" w:rsidTr="00DE3A9F">
        <w:trPr>
          <w:cantSplit/>
          <w:trHeight w:val="20"/>
        </w:trPr>
        <w:tc>
          <w:tcPr>
            <w:tcW w:w="427" w:type="pct"/>
          </w:tcPr>
          <w:p w14:paraId="3E922B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883" w:type="pct"/>
          </w:tcPr>
          <w:p w14:paraId="08A0704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Additional waste question complete and document provided if applicable?</w:t>
            </w:r>
          </w:p>
        </w:tc>
        <w:tc>
          <w:tcPr>
            <w:tcW w:w="342" w:type="pct"/>
          </w:tcPr>
          <w:p w14:paraId="0DFFC410" w14:textId="7161C384" w:rsidR="00966287" w:rsidRPr="00216FD8" w:rsidRDefault="00DE3A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81147B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9FA2B2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4D554211" w14:textId="729F669C" w:rsidR="00966287" w:rsidRPr="00216FD8" w:rsidRDefault="00DE3A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Responseboxtext"/>
              </w:rPr>
              <w:t>BK1</w:t>
            </w:r>
          </w:p>
        </w:tc>
      </w:tr>
      <w:tr w:rsidR="00966287" w:rsidRPr="00216FD8" w14:paraId="2D3181BC" w14:textId="77777777" w:rsidTr="00DE3A9F">
        <w:trPr>
          <w:cantSplit/>
          <w:trHeight w:val="20"/>
        </w:trPr>
        <w:tc>
          <w:tcPr>
            <w:tcW w:w="427" w:type="pct"/>
          </w:tcPr>
          <w:p w14:paraId="204EECC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883" w:type="pct"/>
          </w:tcPr>
          <w:p w14:paraId="0EDF837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Treatment activities document provided?</w:t>
            </w:r>
          </w:p>
        </w:tc>
        <w:tc>
          <w:tcPr>
            <w:tcW w:w="342" w:type="pct"/>
          </w:tcPr>
          <w:p w14:paraId="2FC2290B" w14:textId="2DFD1F47" w:rsidR="00966287" w:rsidRPr="00216FD8" w:rsidRDefault="00DE3A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6AD5E2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40262E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6A99E6A0" w14:textId="21B4CCE7" w:rsidR="00966287" w:rsidRPr="00216FD8" w:rsidRDefault="00DE3A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Responseboxtext"/>
              </w:rPr>
              <w:t>BK2</w:t>
            </w:r>
          </w:p>
        </w:tc>
      </w:tr>
      <w:tr w:rsidR="00966287" w:rsidRPr="00216FD8" w14:paraId="28AED711" w14:textId="77777777" w:rsidTr="00DE3A9F">
        <w:trPr>
          <w:cantSplit/>
          <w:trHeight w:val="20"/>
        </w:trPr>
        <w:tc>
          <w:tcPr>
            <w:tcW w:w="427" w:type="pct"/>
          </w:tcPr>
          <w:p w14:paraId="5F4ADB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2883" w:type="pct"/>
          </w:tcPr>
          <w:p w14:paraId="55D6347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Layout plans provided?</w:t>
            </w:r>
          </w:p>
        </w:tc>
        <w:tc>
          <w:tcPr>
            <w:tcW w:w="342" w:type="pct"/>
          </w:tcPr>
          <w:p w14:paraId="15A6F366" w14:textId="11CAD940" w:rsidR="00966287" w:rsidRPr="00216FD8" w:rsidRDefault="00DE3A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0D45EC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45DB0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48EF8ADB" w14:textId="42C24796" w:rsidR="00966287" w:rsidRPr="00216FD8" w:rsidRDefault="00DE3A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BK7</w:t>
            </w:r>
          </w:p>
        </w:tc>
      </w:tr>
      <w:tr w:rsidR="00966287" w:rsidRPr="00216FD8" w14:paraId="7D9283B8" w14:textId="77777777" w:rsidTr="00DE3A9F">
        <w:trPr>
          <w:cantSplit/>
          <w:trHeight w:val="20"/>
        </w:trPr>
        <w:tc>
          <w:tcPr>
            <w:tcW w:w="427" w:type="pct"/>
          </w:tcPr>
          <w:p w14:paraId="567D630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</w:tcPr>
          <w:p w14:paraId="234D7BD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DE3A9F">
              <w:rPr>
                <w:rFonts w:ascii="Arial" w:hAnsi="Arial" w:cs="Arial"/>
                <w:color w:val="000000"/>
                <w:sz w:val="22"/>
                <w:szCs w:val="22"/>
              </w:rPr>
              <w:t>Is all information required in Appendix 1 complete and each associated document acceptable?</w:t>
            </w:r>
          </w:p>
        </w:tc>
        <w:tc>
          <w:tcPr>
            <w:tcW w:w="342" w:type="pct"/>
          </w:tcPr>
          <w:p w14:paraId="6E9558BF" w14:textId="32EFEF8D" w:rsidR="00966287" w:rsidRPr="00216FD8" w:rsidRDefault="00DE3A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727A8F9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2E2BB5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2F3ACB3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8D43761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lang w:eastAsia="en-US"/>
        </w:rPr>
      </w:pPr>
    </w:p>
    <w:p w14:paraId="005D8917" w14:textId="786B4CCC" w:rsidR="00966287" w:rsidRPr="00216FD8" w:rsidRDefault="007B648C" w:rsidP="0089183C">
      <w:pPr>
        <w:spacing w:before="60" w:after="60" w:line="270" w:lineRule="exact"/>
        <w:rPr>
          <w:rFonts w:ascii="Arial" w:hAnsi="Arial" w:cs="Arial"/>
          <w:b/>
          <w:color w:val="FF00FF"/>
        </w:rPr>
      </w:pPr>
      <w:r>
        <w:rPr>
          <w:rFonts w:ascii="Arial" w:hAnsi="Arial" w:cs="Arial"/>
          <w:b/>
        </w:rPr>
        <w:t xml:space="preserve">Appendix 2 </w:t>
      </w:r>
      <w:proofErr w:type="spellStart"/>
      <w:r>
        <w:rPr>
          <w:rFonts w:ascii="Arial" w:hAnsi="Arial" w:cs="Arial"/>
          <w:b/>
        </w:rPr>
        <w:t>Non hazardous</w:t>
      </w:r>
      <w:proofErr w:type="spellEnd"/>
      <w:r>
        <w:rPr>
          <w:rFonts w:ascii="Arial" w:hAnsi="Arial" w:cs="Arial"/>
          <w:b/>
        </w:rPr>
        <w:t xml:space="preserve"> and h</w:t>
      </w:r>
      <w:r w:rsidR="00966287" w:rsidRPr="00216FD8">
        <w:rPr>
          <w:rFonts w:ascii="Arial" w:hAnsi="Arial" w:cs="Arial"/>
          <w:b/>
        </w:rPr>
        <w:t>azardous waste for recovery and disposal</w:t>
      </w:r>
      <w:r w:rsidR="00966287" w:rsidRPr="00216FD8">
        <w:rPr>
          <w:rFonts w:ascii="Arial" w:hAnsi="Arial" w:cs="Arial"/>
          <w:b/>
          <w:color w:val="808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67"/>
        <w:gridCol w:w="5035"/>
        <w:gridCol w:w="608"/>
        <w:gridCol w:w="510"/>
        <w:gridCol w:w="779"/>
        <w:gridCol w:w="1292"/>
      </w:tblGrid>
      <w:tr w:rsidR="00966287" w:rsidRPr="00216FD8" w14:paraId="307D11E9" w14:textId="77777777" w:rsidTr="000C34B3">
        <w:trPr>
          <w:cantSplit/>
          <w:trHeight w:val="20"/>
        </w:trPr>
        <w:tc>
          <w:tcPr>
            <w:tcW w:w="427" w:type="pct"/>
            <w:shd w:val="clear" w:color="auto" w:fill="FFFF99"/>
          </w:tcPr>
          <w:p w14:paraId="1F60ECC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shd w:val="clear" w:color="auto" w:fill="FFFF99"/>
          </w:tcPr>
          <w:p w14:paraId="64687BB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shd w:val="clear" w:color="auto" w:fill="FFFF99"/>
          </w:tcPr>
          <w:p w14:paraId="175DFEA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133" w:type="pct"/>
            <w:shd w:val="clear" w:color="auto" w:fill="FFFF99"/>
          </w:tcPr>
          <w:p w14:paraId="0BFF463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489" w:type="pct"/>
            <w:shd w:val="clear" w:color="auto" w:fill="FFFF99"/>
          </w:tcPr>
          <w:p w14:paraId="5B35043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shd w:val="clear" w:color="auto" w:fill="FFFF99"/>
          </w:tcPr>
          <w:p w14:paraId="1BEEBA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0ADF8DC2" w14:textId="77777777" w:rsidTr="000C34B3">
        <w:trPr>
          <w:cantSplit/>
          <w:trHeight w:val="20"/>
        </w:trPr>
        <w:tc>
          <w:tcPr>
            <w:tcW w:w="427" w:type="pct"/>
          </w:tcPr>
          <w:p w14:paraId="4924E9E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282EA0C8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highlight w:val="yellow"/>
              </w:rPr>
            </w:pPr>
            <w:r w:rsidRPr="000C34B3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Pre-acceptance information complete?</w:t>
            </w:r>
          </w:p>
        </w:tc>
        <w:tc>
          <w:tcPr>
            <w:tcW w:w="342" w:type="pct"/>
          </w:tcPr>
          <w:p w14:paraId="1FDAEC47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33" w:type="pct"/>
          </w:tcPr>
          <w:p w14:paraId="2CA72E8B" w14:textId="07A6D60A" w:rsidR="00966287" w:rsidRPr="000C34B3" w:rsidRDefault="000C34B3" w:rsidP="0089183C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  <w:r w:rsidRPr="000C34B3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489" w:type="pct"/>
          </w:tcPr>
          <w:p w14:paraId="24B160A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27" w:type="pct"/>
          </w:tcPr>
          <w:p w14:paraId="43D62F4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48BB8F93" w14:textId="77777777" w:rsidTr="000C34B3">
        <w:trPr>
          <w:cantSplit/>
          <w:trHeight w:val="20"/>
        </w:trPr>
        <w:tc>
          <w:tcPr>
            <w:tcW w:w="427" w:type="pct"/>
          </w:tcPr>
          <w:p w14:paraId="3D4E075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883" w:type="pct"/>
          </w:tcPr>
          <w:p w14:paraId="757C99D3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highlight w:val="yellow"/>
              </w:rPr>
            </w:pPr>
            <w:r w:rsidRPr="000C34B3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Waste acceptance information complete?</w:t>
            </w:r>
          </w:p>
        </w:tc>
        <w:tc>
          <w:tcPr>
            <w:tcW w:w="342" w:type="pct"/>
          </w:tcPr>
          <w:p w14:paraId="48263235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33" w:type="pct"/>
          </w:tcPr>
          <w:p w14:paraId="7C60ED26" w14:textId="266DFEBF" w:rsidR="00966287" w:rsidRPr="000C34B3" w:rsidRDefault="000C34B3" w:rsidP="0089183C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  <w:r w:rsidRPr="000C34B3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489" w:type="pct"/>
          </w:tcPr>
          <w:p w14:paraId="2D76B91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27" w:type="pct"/>
          </w:tcPr>
          <w:p w14:paraId="3EA7DC4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5F570F4E" w14:textId="77777777" w:rsidTr="000C34B3">
        <w:trPr>
          <w:cantSplit/>
          <w:trHeight w:val="20"/>
        </w:trPr>
        <w:tc>
          <w:tcPr>
            <w:tcW w:w="427" w:type="pct"/>
          </w:tcPr>
          <w:p w14:paraId="5E7FE22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883" w:type="pct"/>
          </w:tcPr>
          <w:p w14:paraId="6B14C823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highlight w:val="yellow"/>
              </w:rPr>
            </w:pPr>
            <w:r w:rsidRPr="000C34B3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Waste storage, handling etc. information complete?</w:t>
            </w:r>
          </w:p>
        </w:tc>
        <w:tc>
          <w:tcPr>
            <w:tcW w:w="342" w:type="pct"/>
          </w:tcPr>
          <w:p w14:paraId="174EE738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33" w:type="pct"/>
          </w:tcPr>
          <w:p w14:paraId="4909169A" w14:textId="64D2B94E" w:rsidR="00966287" w:rsidRPr="000C34B3" w:rsidRDefault="000C34B3" w:rsidP="0089183C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  <w:r w:rsidRPr="000C34B3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489" w:type="pct"/>
          </w:tcPr>
          <w:p w14:paraId="7CB4E1D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27" w:type="pct"/>
          </w:tcPr>
          <w:p w14:paraId="424800E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684EDFEB" w14:textId="77777777" w:rsidTr="000C34B3">
        <w:trPr>
          <w:cantSplit/>
          <w:trHeight w:val="20"/>
        </w:trPr>
        <w:tc>
          <w:tcPr>
            <w:tcW w:w="427" w:type="pct"/>
          </w:tcPr>
          <w:p w14:paraId="29F313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883" w:type="pct"/>
          </w:tcPr>
          <w:p w14:paraId="6D3D329B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highlight w:val="yellow"/>
              </w:rPr>
            </w:pPr>
            <w:r w:rsidRPr="000C34B3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Waste facility and infrastructure layout plan provided?</w:t>
            </w:r>
          </w:p>
        </w:tc>
        <w:tc>
          <w:tcPr>
            <w:tcW w:w="342" w:type="pct"/>
          </w:tcPr>
          <w:p w14:paraId="5FCB67BB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33" w:type="pct"/>
          </w:tcPr>
          <w:p w14:paraId="195761DA" w14:textId="031BCFF7" w:rsidR="00966287" w:rsidRPr="000C34B3" w:rsidRDefault="000C34B3" w:rsidP="0089183C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  <w:r w:rsidRPr="000C34B3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489" w:type="pct"/>
          </w:tcPr>
          <w:p w14:paraId="4851B7C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27" w:type="pct"/>
          </w:tcPr>
          <w:p w14:paraId="0203D6A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09643A38" w14:textId="77777777" w:rsidTr="000C34B3">
        <w:trPr>
          <w:cantSplit/>
          <w:trHeight w:val="20"/>
        </w:trPr>
        <w:tc>
          <w:tcPr>
            <w:tcW w:w="427" w:type="pct"/>
          </w:tcPr>
          <w:p w14:paraId="34F1220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883" w:type="pct"/>
          </w:tcPr>
          <w:p w14:paraId="21B22C80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highlight w:val="yellow"/>
              </w:rPr>
            </w:pPr>
            <w:r w:rsidRPr="000C34B3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Treatment activities document provided?</w:t>
            </w:r>
          </w:p>
        </w:tc>
        <w:tc>
          <w:tcPr>
            <w:tcW w:w="342" w:type="pct"/>
          </w:tcPr>
          <w:p w14:paraId="4B61DD73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33" w:type="pct"/>
          </w:tcPr>
          <w:p w14:paraId="04797267" w14:textId="5D05D60D" w:rsidR="00966287" w:rsidRPr="000C34B3" w:rsidRDefault="000C34B3" w:rsidP="0089183C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  <w:r w:rsidRPr="000C34B3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489" w:type="pct"/>
          </w:tcPr>
          <w:p w14:paraId="422682E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27" w:type="pct"/>
          </w:tcPr>
          <w:p w14:paraId="5A79B01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73FEDD43" w14:textId="77777777" w:rsidTr="000C34B3">
        <w:trPr>
          <w:cantSplit/>
          <w:trHeight w:val="384"/>
        </w:trPr>
        <w:tc>
          <w:tcPr>
            <w:tcW w:w="427" w:type="pct"/>
          </w:tcPr>
          <w:p w14:paraId="651A391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883" w:type="pct"/>
          </w:tcPr>
          <w:p w14:paraId="3A0D9494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highlight w:val="yellow"/>
              </w:rPr>
            </w:pPr>
            <w:r w:rsidRPr="000C34B3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Layout plan for treatment plant location provided?</w:t>
            </w:r>
          </w:p>
        </w:tc>
        <w:tc>
          <w:tcPr>
            <w:tcW w:w="342" w:type="pct"/>
          </w:tcPr>
          <w:p w14:paraId="3609CE74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33" w:type="pct"/>
          </w:tcPr>
          <w:p w14:paraId="31420611" w14:textId="43F187B8" w:rsidR="00966287" w:rsidRPr="000C34B3" w:rsidRDefault="000C34B3" w:rsidP="0089183C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  <w:r w:rsidRPr="000C34B3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489" w:type="pct"/>
          </w:tcPr>
          <w:p w14:paraId="4CEF906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27" w:type="pct"/>
          </w:tcPr>
          <w:p w14:paraId="1D84355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0F8A4438" w14:textId="77777777" w:rsidTr="000C34B3">
        <w:trPr>
          <w:cantSplit/>
          <w:trHeight w:val="20"/>
        </w:trPr>
        <w:tc>
          <w:tcPr>
            <w:tcW w:w="427" w:type="pct"/>
          </w:tcPr>
          <w:p w14:paraId="137B35F3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883" w:type="pct"/>
          </w:tcPr>
          <w:p w14:paraId="78D16040" w14:textId="77777777" w:rsidR="00966287" w:rsidRPr="000C34B3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highlight w:val="yellow"/>
              </w:rPr>
            </w:pPr>
            <w:r w:rsidRPr="000C34B3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Is all information required in Appendix 2 complete and each associated document acceptable?</w:t>
            </w:r>
          </w:p>
        </w:tc>
        <w:tc>
          <w:tcPr>
            <w:tcW w:w="342" w:type="pct"/>
          </w:tcPr>
          <w:p w14:paraId="1366613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133" w:type="pct"/>
          </w:tcPr>
          <w:p w14:paraId="59ABB55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489" w:type="pct"/>
          </w:tcPr>
          <w:p w14:paraId="2B59E12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27" w:type="pct"/>
          </w:tcPr>
          <w:p w14:paraId="321FF86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</w:tbl>
    <w:p w14:paraId="4667CAEC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lang w:eastAsia="en-US"/>
        </w:rPr>
      </w:pPr>
    </w:p>
    <w:p w14:paraId="349202E3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b/>
          <w:color w:val="FF66FF"/>
        </w:rPr>
      </w:pPr>
    </w:p>
    <w:p w14:paraId="60858977" w14:textId="77777777" w:rsidR="0093763B" w:rsidRPr="00216FD8" w:rsidRDefault="00555E2B" w:rsidP="0089183C">
      <w:pPr>
        <w:pStyle w:val="StyleHeading5BlockLabelArial"/>
        <w:spacing w:before="60" w:after="60" w:line="270" w:lineRule="exact"/>
      </w:pPr>
      <w:r w:rsidRPr="00216FD8">
        <w:t>Additional Checks - c</w:t>
      </w:r>
      <w:r w:rsidR="003020D8" w:rsidRPr="00216FD8">
        <w:t>onfirming the variation type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76"/>
        <w:gridCol w:w="4255"/>
        <w:gridCol w:w="710"/>
        <w:gridCol w:w="567"/>
        <w:gridCol w:w="629"/>
        <w:gridCol w:w="2454"/>
      </w:tblGrid>
      <w:tr w:rsidR="002C5208" w:rsidRPr="00216FD8" w14:paraId="3E63F97C" w14:textId="77777777" w:rsidTr="002C5208">
        <w:trPr>
          <w:trHeight w:val="113"/>
        </w:trPr>
        <w:tc>
          <w:tcPr>
            <w:tcW w:w="155" w:type="pct"/>
            <w:shd w:val="clear" w:color="auto" w:fill="FFFF99"/>
          </w:tcPr>
          <w:p w14:paraId="7DF7939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Q</w:t>
            </w:r>
          </w:p>
        </w:tc>
        <w:tc>
          <w:tcPr>
            <w:tcW w:w="2393" w:type="pct"/>
            <w:shd w:val="clear" w:color="auto" w:fill="FFFF99"/>
          </w:tcPr>
          <w:p w14:paraId="1DE6D1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Action</w:t>
            </w:r>
          </w:p>
        </w:tc>
        <w:tc>
          <w:tcPr>
            <w:tcW w:w="399" w:type="pct"/>
            <w:shd w:val="clear" w:color="auto" w:fill="FFFF99"/>
          </w:tcPr>
          <w:p w14:paraId="3B0A1D0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</w:t>
            </w:r>
          </w:p>
        </w:tc>
        <w:tc>
          <w:tcPr>
            <w:tcW w:w="319" w:type="pct"/>
            <w:shd w:val="clear" w:color="auto" w:fill="FFFF99"/>
          </w:tcPr>
          <w:p w14:paraId="0E09553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</w:t>
            </w:r>
          </w:p>
        </w:tc>
        <w:tc>
          <w:tcPr>
            <w:tcW w:w="354" w:type="pct"/>
            <w:shd w:val="clear" w:color="auto" w:fill="FFFF99"/>
          </w:tcPr>
          <w:p w14:paraId="2C2A2D87" w14:textId="1F5C5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n/a</w:t>
            </w:r>
          </w:p>
        </w:tc>
        <w:tc>
          <w:tcPr>
            <w:tcW w:w="1380" w:type="pct"/>
            <w:shd w:val="clear" w:color="auto" w:fill="FFFF99"/>
          </w:tcPr>
          <w:p w14:paraId="1715E7A2" w14:textId="3C33D97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Notes</w:t>
            </w:r>
          </w:p>
        </w:tc>
      </w:tr>
      <w:tr w:rsidR="002C5208" w:rsidRPr="00216FD8" w14:paraId="303BE46B" w14:textId="77777777" w:rsidTr="002C5208">
        <w:trPr>
          <w:trHeight w:val="113"/>
        </w:trPr>
        <w:tc>
          <w:tcPr>
            <w:tcW w:w="5000" w:type="pct"/>
            <w:gridSpan w:val="6"/>
          </w:tcPr>
          <w:p w14:paraId="1C66D667" w14:textId="69216D9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808000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Administrative variation</w:t>
            </w:r>
          </w:p>
        </w:tc>
      </w:tr>
      <w:tr w:rsidR="002C5208" w:rsidRPr="00216FD8" w14:paraId="33ED5AC8" w14:textId="77777777" w:rsidTr="004C7426">
        <w:trPr>
          <w:trHeight w:val="616"/>
        </w:trPr>
        <w:tc>
          <w:tcPr>
            <w:tcW w:w="155" w:type="pct"/>
          </w:tcPr>
          <w:p w14:paraId="04B69CC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1</w:t>
            </w:r>
          </w:p>
        </w:tc>
        <w:tc>
          <w:tcPr>
            <w:tcW w:w="2393" w:type="pct"/>
          </w:tcPr>
          <w:p w14:paraId="6CA9A289" w14:textId="77777777" w:rsidR="002C5208" w:rsidRPr="00216FD8" w:rsidRDefault="002C520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operator indicated it’s an administrative variation?</w:t>
            </w:r>
          </w:p>
        </w:tc>
        <w:tc>
          <w:tcPr>
            <w:tcW w:w="399" w:type="pct"/>
          </w:tcPr>
          <w:p w14:paraId="42CD419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575A9712" w14:textId="2D132C57" w:rsidR="002C5208" w:rsidRPr="00216FD8" w:rsidRDefault="004C742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1DC1B03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49627D7B" w14:textId="3BB805C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Q2</w:t>
            </w:r>
          </w:p>
          <w:p w14:paraId="6274BFC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Q3</w:t>
            </w:r>
          </w:p>
        </w:tc>
      </w:tr>
      <w:tr w:rsidR="002C5208" w:rsidRPr="00216FD8" w14:paraId="566BF85B" w14:textId="77777777" w:rsidTr="002C5208">
        <w:trPr>
          <w:trHeight w:val="113"/>
        </w:trPr>
        <w:tc>
          <w:tcPr>
            <w:tcW w:w="155" w:type="pct"/>
          </w:tcPr>
          <w:p w14:paraId="33C0745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2</w:t>
            </w:r>
          </w:p>
        </w:tc>
        <w:tc>
          <w:tcPr>
            <w:tcW w:w="2393" w:type="pct"/>
          </w:tcPr>
          <w:p w14:paraId="793AE9B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change applied for, one of those we accept as administrative?</w:t>
            </w:r>
          </w:p>
          <w:p w14:paraId="6425FF3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5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accepted as administrative.) </w:t>
            </w:r>
          </w:p>
        </w:tc>
        <w:tc>
          <w:tcPr>
            <w:tcW w:w="399" w:type="pct"/>
          </w:tcPr>
          <w:p w14:paraId="20BC5E5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757CBB8C" w14:textId="0442DDD2" w:rsidR="002C5208" w:rsidRPr="00216FD8" w:rsidRDefault="004C742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2E039B9B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4D33D8AE" w14:textId="2A9194B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we can accept the operator’s variation (change) is administrative in nature</w:t>
            </w:r>
          </w:p>
          <w:p w14:paraId="590C579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49880CA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the variation (change) is not administrative, it’s chargeable.</w:t>
            </w:r>
          </w:p>
          <w:p w14:paraId="035B08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Consider Q3 onwards</w:t>
            </w:r>
          </w:p>
        </w:tc>
      </w:tr>
      <w:tr w:rsidR="002C5208" w:rsidRPr="00216FD8" w14:paraId="7BFA02E1" w14:textId="77777777" w:rsidTr="002C5208">
        <w:trPr>
          <w:trHeight w:val="113"/>
        </w:trPr>
        <w:tc>
          <w:tcPr>
            <w:tcW w:w="5000" w:type="pct"/>
            <w:gridSpan w:val="6"/>
          </w:tcPr>
          <w:p w14:paraId="07239AE5" w14:textId="5B7562B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lastRenderedPageBreak/>
              <w:t>Minor Technical variation</w:t>
            </w:r>
          </w:p>
        </w:tc>
      </w:tr>
      <w:tr w:rsidR="002C5208" w:rsidRPr="00216FD8" w14:paraId="62B7F5B2" w14:textId="77777777" w:rsidTr="002C5208">
        <w:trPr>
          <w:trHeight w:val="113"/>
        </w:trPr>
        <w:tc>
          <w:tcPr>
            <w:tcW w:w="155" w:type="pct"/>
          </w:tcPr>
          <w:p w14:paraId="414D5AB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3</w:t>
            </w:r>
          </w:p>
        </w:tc>
        <w:tc>
          <w:tcPr>
            <w:tcW w:w="2393" w:type="pct"/>
          </w:tcPr>
          <w:p w14:paraId="4F9DE46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Minor Technical variation?</w:t>
            </w:r>
          </w:p>
        </w:tc>
        <w:tc>
          <w:tcPr>
            <w:tcW w:w="399" w:type="pct"/>
          </w:tcPr>
          <w:p w14:paraId="774F95D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3350857" w14:textId="1444724C" w:rsidR="002C5208" w:rsidRPr="00216FD8" w:rsidRDefault="004C7426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x</w:t>
            </w:r>
          </w:p>
        </w:tc>
        <w:tc>
          <w:tcPr>
            <w:tcW w:w="354" w:type="pct"/>
          </w:tcPr>
          <w:p w14:paraId="4175FA20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648DCF57" w14:textId="70E5F85D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Q4</w:t>
            </w:r>
          </w:p>
          <w:p w14:paraId="2F581F5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006D9B38" w14:textId="77777777" w:rsidTr="002C5208">
        <w:trPr>
          <w:trHeight w:val="113"/>
        </w:trPr>
        <w:tc>
          <w:tcPr>
            <w:tcW w:w="155" w:type="pct"/>
          </w:tcPr>
          <w:p w14:paraId="46598F5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4</w:t>
            </w:r>
          </w:p>
        </w:tc>
        <w:tc>
          <w:tcPr>
            <w:tcW w:w="2393" w:type="pct"/>
          </w:tcPr>
          <w:p w14:paraId="74DE03F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Is the change applied for, one of those we accept as Minor Technical?</w:t>
            </w:r>
          </w:p>
          <w:p w14:paraId="044A9CA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>refer to definition of Minor Technical in the Charging scheme.</w:t>
            </w:r>
          </w:p>
          <w:p w14:paraId="3D698E8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6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administrative.)</w:t>
            </w:r>
          </w:p>
        </w:tc>
        <w:tc>
          <w:tcPr>
            <w:tcW w:w="399" w:type="pct"/>
          </w:tcPr>
          <w:p w14:paraId="158EEB8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26ED6864" w14:textId="20E17925" w:rsidR="002C5208" w:rsidRPr="00216FD8" w:rsidRDefault="004C7426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x</w:t>
            </w:r>
          </w:p>
        </w:tc>
        <w:tc>
          <w:tcPr>
            <w:tcW w:w="354" w:type="pct"/>
          </w:tcPr>
          <w:p w14:paraId="154CD57D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7CCA8477" w14:textId="66097EA8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Q5</w:t>
            </w:r>
          </w:p>
          <w:p w14:paraId="0048B5A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2D8A90D8" w14:textId="77777777" w:rsidTr="002C5208">
        <w:trPr>
          <w:trHeight w:val="113"/>
        </w:trPr>
        <w:tc>
          <w:tcPr>
            <w:tcW w:w="155" w:type="pct"/>
          </w:tcPr>
          <w:p w14:paraId="07E854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393" w:type="pct"/>
          </w:tcPr>
          <w:p w14:paraId="7708A5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216FD8">
              <w:rPr>
                <w:rFonts w:cs="Arial"/>
                <w:b/>
                <w:szCs w:val="22"/>
                <w:lang w:val="en-US" w:eastAsia="en-US"/>
              </w:rPr>
              <w:t>any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of the following apply:</w:t>
            </w:r>
          </w:p>
          <w:p w14:paraId="21C20A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 site is High Public </w:t>
            </w:r>
            <w:proofErr w:type="gramStart"/>
            <w:r w:rsidRPr="00216FD8">
              <w:rPr>
                <w:rFonts w:cs="Arial"/>
                <w:szCs w:val="22"/>
                <w:lang w:val="en-US" w:eastAsia="en-US"/>
              </w:rPr>
              <w:t>Interest</w:t>
            </w:r>
            <w:proofErr w:type="gramEnd"/>
            <w:r w:rsidRPr="00216FD8">
              <w:rPr>
                <w:rFonts w:cs="Arial"/>
                <w:szCs w:val="22"/>
                <w:lang w:val="en-US" w:eastAsia="en-US"/>
              </w:rPr>
              <w:t xml:space="preserve"> or the type of </w:t>
            </w:r>
            <w:r w:rsidRPr="00216FD8">
              <w:rPr>
                <w:rFonts w:cs="Arial"/>
                <w:szCs w:val="22"/>
                <w:u w:val="single"/>
                <w:lang w:val="en-US" w:eastAsia="en-US"/>
              </w:rPr>
              <w:t>activity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is contentious (it’s incineration, landfill etc.)?</w:t>
            </w:r>
          </w:p>
          <w:p w14:paraId="2C25122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- the emissions/ techniques involved are complex or novel, or complex modeling is required?</w:t>
            </w:r>
          </w:p>
          <w:p w14:paraId="2535EDB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there are sensitive receiving environments around the site (such as designated sites, species etc.) </w:t>
            </w:r>
          </w:p>
        </w:tc>
        <w:tc>
          <w:tcPr>
            <w:tcW w:w="399" w:type="pct"/>
          </w:tcPr>
          <w:p w14:paraId="20ED11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1C6E4B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14:paraId="01649C6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064093C1" w14:textId="3FA6E9D0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the variation cannot be accepted as Minor Technical – as it involves extra effort at technical determination.</w:t>
            </w:r>
          </w:p>
          <w:p w14:paraId="7670F5B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u w:val="single"/>
              </w:rPr>
              <w:t>Consider Q7 onwards</w:t>
            </w:r>
          </w:p>
          <w:p w14:paraId="668FDDA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we can accept the operator’s variation (change) is minor technical in nature</w:t>
            </w:r>
          </w:p>
          <w:p w14:paraId="3836231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0FEDB6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</w:tr>
      <w:tr w:rsidR="002C5208" w:rsidRPr="00216FD8" w14:paraId="2C0E519C" w14:textId="77777777" w:rsidTr="002C5208">
        <w:trPr>
          <w:trHeight w:val="113"/>
        </w:trPr>
        <w:tc>
          <w:tcPr>
            <w:tcW w:w="5000" w:type="pct"/>
            <w:gridSpan w:val="6"/>
          </w:tcPr>
          <w:p w14:paraId="37E3750D" w14:textId="0BD07B4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Normal</w:t>
            </w:r>
          </w:p>
        </w:tc>
      </w:tr>
      <w:tr w:rsidR="002C5208" w:rsidRPr="00216FD8" w14:paraId="14F31479" w14:textId="77777777" w:rsidTr="002C5208">
        <w:trPr>
          <w:trHeight w:val="113"/>
        </w:trPr>
        <w:tc>
          <w:tcPr>
            <w:tcW w:w="155" w:type="pct"/>
          </w:tcPr>
          <w:p w14:paraId="3C5D980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2393" w:type="pct"/>
          </w:tcPr>
          <w:p w14:paraId="6D9D190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Normal variation (of a waste facility activity/permit)?</w:t>
            </w:r>
          </w:p>
        </w:tc>
        <w:tc>
          <w:tcPr>
            <w:tcW w:w="399" w:type="pct"/>
          </w:tcPr>
          <w:p w14:paraId="3ED62A5D" w14:textId="04F14860" w:rsidR="002C5208" w:rsidRPr="00216FD8" w:rsidRDefault="004C742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3923FF5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16AEC7F9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35076002" w14:textId="606B7D3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Q7</w:t>
            </w:r>
          </w:p>
          <w:p w14:paraId="76FAF76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Q8.</w:t>
            </w:r>
          </w:p>
        </w:tc>
      </w:tr>
      <w:tr w:rsidR="002C5208" w:rsidRPr="00216FD8" w14:paraId="0F686412" w14:textId="77777777" w:rsidTr="002C5208">
        <w:trPr>
          <w:trHeight w:val="113"/>
        </w:trPr>
        <w:tc>
          <w:tcPr>
            <w:tcW w:w="155" w:type="pct"/>
          </w:tcPr>
          <w:p w14:paraId="4C6533C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2393" w:type="pct"/>
          </w:tcPr>
          <w:p w14:paraId="61815B79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Is </w:t>
            </w:r>
            <w:r w:rsidRPr="00216FD8">
              <w:rPr>
                <w:rFonts w:cs="Arial"/>
                <w:szCs w:val="22"/>
                <w:lang w:eastAsia="en-US"/>
              </w:rPr>
              <w:t>the change applied for, one of those we accept as Normal?</w:t>
            </w:r>
          </w:p>
          <w:p w14:paraId="3A9F118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In other words, is it something that can/ should actually be considered as administrative, Minor technical or Substantial?</w:t>
            </w:r>
          </w:p>
        </w:tc>
        <w:tc>
          <w:tcPr>
            <w:tcW w:w="399" w:type="pct"/>
          </w:tcPr>
          <w:p w14:paraId="0370BA25" w14:textId="37724CBD" w:rsidR="002C5208" w:rsidRPr="00216FD8" w:rsidRDefault="004C742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6A1DD3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3DDB4B7E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5AB003D5" w14:textId="4A3A690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Yes: </w:t>
            </w:r>
            <w:r w:rsidRPr="00216FD8">
              <w:rPr>
                <w:rFonts w:cs="Arial"/>
                <w:szCs w:val="22"/>
                <w:lang w:eastAsia="en-US"/>
              </w:rPr>
              <w:t>we can accept the operator’s variation (change) is normal in nature</w:t>
            </w:r>
          </w:p>
          <w:p w14:paraId="2D8FEA7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No further consideration needed.</w:t>
            </w:r>
          </w:p>
          <w:p w14:paraId="0522497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8</w:t>
            </w:r>
          </w:p>
        </w:tc>
      </w:tr>
      <w:tr w:rsidR="002C5208" w:rsidRPr="00216FD8" w14:paraId="02C17888" w14:textId="77777777" w:rsidTr="002C5208">
        <w:trPr>
          <w:trHeight w:val="113"/>
        </w:trPr>
        <w:tc>
          <w:tcPr>
            <w:tcW w:w="5000" w:type="pct"/>
            <w:gridSpan w:val="6"/>
          </w:tcPr>
          <w:p w14:paraId="32D3CF38" w14:textId="20EBEB7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</w:rPr>
              <w:t>Conclusion</w:t>
            </w:r>
          </w:p>
        </w:tc>
      </w:tr>
      <w:tr w:rsidR="002C5208" w:rsidRPr="00216FD8" w14:paraId="5DF74172" w14:textId="77777777" w:rsidTr="002C5208">
        <w:trPr>
          <w:trHeight w:val="113"/>
        </w:trPr>
        <w:tc>
          <w:tcPr>
            <w:tcW w:w="155" w:type="pct"/>
          </w:tcPr>
          <w:p w14:paraId="53399D1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8</w:t>
            </w:r>
          </w:p>
        </w:tc>
        <w:tc>
          <w:tcPr>
            <w:tcW w:w="2393" w:type="pct"/>
          </w:tcPr>
          <w:p w14:paraId="644BA71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Consider whether the operator has chosen the wrong variation type.</w:t>
            </w:r>
          </w:p>
          <w:p w14:paraId="4554F4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What type of variation do </w:t>
            </w:r>
            <w:r w:rsidRPr="00216FD8">
              <w:rPr>
                <w:rFonts w:cs="Arial"/>
                <w:b/>
                <w:szCs w:val="22"/>
                <w:lang w:eastAsia="en-US"/>
              </w:rPr>
              <w:t>you</w:t>
            </w:r>
            <w:r w:rsidRPr="00216FD8">
              <w:rPr>
                <w:rFonts w:cs="Arial"/>
                <w:szCs w:val="22"/>
                <w:lang w:eastAsia="en-US"/>
              </w:rPr>
              <w:t xml:space="preserve"> assess the application to be? (Look again at questions 2, 4, 5 and 7 in this table.)</w:t>
            </w:r>
          </w:p>
          <w:p w14:paraId="6730898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Talk to the operator; identify the correct ‘type’ of variation, so we can process the application accordingly.</w:t>
            </w:r>
          </w:p>
          <w:p w14:paraId="4C18DAC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lastRenderedPageBreak/>
              <w:t xml:space="preserve">Refer to the </w:t>
            </w:r>
            <w:hyperlink r:id="rId17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Fees and Charges Scheme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variations.</w:t>
            </w:r>
          </w:p>
        </w:tc>
        <w:tc>
          <w:tcPr>
            <w:tcW w:w="399" w:type="pct"/>
          </w:tcPr>
          <w:p w14:paraId="708E0338" w14:textId="36F6BB8A" w:rsidR="002C5208" w:rsidRPr="00216FD8" w:rsidRDefault="004C742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x</w:t>
            </w:r>
          </w:p>
        </w:tc>
        <w:tc>
          <w:tcPr>
            <w:tcW w:w="319" w:type="pct"/>
          </w:tcPr>
          <w:p w14:paraId="131E700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7C37FB6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11BBCF87" w14:textId="6FB5A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 xml:space="preserve">Substantial variations do not normally apply to waste facility permits.  </w:t>
            </w:r>
          </w:p>
          <w:p w14:paraId="6D1516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If the operator has indicated that they this it’s a substantial change, ask them why they think this is the case.</w:t>
            </w:r>
          </w:p>
          <w:p w14:paraId="5D0D2FF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lastRenderedPageBreak/>
              <w:t xml:space="preserve">See </w:t>
            </w:r>
            <w:hyperlink r:id="rId18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RGN 8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what type of changes fall under a Substantial variation.</w:t>
            </w:r>
          </w:p>
        </w:tc>
      </w:tr>
    </w:tbl>
    <w:p w14:paraId="71969D42" w14:textId="77777777" w:rsidR="00C10FB2" w:rsidRPr="00216FD8" w:rsidRDefault="00C10FB2" w:rsidP="0089183C">
      <w:pPr>
        <w:pStyle w:val="StyleHeading5BlockLabelArial"/>
        <w:spacing w:before="60" w:after="60" w:line="270" w:lineRule="exact"/>
      </w:pPr>
    </w:p>
    <w:p w14:paraId="3A1BEDEE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0032D" w:rsidRPr="00216FD8" w14:paraId="560105A9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C838E2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F1BEC5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E30596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E32D26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947C52C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16415EF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7AA2958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D0032D" w:rsidRPr="00216FD8" w14:paraId="0BD3F1F4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04310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7EEB524" w14:textId="77777777" w:rsidR="00D0032D" w:rsidRPr="002E658C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E658C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BA7DEA7" w14:textId="77777777" w:rsidR="00D0032D" w:rsidRPr="002E658C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21573DA" w14:textId="32855E8C" w:rsidR="00D0032D" w:rsidRPr="002E658C" w:rsidRDefault="004C742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E658C"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4C0A3B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F8A242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19A69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09658C1F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CF5DF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5F91E47B" w14:textId="77777777" w:rsidR="00D0032D" w:rsidRPr="002E658C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E658C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AF72237" w14:textId="77777777" w:rsidR="00D0032D" w:rsidRPr="002E658C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75E88885" w14:textId="4188EA4A" w:rsidR="00D0032D" w:rsidRPr="002E658C" w:rsidRDefault="004C742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E658C"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A4FE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069097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9C25D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451C152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17BD25E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E63E1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8DF97EA" w14:textId="7E8B0615" w:rsidR="00D0032D" w:rsidRPr="00216FD8" w:rsidRDefault="006D752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4D3E3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FBDD4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09ED481" w14:textId="67BF5149" w:rsidR="00D0032D" w:rsidRPr="002E658C" w:rsidRDefault="006D752C" w:rsidP="0089183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2E658C">
              <w:rPr>
                <w:rFonts w:cs="Arial"/>
                <w:bCs/>
                <w:szCs w:val="22"/>
              </w:rPr>
              <w:t>14/05/21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084B202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6CBEE0AA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63AB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7B026D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BCE7C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B7D44D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FC7158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A9F2551" w14:textId="77777777" w:rsidR="002E658C" w:rsidRDefault="002E658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Email:</w:t>
            </w:r>
          </w:p>
          <w:p w14:paraId="33915D3E" w14:textId="5350B791" w:rsidR="00D0032D" w:rsidRPr="00216FD8" w:rsidRDefault="002E658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19/05/21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AB2E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D0032D" w:rsidRPr="00216FD8" w14:paraId="7C6F1F5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DB9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747C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DE300D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8A4BE5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327790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C5A144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87E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6B7B4304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11A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AA8C5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D77C3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0C424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B1F9F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9CF379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AB4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51D12352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2C6DF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526D6CF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AFAE81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A5E34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50D652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1DEF3A4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D9B81D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2E96E0AB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F44D15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E1FB4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5150C7D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30F6FA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223C214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7D4998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2136F0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3F61FD5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D35CF6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462364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06C8FA8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3F60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56D0566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274DC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182E32D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08C6E5B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D4096C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21E5DF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0AC312A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8AFF8A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11E2B992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1F5D19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E7710A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D0032D" w:rsidRPr="00216FD8" w14:paraId="5552C9A8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167211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C6CCB5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0AE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EE406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CEC24B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A4A864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180D67C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40F0ABF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301C1DA0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D0032D" w:rsidRPr="00F14AD5" w14:paraId="7E95CADB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E571A39" w14:textId="2E0931DE" w:rsidR="00D0032D" w:rsidRPr="00F14AD5" w:rsidRDefault="00D0032D" w:rsidP="009F0A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14AD5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F14AD5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D0032D" w:rsidRPr="00F14AD5" w14:paraId="41A0AC72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3941EB5" w14:textId="771E7813" w:rsidR="00D0032D" w:rsidRPr="00F14AD5" w:rsidRDefault="00321FE9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14AD5">
              <w:rPr>
                <w:rFonts w:ascii="Arial" w:hAnsi="Arial" w:cs="Arial"/>
                <w:b/>
                <w:sz w:val="22"/>
                <w:szCs w:val="22"/>
                <w:u w:val="single"/>
              </w:rPr>
              <w:t>Magda Leono</w:t>
            </w:r>
            <w:r w:rsidR="00124390" w:rsidRPr="00F14AD5">
              <w:rPr>
                <w:rFonts w:ascii="Arial" w:hAnsi="Arial" w:cs="Arial"/>
                <w:b/>
                <w:sz w:val="22"/>
                <w:szCs w:val="22"/>
                <w:u w:val="single"/>
              </w:rPr>
              <w:t>wic</w:t>
            </w:r>
            <w:r w:rsidR="00564B60" w:rsidRPr="00F14AD5">
              <w:rPr>
                <w:rFonts w:ascii="Arial" w:hAnsi="Arial" w:cs="Arial"/>
                <w:b/>
                <w:sz w:val="22"/>
                <w:szCs w:val="22"/>
                <w:u w:val="single"/>
              </w:rPr>
              <w:t>z 14/05/2021</w:t>
            </w:r>
          </w:p>
          <w:p w14:paraId="3DB80CE0" w14:textId="15D58FC1" w:rsidR="00564B60" w:rsidRPr="00F14AD5" w:rsidRDefault="00564B60" w:rsidP="00F14AD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14AD5">
              <w:rPr>
                <w:rFonts w:ascii="Arial" w:hAnsi="Arial" w:cs="Arial"/>
                <w:bCs/>
                <w:sz w:val="22"/>
                <w:szCs w:val="22"/>
                <w:u w:val="single"/>
              </w:rPr>
              <w:t>Not duly made</w:t>
            </w:r>
            <w:r w:rsidR="00F14AD5">
              <w:rPr>
                <w:rFonts w:ascii="Arial" w:hAnsi="Arial" w:cs="Arial"/>
                <w:bCs/>
                <w:sz w:val="22"/>
                <w:szCs w:val="22"/>
                <w:u w:val="single"/>
              </w:rPr>
              <w:t>:</w:t>
            </w:r>
          </w:p>
          <w:p w14:paraId="5E40E93A" w14:textId="06429C84" w:rsidR="002E658C" w:rsidRPr="00F14AD5" w:rsidRDefault="002E658C" w:rsidP="002E658C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14AD5">
              <w:rPr>
                <w:rFonts w:ascii="Arial" w:hAnsi="Arial" w:cs="Arial"/>
                <w:color w:val="000000"/>
                <w:sz w:val="22"/>
                <w:szCs w:val="22"/>
              </w:rPr>
              <w:t xml:space="preserve">OPRA provided did not use the most recent OPRA. Based on this the fee is £9088.00. Fee paid is £5079.00. </w:t>
            </w:r>
            <w:r w:rsidR="00F14AD5" w:rsidRPr="00F14AD5">
              <w:rPr>
                <w:rFonts w:ascii="Arial" w:hAnsi="Arial" w:cs="Arial"/>
                <w:color w:val="000000"/>
                <w:sz w:val="22"/>
                <w:szCs w:val="22"/>
              </w:rPr>
              <w:t>Additional</w:t>
            </w:r>
            <w:r w:rsidRPr="00F14AD5">
              <w:rPr>
                <w:rFonts w:ascii="Arial" w:hAnsi="Arial" w:cs="Arial"/>
                <w:color w:val="000000"/>
                <w:sz w:val="22"/>
                <w:szCs w:val="22"/>
              </w:rPr>
              <w:t xml:space="preserve"> fee of £4009 is needed.</w:t>
            </w:r>
          </w:p>
          <w:p w14:paraId="56D243F6" w14:textId="77777777" w:rsidR="002E658C" w:rsidRPr="00F14AD5" w:rsidRDefault="002E658C" w:rsidP="004E1119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4AD5">
              <w:rPr>
                <w:rFonts w:ascii="Arial" w:hAnsi="Arial" w:cs="Arial"/>
                <w:color w:val="000000"/>
                <w:sz w:val="22"/>
                <w:szCs w:val="22"/>
              </w:rPr>
              <w:t>Declaration not saved by a relevant person</w:t>
            </w:r>
          </w:p>
          <w:p w14:paraId="0D25CA7A" w14:textId="1245766A" w:rsidR="002E658C" w:rsidRPr="00F14AD5" w:rsidRDefault="00564B60" w:rsidP="00E15C2B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14AD5">
              <w:rPr>
                <w:rFonts w:ascii="Arial" w:hAnsi="Arial" w:cs="Arial"/>
                <w:sz w:val="22"/>
                <w:szCs w:val="22"/>
              </w:rPr>
              <w:t>Part C2</w:t>
            </w:r>
            <w:r w:rsidR="002E658C" w:rsidRPr="00F14AD5">
              <w:rPr>
                <w:rFonts w:ascii="Arial" w:hAnsi="Arial" w:cs="Arial"/>
                <w:sz w:val="22"/>
                <w:szCs w:val="22"/>
              </w:rPr>
              <w:t xml:space="preserve">- low </w:t>
            </w:r>
            <w:r w:rsidRPr="00F14AD5">
              <w:rPr>
                <w:rFonts w:ascii="Arial" w:hAnsi="Arial" w:cs="Arial"/>
                <w:color w:val="000000"/>
                <w:sz w:val="22"/>
                <w:szCs w:val="22"/>
              </w:rPr>
              <w:t>impact installation</w:t>
            </w:r>
            <w:r w:rsidR="002E658C" w:rsidRPr="00F14AD5">
              <w:rPr>
                <w:rFonts w:ascii="Arial" w:hAnsi="Arial" w:cs="Arial"/>
                <w:color w:val="000000"/>
                <w:sz w:val="22"/>
                <w:szCs w:val="22"/>
              </w:rPr>
              <w:t xml:space="preserve"> question ticked</w:t>
            </w:r>
          </w:p>
          <w:p w14:paraId="746AD600" w14:textId="3CF8A0AD" w:rsidR="00F14AD5" w:rsidRPr="00F14AD5" w:rsidRDefault="00564B60" w:rsidP="00F14AD5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4AD5">
              <w:rPr>
                <w:rFonts w:ascii="Arial" w:hAnsi="Arial" w:cs="Arial"/>
                <w:color w:val="000000"/>
                <w:sz w:val="22"/>
                <w:szCs w:val="22"/>
              </w:rPr>
              <w:t>Part C4</w:t>
            </w:r>
            <w:r w:rsidR="002E658C" w:rsidRPr="00F14AD5">
              <w:rPr>
                <w:rFonts w:ascii="Arial" w:hAnsi="Arial" w:cs="Arial"/>
                <w:color w:val="000000"/>
                <w:sz w:val="22"/>
                <w:szCs w:val="22"/>
              </w:rPr>
              <w:t xml:space="preserve">- Appendix 2 not </w:t>
            </w:r>
            <w:r w:rsidR="00F14AD5" w:rsidRPr="00F14AD5">
              <w:rPr>
                <w:rFonts w:ascii="Arial" w:hAnsi="Arial" w:cs="Arial"/>
                <w:color w:val="000000"/>
                <w:sz w:val="22"/>
                <w:szCs w:val="22"/>
              </w:rPr>
              <w:t>completed</w:t>
            </w:r>
            <w:r w:rsidR="00F14AD5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D0032D" w:rsidRPr="00F14AD5" w14:paraId="36AC2658" w14:textId="77777777" w:rsidTr="00F14AD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auto"/>
          </w:tcPr>
          <w:p w14:paraId="4C04615D" w14:textId="61AE15B9" w:rsidR="00D0032D" w:rsidRDefault="009F0A7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177AF4"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Louise Bailey 26/05/21</w:t>
            </w:r>
          </w:p>
          <w:p w14:paraId="2F0DF1AE" w14:textId="79A51165" w:rsidR="005274F9" w:rsidRDefault="005274F9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Prior duly making assessment has not been reviewed.</w:t>
            </w:r>
          </w:p>
          <w:p w14:paraId="2D9E3857" w14:textId="77777777" w:rsidR="005274F9" w:rsidRDefault="005274F9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E8444FA" w14:textId="4C993BF6" w:rsidR="007638DF" w:rsidRPr="007638DF" w:rsidRDefault="007638DF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638DF">
              <w:rPr>
                <w:rFonts w:ascii="Arial" w:hAnsi="Arial" w:cs="Arial"/>
                <w:bCs/>
                <w:sz w:val="22"/>
                <w:szCs w:val="22"/>
              </w:rPr>
              <w:t>Email response received 19/05/21:</w:t>
            </w:r>
          </w:p>
          <w:p w14:paraId="7EBB9FAC" w14:textId="4AD82675" w:rsidR="00D0032D" w:rsidRPr="00670376" w:rsidRDefault="00F14AD5" w:rsidP="0055569B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670376">
              <w:rPr>
                <w:rFonts w:ascii="Arial" w:hAnsi="Arial" w:cs="Arial"/>
                <w:bCs/>
                <w:sz w:val="22"/>
                <w:szCs w:val="22"/>
              </w:rPr>
              <w:t xml:space="preserve">Fee- </w:t>
            </w:r>
            <w:r w:rsidR="00670376" w:rsidRPr="00670376">
              <w:rPr>
                <w:rFonts w:ascii="Arial" w:hAnsi="Arial" w:cs="Arial"/>
                <w:bCs/>
                <w:sz w:val="22"/>
                <w:szCs w:val="22"/>
              </w:rPr>
              <w:t>Amount: £4009.00; Date paid: 21/05/21; Transaction#: 2088571; Reference: BS/210521/56 PERSONNEL HYGIENE PAN-013647</w:t>
            </w:r>
          </w:p>
          <w:p w14:paraId="431CD724" w14:textId="77777777" w:rsidR="00F14AD5" w:rsidRPr="00670376" w:rsidRDefault="00F14AD5" w:rsidP="00F14AD5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670376">
              <w:rPr>
                <w:rFonts w:ascii="Arial" w:hAnsi="Arial" w:cs="Arial"/>
                <w:bCs/>
                <w:sz w:val="22"/>
                <w:szCs w:val="22"/>
              </w:rPr>
              <w:t>authorisation letter completed and saved to authorisations folder</w:t>
            </w:r>
          </w:p>
          <w:p w14:paraId="1E974B6D" w14:textId="712EC628" w:rsidR="00F14AD5" w:rsidRPr="00670376" w:rsidRDefault="00177AF4" w:rsidP="00F14AD5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670376">
              <w:rPr>
                <w:rFonts w:ascii="Arial" w:hAnsi="Arial" w:cs="Arial"/>
                <w:bCs/>
                <w:sz w:val="22"/>
                <w:szCs w:val="22"/>
              </w:rPr>
              <w:t>answer changed to “no”</w:t>
            </w:r>
          </w:p>
          <w:p w14:paraId="324F6B84" w14:textId="77777777" w:rsidR="00177AF4" w:rsidRPr="007638DF" w:rsidRDefault="00177AF4" w:rsidP="00F14AD5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Style w:val="Responseboxtext"/>
                <w:b/>
                <w:sz w:val="22"/>
                <w:szCs w:val="22"/>
                <w:u w:val="single"/>
              </w:rPr>
            </w:pPr>
            <w:r w:rsidRPr="00670376">
              <w:rPr>
                <w:rFonts w:ascii="Arial" w:hAnsi="Arial" w:cs="Arial"/>
                <w:bCs/>
                <w:sz w:val="22"/>
                <w:szCs w:val="22"/>
              </w:rPr>
              <w:t xml:space="preserve">Has completed Appendix 2. Has stated that they do not comply with S5.06 and to see </w:t>
            </w:r>
            <w:r w:rsidRPr="00670376">
              <w:rPr>
                <w:rStyle w:val="Responseboxtext"/>
                <w:bCs/>
                <w:sz w:val="22"/>
                <w:szCs w:val="22"/>
              </w:rPr>
              <w:t>BK2 Buckley Site Specific EMS (Working Plan) for the procedures in place.</w:t>
            </w:r>
          </w:p>
          <w:p w14:paraId="3BD15C2A" w14:textId="77777777" w:rsidR="007638DF" w:rsidRDefault="007638DF" w:rsidP="007638D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5F17FF5B" w14:textId="3BF4295B" w:rsidR="007638DF" w:rsidRPr="005274F9" w:rsidRDefault="007638DF" w:rsidP="007638D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5274F9">
              <w:rPr>
                <w:rFonts w:ascii="Arial" w:hAnsi="Arial" w:cs="Arial"/>
                <w:bCs/>
                <w:sz w:val="22"/>
                <w:szCs w:val="22"/>
              </w:rPr>
              <w:t>Duly made date of 21/05/21 as this is the date fee was confirmed.</w:t>
            </w:r>
          </w:p>
        </w:tc>
      </w:tr>
    </w:tbl>
    <w:p w14:paraId="3D783D35" w14:textId="77777777" w:rsidR="00D0032D" w:rsidRPr="0089183C" w:rsidRDefault="00D0032D" w:rsidP="0089183C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p w14:paraId="48D0DEE3" w14:textId="77777777" w:rsidR="0093763B" w:rsidRPr="0089183C" w:rsidRDefault="0093763B" w:rsidP="0089183C">
      <w:pPr>
        <w:pStyle w:val="StyleHeading5BlockLabelArial"/>
        <w:spacing w:before="60" w:after="60" w:line="270" w:lineRule="exact"/>
      </w:pPr>
    </w:p>
    <w:sectPr w:rsidR="0093763B" w:rsidRPr="0089183C" w:rsidSect="00434129">
      <w:headerReference w:type="even" r:id="rId19"/>
      <w:headerReference w:type="default" r:id="rId20"/>
      <w:footerReference w:type="default" r:id="rId21"/>
      <w:headerReference w:type="first" r:id="rId22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D6A7F" w14:textId="77777777" w:rsidR="00F926A6" w:rsidRDefault="00F926A6">
      <w:r>
        <w:separator/>
      </w:r>
    </w:p>
  </w:endnote>
  <w:endnote w:type="continuationSeparator" w:id="0">
    <w:p w14:paraId="4C7AD1A7" w14:textId="77777777" w:rsidR="00F926A6" w:rsidRDefault="00F92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8393E" w14:textId="77777777" w:rsidR="00A05D61" w:rsidRPr="007D6278" w:rsidRDefault="00A05D61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258094" w14:textId="77777777" w:rsidR="00F926A6" w:rsidRDefault="00F926A6">
      <w:r>
        <w:separator/>
      </w:r>
    </w:p>
  </w:footnote>
  <w:footnote w:type="continuationSeparator" w:id="0">
    <w:p w14:paraId="7D34394A" w14:textId="77777777" w:rsidR="00F926A6" w:rsidRDefault="00F92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B8C19" w14:textId="77777777" w:rsidR="00A05D61" w:rsidRDefault="00F926A6">
    <w:pPr>
      <w:pStyle w:val="Header"/>
    </w:pPr>
    <w:r>
      <w:rPr>
        <w:noProof/>
      </w:rPr>
      <w:pict w14:anchorId="4E5E09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6049C" w14:textId="77777777" w:rsidR="00A05D61" w:rsidRPr="00966287" w:rsidRDefault="00A05D61">
    <w:pPr>
      <w:pStyle w:val="Header"/>
      <w:rPr>
        <w:b/>
      </w:rPr>
    </w:pPr>
    <w:r w:rsidRPr="00966287">
      <w:rPr>
        <w:b/>
      </w:rPr>
      <w:t>Variation (</w:t>
    </w:r>
    <w:r>
      <w:rPr>
        <w:b/>
      </w:rPr>
      <w:t>minor tech and normal)</w:t>
    </w:r>
    <w:r w:rsidRPr="00966287">
      <w:rPr>
        <w:b/>
      </w:rPr>
      <w:t xml:space="preserve">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EC0F0" w14:textId="77777777" w:rsidR="00A05D61" w:rsidRDefault="00F926A6">
    <w:pPr>
      <w:pStyle w:val="Header"/>
    </w:pPr>
    <w:r>
      <w:rPr>
        <w:noProof/>
      </w:rPr>
      <w:pict w14:anchorId="08A850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B37A3"/>
    <w:multiLevelType w:val="hybridMultilevel"/>
    <w:tmpl w:val="9ECCA9DA"/>
    <w:lvl w:ilvl="0" w:tplc="956AAB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216699"/>
    <w:multiLevelType w:val="hybridMultilevel"/>
    <w:tmpl w:val="25663C90"/>
    <w:lvl w:ilvl="0" w:tplc="72823F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FA5866"/>
    <w:multiLevelType w:val="hybridMultilevel"/>
    <w:tmpl w:val="146247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970416"/>
    <w:multiLevelType w:val="hybridMultilevel"/>
    <w:tmpl w:val="EDDEDBD4"/>
    <w:lvl w:ilvl="0" w:tplc="07885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6210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28F016">
      <w:start w:val="11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E74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20DE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C8D4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C60F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709B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2838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10"/>
  </w:num>
  <w:num w:numId="7">
    <w:abstractNumId w:val="8"/>
  </w:num>
  <w:num w:numId="8">
    <w:abstractNumId w:val="7"/>
  </w:num>
  <w:num w:numId="9">
    <w:abstractNumId w:val="3"/>
  </w:num>
  <w:num w:numId="10">
    <w:abstractNumId w:val="13"/>
  </w:num>
  <w:num w:numId="11">
    <w:abstractNumId w:val="12"/>
  </w:num>
  <w:num w:numId="12">
    <w:abstractNumId w:val="2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02DC6"/>
    <w:rsid w:val="000101BB"/>
    <w:rsid w:val="00017DD8"/>
    <w:rsid w:val="00021522"/>
    <w:rsid w:val="0002529A"/>
    <w:rsid w:val="0002727E"/>
    <w:rsid w:val="00033A0D"/>
    <w:rsid w:val="00033D34"/>
    <w:rsid w:val="00041B35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854E5"/>
    <w:rsid w:val="0008658A"/>
    <w:rsid w:val="00094432"/>
    <w:rsid w:val="000A1CF4"/>
    <w:rsid w:val="000A6038"/>
    <w:rsid w:val="000B0506"/>
    <w:rsid w:val="000C1C49"/>
    <w:rsid w:val="000C34B3"/>
    <w:rsid w:val="000C39E8"/>
    <w:rsid w:val="000C473E"/>
    <w:rsid w:val="000C5E1E"/>
    <w:rsid w:val="000D701A"/>
    <w:rsid w:val="000E5D87"/>
    <w:rsid w:val="000F23A6"/>
    <w:rsid w:val="000F3523"/>
    <w:rsid w:val="00104E2D"/>
    <w:rsid w:val="00105266"/>
    <w:rsid w:val="00115D3B"/>
    <w:rsid w:val="00117868"/>
    <w:rsid w:val="00120E11"/>
    <w:rsid w:val="00124390"/>
    <w:rsid w:val="00125818"/>
    <w:rsid w:val="00125B72"/>
    <w:rsid w:val="00125F12"/>
    <w:rsid w:val="00131D79"/>
    <w:rsid w:val="00134E39"/>
    <w:rsid w:val="00136B7D"/>
    <w:rsid w:val="00142E2D"/>
    <w:rsid w:val="00151465"/>
    <w:rsid w:val="00157493"/>
    <w:rsid w:val="001577D2"/>
    <w:rsid w:val="00163B72"/>
    <w:rsid w:val="00173DF5"/>
    <w:rsid w:val="00174236"/>
    <w:rsid w:val="00175D53"/>
    <w:rsid w:val="00176A6A"/>
    <w:rsid w:val="00177AF4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790"/>
    <w:rsid w:val="0020798A"/>
    <w:rsid w:val="00207EA4"/>
    <w:rsid w:val="002113D9"/>
    <w:rsid w:val="00213E35"/>
    <w:rsid w:val="00216FD8"/>
    <w:rsid w:val="002310F7"/>
    <w:rsid w:val="002314AE"/>
    <w:rsid w:val="0023182B"/>
    <w:rsid w:val="00232149"/>
    <w:rsid w:val="00235BD9"/>
    <w:rsid w:val="002366ED"/>
    <w:rsid w:val="00236EBB"/>
    <w:rsid w:val="00240F40"/>
    <w:rsid w:val="002435B0"/>
    <w:rsid w:val="00244CF3"/>
    <w:rsid w:val="00251E90"/>
    <w:rsid w:val="00252208"/>
    <w:rsid w:val="002540E1"/>
    <w:rsid w:val="0025691F"/>
    <w:rsid w:val="00261D6A"/>
    <w:rsid w:val="0027307D"/>
    <w:rsid w:val="002732AF"/>
    <w:rsid w:val="00274F41"/>
    <w:rsid w:val="002845D1"/>
    <w:rsid w:val="0029154E"/>
    <w:rsid w:val="002A32F6"/>
    <w:rsid w:val="002A34BE"/>
    <w:rsid w:val="002A4810"/>
    <w:rsid w:val="002B35BF"/>
    <w:rsid w:val="002B703B"/>
    <w:rsid w:val="002C1B59"/>
    <w:rsid w:val="002C3A13"/>
    <w:rsid w:val="002C5208"/>
    <w:rsid w:val="002C6ED3"/>
    <w:rsid w:val="002D6232"/>
    <w:rsid w:val="002E1083"/>
    <w:rsid w:val="002E164C"/>
    <w:rsid w:val="002E658C"/>
    <w:rsid w:val="002F670C"/>
    <w:rsid w:val="00301602"/>
    <w:rsid w:val="003020D8"/>
    <w:rsid w:val="003031A8"/>
    <w:rsid w:val="00304CF4"/>
    <w:rsid w:val="00305FF8"/>
    <w:rsid w:val="00306799"/>
    <w:rsid w:val="00307E3E"/>
    <w:rsid w:val="00320262"/>
    <w:rsid w:val="00321F0A"/>
    <w:rsid w:val="00321FE9"/>
    <w:rsid w:val="00322872"/>
    <w:rsid w:val="00326007"/>
    <w:rsid w:val="0032647D"/>
    <w:rsid w:val="00335299"/>
    <w:rsid w:val="00335F62"/>
    <w:rsid w:val="00337A96"/>
    <w:rsid w:val="00337CD2"/>
    <w:rsid w:val="0034610F"/>
    <w:rsid w:val="00356729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3FFD"/>
    <w:rsid w:val="003B4538"/>
    <w:rsid w:val="003C0261"/>
    <w:rsid w:val="003C48CE"/>
    <w:rsid w:val="003C6BDE"/>
    <w:rsid w:val="003C75F1"/>
    <w:rsid w:val="003D0B7C"/>
    <w:rsid w:val="003D21F5"/>
    <w:rsid w:val="003D3F62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0A12"/>
    <w:rsid w:val="004734A6"/>
    <w:rsid w:val="004762B7"/>
    <w:rsid w:val="00481042"/>
    <w:rsid w:val="00481D55"/>
    <w:rsid w:val="00483C78"/>
    <w:rsid w:val="00484217"/>
    <w:rsid w:val="00485B15"/>
    <w:rsid w:val="00491D59"/>
    <w:rsid w:val="0049322C"/>
    <w:rsid w:val="00495C3B"/>
    <w:rsid w:val="0049777F"/>
    <w:rsid w:val="004A1DC1"/>
    <w:rsid w:val="004A1E26"/>
    <w:rsid w:val="004A2549"/>
    <w:rsid w:val="004B3100"/>
    <w:rsid w:val="004B3FAE"/>
    <w:rsid w:val="004B70C8"/>
    <w:rsid w:val="004C3D85"/>
    <w:rsid w:val="004C5505"/>
    <w:rsid w:val="004C7426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061E"/>
    <w:rsid w:val="00517E63"/>
    <w:rsid w:val="00524167"/>
    <w:rsid w:val="00525396"/>
    <w:rsid w:val="00525408"/>
    <w:rsid w:val="00526ED4"/>
    <w:rsid w:val="005274F9"/>
    <w:rsid w:val="0053194E"/>
    <w:rsid w:val="00547AA4"/>
    <w:rsid w:val="0055100E"/>
    <w:rsid w:val="005515B9"/>
    <w:rsid w:val="0055187E"/>
    <w:rsid w:val="0055228C"/>
    <w:rsid w:val="00555E2B"/>
    <w:rsid w:val="00556518"/>
    <w:rsid w:val="00557600"/>
    <w:rsid w:val="00560984"/>
    <w:rsid w:val="00561FE2"/>
    <w:rsid w:val="00564B60"/>
    <w:rsid w:val="0056542E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6B71"/>
    <w:rsid w:val="005B7093"/>
    <w:rsid w:val="005D3784"/>
    <w:rsid w:val="005D5B52"/>
    <w:rsid w:val="005E0313"/>
    <w:rsid w:val="005E1D7C"/>
    <w:rsid w:val="005E30B0"/>
    <w:rsid w:val="005F052F"/>
    <w:rsid w:val="005F4116"/>
    <w:rsid w:val="005F545F"/>
    <w:rsid w:val="00604B6E"/>
    <w:rsid w:val="0060799D"/>
    <w:rsid w:val="00616CC6"/>
    <w:rsid w:val="00616FFE"/>
    <w:rsid w:val="0061796B"/>
    <w:rsid w:val="00620A9F"/>
    <w:rsid w:val="00624D11"/>
    <w:rsid w:val="00632588"/>
    <w:rsid w:val="006335AB"/>
    <w:rsid w:val="00634CE3"/>
    <w:rsid w:val="0063537F"/>
    <w:rsid w:val="00644EEB"/>
    <w:rsid w:val="00645F83"/>
    <w:rsid w:val="00647E8E"/>
    <w:rsid w:val="00654747"/>
    <w:rsid w:val="00661A22"/>
    <w:rsid w:val="00666C66"/>
    <w:rsid w:val="00667E9A"/>
    <w:rsid w:val="00670376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52C"/>
    <w:rsid w:val="006D7981"/>
    <w:rsid w:val="006D7CBF"/>
    <w:rsid w:val="006E1D91"/>
    <w:rsid w:val="006E2FBA"/>
    <w:rsid w:val="006E30A8"/>
    <w:rsid w:val="006F217D"/>
    <w:rsid w:val="006F3838"/>
    <w:rsid w:val="006F4147"/>
    <w:rsid w:val="006F5DB2"/>
    <w:rsid w:val="007050C4"/>
    <w:rsid w:val="00705B61"/>
    <w:rsid w:val="0071016F"/>
    <w:rsid w:val="0071107D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638DF"/>
    <w:rsid w:val="00764826"/>
    <w:rsid w:val="00780D6A"/>
    <w:rsid w:val="00787181"/>
    <w:rsid w:val="00787835"/>
    <w:rsid w:val="007922FC"/>
    <w:rsid w:val="00793243"/>
    <w:rsid w:val="00797CC6"/>
    <w:rsid w:val="007A23C3"/>
    <w:rsid w:val="007B3D68"/>
    <w:rsid w:val="007B58EC"/>
    <w:rsid w:val="007B648C"/>
    <w:rsid w:val="007B656D"/>
    <w:rsid w:val="007C4060"/>
    <w:rsid w:val="007C6524"/>
    <w:rsid w:val="007D5A51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1636F"/>
    <w:rsid w:val="00822565"/>
    <w:rsid w:val="00825EA5"/>
    <w:rsid w:val="00826A76"/>
    <w:rsid w:val="00827663"/>
    <w:rsid w:val="00831055"/>
    <w:rsid w:val="0083714A"/>
    <w:rsid w:val="008458D5"/>
    <w:rsid w:val="00846BFA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51E9"/>
    <w:rsid w:val="00876361"/>
    <w:rsid w:val="0087723B"/>
    <w:rsid w:val="00881758"/>
    <w:rsid w:val="0089183C"/>
    <w:rsid w:val="008937E9"/>
    <w:rsid w:val="008962E7"/>
    <w:rsid w:val="008A1D36"/>
    <w:rsid w:val="008A3C96"/>
    <w:rsid w:val="008A5772"/>
    <w:rsid w:val="008A7120"/>
    <w:rsid w:val="008B33A8"/>
    <w:rsid w:val="008C6C41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66287"/>
    <w:rsid w:val="00971A22"/>
    <w:rsid w:val="009729C0"/>
    <w:rsid w:val="009745D5"/>
    <w:rsid w:val="00977B97"/>
    <w:rsid w:val="00990C6A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D750C"/>
    <w:rsid w:val="009E42D3"/>
    <w:rsid w:val="009F062D"/>
    <w:rsid w:val="009F0A78"/>
    <w:rsid w:val="009F7552"/>
    <w:rsid w:val="00A02EFA"/>
    <w:rsid w:val="00A0449C"/>
    <w:rsid w:val="00A05D61"/>
    <w:rsid w:val="00A078F3"/>
    <w:rsid w:val="00A1107E"/>
    <w:rsid w:val="00A11795"/>
    <w:rsid w:val="00A1252D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216E"/>
    <w:rsid w:val="00AB3B3B"/>
    <w:rsid w:val="00AB4862"/>
    <w:rsid w:val="00AB545E"/>
    <w:rsid w:val="00AC2826"/>
    <w:rsid w:val="00AC7C53"/>
    <w:rsid w:val="00AD0DDF"/>
    <w:rsid w:val="00AD6C54"/>
    <w:rsid w:val="00AE1E8B"/>
    <w:rsid w:val="00AE2E0C"/>
    <w:rsid w:val="00AE49FD"/>
    <w:rsid w:val="00AE6AB5"/>
    <w:rsid w:val="00AE6C44"/>
    <w:rsid w:val="00AF0BE8"/>
    <w:rsid w:val="00AF66D7"/>
    <w:rsid w:val="00B078BC"/>
    <w:rsid w:val="00B113B7"/>
    <w:rsid w:val="00B26DFB"/>
    <w:rsid w:val="00B30ADA"/>
    <w:rsid w:val="00B34077"/>
    <w:rsid w:val="00B3497C"/>
    <w:rsid w:val="00B349A8"/>
    <w:rsid w:val="00B41666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03E7"/>
    <w:rsid w:val="00BB2BE6"/>
    <w:rsid w:val="00BC4BF9"/>
    <w:rsid w:val="00BC4D8F"/>
    <w:rsid w:val="00BC5992"/>
    <w:rsid w:val="00BD6FDC"/>
    <w:rsid w:val="00BE0D0D"/>
    <w:rsid w:val="00BE4515"/>
    <w:rsid w:val="00BE5FA6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5FE5"/>
    <w:rsid w:val="00C7656C"/>
    <w:rsid w:val="00C77BEE"/>
    <w:rsid w:val="00C847F2"/>
    <w:rsid w:val="00C8529F"/>
    <w:rsid w:val="00C9343A"/>
    <w:rsid w:val="00C9462C"/>
    <w:rsid w:val="00CA4929"/>
    <w:rsid w:val="00CA5C5D"/>
    <w:rsid w:val="00CB2379"/>
    <w:rsid w:val="00CB548B"/>
    <w:rsid w:val="00CC0AE5"/>
    <w:rsid w:val="00CC4BDB"/>
    <w:rsid w:val="00CC6A89"/>
    <w:rsid w:val="00CD013A"/>
    <w:rsid w:val="00CD6008"/>
    <w:rsid w:val="00CD74A5"/>
    <w:rsid w:val="00CE1475"/>
    <w:rsid w:val="00CE6C77"/>
    <w:rsid w:val="00CF0C66"/>
    <w:rsid w:val="00CF1BAD"/>
    <w:rsid w:val="00CF3E5E"/>
    <w:rsid w:val="00CF41EC"/>
    <w:rsid w:val="00CF5AC4"/>
    <w:rsid w:val="00D0032D"/>
    <w:rsid w:val="00D00FFF"/>
    <w:rsid w:val="00D01E3D"/>
    <w:rsid w:val="00D11F47"/>
    <w:rsid w:val="00D14F6F"/>
    <w:rsid w:val="00D245E9"/>
    <w:rsid w:val="00D26A08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D5B"/>
    <w:rsid w:val="00D65FD2"/>
    <w:rsid w:val="00D71742"/>
    <w:rsid w:val="00D72C53"/>
    <w:rsid w:val="00D73990"/>
    <w:rsid w:val="00D76E8E"/>
    <w:rsid w:val="00D83BA4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81"/>
    <w:rsid w:val="00DC034C"/>
    <w:rsid w:val="00DC2EBC"/>
    <w:rsid w:val="00DC69DA"/>
    <w:rsid w:val="00DE2A7E"/>
    <w:rsid w:val="00DE30CF"/>
    <w:rsid w:val="00DE3A9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4B9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5A2"/>
    <w:rsid w:val="00EF49BA"/>
    <w:rsid w:val="00F0002B"/>
    <w:rsid w:val="00F01350"/>
    <w:rsid w:val="00F10614"/>
    <w:rsid w:val="00F11050"/>
    <w:rsid w:val="00F1327E"/>
    <w:rsid w:val="00F14AD5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2CAB"/>
    <w:rsid w:val="00F655A4"/>
    <w:rsid w:val="00F66356"/>
    <w:rsid w:val="00F700BF"/>
    <w:rsid w:val="00F74A33"/>
    <w:rsid w:val="00F82C6A"/>
    <w:rsid w:val="00F86E2E"/>
    <w:rsid w:val="00F8790C"/>
    <w:rsid w:val="00F926A6"/>
    <w:rsid w:val="00F939D7"/>
    <w:rsid w:val="00FA43E2"/>
    <w:rsid w:val="00FA6DF7"/>
    <w:rsid w:val="00FA786F"/>
    <w:rsid w:val="00FB0700"/>
    <w:rsid w:val="00FB2492"/>
    <w:rsid w:val="00FB2979"/>
    <w:rsid w:val="00FB59D4"/>
    <w:rsid w:val="00FB6649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8013949"/>
  <w15:chartTrackingRefBased/>
  <w15:docId w15:val="{98C40AB8-B343-4519-B2FB-69094D14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8751E9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8751E9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8751E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142E2D"/>
    <w:pPr>
      <w:spacing w:before="100" w:beforeAutospacing="1" w:after="100" w:afterAutospacing="1"/>
    </w:pPr>
  </w:style>
  <w:style w:type="character" w:customStyle="1" w:styleId="Responseboxtext">
    <w:name w:val="Response box text"/>
    <w:basedOn w:val="DefaultParagraphFont"/>
    <w:uiPriority w:val="1"/>
    <w:qFormat/>
    <w:rsid w:val="0081636F"/>
    <w:rPr>
      <w:rFonts w:ascii="Arial" w:hAnsi="Arial" w:cs="Arial" w:hint="default"/>
      <w:color w:val="auto"/>
      <w:sz w:val="20"/>
    </w:rPr>
  </w:style>
  <w:style w:type="paragraph" w:styleId="ListParagraph">
    <w:name w:val="List Paragraph"/>
    <w:basedOn w:val="Normal"/>
    <w:uiPriority w:val="34"/>
    <w:qFormat/>
    <w:rsid w:val="002E65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4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33681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single" w:sz="6" w:space="6" w:color="E3E3E3"/>
                <w:bottom w:val="single" w:sz="6" w:space="0" w:color="E3E3E3"/>
                <w:right w:val="single" w:sz="6" w:space="6" w:color="E3E3E3"/>
              </w:divBdr>
              <w:divsChild>
                <w:div w:id="195424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41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03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887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073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245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978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89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31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5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hyperlink" Target="http://naturalresources.wales/media/1220/rgn-8-substantial-changes-involving-solvents-and-combus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how-we-regulate-you/our-charges/?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how-we-regulate-you/our-charges/?lang=en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how-we-regulate-you/our-charges/?lang=en" TargetMode="Externa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55" ma:contentTypeDescription="Permitting &amp; Compliance Word Document" ma:contentTypeScope="" ma:versionID="9cf02bc70e89ee06290ca5582b889936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42a8e54cc2f5687b76ee59afac3579dc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REGU-204-2742696</_dlc_DocId>
    <_dlc_DocIdUrl xmlns="9be56660-2c31-41ef-bc00-23e72f632f2a">
      <Url>https://cyfoethnaturiolcymru.sharepoint.com/teams/Regulatory/Permitting/_layouts/15/DocIdRedir.aspx?ID=REGU-204-2742696</Url>
      <Description>REGU-204-2742696</Description>
    </_dlc_DocIdUrl>
    <Site_x0020_Name xmlns="859f7ad6-93f6-4205-b62b-a17f28acbbac">EAWML 37087 - P H S  North Wales</Site_x0020_Name>
    <Internal_x002f_External xmlns="859f7ad6-93f6-4205-b62b-a17f28acbbac">Internal document</Internal_x002f_External>
    <Post_x0020_code xmlns="859f7ad6-93f6-4205-b62b-a17f28acbbac">CH7 3PS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2021-05-13T23:00:00+00:00</Document_x0020_Date>
    <Facility_x0020_Address xmlns="859f7ad6-93f6-4205-b62b-a17f28acbbac">Plot B Pinfold Lane, Catheralls Ind Est, Buckley, Flintshire, CH7 3PS,</Facility_x0020_Address>
    <Environment_x0020_Sub_x0020_Folder xmlns="859f7ad6-93f6-4205-b62b-a17f28acbbac">Licence variation</Environment_x0020_Sub_x0020_Folder>
    <Customer_x0020_Name xmlns="859f7ad6-93f6-4205-b62b-a17f28acbbac">Personnel Hygiene Services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1EC1B-B7C0-4A7E-AD7E-1269A49B320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956F855-7577-4B1B-885B-7A60F600E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f4145418-6eb2-4e2f-90f8-d42e4734b249"/>
    <ds:schemaRef ds:uri="005db27c-c37f-4c3b-898d-3fee1249b087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2AADA4-1F4E-4CEC-BD8A-6181BD615A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43A6DE-23E9-410B-B5C2-3A341E6A5495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3E816EE6-9115-4A6A-B7B8-7CC271B0A780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478042EE-7C7E-495D-8350-924323787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616</TotalTime>
  <Pages>11</Pages>
  <Words>2038</Words>
  <Characters>11623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13634</CharactersWithSpaces>
  <SharedDoc>false</SharedDoc>
  <HLinks>
    <vt:vector size="36" baseType="variant">
      <vt:variant>
        <vt:i4>5767261</vt:i4>
      </vt:variant>
      <vt:variant>
        <vt:i4>15</vt:i4>
      </vt:variant>
      <vt:variant>
        <vt:i4>0</vt:i4>
      </vt:variant>
      <vt:variant>
        <vt:i4>5</vt:i4>
      </vt:variant>
      <vt:variant>
        <vt:lpwstr>http://naturalresources.wales/media/1220/rgn-8-substantial-changes-involving-solvents-and-combustion.pdf</vt:lpwstr>
      </vt:variant>
      <vt:variant>
        <vt:lpwstr/>
      </vt:variant>
      <vt:variant>
        <vt:i4>2687098</vt:i4>
      </vt:variant>
      <vt:variant>
        <vt:i4>12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9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6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43</cp:revision>
  <cp:lastPrinted>2013-09-05T10:11:00Z</cp:lastPrinted>
  <dcterms:created xsi:type="dcterms:W3CDTF">2021-05-06T12:29:00Z</dcterms:created>
  <dcterms:modified xsi:type="dcterms:W3CDTF">2021-06-14T10:07:00Z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99e03a8e-11eb-4bcd-a950-69248e138800</vt:lpwstr>
  </property>
  <property fmtid="{D5CDD505-2E9C-101B-9397-08002B2CF9AE}" pid="11" name="AuthorIds_UIVersion_6656">
    <vt:lpwstr>961</vt:lpwstr>
  </property>
  <property fmtid="{D5CDD505-2E9C-101B-9397-08002B2CF9AE}" pid="12" name="AuthorIds_UIVersion_7168">
    <vt:lpwstr>2131</vt:lpwstr>
  </property>
</Properties>
</file>