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0097B15E" w14:textId="77777777" w:rsidR="00831FE0" w:rsidRDefault="00831FE0"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7420FCC9" w14:textId="77777777" w:rsidR="00215E45" w:rsidRDefault="00E52F30" w:rsidP="004A3121">
            <w:pPr>
              <w:pStyle w:val="EndnoteText"/>
              <w:rPr>
                <w:rFonts w:cs="Arial"/>
                <w:szCs w:val="24"/>
                <w:lang w:val="en-US"/>
              </w:rPr>
            </w:pPr>
            <w:r>
              <w:rPr>
                <w:rFonts w:cs="Arial"/>
                <w:szCs w:val="24"/>
                <w:lang w:val="en-US"/>
              </w:rPr>
              <w:t>Mr David Kynaston</w:t>
            </w:r>
          </w:p>
          <w:p w14:paraId="40BFA793" w14:textId="77777777" w:rsidR="00E52F30" w:rsidRDefault="00E52F30" w:rsidP="004A3121">
            <w:pPr>
              <w:pStyle w:val="EndnoteText"/>
              <w:rPr>
                <w:rFonts w:cs="Arial"/>
                <w:szCs w:val="24"/>
                <w:lang w:val="en-US"/>
              </w:rPr>
            </w:pPr>
            <w:r>
              <w:rPr>
                <w:rFonts w:cs="Arial"/>
                <w:szCs w:val="24"/>
                <w:lang w:val="en-US"/>
              </w:rPr>
              <w:t>Ty Brith Poultry Farm</w:t>
            </w:r>
          </w:p>
          <w:p w14:paraId="4F6F6B50" w14:textId="77777777" w:rsidR="00E52F30" w:rsidRDefault="00E52F30" w:rsidP="004A3121">
            <w:pPr>
              <w:pStyle w:val="EndnoteText"/>
              <w:rPr>
                <w:rFonts w:cs="Arial"/>
                <w:szCs w:val="24"/>
                <w:lang w:val="en-US"/>
              </w:rPr>
            </w:pPr>
            <w:r>
              <w:rPr>
                <w:rFonts w:cs="Arial"/>
                <w:szCs w:val="24"/>
                <w:lang w:val="en-US"/>
              </w:rPr>
              <w:t>Llangyniew</w:t>
            </w:r>
          </w:p>
          <w:p w14:paraId="330E4E1B" w14:textId="77777777" w:rsidR="00E52F30" w:rsidRDefault="00E52F30" w:rsidP="004A3121">
            <w:pPr>
              <w:pStyle w:val="EndnoteText"/>
              <w:rPr>
                <w:rFonts w:cs="Arial"/>
                <w:szCs w:val="24"/>
                <w:lang w:val="en-US"/>
              </w:rPr>
            </w:pPr>
            <w:r>
              <w:rPr>
                <w:rFonts w:cs="Arial"/>
                <w:szCs w:val="24"/>
                <w:lang w:val="en-US"/>
              </w:rPr>
              <w:t>Welshpool</w:t>
            </w:r>
          </w:p>
          <w:p w14:paraId="467EBF2A" w14:textId="77777777" w:rsidR="00E52F30" w:rsidRDefault="00E52F30" w:rsidP="004A3121">
            <w:pPr>
              <w:pStyle w:val="EndnoteText"/>
              <w:rPr>
                <w:rFonts w:cs="Arial"/>
                <w:szCs w:val="24"/>
                <w:lang w:val="en-US"/>
              </w:rPr>
            </w:pPr>
            <w:r>
              <w:rPr>
                <w:rFonts w:cs="Arial"/>
                <w:szCs w:val="24"/>
                <w:lang w:val="en-US"/>
              </w:rPr>
              <w:t>Powys</w:t>
            </w:r>
          </w:p>
          <w:p w14:paraId="60980FF8" w14:textId="45D2C858" w:rsidR="00E52F30" w:rsidRPr="00B57A54" w:rsidRDefault="00E52F30" w:rsidP="004A3121">
            <w:pPr>
              <w:pStyle w:val="EndnoteText"/>
              <w:rPr>
                <w:rFonts w:cs="Arial"/>
                <w:szCs w:val="24"/>
                <w:lang w:val="en-US"/>
              </w:rPr>
            </w:pPr>
            <w:r>
              <w:rPr>
                <w:rFonts w:cs="Arial"/>
                <w:szCs w:val="24"/>
                <w:lang w:val="en-US"/>
              </w:rPr>
              <w:t>SY21 9EN</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37FA4AA4" w14:textId="0687B947" w:rsidR="00FE2239" w:rsidRPr="00B57A54" w:rsidRDefault="00FE2239" w:rsidP="00BA4D09">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A4D09">
              <w:rPr>
                <w:rFonts w:cs="Arial"/>
                <w:szCs w:val="24"/>
                <w:lang w:val="en-US"/>
              </w:rPr>
              <w:t>30 April, 2021</w:t>
            </w:r>
          </w:p>
        </w:tc>
      </w:tr>
    </w:tbl>
    <w:p w14:paraId="75CD8747" w14:textId="77777777" w:rsidR="00FE2239" w:rsidRDefault="00FE2239" w:rsidP="00FE2239">
      <w:pPr>
        <w:pStyle w:val="NoSpacing"/>
        <w:jc w:val="both"/>
        <w:rPr>
          <w:lang w:val="en-US"/>
        </w:rPr>
      </w:pPr>
    </w:p>
    <w:p w14:paraId="68CB96A4" w14:textId="3FD11374"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98481D">
        <w:rPr>
          <w:lang w:val="en-US"/>
        </w:rPr>
        <w:t>r Kynaston</w:t>
      </w:r>
      <w:bookmarkStart w:id="7" w:name="_GoBack"/>
      <w:bookmarkEnd w:id="7"/>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2A06B752" w14:textId="7087666A" w:rsidR="00EC67F1" w:rsidRDefault="00E52F30" w:rsidP="00FE2239">
      <w:pPr>
        <w:pStyle w:val="NoSpacing"/>
        <w:jc w:val="both"/>
        <w:rPr>
          <w:b/>
          <w:bCs/>
          <w:lang w:val="en-US"/>
        </w:rPr>
      </w:pPr>
      <w:bookmarkStart w:id="8" w:name="SubjectHeading"/>
      <w:bookmarkStart w:id="9" w:name="Contents"/>
      <w:bookmarkEnd w:id="8"/>
      <w:bookmarkEnd w:id="9"/>
      <w:r>
        <w:rPr>
          <w:b/>
          <w:bCs/>
          <w:lang w:val="en-US"/>
        </w:rPr>
        <w:t>Ty Brith – QP3139UV</w:t>
      </w:r>
    </w:p>
    <w:p w14:paraId="37332A19" w14:textId="77777777" w:rsidR="00BA4D09" w:rsidRPr="00831951" w:rsidRDefault="00BA4D09"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lastRenderedPageBreak/>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51909D6E"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 xml:space="preserve">of our charges for </w:t>
      </w:r>
      <w:r w:rsidR="0062060A">
        <w:t xml:space="preserve">2021/22 </w:t>
      </w:r>
      <w:r w:rsidRPr="00EC57C0">
        <w:t>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lastRenderedPageBreak/>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274528"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F0CCA" w14:textId="77777777" w:rsidR="00274528" w:rsidRDefault="00274528" w:rsidP="003B1B95">
      <w:r>
        <w:separator/>
      </w:r>
    </w:p>
  </w:endnote>
  <w:endnote w:type="continuationSeparator" w:id="0">
    <w:p w14:paraId="7C4C838F" w14:textId="77777777" w:rsidR="00274528" w:rsidRDefault="0027452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proofErr w:type="spellStart"/>
                    <w:r w:rsidRPr="00D37E1F">
                      <w:rPr>
                        <w:color w:val="0091A5"/>
                        <w:sz w:val="20"/>
                        <w:szCs w:val="20"/>
                      </w:rPr>
                      <w:t>www.naturalresourceswales.gov.uk</w:t>
                    </w:r>
                    <w:proofErr w:type="spellEnd"/>
                  </w:p>
                  <w:p w14:paraId="3666ECC4" w14:textId="77777777" w:rsidR="005E3785" w:rsidRPr="005E3785" w:rsidRDefault="005E3785" w:rsidP="00897388">
                    <w:pPr>
                      <w:rPr>
                        <w:color w:val="0091A5"/>
                        <w:sz w:val="20"/>
                        <w:szCs w:val="20"/>
                      </w:rPr>
                    </w:pPr>
                    <w:proofErr w:type="spellStart"/>
                    <w:r w:rsidRPr="005E3785">
                      <w:rPr>
                        <w:color w:val="0091A5"/>
                        <w:sz w:val="20"/>
                        <w:szCs w:val="20"/>
                      </w:rPr>
                      <w:t>www.cyfoethnaturiolcymru.gov.uk</w:t>
                    </w:r>
                    <w:proofErr w:type="spellEnd"/>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3C7B8E"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proofErr w:type="spellStart"/>
                    <w:r w:rsidRPr="00D37E1F">
                      <w:rPr>
                        <w:color w:val="0091A5"/>
                        <w:sz w:val="20"/>
                        <w:szCs w:val="20"/>
                      </w:rPr>
                      <w:t>www.naturalresourceswales.gov.uk</w:t>
                    </w:r>
                    <w:proofErr w:type="spellEnd"/>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proofErr w:type="spellStart"/>
                    <w:r w:rsidRPr="00D37E1F">
                      <w:rPr>
                        <w:color w:val="0091A5"/>
                        <w:sz w:val="20"/>
                        <w:szCs w:val="20"/>
                      </w:rPr>
                      <w:t>www.naturalresourceswales.gov.uk</w:t>
                    </w:r>
                    <w:proofErr w:type="spellEnd"/>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proofErr w:type="spellStart"/>
                    <w:r w:rsidRPr="00D37E1F">
                      <w:rPr>
                        <w:color w:val="0091A5"/>
                        <w:sz w:val="20"/>
                        <w:szCs w:val="20"/>
                      </w:rPr>
                      <w:t>www.naturalresourceswales.gov.uk</w:t>
                    </w:r>
                    <w:proofErr w:type="spellEnd"/>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7A616" w14:textId="77777777" w:rsidR="00274528" w:rsidRDefault="00274528" w:rsidP="003B1B95">
      <w:r>
        <w:separator/>
      </w:r>
    </w:p>
  </w:footnote>
  <w:footnote w:type="continuationSeparator" w:id="0">
    <w:p w14:paraId="0F447ED3" w14:textId="77777777" w:rsidR="00274528" w:rsidRDefault="0027452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15E45"/>
    <w:rsid w:val="002310C5"/>
    <w:rsid w:val="002345C2"/>
    <w:rsid w:val="00251A99"/>
    <w:rsid w:val="002529C3"/>
    <w:rsid w:val="002623DA"/>
    <w:rsid w:val="00274528"/>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4C2D86"/>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060A"/>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1FE0"/>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7717C"/>
    <w:rsid w:val="0098438C"/>
    <w:rsid w:val="0098481D"/>
    <w:rsid w:val="009B3008"/>
    <w:rsid w:val="00A10C56"/>
    <w:rsid w:val="00A3717B"/>
    <w:rsid w:val="00A41BDD"/>
    <w:rsid w:val="00A63022"/>
    <w:rsid w:val="00A7722A"/>
    <w:rsid w:val="00A8176B"/>
    <w:rsid w:val="00A86E22"/>
    <w:rsid w:val="00A908E3"/>
    <w:rsid w:val="00AA1889"/>
    <w:rsid w:val="00AB7169"/>
    <w:rsid w:val="00AD5194"/>
    <w:rsid w:val="00AE4565"/>
    <w:rsid w:val="00AF1061"/>
    <w:rsid w:val="00AF3F7C"/>
    <w:rsid w:val="00B02CD4"/>
    <w:rsid w:val="00B4563C"/>
    <w:rsid w:val="00B90A54"/>
    <w:rsid w:val="00BA4AE0"/>
    <w:rsid w:val="00BA4D09"/>
    <w:rsid w:val="00BD37C5"/>
    <w:rsid w:val="00BE1874"/>
    <w:rsid w:val="00BF1058"/>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52F30"/>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757A5"/>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55" ma:contentTypeDescription="Permitting &amp; Compliance Word Document" ma:contentTypeScope="" ma:versionID="c8debc0938171e4b22f4c07d48c9a6a8">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176a6f933a372c2fcfa67c201aafd34c"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Brith</Site_x0020_Name>
    <Internal_x002f_External xmlns="859f7ad6-93f6-4205-b62b-a17f28acbbac">Outgoing document</Internal_x002f_External>
    <Post_x0020_code xmlns="859f7ad6-93f6-4205-b62b-a17f28acbbac">SY21 9EN</Post_x0020_code>
    <IconOverlay xmlns="http://schemas.microsoft.com/sharepoint/v4"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2021-05-16T23:00:00+00:00</Document_x0020_Date>
    <Facility_x0020_Address xmlns="859f7ad6-93f6-4205-b62b-a17f28acbbac">Llangynyw, Welshpool</Facility_x0020_Address>
    <Environment_x0020_Sub_x0020_Folder xmlns="859f7ad6-93f6-4205-b62b-a17f28acbbac">Licence supervision</Environment_x0020_Sub_x0020_Folder>
    <Customer_x0020_Name xmlns="859f7ad6-93f6-4205-b62b-a17f28acbbac">G R Kynaston &amp; Sons</Customer_x0020_Name>
    <Surrendered_x002f_Expired_x0020_Date xmlns="859f7ad6-93f6-4205-b62b-a17f28acbbac" xsi:nil="true"/>
    <_dlc_DocId xmlns="9be56660-2c31-41ef-bc00-23e72f632f2a">REGU-434-30511</_dlc_DocId>
    <_dlc_DocIdUrl xmlns="9be56660-2c31-41ef-bc00-23e72f632f2a">
      <Url>https://cyfoethnaturiolcymru.sharepoint.com/teams/Regulatory/Permitting/_layouts/15/DocIdRedir.aspx?ID=REGU-434-30511</Url>
      <Description>REGU-434-30511</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8FF2A1A6-4B44-49DB-A887-BD8A3D89E6EA}"/>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AA1B69-FF25-4AE0-87C6-3C9AACC7BB5B}"/>
</file>

<file path=customXml/itemProps5.xml><?xml version="1.0" encoding="utf-8"?>
<ds:datastoreItem xmlns:ds="http://schemas.openxmlformats.org/officeDocument/2006/customXml" ds:itemID="{30DFB4E3-84A7-4378-8D8D-89077E11B063}"/>
</file>

<file path=docProps/app.xml><?xml version="1.0" encoding="utf-8"?>
<Properties xmlns="http://schemas.openxmlformats.org/officeDocument/2006/extended-properties" xmlns:vt="http://schemas.openxmlformats.org/officeDocument/2006/docPropsVTypes">
  <Template>Dolau Farm QAS Membership Letter 2019 2020</Template>
  <TotalTime>3</TotalTime>
  <Pages>3</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Karen.Hamilton</dc:creator>
  <cp:lastModifiedBy>Hamilton, Karen</cp:lastModifiedBy>
  <cp:revision>3</cp:revision>
  <cp:lastPrinted>2013-12-05T11:23:00Z</cp:lastPrinted>
  <dcterms:created xsi:type="dcterms:W3CDTF">2021-05-17T12:49:00Z</dcterms:created>
  <dcterms:modified xsi:type="dcterms:W3CDTF">2021-05-17T12:53:00Z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5973904c-5fd5-44a0-a097-e8f356c16c75</vt:lpwstr>
  </property>
</Properties>
</file>