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p14">
  <w:body>
    <w:p w:rsidRPr="00216FD8" w:rsidR="0053194E" w:rsidP="0089183C" w:rsidRDefault="006D6F79" w14:paraId="2C3DC708" w14:textId="77777777">
      <w:pPr>
        <w:pStyle w:val="StyleHeading5BlockLabelArial"/>
        <w:spacing w:before="60" w:after="60" w:line="270" w:lineRule="exact"/>
      </w:pPr>
      <w:r w:rsidRPr="00216FD8">
        <w:t>Duly Made checklist –</w:t>
      </w:r>
      <w:r w:rsidRPr="00216FD8" w:rsidR="0053194E">
        <w:t xml:space="preserve"> </w:t>
      </w:r>
      <w:r w:rsidRPr="00216FD8" w:rsidR="00D60C5E">
        <w:t>waste</w:t>
      </w:r>
      <w:r w:rsidRPr="00216FD8" w:rsidR="0053194E">
        <w:t xml:space="preserve"> permit variations</w:t>
      </w:r>
    </w:p>
    <w:p w:rsidRPr="00216FD8" w:rsidR="0063537F" w:rsidP="0089183C" w:rsidRDefault="0063537F" w14:paraId="3127DB15" w14:textId="77777777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:rsidRPr="00216FD8" w:rsidR="008751E9" w:rsidP="0089183C" w:rsidRDefault="008751E9" w14:paraId="610C70B8" w14:textId="77777777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Pr="00216FD8" w:rsidR="008751E9" w:rsidTr="005B6B71" w14:paraId="7A496371" w14:textId="77777777">
        <w:trPr>
          <w:trHeight w:val="227"/>
        </w:trPr>
        <w:tc>
          <w:tcPr>
            <w:tcW w:w="4077" w:type="dxa"/>
          </w:tcPr>
          <w:p w:rsidRPr="00216FD8" w:rsidR="008751E9" w:rsidP="0089183C" w:rsidRDefault="008751E9" w14:paraId="354D369C" w14:textId="77777777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:rsidRPr="00216FD8" w:rsidR="008751E9" w:rsidP="0089183C" w:rsidRDefault="00FA38BE" w14:paraId="6E34CA7F" w14:textId="7E4A479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 01</w:t>
            </w:r>
            <w:r w:rsidR="00616943">
              <w:rPr>
                <w:rFonts w:ascii="Arial" w:hAnsi="Arial" w:cs="Arial"/>
                <w:lang w:eastAsia="en-US"/>
              </w:rPr>
              <w:t>3648</w:t>
            </w:r>
          </w:p>
        </w:tc>
      </w:tr>
      <w:tr w:rsidRPr="00216FD8" w:rsidR="008751E9" w:rsidTr="005B6B71" w14:paraId="0D41BE7C" w14:textId="77777777">
        <w:trPr>
          <w:trHeight w:val="227"/>
        </w:trPr>
        <w:tc>
          <w:tcPr>
            <w:tcW w:w="4077" w:type="dxa"/>
          </w:tcPr>
          <w:p w:rsidRPr="00216FD8" w:rsidR="008751E9" w:rsidP="0089183C" w:rsidRDefault="008751E9" w14:paraId="6C78E93F" w14:textId="77777777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:rsidRPr="00216FD8" w:rsidR="008751E9" w:rsidP="0089183C" w:rsidRDefault="00FB08ED" w14:paraId="7599182F" w14:textId="21BAAB6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EPR-BB3299FN</w:t>
            </w:r>
          </w:p>
        </w:tc>
      </w:tr>
      <w:tr w:rsidRPr="00216FD8" w:rsidR="008751E9" w:rsidTr="005B6B71" w14:paraId="5BBCE0E6" w14:textId="77777777">
        <w:trPr>
          <w:trHeight w:val="227"/>
        </w:trPr>
        <w:tc>
          <w:tcPr>
            <w:tcW w:w="4077" w:type="dxa"/>
          </w:tcPr>
          <w:p w:rsidRPr="00216FD8" w:rsidR="008751E9" w:rsidP="0089183C" w:rsidRDefault="008751E9" w14:paraId="2E3554D1" w14:textId="77777777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:rsidRPr="00216FD8" w:rsidR="008751E9" w:rsidP="0089183C" w:rsidRDefault="00616943" w14:paraId="4F03B17D" w14:textId="1B4715B7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SL Recycling</w:t>
            </w:r>
            <w:r w:rsidR="00FB08ED">
              <w:rPr>
                <w:rFonts w:ascii="Arial" w:hAnsi="Arial" w:cs="Arial"/>
                <w:lang w:eastAsia="en-US"/>
              </w:rPr>
              <w:t xml:space="preserve"> Limited</w:t>
            </w:r>
          </w:p>
        </w:tc>
      </w:tr>
      <w:tr w:rsidRPr="00216FD8" w:rsidR="008751E9" w:rsidTr="005B6B71" w14:paraId="71020346" w14:textId="77777777">
        <w:trPr>
          <w:trHeight w:val="227"/>
        </w:trPr>
        <w:tc>
          <w:tcPr>
            <w:tcW w:w="4077" w:type="dxa"/>
          </w:tcPr>
          <w:p w:rsidRPr="00216FD8" w:rsidR="008751E9" w:rsidP="0089183C" w:rsidRDefault="008751E9" w14:paraId="780CC53F" w14:textId="77777777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:rsidRPr="00216FD8" w:rsidR="008751E9" w:rsidP="0089183C" w:rsidRDefault="00FB08ED" w14:paraId="1CF7FF18" w14:textId="76C0677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Unit 1 Pontyfelin Industrial Estate, New Inn, Ponypool</w:t>
            </w:r>
            <w:r w:rsidR="00CC5984">
              <w:rPr>
                <w:rFonts w:ascii="Arial" w:hAnsi="Arial" w:cs="Arial"/>
                <w:lang w:eastAsia="en-US"/>
              </w:rPr>
              <w:t>,</w:t>
            </w:r>
            <w:r>
              <w:rPr>
                <w:rFonts w:ascii="Arial" w:hAnsi="Arial" w:cs="Arial"/>
                <w:lang w:eastAsia="en-US"/>
              </w:rPr>
              <w:t xml:space="preserve"> Torfaen</w:t>
            </w:r>
            <w:r w:rsidR="00CC5984">
              <w:rPr>
                <w:rFonts w:ascii="Arial" w:hAnsi="Arial" w:cs="Arial"/>
                <w:lang w:eastAsia="en-US"/>
              </w:rPr>
              <w:t>, NP4 0DQ</w:t>
            </w:r>
          </w:p>
        </w:tc>
      </w:tr>
      <w:tr w:rsidRPr="00216FD8" w:rsidR="008751E9" w:rsidTr="005B6B71" w14:paraId="0035ADBD" w14:textId="77777777">
        <w:trPr>
          <w:trHeight w:val="227"/>
        </w:trPr>
        <w:tc>
          <w:tcPr>
            <w:tcW w:w="4077" w:type="dxa"/>
          </w:tcPr>
          <w:p w:rsidRPr="00216FD8" w:rsidR="008751E9" w:rsidP="0089183C" w:rsidRDefault="008751E9" w14:paraId="7544802C" w14:textId="77777777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:rsidRPr="00216FD8" w:rsidR="008751E9" w:rsidP="0089183C" w:rsidRDefault="00CC5984" w14:paraId="5FF61FFA" w14:textId="74B9DC7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Pr="00216FD8" w:rsidR="008751E9" w:rsidTr="005B6B71" w14:paraId="4E9D3AD9" w14:textId="77777777">
        <w:trPr>
          <w:trHeight w:val="227"/>
        </w:trPr>
        <w:tc>
          <w:tcPr>
            <w:tcW w:w="4077" w:type="dxa"/>
          </w:tcPr>
          <w:p w:rsidRPr="00216FD8" w:rsidR="008751E9" w:rsidP="0089183C" w:rsidRDefault="008751E9" w14:paraId="2656DF10" w14:textId="77777777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:rsidRPr="00216FD8" w:rsidR="008751E9" w:rsidP="0089183C" w:rsidRDefault="00CC5984" w14:paraId="6DB83384" w14:textId="0AE06E8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SE Waste Regulation Team</w:t>
            </w:r>
          </w:p>
        </w:tc>
      </w:tr>
      <w:tr w:rsidRPr="00216FD8" w:rsidR="008751E9" w:rsidTr="005B6B71" w14:paraId="6546206E" w14:textId="77777777">
        <w:trPr>
          <w:trHeight w:val="227"/>
        </w:trPr>
        <w:tc>
          <w:tcPr>
            <w:tcW w:w="4077" w:type="dxa"/>
          </w:tcPr>
          <w:p w:rsidRPr="00216FD8" w:rsidR="008751E9" w:rsidP="0089183C" w:rsidRDefault="008751E9" w14:paraId="00E78641" w14:textId="77777777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:rsidRPr="00216FD8" w:rsidR="008751E9" w:rsidP="0089183C" w:rsidRDefault="00AB0E58" w14:paraId="4D1622E9" w14:textId="0FF49A2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Alex Bowder</w:t>
            </w:r>
          </w:p>
        </w:tc>
      </w:tr>
    </w:tbl>
    <w:p w:rsidRPr="00216FD8" w:rsidR="008751E9" w:rsidP="0089183C" w:rsidRDefault="008751E9" w14:paraId="4E5714D2" w14:textId="77777777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:rsidRPr="00216FD8" w:rsidR="008751E9" w:rsidP="0089183C" w:rsidRDefault="008751E9" w14:paraId="7DC6959A" w14:textId="77777777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Pr="00216FD8" w:rsidR="008751E9" w:rsidTr="1C86A483" w14:paraId="2277A0B3" w14:textId="77777777">
        <w:trPr>
          <w:trHeight w:val="20"/>
        </w:trPr>
        <w:tc>
          <w:tcPr>
            <w:tcW w:w="7196" w:type="dxa"/>
            <w:tcMar/>
          </w:tcPr>
          <w:p w:rsidRPr="00216FD8" w:rsidR="008751E9" w:rsidP="0089183C" w:rsidRDefault="002E164C" w14:paraId="46662291" w14:textId="2E78C729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Pr="002F1449" w:rsidR="00120E11" w:rsidP="008751E9" w:rsidRDefault="00120E11" w14:paraId="3C2C05D1" w14:textId="77777777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:rsidR="00120E11" w:rsidP="008751E9" w:rsidRDefault="00120E11" w14:paraId="7FE7FE43" w14:textId="77777777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:rsidR="00120E11" w:rsidP="008751E9" w:rsidRDefault="00120E11" w14:paraId="02123A4B" w14:textId="77777777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3E9D25B">
                    <v:shapetype id="_x0000_t202" coordsize="21600,21600" o:spt="202" path="m,l,21600r21600,l21600,xe" w14:anchorId="100392FE">
                      <v:stroke joinstyle="miter"/>
                      <v:path gradientshapeok="t" o:connecttype="rect"/>
                    </v:shapetype>
                    <v:shape id="Text Box 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allowincell="f" fillcolor="#cfc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>
                      <v:textbox>
                        <w:txbxContent>
                          <w:p w:rsidRPr="002F1449" w:rsidR="00120E11" w:rsidP="008751E9" w:rsidRDefault="00120E11" w14:paraId="0D1BD838" w14:textId="77777777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:rsidR="00120E11" w:rsidP="008751E9" w:rsidRDefault="00120E11" w14:paraId="32C2D7D2" w14:textId="77777777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:rsidR="00120E11" w:rsidP="008751E9" w:rsidRDefault="00120E11" w14:paraId="599C2BDE" w14:textId="77777777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16FD8" w:rsidR="008751E9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  <w:tcMar/>
          </w:tcPr>
          <w:p w:rsidRPr="00216FD8" w:rsidR="008751E9" w:rsidP="0089183C" w:rsidRDefault="00F21438" w14:paraId="5748E4A0" w14:textId="4DC6749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25/03/2021</w:t>
            </w:r>
          </w:p>
        </w:tc>
      </w:tr>
      <w:tr w:rsidRPr="00216FD8" w:rsidR="006E30A8" w:rsidTr="1C86A483" w14:paraId="426717C2" w14:textId="77777777">
        <w:trPr>
          <w:trHeight w:val="20"/>
        </w:trPr>
        <w:tc>
          <w:tcPr>
            <w:tcW w:w="7196" w:type="dxa"/>
            <w:tcMar/>
          </w:tcPr>
          <w:p w:rsidRPr="00216FD8" w:rsidR="006E30A8" w:rsidP="006E30A8" w:rsidRDefault="006E30A8" w14:paraId="625CACF2" w14:textId="41E5A59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  <w:tcMar/>
          </w:tcPr>
          <w:p w:rsidRPr="00216FD8" w:rsidR="006E30A8" w:rsidP="006E30A8" w:rsidRDefault="00801E03" w14:paraId="1863A96A" w14:textId="52EBA99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26/03/2021</w:t>
            </w:r>
          </w:p>
        </w:tc>
      </w:tr>
      <w:tr w:rsidRPr="00216FD8" w:rsidR="006E30A8" w:rsidTr="1C86A483" w14:paraId="27DA862B" w14:textId="77777777">
        <w:trPr>
          <w:trHeight w:val="20"/>
        </w:trPr>
        <w:tc>
          <w:tcPr>
            <w:tcW w:w="7196" w:type="dxa"/>
            <w:tcMar/>
          </w:tcPr>
          <w:p w:rsidRPr="00216FD8" w:rsidR="006E30A8" w:rsidP="006E30A8" w:rsidRDefault="006E30A8" w14:paraId="3425A821" w14:textId="27143D07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  <w:tcMar/>
          </w:tcPr>
          <w:p w:rsidRPr="00216FD8" w:rsidR="006E30A8" w:rsidP="006E30A8" w:rsidRDefault="00006C2C" w14:paraId="23AFBC60" w14:textId="45AD2BCA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25/05</w:t>
            </w:r>
            <w:r w:rsidR="00AA6454">
              <w:rPr>
                <w:rFonts w:ascii="Arial" w:hAnsi="Arial" w:cs="Arial"/>
              </w:rPr>
              <w:t>/2021</w:t>
            </w:r>
          </w:p>
        </w:tc>
      </w:tr>
      <w:tr w:rsidRPr="00216FD8" w:rsidR="006E30A8" w:rsidTr="1C86A483" w14:paraId="2AF33848" w14:textId="77777777">
        <w:trPr>
          <w:trHeight w:val="20"/>
        </w:trPr>
        <w:tc>
          <w:tcPr>
            <w:tcW w:w="7196" w:type="dxa"/>
            <w:tcMar/>
          </w:tcPr>
          <w:p w:rsidRPr="00216FD8" w:rsidR="006E30A8" w:rsidP="006E30A8" w:rsidRDefault="006E30A8" w14:paraId="0559EA8E" w14:textId="1F563583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  <w:tcMar/>
          </w:tcPr>
          <w:p w:rsidRPr="00216FD8" w:rsidR="006E30A8" w:rsidP="006E30A8" w:rsidRDefault="00AA6454" w14:paraId="6587EF46" w14:textId="630E6C66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25/05/2021</w:t>
            </w:r>
          </w:p>
        </w:tc>
      </w:tr>
      <w:tr w:rsidRPr="00216FD8" w:rsidR="006E30A8" w:rsidTr="1C86A483" w14:paraId="21908CDE" w14:textId="77777777">
        <w:trPr>
          <w:trHeight w:val="20"/>
        </w:trPr>
        <w:tc>
          <w:tcPr>
            <w:tcW w:w="7196" w:type="dxa"/>
            <w:tcMar/>
          </w:tcPr>
          <w:p w:rsidRPr="00216FD8" w:rsidR="006E30A8" w:rsidP="006E30A8" w:rsidRDefault="006E30A8" w14:paraId="4FC2F28E" w14:textId="10A9946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  <w:tcMar/>
          </w:tcPr>
          <w:p w:rsidRPr="00216FD8" w:rsidR="006E30A8" w:rsidP="006E30A8" w:rsidRDefault="006E30A8" w14:paraId="04E0079C" w14:textId="444A4C5A">
            <w:pPr>
              <w:spacing w:before="60" w:after="60" w:line="270" w:lineRule="exact"/>
              <w:rPr>
                <w:rFonts w:ascii="Arial" w:hAnsi="Arial" w:cs="Arial"/>
              </w:rPr>
            </w:pPr>
            <w:r w:rsidRPr="1C86A483" w:rsidR="4DCB4378">
              <w:rPr>
                <w:rFonts w:ascii="Arial" w:hAnsi="Arial" w:cs="Arial"/>
              </w:rPr>
              <w:t>08/06/2021</w:t>
            </w:r>
          </w:p>
        </w:tc>
      </w:tr>
      <w:tr w:rsidRPr="00216FD8" w:rsidR="006E30A8" w:rsidTr="1C86A483" w14:paraId="49EB95DE" w14:textId="77777777">
        <w:trPr>
          <w:trHeight w:val="20"/>
        </w:trPr>
        <w:tc>
          <w:tcPr>
            <w:tcW w:w="7196" w:type="dxa"/>
            <w:tcMar/>
          </w:tcPr>
          <w:p w:rsidRPr="00216FD8" w:rsidR="006E30A8" w:rsidP="006E30A8" w:rsidRDefault="006E30A8" w14:paraId="4178E608" w14:textId="5BE6FFC6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  <w:tcMar/>
          </w:tcPr>
          <w:p w:rsidRPr="00216FD8" w:rsidR="006E30A8" w:rsidP="006E30A8" w:rsidRDefault="00AA6454" w14:paraId="561DA263" w14:textId="3B616E1B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Pr="00216FD8" w:rsidR="006E30A8" w:rsidTr="1C86A483" w14:paraId="1B384D6C" w14:textId="77777777">
        <w:trPr>
          <w:trHeight w:val="20"/>
        </w:trPr>
        <w:tc>
          <w:tcPr>
            <w:tcW w:w="7196" w:type="dxa"/>
            <w:tcMar/>
          </w:tcPr>
          <w:p w:rsidRPr="00216FD8" w:rsidR="006E30A8" w:rsidP="006E30A8" w:rsidRDefault="006E30A8" w14:paraId="6DE140AF" w14:textId="40A2153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  <w:tcMar/>
          </w:tcPr>
          <w:p w:rsidRPr="00216FD8" w:rsidR="006E30A8" w:rsidP="006E30A8" w:rsidRDefault="00AA6454" w14:paraId="757B6E03" w14:textId="339C940D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14/06/2021</w:t>
            </w:r>
          </w:p>
        </w:tc>
      </w:tr>
      <w:tr w:rsidRPr="00216FD8" w:rsidR="006E30A8" w:rsidTr="1C86A483" w14:paraId="60BCC086" w14:textId="77777777">
        <w:trPr>
          <w:trHeight w:val="20"/>
        </w:trPr>
        <w:tc>
          <w:tcPr>
            <w:tcW w:w="7196" w:type="dxa"/>
            <w:tcMar/>
          </w:tcPr>
          <w:p w:rsidRPr="00216FD8" w:rsidR="006E30A8" w:rsidP="006E30A8" w:rsidRDefault="006E30A8" w14:paraId="59FEE41A" w14:textId="1BF3C159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  <w:tcMar/>
          </w:tcPr>
          <w:p w:rsidRPr="00216FD8" w:rsidR="006E30A8" w:rsidP="006E30A8" w:rsidRDefault="00AA6454" w14:paraId="2281984F" w14:textId="18E884CD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Pr="00216FD8" w:rsidR="006E30A8" w:rsidTr="1C86A483" w14:paraId="10184A05" w14:textId="77777777">
        <w:trPr>
          <w:trHeight w:val="20"/>
        </w:trPr>
        <w:tc>
          <w:tcPr>
            <w:tcW w:w="7196" w:type="dxa"/>
            <w:tcMar/>
          </w:tcPr>
          <w:p w:rsidRPr="00216FD8" w:rsidR="006E30A8" w:rsidP="006E30A8" w:rsidRDefault="006E30A8" w14:paraId="4432CCDD" w14:textId="3C6E4FF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  <w:tcMar/>
          </w:tcPr>
          <w:p w:rsidRPr="00216FD8" w:rsidR="006E30A8" w:rsidP="006E30A8" w:rsidRDefault="00AA6454" w14:paraId="6BEA219C" w14:textId="2B3B6A4A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Pr="00216FD8" w:rsidR="006E30A8" w:rsidTr="1C86A483" w14:paraId="022BDF07" w14:textId="77777777">
        <w:trPr>
          <w:trHeight w:val="20"/>
        </w:trPr>
        <w:tc>
          <w:tcPr>
            <w:tcW w:w="7196" w:type="dxa"/>
            <w:tcMar/>
          </w:tcPr>
          <w:p w:rsidRPr="00216FD8" w:rsidR="006E30A8" w:rsidP="006E30A8" w:rsidRDefault="006E30A8" w14:paraId="0EDC6E79" w14:textId="488CB87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  <w:tcMar/>
          </w:tcPr>
          <w:p w:rsidRPr="00216FD8" w:rsidR="006E30A8" w:rsidP="006E30A8" w:rsidRDefault="00422037" w14:paraId="3986C477" w14:textId="2840F7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</w:tbl>
    <w:p w:rsidRPr="00216FD8" w:rsidR="00481D55" w:rsidP="0089183C" w:rsidRDefault="0093763B" w14:paraId="48CF34D5" w14:textId="77777777">
      <w:pPr>
        <w:pStyle w:val="StyleHeading5BlockLabelArial"/>
        <w:spacing w:before="60" w:after="60" w:line="270" w:lineRule="exact"/>
      </w:pPr>
      <w:r w:rsidRPr="00216FD8">
        <w:br w:type="page"/>
      </w:r>
      <w:r w:rsidRPr="00216FD8" w:rsidR="009B7AC3">
        <w:lastRenderedPageBreak/>
        <w:t>Documents and information checklist:</w:t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C0C0C0" w:sz="4" w:space="0"/>
          <w:insideV w:val="single" w:color="C0C0C0" w:sz="4" w:space="0"/>
        </w:tblBorders>
        <w:tblLook w:val="01E0" w:firstRow="1" w:lastRow="1" w:firstColumn="1" w:lastColumn="1" w:noHBand="0" w:noVBand="0"/>
      </w:tblPr>
      <w:tblGrid>
        <w:gridCol w:w="4814"/>
        <w:gridCol w:w="610"/>
        <w:gridCol w:w="565"/>
        <w:gridCol w:w="621"/>
        <w:gridCol w:w="2281"/>
      </w:tblGrid>
      <w:tr w:rsidRPr="00216FD8" w:rsidR="007150AF" w:rsidTr="0089183C" w14:paraId="38148709" w14:textId="77777777">
        <w:trPr>
          <w:trHeight w:val="113"/>
        </w:trPr>
        <w:tc>
          <w:tcPr>
            <w:tcW w:w="2707" w:type="pct"/>
            <w:shd w:val="clear" w:color="auto" w:fill="FFFF99"/>
          </w:tcPr>
          <w:p w:rsidRPr="00216FD8" w:rsidR="009B7AC3" w:rsidP="0089183C" w:rsidRDefault="009B7AC3" w14:paraId="502A9C41" w14:textId="77777777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:rsidRPr="00216FD8" w:rsidR="009B7AC3" w:rsidP="0089183C" w:rsidRDefault="0063537F" w14:paraId="0DB95164" w14:textId="77777777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Pr="00216FD8" w:rsidR="009B7AC3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:rsidRPr="00216FD8" w:rsidR="009B7AC3" w:rsidP="0089183C" w:rsidRDefault="0063537F" w14:paraId="197432C3" w14:textId="77777777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:rsidRPr="00216FD8" w:rsidR="009B7AC3" w:rsidP="0089183C" w:rsidRDefault="009B7AC3" w14:paraId="19CC169E" w14:textId="77777777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:rsidRPr="00216FD8" w:rsidR="009B7AC3" w:rsidP="0089183C" w:rsidRDefault="0063537F" w14:paraId="458C7295" w14:textId="77777777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Pr="00216FD8" w:rsidR="007150AF" w:rsidTr="0089183C" w14:paraId="29657036" w14:textId="77777777">
        <w:trPr>
          <w:trHeight w:val="113"/>
        </w:trPr>
        <w:tc>
          <w:tcPr>
            <w:tcW w:w="2707" w:type="pct"/>
          </w:tcPr>
          <w:p w:rsidRPr="00216FD8" w:rsidR="009B7AC3" w:rsidP="0089183C" w:rsidRDefault="00326007" w14:paraId="068D33FF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:rsidRPr="00216FD8" w:rsidR="009B7AC3" w:rsidP="0089183C" w:rsidRDefault="00FC18F5" w14:paraId="72107B4D" w14:textId="4CB2998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8" w:type="pct"/>
          </w:tcPr>
          <w:p w:rsidRPr="00216FD8" w:rsidR="009B7AC3" w:rsidP="0089183C" w:rsidRDefault="009B7AC3" w14:paraId="7D57259E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:rsidRPr="00216FD8" w:rsidR="009B7AC3" w:rsidP="0089183C" w:rsidRDefault="009B7AC3" w14:paraId="134B06E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:rsidRPr="00216FD8" w:rsidR="009B7AC3" w:rsidP="0089183C" w:rsidRDefault="00587B94" w14:paraId="4055748F" w14:textId="3A4F0AD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587B94">
              <w:rPr>
                <w:rFonts w:cs="Arial"/>
                <w:szCs w:val="22"/>
              </w:rPr>
              <w:t>CE-PI-1793-RP01-(EMS)-Final v.1</w:t>
            </w:r>
          </w:p>
        </w:tc>
      </w:tr>
      <w:tr w:rsidRPr="00216FD8" w:rsidR="007150AF" w:rsidTr="0089183C" w14:paraId="625241D8" w14:textId="77777777">
        <w:trPr>
          <w:trHeight w:val="113"/>
        </w:trPr>
        <w:tc>
          <w:tcPr>
            <w:tcW w:w="2707" w:type="pct"/>
          </w:tcPr>
          <w:p w:rsidRPr="00216FD8" w:rsidR="00326007" w:rsidP="0089183C" w:rsidRDefault="00326007" w14:paraId="338E8E6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Non technical summary</w:t>
            </w:r>
          </w:p>
        </w:tc>
        <w:tc>
          <w:tcPr>
            <w:tcW w:w="343" w:type="pct"/>
          </w:tcPr>
          <w:p w:rsidRPr="00216FD8" w:rsidR="00326007" w:rsidP="0089183C" w:rsidRDefault="00FC18F5" w14:paraId="7EFAB805" w14:textId="23106A6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8" w:type="pct"/>
          </w:tcPr>
          <w:p w:rsidRPr="00216FD8" w:rsidR="00326007" w:rsidP="0089183C" w:rsidRDefault="00326007" w14:paraId="7372A282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:rsidRPr="00216FD8" w:rsidR="00326007" w:rsidP="0089183C" w:rsidRDefault="00326007" w14:paraId="0FD13776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:rsidRPr="00216FD8" w:rsidR="00326007" w:rsidP="0089183C" w:rsidRDefault="00F40268" w14:paraId="68496270" w14:textId="7E6D1D2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40268">
              <w:rPr>
                <w:rFonts w:cs="Arial"/>
                <w:szCs w:val="22"/>
              </w:rPr>
              <w:t>CE-PI-1793-RP02-(NTS)-Final</w:t>
            </w:r>
          </w:p>
        </w:tc>
      </w:tr>
      <w:tr w:rsidRPr="00216FD8" w:rsidR="007150AF" w:rsidTr="0089183C" w14:paraId="3FECEC65" w14:textId="77777777">
        <w:trPr>
          <w:trHeight w:val="113"/>
        </w:trPr>
        <w:tc>
          <w:tcPr>
            <w:tcW w:w="2707" w:type="pct"/>
          </w:tcPr>
          <w:p w:rsidRPr="00216FD8" w:rsidR="00326007" w:rsidP="0089183C" w:rsidRDefault="00326007" w14:paraId="08B4EF89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:rsidRPr="00216FD8" w:rsidR="00326007" w:rsidP="0089183C" w:rsidRDefault="00036F49" w14:paraId="20561C1C" w14:textId="4D3CF74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8" w:type="pct"/>
          </w:tcPr>
          <w:p w:rsidRPr="00216FD8" w:rsidR="00326007" w:rsidP="0089183C" w:rsidRDefault="00326007" w14:paraId="228120A3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:rsidRPr="00216FD8" w:rsidR="00326007" w:rsidP="0089183C" w:rsidRDefault="00326007" w14:paraId="4ECDC51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:rsidRPr="00216FD8" w:rsidR="00326007" w:rsidP="0089183C" w:rsidRDefault="00036F49" w14:paraId="470FB058" w14:textId="5262C1C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Figure 1 - </w:t>
            </w:r>
            <w:r w:rsidRPr="00587B94">
              <w:rPr>
                <w:rFonts w:cs="Arial"/>
                <w:szCs w:val="22"/>
              </w:rPr>
              <w:t>CE-PI-1793-RP01-(EMS)-Final v.1</w:t>
            </w:r>
          </w:p>
        </w:tc>
      </w:tr>
      <w:tr w:rsidRPr="00216FD8" w:rsidR="007150AF" w:rsidTr="0089183C" w14:paraId="2890E238" w14:textId="77777777">
        <w:trPr>
          <w:trHeight w:val="113"/>
        </w:trPr>
        <w:tc>
          <w:tcPr>
            <w:tcW w:w="2707" w:type="pct"/>
          </w:tcPr>
          <w:p w:rsidRPr="00216FD8" w:rsidR="00326007" w:rsidP="0089183C" w:rsidRDefault="00326007" w14:paraId="7F35C30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:rsidRPr="00216FD8" w:rsidR="00326007" w:rsidP="0089183C" w:rsidRDefault="00DA6B38" w14:paraId="4C8778F9" w14:textId="4FAD267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8" w:type="pct"/>
          </w:tcPr>
          <w:p w:rsidRPr="00216FD8" w:rsidR="00326007" w:rsidP="0089183C" w:rsidRDefault="00326007" w14:paraId="0438C080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:rsidRPr="00216FD8" w:rsidR="00326007" w:rsidP="0089183C" w:rsidRDefault="00326007" w14:paraId="103DB263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:rsidRPr="00216FD8" w:rsidR="00326007" w:rsidP="0089183C" w:rsidRDefault="00B4581A" w14:paraId="29F1492C" w14:textId="03A1FA2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4581A">
              <w:rPr>
                <w:rFonts w:cs="Arial"/>
                <w:szCs w:val="22"/>
              </w:rPr>
              <w:t>CE-PI-1793-RP03-(H1)-Final</w:t>
            </w:r>
          </w:p>
        </w:tc>
      </w:tr>
      <w:tr w:rsidRPr="00216FD8" w:rsidR="007150AF" w:rsidTr="0089183C" w14:paraId="12DB2874" w14:textId="77777777">
        <w:trPr>
          <w:trHeight w:val="113"/>
        </w:trPr>
        <w:tc>
          <w:tcPr>
            <w:tcW w:w="2707" w:type="pct"/>
          </w:tcPr>
          <w:p w:rsidRPr="00216FD8" w:rsidR="00326007" w:rsidP="0089183C" w:rsidRDefault="00326007" w14:paraId="594351E3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:rsidRPr="00216FD8" w:rsidR="00326007" w:rsidP="0089183C" w:rsidRDefault="007D05E9" w14:paraId="06A95F9D" w14:textId="7C12375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8" w:type="pct"/>
          </w:tcPr>
          <w:p w:rsidRPr="00216FD8" w:rsidR="00326007" w:rsidP="0089183C" w:rsidRDefault="00326007" w14:paraId="2AC5BDF6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:rsidRPr="00216FD8" w:rsidR="00326007" w:rsidP="0089183C" w:rsidRDefault="00326007" w14:paraId="7F155B7B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:rsidRPr="00216FD8" w:rsidR="00326007" w:rsidP="0089183C" w:rsidRDefault="008D50E7" w14:paraId="71638B12" w14:textId="561F1F0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8D50E7">
              <w:rPr>
                <w:rFonts w:cs="Arial"/>
                <w:szCs w:val="22"/>
              </w:rPr>
              <w:t>CE-PI-1793-RP08-SCR-Final</w:t>
            </w:r>
          </w:p>
        </w:tc>
      </w:tr>
      <w:tr w:rsidRPr="00216FD8" w:rsidR="007150AF" w:rsidTr="0089183C" w14:paraId="0C4D13F7" w14:textId="77777777">
        <w:trPr>
          <w:trHeight w:val="113"/>
        </w:trPr>
        <w:tc>
          <w:tcPr>
            <w:tcW w:w="2707" w:type="pct"/>
          </w:tcPr>
          <w:p w:rsidRPr="00216FD8" w:rsidR="009B7AC3" w:rsidP="0089183C" w:rsidRDefault="00326007" w14:paraId="7CABA7CE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3" w:type="pct"/>
          </w:tcPr>
          <w:p w:rsidRPr="00216FD8" w:rsidR="009B7AC3" w:rsidP="0089183C" w:rsidRDefault="007D05E9" w14:paraId="6051767B" w14:textId="61E27C3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8" w:type="pct"/>
          </w:tcPr>
          <w:p w:rsidRPr="00216FD8" w:rsidR="009B7AC3" w:rsidP="0089183C" w:rsidRDefault="009B7AC3" w14:paraId="303B3536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:rsidRPr="00216FD8" w:rsidR="009B7AC3" w:rsidP="0089183C" w:rsidRDefault="009B7AC3" w14:paraId="6A751B00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:rsidRPr="00216FD8" w:rsidR="009B7AC3" w:rsidP="0089183C" w:rsidRDefault="00476C13" w14:paraId="2999CCA8" w14:textId="55EAE3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76C13">
              <w:rPr>
                <w:rFonts w:cs="Arial"/>
                <w:szCs w:val="22"/>
              </w:rPr>
              <w:t>CE-PI-1793-RP07-OMP-Final v.1</w:t>
            </w:r>
          </w:p>
        </w:tc>
      </w:tr>
      <w:tr w:rsidRPr="00216FD8" w:rsidR="007150AF" w:rsidTr="0089183C" w14:paraId="306A414A" w14:textId="77777777">
        <w:trPr>
          <w:trHeight w:val="113"/>
        </w:trPr>
        <w:tc>
          <w:tcPr>
            <w:tcW w:w="2707" w:type="pct"/>
          </w:tcPr>
          <w:p w:rsidRPr="00216FD8" w:rsidR="00326007" w:rsidP="0089183C" w:rsidRDefault="00326007" w14:paraId="0403906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3" w:type="pct"/>
          </w:tcPr>
          <w:p w:rsidRPr="00216FD8" w:rsidR="00326007" w:rsidP="0089183C" w:rsidRDefault="00F75BFF" w14:paraId="17C840B9" w14:textId="5B99851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8" w:type="pct"/>
          </w:tcPr>
          <w:p w:rsidRPr="00216FD8" w:rsidR="00326007" w:rsidP="0089183C" w:rsidRDefault="00326007" w14:paraId="7867C99A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:rsidRPr="00216FD8" w:rsidR="00326007" w:rsidP="0089183C" w:rsidRDefault="00326007" w14:paraId="40AE155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:rsidR="00F25F83" w:rsidP="0089183C" w:rsidRDefault="00F25F83" w14:paraId="67AFF26B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  <w:u w:val="single"/>
              </w:rPr>
            </w:pPr>
            <w:r w:rsidRPr="00F25F83">
              <w:rPr>
                <w:rFonts w:cs="Arial"/>
                <w:b/>
                <w:bCs/>
                <w:szCs w:val="22"/>
                <w:u w:val="single"/>
              </w:rPr>
              <w:t>DMP</w:t>
            </w:r>
          </w:p>
          <w:p w:rsidR="00326007" w:rsidP="0089183C" w:rsidRDefault="00F75BFF" w14:paraId="1B37D156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75BFF">
              <w:rPr>
                <w:rFonts w:cs="Arial"/>
                <w:szCs w:val="22"/>
              </w:rPr>
              <w:t>CE-PI-1793-RP05 (DMP)-Final v.1</w:t>
            </w:r>
          </w:p>
          <w:p w:rsidR="00F25F83" w:rsidP="0089183C" w:rsidRDefault="00F25F83" w14:paraId="5C45F7E0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  <w:u w:val="single"/>
              </w:rPr>
            </w:pPr>
            <w:r w:rsidRPr="00F25F83">
              <w:rPr>
                <w:rFonts w:cs="Arial"/>
                <w:b/>
                <w:bCs/>
                <w:szCs w:val="22"/>
                <w:u w:val="single"/>
              </w:rPr>
              <w:t>FPMP</w:t>
            </w:r>
          </w:p>
          <w:p w:rsidRPr="00F52DF8" w:rsidR="00F25F83" w:rsidP="0089183C" w:rsidRDefault="00F52DF8" w14:paraId="7174FF12" w14:textId="4D07190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52DF8">
              <w:rPr>
                <w:rFonts w:cs="Arial"/>
                <w:szCs w:val="22"/>
              </w:rPr>
              <w:t>CE-PI-1793-RP06-FPP-Final</w:t>
            </w:r>
          </w:p>
        </w:tc>
      </w:tr>
      <w:tr w:rsidRPr="00216FD8" w:rsidR="007150AF" w:rsidTr="0089183C" w14:paraId="04206DBF" w14:textId="77777777">
        <w:trPr>
          <w:trHeight w:val="113"/>
        </w:trPr>
        <w:tc>
          <w:tcPr>
            <w:tcW w:w="2707" w:type="pct"/>
          </w:tcPr>
          <w:p w:rsidRPr="00216FD8" w:rsidR="00326007" w:rsidP="0089183C" w:rsidRDefault="00326007" w14:paraId="77576F26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:rsidRPr="00216FD8" w:rsidR="00326007" w:rsidP="0089183C" w:rsidRDefault="00326007" w14:paraId="704FF8A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:rsidRPr="00216FD8" w:rsidR="00326007" w:rsidP="0089183C" w:rsidRDefault="00326007" w14:paraId="4702A4E3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:rsidRPr="00216FD8" w:rsidR="00326007" w:rsidP="0089183C" w:rsidRDefault="00F75BFF" w14:paraId="4B7C754D" w14:textId="2B92A3F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1283" w:type="pct"/>
          </w:tcPr>
          <w:p w:rsidRPr="00216FD8" w:rsidR="00326007" w:rsidP="0089183C" w:rsidRDefault="00F75BFF" w14:paraId="00ACE6D7" w14:textId="6CA1475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Not needed for variation. </w:t>
            </w:r>
          </w:p>
        </w:tc>
      </w:tr>
      <w:tr w:rsidRPr="00216FD8" w:rsidR="007150AF" w:rsidTr="0089183C" w14:paraId="3ABD9E57" w14:textId="77777777">
        <w:trPr>
          <w:trHeight w:val="113"/>
        </w:trPr>
        <w:tc>
          <w:tcPr>
            <w:tcW w:w="2707" w:type="pct"/>
          </w:tcPr>
          <w:p w:rsidRPr="00216FD8" w:rsidR="009B7AC3" w:rsidP="0089183C" w:rsidRDefault="00326007" w14:paraId="6B1EEF3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3" w:type="pct"/>
          </w:tcPr>
          <w:p w:rsidRPr="00216FD8" w:rsidR="009B7AC3" w:rsidP="0089183C" w:rsidRDefault="00F75BFF" w14:paraId="1CCCB4A3" w14:textId="0239B71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8" w:type="pct"/>
          </w:tcPr>
          <w:p w:rsidRPr="00216FD8" w:rsidR="009B7AC3" w:rsidP="0089183C" w:rsidRDefault="009B7AC3" w14:paraId="743A91BA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:rsidRPr="00216FD8" w:rsidR="009B7AC3" w:rsidP="0089183C" w:rsidRDefault="009B7AC3" w14:paraId="05F57579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:rsidRPr="00216FD8" w:rsidR="009B7AC3" w:rsidP="0089183C" w:rsidRDefault="009B7AC3" w14:paraId="34A861D3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Pr="00216FD8" w:rsidR="00326007" w:rsidTr="0089183C" w14:paraId="2E3A31D3" w14:textId="77777777">
        <w:trPr>
          <w:trHeight w:val="113"/>
        </w:trPr>
        <w:tc>
          <w:tcPr>
            <w:tcW w:w="2707" w:type="pct"/>
          </w:tcPr>
          <w:p w:rsidRPr="006C3EB2" w:rsidR="00326007" w:rsidP="0089183C" w:rsidRDefault="00326007" w14:paraId="17703C69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C3EB2">
              <w:rPr>
                <w:rFonts w:cs="Arial"/>
                <w:szCs w:val="22"/>
              </w:rPr>
              <w:t>Opra spreadsheet (electronic format)</w:t>
            </w:r>
          </w:p>
        </w:tc>
        <w:tc>
          <w:tcPr>
            <w:tcW w:w="343" w:type="pct"/>
          </w:tcPr>
          <w:p w:rsidRPr="006C3EB2" w:rsidR="00326007" w:rsidP="0089183C" w:rsidRDefault="00F75BFF" w14:paraId="47CA4297" w14:textId="7B32766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C3EB2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8" w:type="pct"/>
          </w:tcPr>
          <w:p w:rsidRPr="00F75BFF" w:rsidR="00326007" w:rsidP="0089183C" w:rsidRDefault="00326007" w14:paraId="35696868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49" w:type="pct"/>
          </w:tcPr>
          <w:p w:rsidRPr="00F75BFF" w:rsidR="00326007" w:rsidP="0089183C" w:rsidRDefault="00326007" w14:paraId="27D7378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283" w:type="pct"/>
          </w:tcPr>
          <w:p w:rsidRPr="00F75BFF" w:rsidR="00326007" w:rsidP="0089183C" w:rsidRDefault="00326007" w14:paraId="067AC091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</w:tr>
      <w:tr w:rsidRPr="00216FD8" w:rsidR="006E30A8" w:rsidTr="0089183C" w14:paraId="207DFEE4" w14:textId="77777777">
        <w:trPr>
          <w:trHeight w:val="113"/>
        </w:trPr>
        <w:tc>
          <w:tcPr>
            <w:tcW w:w="2707" w:type="pct"/>
          </w:tcPr>
          <w:p w:rsidRPr="00F75BFF" w:rsidR="006E30A8" w:rsidP="0089183C" w:rsidRDefault="006E30A8" w14:paraId="612D5996" w14:textId="6D548EF7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F75BFF">
              <w:rPr>
                <w:rFonts w:cs="Arial"/>
                <w:szCs w:val="22"/>
                <w:highlight w:val="yellow"/>
              </w:rPr>
              <w:t>Fee</w:t>
            </w:r>
          </w:p>
        </w:tc>
        <w:tc>
          <w:tcPr>
            <w:tcW w:w="343" w:type="pct"/>
          </w:tcPr>
          <w:p w:rsidRPr="00F75BFF" w:rsidR="006E30A8" w:rsidP="0089183C" w:rsidRDefault="006E30A8" w14:paraId="23D2CCA0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18" w:type="pct"/>
          </w:tcPr>
          <w:p w:rsidRPr="00F75BFF" w:rsidR="006E30A8" w:rsidP="0089183C" w:rsidRDefault="006E30A8" w14:paraId="6900D6A3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49" w:type="pct"/>
          </w:tcPr>
          <w:p w:rsidRPr="00F75BFF" w:rsidR="006E30A8" w:rsidP="0089183C" w:rsidRDefault="006E30A8" w14:paraId="6037141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283" w:type="pct"/>
          </w:tcPr>
          <w:p w:rsidR="00252669" w:rsidP="006E30A8" w:rsidRDefault="00252669" w14:paraId="2EE2E214" w14:textId="3B61903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>
              <w:rPr>
                <w:rFonts w:cs="Arial"/>
                <w:color w:val="000000"/>
                <w:szCs w:val="22"/>
                <w:highlight w:val="yellow"/>
              </w:rPr>
              <w:t xml:space="preserve">Partial fee retained from previous application: </w:t>
            </w:r>
          </w:p>
          <w:p w:rsidRPr="00F75BFF" w:rsidR="002C5208" w:rsidP="006E30A8" w:rsidRDefault="002C5208" w14:paraId="303400DF" w14:textId="661B40E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F75BFF">
              <w:rPr>
                <w:rFonts w:cs="Arial"/>
                <w:color w:val="000000"/>
                <w:szCs w:val="22"/>
                <w:highlight w:val="yellow"/>
              </w:rPr>
              <w:t>Amount:</w:t>
            </w:r>
            <w:r w:rsidR="00252669">
              <w:rPr>
                <w:rFonts w:cs="Arial"/>
                <w:color w:val="000000"/>
                <w:szCs w:val="22"/>
                <w:highlight w:val="yellow"/>
              </w:rPr>
              <w:t xml:space="preserve"> £6532</w:t>
            </w:r>
          </w:p>
          <w:p w:rsidRPr="00F75BFF" w:rsidR="006E30A8" w:rsidP="006E30A8" w:rsidRDefault="006E30A8" w14:paraId="768B6D1C" w14:textId="61FB4BD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F75BFF">
              <w:rPr>
                <w:rFonts w:cs="Arial"/>
                <w:color w:val="000000"/>
                <w:szCs w:val="22"/>
                <w:highlight w:val="yellow"/>
              </w:rPr>
              <w:t xml:space="preserve">Date paid: </w:t>
            </w:r>
            <w:r w:rsidR="004B3175">
              <w:rPr>
                <w:rFonts w:cs="Arial"/>
                <w:color w:val="000000"/>
                <w:szCs w:val="22"/>
                <w:highlight w:val="yellow"/>
              </w:rPr>
              <w:t>10/02/2021</w:t>
            </w:r>
          </w:p>
          <w:p w:rsidR="006E30A8" w:rsidP="006E30A8" w:rsidRDefault="006E30A8" w14:paraId="3B1E4A6E" w14:textId="6E20153D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F75BFF">
              <w:rPr>
                <w:rFonts w:cs="Arial"/>
                <w:color w:val="000000"/>
                <w:szCs w:val="22"/>
                <w:highlight w:val="yellow"/>
              </w:rPr>
              <w:t>Trans#:</w:t>
            </w:r>
            <w:r w:rsidR="00252669">
              <w:rPr>
                <w:rFonts w:cs="Arial"/>
                <w:color w:val="000000"/>
                <w:szCs w:val="22"/>
                <w:highlight w:val="yellow"/>
              </w:rPr>
              <w:t xml:space="preserve"> </w:t>
            </w:r>
            <w:r w:rsidR="004B3175">
              <w:rPr>
                <w:rFonts w:cs="Arial"/>
                <w:color w:val="000000"/>
                <w:szCs w:val="22"/>
                <w:highlight w:val="yellow"/>
              </w:rPr>
              <w:t>2085636</w:t>
            </w:r>
          </w:p>
          <w:p w:rsidR="00252669" w:rsidP="006E30A8" w:rsidRDefault="00252669" w14:paraId="3C45293D" w14:textId="33F2FAD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</w:p>
          <w:p w:rsidR="004F4612" w:rsidP="006E30A8" w:rsidRDefault="004F4612" w14:paraId="0B8DF1BC" w14:textId="35407A5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>
              <w:rPr>
                <w:rFonts w:cs="Arial"/>
                <w:color w:val="000000"/>
                <w:szCs w:val="22"/>
                <w:highlight w:val="yellow"/>
              </w:rPr>
              <w:t>Top up fee requested at Duly Making</w:t>
            </w:r>
          </w:p>
          <w:p w:rsidRPr="00F75BFF" w:rsidR="00252669" w:rsidP="00252669" w:rsidRDefault="00252669" w14:paraId="2E5505D7" w14:textId="786774A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F75BFF">
              <w:rPr>
                <w:rFonts w:cs="Arial"/>
                <w:color w:val="000000"/>
                <w:szCs w:val="22"/>
                <w:highlight w:val="yellow"/>
              </w:rPr>
              <w:t>Amount:</w:t>
            </w:r>
            <w:r w:rsidR="004F4612">
              <w:rPr>
                <w:rFonts w:cs="Arial"/>
                <w:color w:val="000000"/>
                <w:szCs w:val="22"/>
                <w:highlight w:val="yellow"/>
              </w:rPr>
              <w:t>£1136</w:t>
            </w:r>
          </w:p>
          <w:p w:rsidRPr="00F75BFF" w:rsidR="00252669" w:rsidP="00252669" w:rsidRDefault="00252669" w14:paraId="0ECDCAE5" w14:textId="0ABA41E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F75BFF">
              <w:rPr>
                <w:rFonts w:cs="Arial"/>
                <w:color w:val="000000"/>
                <w:szCs w:val="22"/>
                <w:highlight w:val="yellow"/>
              </w:rPr>
              <w:t xml:space="preserve">Date paid: </w:t>
            </w:r>
            <w:r w:rsidR="005C414F">
              <w:rPr>
                <w:rFonts w:cs="Arial"/>
                <w:color w:val="000000"/>
                <w:szCs w:val="22"/>
                <w:highlight w:val="yellow"/>
              </w:rPr>
              <w:t>02/06/2021</w:t>
            </w:r>
          </w:p>
          <w:p w:rsidR="00252669" w:rsidP="00252669" w:rsidRDefault="00252669" w14:paraId="07ED791A" w14:textId="2B0C299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F75BFF">
              <w:rPr>
                <w:rFonts w:cs="Arial"/>
                <w:color w:val="000000"/>
                <w:szCs w:val="22"/>
                <w:highlight w:val="yellow"/>
              </w:rPr>
              <w:t>Trans#:</w:t>
            </w:r>
            <w:r>
              <w:rPr>
                <w:rFonts w:cs="Arial"/>
                <w:color w:val="000000"/>
                <w:szCs w:val="22"/>
                <w:highlight w:val="yellow"/>
              </w:rPr>
              <w:t xml:space="preserve"> </w:t>
            </w:r>
            <w:r w:rsidR="005C414F">
              <w:rPr>
                <w:rFonts w:cs="Arial"/>
                <w:color w:val="000000"/>
                <w:szCs w:val="22"/>
                <w:highlight w:val="yellow"/>
              </w:rPr>
              <w:t>208</w:t>
            </w:r>
            <w:r w:rsidR="004F4612">
              <w:rPr>
                <w:rFonts w:cs="Arial"/>
                <w:color w:val="000000"/>
                <w:szCs w:val="22"/>
                <w:highlight w:val="yellow"/>
              </w:rPr>
              <w:t>9476</w:t>
            </w:r>
          </w:p>
          <w:p w:rsidR="00252669" w:rsidP="006E30A8" w:rsidRDefault="00252669" w14:paraId="494F2E03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</w:p>
          <w:p w:rsidRPr="00F75BFF" w:rsidR="00252669" w:rsidP="006E30A8" w:rsidRDefault="00252669" w14:paraId="3C0B81C4" w14:textId="141A2020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</w:tr>
      <w:tr w:rsidRPr="00216FD8" w:rsidR="007A23C3" w:rsidTr="0089183C" w14:paraId="3BFD0F58" w14:textId="77777777">
        <w:trPr>
          <w:trHeight w:val="113"/>
        </w:trPr>
        <w:tc>
          <w:tcPr>
            <w:tcW w:w="2707" w:type="pct"/>
          </w:tcPr>
          <w:p w:rsidRPr="00D31B59" w:rsidR="007A23C3" w:rsidP="007A23C3" w:rsidRDefault="007A23C3" w14:paraId="4BFF34A1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szCs w:val="22"/>
              </w:rPr>
              <w:t>Industrial Emissions Directive (IED) Activity</w:t>
            </w:r>
          </w:p>
          <w:p w:rsidRPr="00D31B59" w:rsidR="007A23C3" w:rsidP="007A23C3" w:rsidRDefault="007A23C3" w14:paraId="1892D2CB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szCs w:val="22"/>
              </w:rPr>
              <w:t xml:space="preserve">Is the activity/ies that the applicant has applied for subject to the Industrial Emissions Directive? </w:t>
            </w:r>
          </w:p>
          <w:p w:rsidRPr="00D31B59" w:rsidR="007A23C3" w:rsidP="007A23C3" w:rsidRDefault="007A23C3" w14:paraId="53AD621A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szCs w:val="22"/>
              </w:rPr>
              <w:t>These activities include:</w:t>
            </w:r>
          </w:p>
          <w:p w:rsidRPr="00D31B59" w:rsidR="007A23C3" w:rsidP="007A23C3" w:rsidRDefault="007A23C3" w14:paraId="3D996DAA" w14:textId="77777777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szCs w:val="22"/>
              </w:rPr>
              <w:t>Pre-treatment of waste for incineration and co-incineration</w:t>
            </w:r>
          </w:p>
          <w:p w:rsidRPr="00D31B59" w:rsidR="007A23C3" w:rsidP="007A23C3" w:rsidRDefault="007A23C3" w14:paraId="4210F404" w14:textId="77777777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szCs w:val="22"/>
              </w:rPr>
              <w:t>Storage of hazardous waste</w:t>
            </w:r>
          </w:p>
          <w:p w:rsidRPr="00D31B59" w:rsidR="007A23C3" w:rsidP="007A23C3" w:rsidRDefault="007A23C3" w14:paraId="1F6E0E74" w14:textId="77777777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szCs w:val="22"/>
              </w:rPr>
              <w:t>Biological treatment of waste (i.e. composting and anaerobic digestion)</w:t>
            </w:r>
          </w:p>
          <w:p w:rsidRPr="00D31B59" w:rsidR="007A23C3" w:rsidP="007A23C3" w:rsidRDefault="007A23C3" w14:paraId="5C2D392D" w14:textId="77777777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szCs w:val="22"/>
              </w:rPr>
              <w:t>Treatment of slags and ashes</w:t>
            </w:r>
          </w:p>
          <w:p w:rsidRPr="00D31B59" w:rsidR="007A23C3" w:rsidP="007A23C3" w:rsidRDefault="007A23C3" w14:paraId="4DF766A9" w14:textId="77777777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szCs w:val="22"/>
              </w:rPr>
              <w:t>Treatment of metal in shredders</w:t>
            </w:r>
          </w:p>
          <w:p w:rsidRPr="00D31B59" w:rsidR="007A23C3" w:rsidP="007A23C3" w:rsidRDefault="007A23C3" w14:paraId="6569615D" w14:textId="272A502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b/>
                <w:color w:val="FF00FF"/>
                <w:szCs w:val="22"/>
              </w:rPr>
              <w:t>IMPORTANT – Please refer to “IED” in the training folder for further information before you duly make the application.</w:t>
            </w:r>
          </w:p>
        </w:tc>
        <w:tc>
          <w:tcPr>
            <w:tcW w:w="343" w:type="pct"/>
          </w:tcPr>
          <w:p w:rsidRPr="00D31B59" w:rsidR="007A23C3" w:rsidP="007A23C3" w:rsidRDefault="007A23C3" w14:paraId="16C90979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:rsidRPr="00D31B59" w:rsidR="007A23C3" w:rsidP="007A23C3" w:rsidRDefault="00F25F83" w14:paraId="397D34E2" w14:textId="695C132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49" w:type="pct"/>
          </w:tcPr>
          <w:p w:rsidRPr="00D31B59" w:rsidR="007A23C3" w:rsidP="007A23C3" w:rsidRDefault="007A23C3" w14:paraId="13629859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:rsidRPr="00D31B59" w:rsidR="007A23C3" w:rsidP="007A23C3" w:rsidRDefault="007A23C3" w14:paraId="487B446E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Pr="00216FD8" w:rsidR="007A23C3" w:rsidTr="0089183C" w14:paraId="0C75629C" w14:textId="77777777">
        <w:trPr>
          <w:trHeight w:val="113"/>
        </w:trPr>
        <w:tc>
          <w:tcPr>
            <w:tcW w:w="2707" w:type="pct"/>
          </w:tcPr>
          <w:p w:rsidRPr="00D31B59" w:rsidR="007A23C3" w:rsidP="007A23C3" w:rsidRDefault="007A23C3" w14:paraId="0E54A23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  <w:p w:rsidRPr="00D31B59" w:rsidR="007A23C3" w:rsidP="007A23C3" w:rsidRDefault="007A23C3" w14:paraId="4D5509D1" w14:textId="5FE0AE0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cs="Arial"/>
                <w:color w:val="FF00FF"/>
                <w:szCs w:val="22"/>
              </w:rPr>
              <w:t>Do not duly make the application if you are unsure. If the applicant cannot comply with the limit, they will need to apply for an installation permit.</w:t>
            </w:r>
          </w:p>
        </w:tc>
        <w:tc>
          <w:tcPr>
            <w:tcW w:w="343" w:type="pct"/>
          </w:tcPr>
          <w:p w:rsidRPr="00D31B59" w:rsidR="007A23C3" w:rsidP="007A23C3" w:rsidRDefault="007A23C3" w14:paraId="52666287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:rsidRPr="00D31B59" w:rsidR="007A23C3" w:rsidP="007A23C3" w:rsidRDefault="00F25F83" w14:paraId="3CDEB973" w14:textId="0C58BA8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D31B59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49" w:type="pct"/>
          </w:tcPr>
          <w:p w:rsidRPr="00D31B59" w:rsidR="007A23C3" w:rsidP="007A23C3" w:rsidRDefault="007A23C3" w14:paraId="477D338A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:rsidRPr="00D31B59" w:rsidR="007A23C3" w:rsidP="007A23C3" w:rsidRDefault="007A23C3" w14:paraId="292F08E8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:rsidRPr="00216FD8" w:rsidR="007150AF" w:rsidP="0089183C" w:rsidRDefault="007150AF" w14:paraId="09963982" w14:textId="77777777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:rsidRPr="00216FD8" w:rsidR="008751E9" w:rsidP="0089183C" w:rsidRDefault="008751E9" w14:paraId="6328D923" w14:textId="77777777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Pr="00216FD8" w:rsidR="008751E9" w:rsidTr="005B6B71" w14:paraId="05E9AF0D" w14:textId="77777777">
        <w:trPr>
          <w:trHeight w:val="20"/>
        </w:trPr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  <w:shd w:val="clear" w:color="auto" w:fill="FFFF99"/>
          </w:tcPr>
          <w:p w:rsidRPr="00216FD8" w:rsidR="008751E9" w:rsidP="0089183C" w:rsidRDefault="008751E9" w14:paraId="311EF44C" w14:textId="77777777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color="auto" w:sz="4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FFFF99"/>
          </w:tcPr>
          <w:p w:rsidRPr="00216FD8" w:rsidR="008751E9" w:rsidP="0089183C" w:rsidRDefault="008751E9" w14:paraId="0B8EE69F" w14:textId="77777777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FFFF99"/>
          </w:tcPr>
          <w:p w:rsidRPr="00216FD8" w:rsidR="008751E9" w:rsidP="0089183C" w:rsidRDefault="008751E9" w14:paraId="04322188" w14:textId="77777777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color="auto" w:sz="4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FFFF99"/>
          </w:tcPr>
          <w:p w:rsidRPr="00216FD8" w:rsidR="008751E9" w:rsidP="0089183C" w:rsidRDefault="008751E9" w14:paraId="123D01A0" w14:textId="77777777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color="auto" w:sz="4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  <w:shd w:val="clear" w:color="auto" w:fill="FFFF99"/>
          </w:tcPr>
          <w:p w:rsidRPr="00216FD8" w:rsidR="008751E9" w:rsidP="0089183C" w:rsidRDefault="008751E9" w14:paraId="497418D6" w14:textId="77777777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Pr="00216FD8" w:rsidR="008751E9" w:rsidTr="005B6B71" w14:paraId="62F589D5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8751E9" w:rsidP="0089183C" w:rsidRDefault="008751E9" w14:paraId="70ED2903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8751E9" w14:paraId="554B4722" w14:textId="77777777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0E7A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B44B45" w14:paraId="43F4C4AF" w14:textId="1878E80D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210E7A">
              <w:rPr>
                <w:rFonts w:ascii="Wingdings" w:hAnsi="Wingdings" w:eastAsia="Wingdings" w:cs="Wingdings"/>
                <w:color w:val="auto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8751E9" w14:paraId="202A458B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8751E9" w:rsidP="0089183C" w:rsidRDefault="008751E9" w14:paraId="10BAA26A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Pr="00216FD8" w:rsidR="008751E9" w:rsidTr="005B6B71" w14:paraId="05BFF66B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8751E9" w:rsidP="0089183C" w:rsidRDefault="008751E9" w14:paraId="00B59B9B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8751E9" w14:paraId="521F3A03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B44B45" w14:paraId="1301617B" w14:textId="716B08C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210E7A">
              <w:rPr>
                <w:rFonts w:ascii="Wingdings" w:hAnsi="Wingdings" w:eastAsia="Wingdings" w:cs="Wingdings"/>
                <w:color w:val="auto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8751E9" w14:paraId="37056933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8751E9" w:rsidP="0089183C" w:rsidRDefault="008751E9" w14:paraId="65A1A83C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Pr="00216FD8" w:rsidR="008751E9" w:rsidTr="005B6B71" w14:paraId="17D3EB38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8751E9" w:rsidP="0089183C" w:rsidRDefault="008751E9" w14:paraId="305D1A93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8751E9" w14:paraId="7ED1399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0E7A">
              <w:rPr>
                <w:rFonts w:cs="Arial"/>
                <w:szCs w:val="22"/>
                <w:u w:val="single"/>
              </w:rPr>
              <w:t>Registered companies only.</w:t>
            </w:r>
          </w:p>
          <w:p w:rsidRPr="00210E7A" w:rsidR="008751E9" w:rsidP="0089183C" w:rsidRDefault="008751E9" w14:paraId="3B9C2F6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FA1EEF" w14:paraId="71D437F2" w14:textId="698522E6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210E7A">
              <w:rPr>
                <w:rFonts w:ascii="Wingdings" w:hAnsi="Wingdings" w:eastAsia="Wingdings" w:cs="Wingdings"/>
                <w:color w:val="auto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8751E9" w14:paraId="75732676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8751E9" w:rsidP="0089183C" w:rsidRDefault="008751E9" w14:paraId="5D977E44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Pr="00216FD8" w:rsidR="008751E9" w:rsidTr="005B6B71" w14:paraId="5E058CCE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8751E9" w:rsidP="0089183C" w:rsidRDefault="008751E9" w14:paraId="37F38821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CC6A89" w14:paraId="14BA2A17" w14:textId="4A7B34F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210E7A" w14:paraId="44ED6E80" w14:textId="526BD754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210E7A">
              <w:rPr>
                <w:rFonts w:ascii="Wingdings" w:hAnsi="Wingdings" w:eastAsia="Wingdings" w:cs="Wingdings"/>
                <w:color w:val="auto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8751E9" w14:paraId="63B4FC8A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8751E9" w:rsidP="0089183C" w:rsidRDefault="008751E9" w14:paraId="31492462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Pr="00216FD8" w:rsidR="008751E9" w:rsidTr="005B6B71" w14:paraId="060195FF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8751E9" w:rsidP="0089183C" w:rsidRDefault="008751E9" w14:paraId="15F7A670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8751E9" w14:paraId="58B8C3DE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210E7A" w14:paraId="433F09CB" w14:textId="0E3099AB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210E7A">
              <w:rPr>
                <w:rFonts w:ascii="Wingdings" w:hAnsi="Wingdings" w:eastAsia="Wingdings" w:cs="Wingdings"/>
                <w:color w:val="auto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0E7A" w:rsidR="008751E9" w:rsidP="0089183C" w:rsidRDefault="008751E9" w14:paraId="64678B08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8751E9" w:rsidP="0089183C" w:rsidRDefault="008751E9" w14:paraId="734DAD63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Pr="00216FD8" w:rsidR="008751E9" w:rsidTr="005B6B71" w14:paraId="22D12275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auto" w:sz="4" w:space="0"/>
              <w:right w:val="single" w:color="C0C0C0" w:sz="2" w:space="0"/>
            </w:tcBorders>
          </w:tcPr>
          <w:p w:rsidRPr="00216FD8" w:rsidR="008751E9" w:rsidP="0089183C" w:rsidRDefault="008751E9" w14:paraId="05E401D3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auto" w:sz="4" w:space="0"/>
              <w:right w:val="single" w:color="C0C0C0" w:sz="2" w:space="0"/>
            </w:tcBorders>
          </w:tcPr>
          <w:p w:rsidRPr="00210E7A" w:rsidR="008751E9" w:rsidP="0089183C" w:rsidRDefault="008751E9" w14:paraId="1726B93F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auto" w:sz="4" w:space="0"/>
              <w:right w:val="single" w:color="C0C0C0" w:sz="2" w:space="0"/>
            </w:tcBorders>
          </w:tcPr>
          <w:p w:rsidRPr="00210E7A" w:rsidR="008751E9" w:rsidP="0089183C" w:rsidRDefault="00210E7A" w14:paraId="439D6534" w14:textId="401EB52F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210E7A">
              <w:rPr>
                <w:rFonts w:ascii="Wingdings" w:hAnsi="Wingdings" w:eastAsia="Wingdings" w:cs="Wingdings"/>
                <w:color w:val="auto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auto" w:sz="4" w:space="0"/>
              <w:right w:val="single" w:color="C0C0C0" w:sz="2" w:space="0"/>
            </w:tcBorders>
          </w:tcPr>
          <w:p w:rsidRPr="00210E7A" w:rsidR="008751E9" w:rsidP="0089183C" w:rsidRDefault="008751E9" w14:paraId="08404207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auto" w:sz="4" w:space="0"/>
              <w:right w:val="single" w:color="auto" w:sz="4" w:space="0"/>
            </w:tcBorders>
          </w:tcPr>
          <w:p w:rsidRPr="00216FD8" w:rsidR="008751E9" w:rsidP="0089183C" w:rsidRDefault="008751E9" w14:paraId="2431BA9F" w14:textId="77777777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Pr="00216FD8" w:rsidR="008751E9" w:rsidTr="005B6B71" w14:paraId="52696233" w14:textId="77777777">
        <w:trPr>
          <w:trHeight w:val="20"/>
        </w:trPr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6FD8" w:rsidR="008751E9" w:rsidP="0089183C" w:rsidRDefault="008751E9" w14:paraId="4C239AED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0E7A" w:rsidR="008751E9" w:rsidP="0089183C" w:rsidRDefault="008751E9" w14:paraId="0CFB4753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0E7A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0E7A" w:rsidR="008751E9" w:rsidP="0089183C" w:rsidRDefault="00210E7A" w14:paraId="1EEBEABC" w14:textId="7519A40A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 w:rsidRPr="00210E7A">
              <w:rPr>
                <w:rFonts w:ascii="Wingdings" w:hAnsi="Wingdings" w:eastAsia="Wingdings" w:cs="Wingdings"/>
                <w:color w:val="auto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0E7A" w:rsidR="008751E9" w:rsidP="0089183C" w:rsidRDefault="008751E9" w14:paraId="5B98EEE2" w14:textId="77777777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6FD8" w:rsidR="008751E9" w:rsidP="0089183C" w:rsidRDefault="008751E9" w14:paraId="151143F9" w14:textId="77777777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:rsidRPr="00216FD8" w:rsidR="008751E9" w:rsidP="0089183C" w:rsidRDefault="008751E9" w14:paraId="2FE927F4" w14:textId="77777777">
      <w:pPr>
        <w:spacing w:before="60" w:after="60" w:line="270" w:lineRule="exact"/>
        <w:rPr>
          <w:rFonts w:ascii="Arial" w:hAnsi="Arial" w:cs="Arial"/>
        </w:rPr>
      </w:pPr>
    </w:p>
    <w:p w:rsidRPr="00216FD8" w:rsidR="00F62CAB" w:rsidP="00F62CAB" w:rsidRDefault="00F62CAB" w14:paraId="1EAE84EC" w14:textId="77777777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Pr="00216FD8" w:rsidR="00F62CAB" w:rsidTr="00495C3B" w14:paraId="70566EDC" w14:textId="77777777">
        <w:trPr>
          <w:trHeight w:val="20"/>
        </w:trPr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  <w:shd w:val="clear" w:color="auto" w:fill="FFFF99"/>
          </w:tcPr>
          <w:p w:rsidRPr="00216FD8" w:rsidR="00F62CAB" w:rsidP="00495C3B" w:rsidRDefault="00F62CAB" w14:paraId="282E1DF0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color="auto" w:sz="4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FFFF99"/>
          </w:tcPr>
          <w:p w:rsidRPr="00216FD8" w:rsidR="00F62CAB" w:rsidP="00495C3B" w:rsidRDefault="00F62CAB" w14:paraId="0C3F4F9D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FFFF99"/>
          </w:tcPr>
          <w:p w:rsidRPr="00216FD8" w:rsidR="00F62CAB" w:rsidP="00495C3B" w:rsidRDefault="00F62CAB" w14:paraId="73DE0230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color="auto" w:sz="4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FFFF99"/>
          </w:tcPr>
          <w:p w:rsidRPr="00216FD8" w:rsidR="00F62CAB" w:rsidP="00495C3B" w:rsidRDefault="00F62CAB" w14:paraId="2706E892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color="auto" w:sz="4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  <w:shd w:val="clear" w:color="auto" w:fill="FFFF99"/>
          </w:tcPr>
          <w:p w:rsidRPr="00216FD8" w:rsidR="00F62CAB" w:rsidP="00495C3B" w:rsidRDefault="00F62CAB" w14:paraId="4F14E9B4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Pr="00216FD8" w:rsidR="00F62CAB" w:rsidTr="00495C3B" w14:paraId="4E1ABA38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3EE7F146" w14:textId="77777777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631FCDF0" w14:textId="7777777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682E37" w14:paraId="562C6347" w14:textId="01ECE8B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7FE974A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3A2C3C8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Pr="00216FD8" w:rsidR="00F62CAB" w:rsidTr="00495C3B" w14:paraId="6C5408B5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E924C0" w:rsidR="00F62CAB" w:rsidP="00495C3B" w:rsidRDefault="00F62CAB" w14:paraId="7266D281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E924C0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E924C0" w:rsidR="00F62CAB" w:rsidP="00495C3B" w:rsidRDefault="00F62CAB" w14:paraId="6DA688B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924C0">
              <w:rPr>
                <w:rFonts w:ascii="Arial" w:hAnsi="Arial" w:cs="Arial"/>
                <w:sz w:val="22"/>
                <w:szCs w:val="22"/>
                <w:highlight w:val="yellow"/>
              </w:rPr>
              <w:t>Table 1 Complete?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28D88777" w14:textId="27B42B9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E924C0" w14:paraId="15D19AC1" w14:textId="45F911C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252A8C4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F62CAB" w:rsidTr="00495C3B" w14:paraId="31572B16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6EDEF931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</w:tcPr>
          <w:p w:rsidRPr="00682E37" w:rsidR="00F62CAB" w:rsidP="00495C3B" w:rsidRDefault="00F62CAB" w14:paraId="7B0ACD4D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82E37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682E37" w14:paraId="6872F097" w14:textId="64B0920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1C84C72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2CD98F3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F62CAB" w:rsidTr="00495C3B" w14:paraId="4EDA23CA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4F4612" w:rsidR="00F62CAB" w:rsidP="00495C3B" w:rsidRDefault="00F62CAB" w14:paraId="781CAE20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F4612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</w:tcPr>
          <w:p w:rsidRPr="004F4612" w:rsidR="00F62CAB" w:rsidP="00495C3B" w:rsidRDefault="00F62CAB" w14:paraId="7F50F83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4F4612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682E37" w14:paraId="60500451" w14:textId="475FCDA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78C26E4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560D148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F62CAB" w:rsidTr="00495C3B" w14:paraId="3431D875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4F4612" w:rsidR="00F62CAB" w:rsidP="00495C3B" w:rsidRDefault="00F62CAB" w14:paraId="219BC990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F4612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</w:tcPr>
          <w:p w:rsidRPr="004F4612" w:rsidR="00F62CAB" w:rsidP="00495C3B" w:rsidRDefault="00F62CAB" w14:paraId="7090503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4F4612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682E37" w14:paraId="6B62ED1A" w14:textId="4160F5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4D2F007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1F30F4F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F62CAB" w:rsidTr="00495C3B" w14:paraId="54F032E5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7749D399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66477F4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</w:tcPr>
          <w:p w:rsidRPr="00216FD8" w:rsidR="00F62CAB" w:rsidP="00495C3B" w:rsidRDefault="00682E37" w14:paraId="5FEAB9CE" w14:textId="3FB62E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  <w:shd w:val="clear" w:color="auto" w:fill="auto"/>
          </w:tcPr>
          <w:p w:rsidRPr="00216FD8" w:rsidR="00F62CAB" w:rsidP="00495C3B" w:rsidRDefault="00F62CAB" w14:paraId="4AE70D1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  <w:shd w:val="clear" w:color="auto" w:fill="auto"/>
          </w:tcPr>
          <w:p w:rsidRPr="00216FD8" w:rsidR="00F62CAB" w:rsidP="00495C3B" w:rsidRDefault="00F62CAB" w14:paraId="1CED415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F62CAB" w:rsidTr="00495C3B" w14:paraId="56015384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1DDD4CF1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4DDD738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682E37" w14:paraId="43A68BF7" w14:textId="4B2499E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67544ED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2862166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F62CAB" w:rsidTr="00495C3B" w14:paraId="0A8DE73F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0BEDC559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682E37" w:rsidR="00F62CAB" w:rsidP="00495C3B" w:rsidRDefault="00F62CAB" w14:paraId="3BB8AB5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82E37">
              <w:rPr>
                <w:rFonts w:ascii="Arial" w:hAnsi="Arial" w:cs="Arial"/>
                <w:sz w:val="22"/>
                <w:szCs w:val="22"/>
                <w:highlight w:val="yellow"/>
              </w:rPr>
              <w:t>Is the payment on MyNRW?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682E37" w:rsidR="00F62CAB" w:rsidP="00495C3B" w:rsidRDefault="00682E37" w14:paraId="36930C4A" w14:textId="56314C7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82E37">
              <w:rPr>
                <w:rFonts w:ascii="Wingdings" w:hAnsi="Wingdings" w:eastAsia="Wingdings" w:cs="Wingdings"/>
                <w:szCs w:val="22"/>
                <w:highlight w:val="yellow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424B563D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5F38367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F62CAB" w:rsidTr="00495C3B" w14:paraId="4E702A79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00ED0CF8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2117389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:rsidRPr="00216FD8" w:rsidR="00F62CAB" w:rsidP="00495C3B" w:rsidRDefault="00F62CAB" w14:paraId="12E3096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w:history="1" r:id="rId13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682E37" w14:paraId="2AEC356E" w14:textId="3C4E923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42CA94F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70C19B4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F62CAB" w:rsidTr="00495C3B" w14:paraId="3A11C6AB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401A38B4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48FE159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:rsidRPr="00216FD8" w:rsidR="00F62CAB" w:rsidP="00495C3B" w:rsidRDefault="00F62CAB" w14:paraId="568E8D7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w:history="1" r:id="rId14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35D682C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682E37" w14:paraId="0164A128" w14:textId="2D4C624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0C87353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F62CAB" w:rsidTr="00495C3B" w14:paraId="279E69A5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56FF4FDF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1BA7F39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5E2E47" w14:paraId="15385F3E" w14:textId="1C8EBE9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2EAA854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5EC7874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F62CAB" w:rsidTr="00495C3B" w14:paraId="283E0C56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03479C29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6D3E93BA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5E2E47" w14:paraId="14B647AD" w14:textId="2B325C0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F62CAB" w:rsidP="00495C3B" w:rsidRDefault="00F62CAB" w14:paraId="2FE8810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F62CAB" w:rsidP="00495C3B" w:rsidRDefault="00F62CAB" w14:paraId="05ABBB5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BB03E7" w:rsidTr="00495C3B" w14:paraId="6F9A0FC9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BB03E7" w14:paraId="6F6C0705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BB03E7" w:rsidP="00BB03E7" w:rsidRDefault="00BB03E7" w14:paraId="1E564B7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Pr="00216FD8" w:rsidR="00BB03E7" w:rsidTr="00495C3B" w14:paraId="61AA814A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D31B59" w:rsidR="00BB03E7" w:rsidP="00BB03E7" w:rsidRDefault="00BB03E7" w14:paraId="045C8005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D31B59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D31B59" w:rsidR="00BB03E7" w:rsidP="00BB03E7" w:rsidRDefault="00BB03E7" w14:paraId="6BA7E5CD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31B59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BB03E7" w14:paraId="2327ED33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5E2E47" w14:paraId="4DC37D97" w14:textId="46025D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BB03E7" w:rsidP="00BB03E7" w:rsidRDefault="00BB03E7" w14:paraId="5FB5EF4F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Pr="00216FD8" w:rsidR="00BB03E7" w:rsidTr="00495C3B" w14:paraId="22A05BF6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D31B59" w:rsidR="00BB03E7" w:rsidP="00BB03E7" w:rsidRDefault="00BB03E7" w14:paraId="652EDAAF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D31B59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D31B59" w:rsidR="00BB03E7" w:rsidP="00BB03E7" w:rsidRDefault="00BB03E7" w14:paraId="51884D81" w14:textId="7777777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31B59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D31B59" w:rsidR="00BB03E7" w:rsidP="00BB03E7" w:rsidRDefault="005E2E47" w14:paraId="75123736" w14:textId="63CCBE1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D31B59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D31B59" w:rsidR="00BB03E7" w:rsidP="00BB03E7" w:rsidRDefault="00BB03E7" w14:paraId="56DCFB4A" w14:textId="7777777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D31B59" w:rsidR="00BB03E7" w:rsidP="00BB03E7" w:rsidRDefault="00BB03E7" w14:paraId="76A13CA4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Pr="00216FD8" w:rsidR="00BB03E7" w:rsidTr="00495C3B" w14:paraId="7FB2FB0B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D31B59" w:rsidR="00BB03E7" w:rsidP="00BB03E7" w:rsidRDefault="00BB03E7" w14:paraId="7CF4B3EC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D31B59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D31B59" w:rsidR="00BB03E7" w:rsidP="00BB03E7" w:rsidRDefault="00BB03E7" w14:paraId="52A7507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31B59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BB03E7" w14:paraId="77C76050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5E2E47" w14:paraId="36C6D0E7" w14:textId="40A59BE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BB03E7" w:rsidP="00BB03E7" w:rsidRDefault="00BB03E7" w14:paraId="044900DE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Pr="00216FD8" w:rsidR="00BB03E7" w:rsidTr="00495C3B" w14:paraId="3D5160C4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BB03E7" w14:paraId="1055D042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BB03E7" w14:paraId="47231FC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5E2E47" w14:paraId="29882C01" w14:textId="2C5B9A9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BB03E7" w14:paraId="680CFA1A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BB03E7" w:rsidP="00BB03E7" w:rsidRDefault="00BB03E7" w14:paraId="54E3AC2F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Pr="00216FD8" w:rsidR="00BB03E7" w:rsidTr="00495C3B" w14:paraId="3A93A7E8" w14:textId="77777777">
        <w:trPr>
          <w:trHeight w:val="20"/>
        </w:trPr>
        <w:tc>
          <w:tcPr>
            <w:tcW w:w="391" w:type="pct"/>
            <w:tcBorders>
              <w:top w:val="single" w:color="C0C0C0" w:sz="2" w:space="0"/>
              <w:left w:val="single" w:color="auto" w:sz="4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BB03E7" w14:paraId="75FA02EF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BB03E7" w14:paraId="134F92D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:rsidRPr="00216FD8" w:rsidR="00BB03E7" w:rsidP="00BB03E7" w:rsidRDefault="00BB03E7" w14:paraId="6EC04FD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5E2E47" w14:paraId="62C3C4DE" w14:textId="06292E1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C0C0C0" w:sz="2" w:space="0"/>
            </w:tcBorders>
          </w:tcPr>
          <w:p w:rsidRPr="00216FD8" w:rsidR="00BB03E7" w:rsidP="00BB03E7" w:rsidRDefault="00BB03E7" w14:paraId="0B6469D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color="C0C0C0" w:sz="2" w:space="0"/>
              <w:left w:val="single" w:color="C0C0C0" w:sz="2" w:space="0"/>
              <w:bottom w:val="single" w:color="C0C0C0" w:sz="2" w:space="0"/>
              <w:right w:val="single" w:color="auto" w:sz="4" w:space="0"/>
            </w:tcBorders>
          </w:tcPr>
          <w:p w:rsidRPr="00216FD8" w:rsidR="00BB03E7" w:rsidP="00BB03E7" w:rsidRDefault="00BB03E7" w14:paraId="263E2EBC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Pr="00216FD8" w:rsidR="00F62CAB" w:rsidTr="00495C3B" w14:paraId="3F692DF6" w14:textId="77777777">
        <w:trPr>
          <w:trHeight w:val="20"/>
        </w:trPr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6FD8" w:rsidR="00F62CAB" w:rsidP="00495C3B" w:rsidRDefault="00F62CAB" w14:paraId="4D9D3F4E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6FD8" w:rsidR="00F62CAB" w:rsidP="00495C3B" w:rsidRDefault="00F62CAB" w14:paraId="24926CE1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Part F1 complete?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6FD8" w:rsidR="00F62CAB" w:rsidP="00495C3B" w:rsidRDefault="005E2E47" w14:paraId="2067A98A" w14:textId="5146048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6FD8" w:rsidR="00F62CAB" w:rsidP="00495C3B" w:rsidRDefault="00F62CAB" w14:paraId="43DFD6A5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6FD8" w:rsidR="00F62CAB" w:rsidP="00495C3B" w:rsidRDefault="00F62CAB" w14:paraId="7D3A44AA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Pr="00216FD8" w:rsidR="00A30693" w:rsidP="0089183C" w:rsidRDefault="00A30693" w14:paraId="4115081D" w14:textId="77777777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:rsidRPr="00216FD8" w:rsidR="00D848E9" w:rsidP="0089183C" w:rsidRDefault="00971A22" w14:paraId="4ADA7C5D" w14:textId="77777777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Pr="00216FD8" w:rsidR="0093763B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C0C0C0" w:sz="4" w:space="0"/>
          <w:insideV w:val="single" w:color="C0C0C0" w:sz="4" w:space="0"/>
        </w:tblBorders>
        <w:tblLook w:val="0000" w:firstRow="0" w:lastRow="0" w:firstColumn="0" w:lastColumn="0" w:noHBand="0" w:noVBand="0"/>
      </w:tblPr>
      <w:tblGrid>
        <w:gridCol w:w="620"/>
        <w:gridCol w:w="5266"/>
        <w:gridCol w:w="608"/>
        <w:gridCol w:w="510"/>
        <w:gridCol w:w="595"/>
        <w:gridCol w:w="1292"/>
      </w:tblGrid>
      <w:tr w:rsidRPr="00216FD8" w:rsidR="00966287" w:rsidTr="0089183C" w14:paraId="3E38E61B" w14:textId="77777777">
        <w:trPr>
          <w:cantSplit/>
          <w:trHeight w:val="20"/>
        </w:trPr>
        <w:tc>
          <w:tcPr>
            <w:tcW w:w="370" w:type="pct"/>
            <w:shd w:val="clear" w:color="auto" w:fill="FFFF99"/>
          </w:tcPr>
          <w:p w:rsidRPr="00216FD8" w:rsidR="00966287" w:rsidP="0089183C" w:rsidRDefault="00966287" w14:paraId="3AE1D639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81" w:type="pct"/>
            <w:shd w:val="clear" w:color="auto" w:fill="FFFF99"/>
          </w:tcPr>
          <w:p w:rsidRPr="00216FD8" w:rsidR="00966287" w:rsidP="0089183C" w:rsidRDefault="00966287" w14:paraId="04E42BC4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:rsidRPr="00216FD8" w:rsidR="00966287" w:rsidP="0089183C" w:rsidRDefault="00966287" w14:paraId="406FB6A0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:rsidRPr="00216FD8" w:rsidR="00966287" w:rsidP="0089183C" w:rsidRDefault="00966287" w14:paraId="18BDE95A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:rsidRPr="00216FD8" w:rsidR="00966287" w:rsidP="0089183C" w:rsidRDefault="00966287" w14:paraId="48ADD146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:rsidRPr="00216FD8" w:rsidR="00966287" w:rsidP="0089183C" w:rsidRDefault="00966287" w14:paraId="4F425161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Pr="00216FD8" w:rsidR="00966287" w:rsidTr="0089183C" w14:paraId="6ED00270" w14:textId="77777777">
        <w:trPr>
          <w:cantSplit/>
          <w:trHeight w:val="20"/>
        </w:trPr>
        <w:tc>
          <w:tcPr>
            <w:tcW w:w="370" w:type="pct"/>
          </w:tcPr>
          <w:p w:rsidRPr="00216FD8" w:rsidR="00966287" w:rsidP="0089183C" w:rsidRDefault="00966287" w14:paraId="27E07AEB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81" w:type="pct"/>
          </w:tcPr>
          <w:p w:rsidRPr="00216FD8" w:rsidR="00966287" w:rsidP="0089183C" w:rsidRDefault="00966287" w14:paraId="69D84C6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:rsidRPr="00216FD8" w:rsidR="00966287" w:rsidP="0089183C" w:rsidRDefault="00966287" w14:paraId="29F9079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966287" w:rsidP="0089183C" w:rsidRDefault="00781205" w14:paraId="51A59183" w14:textId="7BE7748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966287" w:rsidP="0089183C" w:rsidRDefault="00966287" w14:paraId="57CC1E0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966287" w:rsidP="0089183C" w:rsidRDefault="00966287" w14:paraId="4CA8479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966287" w:rsidTr="0089183C" w14:paraId="7F43B640" w14:textId="77777777">
        <w:trPr>
          <w:cantSplit/>
          <w:trHeight w:val="20"/>
        </w:trPr>
        <w:tc>
          <w:tcPr>
            <w:tcW w:w="370" w:type="pct"/>
          </w:tcPr>
          <w:p w:rsidRPr="00216FD8" w:rsidR="00966287" w:rsidP="0089183C" w:rsidRDefault="00966287" w14:paraId="3CFA699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:rsidRPr="00216FD8" w:rsidR="00966287" w:rsidP="0089183C" w:rsidRDefault="00966287" w14:paraId="6DB0A24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:rsidRPr="00216FD8" w:rsidR="00966287" w:rsidP="0089183C" w:rsidRDefault="00966287" w14:paraId="2C4EB6B8" w14:textId="5FDB36B0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</w:p>
        </w:tc>
        <w:tc>
          <w:tcPr>
            <w:tcW w:w="333" w:type="pct"/>
          </w:tcPr>
          <w:p w:rsidRPr="00216FD8" w:rsidR="00966287" w:rsidP="0089183C" w:rsidRDefault="00966287" w14:paraId="62C46F6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781205" w:rsidR="00966287" w:rsidP="0089183C" w:rsidRDefault="00781205" w14:paraId="24F2DC53" w14:textId="796F01FD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966287" w:rsidP="0089183C" w:rsidRDefault="00966287" w14:paraId="13FB131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966287" w:rsidP="0089183C" w:rsidRDefault="00966287" w14:paraId="22179F3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966287" w:rsidTr="0089183C" w14:paraId="290826BF" w14:textId="77777777">
        <w:trPr>
          <w:cantSplit/>
          <w:trHeight w:val="20"/>
        </w:trPr>
        <w:tc>
          <w:tcPr>
            <w:tcW w:w="370" w:type="pct"/>
          </w:tcPr>
          <w:p w:rsidRPr="00216FD8" w:rsidR="00966287" w:rsidP="0089183C" w:rsidRDefault="00966287" w14:paraId="63B3BB12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81" w:type="pct"/>
          </w:tcPr>
          <w:p w:rsidRPr="00216FD8" w:rsidR="00966287" w:rsidP="0089183C" w:rsidRDefault="00966287" w14:paraId="011C8B4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33" w:type="pct"/>
          </w:tcPr>
          <w:p w:rsidRPr="00216FD8" w:rsidR="00966287" w:rsidP="0089183C" w:rsidRDefault="00781205" w14:paraId="3F176E7E" w14:textId="32AC2CB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966287" w:rsidP="0089183C" w:rsidRDefault="00966287" w14:paraId="00F6B9D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966287" w:rsidP="0089183C" w:rsidRDefault="00966287" w14:paraId="1444E2F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966287" w:rsidP="0089183C" w:rsidRDefault="00966287" w14:paraId="31C3365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966287" w:rsidTr="0089183C" w14:paraId="168CA3EB" w14:textId="77777777">
        <w:trPr>
          <w:cantSplit/>
          <w:trHeight w:val="20"/>
        </w:trPr>
        <w:tc>
          <w:tcPr>
            <w:tcW w:w="370" w:type="pct"/>
          </w:tcPr>
          <w:p w:rsidRPr="00216FD8" w:rsidR="00966287" w:rsidP="0089183C" w:rsidRDefault="00966287" w14:paraId="38C330A3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981" w:type="pct"/>
          </w:tcPr>
          <w:p w:rsidRPr="00216FD8" w:rsidR="00966287" w:rsidP="0089183C" w:rsidRDefault="00966287" w14:paraId="332DA4BC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33" w:type="pct"/>
          </w:tcPr>
          <w:p w:rsidRPr="00216FD8" w:rsidR="00966287" w:rsidP="0089183C" w:rsidRDefault="00781205" w14:paraId="7915956A" w14:textId="123D22C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966287" w:rsidP="0089183C" w:rsidRDefault="00966287" w14:paraId="4C11EA8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966287" w:rsidP="0089183C" w:rsidRDefault="00966287" w14:paraId="665F5A5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966287" w:rsidP="0089183C" w:rsidRDefault="00966287" w14:paraId="7318B96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966287" w:rsidTr="0089183C" w14:paraId="5C20C9FB" w14:textId="77777777">
        <w:trPr>
          <w:cantSplit/>
          <w:trHeight w:val="20"/>
        </w:trPr>
        <w:tc>
          <w:tcPr>
            <w:tcW w:w="370" w:type="pct"/>
          </w:tcPr>
          <w:p w:rsidRPr="00216FD8" w:rsidR="00966287" w:rsidP="0089183C" w:rsidRDefault="00966287" w14:paraId="2C793495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81" w:type="pct"/>
          </w:tcPr>
          <w:p w:rsidRPr="00216FD8" w:rsidR="00966287" w:rsidP="0089183C" w:rsidRDefault="00966287" w14:paraId="40E2F32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picked?</w:t>
            </w:r>
          </w:p>
          <w:p w:rsidRPr="00216FD8" w:rsidR="00966287" w:rsidP="0089183C" w:rsidRDefault="00966287" w14:paraId="5D97BDEB" w14:textId="495869AF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</w:p>
        </w:tc>
        <w:tc>
          <w:tcPr>
            <w:tcW w:w="333" w:type="pct"/>
          </w:tcPr>
          <w:p w:rsidRPr="00216FD8" w:rsidR="00966287" w:rsidP="0089183C" w:rsidRDefault="00781205" w14:paraId="215DBF88" w14:textId="4E6D120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966287" w:rsidP="0089183C" w:rsidRDefault="00966287" w14:paraId="2489921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966287" w:rsidP="0089183C" w:rsidRDefault="00966287" w14:paraId="4CB6FD8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966287" w:rsidP="0089183C" w:rsidRDefault="00966287" w14:paraId="23284D0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966287" w:rsidTr="0089183C" w14:paraId="2D80FCE3" w14:textId="77777777">
        <w:trPr>
          <w:cantSplit/>
          <w:trHeight w:val="20"/>
        </w:trPr>
        <w:tc>
          <w:tcPr>
            <w:tcW w:w="370" w:type="pct"/>
          </w:tcPr>
          <w:p w:rsidRPr="00216FD8" w:rsidR="00966287" w:rsidP="0089183C" w:rsidRDefault="00966287" w14:paraId="70F18F5A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81" w:type="pct"/>
          </w:tcPr>
          <w:p w:rsidRPr="00D31B59" w:rsidR="00966287" w:rsidP="0089183C" w:rsidRDefault="00966287" w14:paraId="7E15627B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D31B59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D31B59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D31B59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33" w:type="pct"/>
          </w:tcPr>
          <w:p w:rsidRPr="00D31B59" w:rsidR="00966287" w:rsidP="0089183C" w:rsidRDefault="00781205" w14:paraId="15701361" w14:textId="77CDEF2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31B59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D31B59" w:rsidR="00966287" w:rsidP="0089183C" w:rsidRDefault="00966287" w14:paraId="07A42C1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D31B59" w:rsidR="00966287" w:rsidP="0089183C" w:rsidRDefault="00966287" w14:paraId="403CE6A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DA66C4" w:rsidR="00966287" w:rsidP="0089183C" w:rsidRDefault="00966287" w14:paraId="7B6A064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Pr="00216FD8" w:rsidR="00966287" w:rsidTr="0089183C" w14:paraId="7C6E0EF4" w14:textId="77777777">
        <w:trPr>
          <w:cantSplit/>
          <w:trHeight w:val="20"/>
        </w:trPr>
        <w:tc>
          <w:tcPr>
            <w:tcW w:w="370" w:type="pct"/>
          </w:tcPr>
          <w:p w:rsidRPr="00216FD8" w:rsidR="00966287" w:rsidP="0089183C" w:rsidRDefault="00966287" w14:paraId="4872516D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2c1</w:t>
            </w:r>
          </w:p>
        </w:tc>
        <w:tc>
          <w:tcPr>
            <w:tcW w:w="2981" w:type="pct"/>
          </w:tcPr>
          <w:p w:rsidRPr="00216FD8" w:rsidR="00966287" w:rsidP="0089183C" w:rsidRDefault="00966287" w14:paraId="64AAAEF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operator want a modern style (consolidated) permit?</w:t>
            </w:r>
          </w:p>
        </w:tc>
        <w:tc>
          <w:tcPr>
            <w:tcW w:w="333" w:type="pct"/>
          </w:tcPr>
          <w:p w:rsidRPr="00216FD8" w:rsidR="00966287" w:rsidP="0089183C" w:rsidRDefault="00966287" w14:paraId="0306466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966287" w:rsidP="0089183C" w:rsidRDefault="00DA66C4" w14:paraId="22C83BCF" w14:textId="4947C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966287" w:rsidP="0089183C" w:rsidRDefault="00966287" w14:paraId="76AB2BD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966287" w:rsidP="0089183C" w:rsidRDefault="00966287" w14:paraId="1FBEF94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966287" w:rsidTr="0089183C" w14:paraId="65665BE2" w14:textId="77777777">
        <w:trPr>
          <w:cantSplit/>
          <w:trHeight w:val="20"/>
        </w:trPr>
        <w:tc>
          <w:tcPr>
            <w:tcW w:w="370" w:type="pct"/>
          </w:tcPr>
          <w:p w:rsidRPr="00216FD8" w:rsidR="00966287" w:rsidP="0089183C" w:rsidRDefault="003020D8" w14:paraId="254091A4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981" w:type="pct"/>
          </w:tcPr>
          <w:p w:rsidRPr="00216FD8" w:rsidR="00966287" w:rsidP="0089183C" w:rsidRDefault="00966287" w14:paraId="392002BE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:rsidRPr="00216FD8" w:rsidR="00966287" w:rsidP="0089183C" w:rsidRDefault="00966287" w14:paraId="1C15F56A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Are all of the permit numbers listed</w:t>
            </w:r>
            <w:r w:rsidRPr="00216FD8" w:rsidR="003020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3" w:type="pct"/>
          </w:tcPr>
          <w:p w:rsidRPr="00216FD8" w:rsidR="00966287" w:rsidP="0089183C" w:rsidRDefault="00966287" w14:paraId="11749470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966287" w:rsidP="0089183C" w:rsidRDefault="00DA66C4" w14:paraId="406F579E" w14:textId="1251D9D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966287" w:rsidP="0089183C" w:rsidRDefault="00966287" w14:paraId="0A81147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966287" w:rsidP="0089183C" w:rsidRDefault="00966287" w14:paraId="14FA67A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966287" w:rsidTr="0089183C" w14:paraId="2F55496C" w14:textId="77777777">
        <w:trPr>
          <w:cantSplit/>
          <w:trHeight w:val="20"/>
        </w:trPr>
        <w:tc>
          <w:tcPr>
            <w:tcW w:w="370" w:type="pct"/>
          </w:tcPr>
          <w:p w:rsidRPr="00216FD8" w:rsidR="00966287" w:rsidP="0089183C" w:rsidRDefault="003020D8" w14:paraId="22DFE97C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981" w:type="pct"/>
          </w:tcPr>
          <w:p w:rsidRPr="00216FD8" w:rsidR="00966287" w:rsidP="0089183C" w:rsidRDefault="00966287" w14:paraId="030D019C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33" w:type="pct"/>
          </w:tcPr>
          <w:p w:rsidRPr="00216FD8" w:rsidR="00966287" w:rsidP="0089183C" w:rsidRDefault="00966287" w14:paraId="25035CB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966287" w:rsidP="0089183C" w:rsidRDefault="00DA66C4" w14:paraId="0D07D3CA" w14:textId="628BB04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966287" w:rsidP="0089183C" w:rsidRDefault="00966287" w14:paraId="00549C9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966287" w:rsidP="0089183C" w:rsidRDefault="00966287" w14:paraId="4907124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966287" w:rsidTr="0089183C" w14:paraId="0238D335" w14:textId="77777777">
        <w:trPr>
          <w:cantSplit/>
          <w:trHeight w:val="20"/>
        </w:trPr>
        <w:tc>
          <w:tcPr>
            <w:tcW w:w="370" w:type="pct"/>
          </w:tcPr>
          <w:p w:rsidRPr="00216FD8" w:rsidR="00966287" w:rsidP="0089183C" w:rsidRDefault="00966287" w14:paraId="75EE805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:rsidRPr="00216FD8" w:rsidR="00966287" w:rsidP="0089183C" w:rsidRDefault="00966287" w14:paraId="59BF383D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33" w:type="pct"/>
          </w:tcPr>
          <w:p w:rsidRPr="00216FD8" w:rsidR="00966287" w:rsidP="0089183C" w:rsidRDefault="00966287" w14:paraId="17DD6EE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966287" w:rsidP="0089183C" w:rsidRDefault="00966287" w14:paraId="24F364BD" w14:textId="5A3A86C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966287" w:rsidP="0089183C" w:rsidRDefault="00DA66C4" w14:paraId="286C6693" w14:textId="3BF8FE2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</w:tcPr>
          <w:p w:rsidRPr="00216FD8" w:rsidR="00966287" w:rsidP="0089183C" w:rsidRDefault="00966287" w14:paraId="61A7ECE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19589C3C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590B57F1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81" w:type="pct"/>
          </w:tcPr>
          <w:p w:rsidRPr="00216FD8" w:rsidR="003020D8" w:rsidP="0089183C" w:rsidRDefault="003020D8" w14:paraId="2339A188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:rsidRPr="00216FD8" w:rsidR="003020D8" w:rsidP="0089183C" w:rsidRDefault="003020D8" w14:paraId="32BA579A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:rsidRPr="00216FD8" w:rsidR="003020D8" w:rsidP="0089183C" w:rsidRDefault="00DA66C4" w14:paraId="31BF7D19" w14:textId="691DBFA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1A2EECD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1541D0C0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18F20FE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10223D6E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776E6DAE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:rsidRPr="00216FD8" w:rsidR="003020D8" w:rsidP="0089183C" w:rsidRDefault="003020D8" w14:paraId="62729BC7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:rsidRPr="00216FD8" w:rsidR="003020D8" w:rsidP="0089183C" w:rsidRDefault="003020D8" w14:paraId="61CF0CF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DA66C4" w14:paraId="5F313A3E" w14:textId="73DC1F3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3020D8" w:rsidP="0089183C" w:rsidRDefault="003020D8" w14:paraId="7E94468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1963438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73246529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0C9B5EF5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81" w:type="pct"/>
          </w:tcPr>
          <w:p w:rsidRPr="00216FD8" w:rsidR="003020D8" w:rsidP="0089183C" w:rsidRDefault="003020D8" w14:paraId="3F96A71C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:rsidRPr="00216FD8" w:rsidR="003020D8" w:rsidP="0089183C" w:rsidRDefault="003020D8" w14:paraId="358CB76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:rsidRPr="00216FD8" w:rsidR="003020D8" w:rsidP="0089183C" w:rsidRDefault="00375BF6" w14:paraId="7265C33C" w14:textId="278436D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44FFD18D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2516F8B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7D4FA2C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54DD7917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5649D100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81" w:type="pct"/>
          </w:tcPr>
          <w:p w:rsidRPr="00216FD8" w:rsidR="003020D8" w:rsidP="0089183C" w:rsidRDefault="003020D8" w14:paraId="68E3D79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:rsidRPr="00216FD8" w:rsidR="003020D8" w:rsidP="0089183C" w:rsidRDefault="003020D8" w14:paraId="07D3DAD0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020D8" w14:paraId="657E0E30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75BF6" w14:paraId="2FF34338" w14:textId="2056AA6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</w:tcPr>
          <w:p w:rsidRPr="00216FD8" w:rsidR="003020D8" w:rsidP="0089183C" w:rsidRDefault="00375BF6" w14:paraId="226697E2" w14:textId="1389142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needed for variation</w:t>
            </w:r>
          </w:p>
        </w:tc>
      </w:tr>
      <w:tr w:rsidRPr="00216FD8" w:rsidR="003020D8" w:rsidTr="0089183C" w14:paraId="19D58FB5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4F7B45D7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:rsidRPr="00216FD8" w:rsidR="003020D8" w:rsidP="0089183C" w:rsidRDefault="003020D8" w14:paraId="473324D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:rsidRPr="00216FD8" w:rsidR="003020D8" w:rsidP="0089183C" w:rsidRDefault="003020D8" w14:paraId="10184C5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020D8" w14:paraId="0F35FE2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75BF6" w14:paraId="2563CF66" w14:textId="37D5284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</w:tcPr>
          <w:p w:rsidRPr="00216FD8" w:rsidR="003020D8" w:rsidP="0089183C" w:rsidRDefault="00375BF6" w14:paraId="01183C7F" w14:textId="10061C2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needed for variation</w:t>
            </w:r>
          </w:p>
        </w:tc>
      </w:tr>
      <w:tr w:rsidRPr="00216FD8" w:rsidR="003020D8" w:rsidTr="0089183C" w14:paraId="2C296C53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30F6D5BE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81" w:type="pct"/>
          </w:tcPr>
          <w:p w:rsidRPr="00216FD8" w:rsidR="003020D8" w:rsidP="0089183C" w:rsidRDefault="003020D8" w14:paraId="0872A7D7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:rsidRPr="00216FD8" w:rsidR="003020D8" w:rsidP="0089183C" w:rsidRDefault="003020D8" w14:paraId="066B8AF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:rsidRPr="00216FD8" w:rsidR="003020D8" w:rsidP="0089183C" w:rsidRDefault="00375BF6" w14:paraId="66BE1E5F" w14:textId="32B4154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26A00A6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64BBD22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147A1FFA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0D4B5FBE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4C2D6FF6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:rsidRPr="00375BF6" w:rsidR="003020D8" w:rsidP="0089183C" w:rsidRDefault="003020D8" w14:paraId="0B23AB74" w14:textId="3968B2E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:rsidRPr="00216FD8" w:rsidR="003020D8" w:rsidP="0089183C" w:rsidRDefault="003020D8" w14:paraId="72752DF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75BF6" w14:paraId="14708E95" w14:textId="41A117E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3020D8" w:rsidP="0089183C" w:rsidRDefault="003020D8" w14:paraId="3D1AB2B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4447B08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48047F39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1FA4C0CF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81" w:type="pct"/>
          </w:tcPr>
          <w:p w:rsidRPr="00216FD8" w:rsidR="003020D8" w:rsidP="0089183C" w:rsidRDefault="003020D8" w14:paraId="0E85954D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:rsidRPr="00216FD8" w:rsidR="003020D8" w:rsidP="0089183C" w:rsidRDefault="003020D8" w14:paraId="3DDD07F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:rsidRPr="00216FD8" w:rsidR="003020D8" w:rsidP="0089183C" w:rsidRDefault="00375BF6" w14:paraId="63866C6F" w14:textId="58060D1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36FACDE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4EB98F6D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3FC01C2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2D6385D8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6F9187FE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81" w:type="pct"/>
          </w:tcPr>
          <w:p w:rsidRPr="00216FD8" w:rsidR="003020D8" w:rsidP="0089183C" w:rsidRDefault="003020D8" w14:paraId="3D1B16C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:rsidRPr="00216FD8" w:rsidR="003020D8" w:rsidP="0089183C" w:rsidRDefault="00375BF6" w14:paraId="5344D124" w14:textId="7B31A3A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1218228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42F2583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662ED30D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26B2E975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5E128D6D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81" w:type="pct"/>
          </w:tcPr>
          <w:p w:rsidRPr="00216FD8" w:rsidR="003020D8" w:rsidP="0089183C" w:rsidRDefault="003020D8" w14:paraId="08C8864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33" w:type="pct"/>
          </w:tcPr>
          <w:p w:rsidRPr="00216FD8" w:rsidR="003020D8" w:rsidP="0089183C" w:rsidRDefault="00375BF6" w14:paraId="0FD36EE4" w14:textId="3A60AF5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3D51DD4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08A3767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02057700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25C5FA1E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38B2F8A9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81" w:type="pct"/>
          </w:tcPr>
          <w:p w:rsidRPr="00216FD8" w:rsidR="003020D8" w:rsidP="0089183C" w:rsidRDefault="003020D8" w14:paraId="44FA3CF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:rsidRPr="00216FD8" w:rsidR="003020D8" w:rsidP="0089183C" w:rsidRDefault="003020D8" w14:paraId="4F02AEB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:rsidRPr="00216FD8" w:rsidR="003020D8" w:rsidP="0089183C" w:rsidRDefault="003020D8" w14:paraId="34F4B50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020D8" w14:paraId="2AD0FF7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75BF6" w14:paraId="2EE56E18" w14:textId="2A3261F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</w:tcPr>
          <w:p w:rsidRPr="00216FD8" w:rsidR="003020D8" w:rsidP="0089183C" w:rsidRDefault="003020D8" w14:paraId="32BD5DD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234D1285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371911CA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81" w:type="pct"/>
          </w:tcPr>
          <w:p w:rsidRPr="00216FD8" w:rsidR="003020D8" w:rsidP="0089183C" w:rsidRDefault="003020D8" w14:paraId="57CC316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:rsidRPr="00216FD8" w:rsidR="003020D8" w:rsidP="0089183C" w:rsidRDefault="003020D8" w14:paraId="4F8FE6AD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33" w:type="pct"/>
          </w:tcPr>
          <w:p w:rsidRPr="00216FD8" w:rsidR="003020D8" w:rsidP="0089183C" w:rsidRDefault="003020D8" w14:paraId="5E9165C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020D8" w14:paraId="0AFA1820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75BF6" w14:paraId="377C4A22" w14:textId="69E4E24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</w:tcPr>
          <w:p w:rsidRPr="00216FD8" w:rsidR="003020D8" w:rsidP="0089183C" w:rsidRDefault="003020D8" w14:paraId="3634D14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15D595B7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5ECC329C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81" w:type="pct"/>
          </w:tcPr>
          <w:p w:rsidRPr="00216FD8" w:rsidR="003020D8" w:rsidP="0089183C" w:rsidRDefault="003020D8" w14:paraId="5ABE70A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:rsidRPr="00216FD8" w:rsidR="003020D8" w:rsidP="0089183C" w:rsidRDefault="003020D8" w14:paraId="56F4724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:rsidRPr="00216FD8" w:rsidR="003020D8" w:rsidP="0089183C" w:rsidRDefault="003020D8" w14:paraId="7AD2310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020D8" w14:paraId="6CAF4B0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75BF6" w14:paraId="1BDD5C94" w14:textId="0CCA65D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</w:tcPr>
          <w:p w:rsidRPr="00216FD8" w:rsidR="003020D8" w:rsidP="0089183C" w:rsidRDefault="003020D8" w14:paraId="16354CF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5D23616D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3DDD50FE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81" w:type="pct"/>
          </w:tcPr>
          <w:p w:rsidRPr="000450D1" w:rsidR="003020D8" w:rsidP="0089183C" w:rsidRDefault="003020D8" w14:paraId="6E78ECF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450D1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33" w:type="pct"/>
          </w:tcPr>
          <w:p w:rsidRPr="000450D1" w:rsidR="003020D8" w:rsidP="0089183C" w:rsidRDefault="000450D1" w14:paraId="3028F2D7" w14:textId="130C503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450D1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0450D1" w:rsidR="003020D8" w:rsidP="0089183C" w:rsidRDefault="003020D8" w14:paraId="2DF8F3DB" w14:textId="526F4DE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42AFD28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6E2D5BB0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1E3C1AA3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315D816B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81" w:type="pct"/>
          </w:tcPr>
          <w:p w:rsidRPr="00216FD8" w:rsidR="003020D8" w:rsidP="0089183C" w:rsidRDefault="003020D8" w14:paraId="6B3AB22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33" w:type="pct"/>
          </w:tcPr>
          <w:p w:rsidRPr="00216FD8" w:rsidR="003020D8" w:rsidP="0089183C" w:rsidRDefault="003020D8" w14:paraId="45D1323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422D92" w14:paraId="057F92A4" w14:textId="64A26CF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3020D8" w:rsidP="0089183C" w:rsidRDefault="003020D8" w14:paraId="0A29555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6EBB306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77292DFB" w14:textId="77777777">
        <w:trPr>
          <w:cantSplit/>
          <w:trHeight w:val="20"/>
        </w:trPr>
        <w:tc>
          <w:tcPr>
            <w:tcW w:w="370" w:type="pct"/>
          </w:tcPr>
          <w:p w:rsidRPr="00216FD8" w:rsidR="003020D8" w:rsidP="0089183C" w:rsidRDefault="003020D8" w14:paraId="02D69C96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:rsidRPr="00216FD8" w:rsidR="003020D8" w:rsidP="0089183C" w:rsidRDefault="003020D8" w14:paraId="7E41D0E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33" w:type="pct"/>
          </w:tcPr>
          <w:p w:rsidRPr="00216FD8" w:rsidR="003020D8" w:rsidP="0089183C" w:rsidRDefault="00422D92" w14:paraId="3DF8006B" w14:textId="463A24A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6E34D2D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7B88CD3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:rsidRPr="00216FD8" w:rsidR="003020D8" w:rsidP="0089183C" w:rsidRDefault="003020D8" w14:paraId="4A353B1A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0A67A609" w14:textId="77777777">
        <w:trPr>
          <w:cantSplit/>
          <w:trHeight w:val="20"/>
        </w:trPr>
        <w:tc>
          <w:tcPr>
            <w:tcW w:w="370" w:type="pct"/>
            <w:tcBorders>
              <w:bottom w:val="single" w:color="auto" w:sz="4" w:space="0"/>
            </w:tcBorders>
          </w:tcPr>
          <w:p w:rsidRPr="00216FD8" w:rsidR="003020D8" w:rsidP="0089183C" w:rsidRDefault="003020D8" w14:paraId="01D5F8B6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981" w:type="pct"/>
            <w:tcBorders>
              <w:bottom w:val="single" w:color="auto" w:sz="4" w:space="0"/>
            </w:tcBorders>
          </w:tcPr>
          <w:p w:rsidR="003020D8" w:rsidP="0089183C" w:rsidRDefault="003020D8" w14:paraId="605F489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Risk assessment provided if applicable?</w:t>
            </w:r>
          </w:p>
          <w:p w:rsidRPr="00216FD8" w:rsidR="000D701A" w:rsidP="0089183C" w:rsidRDefault="000D701A" w14:paraId="08B321C8" w14:textId="60E43DE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3" w:type="pct"/>
            <w:tcBorders>
              <w:bottom w:val="single" w:color="auto" w:sz="4" w:space="0"/>
            </w:tcBorders>
          </w:tcPr>
          <w:p w:rsidRPr="00216FD8" w:rsidR="003020D8" w:rsidP="0089183C" w:rsidRDefault="00422D92" w14:paraId="5B23A9F5" w14:textId="3F9C0E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  <w:tcBorders>
              <w:bottom w:val="single" w:color="auto" w:sz="4" w:space="0"/>
            </w:tcBorders>
          </w:tcPr>
          <w:p w:rsidRPr="00216FD8" w:rsidR="003020D8" w:rsidP="0089183C" w:rsidRDefault="003020D8" w14:paraId="023C049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color="auto" w:sz="4" w:space="0"/>
            </w:tcBorders>
          </w:tcPr>
          <w:p w:rsidRPr="00216FD8" w:rsidR="003020D8" w:rsidP="0089183C" w:rsidRDefault="003020D8" w14:paraId="53891BA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color="auto" w:sz="4" w:space="0"/>
            </w:tcBorders>
          </w:tcPr>
          <w:p w:rsidRPr="00216FD8" w:rsidR="003020D8" w:rsidP="0089183C" w:rsidRDefault="003020D8" w14:paraId="4DF6A6B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3DCE2E3B" w14:textId="77777777">
        <w:trPr>
          <w:cantSplit/>
          <w:trHeight w:val="20"/>
        </w:trPr>
        <w:tc>
          <w:tcPr>
            <w:tcW w:w="370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3020D8" w:rsidP="0089183C" w:rsidRDefault="003020D8" w14:paraId="45596709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3020D8" w:rsidP="0089183C" w:rsidRDefault="003020D8" w14:paraId="11D28DDA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Is all information required in Part C2 complete and each associated document acceptable?</w:t>
            </w:r>
          </w:p>
        </w:tc>
        <w:tc>
          <w:tcPr>
            <w:tcW w:w="333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3020D8" w:rsidP="0089183C" w:rsidRDefault="000450D1" w14:paraId="5598A5E8" w14:textId="3D0EB09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22D92">
              <w:rPr>
                <w:rFonts w:ascii="Wingdings" w:hAnsi="Wingdings" w:eastAsia="Wingdings" w:cs="Wingdings"/>
                <w:szCs w:val="22"/>
                <w:highlight w:val="yellow"/>
              </w:rPr>
              <w:t>ü</w:t>
            </w:r>
          </w:p>
        </w:tc>
        <w:tc>
          <w:tcPr>
            <w:tcW w:w="280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3020D8" w:rsidP="0089183C" w:rsidRDefault="003020D8" w14:paraId="5C219A95" w14:textId="5C5B7E7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3020D8" w:rsidP="0089183C" w:rsidRDefault="003020D8" w14:paraId="10343626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3020D8" w:rsidP="0089183C" w:rsidRDefault="003020D8" w14:paraId="3E0E187C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Pr="00216FD8" w:rsidR="009323ED" w:rsidP="0089183C" w:rsidRDefault="009323ED" w14:paraId="29D05777" w14:textId="77777777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:rsidRPr="00216FD8" w:rsidR="00AD6C54" w:rsidP="0089183C" w:rsidRDefault="00AD6C54" w14:paraId="38B83564" w14:textId="77777777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tbl>
      <w:tblPr>
        <w:tblW w:w="5000" w:type="pct"/>
        <w:tblBorders>
          <w:top w:val="single" w:color="C0C0C0" w:sz="4" w:space="0"/>
          <w:left w:val="single" w:color="C0C0C0" w:sz="4" w:space="0"/>
          <w:bottom w:val="single" w:color="C0C0C0" w:sz="4" w:space="0"/>
          <w:right w:val="single" w:color="C0C0C0" w:sz="4" w:space="0"/>
          <w:insideH w:val="single" w:color="C0C0C0" w:sz="4" w:space="0"/>
          <w:insideV w:val="single" w:color="C0C0C0" w:sz="4" w:space="0"/>
        </w:tblBorders>
        <w:tblLook w:val="0000" w:firstRow="0" w:lastRow="0" w:firstColumn="0" w:lastColumn="0" w:noHBand="0" w:noVBand="0"/>
      </w:tblPr>
      <w:tblGrid>
        <w:gridCol w:w="759"/>
        <w:gridCol w:w="5127"/>
        <w:gridCol w:w="608"/>
        <w:gridCol w:w="510"/>
        <w:gridCol w:w="595"/>
        <w:gridCol w:w="1292"/>
      </w:tblGrid>
      <w:tr w:rsidRPr="00216FD8" w:rsidR="003020D8" w:rsidTr="0089183C" w14:paraId="5E03601B" w14:textId="77777777">
        <w:trPr>
          <w:cantSplit/>
          <w:trHeight w:val="20"/>
        </w:trPr>
        <w:tc>
          <w:tcPr>
            <w:tcW w:w="448" w:type="pct"/>
            <w:tcBorders>
              <w:top w:val="single" w:color="auto" w:sz="4" w:space="0"/>
              <w:left w:val="single" w:color="auto" w:sz="4" w:space="0"/>
            </w:tcBorders>
            <w:shd w:val="clear" w:color="auto" w:fill="FFFF99"/>
          </w:tcPr>
          <w:p w:rsidRPr="00216FD8" w:rsidR="003020D8" w:rsidP="0089183C" w:rsidRDefault="003020D8" w14:paraId="0DE509E9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color="auto" w:sz="4" w:space="0"/>
            </w:tcBorders>
            <w:shd w:val="clear" w:color="auto" w:fill="FFFF99"/>
          </w:tcPr>
          <w:p w:rsidRPr="00216FD8" w:rsidR="003020D8" w:rsidP="0089183C" w:rsidRDefault="003020D8" w14:paraId="26B9D52F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color="auto" w:sz="4" w:space="0"/>
            </w:tcBorders>
            <w:shd w:val="clear" w:color="auto" w:fill="FFFF99"/>
          </w:tcPr>
          <w:p w:rsidRPr="00216FD8" w:rsidR="003020D8" w:rsidP="0089183C" w:rsidRDefault="003020D8" w14:paraId="423445FD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color="auto" w:sz="4" w:space="0"/>
            </w:tcBorders>
            <w:shd w:val="clear" w:color="auto" w:fill="FFFF99"/>
          </w:tcPr>
          <w:p w:rsidRPr="00216FD8" w:rsidR="003020D8" w:rsidP="0089183C" w:rsidRDefault="003020D8" w14:paraId="6A6DD38C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color="auto" w:sz="4" w:space="0"/>
            </w:tcBorders>
            <w:shd w:val="clear" w:color="auto" w:fill="FFFF99"/>
          </w:tcPr>
          <w:p w:rsidRPr="00216FD8" w:rsidR="003020D8" w:rsidP="0089183C" w:rsidRDefault="003020D8" w14:paraId="12599D7F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color="auto" w:sz="4" w:space="0"/>
              <w:right w:val="single" w:color="auto" w:sz="4" w:space="0"/>
            </w:tcBorders>
            <w:shd w:val="clear" w:color="auto" w:fill="FFFF99"/>
          </w:tcPr>
          <w:p w:rsidRPr="00216FD8" w:rsidR="003020D8" w:rsidP="0089183C" w:rsidRDefault="003020D8" w14:paraId="12FBB960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Pr="00216FD8" w:rsidR="003020D8" w:rsidTr="0089183C" w14:paraId="636C3D7D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428AC98B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:rsidRPr="00216FD8" w:rsidR="003020D8" w:rsidP="0089183C" w:rsidRDefault="003020D8" w14:paraId="6162BC40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33" w:type="pct"/>
          </w:tcPr>
          <w:p w:rsidRPr="00216FD8" w:rsidR="003020D8" w:rsidP="0089183C" w:rsidRDefault="008111DA" w14:paraId="23DCCC87" w14:textId="12E9462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689F126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3991346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12946ED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22E25C09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4A7FBE06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:rsidRPr="00216FD8" w:rsidR="003020D8" w:rsidP="0089183C" w:rsidRDefault="003020D8" w14:paraId="21A9CF50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33" w:type="pct"/>
          </w:tcPr>
          <w:p w:rsidRPr="00216FD8" w:rsidR="003020D8" w:rsidP="0089183C" w:rsidRDefault="008111DA" w14:paraId="0A82EF75" w14:textId="1A3538D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5C29023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2C47DAD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5BA34D8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7C43B874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60F181E3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903" w:type="pct"/>
          </w:tcPr>
          <w:p w:rsidRPr="00216FD8" w:rsidR="003020D8" w:rsidP="0089183C" w:rsidRDefault="003020D8" w14:paraId="2C10B94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:rsidRPr="00216FD8" w:rsidR="003020D8" w:rsidP="0089183C" w:rsidRDefault="003020D8" w14:paraId="18A0D48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:rsidRPr="00216FD8" w:rsidR="003020D8" w:rsidP="0089183C" w:rsidRDefault="003020D8" w14:paraId="6D05081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8111DA" w14:paraId="75135EA5" w14:textId="06D1339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3020D8" w:rsidP="0089183C" w:rsidRDefault="003020D8" w14:paraId="0322E47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6CA475A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7B196A97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4D08310D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903" w:type="pct"/>
          </w:tcPr>
          <w:p w:rsidRPr="00216FD8" w:rsidR="003020D8" w:rsidP="0089183C" w:rsidRDefault="003020D8" w14:paraId="4E4EA3C0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:rsidRPr="00216FD8" w:rsidR="003020D8" w:rsidP="0089183C" w:rsidRDefault="003020D8" w14:paraId="39ECE96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020D8" w14:paraId="50C2B01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8111DA" w14:paraId="57E956FD" w14:textId="22B5124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2DBB077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59DB59B7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191B1C51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:rsidRPr="00216FD8" w:rsidR="003020D8" w:rsidP="0089183C" w:rsidRDefault="003020D8" w14:paraId="401A13D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:rsidRPr="00216FD8" w:rsidR="003020D8" w:rsidP="0089183C" w:rsidRDefault="003020D8" w14:paraId="4377CC5D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020D8" w14:paraId="65E7DA8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8111DA" w14:paraId="0AB78FF1" w14:textId="178A1E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3F19BFA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5507E48D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4F0DA3B6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:rsidRPr="00216FD8" w:rsidR="003020D8" w:rsidP="0089183C" w:rsidRDefault="003020D8" w14:paraId="594E5BFA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:rsidRPr="00216FD8" w:rsidR="003020D8" w:rsidP="0089183C" w:rsidRDefault="003020D8" w14:paraId="2E2B5E0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020D8" w14:paraId="50C26AE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8111DA" w14:paraId="4D8C53F8" w14:textId="28CAB5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1B7E3D71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631ACD01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2AD7E086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  <w:shd w:val="clear" w:color="auto" w:fill="auto"/>
          </w:tcPr>
          <w:p w:rsidRPr="00D43231" w:rsidR="003020D8" w:rsidP="0089183C" w:rsidRDefault="003020D8" w14:paraId="36CD2C5A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43231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:rsidRPr="00D43231" w:rsidR="003020D8" w:rsidP="0089183C" w:rsidRDefault="003020D8" w14:paraId="782B50F5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3231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33" w:type="pct"/>
          </w:tcPr>
          <w:p w:rsidRPr="00D43231" w:rsidR="003020D8" w:rsidP="0089183C" w:rsidRDefault="00CA7D41" w14:paraId="30CDC629" w14:textId="67B5A1F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43231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D43231" w:rsidR="003020D8" w:rsidP="0089183C" w:rsidRDefault="003020D8" w14:paraId="6137CFC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352C2BE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7A9C8EA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20A723E3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16377BE7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:rsidRPr="00D43231" w:rsidR="003020D8" w:rsidP="0089183C" w:rsidRDefault="003020D8" w14:paraId="69990CE8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3231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:rsidRPr="00D43231" w:rsidR="003020D8" w:rsidP="0089183C" w:rsidRDefault="003020D8" w14:paraId="2F90FEC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D43231" w:rsidR="003020D8" w:rsidP="0089183C" w:rsidRDefault="00CA7D41" w14:paraId="688A80EA" w14:textId="3E14590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43231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3020D8" w:rsidP="0089183C" w:rsidRDefault="003020D8" w14:paraId="24807770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6F72C2C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4F552EDF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47187BFA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Pr="00216FD8" w:rsidR="003020D8" w:rsidP="0089183C" w:rsidRDefault="003020D8" w14:paraId="11590EB9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:rsidRPr="00D43231" w:rsidR="003020D8" w:rsidP="0089183C" w:rsidRDefault="003020D8" w14:paraId="20968E13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3231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:rsidRPr="00D43231" w:rsidR="003020D8" w:rsidP="0089183C" w:rsidRDefault="00CA7D41" w14:paraId="4AD53197" w14:textId="2DA82D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43231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D43231" w:rsidR="003020D8" w:rsidP="0089183C" w:rsidRDefault="003020D8" w14:paraId="6FDC3AA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6EC31FD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4EA948A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4BE3D6B3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11F3F2B0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:rsidRPr="00216FD8" w:rsidR="003020D8" w:rsidP="0089183C" w:rsidRDefault="003020D8" w14:paraId="56B1FCF6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:rsidRPr="00216FD8" w:rsidR="003020D8" w:rsidP="0089183C" w:rsidRDefault="003020D8" w14:paraId="05425DF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CA7D41" w14:paraId="5E1B4BC1" w14:textId="27E7283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3020D8" w:rsidP="0089183C" w:rsidRDefault="003020D8" w14:paraId="58361D7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2F14CC0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4C7C51CB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7EB066AB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:rsidRPr="00216FD8" w:rsidR="003020D8" w:rsidP="0089183C" w:rsidRDefault="003020D8" w14:paraId="505F9F90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:rsidRPr="00216FD8" w:rsidR="003020D8" w:rsidP="0089183C" w:rsidRDefault="003020D8" w14:paraId="7F79317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CA7D41" w14:paraId="676AF652" w14:textId="69FE01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26" w:type="pct"/>
          </w:tcPr>
          <w:p w:rsidRPr="00216FD8" w:rsidR="003020D8" w:rsidP="0089183C" w:rsidRDefault="003020D8" w14:paraId="0D78973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664DA9EA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49DE5836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585AC624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:rsidRPr="00216FD8" w:rsidR="003020D8" w:rsidP="0089183C" w:rsidRDefault="003020D8" w14:paraId="2D703469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 in Table 1a?</w:t>
            </w:r>
          </w:p>
        </w:tc>
        <w:tc>
          <w:tcPr>
            <w:tcW w:w="333" w:type="pct"/>
          </w:tcPr>
          <w:p w:rsidRPr="00216FD8" w:rsidR="003020D8" w:rsidP="0089183C" w:rsidRDefault="00CA7D41" w14:paraId="4497781C" w14:textId="507AFF0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01E7AD7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2FF6087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0CAFA87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61CF6E9A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71EAE2EF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:rsidRPr="00216FD8" w:rsidR="003020D8" w:rsidP="0089183C" w:rsidRDefault="003020D8" w14:paraId="5B10EA6D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:rsidRPr="00216FD8" w:rsidR="003020D8" w:rsidP="0089183C" w:rsidRDefault="003020D8" w14:paraId="32FE3E5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020D8" w14:paraId="5EA9D11D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CA7D41" w14:paraId="33C83302" w14:textId="1995947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225995AA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442AC27A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6DD2ED99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:rsidRPr="00216FD8" w:rsidR="003020D8" w:rsidP="0089183C" w:rsidRDefault="003020D8" w14:paraId="4FF1F6C0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listed? (see below)</w:t>
            </w:r>
          </w:p>
        </w:tc>
        <w:tc>
          <w:tcPr>
            <w:tcW w:w="333" w:type="pct"/>
          </w:tcPr>
          <w:p w:rsidRPr="00216FD8" w:rsidR="003020D8" w:rsidP="0089183C" w:rsidRDefault="00CA7D41" w14:paraId="1093FA72" w14:textId="1A6C8D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17FBA0F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2B5AC40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541EFF08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617B67EC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3773A3BA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:rsidRPr="00216FD8" w:rsidR="003020D8" w:rsidP="0089183C" w:rsidRDefault="003020D8" w14:paraId="6A5CF581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33" w:type="pct"/>
          </w:tcPr>
          <w:p w:rsidRPr="00216FD8" w:rsidR="003020D8" w:rsidP="0089183C" w:rsidRDefault="00CA7D41" w14:paraId="0B433507" w14:textId="516B983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2C55F4E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78A04370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3748088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596ACED0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564EBCDF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:rsidRPr="00216FD8" w:rsidR="003020D8" w:rsidP="0089183C" w:rsidRDefault="003020D8" w14:paraId="25B0A5AF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33" w:type="pct"/>
          </w:tcPr>
          <w:p w:rsidRPr="00216FD8" w:rsidR="003020D8" w:rsidP="0089183C" w:rsidRDefault="00CA7D41" w14:paraId="04D0E8EB" w14:textId="27BC53A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5D8437A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3457783A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1AAC274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5E100FF8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718CF879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:rsidRPr="00216FD8" w:rsidR="003020D8" w:rsidP="0089183C" w:rsidRDefault="003020D8" w14:paraId="48251DE9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Noise and vibration management plan required?</w:t>
            </w:r>
          </w:p>
        </w:tc>
        <w:tc>
          <w:tcPr>
            <w:tcW w:w="333" w:type="pct"/>
          </w:tcPr>
          <w:p w:rsidRPr="00216FD8" w:rsidR="003020D8" w:rsidP="0089183C" w:rsidRDefault="00CA7D41" w14:paraId="52F95979" w14:textId="7EE2BC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42EA4B0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314D1DBE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767ABF76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235BD9" w:rsidTr="0089183C" w14:paraId="37330D31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235BD9" w:rsidP="0089183C" w:rsidRDefault="00235BD9" w14:paraId="294191E9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:rsidR="00235BD9" w:rsidP="00142E2D" w:rsidRDefault="00235BD9" w14:paraId="5760A8D2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  <w:p w:rsidRPr="00216FD8" w:rsidR="00CA7D41" w:rsidP="00CA7D41" w:rsidRDefault="00142E2D" w14:paraId="086DE037" w14:textId="0BF455E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- </w:t>
            </w:r>
          </w:p>
          <w:p w:rsidRPr="00216FD8" w:rsidR="00142E2D" w:rsidP="00142E2D" w:rsidRDefault="00142E2D" w14:paraId="538751F0" w14:textId="336A9759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</w:tcPr>
          <w:p w:rsidRPr="00216FD8" w:rsidR="00235BD9" w:rsidP="0089183C" w:rsidRDefault="00CA7D41" w14:paraId="095F4A2B" w14:textId="5B64BF9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235BD9" w:rsidP="0089183C" w:rsidRDefault="00235BD9" w14:paraId="27AD0F4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235BD9" w:rsidP="0089183C" w:rsidRDefault="00235BD9" w14:paraId="352F6DA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235BD9" w:rsidP="0089183C" w:rsidRDefault="00235BD9" w14:paraId="778EAA95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5C7CA5D3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3C8DDC67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903" w:type="pct"/>
            <w:shd w:val="clear" w:color="auto" w:fill="auto"/>
          </w:tcPr>
          <w:p w:rsidRPr="00216FD8" w:rsidR="003020D8" w:rsidP="0089183C" w:rsidRDefault="003020D8" w14:paraId="294D3FD3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:rsidRPr="00216FD8" w:rsidR="003020D8" w:rsidP="0089183C" w:rsidRDefault="003020D8" w14:paraId="1396446B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:rsidRPr="00216FD8" w:rsidR="003020D8" w:rsidP="0089183C" w:rsidRDefault="003020D8" w14:paraId="06CB6A48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:rsidRPr="00216FD8" w:rsidR="003020D8" w:rsidP="0089183C" w:rsidRDefault="007B648C" w14:paraId="44B9027B" w14:textId="6EC8C01D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non </w:t>
            </w:r>
            <w:r w:rsidRPr="00216FD8" w:rsidR="003020D8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ardous and hazardous waste</w:t>
            </w:r>
            <w:r w:rsidRPr="00216FD8" w:rsidR="003020D8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:rsidRPr="00216FD8" w:rsidR="003020D8" w:rsidP="0089183C" w:rsidRDefault="003020D8" w14:paraId="08A0F69D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:rsidRPr="00216FD8" w:rsidR="003020D8" w:rsidP="0089183C" w:rsidRDefault="003020D8" w14:paraId="222194EB" w14:textId="77777777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:rsidRPr="00216FD8" w:rsidR="003020D8" w:rsidP="0089183C" w:rsidRDefault="003020D8" w14:paraId="7D5AB177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33" w:type="pct"/>
          </w:tcPr>
          <w:p w:rsidRPr="00216FD8" w:rsidR="003020D8" w:rsidP="0089183C" w:rsidRDefault="00CA7D41" w14:paraId="1B5727FB" w14:textId="7842AE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3020D8" w:rsidP="0089183C" w:rsidRDefault="003020D8" w14:paraId="79A5847F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3020D8" w14:paraId="5DD904CE" w14:textId="312C237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699A38A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22E774E1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</w:tcBorders>
          </w:tcPr>
          <w:p w:rsidRPr="00216FD8" w:rsidR="003020D8" w:rsidP="0089183C" w:rsidRDefault="003020D8" w14:paraId="34F28837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903" w:type="pct"/>
            <w:shd w:val="clear" w:color="auto" w:fill="auto"/>
          </w:tcPr>
          <w:p w:rsidRPr="00216FD8" w:rsidR="003020D8" w:rsidP="0089183C" w:rsidRDefault="003020D8" w14:paraId="5760636C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:rsidRPr="00216FD8" w:rsidR="003020D8" w:rsidP="0089183C" w:rsidRDefault="003020D8" w14:paraId="27D2FDFA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:rsidRPr="00216FD8" w:rsidR="003020D8" w:rsidP="0089183C" w:rsidRDefault="003020D8" w14:paraId="64662E32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:rsidRPr="00216FD8" w:rsidR="003020D8" w:rsidP="0089183C" w:rsidRDefault="00CA7D41" w14:paraId="3F070DDB" w14:textId="52072C7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  <w:tcBorders>
              <w:right w:val="single" w:color="auto" w:sz="4" w:space="0"/>
            </w:tcBorders>
          </w:tcPr>
          <w:p w:rsidRPr="00216FD8" w:rsidR="003020D8" w:rsidP="0089183C" w:rsidRDefault="003020D8" w14:paraId="0CAB4E4C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22044A3D" w14:textId="77777777">
        <w:trPr>
          <w:cantSplit/>
          <w:trHeight w:val="20"/>
        </w:trPr>
        <w:tc>
          <w:tcPr>
            <w:tcW w:w="448" w:type="pct"/>
            <w:tcBorders>
              <w:left w:val="single" w:color="auto" w:sz="4" w:space="0"/>
              <w:bottom w:val="single" w:color="auto" w:sz="4" w:space="0"/>
            </w:tcBorders>
          </w:tcPr>
          <w:p w:rsidRPr="00216FD8" w:rsidR="003020D8" w:rsidP="0089183C" w:rsidRDefault="003020D8" w14:paraId="247BA937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color="auto" w:sz="4" w:space="0"/>
            </w:tcBorders>
            <w:shd w:val="clear" w:color="auto" w:fill="auto"/>
          </w:tcPr>
          <w:p w:rsidRPr="00216FD8" w:rsidR="003020D8" w:rsidP="0089183C" w:rsidRDefault="003020D8" w14:paraId="371775C7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:rsidRPr="00216FD8" w:rsidR="003020D8" w:rsidP="0089183C" w:rsidRDefault="003020D8" w14:paraId="1A0E221F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color="auto" w:sz="4" w:space="0"/>
            </w:tcBorders>
          </w:tcPr>
          <w:p w:rsidRPr="00216FD8" w:rsidR="003020D8" w:rsidP="0089183C" w:rsidRDefault="003020D8" w14:paraId="2B3FB60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color="auto" w:sz="4" w:space="0"/>
            </w:tcBorders>
          </w:tcPr>
          <w:p w:rsidRPr="00216FD8" w:rsidR="003020D8" w:rsidP="0089183C" w:rsidRDefault="003020D8" w14:paraId="463748A4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color="auto" w:sz="4" w:space="0"/>
            </w:tcBorders>
          </w:tcPr>
          <w:p w:rsidRPr="00216FD8" w:rsidR="003020D8" w:rsidP="0089183C" w:rsidRDefault="00E75BB5" w14:paraId="51EA9F75" w14:textId="775A821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709" w:type="pct"/>
            <w:tcBorders>
              <w:bottom w:val="single" w:color="auto" w:sz="4" w:space="0"/>
              <w:right w:val="single" w:color="auto" w:sz="4" w:space="0"/>
            </w:tcBorders>
          </w:tcPr>
          <w:p w:rsidRPr="00216FD8" w:rsidR="003020D8" w:rsidP="0089183C" w:rsidRDefault="003020D8" w14:paraId="30F42A3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216FD8" w:rsidR="003020D8" w:rsidTr="0089183C" w14:paraId="0A46D9A1" w14:textId="77777777">
        <w:trPr>
          <w:cantSplit/>
          <w:trHeight w:val="20"/>
        </w:trPr>
        <w:tc>
          <w:tcPr>
            <w:tcW w:w="4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:rsidRPr="00216FD8" w:rsidR="003020D8" w:rsidP="0089183C" w:rsidRDefault="003020D8" w14:paraId="19A0B9DD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</w:tcPr>
          <w:p w:rsidRPr="00216FD8" w:rsidR="003020D8" w:rsidP="0089183C" w:rsidRDefault="003020D8" w14:paraId="46071380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C4 complete and each associated document acceptable?</w:t>
            </w:r>
          </w:p>
        </w:tc>
        <w:tc>
          <w:tcPr>
            <w:tcW w:w="333" w:type="pct"/>
            <w:tcBorders>
              <w:top w:val="single" w:color="auto" w:sz="4" w:space="0"/>
              <w:bottom w:val="single" w:color="auto" w:sz="4" w:space="0"/>
            </w:tcBorders>
          </w:tcPr>
          <w:p w:rsidRPr="00E75BB5" w:rsidR="003020D8" w:rsidP="0089183C" w:rsidRDefault="003020D8" w14:paraId="1883E287" w14:textId="7777777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3020D8" w:rsidP="0089183C" w:rsidRDefault="003020D8" w14:paraId="16962465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3020D8" w:rsidP="0089183C" w:rsidRDefault="003020D8" w14:paraId="18FEF7E2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6FD8" w:rsidR="003020D8" w:rsidP="0089183C" w:rsidRDefault="003020D8" w14:paraId="08784DA1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Pr="00216FD8" w:rsidR="003020D8" w:rsidP="0089183C" w:rsidRDefault="003020D8" w14:paraId="5B17BB8B" w14:textId="77777777">
      <w:pPr>
        <w:spacing w:before="60" w:after="60" w:line="270" w:lineRule="exact"/>
        <w:rPr>
          <w:rFonts w:ascii="Arial" w:hAnsi="Arial" w:cs="Arial"/>
          <w:b/>
        </w:rPr>
      </w:pPr>
    </w:p>
    <w:p w:rsidRPr="00216FD8" w:rsidR="00966287" w:rsidP="0089183C" w:rsidRDefault="007B648C" w14:paraId="005D8917" w14:textId="706A242C">
      <w:pPr>
        <w:spacing w:before="60" w:after="60" w:line="270" w:lineRule="exact"/>
        <w:rPr>
          <w:rFonts w:ascii="Arial" w:hAnsi="Arial" w:cs="Arial"/>
          <w:b/>
          <w:color w:val="FF00FF"/>
        </w:rPr>
      </w:pPr>
      <w:r>
        <w:rPr>
          <w:rFonts w:ascii="Arial" w:hAnsi="Arial" w:cs="Arial"/>
          <w:b/>
        </w:rPr>
        <w:t>Appendix 2 Non hazardous and h</w:t>
      </w:r>
      <w:r w:rsidRPr="00216FD8" w:rsidR="00966287">
        <w:rPr>
          <w:rFonts w:ascii="Arial" w:hAnsi="Arial" w:cs="Arial"/>
          <w:b/>
        </w:rPr>
        <w:t>azardous waste for recovery and disposal</w:t>
      </w:r>
      <w:r w:rsidRPr="00216FD8" w:rsidR="00966287">
        <w:rPr>
          <w:rFonts w:ascii="Arial" w:hAnsi="Arial" w:cs="Arial"/>
          <w:b/>
          <w:color w:val="808000"/>
        </w:rPr>
        <w:t xml:space="preserve"> </w:t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C0C0C0" w:sz="4" w:space="0"/>
          <w:insideV w:val="single" w:color="C0C0C0" w:sz="4" w:space="0"/>
        </w:tblBorders>
        <w:tblLook w:val="0000" w:firstRow="0" w:lastRow="0" w:firstColumn="0" w:lastColumn="0" w:noHBand="0" w:noVBand="0"/>
      </w:tblPr>
      <w:tblGrid>
        <w:gridCol w:w="759"/>
        <w:gridCol w:w="5127"/>
        <w:gridCol w:w="608"/>
        <w:gridCol w:w="510"/>
        <w:gridCol w:w="595"/>
        <w:gridCol w:w="1292"/>
      </w:tblGrid>
      <w:tr w:rsidRPr="00216FD8" w:rsidR="00966287" w:rsidTr="005B6B71" w14:paraId="307D11E9" w14:textId="77777777">
        <w:trPr>
          <w:cantSplit/>
          <w:trHeight w:val="20"/>
        </w:trPr>
        <w:tc>
          <w:tcPr>
            <w:tcW w:w="448" w:type="pct"/>
            <w:shd w:val="clear" w:color="auto" w:fill="FFFF99"/>
          </w:tcPr>
          <w:p w:rsidRPr="00216FD8" w:rsidR="00966287" w:rsidP="0089183C" w:rsidRDefault="00966287" w14:paraId="1F60ECC8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shd w:val="clear" w:color="auto" w:fill="FFFF99"/>
          </w:tcPr>
          <w:p w:rsidRPr="00216FD8" w:rsidR="00966287" w:rsidP="0089183C" w:rsidRDefault="00966287" w14:paraId="64687BB0" w14:textId="77777777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:rsidRPr="00216FD8" w:rsidR="00966287" w:rsidP="0089183C" w:rsidRDefault="00966287" w14:paraId="175DFEA9" w14:textId="77777777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:rsidRPr="00216FD8" w:rsidR="00966287" w:rsidP="0089183C" w:rsidRDefault="00966287" w14:paraId="0BFF4635" w14:textId="77777777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:rsidRPr="00216FD8" w:rsidR="00966287" w:rsidP="0089183C" w:rsidRDefault="00966287" w14:paraId="5B350431" w14:textId="77777777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:rsidRPr="00216FD8" w:rsidR="00966287" w:rsidP="0089183C" w:rsidRDefault="00966287" w14:paraId="1BEEBAB2" w14:textId="77777777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Pr="00216FD8" w:rsidR="00966287" w:rsidTr="005B6B71" w14:paraId="0ADF8DC2" w14:textId="77777777">
        <w:trPr>
          <w:cantSplit/>
          <w:trHeight w:val="20"/>
        </w:trPr>
        <w:tc>
          <w:tcPr>
            <w:tcW w:w="448" w:type="pct"/>
          </w:tcPr>
          <w:p w:rsidRPr="00216FD8" w:rsidR="00966287" w:rsidP="0089183C" w:rsidRDefault="00966287" w14:paraId="4924E9EA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903" w:type="pct"/>
          </w:tcPr>
          <w:p w:rsidRPr="00216FD8" w:rsidR="00966287" w:rsidP="0089183C" w:rsidRDefault="00966287" w14:paraId="282EA0C8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Pre-acceptance information complete?</w:t>
            </w:r>
          </w:p>
        </w:tc>
        <w:tc>
          <w:tcPr>
            <w:tcW w:w="333" w:type="pct"/>
          </w:tcPr>
          <w:p w:rsidRPr="00216FD8" w:rsidR="00966287" w:rsidP="0089183C" w:rsidRDefault="00E75BB5" w14:paraId="1FDAEC47" w14:textId="32FA9CFA">
            <w:pPr>
              <w:spacing w:before="60" w:after="60" w:line="270" w:lineRule="exact"/>
              <w:rPr>
                <w:rFonts w:ascii="Arial" w:hAnsi="Arial" w:cs="Arial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966287" w:rsidP="0089183C" w:rsidRDefault="00966287" w14:paraId="2CA72E8B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:rsidRPr="00216FD8" w:rsidR="00966287" w:rsidP="0089183C" w:rsidRDefault="00966287" w14:paraId="24B160AA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:rsidR="008C2554" w:rsidP="008C2554" w:rsidRDefault="008C2554" w14:paraId="17790F1D" w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CE-PI-1793-RP01 </w:t>
            </w:r>
          </w:p>
          <w:p w:rsidRPr="00216FD8" w:rsidR="00966287" w:rsidP="0089183C" w:rsidRDefault="00966287" w14:paraId="43D62F40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Pr="00216FD8" w:rsidR="00966287" w:rsidTr="005B6B71" w14:paraId="48BB8F93" w14:textId="77777777">
        <w:trPr>
          <w:cantSplit/>
          <w:trHeight w:val="20"/>
        </w:trPr>
        <w:tc>
          <w:tcPr>
            <w:tcW w:w="448" w:type="pct"/>
          </w:tcPr>
          <w:p w:rsidRPr="00216FD8" w:rsidR="00966287" w:rsidP="0089183C" w:rsidRDefault="00966287" w14:paraId="3D4E0758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</w:tcPr>
          <w:p w:rsidRPr="00216FD8" w:rsidR="00966287" w:rsidP="0089183C" w:rsidRDefault="00966287" w14:paraId="757C99D3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acceptance information complete?</w:t>
            </w:r>
          </w:p>
        </w:tc>
        <w:tc>
          <w:tcPr>
            <w:tcW w:w="333" w:type="pct"/>
          </w:tcPr>
          <w:p w:rsidRPr="00216FD8" w:rsidR="00966287" w:rsidP="0089183C" w:rsidRDefault="00E75BB5" w14:paraId="48263235" w14:textId="5364F95D">
            <w:pPr>
              <w:spacing w:before="60" w:after="60" w:line="270" w:lineRule="exact"/>
              <w:rPr>
                <w:rFonts w:ascii="Arial" w:hAnsi="Arial" w:cs="Arial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966287" w:rsidP="0089183C" w:rsidRDefault="00966287" w14:paraId="7C60ED26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:rsidRPr="00216FD8" w:rsidR="00966287" w:rsidP="0089183C" w:rsidRDefault="00966287" w14:paraId="2D76B91A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:rsidR="008C2554" w:rsidP="008C2554" w:rsidRDefault="008C2554" w14:paraId="426E2DC4" w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CE-PI-1793-RP01 </w:t>
            </w:r>
          </w:p>
          <w:p w:rsidRPr="00216FD8" w:rsidR="00966287" w:rsidP="0089183C" w:rsidRDefault="00966287" w14:paraId="3EA7DC4F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Pr="00216FD8" w:rsidR="00966287" w:rsidTr="005B6B71" w14:paraId="5F570F4E" w14:textId="77777777">
        <w:trPr>
          <w:cantSplit/>
          <w:trHeight w:val="20"/>
        </w:trPr>
        <w:tc>
          <w:tcPr>
            <w:tcW w:w="448" w:type="pct"/>
          </w:tcPr>
          <w:p w:rsidRPr="00216FD8" w:rsidR="00966287" w:rsidP="0089183C" w:rsidRDefault="00966287" w14:paraId="5E7FE22D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903" w:type="pct"/>
          </w:tcPr>
          <w:p w:rsidRPr="00216FD8" w:rsidR="00966287" w:rsidP="0089183C" w:rsidRDefault="00966287" w14:paraId="6B14C823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storage, handling etc. information complete?</w:t>
            </w:r>
          </w:p>
        </w:tc>
        <w:tc>
          <w:tcPr>
            <w:tcW w:w="333" w:type="pct"/>
          </w:tcPr>
          <w:p w:rsidRPr="00216FD8" w:rsidR="00966287" w:rsidP="0089183C" w:rsidRDefault="00E75BB5" w14:paraId="174EE738" w14:textId="63BF36C1">
            <w:pPr>
              <w:spacing w:before="60" w:after="60" w:line="270" w:lineRule="exact"/>
              <w:rPr>
                <w:rFonts w:ascii="Arial" w:hAnsi="Arial" w:cs="Arial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966287" w:rsidP="0089183C" w:rsidRDefault="00966287" w14:paraId="4909169A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:rsidRPr="00216FD8" w:rsidR="00966287" w:rsidP="0089183C" w:rsidRDefault="00966287" w14:paraId="7CB4E1D1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:rsidR="008C2554" w:rsidP="008C2554" w:rsidRDefault="008C2554" w14:paraId="78E7E189" w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CE-PI-1793-RP01 </w:t>
            </w:r>
          </w:p>
          <w:p w:rsidRPr="00216FD8" w:rsidR="00966287" w:rsidP="0089183C" w:rsidRDefault="00966287" w14:paraId="424800E4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Pr="00216FD8" w:rsidR="00966287" w:rsidTr="005B6B71" w14:paraId="684EDFEB" w14:textId="77777777">
        <w:trPr>
          <w:cantSplit/>
          <w:trHeight w:val="20"/>
        </w:trPr>
        <w:tc>
          <w:tcPr>
            <w:tcW w:w="448" w:type="pct"/>
          </w:tcPr>
          <w:p w:rsidRPr="00216FD8" w:rsidR="00966287" w:rsidP="0089183C" w:rsidRDefault="00966287" w14:paraId="29F3136E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903" w:type="pct"/>
          </w:tcPr>
          <w:p w:rsidRPr="00216FD8" w:rsidR="00966287" w:rsidP="0089183C" w:rsidRDefault="00966287" w14:paraId="6D3D329B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facility and infrastructure layout plan provided?</w:t>
            </w:r>
          </w:p>
        </w:tc>
        <w:tc>
          <w:tcPr>
            <w:tcW w:w="333" w:type="pct"/>
          </w:tcPr>
          <w:p w:rsidRPr="00216FD8" w:rsidR="00966287" w:rsidP="0089183C" w:rsidRDefault="00E75BB5" w14:paraId="5FCB67BB" w14:textId="39A47F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966287" w:rsidP="0089183C" w:rsidRDefault="00966287" w14:paraId="195761DA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:rsidRPr="00216FD8" w:rsidR="00966287" w:rsidP="0089183C" w:rsidRDefault="00966287" w14:paraId="4851B7C5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:rsidR="008C2554" w:rsidP="008C2554" w:rsidRDefault="008C2554" w14:paraId="62EA7B11" w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CE-PP1691-DW01 </w:t>
            </w:r>
          </w:p>
          <w:p w:rsidRPr="00216FD8" w:rsidR="00966287" w:rsidP="0089183C" w:rsidRDefault="00966287" w14:paraId="0203D6AA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Pr="00216FD8" w:rsidR="00966287" w:rsidTr="005B6B71" w14:paraId="09643A38" w14:textId="77777777">
        <w:trPr>
          <w:cantSplit/>
          <w:trHeight w:val="20"/>
        </w:trPr>
        <w:tc>
          <w:tcPr>
            <w:tcW w:w="448" w:type="pct"/>
          </w:tcPr>
          <w:p w:rsidRPr="00216FD8" w:rsidR="00966287" w:rsidP="0089183C" w:rsidRDefault="00966287" w14:paraId="34F12200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903" w:type="pct"/>
          </w:tcPr>
          <w:p w:rsidRPr="00216FD8" w:rsidR="00966287" w:rsidP="0089183C" w:rsidRDefault="00966287" w14:paraId="21B22C80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Treatment activities document provided?</w:t>
            </w:r>
          </w:p>
        </w:tc>
        <w:tc>
          <w:tcPr>
            <w:tcW w:w="333" w:type="pct"/>
          </w:tcPr>
          <w:p w:rsidRPr="00216FD8" w:rsidR="00966287" w:rsidP="0089183C" w:rsidRDefault="00E75BB5" w14:paraId="4B61DD73" w14:textId="76B769FA">
            <w:pPr>
              <w:spacing w:before="60" w:after="60" w:line="270" w:lineRule="exact"/>
              <w:rPr>
                <w:rFonts w:ascii="Arial" w:hAnsi="Arial" w:cs="Arial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966287" w:rsidP="0089183C" w:rsidRDefault="00966287" w14:paraId="04797267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:rsidRPr="00216FD8" w:rsidR="00966287" w:rsidP="0089183C" w:rsidRDefault="00966287" w14:paraId="422682EE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:rsidR="008C2554" w:rsidP="008C2554" w:rsidRDefault="008C2554" w14:paraId="6059A7AF" w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CE-PI-1793-RP01 </w:t>
            </w:r>
          </w:p>
          <w:p w:rsidRPr="00216FD8" w:rsidR="00966287" w:rsidP="0089183C" w:rsidRDefault="00966287" w14:paraId="5A79B010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Pr="00216FD8" w:rsidR="00966287" w:rsidTr="005B6B71" w14:paraId="73FEDD43" w14:textId="77777777">
        <w:trPr>
          <w:cantSplit/>
          <w:trHeight w:val="20"/>
        </w:trPr>
        <w:tc>
          <w:tcPr>
            <w:tcW w:w="448" w:type="pct"/>
          </w:tcPr>
          <w:p w:rsidRPr="00216FD8" w:rsidR="00966287" w:rsidP="0089183C" w:rsidRDefault="00966287" w14:paraId="651A391A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903" w:type="pct"/>
          </w:tcPr>
          <w:p w:rsidRPr="00216FD8" w:rsidR="00966287" w:rsidP="0089183C" w:rsidRDefault="00966287" w14:paraId="3A0D9494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Layout plan for treatment plant location provided?</w:t>
            </w:r>
          </w:p>
        </w:tc>
        <w:tc>
          <w:tcPr>
            <w:tcW w:w="333" w:type="pct"/>
          </w:tcPr>
          <w:p w:rsidRPr="00216FD8" w:rsidR="00966287" w:rsidP="0089183C" w:rsidRDefault="00E75BB5" w14:paraId="3609CE74" w14:textId="75698F6F">
            <w:pPr>
              <w:spacing w:before="60" w:after="60" w:line="270" w:lineRule="exact"/>
              <w:rPr>
                <w:rFonts w:ascii="Arial" w:hAnsi="Arial" w:cs="Arial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966287" w:rsidP="0089183C" w:rsidRDefault="00966287" w14:paraId="31420611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:rsidRPr="00216FD8" w:rsidR="00966287" w:rsidP="0089183C" w:rsidRDefault="00966287" w14:paraId="4CEF906B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:rsidR="008C2554" w:rsidP="008C2554" w:rsidRDefault="008C2554" w14:paraId="25EFBDB6" w14:textId="777777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CE-PP1691-DW01 </w:t>
            </w:r>
          </w:p>
          <w:p w:rsidRPr="00216FD8" w:rsidR="00966287" w:rsidP="0089183C" w:rsidRDefault="00966287" w14:paraId="1D843556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Pr="00216FD8" w:rsidR="00966287" w:rsidTr="005B6B71" w14:paraId="0F8A4438" w14:textId="77777777">
        <w:trPr>
          <w:cantSplit/>
          <w:trHeight w:val="20"/>
        </w:trPr>
        <w:tc>
          <w:tcPr>
            <w:tcW w:w="448" w:type="pct"/>
          </w:tcPr>
          <w:p w:rsidRPr="00216FD8" w:rsidR="00966287" w:rsidP="0089183C" w:rsidRDefault="00966287" w14:paraId="137B35F3" w14:textId="77777777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</w:tcPr>
          <w:p w:rsidRPr="00216FD8" w:rsidR="00966287" w:rsidP="0089183C" w:rsidRDefault="00966287" w14:paraId="78D16040" w14:textId="77777777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Is all information required in Appendix 2 complete and each associated document acceptable?</w:t>
            </w:r>
          </w:p>
        </w:tc>
        <w:tc>
          <w:tcPr>
            <w:tcW w:w="333" w:type="pct"/>
          </w:tcPr>
          <w:p w:rsidRPr="00216FD8" w:rsidR="00966287" w:rsidP="0089183C" w:rsidRDefault="00E75BB5" w14:paraId="13666134" w14:textId="6DB079A7">
            <w:pPr>
              <w:spacing w:before="60" w:after="60" w:line="270" w:lineRule="exact"/>
              <w:rPr>
                <w:rFonts w:ascii="Arial" w:hAnsi="Arial" w:cs="Arial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280" w:type="pct"/>
          </w:tcPr>
          <w:p w:rsidRPr="00216FD8" w:rsidR="00966287" w:rsidP="0089183C" w:rsidRDefault="00966287" w14:paraId="59ABB55F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:rsidRPr="00216FD8" w:rsidR="00966287" w:rsidP="0089183C" w:rsidRDefault="00966287" w14:paraId="2B59E12B" w14:textId="77777777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:rsidRPr="00216FD8" w:rsidR="00966287" w:rsidP="008C2554" w:rsidRDefault="00966287" w14:paraId="321FF86D" w14:textId="77777777">
            <w:pPr>
              <w:pStyle w:val="Default"/>
            </w:pPr>
          </w:p>
        </w:tc>
      </w:tr>
    </w:tbl>
    <w:p w:rsidRPr="00216FD8" w:rsidR="00F82C6A" w:rsidP="0089183C" w:rsidRDefault="00F82C6A" w14:paraId="080E1EE4" w14:textId="77777777">
      <w:pPr>
        <w:spacing w:before="60" w:after="60" w:line="270" w:lineRule="exact"/>
        <w:rPr>
          <w:rFonts w:ascii="Arial" w:hAnsi="Arial" w:cs="Arial"/>
          <w:lang w:eastAsia="en-US"/>
        </w:rPr>
      </w:pPr>
    </w:p>
    <w:p w:rsidRPr="00216FD8" w:rsidR="00966287" w:rsidP="0089183C" w:rsidRDefault="00966287" w14:paraId="349202E3" w14:textId="77777777">
      <w:pPr>
        <w:spacing w:before="60" w:after="60" w:line="270" w:lineRule="exact"/>
        <w:rPr>
          <w:rFonts w:ascii="Arial" w:hAnsi="Arial" w:cs="Arial"/>
          <w:b/>
          <w:color w:val="FF66FF"/>
        </w:rPr>
      </w:pPr>
    </w:p>
    <w:p w:rsidRPr="00216FD8" w:rsidR="0093763B" w:rsidP="0089183C" w:rsidRDefault="00555E2B" w14:paraId="60858977" w14:textId="77777777">
      <w:pPr>
        <w:pStyle w:val="StyleHeading5BlockLabelArial"/>
        <w:spacing w:before="60" w:after="60" w:line="270" w:lineRule="exact"/>
      </w:pPr>
      <w:r w:rsidRPr="00216FD8">
        <w:t>Additional Checks - c</w:t>
      </w:r>
      <w:r w:rsidRPr="00216FD8" w:rsidR="003020D8">
        <w:t>onfirming the variation type</w:t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C0C0C0" w:sz="4" w:space="0"/>
          <w:insideV w:val="single" w:color="C0C0C0" w:sz="4" w:space="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Pr="00216FD8" w:rsidR="002C5208" w:rsidTr="002C5208" w14:paraId="3E63F97C" w14:textId="77777777">
        <w:trPr>
          <w:trHeight w:val="113"/>
        </w:trPr>
        <w:tc>
          <w:tcPr>
            <w:tcW w:w="155" w:type="pct"/>
            <w:shd w:val="clear" w:color="auto" w:fill="FFFF99"/>
          </w:tcPr>
          <w:p w:rsidRPr="00216FD8" w:rsidR="002C5208" w:rsidP="0089183C" w:rsidRDefault="002C5208" w14:paraId="7DF7939C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:rsidRPr="00216FD8" w:rsidR="002C5208" w:rsidP="0089183C" w:rsidRDefault="002C5208" w14:paraId="1DE6D1C4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:rsidRPr="00216FD8" w:rsidR="002C5208" w:rsidP="0089183C" w:rsidRDefault="002C5208" w14:paraId="3B0A1D0D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:rsidRPr="00216FD8" w:rsidR="002C5208" w:rsidP="0089183C" w:rsidRDefault="002C5208" w14:paraId="0E095531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:rsidRPr="00216FD8" w:rsidR="002C5208" w:rsidP="0089183C" w:rsidRDefault="002C5208" w14:paraId="2C2A2D87" w14:textId="1F5C5D3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:rsidRPr="00216FD8" w:rsidR="002C5208" w:rsidP="0089183C" w:rsidRDefault="002C5208" w14:paraId="1715E7A2" w14:textId="3C33D975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Pr="00216FD8" w:rsidR="002C5208" w:rsidTr="002C5208" w14:paraId="303BE46B" w14:textId="77777777">
        <w:trPr>
          <w:trHeight w:val="113"/>
        </w:trPr>
        <w:tc>
          <w:tcPr>
            <w:tcW w:w="5000" w:type="pct"/>
            <w:gridSpan w:val="6"/>
          </w:tcPr>
          <w:p w:rsidRPr="00216FD8" w:rsidR="002C5208" w:rsidP="0089183C" w:rsidRDefault="002C5208" w14:paraId="1C66D667" w14:textId="69216D95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Administrative variation</w:t>
            </w:r>
          </w:p>
        </w:tc>
      </w:tr>
      <w:tr w:rsidRPr="00216FD8" w:rsidR="002C5208" w:rsidTr="002C5208" w14:paraId="33ED5AC8" w14:textId="77777777">
        <w:trPr>
          <w:trHeight w:val="113"/>
        </w:trPr>
        <w:tc>
          <w:tcPr>
            <w:tcW w:w="155" w:type="pct"/>
          </w:tcPr>
          <w:p w:rsidRPr="00216FD8" w:rsidR="002C5208" w:rsidP="0089183C" w:rsidRDefault="002C5208" w14:paraId="04B69CCA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1</w:t>
            </w:r>
          </w:p>
        </w:tc>
        <w:tc>
          <w:tcPr>
            <w:tcW w:w="2393" w:type="pct"/>
          </w:tcPr>
          <w:p w:rsidRPr="00216FD8" w:rsidR="002C5208" w:rsidP="0089183C" w:rsidRDefault="002C5208" w14:paraId="6CA9A28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:rsidRPr="00216FD8" w:rsidR="002C5208" w:rsidP="0089183C" w:rsidRDefault="002C5208" w14:paraId="42CD419A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:rsidRPr="00216FD8" w:rsidR="002C5208" w:rsidP="0089183C" w:rsidRDefault="002C5208" w14:paraId="575A9712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:rsidRPr="002C5208" w:rsidR="002C5208" w:rsidP="0089183C" w:rsidRDefault="00BD67FE" w14:paraId="1DC1B035" w14:textId="208F8D1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1380" w:type="pct"/>
          </w:tcPr>
          <w:p w:rsidRPr="00216FD8" w:rsidR="002C5208" w:rsidP="0089183C" w:rsidRDefault="002C5208" w14:paraId="49627D7B" w14:textId="3BB805C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:rsidRPr="00216FD8" w:rsidR="002C5208" w:rsidP="0089183C" w:rsidRDefault="002C5208" w14:paraId="6274BFC2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Pr="00216FD8" w:rsidR="002C5208" w:rsidTr="002C5208" w14:paraId="566BF85B" w14:textId="77777777">
        <w:trPr>
          <w:trHeight w:val="113"/>
        </w:trPr>
        <w:tc>
          <w:tcPr>
            <w:tcW w:w="155" w:type="pct"/>
          </w:tcPr>
          <w:p w:rsidRPr="00216FD8" w:rsidR="002C5208" w:rsidP="0089183C" w:rsidRDefault="002C5208" w14:paraId="33C07450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2</w:t>
            </w:r>
          </w:p>
        </w:tc>
        <w:tc>
          <w:tcPr>
            <w:tcW w:w="2393" w:type="pct"/>
          </w:tcPr>
          <w:p w:rsidRPr="00216FD8" w:rsidR="002C5208" w:rsidP="0089183C" w:rsidRDefault="002C5208" w14:paraId="793AE9B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:rsidRPr="00216FD8" w:rsidR="002C5208" w:rsidP="0089183C" w:rsidRDefault="002C5208" w14:paraId="6425FF3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w:history="1" r:id="rId15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:rsidRPr="00216FD8" w:rsidR="002C5208" w:rsidP="0089183C" w:rsidRDefault="002C5208" w14:paraId="20BC5E5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:rsidRPr="00216FD8" w:rsidR="002C5208" w:rsidP="0089183C" w:rsidRDefault="002C5208" w14:paraId="757CBB8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:rsidRPr="002C5208" w:rsidR="002C5208" w:rsidP="0089183C" w:rsidRDefault="00BD67FE" w14:paraId="2E039B9B" w14:textId="7E305DE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1380" w:type="pct"/>
          </w:tcPr>
          <w:p w:rsidRPr="00216FD8" w:rsidR="002C5208" w:rsidP="0089183C" w:rsidRDefault="002C5208" w14:paraId="4D33D8AE" w14:textId="2A9194B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:rsidRPr="00216FD8" w:rsidR="002C5208" w:rsidP="0089183C" w:rsidRDefault="002C5208" w14:paraId="590C5790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:rsidRPr="00216FD8" w:rsidR="002C5208" w:rsidP="0089183C" w:rsidRDefault="002C5208" w14:paraId="49880CA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:rsidRPr="00216FD8" w:rsidR="002C5208" w:rsidP="0089183C" w:rsidRDefault="002C5208" w14:paraId="035B08C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Pr="00216FD8" w:rsidR="002C5208" w:rsidTr="002C5208" w14:paraId="7BFA02E1" w14:textId="77777777">
        <w:trPr>
          <w:trHeight w:val="113"/>
        </w:trPr>
        <w:tc>
          <w:tcPr>
            <w:tcW w:w="5000" w:type="pct"/>
            <w:gridSpan w:val="6"/>
          </w:tcPr>
          <w:p w:rsidRPr="00216FD8" w:rsidR="002C5208" w:rsidP="0089183C" w:rsidRDefault="002C5208" w14:paraId="07239AE5" w14:textId="5B7562B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Minor Technical variation</w:t>
            </w:r>
          </w:p>
        </w:tc>
      </w:tr>
      <w:tr w:rsidRPr="00216FD8" w:rsidR="002C5208" w:rsidTr="002C5208" w14:paraId="62B7F5B2" w14:textId="77777777">
        <w:trPr>
          <w:trHeight w:val="113"/>
        </w:trPr>
        <w:tc>
          <w:tcPr>
            <w:tcW w:w="155" w:type="pct"/>
          </w:tcPr>
          <w:p w:rsidRPr="00216FD8" w:rsidR="002C5208" w:rsidP="0089183C" w:rsidRDefault="002C5208" w14:paraId="414D5AB7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3</w:t>
            </w:r>
          </w:p>
        </w:tc>
        <w:tc>
          <w:tcPr>
            <w:tcW w:w="2393" w:type="pct"/>
          </w:tcPr>
          <w:p w:rsidRPr="00216FD8" w:rsidR="002C5208" w:rsidP="0089183C" w:rsidRDefault="002C5208" w14:paraId="4F9DE463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:rsidRPr="00216FD8" w:rsidR="002C5208" w:rsidP="0089183C" w:rsidRDefault="002C5208" w14:paraId="774F95DC" w14:textId="77777777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:rsidRPr="00216FD8" w:rsidR="002C5208" w:rsidP="0089183C" w:rsidRDefault="002C5208" w14:paraId="43350857" w14:textId="77777777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:rsidRPr="002C5208" w:rsidR="002C5208" w:rsidP="0089183C" w:rsidRDefault="00BD67FE" w14:paraId="4175FA20" w14:textId="100F771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1380" w:type="pct"/>
          </w:tcPr>
          <w:p w:rsidRPr="00216FD8" w:rsidR="002C5208" w:rsidP="0089183C" w:rsidRDefault="002C5208" w14:paraId="648DCF57" w14:textId="70E5F85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:rsidRPr="00216FD8" w:rsidR="002C5208" w:rsidP="0089183C" w:rsidRDefault="002C5208" w14:paraId="2F581F5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Pr="00216FD8" w:rsidR="002C5208" w:rsidTr="002C5208" w14:paraId="006D9B38" w14:textId="77777777">
        <w:trPr>
          <w:trHeight w:val="113"/>
        </w:trPr>
        <w:tc>
          <w:tcPr>
            <w:tcW w:w="155" w:type="pct"/>
          </w:tcPr>
          <w:p w:rsidRPr="00216FD8" w:rsidR="002C5208" w:rsidP="0089183C" w:rsidRDefault="002C5208" w14:paraId="46598F5F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:rsidRPr="00216FD8" w:rsidR="002C5208" w:rsidP="0089183C" w:rsidRDefault="002C5208" w14:paraId="74DE03F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:rsidRPr="00216FD8" w:rsidR="002C5208" w:rsidP="0089183C" w:rsidRDefault="002C5208" w14:paraId="044A9CAF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:rsidRPr="00216FD8" w:rsidR="002C5208" w:rsidP="0089183C" w:rsidRDefault="002C5208" w14:paraId="3D698E8F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w:history="1" r:id="rId16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:rsidRPr="00216FD8" w:rsidR="002C5208" w:rsidP="0089183C" w:rsidRDefault="002C5208" w14:paraId="158EEB81" w14:textId="77777777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:rsidRPr="00216FD8" w:rsidR="002C5208" w:rsidP="0089183C" w:rsidRDefault="002C5208" w14:paraId="26ED6864" w14:textId="77777777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:rsidRPr="002C5208" w:rsidR="002C5208" w:rsidP="0089183C" w:rsidRDefault="00BD67FE" w14:paraId="154CD57D" w14:textId="3C58FC88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1380" w:type="pct"/>
          </w:tcPr>
          <w:p w:rsidRPr="00216FD8" w:rsidR="002C5208" w:rsidP="0089183C" w:rsidRDefault="002C5208" w14:paraId="7CCA8477" w14:textId="66097EA8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:rsidRPr="00216FD8" w:rsidR="002C5208" w:rsidP="0089183C" w:rsidRDefault="002C5208" w14:paraId="0048B5A8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Pr="00216FD8" w:rsidR="002C5208" w:rsidTr="002C5208" w14:paraId="2D8A90D8" w14:textId="77777777">
        <w:trPr>
          <w:trHeight w:val="113"/>
        </w:trPr>
        <w:tc>
          <w:tcPr>
            <w:tcW w:w="155" w:type="pct"/>
          </w:tcPr>
          <w:p w:rsidRPr="00216FD8" w:rsidR="002C5208" w:rsidP="0089183C" w:rsidRDefault="002C5208" w14:paraId="07E854C4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:rsidRPr="00216FD8" w:rsidR="002C5208" w:rsidP="0089183C" w:rsidRDefault="002C5208" w14:paraId="7708A580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:rsidRPr="00216FD8" w:rsidR="002C5208" w:rsidP="0089183C" w:rsidRDefault="002C5208" w14:paraId="21C20AC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Interest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:rsidRPr="00216FD8" w:rsidR="002C5208" w:rsidP="0089183C" w:rsidRDefault="002C5208" w14:paraId="2C251225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:rsidRPr="00216FD8" w:rsidR="002C5208" w:rsidP="0089183C" w:rsidRDefault="002C5208" w14:paraId="2535EDB5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:rsidRPr="00216FD8" w:rsidR="002C5208" w:rsidP="0089183C" w:rsidRDefault="002C5208" w14:paraId="20ED118C" w14:textId="77777777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:rsidRPr="00216FD8" w:rsidR="002C5208" w:rsidP="0089183C" w:rsidRDefault="002C5208" w14:paraId="41C6E4B4" w14:textId="77777777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:rsidRPr="002C5208" w:rsidR="002C5208" w:rsidP="0089183C" w:rsidRDefault="00BD67FE" w14:paraId="01649C65" w14:textId="3CDCD05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1380" w:type="pct"/>
          </w:tcPr>
          <w:p w:rsidRPr="00216FD8" w:rsidR="002C5208" w:rsidP="0089183C" w:rsidRDefault="002C5208" w14:paraId="064093C1" w14:textId="3FA6E9D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:rsidRPr="00216FD8" w:rsidR="002C5208" w:rsidP="0089183C" w:rsidRDefault="002C5208" w14:paraId="7670F5BA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:rsidRPr="00216FD8" w:rsidR="002C5208" w:rsidP="0089183C" w:rsidRDefault="002C5208" w14:paraId="668FDDA0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(change) is minor technical in nature</w:t>
            </w:r>
          </w:p>
          <w:p w:rsidRPr="00216FD8" w:rsidR="002C5208" w:rsidP="0089183C" w:rsidRDefault="002C5208" w14:paraId="3836231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:rsidRPr="00216FD8" w:rsidR="002C5208" w:rsidP="0089183C" w:rsidRDefault="002C5208" w14:paraId="0FEDB6C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Pr="00216FD8" w:rsidR="002C5208" w:rsidTr="002C5208" w14:paraId="2C0E519C" w14:textId="77777777">
        <w:trPr>
          <w:trHeight w:val="113"/>
        </w:trPr>
        <w:tc>
          <w:tcPr>
            <w:tcW w:w="5000" w:type="pct"/>
            <w:gridSpan w:val="6"/>
          </w:tcPr>
          <w:p w:rsidRPr="00216FD8" w:rsidR="002C5208" w:rsidP="0089183C" w:rsidRDefault="002C5208" w14:paraId="37E3750D" w14:textId="0BD07B4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Normal</w:t>
            </w:r>
          </w:p>
        </w:tc>
      </w:tr>
      <w:tr w:rsidRPr="00216FD8" w:rsidR="002C5208" w:rsidTr="002C5208" w14:paraId="14F31479" w14:textId="77777777">
        <w:trPr>
          <w:trHeight w:val="113"/>
        </w:trPr>
        <w:tc>
          <w:tcPr>
            <w:tcW w:w="155" w:type="pct"/>
          </w:tcPr>
          <w:p w:rsidRPr="00216FD8" w:rsidR="002C5208" w:rsidP="0089183C" w:rsidRDefault="002C5208" w14:paraId="3C5D9800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:rsidRPr="00216FD8" w:rsidR="002C5208" w:rsidP="0089183C" w:rsidRDefault="002C5208" w14:paraId="6D9D1908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Normal variation (of a waste facility activity/permit)?</w:t>
            </w:r>
          </w:p>
        </w:tc>
        <w:tc>
          <w:tcPr>
            <w:tcW w:w="399" w:type="pct"/>
          </w:tcPr>
          <w:p w:rsidRPr="00216FD8" w:rsidR="002C5208" w:rsidP="0089183C" w:rsidRDefault="000E003D" w14:paraId="3ED62A5D" w14:textId="596F798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9" w:type="pct"/>
          </w:tcPr>
          <w:p w:rsidRPr="00216FD8" w:rsidR="002C5208" w:rsidP="0089183C" w:rsidRDefault="002C5208" w14:paraId="3923FF56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:rsidRPr="002C5208" w:rsidR="002C5208" w:rsidP="0089183C" w:rsidRDefault="002C5208" w14:paraId="16AEC7F9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:rsidRPr="00216FD8" w:rsidR="002C5208" w:rsidP="0089183C" w:rsidRDefault="002C5208" w14:paraId="35076002" w14:textId="606B7D3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:rsidRPr="00216FD8" w:rsidR="002C5208" w:rsidP="0089183C" w:rsidRDefault="002C5208" w14:paraId="76FAF76D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Pr="00216FD8" w:rsidR="002C5208" w:rsidTr="002C5208" w14:paraId="0F686412" w14:textId="77777777">
        <w:trPr>
          <w:trHeight w:val="113"/>
        </w:trPr>
        <w:tc>
          <w:tcPr>
            <w:tcW w:w="155" w:type="pct"/>
          </w:tcPr>
          <w:p w:rsidRPr="00216FD8" w:rsidR="002C5208" w:rsidP="0089183C" w:rsidRDefault="002C5208" w14:paraId="4C6533CF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:rsidRPr="00216FD8" w:rsidR="002C5208" w:rsidP="0089183C" w:rsidRDefault="002C5208" w14:paraId="61815B79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:rsidRPr="00216FD8" w:rsidR="002C5208" w:rsidP="0089183C" w:rsidRDefault="002C5208" w14:paraId="3A9F118A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In other words, is it something that can/ should actually be considered as administrative, Minor technical or Substantial?</w:t>
            </w:r>
          </w:p>
        </w:tc>
        <w:tc>
          <w:tcPr>
            <w:tcW w:w="399" w:type="pct"/>
          </w:tcPr>
          <w:p w:rsidRPr="00216FD8" w:rsidR="002C5208" w:rsidP="0089183C" w:rsidRDefault="00BD67FE" w14:paraId="0370BA25" w14:textId="559B67D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9" w:type="pct"/>
          </w:tcPr>
          <w:p w:rsidRPr="00216FD8" w:rsidR="002C5208" w:rsidP="0089183C" w:rsidRDefault="002C5208" w14:paraId="16A1DD35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:rsidRPr="002C5208" w:rsidR="002C5208" w:rsidP="0089183C" w:rsidRDefault="002C5208" w14:paraId="3DDB4B7E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:rsidRPr="00216FD8" w:rsidR="002C5208" w:rsidP="0089183C" w:rsidRDefault="002C5208" w14:paraId="5AB003D5" w14:textId="4A3A690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>we can accept the operator’s variation (change) is normal in nature</w:t>
            </w:r>
          </w:p>
          <w:p w:rsidRPr="00216FD8" w:rsidR="002C5208" w:rsidP="0089183C" w:rsidRDefault="002C5208" w14:paraId="2D8FEA75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No further consideration needed.</w:t>
            </w:r>
          </w:p>
          <w:p w:rsidRPr="00216FD8" w:rsidR="002C5208" w:rsidP="0089183C" w:rsidRDefault="002C5208" w14:paraId="05224973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Pr="00216FD8" w:rsidR="002C5208" w:rsidTr="002C5208" w14:paraId="02C17888" w14:textId="77777777">
        <w:trPr>
          <w:trHeight w:val="113"/>
        </w:trPr>
        <w:tc>
          <w:tcPr>
            <w:tcW w:w="5000" w:type="pct"/>
            <w:gridSpan w:val="6"/>
          </w:tcPr>
          <w:p w:rsidRPr="00216FD8" w:rsidR="002C5208" w:rsidP="0089183C" w:rsidRDefault="002C5208" w14:paraId="32D3CF38" w14:textId="20EBEB7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t>Conclusion</w:t>
            </w:r>
          </w:p>
        </w:tc>
      </w:tr>
      <w:tr w:rsidRPr="00216FD8" w:rsidR="002C5208" w:rsidTr="002C5208" w14:paraId="5DF74172" w14:textId="77777777">
        <w:trPr>
          <w:trHeight w:val="113"/>
        </w:trPr>
        <w:tc>
          <w:tcPr>
            <w:tcW w:w="155" w:type="pct"/>
          </w:tcPr>
          <w:p w:rsidRPr="00216FD8" w:rsidR="002C5208" w:rsidP="0089183C" w:rsidRDefault="002C5208" w14:paraId="53399D12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:rsidRPr="00216FD8" w:rsidR="002C5208" w:rsidP="0089183C" w:rsidRDefault="002C5208" w14:paraId="644BA710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:rsidRPr="00216FD8" w:rsidR="002C5208" w:rsidP="0089183C" w:rsidRDefault="002C5208" w14:paraId="4554F46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:rsidRPr="00216FD8" w:rsidR="002C5208" w:rsidP="0089183C" w:rsidRDefault="002C5208" w14:paraId="67308986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:rsidRPr="00216FD8" w:rsidR="002C5208" w:rsidP="0089183C" w:rsidRDefault="002C5208" w14:paraId="4C18DAC8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Refer to the </w:t>
            </w:r>
            <w:hyperlink w:history="1" r:id="rId17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:rsidRPr="00216FD8" w:rsidR="002C5208" w:rsidP="0089183C" w:rsidRDefault="00BD67FE" w14:paraId="708E0338" w14:textId="45EC29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9" w:type="pct"/>
          </w:tcPr>
          <w:p w:rsidRPr="00216FD8" w:rsidR="002C5208" w:rsidP="0089183C" w:rsidRDefault="002C5208" w14:paraId="131E7003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:rsidRPr="002C5208" w:rsidR="002C5208" w:rsidP="0089183C" w:rsidRDefault="002C5208" w14:paraId="27C37FB6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:rsidRPr="00216FD8" w:rsidR="002C5208" w:rsidP="0089183C" w:rsidRDefault="002C5208" w14:paraId="11BBCF87" w14:textId="6FB5AD3A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 xml:space="preserve">Substantial variations do not normally apply to waste facility permits.  </w:t>
            </w:r>
          </w:p>
          <w:p w:rsidRPr="00216FD8" w:rsidR="002C5208" w:rsidP="0089183C" w:rsidRDefault="002C5208" w14:paraId="6D151680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If the operator has indicated that they this it’s a substantial change, ask them why they think this is the case.</w:t>
            </w:r>
          </w:p>
          <w:p w:rsidRPr="00216FD8" w:rsidR="002C5208" w:rsidP="0089183C" w:rsidRDefault="002C5208" w14:paraId="5D0D2FFF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See </w:t>
            </w:r>
            <w:hyperlink w:history="1" r:id="rId18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:rsidRPr="00216FD8" w:rsidR="00C10FB2" w:rsidP="0089183C" w:rsidRDefault="00C10FB2" w14:paraId="71969D42" w14:textId="77777777">
      <w:pPr>
        <w:pStyle w:val="StyleHeading5BlockLabelArial"/>
        <w:spacing w:before="60" w:after="60" w:line="270" w:lineRule="exact"/>
      </w:pPr>
    </w:p>
    <w:p w:rsidRPr="00216FD8" w:rsidR="00D0032D" w:rsidP="0089183C" w:rsidRDefault="00D0032D" w14:paraId="3A1BEDEE" w14:textId="77777777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color="C0C0C0" w:sz="4" w:space="0"/>
          <w:left w:val="single" w:color="C0C0C0" w:sz="4" w:space="0"/>
          <w:bottom w:val="single" w:color="C0C0C0" w:sz="4" w:space="0"/>
          <w:right w:val="single" w:color="C0C0C0" w:sz="4" w:space="0"/>
          <w:insideH w:val="single" w:color="C0C0C0" w:sz="4" w:space="0"/>
          <w:insideV w:val="single" w:color="C0C0C0" w:sz="4" w:space="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Pr="00216FD8" w:rsidR="00D0032D" w:rsidTr="005B6B71" w14:paraId="560105A9" w14:textId="77777777">
        <w:trPr>
          <w:trHeight w:val="20"/>
        </w:trPr>
        <w:tc>
          <w:tcPr>
            <w:tcW w:w="3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99"/>
          </w:tcPr>
          <w:p w:rsidRPr="00216FD8" w:rsidR="00D0032D" w:rsidP="0089183C" w:rsidRDefault="00D0032D" w14:paraId="5C838E2A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color="auto" w:sz="4" w:space="0"/>
              <w:bottom w:val="single" w:color="auto" w:sz="4" w:space="0"/>
            </w:tcBorders>
            <w:shd w:val="clear" w:color="auto" w:fill="FFFF99"/>
          </w:tcPr>
          <w:p w:rsidRPr="00216FD8" w:rsidR="00D0032D" w:rsidP="0089183C" w:rsidRDefault="00D0032D" w14:paraId="3DF1BEC5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color="auto" w:sz="4" w:space="0"/>
              <w:bottom w:val="single" w:color="auto" w:sz="4" w:space="0"/>
            </w:tcBorders>
            <w:shd w:val="clear" w:color="auto" w:fill="FFFF99"/>
          </w:tcPr>
          <w:p w:rsidRPr="00216FD8" w:rsidR="00D0032D" w:rsidP="0089183C" w:rsidRDefault="00D0032D" w14:paraId="7E30596A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color="auto" w:sz="4" w:space="0"/>
              <w:bottom w:val="single" w:color="auto" w:sz="4" w:space="0"/>
            </w:tcBorders>
            <w:shd w:val="clear" w:color="auto" w:fill="FFFF99"/>
          </w:tcPr>
          <w:p w:rsidRPr="00216FD8" w:rsidR="00D0032D" w:rsidP="0089183C" w:rsidRDefault="00D0032D" w14:paraId="1FE32D26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color="auto" w:sz="4" w:space="0"/>
              <w:bottom w:val="single" w:color="auto" w:sz="4" w:space="0"/>
            </w:tcBorders>
            <w:shd w:val="clear" w:color="auto" w:fill="FFFF99"/>
          </w:tcPr>
          <w:p w:rsidRPr="00216FD8" w:rsidR="00D0032D" w:rsidP="0089183C" w:rsidRDefault="00D0032D" w14:paraId="6947C52C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color="auto" w:sz="4" w:space="0"/>
              <w:bottom w:val="single" w:color="auto" w:sz="4" w:space="0"/>
            </w:tcBorders>
            <w:shd w:val="clear" w:color="auto" w:fill="FFFF99"/>
          </w:tcPr>
          <w:p w:rsidRPr="00216FD8" w:rsidR="00D0032D" w:rsidP="0089183C" w:rsidRDefault="00D0032D" w14:paraId="016415EF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99"/>
          </w:tcPr>
          <w:p w:rsidRPr="00216FD8" w:rsidR="00D0032D" w:rsidP="0089183C" w:rsidRDefault="00D0032D" w14:paraId="77AA2958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Pr="00216FD8" w:rsidR="00D0032D" w:rsidTr="005B6B71" w14:paraId="0BD3F1F4" w14:textId="77777777">
        <w:trPr>
          <w:trHeight w:val="20"/>
        </w:trPr>
        <w:tc>
          <w:tcPr>
            <w:tcW w:w="303" w:type="pct"/>
            <w:tcBorders>
              <w:left w:val="single" w:color="auto" w:sz="4" w:space="0"/>
            </w:tcBorders>
          </w:tcPr>
          <w:p w:rsidRPr="00216FD8" w:rsidR="00D0032D" w:rsidP="0089183C" w:rsidRDefault="00D0032D" w14:paraId="004310F8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:rsidRPr="00216FD8" w:rsidR="00D0032D" w:rsidP="0089183C" w:rsidRDefault="00D0032D" w14:paraId="27EEB524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:rsidRPr="00216FD8" w:rsidR="00D0032D" w:rsidP="0089183C" w:rsidRDefault="00BD67FE" w14:paraId="0BA7DEA7" w14:textId="3E25408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1" w:type="pct"/>
          </w:tcPr>
          <w:p w:rsidRPr="00216FD8" w:rsidR="00D0032D" w:rsidP="0089183C" w:rsidRDefault="00D0032D" w14:paraId="421573DA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:rsidRPr="00216FD8" w:rsidR="00D0032D" w:rsidP="0089183C" w:rsidRDefault="00D0032D" w14:paraId="4C0A3B1A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:rsidRPr="00216FD8" w:rsidR="00D0032D" w:rsidP="0089183C" w:rsidRDefault="00D0032D" w14:paraId="3F8A242B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color="auto" w:sz="4" w:space="0"/>
            </w:tcBorders>
          </w:tcPr>
          <w:p w:rsidRPr="00216FD8" w:rsidR="00D0032D" w:rsidP="0089183C" w:rsidRDefault="00D0032D" w14:paraId="319A69A7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Pr="00216FD8" w:rsidR="00D0032D" w:rsidTr="005B6B71" w14:paraId="09658C1F" w14:textId="77777777">
        <w:trPr>
          <w:trHeight w:val="20"/>
        </w:trPr>
        <w:tc>
          <w:tcPr>
            <w:tcW w:w="303" w:type="pct"/>
            <w:tcBorders>
              <w:left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5CF5DFA7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color="auto" w:sz="4" w:space="0"/>
            </w:tcBorders>
          </w:tcPr>
          <w:p w:rsidRPr="00BD67FE" w:rsidR="00D0032D" w:rsidP="0089183C" w:rsidRDefault="00D0032D" w14:paraId="5F91E47B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  <w:lang w:val="en-US" w:eastAsia="en-US"/>
              </w:rPr>
            </w:pPr>
            <w:r w:rsidRPr="00BD67FE">
              <w:rPr>
                <w:rFonts w:cs="Arial"/>
                <w:szCs w:val="22"/>
                <w:highlight w:val="yellow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color="auto" w:sz="4" w:space="0"/>
            </w:tcBorders>
          </w:tcPr>
          <w:p w:rsidRPr="00BD67FE" w:rsidR="00D0032D" w:rsidP="0089183C" w:rsidRDefault="00D0032D" w14:paraId="7AF72237" w14:textId="37B3610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11" w:type="pct"/>
            <w:tcBorders>
              <w:bottom w:val="single" w:color="auto" w:sz="4" w:space="0"/>
            </w:tcBorders>
          </w:tcPr>
          <w:p w:rsidRPr="00BD67FE" w:rsidR="00D0032D" w:rsidP="0089183C" w:rsidRDefault="00BD67FE" w14:paraId="75E88885" w14:textId="779D5E64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BD67FE">
              <w:rPr>
                <w:rFonts w:ascii="Wingdings" w:hAnsi="Wingdings" w:eastAsia="Wingdings" w:cs="Wingdings"/>
                <w:szCs w:val="22"/>
                <w:highlight w:val="yellow"/>
              </w:rPr>
              <w:t>ü</w:t>
            </w:r>
          </w:p>
        </w:tc>
        <w:tc>
          <w:tcPr>
            <w:tcW w:w="389" w:type="pct"/>
            <w:tcBorders>
              <w:bottom w:val="single" w:color="auto" w:sz="4" w:space="0"/>
            </w:tcBorders>
          </w:tcPr>
          <w:p w:rsidRPr="00BD67FE" w:rsidR="00D0032D" w:rsidP="0089183C" w:rsidRDefault="00D0032D" w14:paraId="74CA4FE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622" w:type="pct"/>
            <w:tcBorders>
              <w:bottom w:val="single" w:color="auto" w:sz="4" w:space="0"/>
            </w:tcBorders>
          </w:tcPr>
          <w:p w:rsidRPr="00216FD8" w:rsidR="00D0032D" w:rsidP="0089183C" w:rsidRDefault="00D0032D" w14:paraId="10690972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color="auto" w:sz="4" w:space="0"/>
              <w:right w:val="single" w:color="auto" w:sz="4" w:space="0"/>
            </w:tcBorders>
          </w:tcPr>
          <w:p w:rsidRPr="00216FD8" w:rsidR="00D0032D" w:rsidP="0089183C" w:rsidRDefault="00D0032D" w14:paraId="289C25DE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Pr="00216FD8" w:rsidR="00D0032D" w:rsidTr="005B6B71" w14:paraId="451C1523" w14:textId="77777777">
        <w:trPr>
          <w:trHeight w:val="20"/>
        </w:trPr>
        <w:tc>
          <w:tcPr>
            <w:tcW w:w="303" w:type="pct"/>
            <w:tcBorders>
              <w:top w:val="single" w:color="auto" w:sz="4" w:space="0"/>
              <w:left w:val="single" w:color="auto" w:sz="4" w:space="0"/>
            </w:tcBorders>
          </w:tcPr>
          <w:p w:rsidRPr="00216FD8" w:rsidR="00D0032D" w:rsidP="0089183C" w:rsidRDefault="00D0032D" w14:paraId="17BD25E8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color="auto" w:sz="4" w:space="0"/>
            </w:tcBorders>
          </w:tcPr>
          <w:p w:rsidRPr="00216FD8" w:rsidR="00D0032D" w:rsidP="0089183C" w:rsidRDefault="00D0032D" w14:paraId="4E63E1F0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color="auto" w:sz="4" w:space="0"/>
            </w:tcBorders>
          </w:tcPr>
          <w:p w:rsidRPr="00216FD8" w:rsidR="00D0032D" w:rsidP="0089183C" w:rsidRDefault="00BD67FE" w14:paraId="68DF97EA" w14:textId="6B3B2C4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1" w:type="pct"/>
            <w:tcBorders>
              <w:top w:val="single" w:color="auto" w:sz="4" w:space="0"/>
            </w:tcBorders>
          </w:tcPr>
          <w:p w:rsidRPr="00216FD8" w:rsidR="00D0032D" w:rsidP="0089183C" w:rsidRDefault="00D0032D" w14:paraId="64D3E32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color="auto" w:sz="4" w:space="0"/>
            </w:tcBorders>
          </w:tcPr>
          <w:p w:rsidRPr="00216FD8" w:rsidR="00D0032D" w:rsidP="0089183C" w:rsidRDefault="00D0032D" w14:paraId="2FBDD4F0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color="auto" w:sz="4" w:space="0"/>
            </w:tcBorders>
          </w:tcPr>
          <w:p w:rsidRPr="00216FD8" w:rsidR="00D0032D" w:rsidP="0089183C" w:rsidRDefault="00D0032D" w14:paraId="209ED481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color="auto" w:sz="4" w:space="0"/>
              <w:right w:val="single" w:color="auto" w:sz="4" w:space="0"/>
            </w:tcBorders>
          </w:tcPr>
          <w:p w:rsidRPr="00216FD8" w:rsidR="00D0032D" w:rsidP="0089183C" w:rsidRDefault="00D0032D" w14:paraId="084B2020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Pr="00216FD8" w:rsidR="00D0032D" w:rsidTr="005B6B71" w14:paraId="6CBEE0AA" w14:textId="77777777">
        <w:trPr>
          <w:trHeight w:val="20"/>
        </w:trPr>
        <w:tc>
          <w:tcPr>
            <w:tcW w:w="303" w:type="pct"/>
            <w:tcBorders>
              <w:left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6163AB51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color="auto" w:sz="4" w:space="0"/>
            </w:tcBorders>
          </w:tcPr>
          <w:p w:rsidRPr="00216FD8" w:rsidR="00D0032D" w:rsidP="0089183C" w:rsidRDefault="00D0032D" w14:paraId="47B026D4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color="auto" w:sz="4" w:space="0"/>
            </w:tcBorders>
          </w:tcPr>
          <w:p w:rsidRPr="00216FD8" w:rsidR="00D0032D" w:rsidP="0089183C" w:rsidRDefault="00D0032D" w14:paraId="4BCE7C2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color="auto" w:sz="4" w:space="0"/>
            </w:tcBorders>
          </w:tcPr>
          <w:p w:rsidRPr="00216FD8" w:rsidR="00D0032D" w:rsidP="0089183C" w:rsidRDefault="00D0032D" w14:paraId="4B7D44D9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color="auto" w:sz="4" w:space="0"/>
            </w:tcBorders>
          </w:tcPr>
          <w:p w:rsidRPr="00216FD8" w:rsidR="00D0032D" w:rsidP="0089183C" w:rsidRDefault="00D0032D" w14:paraId="1FC71585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color="auto" w:sz="4" w:space="0"/>
            </w:tcBorders>
          </w:tcPr>
          <w:p w:rsidRPr="00216FD8" w:rsidR="00D0032D" w:rsidP="0089183C" w:rsidRDefault="00D0032D" w14:paraId="33915D3E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color="auto" w:sz="4" w:space="0"/>
              <w:right w:val="single" w:color="auto" w:sz="4" w:space="0"/>
            </w:tcBorders>
          </w:tcPr>
          <w:p w:rsidRPr="00216FD8" w:rsidR="00D0032D" w:rsidP="0089183C" w:rsidRDefault="00D0032D" w14:paraId="6AB2E9C3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Pr="00216FD8" w:rsidR="00D0032D" w:rsidTr="005B6B71" w14:paraId="7C6F1F53" w14:textId="77777777">
        <w:trPr>
          <w:trHeight w:val="20"/>
        </w:trPr>
        <w:tc>
          <w:tcPr>
            <w:tcW w:w="3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71BDB924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16747CC3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0DE300D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58A4BE5A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43277902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5C5A144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6FD8" w:rsidR="00D0032D" w:rsidP="0089183C" w:rsidRDefault="00D0032D" w14:paraId="06C987E5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Pr="00216FD8" w:rsidR="00D0032D" w:rsidTr="005B6B71" w14:paraId="6B7B4304" w14:textId="77777777">
        <w:trPr>
          <w:trHeight w:val="20"/>
        </w:trPr>
        <w:tc>
          <w:tcPr>
            <w:tcW w:w="3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4E11A9C3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16AA8C5D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27D77C31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10C42451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4FB1F9F6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79CF3798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216FD8" w:rsidR="00D0032D" w:rsidP="0089183C" w:rsidRDefault="00D0032D" w14:paraId="1D94AB45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Pr="00216FD8" w:rsidR="00D0032D" w:rsidTr="005B6B71" w14:paraId="51D12352" w14:textId="77777777">
        <w:trPr>
          <w:trHeight w:val="20"/>
        </w:trPr>
        <w:tc>
          <w:tcPr>
            <w:tcW w:w="303" w:type="pct"/>
            <w:tcBorders>
              <w:top w:val="single" w:color="auto" w:sz="4" w:space="0"/>
              <w:left w:val="single" w:color="auto" w:sz="4" w:space="0"/>
            </w:tcBorders>
          </w:tcPr>
          <w:p w:rsidRPr="00216FD8" w:rsidR="00D0032D" w:rsidP="0089183C" w:rsidRDefault="00D0032D" w14:paraId="72C6DF32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color="auto" w:sz="4" w:space="0"/>
            </w:tcBorders>
          </w:tcPr>
          <w:p w:rsidRPr="00216FD8" w:rsidR="00D0032D" w:rsidP="0089183C" w:rsidRDefault="00D0032D" w14:paraId="526D6CFC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color="auto" w:sz="4" w:space="0"/>
            </w:tcBorders>
          </w:tcPr>
          <w:p w:rsidRPr="00216FD8" w:rsidR="00D0032D" w:rsidP="0089183C" w:rsidRDefault="00A0614C" w14:paraId="4AFAE812" w14:textId="7528670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1" w:type="pct"/>
            <w:tcBorders>
              <w:top w:val="single" w:color="auto" w:sz="4" w:space="0"/>
            </w:tcBorders>
          </w:tcPr>
          <w:p w:rsidRPr="00216FD8" w:rsidR="00D0032D" w:rsidP="0089183C" w:rsidRDefault="00D0032D" w14:paraId="16A5E34B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color="auto" w:sz="4" w:space="0"/>
            </w:tcBorders>
          </w:tcPr>
          <w:p w:rsidRPr="00216FD8" w:rsidR="00D0032D" w:rsidP="0089183C" w:rsidRDefault="00D0032D" w14:paraId="750D652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color="auto" w:sz="4" w:space="0"/>
            </w:tcBorders>
          </w:tcPr>
          <w:p w:rsidRPr="00216FD8" w:rsidR="00D0032D" w:rsidP="0089183C" w:rsidRDefault="00D0032D" w14:paraId="1DEF3A47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color="auto" w:sz="4" w:space="0"/>
              <w:right w:val="single" w:color="auto" w:sz="4" w:space="0"/>
            </w:tcBorders>
          </w:tcPr>
          <w:p w:rsidRPr="00216FD8" w:rsidR="00D0032D" w:rsidP="0089183C" w:rsidRDefault="00D0032D" w14:paraId="7D9B81D7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Pr="00216FD8" w:rsidR="00D0032D" w:rsidTr="005B6B71" w14:paraId="2E96E0AB" w14:textId="77777777">
        <w:trPr>
          <w:trHeight w:val="20"/>
        </w:trPr>
        <w:tc>
          <w:tcPr>
            <w:tcW w:w="303" w:type="pct"/>
            <w:tcBorders>
              <w:left w:val="single" w:color="auto" w:sz="4" w:space="0"/>
            </w:tcBorders>
          </w:tcPr>
          <w:p w:rsidRPr="00216FD8" w:rsidR="00D0032D" w:rsidP="0089183C" w:rsidRDefault="00D0032D" w14:paraId="5F44D156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:rsidRPr="00216FD8" w:rsidR="00D0032D" w:rsidP="0089183C" w:rsidRDefault="00D0032D" w14:paraId="6E1FB432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:rsidRPr="00216FD8" w:rsidR="00D0032D" w:rsidP="0089183C" w:rsidRDefault="00A0614C" w14:paraId="5150C7D7" w14:textId="2A05A00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  <w:bookmarkStart w:name="_GoBack" w:id="0"/>
            <w:bookmarkEnd w:id="0"/>
          </w:p>
        </w:tc>
        <w:tc>
          <w:tcPr>
            <w:tcW w:w="311" w:type="pct"/>
          </w:tcPr>
          <w:p w:rsidRPr="00216FD8" w:rsidR="00D0032D" w:rsidP="0089183C" w:rsidRDefault="00D0032D" w14:paraId="230F6FAE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:rsidRPr="00216FD8" w:rsidR="00D0032D" w:rsidP="0089183C" w:rsidRDefault="00D0032D" w14:paraId="223C2142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:rsidRPr="00216FD8" w:rsidR="00D0032D" w:rsidP="0089183C" w:rsidRDefault="00D0032D" w14:paraId="77D4998B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color="auto" w:sz="4" w:space="0"/>
            </w:tcBorders>
          </w:tcPr>
          <w:p w:rsidRPr="00216FD8" w:rsidR="00D0032D" w:rsidP="0089183C" w:rsidRDefault="00D0032D" w14:paraId="32136F05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Pr="00216FD8" w:rsidR="00D0032D" w:rsidTr="005B6B71" w14:paraId="3F61FD56" w14:textId="77777777">
        <w:trPr>
          <w:trHeight w:val="20"/>
        </w:trPr>
        <w:tc>
          <w:tcPr>
            <w:tcW w:w="303" w:type="pct"/>
            <w:tcBorders>
              <w:left w:val="single" w:color="auto" w:sz="4" w:space="0"/>
            </w:tcBorders>
          </w:tcPr>
          <w:p w:rsidRPr="00216FD8" w:rsidR="00D0032D" w:rsidP="0089183C" w:rsidRDefault="00D0032D" w14:paraId="6D35CF65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:rsidRPr="00216FD8" w:rsidR="00D0032D" w:rsidP="0089183C" w:rsidRDefault="00D0032D" w14:paraId="44623646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:rsidRPr="00216FD8" w:rsidR="00D0032D" w:rsidP="0089183C" w:rsidRDefault="00D0032D" w14:paraId="06C8FA8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:rsidRPr="00216FD8" w:rsidR="00D0032D" w:rsidP="0089183C" w:rsidRDefault="00D0032D" w14:paraId="673F60AF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:rsidRPr="00216FD8" w:rsidR="00D0032D" w:rsidP="0089183C" w:rsidRDefault="00EF45A2" w14:paraId="056D0566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:rsidRPr="00216FD8" w:rsidR="00D0032D" w:rsidP="0089183C" w:rsidRDefault="00D0032D" w14:paraId="4274DC24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color="auto" w:sz="4" w:space="0"/>
            </w:tcBorders>
          </w:tcPr>
          <w:p w:rsidRPr="00216FD8" w:rsidR="00D0032D" w:rsidP="0089183C" w:rsidRDefault="00D0032D" w14:paraId="182E32DD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Pr="00216FD8" w:rsidR="00D0032D" w:rsidTr="005B6B71" w14:paraId="08C6E5B6" w14:textId="77777777">
        <w:trPr>
          <w:trHeight w:val="20"/>
        </w:trPr>
        <w:tc>
          <w:tcPr>
            <w:tcW w:w="303" w:type="pct"/>
            <w:tcBorders>
              <w:left w:val="single" w:color="auto" w:sz="4" w:space="0"/>
            </w:tcBorders>
          </w:tcPr>
          <w:p w:rsidRPr="00216FD8" w:rsidR="00D0032D" w:rsidP="0089183C" w:rsidRDefault="00D0032D" w14:paraId="2D4096CC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:rsidRPr="00216FD8" w:rsidR="00D0032D" w:rsidP="0089183C" w:rsidRDefault="00D0032D" w14:paraId="21E5DFAF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:rsidRPr="00216FD8" w:rsidR="00D0032D" w:rsidP="0089183C" w:rsidRDefault="00D0032D" w14:paraId="0AC312AC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:rsidRPr="00216FD8" w:rsidR="00D0032D" w:rsidP="0089183C" w:rsidRDefault="00D0032D" w14:paraId="78AFF8A5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:rsidRPr="00216FD8" w:rsidR="00D0032D" w:rsidP="0089183C" w:rsidRDefault="00EF45A2" w14:paraId="11E2B992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:rsidRPr="00216FD8" w:rsidR="00D0032D" w:rsidP="0089183C" w:rsidRDefault="00D0032D" w14:paraId="41F5D19B" w14:textId="7777777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color="auto" w:sz="4" w:space="0"/>
            </w:tcBorders>
          </w:tcPr>
          <w:p w:rsidRPr="00216FD8" w:rsidR="00D0032D" w:rsidP="0089183C" w:rsidRDefault="00D0032D" w14:paraId="0E7710A9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Pr="00216FD8" w:rsidR="00D0032D" w:rsidTr="005B6B71" w14:paraId="5552C9A8" w14:textId="77777777">
        <w:trPr>
          <w:trHeight w:val="20"/>
        </w:trPr>
        <w:tc>
          <w:tcPr>
            <w:tcW w:w="303" w:type="pct"/>
            <w:tcBorders>
              <w:left w:val="single" w:color="auto" w:sz="4" w:space="0"/>
              <w:bottom w:val="single" w:color="auto" w:sz="4" w:space="0"/>
            </w:tcBorders>
          </w:tcPr>
          <w:p w:rsidRPr="00216FD8" w:rsidR="00D0032D" w:rsidP="0089183C" w:rsidRDefault="00D0032D" w14:paraId="51672114" w14:textId="7777777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color="auto" w:sz="4" w:space="0"/>
            </w:tcBorders>
          </w:tcPr>
          <w:p w:rsidRPr="00216FD8" w:rsidR="00D0032D" w:rsidP="0089183C" w:rsidRDefault="00D0032D" w14:paraId="7C6CCB50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color="auto" w:sz="4" w:space="0"/>
            </w:tcBorders>
          </w:tcPr>
          <w:p w:rsidRPr="00216FD8" w:rsidR="00D0032D" w:rsidP="0089183C" w:rsidRDefault="00422037" w14:paraId="74C0AE1A" w14:textId="485234A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0E7A">
              <w:rPr>
                <w:rFonts w:ascii="Wingdings" w:hAnsi="Wingdings" w:eastAsia="Wingdings" w:cs="Wingdings"/>
                <w:szCs w:val="22"/>
              </w:rPr>
              <w:t>ü</w:t>
            </w:r>
          </w:p>
        </w:tc>
        <w:tc>
          <w:tcPr>
            <w:tcW w:w="311" w:type="pct"/>
            <w:tcBorders>
              <w:bottom w:val="single" w:color="auto" w:sz="4" w:space="0"/>
            </w:tcBorders>
          </w:tcPr>
          <w:p w:rsidRPr="00216FD8" w:rsidR="00D0032D" w:rsidP="0089183C" w:rsidRDefault="00D0032D" w14:paraId="1EE406F8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color="auto" w:sz="4" w:space="0"/>
            </w:tcBorders>
          </w:tcPr>
          <w:p w:rsidRPr="00216FD8" w:rsidR="00D0032D" w:rsidP="0089183C" w:rsidRDefault="00D0032D" w14:paraId="2CEC24BF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color="auto" w:sz="4" w:space="0"/>
            </w:tcBorders>
          </w:tcPr>
          <w:p w:rsidRPr="00216FD8" w:rsidR="00D0032D" w:rsidP="0089183C" w:rsidRDefault="00D0032D" w14:paraId="7A4A8641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98" w:type="pct"/>
            <w:tcBorders>
              <w:bottom w:val="single" w:color="auto" w:sz="4" w:space="0"/>
              <w:right w:val="single" w:color="auto" w:sz="4" w:space="0"/>
            </w:tcBorders>
          </w:tcPr>
          <w:p w:rsidRPr="00216FD8" w:rsidR="00D0032D" w:rsidP="0089183C" w:rsidRDefault="00D0032D" w14:paraId="180D67C6" w14:textId="7777777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:rsidRPr="00216FD8" w:rsidR="00D0032D" w:rsidP="0089183C" w:rsidRDefault="00D0032D" w14:paraId="640F0ABF" w14:textId="77777777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:rsidRPr="00216FD8" w:rsidR="00D0032D" w:rsidP="0089183C" w:rsidRDefault="00D0032D" w14:paraId="301C1DA0" w14:textId="77777777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8811"/>
      </w:tblGrid>
      <w:tr w:rsidRPr="00216FD8" w:rsidR="00D0032D" w:rsidTr="1C86A483" w14:paraId="7E95CADB" w14:textId="77777777">
        <w:trPr>
          <w:trHeight w:val="20"/>
        </w:trPr>
        <w:tc>
          <w:tcPr>
            <w:tcW w:w="5000" w:type="pct"/>
            <w:tcBorders>
              <w:top w:val="double" w:color="0000FF" w:sz="12" w:space="0"/>
              <w:left w:val="double" w:color="0000FF" w:sz="12" w:space="0"/>
              <w:bottom w:val="double" w:color="0000FF" w:sz="12" w:space="0"/>
              <w:right w:val="double" w:color="0000FF" w:sz="12" w:space="0"/>
            </w:tcBorders>
            <w:shd w:val="clear" w:color="auto" w:fill="FFFF99"/>
            <w:tcMar/>
          </w:tcPr>
          <w:p w:rsidRPr="00216FD8" w:rsidR="00D0032D" w:rsidP="0089183C" w:rsidRDefault="00D0032D" w14:paraId="41A94D9B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:rsidRPr="00216FD8" w:rsidR="00D0032D" w:rsidP="0089183C" w:rsidRDefault="00D0032D" w14:paraId="1712FBEB" w14:textId="77777777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FF"/>
                <w:sz w:val="22"/>
                <w:szCs w:val="22"/>
              </w:rPr>
              <w:t>State your name and date of action for each entry.</w:t>
            </w:r>
          </w:p>
          <w:p w:rsidRPr="00216FD8" w:rsidR="00D0032D" w:rsidP="0089183C" w:rsidRDefault="00D0032D" w14:paraId="4E571A39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FF"/>
                <w:sz w:val="22"/>
                <w:szCs w:val="22"/>
              </w:rPr>
              <w:t>There should be enough information in this section to provide a narrative of what happened during the duly made process.  It should enable someone to understand why an application was/ wasn’t duly made and the sequence of events.</w:t>
            </w:r>
          </w:p>
        </w:tc>
      </w:tr>
      <w:tr w:rsidRPr="00216FD8" w:rsidR="00D0032D" w:rsidTr="1C86A483" w14:paraId="41A0AC72" w14:textId="77777777">
        <w:trPr>
          <w:trHeight w:val="20"/>
        </w:trPr>
        <w:tc>
          <w:tcPr>
            <w:tcW w:w="5000" w:type="pct"/>
            <w:tcBorders>
              <w:top w:val="double" w:color="0000FF" w:sz="12" w:space="0"/>
              <w:left w:val="double" w:color="0000FF" w:sz="12" w:space="0"/>
              <w:bottom w:val="double" w:color="0000FF" w:sz="12" w:space="0"/>
              <w:right w:val="double" w:color="0000FF" w:sz="12" w:space="0"/>
            </w:tcBorders>
            <w:tcMar/>
          </w:tcPr>
          <w:p w:rsidR="00D0032D" w:rsidP="0089183C" w:rsidRDefault="00422037" w14:paraId="53941EB5" w14:textId="0F43AF8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Matthew Fryer 25/05/2021</w:t>
            </w:r>
          </w:p>
          <w:p w:rsidR="00422037" w:rsidP="0089183C" w:rsidRDefault="00422037" w14:paraId="32B07580" w14:textId="005ED8D8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422037">
              <w:rPr>
                <w:rFonts w:ascii="Arial" w:hAnsi="Arial" w:cs="Arial"/>
                <w:bCs/>
                <w:sz w:val="22"/>
                <w:szCs w:val="22"/>
              </w:rPr>
              <w:t>MF sent NDM RFI to Louise Parsons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requesting a long list of additional information: </w:t>
            </w:r>
          </w:p>
          <w:p w:rsidRPr="00760264" w:rsidR="00422037" w:rsidP="00760264" w:rsidRDefault="005E0100" w14:paraId="51B18DEA" w14:textId="0B4974CC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60264">
              <w:rPr>
                <w:rFonts w:ascii="Arial" w:hAnsi="Arial" w:cs="Arial"/>
                <w:b/>
                <w:sz w:val="22"/>
                <w:szCs w:val="22"/>
              </w:rPr>
              <w:t>Application Fee –</w:t>
            </w:r>
            <w:r w:rsidRPr="00760264">
              <w:rPr>
                <w:rFonts w:ascii="Arial" w:hAnsi="Arial" w:cs="Arial"/>
                <w:bCs/>
                <w:sz w:val="22"/>
                <w:szCs w:val="22"/>
              </w:rPr>
              <w:t xml:space="preserve"> Operator </w:t>
            </w:r>
            <w:r w:rsidRPr="00760264" w:rsidR="00ED402B">
              <w:rPr>
                <w:rFonts w:ascii="Arial" w:hAnsi="Arial" w:cs="Arial"/>
                <w:bCs/>
                <w:sz w:val="22"/>
                <w:szCs w:val="22"/>
              </w:rPr>
              <w:t xml:space="preserve">was using a application fee payment from previous returned application but had made changes that impacted the OPRA. They had failed to notice the change in the application fee. </w:t>
            </w:r>
            <w:r w:rsidRPr="00760264" w:rsidR="00ED402B">
              <w:rPr>
                <w:rFonts w:ascii="Arial" w:hAnsi="Arial" w:cs="Arial"/>
                <w:b/>
                <w:sz w:val="22"/>
                <w:szCs w:val="22"/>
              </w:rPr>
              <w:t xml:space="preserve">An additional </w:t>
            </w:r>
            <w:r w:rsidRPr="00760264" w:rsidR="00003290">
              <w:rPr>
                <w:rFonts w:ascii="Arial" w:hAnsi="Arial" w:cs="Arial"/>
                <w:b/>
                <w:sz w:val="22"/>
                <w:szCs w:val="22"/>
              </w:rPr>
              <w:t>£1136 is required.</w:t>
            </w:r>
            <w:r w:rsidRPr="00760264" w:rsidR="0000329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Pr="00422037" w:rsidR="00003290" w:rsidP="0089183C" w:rsidRDefault="00003290" w14:paraId="08311435" w14:textId="7777777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Pr="00760264" w:rsidR="00D0032D" w:rsidP="00760264" w:rsidRDefault="00003290" w14:paraId="46D51601" w14:textId="4AF4AEA9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602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Part F Form – </w:t>
            </w:r>
            <w:r w:rsidRPr="00760264">
              <w:rPr>
                <w:rFonts w:ascii="Arial" w:hAnsi="Arial" w:cs="Arial"/>
                <w:sz w:val="22"/>
                <w:szCs w:val="22"/>
              </w:rPr>
              <w:t xml:space="preserve">In line with the changes to the application fee the Part F1 form needed to be updated to show the new application fee as per the OPRA. </w:t>
            </w:r>
          </w:p>
          <w:p w:rsidR="00003290" w:rsidP="0089183C" w:rsidRDefault="00003290" w14:paraId="63E73DF7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:rsidRPr="00760264" w:rsidR="00003290" w:rsidP="00760264" w:rsidRDefault="00003290" w14:paraId="2BF5482F" w14:textId="36F17C75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6026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FPMP – </w:t>
            </w:r>
            <w:r w:rsidRPr="00760264">
              <w:rPr>
                <w:rFonts w:ascii="Arial" w:hAnsi="Arial" w:cs="Arial"/>
                <w:sz w:val="22"/>
                <w:szCs w:val="22"/>
              </w:rPr>
              <w:t>The current version is missing specific sections of the FPMP and the site plan does not contain any detail in regard to sizes of piles/storage areas. In addition it as clear that the FPMP Sections on Fire Water Supply and Containment did not meet our guidance.</w:t>
            </w:r>
          </w:p>
          <w:p w:rsidR="00003290" w:rsidP="0089183C" w:rsidRDefault="00003290" w14:paraId="34D75783" w14:textId="7777777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:rsidRPr="00760264" w:rsidR="00003290" w:rsidP="00760264" w:rsidRDefault="00003290" w14:paraId="746AD600" w14:textId="3E93E0F9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60264">
              <w:rPr>
                <w:rFonts w:ascii="Arial" w:hAnsi="Arial" w:cs="Arial"/>
                <w:b/>
                <w:bCs/>
                <w:sz w:val="22"/>
                <w:szCs w:val="22"/>
              </w:rPr>
              <w:t>Site Plan</w:t>
            </w:r>
            <w:r w:rsidRPr="00760264">
              <w:rPr>
                <w:rFonts w:ascii="Arial" w:hAnsi="Arial" w:cs="Arial"/>
                <w:sz w:val="22"/>
                <w:szCs w:val="22"/>
              </w:rPr>
              <w:t xml:space="preserve"> – The operator had referenced a site plan in C4 but had not actually provided it. </w:t>
            </w:r>
          </w:p>
        </w:tc>
      </w:tr>
      <w:tr w:rsidRPr="00216FD8" w:rsidR="00D0032D" w:rsidTr="1C86A483" w14:paraId="36AC2658" w14:textId="77777777">
        <w:trPr>
          <w:trHeight w:val="20"/>
        </w:trPr>
        <w:tc>
          <w:tcPr>
            <w:tcW w:w="5000" w:type="pct"/>
            <w:tcBorders>
              <w:top w:val="double" w:color="0000FF" w:sz="12" w:space="0"/>
              <w:left w:val="double" w:color="0000FF" w:sz="12" w:space="0"/>
              <w:bottom w:val="double" w:color="0000FF" w:sz="12" w:space="0"/>
              <w:right w:val="double" w:color="0000FF" w:sz="12" w:space="0"/>
            </w:tcBorders>
            <w:tcMar/>
          </w:tcPr>
          <w:p w:rsidR="00D0032D" w:rsidP="0089183C" w:rsidRDefault="00003290" w14:paraId="4C04615D" w14:textId="35332B9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Louise Parson </w:t>
            </w:r>
            <w:r w:rsidR="00E12FD8">
              <w:rPr>
                <w:rFonts w:ascii="Arial" w:hAnsi="Arial" w:cs="Arial"/>
                <w:b/>
                <w:sz w:val="22"/>
                <w:szCs w:val="22"/>
                <w:u w:val="single"/>
              </w:rPr>
              <w:t>27/05/2021</w:t>
            </w:r>
          </w:p>
          <w:p w:rsidRPr="00D21F53" w:rsidR="00E12FD8" w:rsidP="0089183C" w:rsidRDefault="00E12FD8" w14:paraId="071B22F6" w14:textId="345CB495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D21F53">
              <w:rPr>
                <w:rFonts w:ascii="Arial" w:hAnsi="Arial" w:cs="Arial"/>
                <w:bCs/>
                <w:sz w:val="22"/>
                <w:szCs w:val="22"/>
              </w:rPr>
              <w:t>Lousie Parson sent over a</w:t>
            </w:r>
            <w:r w:rsidR="00760264">
              <w:rPr>
                <w:rFonts w:ascii="Arial" w:hAnsi="Arial" w:cs="Arial"/>
                <w:bCs/>
                <w:sz w:val="22"/>
                <w:szCs w:val="22"/>
              </w:rPr>
              <w:t xml:space="preserve"> draft</w:t>
            </w:r>
            <w:r w:rsidRPr="00D21F5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1F53" w:rsidR="00D21F53">
              <w:rPr>
                <w:rFonts w:ascii="Arial" w:hAnsi="Arial" w:cs="Arial"/>
                <w:bCs/>
                <w:sz w:val="22"/>
                <w:szCs w:val="22"/>
              </w:rPr>
              <w:t>amended</w:t>
            </w:r>
            <w:r w:rsidRPr="00D21F53">
              <w:rPr>
                <w:rFonts w:ascii="Arial" w:hAnsi="Arial" w:cs="Arial"/>
                <w:bCs/>
                <w:sz w:val="22"/>
                <w:szCs w:val="22"/>
              </w:rPr>
              <w:t xml:space="preserve"> FPMP to </w:t>
            </w:r>
            <w:r w:rsidRPr="00D21F53" w:rsidR="00D21F53">
              <w:rPr>
                <w:rFonts w:ascii="Arial" w:hAnsi="Arial" w:cs="Arial"/>
                <w:bCs/>
                <w:sz w:val="22"/>
                <w:szCs w:val="22"/>
              </w:rPr>
              <w:t xml:space="preserve">confirm if this now was suitable for duly making. </w:t>
            </w:r>
            <w:r w:rsidR="00D21F53">
              <w:rPr>
                <w:rFonts w:ascii="Arial" w:hAnsi="Arial" w:cs="Arial"/>
                <w:bCs/>
                <w:sz w:val="22"/>
                <w:szCs w:val="22"/>
              </w:rPr>
              <w:t xml:space="preserve">MF reviewed the additional </w:t>
            </w:r>
            <w:r w:rsidR="00553605">
              <w:rPr>
                <w:rFonts w:ascii="Arial" w:hAnsi="Arial" w:cs="Arial"/>
                <w:bCs/>
                <w:sz w:val="22"/>
                <w:szCs w:val="22"/>
              </w:rPr>
              <w:t xml:space="preserve">information in the FPMP and confirmed that it was now be suitable for duly making although there would be likely there would be additional questions at </w:t>
            </w:r>
            <w:r w:rsidR="00760264">
              <w:rPr>
                <w:rFonts w:ascii="Arial" w:hAnsi="Arial" w:cs="Arial"/>
                <w:bCs/>
                <w:sz w:val="22"/>
                <w:szCs w:val="22"/>
              </w:rPr>
              <w:t xml:space="preserve">determination. </w:t>
            </w:r>
          </w:p>
          <w:p w:rsidRPr="00216FD8" w:rsidR="00D0032D" w:rsidP="0089183C" w:rsidRDefault="00D0032D" w14:paraId="5F17FF5B" w14:textId="7777777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Pr="0089183C" w:rsidR="00D0032D" w:rsidTr="1C86A483" w14:paraId="0EAA7C89" w14:textId="77777777">
        <w:trPr>
          <w:trHeight w:val="20"/>
        </w:trPr>
        <w:tc>
          <w:tcPr>
            <w:tcW w:w="5000" w:type="pct"/>
            <w:tcBorders>
              <w:top w:val="double" w:color="0000FF" w:sz="12" w:space="0"/>
              <w:left w:val="double" w:color="0000FF" w:sz="12" w:space="0"/>
              <w:bottom w:val="double" w:color="0000FF" w:sz="12" w:space="0"/>
              <w:right w:val="double" w:color="0000FF" w:sz="12" w:space="0"/>
            </w:tcBorders>
            <w:tcMar/>
          </w:tcPr>
          <w:p w:rsidR="00D0032D" w:rsidP="0089183C" w:rsidRDefault="00760264" w14:paraId="0547C11C" w14:textId="6873121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Parsons 08/06/2021</w:t>
            </w:r>
          </w:p>
          <w:p w:rsidRPr="00760264" w:rsidR="00760264" w:rsidP="0089183C" w:rsidRDefault="00760264" w14:paraId="63A56691" w14:textId="49097800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60264">
              <w:rPr>
                <w:rFonts w:ascii="Arial" w:hAnsi="Arial" w:cs="Arial"/>
                <w:bCs/>
                <w:sz w:val="22"/>
                <w:szCs w:val="22"/>
              </w:rPr>
              <w:t xml:space="preserve">Submitted a formal response to the NDM RFI dated 25/05/2021. </w:t>
            </w:r>
          </w:p>
          <w:p w:rsidR="00A37F85" w:rsidP="0089183C" w:rsidRDefault="00760264" w14:paraId="10C83647" w14:textId="7777777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60264">
              <w:rPr>
                <w:rFonts w:ascii="Arial" w:hAnsi="Arial" w:cs="Arial"/>
                <w:bCs/>
                <w:sz w:val="22"/>
                <w:szCs w:val="22"/>
              </w:rPr>
              <w:t>Comments on additional information provided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  <w:p w:rsidR="00D0032D" w:rsidP="00F17EBC" w:rsidRDefault="00A37F85" w14:paraId="33128DEE" w14:textId="03883F13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5E526A">
              <w:rPr>
                <w:rFonts w:ascii="Arial" w:hAnsi="Arial" w:cs="Arial"/>
                <w:bCs/>
                <w:sz w:val="22"/>
                <w:szCs w:val="22"/>
              </w:rPr>
              <w:t xml:space="preserve">Additional </w:t>
            </w:r>
            <w:r w:rsidRPr="005E526A" w:rsidR="00C20D25">
              <w:rPr>
                <w:rFonts w:ascii="Arial" w:hAnsi="Arial" w:cs="Arial"/>
                <w:bCs/>
                <w:sz w:val="22"/>
                <w:szCs w:val="22"/>
              </w:rPr>
              <w:t>application fee provided</w:t>
            </w:r>
            <w:r w:rsidRPr="005E526A" w:rsidR="00490DEF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r w:rsidRPr="005E526A" w:rsidR="00490DEF">
              <w:rPr>
                <w:rFonts w:ascii="Arial" w:hAnsi="Arial" w:cs="Arial"/>
                <w:bCs/>
                <w:sz w:val="22"/>
                <w:szCs w:val="22"/>
              </w:rPr>
              <w:t>Amount:£1136</w:t>
            </w:r>
            <w:r w:rsidRPr="005E526A" w:rsidR="005E526A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r w:rsidRPr="005E526A" w:rsidR="00490DEF">
              <w:rPr>
                <w:rFonts w:ascii="Arial" w:hAnsi="Arial" w:cs="Arial"/>
                <w:bCs/>
                <w:sz w:val="22"/>
                <w:szCs w:val="22"/>
              </w:rPr>
              <w:t>Date paid: 02/06/2021</w:t>
            </w:r>
            <w:r w:rsidR="005E526A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5E526A" w:rsidR="00490DEF">
              <w:rPr>
                <w:rFonts w:ascii="Arial" w:hAnsi="Arial" w:cs="Arial"/>
                <w:bCs/>
                <w:sz w:val="22"/>
                <w:szCs w:val="22"/>
              </w:rPr>
              <w:t>Trans#: 2089476</w:t>
            </w:r>
          </w:p>
          <w:p w:rsidR="006550F5" w:rsidP="00F17EBC" w:rsidRDefault="006550F5" w14:paraId="1CE8686A" w14:textId="65DB518F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Updated Form F1 provided</w:t>
            </w:r>
          </w:p>
          <w:p w:rsidR="006550F5" w:rsidP="006550F5" w:rsidRDefault="006550F5" w14:paraId="76FB4584" w14:textId="27718A2A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Updated FPMP Provided. </w:t>
            </w:r>
            <w:r w:rsidR="00235093">
              <w:rPr>
                <w:rFonts w:ascii="Arial" w:hAnsi="Arial" w:cs="Arial"/>
                <w:bCs/>
                <w:sz w:val="22"/>
                <w:szCs w:val="22"/>
              </w:rPr>
              <w:t>Still likely to need additional information in the determination stage. However</w:t>
            </w:r>
            <w:r w:rsidR="00E962B2">
              <w:rPr>
                <w:rFonts w:ascii="Arial" w:hAnsi="Arial" w:cs="Arial"/>
                <w:bCs/>
                <w:sz w:val="22"/>
                <w:szCs w:val="22"/>
              </w:rPr>
              <w:t xml:space="preserve">, it was considered that as we now have some information to assess for the relevant sections it had met the duly making bar. </w:t>
            </w:r>
          </w:p>
          <w:p w:rsidRPr="006550F5" w:rsidR="00E962B2" w:rsidP="1C86A483" w:rsidRDefault="00E962B2" w14:paraId="49CE2621" w14:textId="30FF9B53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1C86A483" w:rsidR="00E962B2">
              <w:rPr>
                <w:rFonts w:ascii="Arial" w:hAnsi="Arial" w:cs="Arial"/>
                <w:sz w:val="22"/>
                <w:szCs w:val="22"/>
              </w:rPr>
              <w:t xml:space="preserve">Site plan provided. </w:t>
            </w:r>
          </w:p>
          <w:p w:rsidR="1C86A483" w:rsidP="1C86A483" w:rsidRDefault="1C86A483" w14:paraId="102B5398" w14:textId="36271F35">
            <w:pPr>
              <w:pStyle w:val="Normal"/>
              <w:spacing w:before="60" w:after="60" w:line="270" w:lineRule="exact"/>
              <w:rPr>
                <w:rFonts w:ascii="Arial" w:hAnsi="Arial" w:cs="Arial"/>
                <w:sz w:val="24"/>
                <w:szCs w:val="24"/>
              </w:rPr>
            </w:pPr>
          </w:p>
          <w:p w:rsidRPr="0089183C" w:rsidR="00760264" w:rsidP="1C86A483" w:rsidRDefault="00760264" w14:paraId="2CC7F90F" w14:textId="5825A0A9">
            <w:pPr>
              <w:spacing w:before="60" w:after="60" w:line="270" w:lineRule="exact"/>
              <w:rPr>
                <w:rFonts w:ascii="Arial" w:hAnsi="Arial" w:cs="Arial"/>
                <w:b w:val="1"/>
                <w:bCs w:val="1"/>
                <w:sz w:val="22"/>
                <w:szCs w:val="22"/>
                <w:u w:val="single"/>
              </w:rPr>
            </w:pPr>
            <w:r w:rsidRPr="1C86A483" w:rsidR="23100E1E">
              <w:rPr>
                <w:rFonts w:ascii="Arial" w:hAnsi="Arial" w:cs="Arial"/>
                <w:b w:val="1"/>
                <w:bCs w:val="1"/>
                <w:sz w:val="22"/>
                <w:szCs w:val="22"/>
                <w:u w:val="single"/>
              </w:rPr>
              <w:t>Date Duly Made: 08/06/2021</w:t>
            </w:r>
          </w:p>
        </w:tc>
      </w:tr>
    </w:tbl>
    <w:p w:rsidRPr="0089183C" w:rsidR="00D0032D" w:rsidP="0089183C" w:rsidRDefault="00D0032D" w14:paraId="3D783D35" w14:textId="77777777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:rsidRPr="0089183C" w:rsidR="0093763B" w:rsidP="0089183C" w:rsidRDefault="0093763B" w14:paraId="48D0DEE3" w14:textId="77777777">
      <w:pPr>
        <w:pStyle w:val="StyleHeading5BlockLabelArial"/>
        <w:spacing w:before="60" w:after="60" w:line="270" w:lineRule="exact"/>
      </w:pPr>
    </w:p>
    <w:sectPr w:rsidRPr="0089183C" w:rsidR="0093763B" w:rsidSect="00434129">
      <w:headerReference w:type="even" r:id="rId19"/>
      <w:headerReference w:type="default" r:id="rId20"/>
      <w:footerReference w:type="default" r:id="rId21"/>
      <w:headerReference w:type="first" r:id="rId22"/>
      <w:pgSz w:w="11906" w:h="16838" w:orient="portrait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3E9" w:rsidRDefault="00B613E9" w14:paraId="467A9D1D" w14:textId="77777777">
      <w:r>
        <w:separator/>
      </w:r>
    </w:p>
  </w:endnote>
  <w:endnote w:type="continuationSeparator" w:id="0">
    <w:p w:rsidR="00B613E9" w:rsidRDefault="00B613E9" w14:paraId="7A3FF9B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7D6278" w:rsidR="00120E11" w:rsidP="007D6278" w:rsidRDefault="00120E11" w14:paraId="2A28393E" w14:textId="77777777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3E9" w:rsidRDefault="00B613E9" w14:paraId="0969EDA5" w14:textId="77777777">
      <w:r>
        <w:separator/>
      </w:r>
    </w:p>
  </w:footnote>
  <w:footnote w:type="continuationSeparator" w:id="0">
    <w:p w:rsidR="00B613E9" w:rsidRDefault="00B613E9" w14:paraId="6EE2813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E11" w:rsidRDefault="00B613E9" w14:paraId="4D9B8C19" w14:textId="77777777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spid="_x0000_s2049" o:allowincell="f" fillcolor="silver" stroked="f" type="#_x0000_t136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966287" w:rsidR="00120E11" w:rsidRDefault="00120E11" w14:paraId="1EC6049C" w14:textId="77777777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E11" w:rsidRDefault="00B613E9" w14:paraId="0D3EC0F0" w14:textId="77777777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spid="_x0000_s2050" o:allowincell="f" fillcolor="silver" stroked="f" type="#_x0000_t136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C120BF5"/>
    <w:multiLevelType w:val="hybridMultilevel"/>
    <w:tmpl w:val="A8067274"/>
    <w:lvl w:ilvl="0" w:tplc="C46CD92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C600FF"/>
    <w:multiLevelType w:val="hybridMultilevel"/>
    <w:tmpl w:val="32148B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hint="default" w:ascii="Wingdings" w:hAnsi="Wingdings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3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2"/>
  </w:num>
  <w:num w:numId="5">
    <w:abstractNumId w:val="0"/>
  </w:num>
  <w:num w:numId="6">
    <w:abstractNumId w:val="11"/>
  </w:num>
  <w:num w:numId="7">
    <w:abstractNumId w:val="9"/>
  </w:num>
  <w:num w:numId="8">
    <w:abstractNumId w:val="8"/>
  </w:num>
  <w:num w:numId="9">
    <w:abstractNumId w:val="4"/>
  </w:num>
  <w:num w:numId="10">
    <w:abstractNumId w:val="13"/>
  </w:num>
  <w:num w:numId="11">
    <w:abstractNumId w:val="12"/>
  </w:num>
  <w:num w:numId="12">
    <w:abstractNumId w:val="3"/>
  </w:num>
  <w:num w:numId="13">
    <w:abstractNumId w:val="1"/>
  </w:num>
  <w:num w:numId="14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03290"/>
    <w:rsid w:val="00006C2C"/>
    <w:rsid w:val="000101BB"/>
    <w:rsid w:val="00017DD8"/>
    <w:rsid w:val="00021522"/>
    <w:rsid w:val="0002529A"/>
    <w:rsid w:val="0002727E"/>
    <w:rsid w:val="00033A0D"/>
    <w:rsid w:val="00033D34"/>
    <w:rsid w:val="00036F49"/>
    <w:rsid w:val="00042073"/>
    <w:rsid w:val="000428A5"/>
    <w:rsid w:val="000450D1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701A"/>
    <w:rsid w:val="000E003D"/>
    <w:rsid w:val="000E5D87"/>
    <w:rsid w:val="000F23A6"/>
    <w:rsid w:val="000F3523"/>
    <w:rsid w:val="00104E2D"/>
    <w:rsid w:val="00105266"/>
    <w:rsid w:val="00115D3B"/>
    <w:rsid w:val="00117868"/>
    <w:rsid w:val="00120E11"/>
    <w:rsid w:val="00125818"/>
    <w:rsid w:val="00125F12"/>
    <w:rsid w:val="00131D79"/>
    <w:rsid w:val="00134E39"/>
    <w:rsid w:val="00136B7D"/>
    <w:rsid w:val="00142E2D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790"/>
    <w:rsid w:val="0020798A"/>
    <w:rsid w:val="00207EA4"/>
    <w:rsid w:val="00210E7A"/>
    <w:rsid w:val="002113D9"/>
    <w:rsid w:val="00213E35"/>
    <w:rsid w:val="00216FD8"/>
    <w:rsid w:val="002310F7"/>
    <w:rsid w:val="002314AE"/>
    <w:rsid w:val="0023182B"/>
    <w:rsid w:val="00232149"/>
    <w:rsid w:val="00235093"/>
    <w:rsid w:val="00235BD9"/>
    <w:rsid w:val="002366ED"/>
    <w:rsid w:val="00236EBB"/>
    <w:rsid w:val="00240F40"/>
    <w:rsid w:val="002435B0"/>
    <w:rsid w:val="00244CF3"/>
    <w:rsid w:val="00251E90"/>
    <w:rsid w:val="00252208"/>
    <w:rsid w:val="00252669"/>
    <w:rsid w:val="0025691F"/>
    <w:rsid w:val="0027307D"/>
    <w:rsid w:val="002732AF"/>
    <w:rsid w:val="00274F41"/>
    <w:rsid w:val="002845D1"/>
    <w:rsid w:val="002A32F6"/>
    <w:rsid w:val="002A34BE"/>
    <w:rsid w:val="002A4810"/>
    <w:rsid w:val="002B35BF"/>
    <w:rsid w:val="002B703B"/>
    <w:rsid w:val="002C1B59"/>
    <w:rsid w:val="002C3A13"/>
    <w:rsid w:val="002C5208"/>
    <w:rsid w:val="002C6ED3"/>
    <w:rsid w:val="002D6232"/>
    <w:rsid w:val="002E1083"/>
    <w:rsid w:val="002E164C"/>
    <w:rsid w:val="002F670C"/>
    <w:rsid w:val="00301602"/>
    <w:rsid w:val="003020D8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7134F"/>
    <w:rsid w:val="00371623"/>
    <w:rsid w:val="00375BF6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5B52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2037"/>
    <w:rsid w:val="00422D92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0A12"/>
    <w:rsid w:val="004734A6"/>
    <w:rsid w:val="004762B7"/>
    <w:rsid w:val="00476C13"/>
    <w:rsid w:val="00481042"/>
    <w:rsid w:val="00481D55"/>
    <w:rsid w:val="00483C78"/>
    <w:rsid w:val="00484217"/>
    <w:rsid w:val="00485B15"/>
    <w:rsid w:val="00490DEF"/>
    <w:rsid w:val="00491D59"/>
    <w:rsid w:val="00495C3B"/>
    <w:rsid w:val="0049777F"/>
    <w:rsid w:val="004A1DC1"/>
    <w:rsid w:val="004A1E26"/>
    <w:rsid w:val="004A2549"/>
    <w:rsid w:val="004A5410"/>
    <w:rsid w:val="004B3100"/>
    <w:rsid w:val="004B3175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612"/>
    <w:rsid w:val="004F61D4"/>
    <w:rsid w:val="004F62C2"/>
    <w:rsid w:val="00503CD9"/>
    <w:rsid w:val="0050664C"/>
    <w:rsid w:val="0051061E"/>
    <w:rsid w:val="00517E63"/>
    <w:rsid w:val="00524167"/>
    <w:rsid w:val="00525396"/>
    <w:rsid w:val="00525408"/>
    <w:rsid w:val="00526ED4"/>
    <w:rsid w:val="0053194E"/>
    <w:rsid w:val="00547AA4"/>
    <w:rsid w:val="0055100E"/>
    <w:rsid w:val="005515B9"/>
    <w:rsid w:val="0055228C"/>
    <w:rsid w:val="00553605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87B94"/>
    <w:rsid w:val="0059605C"/>
    <w:rsid w:val="00596C2C"/>
    <w:rsid w:val="005A5836"/>
    <w:rsid w:val="005A6209"/>
    <w:rsid w:val="005A6945"/>
    <w:rsid w:val="005A6B23"/>
    <w:rsid w:val="005B443F"/>
    <w:rsid w:val="005B6B71"/>
    <w:rsid w:val="005B7093"/>
    <w:rsid w:val="005C414F"/>
    <w:rsid w:val="005D3784"/>
    <w:rsid w:val="005D5B52"/>
    <w:rsid w:val="005E0100"/>
    <w:rsid w:val="005E0313"/>
    <w:rsid w:val="005E2E47"/>
    <w:rsid w:val="005E30B0"/>
    <w:rsid w:val="005E526A"/>
    <w:rsid w:val="005F052F"/>
    <w:rsid w:val="005F4116"/>
    <w:rsid w:val="005F545F"/>
    <w:rsid w:val="00604B6E"/>
    <w:rsid w:val="00616943"/>
    <w:rsid w:val="00616CC6"/>
    <w:rsid w:val="00616FFE"/>
    <w:rsid w:val="0061796B"/>
    <w:rsid w:val="00620A9F"/>
    <w:rsid w:val="00624D11"/>
    <w:rsid w:val="00632588"/>
    <w:rsid w:val="00634CE3"/>
    <w:rsid w:val="0063537F"/>
    <w:rsid w:val="00644EEB"/>
    <w:rsid w:val="00645F83"/>
    <w:rsid w:val="00647E8E"/>
    <w:rsid w:val="00654747"/>
    <w:rsid w:val="006550F5"/>
    <w:rsid w:val="00661A22"/>
    <w:rsid w:val="00666C66"/>
    <w:rsid w:val="00667E9A"/>
    <w:rsid w:val="00673FFF"/>
    <w:rsid w:val="00676F08"/>
    <w:rsid w:val="00677946"/>
    <w:rsid w:val="00680CB5"/>
    <w:rsid w:val="00682E37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C3EB2"/>
    <w:rsid w:val="006C762A"/>
    <w:rsid w:val="006D425A"/>
    <w:rsid w:val="006D5444"/>
    <w:rsid w:val="006D6F79"/>
    <w:rsid w:val="006D7981"/>
    <w:rsid w:val="006D7CBF"/>
    <w:rsid w:val="006E1D91"/>
    <w:rsid w:val="006E2FBA"/>
    <w:rsid w:val="006E30A8"/>
    <w:rsid w:val="006F217D"/>
    <w:rsid w:val="006F3838"/>
    <w:rsid w:val="006F4147"/>
    <w:rsid w:val="006F5DB2"/>
    <w:rsid w:val="007050C4"/>
    <w:rsid w:val="00705B61"/>
    <w:rsid w:val="0071016F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0264"/>
    <w:rsid w:val="00764826"/>
    <w:rsid w:val="00780D6A"/>
    <w:rsid w:val="00781205"/>
    <w:rsid w:val="00787181"/>
    <w:rsid w:val="00787835"/>
    <w:rsid w:val="007922FC"/>
    <w:rsid w:val="00793243"/>
    <w:rsid w:val="007A23C3"/>
    <w:rsid w:val="007B3D68"/>
    <w:rsid w:val="007B58EC"/>
    <w:rsid w:val="007B648C"/>
    <w:rsid w:val="007B656D"/>
    <w:rsid w:val="007C4060"/>
    <w:rsid w:val="007C6524"/>
    <w:rsid w:val="007D05E9"/>
    <w:rsid w:val="007D6278"/>
    <w:rsid w:val="007E4060"/>
    <w:rsid w:val="007E4644"/>
    <w:rsid w:val="007F0643"/>
    <w:rsid w:val="007F28B4"/>
    <w:rsid w:val="007F38F2"/>
    <w:rsid w:val="007F4B3B"/>
    <w:rsid w:val="00801E03"/>
    <w:rsid w:val="00802208"/>
    <w:rsid w:val="008062CF"/>
    <w:rsid w:val="008111DA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723B"/>
    <w:rsid w:val="00881758"/>
    <w:rsid w:val="0089183C"/>
    <w:rsid w:val="008937E9"/>
    <w:rsid w:val="008962E7"/>
    <w:rsid w:val="008A1D36"/>
    <w:rsid w:val="008A3C96"/>
    <w:rsid w:val="008A5772"/>
    <w:rsid w:val="008A7120"/>
    <w:rsid w:val="008B33A8"/>
    <w:rsid w:val="008C2554"/>
    <w:rsid w:val="008C6C41"/>
    <w:rsid w:val="008D194C"/>
    <w:rsid w:val="008D50E7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66287"/>
    <w:rsid w:val="00971A22"/>
    <w:rsid w:val="009729C0"/>
    <w:rsid w:val="009745D5"/>
    <w:rsid w:val="00977B97"/>
    <w:rsid w:val="00990C6A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7552"/>
    <w:rsid w:val="00A02EFA"/>
    <w:rsid w:val="00A0449C"/>
    <w:rsid w:val="00A0614C"/>
    <w:rsid w:val="00A078F3"/>
    <w:rsid w:val="00A1107E"/>
    <w:rsid w:val="00A11795"/>
    <w:rsid w:val="00A1252D"/>
    <w:rsid w:val="00A14A98"/>
    <w:rsid w:val="00A16896"/>
    <w:rsid w:val="00A24D8C"/>
    <w:rsid w:val="00A25796"/>
    <w:rsid w:val="00A266F4"/>
    <w:rsid w:val="00A30693"/>
    <w:rsid w:val="00A32ACD"/>
    <w:rsid w:val="00A37F85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A6454"/>
    <w:rsid w:val="00AB00B7"/>
    <w:rsid w:val="00AB0E58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26DFB"/>
    <w:rsid w:val="00B30ADA"/>
    <w:rsid w:val="00B34077"/>
    <w:rsid w:val="00B3497C"/>
    <w:rsid w:val="00B349A8"/>
    <w:rsid w:val="00B44B45"/>
    <w:rsid w:val="00B4581A"/>
    <w:rsid w:val="00B45B64"/>
    <w:rsid w:val="00B46194"/>
    <w:rsid w:val="00B5027B"/>
    <w:rsid w:val="00B51EF1"/>
    <w:rsid w:val="00B57CC4"/>
    <w:rsid w:val="00B613E9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03E7"/>
    <w:rsid w:val="00BB2BE6"/>
    <w:rsid w:val="00BC4BF9"/>
    <w:rsid w:val="00BC4D8F"/>
    <w:rsid w:val="00BC5992"/>
    <w:rsid w:val="00BD67FE"/>
    <w:rsid w:val="00BD6FDC"/>
    <w:rsid w:val="00BE0D0D"/>
    <w:rsid w:val="00BE4515"/>
    <w:rsid w:val="00BE5FA6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0D25"/>
    <w:rsid w:val="00C22682"/>
    <w:rsid w:val="00C3274B"/>
    <w:rsid w:val="00C34B0D"/>
    <w:rsid w:val="00C43F53"/>
    <w:rsid w:val="00C46394"/>
    <w:rsid w:val="00C54E4E"/>
    <w:rsid w:val="00C628EC"/>
    <w:rsid w:val="00C62A1C"/>
    <w:rsid w:val="00C65642"/>
    <w:rsid w:val="00C75FE5"/>
    <w:rsid w:val="00C77BEE"/>
    <w:rsid w:val="00C847F2"/>
    <w:rsid w:val="00C9343A"/>
    <w:rsid w:val="00C9462C"/>
    <w:rsid w:val="00CA4929"/>
    <w:rsid w:val="00CA5C5D"/>
    <w:rsid w:val="00CA7D41"/>
    <w:rsid w:val="00CB2379"/>
    <w:rsid w:val="00CB548B"/>
    <w:rsid w:val="00CC4BDB"/>
    <w:rsid w:val="00CC5984"/>
    <w:rsid w:val="00CC6A89"/>
    <w:rsid w:val="00CD013A"/>
    <w:rsid w:val="00CD6008"/>
    <w:rsid w:val="00CD74A5"/>
    <w:rsid w:val="00CE1475"/>
    <w:rsid w:val="00CE6C77"/>
    <w:rsid w:val="00CF1BAD"/>
    <w:rsid w:val="00CF3E5E"/>
    <w:rsid w:val="00CF41EC"/>
    <w:rsid w:val="00D0032D"/>
    <w:rsid w:val="00D00FFF"/>
    <w:rsid w:val="00D01E3D"/>
    <w:rsid w:val="00D11F47"/>
    <w:rsid w:val="00D14F6F"/>
    <w:rsid w:val="00D21F53"/>
    <w:rsid w:val="00D245E9"/>
    <w:rsid w:val="00D26A08"/>
    <w:rsid w:val="00D301D2"/>
    <w:rsid w:val="00D31B59"/>
    <w:rsid w:val="00D338E0"/>
    <w:rsid w:val="00D41CE4"/>
    <w:rsid w:val="00D41F48"/>
    <w:rsid w:val="00D43231"/>
    <w:rsid w:val="00D45613"/>
    <w:rsid w:val="00D462E8"/>
    <w:rsid w:val="00D46EE2"/>
    <w:rsid w:val="00D51BA1"/>
    <w:rsid w:val="00D5495C"/>
    <w:rsid w:val="00D60C5E"/>
    <w:rsid w:val="00D628C5"/>
    <w:rsid w:val="00D641DC"/>
    <w:rsid w:val="00D65D5B"/>
    <w:rsid w:val="00D65FD2"/>
    <w:rsid w:val="00D71742"/>
    <w:rsid w:val="00D72C53"/>
    <w:rsid w:val="00D73990"/>
    <w:rsid w:val="00D76E8E"/>
    <w:rsid w:val="00D848E9"/>
    <w:rsid w:val="00D90241"/>
    <w:rsid w:val="00D92CE5"/>
    <w:rsid w:val="00DA0C08"/>
    <w:rsid w:val="00DA29D7"/>
    <w:rsid w:val="00DA66C4"/>
    <w:rsid w:val="00DA6935"/>
    <w:rsid w:val="00DA6B38"/>
    <w:rsid w:val="00DA793E"/>
    <w:rsid w:val="00DB0C6A"/>
    <w:rsid w:val="00DB1860"/>
    <w:rsid w:val="00DB6381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2FD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4B9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75BB5"/>
    <w:rsid w:val="00E821A3"/>
    <w:rsid w:val="00E82EE9"/>
    <w:rsid w:val="00E84369"/>
    <w:rsid w:val="00E902FF"/>
    <w:rsid w:val="00E9187A"/>
    <w:rsid w:val="00E91A57"/>
    <w:rsid w:val="00E924C0"/>
    <w:rsid w:val="00E962B2"/>
    <w:rsid w:val="00EA0213"/>
    <w:rsid w:val="00EA173A"/>
    <w:rsid w:val="00EA3B4E"/>
    <w:rsid w:val="00EA3E43"/>
    <w:rsid w:val="00EA6EE2"/>
    <w:rsid w:val="00EB4417"/>
    <w:rsid w:val="00EC065F"/>
    <w:rsid w:val="00ED05AC"/>
    <w:rsid w:val="00ED402B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5A2"/>
    <w:rsid w:val="00EF49BA"/>
    <w:rsid w:val="00F01350"/>
    <w:rsid w:val="00F10614"/>
    <w:rsid w:val="00F11050"/>
    <w:rsid w:val="00F1327E"/>
    <w:rsid w:val="00F1774C"/>
    <w:rsid w:val="00F21438"/>
    <w:rsid w:val="00F25F83"/>
    <w:rsid w:val="00F32011"/>
    <w:rsid w:val="00F352FC"/>
    <w:rsid w:val="00F35363"/>
    <w:rsid w:val="00F40268"/>
    <w:rsid w:val="00F41564"/>
    <w:rsid w:val="00F418DA"/>
    <w:rsid w:val="00F45969"/>
    <w:rsid w:val="00F502FA"/>
    <w:rsid w:val="00F52DF8"/>
    <w:rsid w:val="00F53A20"/>
    <w:rsid w:val="00F55353"/>
    <w:rsid w:val="00F559F2"/>
    <w:rsid w:val="00F55B84"/>
    <w:rsid w:val="00F55BE9"/>
    <w:rsid w:val="00F616BF"/>
    <w:rsid w:val="00F62CAB"/>
    <w:rsid w:val="00F655A4"/>
    <w:rsid w:val="00F66356"/>
    <w:rsid w:val="00F700BF"/>
    <w:rsid w:val="00F74A33"/>
    <w:rsid w:val="00F75BFF"/>
    <w:rsid w:val="00F82C6A"/>
    <w:rsid w:val="00F86E2E"/>
    <w:rsid w:val="00F8790C"/>
    <w:rsid w:val="00F939D7"/>
    <w:rsid w:val="00FA1EEF"/>
    <w:rsid w:val="00FA38BE"/>
    <w:rsid w:val="00FA4140"/>
    <w:rsid w:val="00FA43E2"/>
    <w:rsid w:val="00FA6DF7"/>
    <w:rsid w:val="00FA786F"/>
    <w:rsid w:val="00FB0700"/>
    <w:rsid w:val="00FB08ED"/>
    <w:rsid w:val="00FB2492"/>
    <w:rsid w:val="00FB6649"/>
    <w:rsid w:val="00FC0BAF"/>
    <w:rsid w:val="00FC18F5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  <w:rsid w:val="03BFF11C"/>
    <w:rsid w:val="1C86A483"/>
    <w:rsid w:val="23100E1E"/>
    <w:rsid w:val="4DCB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styleId="Heading2Char" w:customStyle="1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styleId="Heading3Char" w:customStyle="1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styleId="Heading4Char" w:customStyle="1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styleId="Heading5Char" w:customStyle="1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styleId="Heading6Char" w:customStyle="1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styleId="BlockLine" w:customStyle="1">
    <w:name w:val="Block Line"/>
    <w:basedOn w:val="Normal"/>
    <w:next w:val="Normal"/>
    <w:autoRedefine/>
    <w:rsid w:val="008A3C96"/>
    <w:pPr>
      <w:pBdr>
        <w:top w:val="single" w:color="008000" w:sz="6" w:space="1"/>
        <w:between w:val="single" w:color="auto" w:sz="6" w:space="1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styleId="1stpageblockline" w:customStyle="1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semiHidden/>
    <w:locked/>
    <w:rsid w:val="002113D9"/>
    <w:rPr>
      <w:rFonts w:cs="Times New Roman"/>
      <w:sz w:val="2"/>
    </w:rPr>
  </w:style>
  <w:style w:type="paragraph" w:styleId="BlockText1" w:customStyle="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styleId="BulletText1" w:customStyle="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styleId="BulletText2" w:customStyle="1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styleId="Capabilitytext" w:customStyle="1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styleId="CommentTextChar" w:customStyle="1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styleId="CommentSubjectChar" w:customStyle="1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styleId="Contentstext" w:customStyle="1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styleId="DocumentMapChar" w:customStyle="1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styleId="FooterChar" w:customStyle="1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styleId="HeaderChar" w:customStyle="1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styleId="Hyperlinkintext" w:customStyle="1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styleId="StyleBefore12ptAfter6pt" w:customStyle="1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styleId="StyleBlockLineRight-051" w:customStyle="1">
    <w:name w:val="Style Block Line + Right:  -0.51&quot;"/>
    <w:basedOn w:val="BlockLine"/>
    <w:rsid w:val="00236EBB"/>
    <w:pPr>
      <w:ind w:right="-734"/>
    </w:pPr>
  </w:style>
  <w:style w:type="paragraph" w:styleId="Textintable" w:customStyle="1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styleId="Tableheader" w:customStyle="1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BlocktextChar" w:customStyle="1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styleId="BlockTextChar0" w:customStyle="1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styleId="StyleHeading5BlockLabelArial" w:customStyle="1">
    <w:name w:val="Style Heading 5Block Label + Arial"/>
    <w:basedOn w:val="Heading5"/>
    <w:link w:val="StyleHeading5BlockLabelArialChar"/>
    <w:autoRedefine/>
    <w:rsid w:val="008751E9"/>
    <w:pPr>
      <w:spacing w:after="120"/>
    </w:pPr>
    <w:rPr>
      <w:rFonts w:ascii="Arial" w:hAnsi="Arial" w:cs="Arial"/>
      <w:color w:val="auto"/>
      <w:sz w:val="32"/>
      <w:szCs w:val="32"/>
    </w:rPr>
  </w:style>
  <w:style w:type="character" w:styleId="StyleHeading5BlockLabelArialChar" w:customStyle="1">
    <w:name w:val="Style Heading 5Block Label + Arial Char"/>
    <w:link w:val="StyleHeading5BlockLabelArial"/>
    <w:locked/>
    <w:rsid w:val="008751E9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styleId="BlockText2" w:customStyle="1">
    <w:name w:val="Block Text2"/>
    <w:basedOn w:val="Normal"/>
    <w:autoRedefine/>
    <w:rsid w:val="008751E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  <w:style w:type="paragraph" w:styleId="Default" w:customStyle="1">
    <w:name w:val="Default"/>
    <w:rsid w:val="008C25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9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8" /><Relationship Type="http://schemas.openxmlformats.org/officeDocument/2006/relationships/hyperlink" Target="http://intranet/ams_document_library/2008/201_250/201_08.doc" TargetMode="External" Id="rId13" /><Relationship Type="http://schemas.openxmlformats.org/officeDocument/2006/relationships/hyperlink" Target="http://naturalresources.wales/media/1220/rgn-8-substantial-changes-involving-solvents-and-combustion.pdf" TargetMode="External" Id="rId18" /><Relationship Type="http://schemas.openxmlformats.org/officeDocument/2006/relationships/customXml" Target="../customXml/item3.xml" Id="rId3" /><Relationship Type="http://schemas.openxmlformats.org/officeDocument/2006/relationships/footer" Target="footer1.xml" Id="rId21" /><Relationship Type="http://schemas.openxmlformats.org/officeDocument/2006/relationships/numbering" Target="numbering.xml" Id="rId7" /><Relationship Type="http://schemas.openxmlformats.org/officeDocument/2006/relationships/endnotes" Target="endnotes.xml" Id="rId12" /><Relationship Type="http://schemas.openxmlformats.org/officeDocument/2006/relationships/hyperlink" Target="http://naturalresources.wales/how-we-regulate-you/our-charges/?lang=en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://naturalresources.wales/how-we-regulate-you/our-charges/?lang=en" TargetMode="External" Id="rId16" /><Relationship Type="http://schemas.openxmlformats.org/officeDocument/2006/relationships/header" Target="header2.xml" Id="rId20" /><Relationship Type="http://schemas.openxmlformats.org/officeDocument/2006/relationships/customXml" Target="../customXml/item1.xml" Id="rId1" /><Relationship Type="http://schemas.openxmlformats.org/officeDocument/2006/relationships/customXml" Target="../customXml/item6.xml" Id="rId6" /><Relationship Type="http://schemas.openxmlformats.org/officeDocument/2006/relationships/footnotes" Target="footnotes.xml" Id="rId11" /><Relationship Type="http://schemas.openxmlformats.org/officeDocument/2006/relationships/theme" Target="theme/theme1.xml" Id="rId24" /><Relationship Type="http://schemas.openxmlformats.org/officeDocument/2006/relationships/customXml" Target="../customXml/item5.xml" Id="rId5" /><Relationship Type="http://schemas.openxmlformats.org/officeDocument/2006/relationships/hyperlink" Target="http://naturalresources.wales/how-we-regulate-you/our-charges/?lang=en" TargetMode="External" Id="rId15" /><Relationship Type="http://schemas.openxmlformats.org/officeDocument/2006/relationships/fontTable" Target="fontTable.xml" Id="rId23" /><Relationship Type="http://schemas.openxmlformats.org/officeDocument/2006/relationships/webSettings" Target="webSettings.xml" Id="rId10" /><Relationship Type="http://schemas.openxmlformats.org/officeDocument/2006/relationships/header" Target="header1.xml" Id="rId19" /><Relationship Type="http://schemas.openxmlformats.org/officeDocument/2006/relationships/customXml" Target="../customXml/item4.xml" Id="rId4" /><Relationship Type="http://schemas.openxmlformats.org/officeDocument/2006/relationships/settings" Target="settings.xml" Id="rId9" /><Relationship Type="http://schemas.openxmlformats.org/officeDocument/2006/relationships/hyperlink" Target="http://intranet/ams_document_library/2008/201_250/202_08.doc" TargetMode="External" Id="rId14" /><Relationship Type="http://schemas.openxmlformats.org/officeDocument/2006/relationships/header" Target="header3.xml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55" ma:contentTypeDescription="Permitting &amp; Compliance Word Document" ma:contentTypeScope="" ma:versionID="b56a06296498fbd45fd26bdb648e808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ccbf6e0a6cec3272b0a8afb0e8a7099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REGU-106-6511020</_dlc_DocId>
    <_dlc_DocIdUrl xmlns="9be56660-2c31-41ef-bc00-23e72f632f2a">
      <Url>https://cyfoethnaturiolcymru.sharepoint.com/teams/Regulatory/Permitting/_layouts/15/DocIdRedir.aspx?ID=REGU-106-6511020</Url>
      <Description>REGU-106-6511020</Description>
    </_dlc_DocIdUrl>
    <Site_x0020_Name xmlns="859f7ad6-93f6-4205-b62b-a17f28acbbac">SL Recycling Ltd</Site_x0020_Name>
    <Internal_x002f_External xmlns="859f7ad6-93f6-4205-b62b-a17f28acbbac">Internal document</Internal_x002f_External>
    <Post_x0020_code xmlns="859f7ad6-93f6-4205-b62b-a17f28acbbac">NP4 0DQ</Post_x0020_code>
    <Document_x0020_Type xmlns="859f7ad6-93f6-4205-b62b-a17f28acbbac">Report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Unit 9 Penallta Ind Est, Hengoed, CF82 7SU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2021-06-13T23:00:00+00:00</Document_x0020_Date>
    <Facility_x0020_Address xmlns="859f7ad6-93f6-4205-b62b-a17f28acbbac">Unit 1 Pontyfelin Industrial Estate, New Inn, Pontypool</Facility_x0020_Address>
    <Environment_x0020_Sub_x0020_Folder xmlns="859f7ad6-93f6-4205-b62b-a17f28acbbac">Licence variation</Environment_x0020_Sub_x0020_Folder>
    <Customer_x0020_Name xmlns="859f7ad6-93f6-4205-b62b-a17f28acbbac">SL Recycling Ltd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FD22A-320C-4E37-9134-5DBF5EC8B5AC}"/>
</file>

<file path=customXml/itemProps2.xml><?xml version="1.0" encoding="utf-8"?>
<ds:datastoreItem xmlns:ds="http://schemas.openxmlformats.org/officeDocument/2006/customXml" ds:itemID="{54D1EC1B-B7C0-4A7E-AD7E-1269A49B320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2563FA0-0BF2-42F4-94D4-2F54377086E2}"/>
</file>

<file path=customXml/itemProps4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343A6DE-23E9-410B-B5C2-3A341E6A549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D9FD3323-10A1-4EC0-BFDD-5F191505EAB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OI_template</ap:Template>
  <ap:Application>Microsoft Word for the web</ap:Application>
  <ap:DocSecurity>0</ap:DocSecurity>
  <ap:ScaleCrop>false</ap:ScaleCrop>
  <ap:Company>Environment Agency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203_08_SD12 Environmental Permitting: new bespoke application receipt and duly made checklist</dc:title>
  <dc:subject/>
  <dc:creator>Sioban Ryan-Togni</dc:creator>
  <keywords/>
  <dc:description>203_08_SD12, version 1Issue date: 12/06/09</dc:description>
  <lastModifiedBy>Fryer, Matthew</lastModifiedBy>
  <revision>83</revision>
  <lastPrinted>2013-09-05T10:11:00.0000000Z</lastPrinted>
  <dcterms:created xsi:type="dcterms:W3CDTF">2017-12-08T15:40:00.0000000Z</dcterms:created>
  <dcterms:modified xsi:type="dcterms:W3CDTF">2021-06-14T07:37:48.9444287Z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d9e62ae5-2b64-418b-bed4-b8818fadc7f8</vt:lpwstr>
  </property>
  <property fmtid="{D5CDD505-2E9C-101B-9397-08002B2CF9AE}" pid="11" name="AuthorIds_UIVersion_6656">
    <vt:lpwstr>961</vt:lpwstr>
  </property>
  <property fmtid="{D5CDD505-2E9C-101B-9397-08002B2CF9AE}" pid="12" name="AuthorIds_UIVersion_7168">
    <vt:lpwstr>2131</vt:lpwstr>
  </property>
</Properties>
</file>