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54356A">
      <w:pPr>
        <w:pStyle w:val="StyleHeading5BlockLabelArial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03D4B939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75510597"/>
            <w:r>
              <w:rPr>
                <w:rFonts w:ascii="Arial" w:hAnsi="Arial" w:cs="Arial"/>
                <w:lang w:eastAsia="en-US"/>
              </w:rPr>
              <w:t>PAN-014390</w:t>
            </w:r>
            <w:bookmarkEnd w:id="0"/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5861688F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75510633"/>
            <w:r w:rsidRPr="00D85F8F">
              <w:rPr>
                <w:rFonts w:ascii="Arial" w:hAnsi="Arial" w:cs="Arial"/>
                <w:lang w:eastAsia="en-US"/>
              </w:rPr>
              <w:t>EPR-BB3696FV</w:t>
            </w:r>
            <w:bookmarkEnd w:id="1"/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2C1530A8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D85F8F">
              <w:rPr>
                <w:rFonts w:ascii="Arial" w:hAnsi="Arial" w:cs="Arial"/>
                <w:lang w:eastAsia="en-US"/>
              </w:rPr>
              <w:t>Aggregates Express Ltd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774D3B81" w:rsidR="00C6494D" w:rsidRPr="00E11877" w:rsidRDefault="00D85F8F" w:rsidP="00D85F8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Hlk75510613"/>
            <w:r w:rsidRPr="00D85F8F">
              <w:rPr>
                <w:rFonts w:ascii="Arial" w:hAnsi="Arial" w:cs="Arial"/>
                <w:lang w:eastAsia="en-US"/>
              </w:rPr>
              <w:t>Ryan Jones Plant Hire Ltd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D85F8F">
              <w:rPr>
                <w:rFonts w:ascii="Arial" w:hAnsi="Arial" w:cs="Arial"/>
                <w:lang w:eastAsia="en-US"/>
              </w:rPr>
              <w:t xml:space="preserve">Garth </w:t>
            </w:r>
            <w:proofErr w:type="spellStart"/>
            <w:r w:rsidRPr="00D85F8F">
              <w:rPr>
                <w:rFonts w:ascii="Arial" w:hAnsi="Arial" w:cs="Arial"/>
                <w:lang w:eastAsia="en-US"/>
              </w:rPr>
              <w:t>Isaf</w:t>
            </w:r>
            <w:proofErr w:type="spellEnd"/>
            <w:r w:rsidRPr="00D85F8F">
              <w:rPr>
                <w:rFonts w:ascii="Arial" w:hAnsi="Arial" w:cs="Arial"/>
                <w:lang w:eastAsia="en-US"/>
              </w:rPr>
              <w:t xml:space="preserve"> Farm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D85F8F">
              <w:rPr>
                <w:rFonts w:ascii="Arial" w:hAnsi="Arial" w:cs="Arial"/>
                <w:lang w:eastAsia="en-US"/>
              </w:rPr>
              <w:t>Efail</w:t>
            </w:r>
            <w:proofErr w:type="spellEnd"/>
            <w:r w:rsidRPr="00D85F8F">
              <w:rPr>
                <w:rFonts w:ascii="Arial" w:hAnsi="Arial" w:cs="Arial"/>
                <w:lang w:eastAsia="en-US"/>
              </w:rPr>
              <w:t xml:space="preserve"> </w:t>
            </w:r>
            <w:proofErr w:type="spellStart"/>
            <w:r w:rsidRPr="00D85F8F">
              <w:rPr>
                <w:rFonts w:ascii="Arial" w:hAnsi="Arial" w:cs="Arial"/>
                <w:lang w:eastAsia="en-US"/>
              </w:rPr>
              <w:t>Isaf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D85F8F">
              <w:rPr>
                <w:rFonts w:ascii="Arial" w:hAnsi="Arial" w:cs="Arial"/>
                <w:lang w:eastAsia="en-US"/>
              </w:rPr>
              <w:t>Pontypridd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D85F8F">
              <w:rPr>
                <w:rFonts w:ascii="Arial" w:hAnsi="Arial" w:cs="Arial"/>
                <w:lang w:eastAsia="en-US"/>
              </w:rPr>
              <w:t>CF38 1SN</w:t>
            </w:r>
            <w:bookmarkEnd w:id="2"/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697A31C9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00023481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6169D7BD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Laion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Tye</w:t>
            </w:r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06658258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08/06/21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4DDABF20" w:rsidR="005E39FE" w:rsidRPr="00E11877" w:rsidRDefault="00D85F8F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09/06/21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7D1920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D1920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38EC2290" w:rsidR="005E39FE" w:rsidRPr="007D1920" w:rsidRDefault="007D1920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7D1920">
              <w:rPr>
                <w:rFonts w:ascii="Arial" w:hAnsi="Arial" w:cs="Arial"/>
              </w:rPr>
              <w:t>25/06/21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88310F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88310F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45B53879" w:rsidR="005E39FE" w:rsidRPr="0088310F" w:rsidRDefault="00093A04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88310F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88310F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8310F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5E5E40DA" w:rsidR="005E39FE" w:rsidRPr="0088310F" w:rsidRDefault="00093A04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88310F">
              <w:rPr>
                <w:rFonts w:ascii="Arial" w:hAnsi="Arial" w:cs="Arial"/>
              </w:rPr>
              <w:t>25/06/21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88310F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88310F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7FE88672" w:rsidR="005E39FE" w:rsidRPr="0088310F" w:rsidRDefault="0088310F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88310F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88310F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88310F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D8737A9" w14:textId="4C234CCD" w:rsidR="005E39FE" w:rsidRPr="0088310F" w:rsidRDefault="0088310F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88310F">
              <w:rPr>
                <w:rFonts w:ascii="Arial" w:hAnsi="Arial" w:cs="Arial"/>
              </w:rPr>
              <w:t>25/06/21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54356A">
      <w:pPr>
        <w:pStyle w:val="StyleHeading5BlockLabelArial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D85F8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5BE3081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  <w:vMerge w:val="restart"/>
          </w:tcPr>
          <w:p w14:paraId="47E81705" w14:textId="28479AD5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Registered company name change only</w:t>
            </w:r>
          </w:p>
        </w:tc>
      </w:tr>
      <w:tr w:rsidR="00D85F8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Non-technical summary</w:t>
            </w:r>
          </w:p>
        </w:tc>
        <w:tc>
          <w:tcPr>
            <w:tcW w:w="343" w:type="pct"/>
          </w:tcPr>
          <w:p w14:paraId="2AC0C1B1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2FBA2F8D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  <w:vMerge/>
          </w:tcPr>
          <w:p w14:paraId="7EBB4F83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D85F8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14BEFBDB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  <w:vMerge/>
          </w:tcPr>
          <w:p w14:paraId="2D28B37E" w14:textId="77777777" w:rsidR="00D85F8F" w:rsidRPr="00E11877" w:rsidRDefault="00D85F8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04"/>
        <w:gridCol w:w="5919"/>
        <w:gridCol w:w="609"/>
        <w:gridCol w:w="510"/>
        <w:gridCol w:w="595"/>
        <w:gridCol w:w="1292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B4A4FB" w14:textId="2B745496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7BC4FF0C" w:rsidR="00C6494D" w:rsidRPr="00E11877" w:rsidRDefault="00C6494D" w:rsidP="00D85F8F">
            <w:pPr>
              <w:spacing w:before="60" w:after="60" w:line="270" w:lineRule="exact"/>
              <w:rPr>
                <w:rFonts w:ascii="Arial" w:hAnsi="Arial" w:cs="Arial"/>
                <w:color w:val="FF66FF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07BADCF" w14:textId="28DDBCAF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4F795EA1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34D38486" w:rsidR="00C6494D" w:rsidRPr="00E11877" w:rsidRDefault="00D85F8F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85F8F">
              <w:rPr>
                <w:rFonts w:ascii="Arial" w:hAnsi="Arial" w:cs="Arial"/>
                <w:sz w:val="22"/>
                <w:szCs w:val="22"/>
              </w:rPr>
              <w:t>BB3696FV</w:t>
            </w: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C024D3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C024D3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C024D3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024D3">
              <w:rPr>
                <w:rFonts w:ascii="Arial" w:hAnsi="Arial" w:cs="Arial"/>
                <w:sz w:val="22"/>
                <w:szCs w:val="22"/>
                <w:highlight w:val="yellow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77777777" w:rsidR="00C6494D" w:rsidRPr="00C024D3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65" w:type="pct"/>
          </w:tcPr>
          <w:p w14:paraId="03A2F1E3" w14:textId="7413EA56" w:rsidR="00C6494D" w:rsidRPr="00C024D3" w:rsidRDefault="00C024D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024D3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09" w:type="pct"/>
          </w:tcPr>
          <w:p w14:paraId="1D263129" w14:textId="77777777" w:rsidR="00C6494D" w:rsidRPr="00C024D3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C024D3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47FE9FC3" w:rsidR="00C6494D" w:rsidRPr="00E11877" w:rsidRDefault="00C024D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0E43E99D" w:rsidR="00C6494D" w:rsidRPr="00E11877" w:rsidRDefault="00C024D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5025ADEF" w:rsidR="00834E9E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5E65E37B" w:rsidR="00C6494D" w:rsidRPr="00E11877" w:rsidRDefault="00C024D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508E8BE8" w:rsidR="00C6494D" w:rsidRPr="00E11877" w:rsidRDefault="00C024D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7DBBE7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7C2D38D7" w14:textId="212F47CB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6DEA8B0F" w14:textId="079A1435" w:rsidR="002D1ADD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E5C17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E3D198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90820B5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3D05EF53" w:rsidR="002D1ADD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27BB143A" w:rsidR="002D1ADD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4F03BD13" w:rsidR="002D1ADD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367CBAB1" w14:textId="4C216AFA" w:rsidR="002D1ADD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3911E83D" w:rsidR="00DA4555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7F0749D1" w:rsidR="002D1ADD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5A3873D0" w:rsidR="002D1ADD" w:rsidRPr="00E11877" w:rsidRDefault="00C024D3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523C4FF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  <w:highlight w:val="yellow"/>
              </w:rPr>
            </w:pPr>
            <w:r w:rsidRPr="002130A8">
              <w:rPr>
                <w:rFonts w:cs="Arial"/>
                <w:b/>
                <w:bCs/>
                <w:szCs w:val="22"/>
                <w:highlight w:val="yellow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  <w:highlight w:val="yellow"/>
              </w:rPr>
            </w:pPr>
            <w:r w:rsidRPr="002130A8">
              <w:rPr>
                <w:rFonts w:cs="Arial"/>
                <w:bCs/>
                <w:szCs w:val="22"/>
                <w:highlight w:val="yellow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05BAB0C6" w:rsidR="00C6494D" w:rsidRPr="002130A8" w:rsidRDefault="000C7B8F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  <w:r>
              <w:rPr>
                <w:b w:val="0"/>
                <w:color w:val="auto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2130A8">
              <w:rPr>
                <w:rFonts w:cs="Arial"/>
                <w:b/>
                <w:szCs w:val="22"/>
                <w:highlight w:val="yellow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2130A8">
              <w:rPr>
                <w:rFonts w:cs="Arial"/>
                <w:szCs w:val="22"/>
                <w:highlight w:val="yellow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661C5BEB" w:rsidR="00C6494D" w:rsidRPr="002130A8" w:rsidRDefault="000C7B8F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  <w:r>
              <w:rPr>
                <w:b w:val="0"/>
                <w:color w:val="auto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2130A8">
              <w:rPr>
                <w:rFonts w:cs="Arial"/>
                <w:b/>
                <w:szCs w:val="22"/>
                <w:highlight w:val="yellow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  <w:u w:val="single"/>
              </w:rPr>
            </w:pPr>
            <w:r w:rsidRPr="002130A8">
              <w:rPr>
                <w:rFonts w:cs="Arial"/>
                <w:szCs w:val="22"/>
                <w:highlight w:val="yellow"/>
                <w:u w:val="single"/>
              </w:rPr>
              <w:t>Registered companies only.</w:t>
            </w:r>
          </w:p>
          <w:p w14:paraId="602F1CA9" w14:textId="6C445A7E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2130A8">
              <w:rPr>
                <w:rFonts w:cs="Arial"/>
                <w:szCs w:val="22"/>
                <w:highlight w:val="yellow"/>
              </w:rPr>
              <w:lastRenderedPageBreak/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68FF24DA" w:rsidR="00C6494D" w:rsidRPr="002130A8" w:rsidRDefault="000C7B8F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  <w:r>
              <w:rPr>
                <w:b w:val="0"/>
                <w:color w:val="auto"/>
                <w:sz w:val="22"/>
                <w:szCs w:val="22"/>
                <w:highlight w:val="yellow"/>
              </w:rPr>
              <w:lastRenderedPageBreak/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2130A8">
              <w:rPr>
                <w:rFonts w:cs="Arial"/>
                <w:b/>
                <w:szCs w:val="22"/>
                <w:highlight w:val="yellow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29588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2130A8">
              <w:rPr>
                <w:rFonts w:cs="Arial"/>
                <w:szCs w:val="22"/>
                <w:highlight w:val="yellow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1550793B" w:rsidR="00C6494D" w:rsidRPr="002130A8" w:rsidRDefault="000C7B8F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  <w:r>
              <w:rPr>
                <w:b w:val="0"/>
                <w:color w:val="auto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2130A8">
              <w:rPr>
                <w:rFonts w:cs="Arial"/>
                <w:b/>
                <w:szCs w:val="22"/>
                <w:highlight w:val="yellow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2130A8">
              <w:rPr>
                <w:rFonts w:cs="Arial"/>
                <w:szCs w:val="22"/>
                <w:highlight w:val="yellow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4B477DD0" w:rsidR="00C6494D" w:rsidRPr="002130A8" w:rsidRDefault="000C7B8F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  <w:r>
              <w:rPr>
                <w:b w:val="0"/>
                <w:color w:val="auto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2130A8">
              <w:rPr>
                <w:rFonts w:cs="Arial"/>
                <w:szCs w:val="22"/>
                <w:highlight w:val="yellow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10B262F1" w:rsidR="00C6494D" w:rsidRPr="002130A8" w:rsidRDefault="000C7B8F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  <w:r>
              <w:rPr>
                <w:b w:val="0"/>
                <w:color w:val="auto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  <w:highlight w:val="yellow"/>
              </w:rPr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2130A8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2130A8">
              <w:rPr>
                <w:rFonts w:cs="Arial"/>
                <w:b/>
                <w:szCs w:val="22"/>
                <w:highlight w:val="yellow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268A6AE1" w:rsidR="00C6494D" w:rsidRPr="002130A8" w:rsidRDefault="000C7B8F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  <w:highlight w:val="yellow"/>
              </w:rPr>
            </w:pPr>
            <w:r>
              <w:rPr>
                <w:color w:val="auto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2130A8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  <w:highlight w:val="yellow"/>
              </w:rPr>
            </w:pPr>
          </w:p>
        </w:tc>
      </w:tr>
    </w:tbl>
    <w:p w14:paraId="651012CE" w14:textId="40DBBF18" w:rsidR="00A30693" w:rsidRDefault="00A30693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54356A">
      <w:pPr>
        <w:pStyle w:val="StyleHeading5BlockLabelArial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42BFC668" w:rsidR="00FB7C60" w:rsidRPr="00E11877" w:rsidRDefault="00C024D3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  <w:color w:val="FF0000"/>
                <w:u w:val="single"/>
              </w:rPr>
              <w:t>STOP!</w:t>
            </w:r>
            <w:r w:rsidRPr="00E11877">
              <w:rPr>
                <w:rFonts w:cs="Arial"/>
                <w:color w:val="FF0000"/>
                <w:u w:val="single"/>
              </w:rPr>
              <w:t xml:space="preserve"> </w:t>
            </w:r>
            <w:r w:rsidRPr="00E11877">
              <w:rPr>
                <w:rFonts w:cs="Arial"/>
                <w:color w:val="FF00FF"/>
              </w:rPr>
              <w:t>Get in touch with the operator and discuss the next steps (likely return of the application).</w:t>
            </w:r>
          </w:p>
        </w:tc>
      </w:tr>
    </w:tbl>
    <w:p w14:paraId="5A149A6E" w14:textId="77777777" w:rsidR="00C10FB2" w:rsidRPr="00E11877" w:rsidRDefault="00C10FB2" w:rsidP="0054356A">
      <w:pPr>
        <w:pStyle w:val="StyleHeading5BlockLabelArial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564"/>
        <w:gridCol w:w="1132"/>
        <w:gridCol w:w="1980"/>
      </w:tblGrid>
      <w:tr w:rsidR="00C6494D" w:rsidRPr="00E11877" w14:paraId="772BA966" w14:textId="77777777" w:rsidTr="0054356A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293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5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54356A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2BF292" w14:textId="6E06D9DF" w:rsidR="00C6494D" w:rsidRPr="00E11877" w:rsidRDefault="00C024D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88" w:type="pct"/>
          </w:tcPr>
          <w:p w14:paraId="3734EF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6494D" w:rsidRPr="00E11877" w14:paraId="59E59626" w14:textId="77777777" w:rsidTr="0054356A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17E131AF" w:rsidR="00C6494D" w:rsidRPr="00E11877" w:rsidRDefault="00C024D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</w:tcBorders>
          </w:tcPr>
          <w:p w14:paraId="6A71B77C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</w:tcBorders>
          </w:tcPr>
          <w:p w14:paraId="27990337" w14:textId="119E4D75" w:rsidR="00C6494D" w:rsidRPr="00E11877" w:rsidRDefault="00C024D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25/06</w:t>
            </w:r>
            <w:r w:rsidR="0054356A">
              <w:rPr>
                <w:rFonts w:cs="Arial"/>
                <w:szCs w:val="22"/>
              </w:rPr>
              <w:t>/21</w:t>
            </w: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5F13605" w14:textId="77777777" w:rsidTr="0054356A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014639C8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  <w:tcBorders>
              <w:bottom w:val="single" w:sz="4" w:space="0" w:color="auto"/>
            </w:tcBorders>
          </w:tcPr>
          <w:p w14:paraId="30DABA0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88" w:type="pct"/>
            <w:tcBorders>
              <w:bottom w:val="single" w:sz="4" w:space="0" w:color="auto"/>
            </w:tcBorders>
          </w:tcPr>
          <w:p w14:paraId="521FCBD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C6494D" w:rsidRPr="00E11877" w14:paraId="64FED5A7" w14:textId="77777777" w:rsidTr="0054356A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7E2350F2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88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1B16448" w14:textId="77777777" w:rsidTr="0054356A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2BE542F6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88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291010C7" w14:textId="77777777" w:rsidTr="0054356A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15469DBA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  <w:tcBorders>
              <w:top w:val="single" w:sz="4" w:space="0" w:color="auto"/>
            </w:tcBorders>
          </w:tcPr>
          <w:p w14:paraId="595A082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88" w:type="pct"/>
            <w:tcBorders>
              <w:top w:val="single" w:sz="4" w:space="0" w:color="auto"/>
            </w:tcBorders>
          </w:tcPr>
          <w:p w14:paraId="6DF7827A" w14:textId="64364950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25/06/21</w:t>
            </w:r>
          </w:p>
        </w:tc>
        <w:tc>
          <w:tcPr>
            <w:tcW w:w="102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48962FBA" w14:textId="77777777" w:rsidTr="0054356A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511DB18D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098C53B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88" w:type="pct"/>
          </w:tcPr>
          <w:p w14:paraId="67747329" w14:textId="3A86E61A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25/06/21</w:t>
            </w: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7972EA5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19317A1D" w14:textId="77777777" w:rsidTr="0054356A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74A3DA5F" w14:textId="0434B165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88" w:type="pct"/>
          </w:tcPr>
          <w:p w14:paraId="4CFD6606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03FC33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C6494D" w:rsidRPr="00E11877" w14:paraId="5D33618D" w14:textId="77777777" w:rsidTr="0054356A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025F207F" w14:textId="6A456B5D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588" w:type="pct"/>
          </w:tcPr>
          <w:p w14:paraId="166E59F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227E2A8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54356A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0A3E7FAA" w14:textId="7B3144E9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588" w:type="pct"/>
          </w:tcPr>
          <w:p w14:paraId="7380F3EB" w14:textId="601C0185" w:rsidR="00C6494D" w:rsidRPr="00E11877" w:rsidRDefault="0088310F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25/06/21</w:t>
            </w:r>
          </w:p>
        </w:tc>
        <w:tc>
          <w:tcPr>
            <w:tcW w:w="1028" w:type="pct"/>
            <w:tcBorders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43AB6" w:rsidRPr="00E11877" w14:paraId="4E780D1F" w14:textId="77777777" w:rsidTr="0054356A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29C18B9" w14:textId="7F8F504D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96D5935" w14:textId="337DE5BC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042498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50FC82A1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  <w:tcBorders>
              <w:bottom w:val="single" w:sz="4" w:space="0" w:color="auto"/>
            </w:tcBorders>
          </w:tcPr>
          <w:p w14:paraId="022C492A" w14:textId="18966FA0" w:rsidR="00743AB6" w:rsidRPr="00E11877" w:rsidRDefault="0054356A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588" w:type="pct"/>
            <w:tcBorders>
              <w:bottom w:val="single" w:sz="4" w:space="0" w:color="auto"/>
            </w:tcBorders>
          </w:tcPr>
          <w:p w14:paraId="77FF7F3C" w14:textId="77777777" w:rsidR="00743AB6" w:rsidRPr="00E11877" w:rsidRDefault="00743AB6" w:rsidP="00743AB6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028" w:type="pct"/>
            <w:tcBorders>
              <w:bottom w:val="single" w:sz="4" w:space="0" w:color="auto"/>
              <w:right w:val="single" w:sz="4" w:space="0" w:color="auto"/>
            </w:tcBorders>
          </w:tcPr>
          <w:p w14:paraId="1FC11CBC" w14:textId="3C99A779" w:rsidR="00743AB6" w:rsidRPr="00E11877" w:rsidRDefault="0088310F" w:rsidP="00743AB6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3" w:history="1">
              <w:r w:rsidR="00743AB6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0145CE45" w14:textId="77777777" w:rsidR="00C024D3" w:rsidRDefault="00C024D3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rPr>
          <w:rFonts w:ascii="Arial" w:hAnsi="Arial" w:cs="Arial"/>
          <w:b/>
          <w:bCs/>
          <w:sz w:val="32"/>
          <w:szCs w:val="32"/>
          <w:lang w:val="en-US" w:eastAsia="en-US"/>
        </w:rPr>
        <w:br w:type="page"/>
      </w:r>
    </w:p>
    <w:p w14:paraId="78E0988B" w14:textId="6997D7FC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77789FD0" w:rsidR="00C6494D" w:rsidRPr="00E11877" w:rsidRDefault="00C6494D" w:rsidP="00C024D3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387009E8" w:rsidR="00C6494D" w:rsidRPr="00E11877" w:rsidRDefault="00C024D3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25/06/2021</w:t>
            </w:r>
          </w:p>
          <w:p w14:paraId="75695CCC" w14:textId="77777777" w:rsidR="00C024D3" w:rsidRDefault="00C024D3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duly made:</w:t>
            </w:r>
          </w:p>
          <w:p w14:paraId="398BCA18" w14:textId="77777777" w:rsidR="00C024D3" w:rsidRDefault="00C024D3" w:rsidP="00C024D3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Part C0.5 </w:t>
            </w:r>
            <w:r w:rsidRPr="00C024D3">
              <w:rPr>
                <w:rFonts w:ascii="Arial" w:hAnsi="Arial" w:cs="Arial"/>
                <w:sz w:val="22"/>
                <w:szCs w:val="22"/>
              </w:rPr>
              <w:t>Question 1c not completed</w:t>
            </w:r>
          </w:p>
          <w:p w14:paraId="0425D732" w14:textId="08297575" w:rsidR="00C024D3" w:rsidRPr="00E11877" w:rsidRDefault="00C024D3" w:rsidP="00C024D3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Part A suppled.</w:t>
            </w:r>
          </w:p>
        </w:tc>
      </w:tr>
      <w:tr w:rsidR="00C6494D" w:rsidRPr="00E11877" w14:paraId="6DD03652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783D1AD" w14:textId="77777777" w:rsidR="000C7B8F" w:rsidRPr="00E11877" w:rsidRDefault="000C7B8F" w:rsidP="000C7B8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25/06/2021</w:t>
            </w:r>
          </w:p>
          <w:p w14:paraId="5D6933FC" w14:textId="77777777" w:rsidR="00C6494D" w:rsidRDefault="00FF6734" w:rsidP="00F17CE1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FF6734">
              <w:rPr>
                <w:rFonts w:ascii="Arial" w:hAnsi="Arial" w:cs="Arial"/>
                <w:bCs/>
                <w:sz w:val="22"/>
                <w:szCs w:val="22"/>
              </w:rPr>
              <w:t>Part A and updated Part C0.5 updated</w:t>
            </w:r>
          </w:p>
          <w:p w14:paraId="169F06AF" w14:textId="0F81435F" w:rsidR="0088310F" w:rsidRPr="00FF6734" w:rsidRDefault="0088310F" w:rsidP="00F17CE1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Application</w:t>
            </w:r>
            <w:bookmarkStart w:id="3" w:name="_GoBack"/>
            <w:bookmarkEnd w:id="3"/>
            <w:r>
              <w:rPr>
                <w:rFonts w:ascii="Arial" w:hAnsi="Arial" w:cs="Arial"/>
                <w:bCs/>
                <w:sz w:val="22"/>
                <w:szCs w:val="22"/>
              </w:rPr>
              <w:t xml:space="preserve"> is duly made</w:t>
            </w: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4"/>
      <w:headerReference w:type="default" r:id="rId15"/>
      <w:headerReference w:type="first" r:id="rId16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88310F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88310F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1F1E5A"/>
    <w:multiLevelType w:val="hybridMultilevel"/>
    <w:tmpl w:val="F1166FA6"/>
    <w:lvl w:ilvl="0" w:tplc="D88E3B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3A04"/>
    <w:rsid w:val="00094432"/>
    <w:rsid w:val="000A1CF4"/>
    <w:rsid w:val="000A6038"/>
    <w:rsid w:val="000B0506"/>
    <w:rsid w:val="000C1C49"/>
    <w:rsid w:val="000C39E8"/>
    <w:rsid w:val="000C473E"/>
    <w:rsid w:val="000C5E1E"/>
    <w:rsid w:val="000C7B8F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0A8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356A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3AB6"/>
    <w:rsid w:val="00744298"/>
    <w:rsid w:val="007616F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6524"/>
    <w:rsid w:val="007D1920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8310F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24D3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85F8F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28AB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  <w:rsid w:val="00FF6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54356A"/>
    <w:pPr>
      <w:spacing w:before="60" w:after="6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54356A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024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8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LDT@cyfoethnaturiolcymru.gov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REGU-106-6512910</_dlc_DocId>
    <_dlc_DocIdUrl xmlns="9be56660-2c31-41ef-bc00-23e72f632f2a">
      <Url>https://cyfoethnaturiolcymru.sharepoint.com/teams/Regulatory/Permitting/_layouts/15/DocIdRedir.aspx?ID=REGU-106-6512910</Url>
      <Description>REGU-106-6512910</Description>
    </_dlc_DocIdUrl>
    <Site_x0020_Name xmlns="859f7ad6-93f6-4205-b62b-a17f28acbbac">Garth Isaf Farm</Site_x0020_Name>
    <Internal_x002f_External xmlns="859f7ad6-93f6-4205-b62b-a17f28acbbac">Internal document</Internal_x002f_External>
    <Post_x0020_code xmlns="859f7ad6-93f6-4205-b62b-a17f28acbbac">CF38 1SN</Post_x0020_code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2021-06-24T23:00:00+00:00</Document_x0020_Date>
    <Facility_x0020_Address xmlns="859f7ad6-93f6-4205-b62b-a17f28acbbac">Efail Esaf, Church Village</Facility_x0020_Address>
    <Environment_x0020_Sub_x0020_Folder xmlns="859f7ad6-93f6-4205-b62b-a17f28acbbac">Licence variation</Environment_x0020_Sub_x0020_Folder>
    <Customer_x0020_Name xmlns="859f7ad6-93f6-4205-b62b-a17f28acbbac">Ryan Jones Plant Hire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35F9DEB-BBEC-463F-B48D-A5DFBFA26DA1}"/>
</file>

<file path=customXml/itemProps2.xml><?xml version="1.0" encoding="utf-8"?>
<ds:datastoreItem xmlns:ds="http://schemas.openxmlformats.org/officeDocument/2006/customXml" ds:itemID="{B7A0B138-96FF-41DD-9B18-CAB65BB03669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E935F7-E494-4275-A848-8E66FBDB534C}"/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67</TotalTime>
  <Pages>4</Pages>
  <Words>646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4450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27</cp:revision>
  <cp:lastPrinted>2013-09-05T11:11:00Z</cp:lastPrinted>
  <dcterms:created xsi:type="dcterms:W3CDTF">2015-01-27T13:20:00Z</dcterms:created>
  <dcterms:modified xsi:type="dcterms:W3CDTF">2021-06-25T13:30:00Z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fc6ca9a0-4926-4cf0-96ba-d127313e4868</vt:lpwstr>
  </property>
</Properties>
</file>