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392D0B9C" w:rsidR="00003E0F" w:rsidRPr="00026A37" w:rsidRDefault="00026A37">
            <w:pPr>
              <w:pStyle w:val="BodyText"/>
              <w:rPr>
                <w:bCs/>
              </w:rPr>
            </w:pPr>
            <w:r w:rsidRPr="00026A37">
              <w:rPr>
                <w:rFonts w:cs="Arial"/>
                <w:bCs/>
                <w:sz w:val="22"/>
                <w:szCs w:val="22"/>
                <w:lang w:val="en-US"/>
              </w:rPr>
              <w:t>PAN-01</w:t>
            </w:r>
            <w:r w:rsidR="003E5219">
              <w:rPr>
                <w:rFonts w:cs="Arial"/>
                <w:bCs/>
                <w:sz w:val="22"/>
                <w:szCs w:val="22"/>
                <w:lang w:val="en-US"/>
              </w:rPr>
              <w:t>4341</w:t>
            </w:r>
          </w:p>
        </w:tc>
      </w:tr>
      <w:tr w:rsidR="00E3380F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E3380F" w:rsidRPr="00003E0F" w:rsidRDefault="00E3380F" w:rsidP="00E338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E3380F" w:rsidRDefault="00E3380F" w:rsidP="00E3380F">
            <w:pPr>
              <w:pStyle w:val="BodyText"/>
            </w:pPr>
            <w:r>
              <w:t>Name and contact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9681C" w14:textId="77777777" w:rsidR="00E3380F" w:rsidRDefault="00E3380F" w:rsidP="00E3380F">
            <w:pPr>
              <w:pStyle w:val="BodyText"/>
            </w:pPr>
            <w:r>
              <w:t>Mr Daniel James</w:t>
            </w:r>
          </w:p>
          <w:p w14:paraId="0A2BDAAF" w14:textId="77777777" w:rsidR="00E3380F" w:rsidRDefault="00E3380F" w:rsidP="00E3380F">
            <w:pPr>
              <w:pStyle w:val="BodyText"/>
            </w:pPr>
          </w:p>
          <w:p w14:paraId="4F711D40" w14:textId="77777777" w:rsidR="00E3380F" w:rsidRDefault="00E3380F" w:rsidP="00E3380F">
            <w:pPr>
              <w:pStyle w:val="BodyText"/>
            </w:pPr>
            <w:r>
              <w:t>07966521386 - 01239621354</w:t>
            </w:r>
          </w:p>
          <w:p w14:paraId="64EE0CF3" w14:textId="77777777" w:rsidR="00E3380F" w:rsidRDefault="00E3380F" w:rsidP="00E3380F">
            <w:pPr>
              <w:pStyle w:val="BodyText"/>
            </w:pP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03225B" w14:textId="002789B4" w:rsidR="00A5306B" w:rsidRPr="00A5306B" w:rsidRDefault="00A5306B" w:rsidP="00A5306B">
            <w:pPr>
              <w:suppressAutoHyphens w:val="0"/>
              <w:autoSpaceDE w:val="0"/>
              <w:adjustRightInd w:val="0"/>
              <w:textAlignment w:val="auto"/>
              <w:rPr>
                <w:rFonts w:cs="Arial"/>
                <w:bCs/>
                <w:color w:val="auto"/>
                <w:lang w:eastAsia="en-GB"/>
              </w:rPr>
            </w:pPr>
            <w:r w:rsidRPr="00A5306B">
              <w:rPr>
                <w:rFonts w:cs="Arial"/>
                <w:bCs/>
                <w:color w:val="auto"/>
                <w:lang w:val="en-US"/>
              </w:rPr>
              <w:t>Blaeneifed Farm/</w:t>
            </w:r>
            <w:r w:rsidRPr="00A5306B">
              <w:rPr>
                <w:rFonts w:cs="Arial"/>
                <w:bCs/>
                <w:color w:val="auto"/>
                <w:lang w:eastAsia="en-GB"/>
              </w:rPr>
              <w:t>Trefwtial Farm</w:t>
            </w:r>
          </w:p>
          <w:p w14:paraId="0449BF73" w14:textId="77777777" w:rsidR="00A5306B" w:rsidRPr="00A5306B" w:rsidRDefault="00A5306B" w:rsidP="00A5306B">
            <w:pPr>
              <w:suppressAutoHyphens w:val="0"/>
              <w:autoSpaceDE w:val="0"/>
              <w:adjustRightInd w:val="0"/>
              <w:textAlignment w:val="auto"/>
              <w:rPr>
                <w:rFonts w:cs="Arial"/>
                <w:bCs/>
                <w:color w:val="auto"/>
                <w:lang w:eastAsia="en-GB"/>
              </w:rPr>
            </w:pPr>
            <w:r w:rsidRPr="00A5306B">
              <w:rPr>
                <w:rFonts w:cs="Arial"/>
                <w:bCs/>
                <w:color w:val="auto"/>
                <w:lang w:eastAsia="en-GB"/>
              </w:rPr>
              <w:t>Blaenannerch</w:t>
            </w:r>
          </w:p>
          <w:p w14:paraId="1C424FB5" w14:textId="77777777" w:rsidR="00A5306B" w:rsidRPr="00A5306B" w:rsidRDefault="00A5306B" w:rsidP="00A5306B">
            <w:pPr>
              <w:suppressAutoHyphens w:val="0"/>
              <w:autoSpaceDE w:val="0"/>
              <w:adjustRightInd w:val="0"/>
              <w:textAlignment w:val="auto"/>
              <w:rPr>
                <w:rFonts w:cs="Arial"/>
                <w:bCs/>
                <w:color w:val="auto"/>
                <w:lang w:eastAsia="en-GB"/>
              </w:rPr>
            </w:pPr>
            <w:r w:rsidRPr="00A5306B">
              <w:rPr>
                <w:rFonts w:cs="Arial"/>
                <w:bCs/>
                <w:color w:val="auto"/>
                <w:lang w:eastAsia="en-GB"/>
              </w:rPr>
              <w:t>Cardigan</w:t>
            </w:r>
          </w:p>
          <w:p w14:paraId="4F0D49F5" w14:textId="2D9CFFC2" w:rsidR="00A5306B" w:rsidRPr="00A5306B" w:rsidRDefault="00A5306B" w:rsidP="00A5306B">
            <w:pPr>
              <w:suppressAutoHyphens w:val="0"/>
              <w:autoSpaceDN/>
              <w:textAlignment w:val="auto"/>
              <w:rPr>
                <w:rFonts w:cs="Arial"/>
                <w:bCs/>
                <w:color w:val="auto"/>
                <w:lang w:val="en-US"/>
              </w:rPr>
            </w:pPr>
            <w:r w:rsidRPr="00A5306B">
              <w:rPr>
                <w:rFonts w:cs="Arial"/>
                <w:bCs/>
                <w:color w:val="auto"/>
                <w:lang w:eastAsia="en-GB"/>
              </w:rPr>
              <w:t>Ceredigion SA43 2AG</w:t>
            </w:r>
          </w:p>
          <w:p w14:paraId="36F89DAF" w14:textId="7B0C6DD2" w:rsidR="00A5306B" w:rsidRPr="00A5306B" w:rsidRDefault="00A5306B" w:rsidP="00A5306B">
            <w:pPr>
              <w:suppressAutoHyphens w:val="0"/>
              <w:autoSpaceDE w:val="0"/>
              <w:adjustRightInd w:val="0"/>
              <w:textAlignment w:val="auto"/>
              <w:rPr>
                <w:rFonts w:cs="Arial"/>
                <w:bCs/>
                <w:color w:val="auto"/>
                <w:lang w:eastAsia="en-GB"/>
              </w:rPr>
            </w:pPr>
            <w:r w:rsidRPr="00A5306B">
              <w:rPr>
                <w:rFonts w:cs="Arial"/>
                <w:color w:val="auto"/>
                <w:lang w:eastAsia="en-GB"/>
              </w:rPr>
              <w:t>SN 23733 48030</w:t>
            </w:r>
          </w:p>
          <w:p w14:paraId="1E3BF8CA" w14:textId="0388E472" w:rsidR="00003E0F" w:rsidRPr="00A8373A" w:rsidRDefault="00003E0F" w:rsidP="00A5306B">
            <w:pPr>
              <w:suppressAutoHyphens w:val="0"/>
              <w:autoSpaceDN/>
              <w:textAlignment w:val="auto"/>
              <w:rPr>
                <w:rFonts w:cs="Arial"/>
                <w:sz w:val="22"/>
                <w:szCs w:val="22"/>
              </w:rPr>
            </w:pP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4B7E24EB" w:rsidR="00003E0F" w:rsidRDefault="00026A37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5E7BCB3C" w:rsidR="00003E0F" w:rsidRDefault="00026A37">
            <w:pPr>
              <w:pStyle w:val="BodyText"/>
            </w:pPr>
            <w:r>
              <w:t>1</w:t>
            </w:r>
            <w:r w:rsidR="00A5306B">
              <w:t>6</w:t>
            </w:r>
            <w:r>
              <w:t>/0</w:t>
            </w:r>
            <w:r w:rsidR="001C087B">
              <w:t>3</w:t>
            </w:r>
            <w:r>
              <w:t>/22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3F58363E" w:rsidR="00440DF4" w:rsidRDefault="001C087B" w:rsidP="002E7BE9">
            <w:r>
              <w:t>2</w:t>
            </w:r>
            <w:r w:rsidR="00A5306B">
              <w:t>6</w:t>
            </w:r>
            <w:r w:rsidR="00026A37">
              <w:t>/0</w:t>
            </w:r>
            <w:r>
              <w:t>3</w:t>
            </w:r>
            <w:r w:rsidR="00026A37">
              <w:t>/22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38B276" w14:textId="77777777" w:rsidR="00E3380F" w:rsidRDefault="00E3380F" w:rsidP="00E3380F">
            <w:pPr>
              <w:pStyle w:val="BodyText"/>
            </w:pPr>
            <w:r>
              <w:t>David Powell - on behalf of Mr D James</w:t>
            </w:r>
          </w:p>
          <w:p w14:paraId="1A22FA4A" w14:textId="77777777" w:rsidR="00E3380F" w:rsidRDefault="00E3380F" w:rsidP="00E3380F">
            <w:pPr>
              <w:pStyle w:val="BodyText"/>
            </w:pPr>
          </w:p>
          <w:p w14:paraId="4AE89CCF" w14:textId="77777777" w:rsidR="00E3380F" w:rsidRDefault="00E3380F" w:rsidP="00E3380F">
            <w:pPr>
              <w:pStyle w:val="BodyText"/>
            </w:pPr>
            <w:proofErr w:type="spellStart"/>
            <w:r w:rsidRPr="009C1006">
              <w:rPr>
                <w:rFonts w:ascii="Freestyle Script" w:hAnsi="Freestyle Script"/>
              </w:rPr>
              <w:t>DJPowell</w:t>
            </w:r>
            <w:proofErr w:type="spellEnd"/>
          </w:p>
          <w:p w14:paraId="4D66B0E1" w14:textId="77777777" w:rsidR="00003E0F" w:rsidRDefault="00003E0F">
            <w:pPr>
              <w:pStyle w:val="BodyText"/>
            </w:pP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77282C58" w:rsidR="00864293" w:rsidRDefault="00026A37">
            <w:pPr>
              <w:pStyle w:val="BodyText"/>
            </w:pPr>
            <w:r>
              <w:t>1</w:t>
            </w:r>
            <w:r w:rsidR="001C087B">
              <w:t>4</w:t>
            </w:r>
            <w:r>
              <w:t>/0</w:t>
            </w:r>
            <w:r w:rsidR="001C087B">
              <w:t>3</w:t>
            </w:r>
            <w:r>
              <w:t>/22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E9B7E5" w14:textId="77777777" w:rsidR="006A1C0E" w:rsidRDefault="006A1C0E">
      <w:r>
        <w:separator/>
      </w:r>
    </w:p>
  </w:endnote>
  <w:endnote w:type="continuationSeparator" w:id="0">
    <w:p w14:paraId="3AF1F54B" w14:textId="77777777" w:rsidR="006A1C0E" w:rsidRDefault="006A1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eestyle Script">
    <w:altName w:val="Freestyle Script"/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50DFF7B1" w:rsidR="00571009" w:rsidRDefault="001C087B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C37D21">
                            <w:rPr>
                              <w:noProof/>
                            </w:rPr>
                            <w:t>18/03/2022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" stroked="f">
              <v:textbox inset="0">
                <w:txbxContent>
                  <w:p w14:paraId="289C04EB" w14:textId="50DFF7B1" w:rsidR="00571009" w:rsidRDefault="001C087B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C37D21">
                      <w:rPr>
                        <w:noProof/>
                      </w:rPr>
                      <w:t>18/03/2022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C37D21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6F6BE1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A113A4" w14:textId="77777777" w:rsidR="006A1C0E" w:rsidRDefault="006A1C0E">
      <w:r>
        <w:separator/>
      </w:r>
    </w:p>
  </w:footnote>
  <w:footnote w:type="continuationSeparator" w:id="0">
    <w:p w14:paraId="6947FD40" w14:textId="77777777" w:rsidR="006A1C0E" w:rsidRDefault="006A1C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FF7557" w14:textId="77777777" w:rsidR="00571009" w:rsidRDefault="00C37D21">
    <w:pPr>
      <w:pStyle w:val="Header"/>
    </w:pPr>
  </w:p>
  <w:p w14:paraId="7F456F88" w14:textId="77777777" w:rsidR="00571009" w:rsidRDefault="00C37D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C37D21">
    <w:pPr>
      <w:pStyle w:val="Header"/>
    </w:pPr>
  </w:p>
  <w:p w14:paraId="257D1731" w14:textId="77777777" w:rsidR="00571009" w:rsidRDefault="00C37D21">
    <w:pPr>
      <w:pStyle w:val="Header"/>
    </w:pPr>
  </w:p>
  <w:p w14:paraId="4AEF7A82" w14:textId="77777777" w:rsidR="00571009" w:rsidRDefault="00C37D21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attachedTemplate r:id="rId1"/>
  <w:defaultTabStop w:val="720"/>
  <w:autoHyphenation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26A37"/>
    <w:rsid w:val="000439E2"/>
    <w:rsid w:val="000650AC"/>
    <w:rsid w:val="00072FC6"/>
    <w:rsid w:val="000A61EF"/>
    <w:rsid w:val="000B0E8E"/>
    <w:rsid w:val="000C2289"/>
    <w:rsid w:val="00131FA0"/>
    <w:rsid w:val="00171EBF"/>
    <w:rsid w:val="0017714C"/>
    <w:rsid w:val="001C087B"/>
    <w:rsid w:val="001D0C2F"/>
    <w:rsid w:val="0021797D"/>
    <w:rsid w:val="00283BB3"/>
    <w:rsid w:val="002E7BE9"/>
    <w:rsid w:val="002F1330"/>
    <w:rsid w:val="003D75E9"/>
    <w:rsid w:val="003E5219"/>
    <w:rsid w:val="00440DF4"/>
    <w:rsid w:val="004F0F0B"/>
    <w:rsid w:val="00514508"/>
    <w:rsid w:val="00615FC4"/>
    <w:rsid w:val="006A1C0E"/>
    <w:rsid w:val="006F6BE1"/>
    <w:rsid w:val="006F7776"/>
    <w:rsid w:val="007E0074"/>
    <w:rsid w:val="0081469E"/>
    <w:rsid w:val="00856B73"/>
    <w:rsid w:val="00864293"/>
    <w:rsid w:val="009A3638"/>
    <w:rsid w:val="00A000D0"/>
    <w:rsid w:val="00A5306B"/>
    <w:rsid w:val="00A63C73"/>
    <w:rsid w:val="00A8373A"/>
    <w:rsid w:val="00A87579"/>
    <w:rsid w:val="00B132D1"/>
    <w:rsid w:val="00B5375B"/>
    <w:rsid w:val="00BD2E7F"/>
    <w:rsid w:val="00C37D21"/>
    <w:rsid w:val="00D2519E"/>
    <w:rsid w:val="00D8408E"/>
    <w:rsid w:val="00E3380F"/>
    <w:rsid w:val="00E513A7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2" ma:contentTypeDescription="Permitting &amp; Compliance Word Document" ma:contentTypeScope="" ma:versionID="24e2e3d7b6ea9a4e9a3c2d6c0b3b0c60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ebbdb030f78354b3df215977e49478e8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REGU-195-6511623</_dlc_DocId>
    <_dlc_DocIdUrl xmlns="9be56660-2c31-41ef-bc00-23e72f632f2a">
      <Url>https://cyfoethnaturiolcymru.sharepoint.com/teams/Regulatory/Permitting/_layouts/15/DocIdRedir.aspx?ID=REGU-195-6511623</Url>
      <Description>REGU-195-6511623</Description>
    </_dlc_DocIdUrl>
    <Site_x0020_Name xmlns="859f7ad6-93f6-4205-b62b-a17f28acbbac">n/a mobile plant</Site_x0020_Name>
    <Internal_x002f_External xmlns="859f7ad6-93f6-4205-b62b-a17f28acbbac">Incoming document</Internal_x002f_External>
    <Post_x0020_code xmlns="859f7ad6-93f6-4205-b62b-a17f28acbbac">n/a mobile plant</Post_x0020_code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2022-03-14T00:00:00+00:00</Document_x0020_Date>
    <Facility_x0020_Address xmlns="859f7ad6-93f6-4205-b62b-a17f28acbbac">n/a mobile plant</Facility_x0020_Address>
    <Environment_x0020_Sub_x0020_Folder xmlns="859f7ad6-93f6-4205-b62b-a17f28acbbac">Licence supervision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062987E-D8A0-4A8C-A0AF-555AE9005797}"/>
</file>

<file path=customXml/itemProps2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C761B23-1774-401B-A7B9-E04BDC1D2006}">
  <ds:schemaRefs>
    <ds:schemaRef ds:uri="84f0cfce-9f52-4fef-aaa6-d5fd41ede8e1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21fbd16-2f21-4e4c-9134-6858003770a8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FFB9391-AD52-4001-AF77-97E94D9324A5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218</Words>
  <Characters>1248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Quan, Ffion</cp:lastModifiedBy>
  <cp:revision>2</cp:revision>
  <cp:lastPrinted>2013-10-01T08:30:00Z</cp:lastPrinted>
  <dcterms:created xsi:type="dcterms:W3CDTF">2022-03-18T14:37:00Z</dcterms:created>
  <dcterms:modified xsi:type="dcterms:W3CDTF">2022-03-18T14:37:00Z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e1c76aec-4b4a-4ea5-9450-5bbca02c5fa1</vt:lpwstr>
  </property>
</Properties>
</file>