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30900" w14:textId="77777777" w:rsidR="00BC2834" w:rsidRPr="00BC2834" w:rsidRDefault="00BC2834">
      <w:pPr>
        <w:rPr>
          <w:color w:val="FF0000"/>
        </w:rPr>
      </w:pPr>
      <w:r w:rsidRPr="00BC2834">
        <w:rPr>
          <w:color w:val="FF0000"/>
        </w:rPr>
        <w:t>Private and Confidential</w:t>
      </w:r>
    </w:p>
    <w:p w14:paraId="20CD0C42" w14:textId="77777777" w:rsidR="00BC2834" w:rsidRDefault="00BC2834"/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5353"/>
        <w:gridCol w:w="3889"/>
      </w:tblGrid>
      <w:tr w:rsidR="006B5510" w:rsidRPr="00D1123A" w14:paraId="7999C226" w14:textId="77777777" w:rsidTr="00BC2834">
        <w:trPr>
          <w:trHeight w:val="1226"/>
        </w:trPr>
        <w:tc>
          <w:tcPr>
            <w:tcW w:w="5353" w:type="dxa"/>
          </w:tcPr>
          <w:p w14:paraId="321127F8" w14:textId="77777777" w:rsidR="006314AC" w:rsidRDefault="00DA4F7F" w:rsidP="00955413">
            <w:pPr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Mr Philip Garratt</w:t>
            </w:r>
          </w:p>
          <w:p w14:paraId="752B2E65" w14:textId="77777777" w:rsidR="00E750AE" w:rsidRPr="00E750AE" w:rsidRDefault="00E750AE" w:rsidP="00E750AE">
            <w:pPr>
              <w:rPr>
                <w:sz w:val="20"/>
                <w:lang w:eastAsia="en-US"/>
              </w:rPr>
            </w:pPr>
            <w:r w:rsidRPr="00E750AE">
              <w:rPr>
                <w:sz w:val="20"/>
                <w:lang w:eastAsia="en-US"/>
              </w:rPr>
              <w:t>3a Morfa Ave</w:t>
            </w:r>
          </w:p>
          <w:p w14:paraId="149FC1F8" w14:textId="77777777" w:rsidR="00E750AE" w:rsidRPr="00E750AE" w:rsidRDefault="00E750AE" w:rsidP="00E750AE">
            <w:pPr>
              <w:rPr>
                <w:sz w:val="20"/>
                <w:lang w:eastAsia="en-US"/>
              </w:rPr>
            </w:pPr>
            <w:r w:rsidRPr="00E750AE">
              <w:rPr>
                <w:sz w:val="20"/>
                <w:lang w:eastAsia="en-US"/>
              </w:rPr>
              <w:t>Kinmel Bay</w:t>
            </w:r>
          </w:p>
          <w:p w14:paraId="4FE10283" w14:textId="77777777" w:rsidR="00E750AE" w:rsidRPr="00E750AE" w:rsidRDefault="00E750AE" w:rsidP="00E750AE">
            <w:pPr>
              <w:rPr>
                <w:sz w:val="20"/>
                <w:lang w:eastAsia="en-US"/>
              </w:rPr>
            </w:pPr>
            <w:r w:rsidRPr="00E750AE">
              <w:rPr>
                <w:sz w:val="20"/>
                <w:lang w:eastAsia="en-US"/>
              </w:rPr>
              <w:t>Rhyl</w:t>
            </w:r>
            <w:bookmarkStart w:id="0" w:name="_GoBack"/>
            <w:bookmarkEnd w:id="0"/>
          </w:p>
          <w:p w14:paraId="363EFF24" w14:textId="062A3702" w:rsidR="00DA4F7F" w:rsidRPr="00D1123A" w:rsidRDefault="00E750AE" w:rsidP="00E750AE">
            <w:pPr>
              <w:rPr>
                <w:sz w:val="20"/>
                <w:lang w:eastAsia="en-US"/>
              </w:rPr>
            </w:pPr>
            <w:r w:rsidRPr="00E750AE">
              <w:rPr>
                <w:sz w:val="20"/>
                <w:lang w:eastAsia="en-US"/>
              </w:rPr>
              <w:t>LL18 5LE</w:t>
            </w:r>
          </w:p>
        </w:tc>
        <w:tc>
          <w:tcPr>
            <w:tcW w:w="3889" w:type="dxa"/>
          </w:tcPr>
          <w:p w14:paraId="29CEE537" w14:textId="77777777" w:rsidR="006B5510" w:rsidRPr="00D1123A" w:rsidRDefault="006B5510" w:rsidP="006B5510">
            <w:pPr>
              <w:pStyle w:val="EndnoteText"/>
              <w:rPr>
                <w:b/>
                <w:sz w:val="20"/>
              </w:rPr>
            </w:pPr>
          </w:p>
          <w:p w14:paraId="013C405B" w14:textId="77777777" w:rsidR="006B5510" w:rsidRPr="00D1123A" w:rsidRDefault="006B5510" w:rsidP="006B5510">
            <w:pPr>
              <w:pStyle w:val="EndnoteText"/>
              <w:rPr>
                <w:b/>
                <w:sz w:val="20"/>
              </w:rPr>
            </w:pPr>
          </w:p>
          <w:p w14:paraId="7F7DA092" w14:textId="7F215520" w:rsidR="006B5510" w:rsidRPr="00D1123A" w:rsidRDefault="006B5510" w:rsidP="006B5510">
            <w:pPr>
              <w:pStyle w:val="EndnoteText"/>
              <w:rPr>
                <w:sz w:val="18"/>
                <w:szCs w:val="18"/>
              </w:rPr>
            </w:pPr>
            <w:r w:rsidRPr="00D1123A">
              <w:rPr>
                <w:b/>
                <w:sz w:val="18"/>
                <w:szCs w:val="18"/>
              </w:rPr>
              <w:t>Our ref:</w:t>
            </w:r>
            <w:proofErr w:type="gramStart"/>
            <w:r w:rsidRPr="00D1123A">
              <w:rPr>
                <w:sz w:val="18"/>
                <w:szCs w:val="18"/>
              </w:rPr>
              <w:tab/>
            </w:r>
            <w:bookmarkStart w:id="1" w:name="OurRef"/>
            <w:bookmarkEnd w:id="1"/>
            <w:r w:rsidR="00EC0474" w:rsidRPr="00D1123A">
              <w:rPr>
                <w:sz w:val="18"/>
                <w:szCs w:val="18"/>
              </w:rPr>
              <w:t xml:space="preserve">  </w:t>
            </w:r>
            <w:r w:rsidR="00DA4F7F">
              <w:rPr>
                <w:b/>
                <w:sz w:val="16"/>
                <w:szCs w:val="16"/>
              </w:rPr>
              <w:t>REGU</w:t>
            </w:r>
            <w:proofErr w:type="gramEnd"/>
            <w:r w:rsidR="00DA4F7F">
              <w:rPr>
                <w:b/>
                <w:sz w:val="16"/>
                <w:szCs w:val="16"/>
              </w:rPr>
              <w:t>-204-</w:t>
            </w:r>
            <w:r w:rsidR="007B7982">
              <w:rPr>
                <w:b/>
                <w:sz w:val="16"/>
                <w:szCs w:val="16"/>
              </w:rPr>
              <w:t>28546</w:t>
            </w:r>
          </w:p>
          <w:p w14:paraId="1186061E" w14:textId="5BD14B69" w:rsidR="006B5510" w:rsidRPr="00D1123A" w:rsidRDefault="006B5510" w:rsidP="006B5510">
            <w:pPr>
              <w:pStyle w:val="EndnoteText"/>
              <w:rPr>
                <w:sz w:val="18"/>
                <w:szCs w:val="18"/>
              </w:rPr>
            </w:pPr>
            <w:bookmarkStart w:id="2" w:name="YourRef"/>
            <w:bookmarkEnd w:id="2"/>
            <w:r w:rsidRPr="00D1123A">
              <w:rPr>
                <w:b/>
                <w:sz w:val="18"/>
                <w:szCs w:val="18"/>
              </w:rPr>
              <w:t>Date:</w:t>
            </w:r>
            <w:proofErr w:type="gramStart"/>
            <w:r w:rsidRPr="00D1123A">
              <w:rPr>
                <w:b/>
                <w:sz w:val="18"/>
                <w:szCs w:val="18"/>
              </w:rPr>
              <w:tab/>
            </w:r>
            <w:bookmarkStart w:id="3" w:name="LetterDate"/>
            <w:bookmarkEnd w:id="3"/>
            <w:r w:rsidR="00CA7760" w:rsidRPr="00D1123A">
              <w:rPr>
                <w:b/>
                <w:sz w:val="18"/>
                <w:szCs w:val="18"/>
              </w:rPr>
              <w:t xml:space="preserve">  </w:t>
            </w:r>
            <w:r w:rsidR="00DA4F7F">
              <w:rPr>
                <w:b/>
                <w:sz w:val="18"/>
                <w:szCs w:val="18"/>
              </w:rPr>
              <w:t>8</w:t>
            </w:r>
            <w:proofErr w:type="gramEnd"/>
            <w:r w:rsidR="00C5235B" w:rsidRPr="00C5235B">
              <w:rPr>
                <w:b/>
                <w:sz w:val="18"/>
                <w:szCs w:val="18"/>
                <w:vertAlign w:val="superscript"/>
              </w:rPr>
              <w:t>th</w:t>
            </w:r>
            <w:r w:rsidR="00DA4F7F">
              <w:rPr>
                <w:b/>
                <w:sz w:val="18"/>
                <w:szCs w:val="18"/>
              </w:rPr>
              <w:t xml:space="preserve"> January 2019</w:t>
            </w:r>
          </w:p>
          <w:p w14:paraId="5DA55C54" w14:textId="77777777" w:rsidR="006B5510" w:rsidRPr="00D1123A" w:rsidRDefault="006B5510" w:rsidP="006B5510">
            <w:pPr>
              <w:pStyle w:val="EndnoteText"/>
              <w:rPr>
                <w:sz w:val="20"/>
              </w:rPr>
            </w:pPr>
          </w:p>
          <w:p w14:paraId="2BD3DB88" w14:textId="77777777" w:rsidR="006B5510" w:rsidRPr="00D1123A" w:rsidRDefault="006B5510" w:rsidP="006B5510">
            <w:pPr>
              <w:pStyle w:val="EndnoteText"/>
              <w:rPr>
                <w:sz w:val="20"/>
              </w:rPr>
            </w:pPr>
          </w:p>
        </w:tc>
      </w:tr>
    </w:tbl>
    <w:p w14:paraId="1ABA3287" w14:textId="77777777" w:rsidR="006B5510" w:rsidRPr="00D1123A" w:rsidRDefault="006B5510" w:rsidP="006B5510">
      <w:pPr>
        <w:pStyle w:val="EndnoteText"/>
        <w:jc w:val="center"/>
        <w:rPr>
          <w:b/>
          <w:sz w:val="17"/>
          <w:szCs w:val="17"/>
          <w:u w:val="single"/>
        </w:rPr>
      </w:pPr>
    </w:p>
    <w:p w14:paraId="74312F4B" w14:textId="77777777" w:rsidR="00BC2834" w:rsidRDefault="00BC2834" w:rsidP="006B5510">
      <w:pPr>
        <w:pStyle w:val="EndnoteText"/>
        <w:jc w:val="center"/>
        <w:rPr>
          <w:b/>
          <w:sz w:val="20"/>
          <w:u w:val="single"/>
        </w:rPr>
      </w:pPr>
    </w:p>
    <w:p w14:paraId="1DF050AD" w14:textId="77777777" w:rsidR="00BC2834" w:rsidRDefault="00BC2834" w:rsidP="006B5510">
      <w:pPr>
        <w:pStyle w:val="EndnoteText"/>
        <w:jc w:val="center"/>
        <w:rPr>
          <w:b/>
          <w:sz w:val="20"/>
          <w:u w:val="single"/>
        </w:rPr>
      </w:pPr>
    </w:p>
    <w:p w14:paraId="2753BD37" w14:textId="557B0CA4" w:rsidR="006B5510" w:rsidRPr="00D1123A" w:rsidRDefault="006B5510" w:rsidP="006B5510">
      <w:pPr>
        <w:pStyle w:val="EndnoteText"/>
        <w:jc w:val="center"/>
        <w:rPr>
          <w:b/>
          <w:sz w:val="20"/>
          <w:u w:val="single"/>
        </w:rPr>
      </w:pPr>
    </w:p>
    <w:p w14:paraId="528E9B94" w14:textId="77777777" w:rsidR="001C5897" w:rsidRPr="00D1123A" w:rsidRDefault="001C5897" w:rsidP="001C5897">
      <w:pPr>
        <w:pStyle w:val="EndnoteText"/>
        <w:jc w:val="center"/>
      </w:pPr>
    </w:p>
    <w:p w14:paraId="69195605" w14:textId="220126B6" w:rsidR="00C5235B" w:rsidRPr="00C5235B" w:rsidRDefault="00DA4F7F" w:rsidP="00C5235B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  <w:r>
        <w:rPr>
          <w:rFonts w:cs="Arial"/>
          <w:spacing w:val="-3"/>
          <w:sz w:val="20"/>
        </w:rPr>
        <w:t>Re: CAR Form for QP3394FB</w:t>
      </w:r>
    </w:p>
    <w:p w14:paraId="0C05FF4C" w14:textId="77777777" w:rsidR="00C5235B" w:rsidRPr="00C5235B" w:rsidRDefault="00C5235B" w:rsidP="00C5235B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6530F1D8" w14:textId="384F6784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  <w:r w:rsidRPr="00375083">
        <w:rPr>
          <w:rFonts w:cs="Arial"/>
          <w:spacing w:val="-3"/>
          <w:sz w:val="20"/>
        </w:rPr>
        <w:t xml:space="preserve">Dear Mr </w:t>
      </w:r>
      <w:r w:rsidR="00DA4F7F">
        <w:rPr>
          <w:rFonts w:cs="Arial"/>
          <w:spacing w:val="-3"/>
          <w:sz w:val="20"/>
        </w:rPr>
        <w:t>Garratt</w:t>
      </w:r>
      <w:r w:rsidRPr="00375083">
        <w:rPr>
          <w:rFonts w:cs="Arial"/>
          <w:spacing w:val="-3"/>
          <w:sz w:val="20"/>
        </w:rPr>
        <w:t>,</w:t>
      </w:r>
    </w:p>
    <w:p w14:paraId="21BADDE3" w14:textId="77777777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18DF0EF4" w14:textId="76A542F5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  <w:r w:rsidRPr="00375083">
        <w:rPr>
          <w:rFonts w:cs="Arial"/>
          <w:spacing w:val="-3"/>
          <w:sz w:val="20"/>
        </w:rPr>
        <w:t>Please find attached a copy of the Compliance Assessment Report (CAR) following t</w:t>
      </w:r>
      <w:r w:rsidR="00DA4F7F">
        <w:rPr>
          <w:rFonts w:cs="Arial"/>
          <w:spacing w:val="-3"/>
          <w:sz w:val="20"/>
        </w:rPr>
        <w:t>he compliance visit</w:t>
      </w:r>
      <w:r w:rsidRPr="00375083">
        <w:rPr>
          <w:rFonts w:cs="Arial"/>
          <w:spacing w:val="-3"/>
          <w:sz w:val="20"/>
        </w:rPr>
        <w:t xml:space="preserve"> undertaken by P</w:t>
      </w:r>
      <w:r w:rsidR="00DA4F7F">
        <w:rPr>
          <w:rFonts w:cs="Arial"/>
          <w:spacing w:val="-3"/>
          <w:sz w:val="20"/>
        </w:rPr>
        <w:t>aul Challender 13/12</w:t>
      </w:r>
      <w:r w:rsidRPr="00375083">
        <w:rPr>
          <w:rFonts w:cs="Arial"/>
          <w:spacing w:val="-3"/>
          <w:sz w:val="20"/>
        </w:rPr>
        <w:t>/18.</w:t>
      </w:r>
    </w:p>
    <w:p w14:paraId="404D770A" w14:textId="77777777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76DC90A6" w14:textId="77777777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  <w:r w:rsidRPr="00375083">
        <w:rPr>
          <w:rFonts w:cs="Arial"/>
          <w:spacing w:val="-3"/>
          <w:sz w:val="20"/>
        </w:rPr>
        <w:t xml:space="preserve">This report will form part of the public register. If you consider that any information contained in the report should be excluded due to commercial confidentiality or National </w:t>
      </w:r>
      <w:proofErr w:type="gramStart"/>
      <w:r w:rsidRPr="00375083">
        <w:rPr>
          <w:rFonts w:cs="Arial"/>
          <w:spacing w:val="-3"/>
          <w:sz w:val="20"/>
        </w:rPr>
        <w:t>Security</w:t>
      </w:r>
      <w:proofErr w:type="gramEnd"/>
      <w:r w:rsidRPr="00375083">
        <w:rPr>
          <w:rFonts w:cs="Arial"/>
          <w:spacing w:val="-3"/>
          <w:sz w:val="20"/>
        </w:rPr>
        <w:t xml:space="preserve"> you should contact your site officer within 15 working days of receipt of this report. We intend to publish this document to Public Register after this period.</w:t>
      </w:r>
    </w:p>
    <w:p w14:paraId="06A61E3A" w14:textId="77777777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2DE25C88" w14:textId="77777777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  <w:r w:rsidRPr="00375083">
        <w:rPr>
          <w:rFonts w:cs="Arial"/>
          <w:spacing w:val="-3"/>
          <w:sz w:val="20"/>
        </w:rPr>
        <w:t xml:space="preserve">If you have any questions regarding the attached </w:t>
      </w:r>
      <w:proofErr w:type="gramStart"/>
      <w:r w:rsidRPr="00375083">
        <w:rPr>
          <w:rFonts w:cs="Arial"/>
          <w:spacing w:val="-3"/>
          <w:sz w:val="20"/>
        </w:rPr>
        <w:t>report</w:t>
      </w:r>
      <w:proofErr w:type="gramEnd"/>
      <w:r w:rsidRPr="00375083">
        <w:rPr>
          <w:rFonts w:cs="Arial"/>
          <w:spacing w:val="-3"/>
          <w:sz w:val="20"/>
        </w:rPr>
        <w:t xml:space="preserve"> please do not hesitate to contact me.</w:t>
      </w:r>
    </w:p>
    <w:p w14:paraId="60048F7E" w14:textId="77777777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2A01B68E" w14:textId="77777777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  <w:r w:rsidRPr="00375083">
        <w:rPr>
          <w:rFonts w:cs="Arial"/>
          <w:spacing w:val="-3"/>
          <w:sz w:val="20"/>
        </w:rPr>
        <w:t>Regards</w:t>
      </w:r>
    </w:p>
    <w:p w14:paraId="1EC54100" w14:textId="77777777" w:rsidR="00375083" w:rsidRPr="00375083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482635CA" w14:textId="105B678F" w:rsidR="008950C1" w:rsidRPr="00D1123A" w:rsidRDefault="00375083" w:rsidP="00375083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  <w:r w:rsidRPr="00375083">
        <w:rPr>
          <w:rFonts w:cs="Arial"/>
          <w:spacing w:val="-3"/>
          <w:sz w:val="20"/>
        </w:rPr>
        <w:t>Paul Challender</w:t>
      </w:r>
    </w:p>
    <w:p w14:paraId="7CEA5F2B" w14:textId="77777777" w:rsidR="00D8350C" w:rsidRPr="00D1123A" w:rsidRDefault="00D8350C" w:rsidP="001C5897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4651FE30" w14:textId="1DA0822A" w:rsidR="008447CE" w:rsidRDefault="008447CE" w:rsidP="001C5897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31AE34FD" w14:textId="03339C70" w:rsidR="00375083" w:rsidRDefault="00375083" w:rsidP="001C5897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6E0535F3" w14:textId="77777777" w:rsidR="00375083" w:rsidRDefault="00375083" w:rsidP="001C5897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</w:p>
    <w:p w14:paraId="52916428" w14:textId="77777777" w:rsidR="00B250E2" w:rsidRPr="00D1123A" w:rsidRDefault="008447CE" w:rsidP="001C5897">
      <w:pPr>
        <w:tabs>
          <w:tab w:val="left" w:pos="-1440"/>
          <w:tab w:val="left" w:pos="-720"/>
        </w:tabs>
        <w:suppressAutoHyphens/>
        <w:rPr>
          <w:rFonts w:cs="Arial"/>
          <w:spacing w:val="-3"/>
          <w:sz w:val="20"/>
        </w:rPr>
      </w:pPr>
      <w:r>
        <w:rPr>
          <w:rFonts w:cs="Arial"/>
          <w:spacing w:val="-3"/>
          <w:sz w:val="20"/>
        </w:rPr>
        <w:t>Paul Challender</w:t>
      </w:r>
    </w:p>
    <w:p w14:paraId="2EBC41E0" w14:textId="77777777" w:rsidR="001C5897" w:rsidRPr="00D1123A" w:rsidRDefault="00EC0474" w:rsidP="001C5897">
      <w:pPr>
        <w:tabs>
          <w:tab w:val="left" w:pos="-1440"/>
          <w:tab w:val="left" w:pos="-720"/>
        </w:tabs>
        <w:suppressAutoHyphens/>
        <w:rPr>
          <w:rFonts w:cs="Arial"/>
          <w:b/>
          <w:spacing w:val="-3"/>
          <w:sz w:val="20"/>
        </w:rPr>
      </w:pPr>
      <w:r w:rsidRPr="00D1123A">
        <w:rPr>
          <w:rFonts w:cs="Arial"/>
          <w:b/>
          <w:spacing w:val="-3"/>
          <w:sz w:val="20"/>
        </w:rPr>
        <w:t xml:space="preserve">Environment </w:t>
      </w:r>
      <w:r w:rsidR="001C5897" w:rsidRPr="00D1123A">
        <w:rPr>
          <w:rFonts w:cs="Arial"/>
          <w:b/>
          <w:spacing w:val="-3"/>
          <w:sz w:val="20"/>
        </w:rPr>
        <w:t>Officer</w:t>
      </w:r>
    </w:p>
    <w:p w14:paraId="07380512" w14:textId="77777777" w:rsidR="00CA7760" w:rsidRPr="00D1123A" w:rsidRDefault="00EC0474" w:rsidP="00EC0474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D1123A">
        <w:rPr>
          <w:color w:val="000000"/>
          <w:sz w:val="16"/>
          <w:szCs w:val="16"/>
        </w:rPr>
        <w:t xml:space="preserve">Ffôn/Tel </w:t>
      </w:r>
      <w:r w:rsidR="008F328B" w:rsidRPr="00D1123A">
        <w:rPr>
          <w:color w:val="000000"/>
          <w:sz w:val="16"/>
          <w:szCs w:val="16"/>
        </w:rPr>
        <w:t xml:space="preserve">0300 065 </w:t>
      </w:r>
      <w:r w:rsidR="00FD55D2" w:rsidRPr="00D1123A">
        <w:rPr>
          <w:color w:val="000000"/>
          <w:sz w:val="16"/>
          <w:szCs w:val="16"/>
        </w:rPr>
        <w:t>3</w:t>
      </w:r>
      <w:r w:rsidR="008447CE">
        <w:rPr>
          <w:color w:val="000000"/>
          <w:sz w:val="16"/>
          <w:szCs w:val="16"/>
        </w:rPr>
        <w:t>238</w:t>
      </w:r>
    </w:p>
    <w:p w14:paraId="0B273D16" w14:textId="77777777" w:rsidR="005C09D4" w:rsidRPr="00D1123A" w:rsidRDefault="00EC0474" w:rsidP="00EC0474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rStyle w:val="Hyperlink"/>
          <w:color w:val="0033CC"/>
          <w:sz w:val="16"/>
          <w:szCs w:val="16"/>
        </w:rPr>
      </w:pPr>
      <w:r w:rsidRPr="00D1123A">
        <w:rPr>
          <w:color w:val="000000"/>
          <w:sz w:val="16"/>
          <w:szCs w:val="16"/>
        </w:rPr>
        <w:t xml:space="preserve">Ebost/Email </w:t>
      </w:r>
      <w:hyperlink r:id="rId12" w:history="1">
        <w:r w:rsidR="008447CE" w:rsidRPr="00C879A6">
          <w:rPr>
            <w:rStyle w:val="Hyperlink"/>
            <w:sz w:val="16"/>
            <w:szCs w:val="16"/>
          </w:rPr>
          <w:t>paul.challender@cyfoethnaturiolcymru.gov.uk</w:t>
        </w:r>
      </w:hyperlink>
    </w:p>
    <w:p w14:paraId="7B5F3BA5" w14:textId="77777777" w:rsidR="00286C54" w:rsidRPr="00CA2F68" w:rsidRDefault="00EC0474" w:rsidP="00CA2F68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20"/>
        </w:rPr>
      </w:pPr>
      <w:r w:rsidRPr="00D1123A">
        <w:rPr>
          <w:color w:val="000000"/>
          <w:sz w:val="16"/>
          <w:szCs w:val="16"/>
        </w:rPr>
        <w:t xml:space="preserve">www.cyfoethnaturiolcymru.gov.uk </w:t>
      </w:r>
      <w:r w:rsidRPr="00D1123A">
        <w:rPr>
          <w:color w:val="000000"/>
          <w:sz w:val="16"/>
          <w:szCs w:val="16"/>
        </w:rPr>
        <w:tab/>
      </w:r>
      <w:r w:rsidRPr="00CA2F68">
        <w:rPr>
          <w:sz w:val="16"/>
          <w:szCs w:val="16"/>
        </w:rPr>
        <w:t>www.naturalresourceswales.gov.uk</w:t>
      </w:r>
    </w:p>
    <w:sectPr w:rsidR="00286C54" w:rsidRPr="00CA2F68" w:rsidSect="00BC2834">
      <w:headerReference w:type="default" r:id="rId13"/>
      <w:footerReference w:type="default" r:id="rId14"/>
      <w:pgSz w:w="11900" w:h="16840"/>
      <w:pgMar w:top="1134" w:right="1077" w:bottom="1134" w:left="107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4EDB60" w14:textId="77777777" w:rsidR="007C6137" w:rsidRDefault="007C6137">
      <w:r>
        <w:separator/>
      </w:r>
    </w:p>
  </w:endnote>
  <w:endnote w:type="continuationSeparator" w:id="0">
    <w:p w14:paraId="0170E781" w14:textId="77777777" w:rsidR="007C6137" w:rsidRDefault="007C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75880" w14:textId="77777777" w:rsidR="00DA2FAB" w:rsidRPr="00523034" w:rsidRDefault="00DA2FAB" w:rsidP="007F21CE">
    <w:pPr>
      <w:widowControl w:val="0"/>
      <w:autoSpaceDE w:val="0"/>
      <w:autoSpaceDN w:val="0"/>
      <w:adjustRightInd w:val="0"/>
      <w:spacing w:line="288" w:lineRule="auto"/>
      <w:ind w:firstLine="1134"/>
      <w:textAlignment w:val="center"/>
      <w:rPr>
        <w:color w:val="000000"/>
        <w:sz w:val="12"/>
        <w:szCs w:val="12"/>
      </w:rPr>
    </w:pPr>
  </w:p>
  <w:p w14:paraId="386AF5C6" w14:textId="77777777" w:rsidR="00DA2FAB" w:rsidRPr="00523034" w:rsidRDefault="00DA2FAB" w:rsidP="0036405D">
    <w:pPr>
      <w:widowControl w:val="0"/>
      <w:autoSpaceDE w:val="0"/>
      <w:autoSpaceDN w:val="0"/>
      <w:adjustRightInd w:val="0"/>
      <w:spacing w:line="288" w:lineRule="auto"/>
      <w:ind w:firstLine="1134"/>
      <w:textAlignment w:val="center"/>
      <w:rPr>
        <w:b/>
        <w:color w:val="000000"/>
        <w:sz w:val="12"/>
        <w:szCs w:val="12"/>
      </w:rPr>
    </w:pPr>
    <w:r w:rsidRPr="00523034">
      <w:rPr>
        <w:b/>
        <w:color w:val="000000"/>
        <w:sz w:val="12"/>
        <w:szCs w:val="12"/>
      </w:rPr>
      <w:t>Cyfoeth Naturiol Cymru / Natural Resources Wales</w:t>
    </w:r>
  </w:p>
  <w:p w14:paraId="7A638D82" w14:textId="77777777" w:rsidR="00DA2FAB" w:rsidRPr="00523034" w:rsidRDefault="00DA2FAB" w:rsidP="0036405D">
    <w:pPr>
      <w:widowControl w:val="0"/>
      <w:autoSpaceDE w:val="0"/>
      <w:autoSpaceDN w:val="0"/>
      <w:adjustRightInd w:val="0"/>
      <w:spacing w:line="288" w:lineRule="auto"/>
      <w:ind w:firstLine="1134"/>
      <w:textAlignment w:val="center"/>
      <w:rPr>
        <w:b/>
        <w:color w:val="000000"/>
        <w:sz w:val="12"/>
        <w:szCs w:val="12"/>
      </w:rPr>
    </w:pPr>
    <w:proofErr w:type="spellStart"/>
    <w:r w:rsidRPr="00523034">
      <w:rPr>
        <w:b/>
        <w:color w:val="000000"/>
        <w:sz w:val="12"/>
        <w:szCs w:val="12"/>
      </w:rPr>
      <w:t>Ffordd</w:t>
    </w:r>
    <w:proofErr w:type="spellEnd"/>
    <w:r w:rsidRPr="00523034">
      <w:rPr>
        <w:b/>
        <w:color w:val="000000"/>
        <w:sz w:val="12"/>
        <w:szCs w:val="12"/>
      </w:rPr>
      <w:t xml:space="preserve"> </w:t>
    </w:r>
    <w:proofErr w:type="spellStart"/>
    <w:r w:rsidRPr="00523034">
      <w:rPr>
        <w:b/>
        <w:color w:val="000000"/>
        <w:sz w:val="12"/>
        <w:szCs w:val="12"/>
      </w:rPr>
      <w:t>Caer</w:t>
    </w:r>
    <w:proofErr w:type="spellEnd"/>
    <w:r w:rsidRPr="00523034">
      <w:rPr>
        <w:b/>
        <w:color w:val="000000"/>
        <w:sz w:val="12"/>
        <w:szCs w:val="12"/>
      </w:rPr>
      <w:t xml:space="preserve">, Bwcle, Sir y </w:t>
    </w:r>
    <w:proofErr w:type="spellStart"/>
    <w:r w:rsidRPr="00523034">
      <w:rPr>
        <w:b/>
        <w:color w:val="000000"/>
        <w:sz w:val="12"/>
        <w:szCs w:val="12"/>
      </w:rPr>
      <w:t>Fflint</w:t>
    </w:r>
    <w:proofErr w:type="spellEnd"/>
    <w:r w:rsidRPr="00523034">
      <w:rPr>
        <w:b/>
        <w:color w:val="000000"/>
        <w:sz w:val="12"/>
        <w:szCs w:val="12"/>
      </w:rPr>
      <w:t>, CH7 3</w:t>
    </w:r>
    <w:proofErr w:type="gramStart"/>
    <w:r w:rsidRPr="00523034">
      <w:rPr>
        <w:b/>
        <w:color w:val="000000"/>
        <w:sz w:val="12"/>
        <w:szCs w:val="12"/>
      </w:rPr>
      <w:t>AJ  Chester</w:t>
    </w:r>
    <w:proofErr w:type="gramEnd"/>
    <w:r w:rsidRPr="00523034">
      <w:rPr>
        <w:b/>
        <w:color w:val="000000"/>
        <w:sz w:val="12"/>
        <w:szCs w:val="12"/>
      </w:rPr>
      <w:t xml:space="preserve"> Road, Buckley, Flintshire, CH7 3AJ</w:t>
    </w:r>
  </w:p>
  <w:p w14:paraId="5838B999" w14:textId="77777777" w:rsidR="00DA2FAB" w:rsidRPr="00523034" w:rsidRDefault="00DA2FAB" w:rsidP="0036405D">
    <w:pPr>
      <w:widowControl w:val="0"/>
      <w:autoSpaceDE w:val="0"/>
      <w:autoSpaceDN w:val="0"/>
      <w:adjustRightInd w:val="0"/>
      <w:spacing w:line="288" w:lineRule="auto"/>
      <w:ind w:firstLine="1134"/>
      <w:textAlignment w:val="center"/>
      <w:rPr>
        <w:b/>
        <w:color w:val="000000"/>
        <w:sz w:val="12"/>
        <w:szCs w:val="12"/>
      </w:rPr>
    </w:pPr>
  </w:p>
  <w:p w14:paraId="133508B6" w14:textId="77777777" w:rsidR="00DA2FAB" w:rsidRPr="00523034" w:rsidRDefault="00DA2FAB" w:rsidP="0036405D">
    <w:pPr>
      <w:widowControl w:val="0"/>
      <w:autoSpaceDE w:val="0"/>
      <w:autoSpaceDN w:val="0"/>
      <w:adjustRightInd w:val="0"/>
      <w:spacing w:line="288" w:lineRule="auto"/>
      <w:ind w:firstLine="1134"/>
      <w:textAlignment w:val="center"/>
      <w:rPr>
        <w:color w:val="000000"/>
        <w:sz w:val="12"/>
        <w:szCs w:val="12"/>
      </w:rPr>
    </w:pPr>
    <w:r w:rsidRPr="00523034">
      <w:rPr>
        <w:color w:val="000000"/>
        <w:sz w:val="12"/>
        <w:szCs w:val="12"/>
      </w:rPr>
      <w:t>Croesewir gohebiaeth yn y Gymraeg a'r Saesneg</w:t>
    </w:r>
  </w:p>
  <w:p w14:paraId="749BF7B2" w14:textId="77777777" w:rsidR="00DA2FAB" w:rsidRPr="00523034" w:rsidRDefault="00DA2FAB" w:rsidP="0036405D">
    <w:pPr>
      <w:widowControl w:val="0"/>
      <w:autoSpaceDE w:val="0"/>
      <w:autoSpaceDN w:val="0"/>
      <w:adjustRightInd w:val="0"/>
      <w:spacing w:line="288" w:lineRule="auto"/>
      <w:ind w:firstLine="1134"/>
      <w:textAlignment w:val="center"/>
      <w:rPr>
        <w:b/>
        <w:color w:val="000000"/>
        <w:sz w:val="12"/>
        <w:szCs w:val="12"/>
      </w:rPr>
    </w:pPr>
    <w:r w:rsidRPr="00523034">
      <w:rPr>
        <w:color w:val="000000"/>
        <w:sz w:val="12"/>
        <w:szCs w:val="12"/>
      </w:rPr>
      <w:t>Correspondence welcomed in Welsh and English</w:t>
    </w:r>
    <w:r w:rsidRPr="00523034">
      <w:rPr>
        <w:b/>
        <w:color w:val="000000"/>
        <w:sz w:val="12"/>
        <w:szCs w:val="12"/>
      </w:rPr>
      <w:br/>
    </w:r>
  </w:p>
  <w:p w14:paraId="1E7A4FBE" w14:textId="77777777" w:rsidR="00DA2FAB" w:rsidRPr="00523034" w:rsidRDefault="00DA2FAB" w:rsidP="007F21CE">
    <w:pPr>
      <w:pStyle w:val="Footer"/>
      <w:ind w:left="1134" w:hanging="1134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54B02A" w14:textId="77777777" w:rsidR="007C6137" w:rsidRDefault="007C6137">
      <w:r>
        <w:separator/>
      </w:r>
    </w:p>
  </w:footnote>
  <w:footnote w:type="continuationSeparator" w:id="0">
    <w:p w14:paraId="7A112759" w14:textId="77777777" w:rsidR="007C6137" w:rsidRDefault="007C6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79938" w14:textId="77777777" w:rsidR="00DA2FAB" w:rsidRDefault="00773CDF" w:rsidP="00773CDF">
    <w:pPr>
      <w:pStyle w:val="Header"/>
      <w:jc w:val="both"/>
    </w:pPr>
    <w:r>
      <w:tab/>
    </w:r>
    <w:r>
      <w:tab/>
      <w:t xml:space="preserve">    </w:t>
    </w:r>
    <w:r w:rsidR="00DA2FAB">
      <w:rPr>
        <w:noProof/>
        <w:lang w:eastAsia="en-GB"/>
      </w:rPr>
      <w:drawing>
        <wp:inline distT="0" distB="0" distL="0" distR="0" wp14:anchorId="5BFA3B89" wp14:editId="29CAD854">
          <wp:extent cx="1774190" cy="1268095"/>
          <wp:effectExtent l="19050" t="0" r="0" b="0"/>
          <wp:docPr id="2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190" cy="12680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9EC"/>
    <w:rsid w:val="00005C6E"/>
    <w:rsid w:val="000238C1"/>
    <w:rsid w:val="000254B7"/>
    <w:rsid w:val="000407E6"/>
    <w:rsid w:val="00053A32"/>
    <w:rsid w:val="0006239D"/>
    <w:rsid w:val="000C7FFB"/>
    <w:rsid w:val="000F6643"/>
    <w:rsid w:val="00106048"/>
    <w:rsid w:val="00155C71"/>
    <w:rsid w:val="0016654B"/>
    <w:rsid w:val="001A064E"/>
    <w:rsid w:val="001C5897"/>
    <w:rsid w:val="00212B8A"/>
    <w:rsid w:val="0023675C"/>
    <w:rsid w:val="0026238A"/>
    <w:rsid w:val="0027339A"/>
    <w:rsid w:val="00286C54"/>
    <w:rsid w:val="002C5784"/>
    <w:rsid w:val="00340D18"/>
    <w:rsid w:val="003449B1"/>
    <w:rsid w:val="00354A0C"/>
    <w:rsid w:val="0036405D"/>
    <w:rsid w:val="00375083"/>
    <w:rsid w:val="00380986"/>
    <w:rsid w:val="003F0AB7"/>
    <w:rsid w:val="004077EB"/>
    <w:rsid w:val="004145AE"/>
    <w:rsid w:val="00420DEB"/>
    <w:rsid w:val="004334CB"/>
    <w:rsid w:val="004666D0"/>
    <w:rsid w:val="004A2BE3"/>
    <w:rsid w:val="004C67E4"/>
    <w:rsid w:val="00505005"/>
    <w:rsid w:val="00523034"/>
    <w:rsid w:val="00541A43"/>
    <w:rsid w:val="0055336F"/>
    <w:rsid w:val="005647C2"/>
    <w:rsid w:val="00581C6C"/>
    <w:rsid w:val="00582249"/>
    <w:rsid w:val="00586CD5"/>
    <w:rsid w:val="005C09D4"/>
    <w:rsid w:val="005C43F8"/>
    <w:rsid w:val="005D393E"/>
    <w:rsid w:val="006119ED"/>
    <w:rsid w:val="00621809"/>
    <w:rsid w:val="00626581"/>
    <w:rsid w:val="006314AC"/>
    <w:rsid w:val="00662E28"/>
    <w:rsid w:val="006B5510"/>
    <w:rsid w:val="006F5E0A"/>
    <w:rsid w:val="00705B22"/>
    <w:rsid w:val="00750B37"/>
    <w:rsid w:val="00767163"/>
    <w:rsid w:val="007710FF"/>
    <w:rsid w:val="00773CDF"/>
    <w:rsid w:val="0077508D"/>
    <w:rsid w:val="00777CC5"/>
    <w:rsid w:val="007878F6"/>
    <w:rsid w:val="007B19EC"/>
    <w:rsid w:val="007B5A5E"/>
    <w:rsid w:val="007B7982"/>
    <w:rsid w:val="007C6137"/>
    <w:rsid w:val="007F1664"/>
    <w:rsid w:val="007F21CE"/>
    <w:rsid w:val="00802AAB"/>
    <w:rsid w:val="00820455"/>
    <w:rsid w:val="00842AD3"/>
    <w:rsid w:val="008447CE"/>
    <w:rsid w:val="00857F77"/>
    <w:rsid w:val="00871CD6"/>
    <w:rsid w:val="008950C1"/>
    <w:rsid w:val="008C6C0E"/>
    <w:rsid w:val="008E5B26"/>
    <w:rsid w:val="008F328B"/>
    <w:rsid w:val="009418DA"/>
    <w:rsid w:val="00955413"/>
    <w:rsid w:val="00962905"/>
    <w:rsid w:val="009A050C"/>
    <w:rsid w:val="009B2599"/>
    <w:rsid w:val="009B442A"/>
    <w:rsid w:val="009C4656"/>
    <w:rsid w:val="009D500A"/>
    <w:rsid w:val="00A023F9"/>
    <w:rsid w:val="00A158FA"/>
    <w:rsid w:val="00A578AD"/>
    <w:rsid w:val="00AF32DE"/>
    <w:rsid w:val="00B17F5E"/>
    <w:rsid w:val="00B250E2"/>
    <w:rsid w:val="00B36383"/>
    <w:rsid w:val="00B65611"/>
    <w:rsid w:val="00BC1394"/>
    <w:rsid w:val="00BC2834"/>
    <w:rsid w:val="00BC6F24"/>
    <w:rsid w:val="00BD21ED"/>
    <w:rsid w:val="00BF546D"/>
    <w:rsid w:val="00C05928"/>
    <w:rsid w:val="00C32C14"/>
    <w:rsid w:val="00C5235B"/>
    <w:rsid w:val="00C6384E"/>
    <w:rsid w:val="00C722FF"/>
    <w:rsid w:val="00C72735"/>
    <w:rsid w:val="00C74433"/>
    <w:rsid w:val="00C80DD9"/>
    <w:rsid w:val="00C81800"/>
    <w:rsid w:val="00C86342"/>
    <w:rsid w:val="00C90DF6"/>
    <w:rsid w:val="00CA2F68"/>
    <w:rsid w:val="00CA7760"/>
    <w:rsid w:val="00CD3247"/>
    <w:rsid w:val="00D1123A"/>
    <w:rsid w:val="00D51C33"/>
    <w:rsid w:val="00D51EA6"/>
    <w:rsid w:val="00D668C9"/>
    <w:rsid w:val="00D67DE3"/>
    <w:rsid w:val="00D8350C"/>
    <w:rsid w:val="00D972D0"/>
    <w:rsid w:val="00DA2FAB"/>
    <w:rsid w:val="00DA4F7F"/>
    <w:rsid w:val="00DF0191"/>
    <w:rsid w:val="00DF3E0F"/>
    <w:rsid w:val="00E23F77"/>
    <w:rsid w:val="00E56F70"/>
    <w:rsid w:val="00E74031"/>
    <w:rsid w:val="00E750AE"/>
    <w:rsid w:val="00E77CDE"/>
    <w:rsid w:val="00E80B5E"/>
    <w:rsid w:val="00EA1D29"/>
    <w:rsid w:val="00EC0474"/>
    <w:rsid w:val="00F032E8"/>
    <w:rsid w:val="00FB195D"/>
    <w:rsid w:val="00FD55D2"/>
    <w:rsid w:val="00FE00E3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oNotEmbedSmartTags/>
  <w:decimalSymbol w:val="."/>
  <w:listSeparator w:val=","/>
  <w14:docId w14:val="70CE1E18"/>
  <w15:docId w15:val="{A4CE24D8-9E3F-4E6E-8B14-8955CCD1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54A0C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  <w:szCs w:val="24"/>
      <w:lang w:eastAsia="en-US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  <w:rPr>
      <w:rFonts w:ascii="Times New Roman" w:hAnsi="Times New Roman"/>
      <w:szCs w:val="24"/>
      <w:lang w:eastAsia="en-US"/>
    </w:r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  <w:rPr>
      <w:rFonts w:ascii="Times New Roman" w:hAnsi="Times New Roman"/>
      <w:szCs w:val="24"/>
      <w:lang w:eastAsia="en-US"/>
    </w:rPr>
  </w:style>
  <w:style w:type="paragraph" w:styleId="EndnoteText">
    <w:name w:val="endnote text"/>
    <w:basedOn w:val="Normal"/>
    <w:link w:val="EndnoteTextChar"/>
    <w:rsid w:val="0036405D"/>
    <w:pPr>
      <w:widowControl w:val="0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rsid w:val="0036405D"/>
    <w:rPr>
      <w:rFonts w:ascii="Arial" w:hAnsi="Arial"/>
      <w:snapToGrid w:val="0"/>
      <w:sz w:val="24"/>
      <w:lang w:eastAsia="en-US"/>
    </w:rPr>
  </w:style>
  <w:style w:type="character" w:styleId="FollowedHyperlink">
    <w:name w:val="FollowedHyperlink"/>
    <w:basedOn w:val="DefaultParagraphFont"/>
    <w:rsid w:val="0036405D"/>
    <w:rPr>
      <w:rFonts w:ascii="Arial" w:hAnsi="Arial"/>
      <w:color w:val="800080"/>
      <w:u w:val="single"/>
    </w:rPr>
  </w:style>
  <w:style w:type="paragraph" w:styleId="BalloonText">
    <w:name w:val="Balloon Text"/>
    <w:basedOn w:val="Normal"/>
    <w:link w:val="BalloonTextChar"/>
    <w:rsid w:val="00581C6C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581C6C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rsid w:val="00354A0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54A0C"/>
    <w:rPr>
      <w:rFonts w:ascii="Arial" w:hAnsi="Arial"/>
      <w:sz w:val="24"/>
    </w:rPr>
  </w:style>
  <w:style w:type="paragraph" w:customStyle="1" w:styleId="Default">
    <w:name w:val="Default"/>
    <w:rsid w:val="00354A0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legp1paratext1">
    <w:name w:val="legp1paratext1"/>
    <w:basedOn w:val="Normal"/>
    <w:rsid w:val="00DA2FAB"/>
    <w:pPr>
      <w:shd w:val="clear" w:color="auto" w:fill="FFFFFF"/>
      <w:spacing w:after="120" w:line="360" w:lineRule="atLeast"/>
      <w:ind w:firstLine="240"/>
      <w:jc w:val="both"/>
    </w:pPr>
    <w:rPr>
      <w:rFonts w:ascii="Times New Roman" w:hAnsi="Times New Roman"/>
      <w:color w:val="494949"/>
      <w:sz w:val="19"/>
      <w:szCs w:val="19"/>
    </w:rPr>
  </w:style>
  <w:style w:type="paragraph" w:customStyle="1" w:styleId="legp2paratext1">
    <w:name w:val="legp2paratext1"/>
    <w:basedOn w:val="Normal"/>
    <w:rsid w:val="00DA2FAB"/>
    <w:pPr>
      <w:shd w:val="clear" w:color="auto" w:fill="FFFFFF"/>
      <w:spacing w:after="120" w:line="360" w:lineRule="atLeast"/>
      <w:ind w:firstLine="240"/>
      <w:jc w:val="both"/>
    </w:pPr>
    <w:rPr>
      <w:rFonts w:ascii="Times New Roman" w:hAnsi="Times New Roman"/>
      <w:color w:val="494949"/>
      <w:sz w:val="19"/>
      <w:szCs w:val="19"/>
    </w:rPr>
  </w:style>
  <w:style w:type="character" w:customStyle="1" w:styleId="ennote">
    <w:name w:val="ennote"/>
    <w:basedOn w:val="DefaultParagraphFont"/>
    <w:rsid w:val="00DA2FAB"/>
  </w:style>
  <w:style w:type="character" w:customStyle="1" w:styleId="legp1no3">
    <w:name w:val="legp1no3"/>
    <w:basedOn w:val="DefaultParagraphFont"/>
    <w:rsid w:val="00DA2FAB"/>
    <w:rPr>
      <w:b/>
      <w:bCs/>
    </w:rPr>
  </w:style>
  <w:style w:type="paragraph" w:customStyle="1" w:styleId="legclearfix2">
    <w:name w:val="legclearfix2"/>
    <w:basedOn w:val="Normal"/>
    <w:rsid w:val="00DA2FAB"/>
    <w:pPr>
      <w:shd w:val="clear" w:color="auto" w:fill="FFFFFF"/>
      <w:spacing w:after="120" w:line="360" w:lineRule="atLeast"/>
    </w:pPr>
    <w:rPr>
      <w:rFonts w:ascii="Times New Roman" w:hAnsi="Times New Roman"/>
      <w:color w:val="494949"/>
      <w:sz w:val="19"/>
      <w:szCs w:val="19"/>
    </w:rPr>
  </w:style>
  <w:style w:type="character" w:customStyle="1" w:styleId="legds2">
    <w:name w:val="legds2"/>
    <w:basedOn w:val="DefaultParagraphFont"/>
    <w:rsid w:val="00DA2FAB"/>
    <w:rPr>
      <w:vanish w:val="0"/>
      <w:webHidden w:val="0"/>
      <w:specVanish w:val="0"/>
    </w:rPr>
  </w:style>
  <w:style w:type="paragraph" w:customStyle="1" w:styleId="ColorfulList-Accent11">
    <w:name w:val="Colorful List - Accent 11"/>
    <w:basedOn w:val="Normal"/>
    <w:uiPriority w:val="99"/>
    <w:qFormat/>
    <w:rsid w:val="004334CB"/>
    <w:pPr>
      <w:ind w:left="720"/>
      <w:contextualSpacing/>
      <w:jc w:val="both"/>
    </w:pPr>
    <w:rPr>
      <w:sz w:val="22"/>
    </w:rPr>
  </w:style>
  <w:style w:type="character" w:styleId="Strong">
    <w:name w:val="Strong"/>
    <w:basedOn w:val="DefaultParagraphFont"/>
    <w:qFormat/>
    <w:rsid w:val="00C818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06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8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6994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</w:divBdr>
              <w:divsChild>
                <w:div w:id="4941257">
                  <w:marLeft w:val="0"/>
                  <w:marRight w:val="0"/>
                  <w:marTop w:val="0"/>
                  <w:marBottom w:val="0"/>
                  <w:divBdr>
                    <w:top w:val="single" w:sz="4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8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75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paul.challender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ellis\Desktop\NRW%20Letterhea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EAWML 37290 -Dirtbusters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Philip Garrat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2019-01-08T00:00:00+00:00</Document_x0020_Date>
    <Facility_x0020_Address xmlns="859f7ad6-93f6-4205-b62b-a17f28acbbac">Unit 1 Gallaghers Yard,  Foryd Bank, Green Avenue, Kinmel Bay, Conwy, LL18 5ET,</Facility_x0020_Address>
    <Environment_x0020_Sub_x0020_Folder xmlns="859f7ad6-93f6-4205-b62b-a17f28acbbac">Licence supervision</Environment_x0020_Sub_x0020_Folder>
    <Customer_x0020_Name xmlns="859f7ad6-93f6-4205-b62b-a17f28acbbac">Philip And Michael Garratt</Customer_x0020_Name>
    <Surrendered_x002f_Expired xmlns="859f7ad6-93f6-4205-b62b-a17f28acbbac" xsi:nil="true"/>
    <Post_x0020_code xmlns="859f7ad6-93f6-4205-b62b-a17f28acbbac">LL18 5ET</Post_x0020_cod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1ab7792f0f865828017b01d96b0d0e4a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6f0cba15daca934ea171333d3ab9c414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D385C-4FAB-4CBD-9033-B08705FA341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2056F5-CAE9-42BB-8048-F84BD6B0D1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07B781-89C4-4889-99E4-ACCC66007DBD}">
  <ds:schemaRefs>
    <ds:schemaRef ds:uri="http://purl.org/dc/dcmitype/"/>
    <ds:schemaRef ds:uri="6e121689-de5b-41b9-a751-bfeda7fa2b0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005db27c-c37f-4c3b-898d-3fee1249b087"/>
    <ds:schemaRef ds:uri="f4145418-6eb2-4e2f-90f8-d42e4734b249"/>
    <ds:schemaRef ds:uri="859f7ad6-93f6-4205-b62b-a17f28acbba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ECFE5A4-CE68-4D7F-B219-774714435402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4872DE78-F31B-4BC4-A0AB-CA8C58DCBB00}"/>
</file>

<file path=customXml/itemProps6.xml><?xml version="1.0" encoding="utf-8"?>
<ds:datastoreItem xmlns:ds="http://schemas.openxmlformats.org/officeDocument/2006/customXml" ds:itemID="{60505E01-9E68-40C8-A79C-BC85D8AB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Letterhead Template</Template>
  <TotalTime>4</TotalTime>
  <Pages>1</Pages>
  <Words>136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CT Skips CAR NRW0034275 271118</vt:lpstr>
    </vt:vector>
  </TitlesOfParts>
  <Company>National Assembly for Wales</Company>
  <LinksUpToDate>false</LinksUpToDate>
  <CharactersWithSpaces>1047</CharactersWithSpaces>
  <SharedDoc>false</SharedDoc>
  <HLinks>
    <vt:vector size="18" baseType="variant">
      <vt:variant>
        <vt:i4>1114177</vt:i4>
      </vt:variant>
      <vt:variant>
        <vt:i4>6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4653103</vt:i4>
      </vt:variant>
      <vt:variant>
        <vt:i4>3</vt:i4>
      </vt:variant>
      <vt:variant>
        <vt:i4>0</vt:i4>
      </vt:variant>
      <vt:variant>
        <vt:i4>5</vt:i4>
      </vt:variant>
      <vt:variant>
        <vt:lpwstr>mailto:info@cnc.gov.uk</vt:lpwstr>
      </vt:variant>
      <vt:variant>
        <vt:lpwstr/>
      </vt:variant>
      <vt:variant>
        <vt:i4>7864406</vt:i4>
      </vt:variant>
      <vt:variant>
        <vt:i4>0</vt:i4>
      </vt:variant>
      <vt:variant>
        <vt:i4>0</vt:i4>
      </vt:variant>
      <vt:variant>
        <vt:i4>5</vt:i4>
      </vt:variant>
      <vt:variant>
        <vt:lpwstr>mailto:rhys.ellis@cyfoethnaturiolcymru.gov.uk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Dirtbusters CAR NRW0034360 080119</dc:title>
  <dc:creator>Paul Challender</dc:creator>
  <cp:lastModifiedBy>Challender, Paul</cp:lastModifiedBy>
  <cp:revision>5</cp:revision>
  <cp:lastPrinted>2017-11-15T10:17:00Z</cp:lastPrinted>
  <dcterms:created xsi:type="dcterms:W3CDTF">2019-01-08T14:16:00Z</dcterms:created>
  <dcterms:modified xsi:type="dcterms:W3CDTF">2019-01-08T14:50:00Z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f2254536-acfb-4589-9d27-8af6efba61fe</vt:lpwstr>
  </property>
  <property fmtid="{D5CDD505-2E9C-101B-9397-08002B2CF9AE}" pid="4" name="Order">
    <vt:r8>2365400</vt:r8>
  </property>
  <property fmtid="{D5CDD505-2E9C-101B-9397-08002B2CF9AE}" pid="5" name="_docset_NoMedatataSyncRequired">
    <vt:lpwstr>False</vt:lpwstr>
  </property>
  <property fmtid="{D5CDD505-2E9C-101B-9397-08002B2CF9AE}" pid="6" name="_dlc_DocId">
    <vt:lpwstr>REGU-204-28546</vt:lpwstr>
  </property>
  <property fmtid="{D5CDD505-2E9C-101B-9397-08002B2CF9AE}" pid="7" name="_dlc_DocIdUrl">
    <vt:lpwstr>https://cyfoethnaturiolcymru.sharepoint.com/teams/Regulatory/Permitting/_layouts/15/DocIdRedir.aspx?ID=REGU-204-28546, REGU-204-28546</vt:lpwstr>
  </property>
</Properties>
</file>