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150AC" w14:textId="77777777" w:rsidR="000650AC" w:rsidRDefault="006A1C0E">
      <w:pPr>
        <w:pStyle w:val="BodyText"/>
      </w:pPr>
      <w:bookmarkStart w:id="0" w:name="_GoBack"/>
      <w:bookmarkEnd w:id="0"/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3E309F2A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6A56EF70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242C8C15" w14:textId="77777777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5C06C6C9" w14:textId="77777777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E3120FF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4FFF7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9DC4C45" w14:textId="77777777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  <w:p w14:paraId="7366CCFA" w14:textId="77777777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291D3" w14:textId="2BCE7316" w:rsidR="00003E0F" w:rsidRDefault="00CB3CF1">
            <w:pPr>
              <w:pStyle w:val="BodyText"/>
            </w:pPr>
            <w:r>
              <w:t>PAN-0</w:t>
            </w:r>
            <w:r w:rsidR="009814B7">
              <w:t>1</w:t>
            </w:r>
            <w:r w:rsidR="005667C8">
              <w:t>0</w:t>
            </w:r>
            <w:r w:rsidR="00F6705E">
              <w:t>170</w:t>
            </w:r>
          </w:p>
        </w:tc>
      </w:tr>
      <w:tr w:rsidR="004F0F0B" w14:paraId="26AF0849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BAC35" w14:textId="77777777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799A315C" w14:textId="77777777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  <w:p w14:paraId="2B649AE6" w14:textId="77777777" w:rsidR="0021797D" w:rsidRDefault="0021797D" w:rsidP="00003E0F">
            <w:pPr>
              <w:pStyle w:val="BodyText"/>
            </w:pPr>
          </w:p>
          <w:p w14:paraId="4D97226D" w14:textId="77777777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08444" w14:textId="05194366" w:rsidR="00003E0F" w:rsidRDefault="005667C8">
            <w:pPr>
              <w:pStyle w:val="BodyText"/>
            </w:pPr>
            <w:r>
              <w:t>John D</w:t>
            </w:r>
            <w:r w:rsidR="00F6705E">
              <w:t>avies</w:t>
            </w:r>
            <w:r>
              <w:t xml:space="preserve"> 07866490171</w:t>
            </w:r>
          </w:p>
        </w:tc>
      </w:tr>
      <w:tr w:rsidR="000650AC" w14:paraId="247B67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D9B5C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079DCCCD" w14:textId="77777777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92921" w14:textId="77777777" w:rsidR="002E2B74" w:rsidRDefault="002E2B74">
            <w:pPr>
              <w:pStyle w:val="BodyText"/>
            </w:pPr>
            <w:proofErr w:type="spellStart"/>
            <w:r>
              <w:t>Bailea</w:t>
            </w:r>
            <w:proofErr w:type="spellEnd"/>
            <w:r>
              <w:t xml:space="preserve"> Farm</w:t>
            </w:r>
          </w:p>
          <w:p w14:paraId="34977E4D" w14:textId="77777777" w:rsidR="002E2B74" w:rsidRDefault="002E2B74">
            <w:pPr>
              <w:pStyle w:val="BodyText"/>
            </w:pPr>
            <w:r>
              <w:t xml:space="preserve"> </w:t>
            </w:r>
            <w:proofErr w:type="spellStart"/>
            <w:r>
              <w:t>Heol</w:t>
            </w:r>
            <w:proofErr w:type="spellEnd"/>
            <w:r>
              <w:t xml:space="preserve"> </w:t>
            </w:r>
            <w:proofErr w:type="spellStart"/>
            <w:r>
              <w:t>Senni</w:t>
            </w:r>
            <w:proofErr w:type="spellEnd"/>
            <w:r>
              <w:t>,</w:t>
            </w:r>
          </w:p>
          <w:p w14:paraId="41B3A987" w14:textId="376B909C" w:rsidR="005667C8" w:rsidRDefault="002E2B74">
            <w:pPr>
              <w:pStyle w:val="BodyText"/>
            </w:pPr>
            <w:r>
              <w:t>Brecon LD38ST</w:t>
            </w:r>
          </w:p>
        </w:tc>
      </w:tr>
      <w:tr w:rsidR="004F0F0B" w14:paraId="2AEB09C3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DC3D0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1B5DD390" w14:textId="77777777" w:rsidR="004F0F0B" w:rsidRDefault="004F0F0B" w:rsidP="00003E0F">
            <w:pPr>
              <w:pStyle w:val="BodyText"/>
            </w:pPr>
            <w:r>
              <w:t>e.g. access, animals in vicinity etc.</w:t>
            </w:r>
          </w:p>
          <w:p w14:paraId="7989FC59" w14:textId="77777777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A2D5A6" w14:textId="77777777" w:rsidR="00003E0F" w:rsidRDefault="00CB3CF1">
            <w:pPr>
              <w:pStyle w:val="BodyText"/>
            </w:pPr>
            <w:r>
              <w:t>Animals in neighbouring</w:t>
            </w:r>
          </w:p>
        </w:tc>
      </w:tr>
      <w:tr w:rsidR="000650AC" w14:paraId="7C6CA009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24A1F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2542374B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84FFC47" w14:textId="77777777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E2D4D" w14:textId="632A28FC" w:rsidR="00003E0F" w:rsidRDefault="00E35D25">
            <w:pPr>
              <w:pStyle w:val="BodyText"/>
            </w:pPr>
            <w:r>
              <w:t>16.07.21</w:t>
            </w:r>
          </w:p>
        </w:tc>
      </w:tr>
      <w:tr w:rsidR="004F0F0B" w14:paraId="75583C2F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47AE5" w14:textId="77777777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542B8652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24CCDD9E" w14:textId="77777777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625ECA77" w14:textId="77777777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A2FCA" w14:textId="4C5F3568" w:rsidR="00003E0F" w:rsidRDefault="00E35D25">
            <w:pPr>
              <w:pStyle w:val="BodyText"/>
            </w:pPr>
            <w:r>
              <w:t>19.07.21</w:t>
            </w:r>
          </w:p>
        </w:tc>
      </w:tr>
      <w:tr w:rsidR="00864293" w14:paraId="4FC6498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9D52D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41428" w14:textId="77777777" w:rsidR="00864293" w:rsidRDefault="00864293">
            <w:pPr>
              <w:pStyle w:val="BodyText"/>
            </w:pPr>
          </w:p>
        </w:tc>
      </w:tr>
      <w:tr w:rsidR="00864293" w14:paraId="324D4FC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08C5B" w14:textId="77777777" w:rsidR="00864293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  <w:p w14:paraId="01152247" w14:textId="77777777" w:rsidR="0021797D" w:rsidRDefault="0021797D" w:rsidP="00003E0F">
            <w:pPr>
              <w:pStyle w:val="BodyText"/>
              <w:rPr>
                <w:b/>
              </w:rPr>
            </w:pPr>
          </w:p>
          <w:p w14:paraId="22D0BF82" w14:textId="77777777" w:rsidR="0021797D" w:rsidRPr="00003E0F" w:rsidRDefault="0021797D" w:rsidP="00003E0F">
            <w:pPr>
              <w:pStyle w:val="BodyText"/>
              <w:rPr>
                <w:b/>
              </w:rPr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F9D2B" w14:textId="77777777" w:rsidR="00003E0F" w:rsidRDefault="00CB3CF1">
            <w:pPr>
              <w:pStyle w:val="BodyText"/>
            </w:pPr>
            <w:r>
              <w:t>Richard Evans</w:t>
            </w:r>
          </w:p>
        </w:tc>
      </w:tr>
      <w:tr w:rsidR="00864293" w14:paraId="6AF05F9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A5CA8" w14:textId="77777777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51C1914A" w14:textId="77777777" w:rsidR="00864293" w:rsidRDefault="00864293" w:rsidP="00D8408E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  <w:p w14:paraId="09EFB22E" w14:textId="77777777" w:rsidR="0021797D" w:rsidRDefault="0021797D" w:rsidP="00D8408E">
            <w:pPr>
              <w:pStyle w:val="BodyText"/>
            </w:pPr>
          </w:p>
          <w:p w14:paraId="4B935093" w14:textId="77777777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6E447" w14:textId="24524DC9" w:rsidR="00864293" w:rsidRDefault="00E35D25">
            <w:pPr>
              <w:pStyle w:val="BodyText"/>
            </w:pPr>
            <w:r>
              <w:t>14</w:t>
            </w:r>
            <w:r w:rsidR="00095E4A">
              <w:t>.0</w:t>
            </w:r>
            <w:r>
              <w:t>7</w:t>
            </w:r>
            <w:r w:rsidR="00095E4A">
              <w:t>.2021</w:t>
            </w:r>
          </w:p>
        </w:tc>
      </w:tr>
    </w:tbl>
    <w:p w14:paraId="228F2D8C" w14:textId="77777777" w:rsidR="000650AC" w:rsidRDefault="000650AC" w:rsidP="0021797D"/>
    <w:sectPr w:rsidR="000650AC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6B03A6" w14:textId="77777777" w:rsidR="005B03A8" w:rsidRDefault="005B03A8">
      <w:r>
        <w:separator/>
      </w:r>
    </w:p>
  </w:endnote>
  <w:endnote w:type="continuationSeparator" w:id="0">
    <w:p w14:paraId="1A31E385" w14:textId="77777777" w:rsidR="005B03A8" w:rsidRDefault="005B0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25C7A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69D30EAD" w14:textId="77777777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w16="http://schemas.microsoft.com/office/word/2018/wordml" xmlns:w16cex="http://schemas.microsoft.com/office/word/2018/wordml/cex" xmlns=""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69D30EAD" w14:textId="77777777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170E56AF" w14:textId="7E3EA60E" w:rsidR="00571009" w:rsidRDefault="00F67EFC">
                          <w:fldSimple w:instr=" AUTHOR ">
                            <w:r w:rsidR="00D70128">
                              <w:rPr>
                                <w:noProof/>
                              </w:rPr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B1455D">
                            <w:rPr>
                              <w:noProof/>
                            </w:rPr>
                            <w:t>14/07/2021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170E56AF" w14:textId="7E3EA60E" w:rsidR="00571009" w:rsidRDefault="00F67EFC">
                    <w:fldSimple w:instr=" AUTHOR ">
                      <w:r w:rsidR="00D70128">
                        <w:rPr>
                          <w:noProof/>
                        </w:rPr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B1455D">
                      <w:rPr>
                        <w:noProof/>
                      </w:rPr>
                      <w:t>14/07/2021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1CE35813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w16="http://schemas.microsoft.com/office/word/2018/wordml" xmlns:w16cex="http://schemas.microsoft.com/office/word/2018/wordml/cex" xmlns=""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1CE35813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CFBF54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6D042EC7" w14:textId="77777777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w16="http://schemas.microsoft.com/office/word/2018/wordml" xmlns:w16cex="http://schemas.microsoft.com/office/word/2018/wordml/cex" xmlns=""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6D042EC7" w14:textId="77777777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468E9D9" w14:textId="77777777" w:rsidR="00571009" w:rsidRDefault="005B03A8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w16="http://schemas.microsoft.com/office/word/2018/wordml" xmlns:w16cex="http://schemas.microsoft.com/office/word/2018/wordml/cex" xmlns=""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5468E9D9" w14:textId="77777777" w:rsidR="00571009" w:rsidRDefault="00F67EFC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476CD57E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w16="http://schemas.microsoft.com/office/word/2018/wordml" xmlns:w16cex="http://schemas.microsoft.com/office/word/2018/wordml/cex" xmlns=""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476CD57E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C01C00" w14:textId="77777777" w:rsidR="005B03A8" w:rsidRDefault="005B03A8">
      <w:r>
        <w:separator/>
      </w:r>
    </w:p>
  </w:footnote>
  <w:footnote w:type="continuationSeparator" w:id="0">
    <w:p w14:paraId="06D480BB" w14:textId="77777777" w:rsidR="005B03A8" w:rsidRDefault="005B0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945407" w14:textId="77777777" w:rsidR="00571009" w:rsidRDefault="005B03A8">
    <w:pPr>
      <w:pStyle w:val="Header"/>
    </w:pPr>
  </w:p>
  <w:p w14:paraId="2668490A" w14:textId="77777777" w:rsidR="00571009" w:rsidRDefault="005B03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71001C5D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260A3781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2C4D0716" w14:textId="77777777" w:rsidR="00571009" w:rsidRDefault="005B03A8">
    <w:pPr>
      <w:pStyle w:val="Header"/>
    </w:pPr>
  </w:p>
  <w:p w14:paraId="22158EAB" w14:textId="77777777" w:rsidR="00571009" w:rsidRDefault="005B03A8">
    <w:pPr>
      <w:pStyle w:val="Header"/>
    </w:pPr>
  </w:p>
  <w:p w14:paraId="300EE806" w14:textId="77777777" w:rsidR="00571009" w:rsidRDefault="005B03A8">
    <w:pPr>
      <w:pStyle w:val="Header"/>
    </w:pPr>
  </w:p>
  <w:p w14:paraId="46E806F8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95E4A"/>
    <w:rsid w:val="000A61EF"/>
    <w:rsid w:val="000C2289"/>
    <w:rsid w:val="000C607C"/>
    <w:rsid w:val="00104C2D"/>
    <w:rsid w:val="0017714C"/>
    <w:rsid w:val="001F0062"/>
    <w:rsid w:val="0021797D"/>
    <w:rsid w:val="0028551C"/>
    <w:rsid w:val="002B0889"/>
    <w:rsid w:val="002E2B74"/>
    <w:rsid w:val="00304A60"/>
    <w:rsid w:val="003304A5"/>
    <w:rsid w:val="003B1D12"/>
    <w:rsid w:val="003D75E9"/>
    <w:rsid w:val="004E2824"/>
    <w:rsid w:val="004F0F0B"/>
    <w:rsid w:val="00514508"/>
    <w:rsid w:val="005667C8"/>
    <w:rsid w:val="005B03A8"/>
    <w:rsid w:val="006A1C0E"/>
    <w:rsid w:val="006A5AE2"/>
    <w:rsid w:val="006B4C51"/>
    <w:rsid w:val="006F7776"/>
    <w:rsid w:val="00726958"/>
    <w:rsid w:val="007326C4"/>
    <w:rsid w:val="0073364E"/>
    <w:rsid w:val="00734812"/>
    <w:rsid w:val="00843606"/>
    <w:rsid w:val="00864293"/>
    <w:rsid w:val="008D7775"/>
    <w:rsid w:val="008F5C24"/>
    <w:rsid w:val="0090677F"/>
    <w:rsid w:val="00906BAC"/>
    <w:rsid w:val="00916587"/>
    <w:rsid w:val="0094172F"/>
    <w:rsid w:val="009814B7"/>
    <w:rsid w:val="009A3638"/>
    <w:rsid w:val="009E376B"/>
    <w:rsid w:val="009F7F11"/>
    <w:rsid w:val="00A63C73"/>
    <w:rsid w:val="00A72188"/>
    <w:rsid w:val="00A74D16"/>
    <w:rsid w:val="00A87579"/>
    <w:rsid w:val="00A91841"/>
    <w:rsid w:val="00B1455D"/>
    <w:rsid w:val="00B5375B"/>
    <w:rsid w:val="00B5712E"/>
    <w:rsid w:val="00B659DB"/>
    <w:rsid w:val="00BA0BF1"/>
    <w:rsid w:val="00BD2E7F"/>
    <w:rsid w:val="00CB3CF1"/>
    <w:rsid w:val="00CC0209"/>
    <w:rsid w:val="00D56191"/>
    <w:rsid w:val="00D70128"/>
    <w:rsid w:val="00D8408E"/>
    <w:rsid w:val="00D96D87"/>
    <w:rsid w:val="00DD3CBE"/>
    <w:rsid w:val="00E35D25"/>
    <w:rsid w:val="00E60CD3"/>
    <w:rsid w:val="00E905BC"/>
    <w:rsid w:val="00E90B58"/>
    <w:rsid w:val="00F61A22"/>
    <w:rsid w:val="00F6705E"/>
    <w:rsid w:val="00F6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536C0F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REGU-415-1628827</_dlc_DocId>
    <_dlc_DocIdUrl xmlns="9be56660-2c31-41ef-bc00-23e72f632f2a">
      <Url>https://cyfoethnaturiolcymru.sharepoint.com/teams/Regulatory/Permitting/_layouts/15/DocIdRedir.aspx?ID=REGU-415-1628827</Url>
      <Description>REGU-415-1628827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/>
    <Surrendered_x002f_Expired xmlns="859f7ad6-93f6-4205-b62b-a17f28acbbac" xsi:nil="true"/>
    <Document_x0020_Date xmlns="859f7ad6-93f6-4205-b62b-a17f28acbbac">2021-07-13T23:00:00+00:00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55" ma:contentTypeDescription="Permitting &amp; Compliance Word Document" ma:contentTypeScope="" ma:versionID="5cc1d9aedd5cc4ad1aa2d91a07bac2a5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b9dcc4e28da8342efb71de5ec64d0147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D736AE43-4A46-4A86-A738-5BAC9A4EBF5C}"/>
</file>

<file path=customXml/itemProps3.xml><?xml version="1.0" encoding="utf-8"?>
<ds:datastoreItem xmlns:ds="http://schemas.openxmlformats.org/officeDocument/2006/customXml" ds:itemID="{3E3F16C0-F613-4C05-BA3C-ADF6B61E958F}"/>
</file>

<file path=customXml/itemProps4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Quan, Ffion</cp:lastModifiedBy>
  <cp:revision>2</cp:revision>
  <cp:lastPrinted>2019-09-16T13:24:00Z</cp:lastPrinted>
  <dcterms:created xsi:type="dcterms:W3CDTF">2021-07-14T11:08:00Z</dcterms:created>
  <dcterms:modified xsi:type="dcterms:W3CDTF">2021-07-14T11:08:00Z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dff47059-1f97-486a-8554-81140c71ce22</vt:lpwstr>
  </property>
</Properties>
</file>