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F8FA89" w14:textId="0B61D974" w:rsidR="000A1FCC" w:rsidRDefault="00D413B2" w:rsidP="000A1FCC">
      <w:pPr>
        <w:pStyle w:val="EndnoteText"/>
        <w:rPr>
          <w:rFonts w:cs="Arial"/>
          <w:b/>
          <w:sz w:val="24"/>
          <w:szCs w:val="24"/>
          <w:lang w:val="en-US"/>
        </w:rPr>
      </w:pPr>
      <w:proofErr w:type="spellStart"/>
      <w:r>
        <w:rPr>
          <w:rFonts w:cs="Arial"/>
          <w:b/>
          <w:sz w:val="24"/>
          <w:szCs w:val="24"/>
          <w:lang w:val="en-US"/>
        </w:rPr>
        <w:t>Mr</w:t>
      </w:r>
      <w:proofErr w:type="spellEnd"/>
      <w:r>
        <w:rPr>
          <w:rFonts w:cs="Arial"/>
          <w:b/>
          <w:sz w:val="24"/>
          <w:szCs w:val="24"/>
          <w:lang w:val="en-US"/>
        </w:rPr>
        <w:t xml:space="preserve"> </w:t>
      </w:r>
      <w:r w:rsidR="006516DE">
        <w:rPr>
          <w:rFonts w:cs="Arial"/>
          <w:b/>
          <w:sz w:val="24"/>
          <w:szCs w:val="24"/>
          <w:lang w:val="en-US"/>
        </w:rPr>
        <w:t>A Hughes</w:t>
      </w:r>
    </w:p>
    <w:p w14:paraId="19918F84" w14:textId="42A8FE4C" w:rsidR="00343B97" w:rsidRPr="00343B97" w:rsidRDefault="0006665A" w:rsidP="00343B97">
      <w:pPr>
        <w:pStyle w:val="BodyText"/>
        <w:rPr>
          <w:b/>
        </w:rPr>
      </w:pPr>
      <w:proofErr w:type="spellStart"/>
      <w:r>
        <w:rPr>
          <w:b/>
        </w:rPr>
        <w:t>Troedrhiwgwynau</w:t>
      </w:r>
      <w:proofErr w:type="spellEnd"/>
      <w:r>
        <w:rPr>
          <w:b/>
        </w:rPr>
        <w:t xml:space="preserve"> Farm</w:t>
      </w:r>
    </w:p>
    <w:p w14:paraId="003B87E9" w14:textId="583665BB" w:rsidR="00343B97" w:rsidRDefault="0006665A" w:rsidP="00343B97">
      <w:pPr>
        <w:pStyle w:val="BodyText"/>
        <w:rPr>
          <w:b/>
        </w:rPr>
      </w:pPr>
      <w:proofErr w:type="spellStart"/>
      <w:r>
        <w:rPr>
          <w:b/>
        </w:rPr>
        <w:t>Comins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Coch</w:t>
      </w:r>
      <w:proofErr w:type="spellEnd"/>
    </w:p>
    <w:p w14:paraId="0FF8B7B4" w14:textId="06467656" w:rsidR="0006665A" w:rsidRPr="00343B97" w:rsidRDefault="0006665A" w:rsidP="00343B97">
      <w:pPr>
        <w:pStyle w:val="BodyText"/>
        <w:rPr>
          <w:b/>
        </w:rPr>
      </w:pPr>
      <w:r>
        <w:rPr>
          <w:b/>
        </w:rPr>
        <w:t>Aberystwyth</w:t>
      </w:r>
    </w:p>
    <w:p w14:paraId="06D997AA" w14:textId="3F10E5A3" w:rsidR="00343B97" w:rsidRPr="00343B97" w:rsidRDefault="00343B97" w:rsidP="00343B97">
      <w:pPr>
        <w:pStyle w:val="BodyText"/>
        <w:rPr>
          <w:b/>
        </w:rPr>
      </w:pPr>
      <w:r w:rsidRPr="00343B97">
        <w:rPr>
          <w:b/>
        </w:rPr>
        <w:t>Ceredigion</w:t>
      </w:r>
    </w:p>
    <w:p w14:paraId="21E51544" w14:textId="05099D11" w:rsidR="00DE0780" w:rsidRPr="00343B97" w:rsidRDefault="00343B97" w:rsidP="00343B97">
      <w:pPr>
        <w:pStyle w:val="EndnoteText"/>
        <w:rPr>
          <w:rFonts w:cs="Arial"/>
          <w:b/>
          <w:sz w:val="24"/>
          <w:szCs w:val="24"/>
          <w:lang w:val="en-US"/>
        </w:rPr>
      </w:pPr>
      <w:r w:rsidRPr="00343B97">
        <w:rPr>
          <w:b/>
        </w:rPr>
        <w:t>SY2</w:t>
      </w:r>
      <w:r w:rsidR="0006665A">
        <w:rPr>
          <w:b/>
        </w:rPr>
        <w:t>3</w:t>
      </w:r>
      <w:r w:rsidRPr="00343B97">
        <w:rPr>
          <w:b/>
        </w:rPr>
        <w:t xml:space="preserve"> </w:t>
      </w:r>
      <w:r w:rsidR="0006665A">
        <w:rPr>
          <w:b/>
        </w:rPr>
        <w:t>3BE</w:t>
      </w:r>
    </w:p>
    <w:p w14:paraId="3AA11DB5" w14:textId="3F93B7BA" w:rsidR="00880C97" w:rsidRDefault="00880C97"/>
    <w:tbl>
      <w:tblPr>
        <w:tblpPr w:leftFromText="181" w:rightFromText="181" w:vertAnchor="page" w:horzAnchor="page" w:tblpX="6845" w:tblpY="1163"/>
        <w:tblOverlap w:val="never"/>
        <w:tblW w:w="4002" w:type="dxa"/>
        <w:tblLook w:val="04A0" w:firstRow="1" w:lastRow="0" w:firstColumn="1" w:lastColumn="0" w:noHBand="0" w:noVBand="1"/>
      </w:tblPr>
      <w:tblGrid>
        <w:gridCol w:w="4108"/>
      </w:tblGrid>
      <w:tr w:rsidR="00D240CA" w14:paraId="5D3D48C8" w14:textId="77777777" w:rsidTr="006007FE">
        <w:trPr>
          <w:trHeight w:val="1961"/>
        </w:trPr>
        <w:tc>
          <w:tcPr>
            <w:tcW w:w="4002" w:type="dxa"/>
          </w:tcPr>
          <w:p w14:paraId="51FD8464" w14:textId="77777777" w:rsidR="007451DD" w:rsidRDefault="007451DD" w:rsidP="006007FE">
            <w:pPr>
              <w:pStyle w:val="BodyText"/>
              <w:rPr>
                <w:sz w:val="20"/>
                <w:szCs w:val="20"/>
              </w:rPr>
            </w:pPr>
          </w:p>
          <w:p w14:paraId="05CCCFCA" w14:textId="77777777" w:rsidR="007451DD" w:rsidRDefault="007451DD" w:rsidP="006007FE">
            <w:pPr>
              <w:pStyle w:val="BodyText"/>
              <w:rPr>
                <w:sz w:val="20"/>
                <w:szCs w:val="20"/>
              </w:rPr>
            </w:pPr>
          </w:p>
          <w:p w14:paraId="1D4C3B99" w14:textId="77777777" w:rsidR="007451DD" w:rsidRDefault="007451DD" w:rsidP="006007FE">
            <w:pPr>
              <w:pStyle w:val="BodyText"/>
              <w:rPr>
                <w:sz w:val="20"/>
                <w:szCs w:val="20"/>
              </w:rPr>
            </w:pPr>
          </w:p>
          <w:p w14:paraId="10970D70" w14:textId="45805925" w:rsidR="00D240CA" w:rsidRPr="003E3118" w:rsidRDefault="00B3026F" w:rsidP="006007FE">
            <w:pPr>
              <w:pStyle w:val="BodyTex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Ein </w:t>
            </w:r>
            <w:proofErr w:type="spellStart"/>
            <w:r>
              <w:rPr>
                <w:sz w:val="20"/>
                <w:szCs w:val="20"/>
              </w:rPr>
              <w:t>cyf</w:t>
            </w:r>
            <w:proofErr w:type="spellEnd"/>
            <w:r w:rsidR="005C4433">
              <w:rPr>
                <w:sz w:val="20"/>
                <w:szCs w:val="20"/>
              </w:rPr>
              <w:t xml:space="preserve">/Our ref: </w:t>
            </w:r>
            <w:r w:rsidR="008A2F46">
              <w:rPr>
                <w:sz w:val="20"/>
                <w:szCs w:val="20"/>
              </w:rPr>
              <w:t>AB3893HE</w:t>
            </w:r>
          </w:p>
          <w:p w14:paraId="0DEB45A7" w14:textId="77777777" w:rsidR="00880C97" w:rsidRPr="003E3118" w:rsidRDefault="00880C97" w:rsidP="006007FE">
            <w:pPr>
              <w:pStyle w:val="BodyText"/>
              <w:rPr>
                <w:sz w:val="20"/>
                <w:szCs w:val="20"/>
              </w:rPr>
            </w:pPr>
          </w:p>
          <w:p w14:paraId="6890D770" w14:textId="647388DD" w:rsidR="00CF0C4A" w:rsidRPr="0025494E" w:rsidRDefault="00CF0C4A" w:rsidP="00CF0C4A">
            <w:pPr>
              <w:pStyle w:val="BodyText"/>
              <w:rPr>
                <w:sz w:val="22"/>
                <w:szCs w:val="22"/>
              </w:rPr>
            </w:pPr>
            <w:r w:rsidRPr="0025494E">
              <w:rPr>
                <w:sz w:val="22"/>
                <w:szCs w:val="22"/>
              </w:rPr>
              <w:t>Welsh Government Building</w:t>
            </w:r>
          </w:p>
          <w:p w14:paraId="17A5D5CE" w14:textId="77777777" w:rsidR="00CF0C4A" w:rsidRPr="0025494E" w:rsidRDefault="00CF0C4A" w:rsidP="00CF0C4A">
            <w:pPr>
              <w:pStyle w:val="BodyText"/>
              <w:rPr>
                <w:sz w:val="22"/>
                <w:szCs w:val="22"/>
              </w:rPr>
            </w:pPr>
            <w:proofErr w:type="spellStart"/>
            <w:r w:rsidRPr="0025494E">
              <w:rPr>
                <w:sz w:val="22"/>
                <w:szCs w:val="22"/>
              </w:rPr>
              <w:t>Rhodfa</w:t>
            </w:r>
            <w:proofErr w:type="spellEnd"/>
            <w:r w:rsidRPr="0025494E">
              <w:rPr>
                <w:sz w:val="22"/>
                <w:szCs w:val="22"/>
              </w:rPr>
              <w:t xml:space="preserve"> </w:t>
            </w:r>
            <w:proofErr w:type="spellStart"/>
            <w:r w:rsidRPr="0025494E">
              <w:rPr>
                <w:sz w:val="22"/>
                <w:szCs w:val="22"/>
              </w:rPr>
              <w:t>Padarn</w:t>
            </w:r>
            <w:proofErr w:type="spellEnd"/>
          </w:p>
          <w:p w14:paraId="50080BD0" w14:textId="77777777" w:rsidR="00CF0C4A" w:rsidRPr="0025494E" w:rsidRDefault="00CF0C4A" w:rsidP="00CF0C4A">
            <w:pPr>
              <w:pStyle w:val="BodyText"/>
              <w:rPr>
                <w:sz w:val="22"/>
                <w:szCs w:val="22"/>
              </w:rPr>
            </w:pPr>
            <w:proofErr w:type="spellStart"/>
            <w:r w:rsidRPr="0025494E">
              <w:rPr>
                <w:sz w:val="22"/>
                <w:szCs w:val="22"/>
              </w:rPr>
              <w:t>Llanbadarn</w:t>
            </w:r>
            <w:proofErr w:type="spellEnd"/>
            <w:r w:rsidRPr="0025494E">
              <w:rPr>
                <w:sz w:val="22"/>
                <w:szCs w:val="22"/>
              </w:rPr>
              <w:t xml:space="preserve"> </w:t>
            </w:r>
            <w:proofErr w:type="spellStart"/>
            <w:r w:rsidRPr="0025494E">
              <w:rPr>
                <w:sz w:val="22"/>
                <w:szCs w:val="22"/>
              </w:rPr>
              <w:t>Fawr</w:t>
            </w:r>
            <w:proofErr w:type="spellEnd"/>
          </w:p>
          <w:p w14:paraId="5FBA0B71" w14:textId="77777777" w:rsidR="00CF0C4A" w:rsidRPr="0025494E" w:rsidRDefault="00CF0C4A" w:rsidP="00CF0C4A">
            <w:pPr>
              <w:pStyle w:val="BodyText"/>
              <w:rPr>
                <w:sz w:val="22"/>
                <w:szCs w:val="22"/>
              </w:rPr>
            </w:pPr>
            <w:r w:rsidRPr="0025494E">
              <w:rPr>
                <w:sz w:val="22"/>
                <w:szCs w:val="22"/>
              </w:rPr>
              <w:t>Aberystwyth</w:t>
            </w:r>
          </w:p>
          <w:p w14:paraId="7F55E8EE" w14:textId="77777777" w:rsidR="00CF0C4A" w:rsidRPr="0025494E" w:rsidRDefault="00CF0C4A" w:rsidP="00CF0C4A">
            <w:pPr>
              <w:pStyle w:val="BodyText"/>
              <w:rPr>
                <w:sz w:val="22"/>
                <w:szCs w:val="22"/>
              </w:rPr>
            </w:pPr>
            <w:r w:rsidRPr="0025494E">
              <w:rPr>
                <w:sz w:val="22"/>
                <w:szCs w:val="22"/>
              </w:rPr>
              <w:t>Ceredigion</w:t>
            </w:r>
          </w:p>
          <w:p w14:paraId="1DD5EE78" w14:textId="77777777" w:rsidR="00CF0C4A" w:rsidRPr="0025494E" w:rsidRDefault="00CF0C4A" w:rsidP="00CF0C4A">
            <w:pPr>
              <w:pStyle w:val="BodyText"/>
              <w:rPr>
                <w:sz w:val="22"/>
                <w:szCs w:val="22"/>
              </w:rPr>
            </w:pPr>
            <w:r w:rsidRPr="0025494E">
              <w:rPr>
                <w:sz w:val="22"/>
                <w:szCs w:val="22"/>
              </w:rPr>
              <w:t>SY23 3UR</w:t>
            </w:r>
          </w:p>
          <w:p w14:paraId="332A3CBF" w14:textId="77777777" w:rsidR="00CF0C4A" w:rsidRPr="0025494E" w:rsidRDefault="00CF0C4A" w:rsidP="00CF0C4A">
            <w:pPr>
              <w:pStyle w:val="BodyText"/>
              <w:rPr>
                <w:sz w:val="22"/>
                <w:szCs w:val="22"/>
              </w:rPr>
            </w:pPr>
          </w:p>
          <w:p w14:paraId="76694C57" w14:textId="77777777" w:rsidR="00CF0C4A" w:rsidRPr="0025494E" w:rsidRDefault="00CF0C4A" w:rsidP="00CF0C4A">
            <w:pPr>
              <w:pStyle w:val="BodyText"/>
              <w:rPr>
                <w:sz w:val="22"/>
                <w:szCs w:val="22"/>
              </w:rPr>
            </w:pPr>
            <w:proofErr w:type="spellStart"/>
            <w:r w:rsidRPr="0025494E">
              <w:rPr>
                <w:sz w:val="22"/>
                <w:szCs w:val="22"/>
              </w:rPr>
              <w:t>Ebost</w:t>
            </w:r>
            <w:proofErr w:type="spellEnd"/>
            <w:r w:rsidRPr="0025494E">
              <w:rPr>
                <w:sz w:val="22"/>
                <w:szCs w:val="22"/>
              </w:rPr>
              <w:t>/Email: kim.jones@cyfoethnaturiolcymru.gov.uk</w:t>
            </w:r>
          </w:p>
          <w:p w14:paraId="6CF0641B" w14:textId="40A2A775" w:rsidR="00880C97" w:rsidRPr="003E3118" w:rsidRDefault="00CF0C4A" w:rsidP="00CF0C4A">
            <w:pPr>
              <w:pStyle w:val="BodyText"/>
              <w:rPr>
                <w:sz w:val="20"/>
                <w:szCs w:val="20"/>
              </w:rPr>
            </w:pPr>
            <w:proofErr w:type="spellStart"/>
            <w:r w:rsidRPr="0025494E">
              <w:rPr>
                <w:sz w:val="22"/>
                <w:szCs w:val="22"/>
              </w:rPr>
              <w:t>Ff</w:t>
            </w:r>
            <w:r w:rsidRPr="0025494E">
              <w:rPr>
                <w:rFonts w:cs="Arial"/>
                <w:sz w:val="22"/>
                <w:szCs w:val="22"/>
              </w:rPr>
              <w:t>ôn</w:t>
            </w:r>
            <w:proofErr w:type="spellEnd"/>
            <w:r w:rsidRPr="0025494E">
              <w:rPr>
                <w:rFonts w:cs="Arial"/>
                <w:sz w:val="22"/>
                <w:szCs w:val="22"/>
              </w:rPr>
              <w:t>/</w:t>
            </w:r>
            <w:r w:rsidRPr="0025494E">
              <w:rPr>
                <w:sz w:val="22"/>
                <w:szCs w:val="22"/>
              </w:rPr>
              <w:t>Phone: 0300 065 3401</w:t>
            </w:r>
          </w:p>
        </w:tc>
      </w:tr>
    </w:tbl>
    <w:p w14:paraId="57C74428" w14:textId="408606C5" w:rsidR="00DF135D" w:rsidRDefault="00D413B2" w:rsidP="00DF135D">
      <w:pPr>
        <w:pStyle w:val="BodyText"/>
      </w:pPr>
      <w:r>
        <w:t>17 September</w:t>
      </w:r>
      <w:r w:rsidR="00976A63">
        <w:t xml:space="preserve"> 2018</w:t>
      </w:r>
    </w:p>
    <w:p w14:paraId="128E8ED9" w14:textId="77777777" w:rsidR="00DF135D" w:rsidRDefault="00DF135D" w:rsidP="00DF135D">
      <w:pPr>
        <w:pStyle w:val="BodyText"/>
      </w:pPr>
    </w:p>
    <w:p w14:paraId="020AC5EB" w14:textId="72086A62" w:rsidR="00AD7450" w:rsidRDefault="00AD7450" w:rsidP="00DF135D">
      <w:pPr>
        <w:pStyle w:val="BodyText"/>
      </w:pPr>
      <w:r>
        <w:t>Dear</w:t>
      </w:r>
      <w:r w:rsidR="00976A63">
        <w:t xml:space="preserve"> Mr </w:t>
      </w:r>
      <w:r w:rsidR="0006665A">
        <w:t>Hughes</w:t>
      </w:r>
      <w:r w:rsidR="0069775F">
        <w:t>,</w:t>
      </w:r>
    </w:p>
    <w:p w14:paraId="76FBBFE3" w14:textId="77777777" w:rsidR="00E94872" w:rsidRDefault="00E94872" w:rsidP="00E94872">
      <w:pPr>
        <w:widowControl w:val="0"/>
        <w:jc w:val="both"/>
        <w:rPr>
          <w:b/>
          <w:snapToGrid w:val="0"/>
          <w:lang w:val="en-US"/>
        </w:rPr>
      </w:pPr>
    </w:p>
    <w:p w14:paraId="1EA18C54" w14:textId="4F5BB398" w:rsidR="00E94872" w:rsidRDefault="0006665A" w:rsidP="00E94872">
      <w:pPr>
        <w:widowControl w:val="0"/>
        <w:jc w:val="both"/>
        <w:rPr>
          <w:b/>
          <w:snapToGrid w:val="0"/>
          <w:lang w:val="en-US"/>
        </w:rPr>
      </w:pPr>
      <w:r>
        <w:rPr>
          <w:b/>
          <w:snapToGrid w:val="0"/>
          <w:lang w:val="en-US"/>
        </w:rPr>
        <w:t xml:space="preserve">Inert </w:t>
      </w:r>
      <w:r w:rsidR="008A2F46">
        <w:rPr>
          <w:b/>
          <w:snapToGrid w:val="0"/>
          <w:lang w:val="en-US"/>
        </w:rPr>
        <w:t>and Excavation Waste Transfer Station with Treatment</w:t>
      </w:r>
    </w:p>
    <w:p w14:paraId="34E2B7A4" w14:textId="4ED4789C" w:rsidR="00D413B2" w:rsidRDefault="0006665A" w:rsidP="00E94872">
      <w:pPr>
        <w:widowControl w:val="0"/>
        <w:jc w:val="both"/>
        <w:rPr>
          <w:b/>
          <w:snapToGrid w:val="0"/>
          <w:lang w:val="en-US"/>
        </w:rPr>
      </w:pPr>
      <w:proofErr w:type="spellStart"/>
      <w:r>
        <w:rPr>
          <w:b/>
          <w:snapToGrid w:val="0"/>
          <w:lang w:val="en-US"/>
        </w:rPr>
        <w:t>Troedrhiwgwynau</w:t>
      </w:r>
      <w:proofErr w:type="spellEnd"/>
      <w:r>
        <w:rPr>
          <w:b/>
          <w:snapToGrid w:val="0"/>
          <w:lang w:val="en-US"/>
        </w:rPr>
        <w:t xml:space="preserve"> Farm</w:t>
      </w:r>
    </w:p>
    <w:p w14:paraId="60179431" w14:textId="526BEE19" w:rsidR="00D413B2" w:rsidRPr="008140BE" w:rsidRDefault="00D413B2" w:rsidP="00E94872">
      <w:pPr>
        <w:widowControl w:val="0"/>
        <w:jc w:val="both"/>
        <w:rPr>
          <w:b/>
          <w:snapToGrid w:val="0"/>
          <w:lang w:val="en-US"/>
        </w:rPr>
      </w:pPr>
      <w:r>
        <w:rPr>
          <w:b/>
          <w:snapToGrid w:val="0"/>
          <w:lang w:val="en-US"/>
        </w:rPr>
        <w:t xml:space="preserve">Environmental Permit Number </w:t>
      </w:r>
      <w:r w:rsidR="008A2F46">
        <w:rPr>
          <w:b/>
          <w:snapToGrid w:val="0"/>
          <w:lang w:val="en-US"/>
        </w:rPr>
        <w:t>AB3893HE</w:t>
      </w:r>
    </w:p>
    <w:p w14:paraId="793324DD" w14:textId="51E0B9FC" w:rsidR="00E94872" w:rsidRPr="008140BE" w:rsidRDefault="00E94872" w:rsidP="00E94872">
      <w:pPr>
        <w:widowControl w:val="0"/>
        <w:jc w:val="both"/>
        <w:rPr>
          <w:b/>
          <w:snapToGrid w:val="0"/>
          <w:lang w:val="en-US"/>
        </w:rPr>
      </w:pPr>
    </w:p>
    <w:p w14:paraId="5D07FBC9" w14:textId="5EE92226" w:rsidR="00840AAB" w:rsidRDefault="00D413B2" w:rsidP="00840AAB">
      <w:pPr>
        <w:tabs>
          <w:tab w:val="left" w:pos="-1440"/>
        </w:tabs>
        <w:rPr>
          <w:lang w:val="en-US"/>
        </w:rPr>
      </w:pPr>
      <w:r>
        <w:rPr>
          <w:lang w:val="en-US"/>
        </w:rPr>
        <w:t xml:space="preserve">Your </w:t>
      </w:r>
      <w:r w:rsidR="00343B97">
        <w:rPr>
          <w:lang w:val="en-US"/>
        </w:rPr>
        <w:t>waste site</w:t>
      </w:r>
      <w:r>
        <w:rPr>
          <w:lang w:val="en-US"/>
        </w:rPr>
        <w:t xml:space="preserve"> is due for a</w:t>
      </w:r>
      <w:r w:rsidR="00343B97">
        <w:rPr>
          <w:lang w:val="en-US"/>
        </w:rPr>
        <w:t>n</w:t>
      </w:r>
      <w:r>
        <w:rPr>
          <w:lang w:val="en-US"/>
        </w:rPr>
        <w:t xml:space="preserve"> inspection from Natural Resources Wales. I propose conducting this inspection on </w:t>
      </w:r>
      <w:r w:rsidRPr="00D413B2">
        <w:rPr>
          <w:b/>
          <w:lang w:val="en-US"/>
        </w:rPr>
        <w:t>2</w:t>
      </w:r>
      <w:r w:rsidR="00343B97">
        <w:rPr>
          <w:b/>
          <w:lang w:val="en-US"/>
        </w:rPr>
        <w:t>6</w:t>
      </w:r>
      <w:r w:rsidRPr="00D413B2">
        <w:rPr>
          <w:b/>
          <w:vertAlign w:val="superscript"/>
          <w:lang w:val="en-US"/>
        </w:rPr>
        <w:t>th</w:t>
      </w:r>
      <w:r w:rsidRPr="00D413B2">
        <w:rPr>
          <w:b/>
          <w:lang w:val="en-US"/>
        </w:rPr>
        <w:t xml:space="preserve"> September 2018 at </w:t>
      </w:r>
      <w:r w:rsidR="008A2F46">
        <w:rPr>
          <w:b/>
          <w:lang w:val="en-US"/>
        </w:rPr>
        <w:t>2p</w:t>
      </w:r>
      <w:r w:rsidRPr="00D413B2">
        <w:rPr>
          <w:b/>
          <w:lang w:val="en-US"/>
        </w:rPr>
        <w:t>m</w:t>
      </w:r>
      <w:r>
        <w:rPr>
          <w:lang w:val="en-US"/>
        </w:rPr>
        <w:t>.</w:t>
      </w:r>
    </w:p>
    <w:p w14:paraId="16CE5C34" w14:textId="05B3FFF3" w:rsidR="00D413B2" w:rsidRDefault="00D413B2" w:rsidP="00840AAB">
      <w:pPr>
        <w:tabs>
          <w:tab w:val="left" w:pos="-1440"/>
        </w:tabs>
        <w:rPr>
          <w:lang w:val="en-US"/>
        </w:rPr>
      </w:pPr>
    </w:p>
    <w:p w14:paraId="656EC493" w14:textId="56251551" w:rsidR="00D413B2" w:rsidRDefault="00D413B2" w:rsidP="00840AAB">
      <w:pPr>
        <w:tabs>
          <w:tab w:val="left" w:pos="-1440"/>
        </w:tabs>
        <w:rPr>
          <w:lang w:val="en-US"/>
        </w:rPr>
      </w:pPr>
      <w:r>
        <w:rPr>
          <w:lang w:val="en-US"/>
        </w:rPr>
        <w:t xml:space="preserve">Please contact me with alternative dates should this one be inconvenient. </w:t>
      </w:r>
      <w:r w:rsidR="008A2F46">
        <w:rPr>
          <w:lang w:val="en-US"/>
        </w:rPr>
        <w:t>All 4</w:t>
      </w:r>
      <w:r w:rsidR="00343B97">
        <w:rPr>
          <w:lang w:val="en-US"/>
        </w:rPr>
        <w:t xml:space="preserve"> sections of the permit that will be inspected</w:t>
      </w:r>
      <w:r w:rsidR="008A2F46">
        <w:rPr>
          <w:lang w:val="en-US"/>
        </w:rPr>
        <w:t>, please ensure that all records and necessary paperwork are available for inspection.</w:t>
      </w:r>
      <w:bookmarkStart w:id="0" w:name="_GoBack"/>
      <w:bookmarkEnd w:id="0"/>
    </w:p>
    <w:p w14:paraId="680409CF" w14:textId="7DF9411B" w:rsidR="00D413B2" w:rsidRDefault="00D413B2" w:rsidP="00840AAB">
      <w:pPr>
        <w:tabs>
          <w:tab w:val="left" w:pos="-1440"/>
        </w:tabs>
        <w:rPr>
          <w:lang w:val="en-US"/>
        </w:rPr>
      </w:pPr>
    </w:p>
    <w:p w14:paraId="5E43B320" w14:textId="69329369" w:rsidR="00D413B2" w:rsidRDefault="00D413B2" w:rsidP="00840AAB">
      <w:pPr>
        <w:tabs>
          <w:tab w:val="left" w:pos="-1440"/>
        </w:tabs>
        <w:rPr>
          <w:lang w:val="en-US"/>
        </w:rPr>
      </w:pPr>
      <w:r>
        <w:rPr>
          <w:lang w:val="en-US"/>
        </w:rPr>
        <w:t>Please do not hesitate to contact me should you have any queries regarding this inspection.</w:t>
      </w:r>
    </w:p>
    <w:p w14:paraId="544E182E" w14:textId="77777777" w:rsidR="00D413B2" w:rsidRPr="00D413B2" w:rsidRDefault="00D413B2" w:rsidP="00840AAB">
      <w:pPr>
        <w:tabs>
          <w:tab w:val="left" w:pos="-1440"/>
        </w:tabs>
        <w:rPr>
          <w:lang w:val="en-US"/>
        </w:rPr>
      </w:pPr>
    </w:p>
    <w:p w14:paraId="2322D4F0" w14:textId="17069599" w:rsidR="00B51BBE" w:rsidRPr="00BC01E4" w:rsidRDefault="0075782F" w:rsidP="007F7387">
      <w:pPr>
        <w:pStyle w:val="Heading1"/>
        <w:rPr>
          <w:b w:val="0"/>
          <w:snapToGrid w:val="0"/>
          <w:color w:val="auto"/>
          <w:sz w:val="24"/>
          <w:szCs w:val="24"/>
          <w:lang w:val="en-US"/>
        </w:rPr>
      </w:pPr>
      <w:r w:rsidRPr="00BC01E4">
        <w:rPr>
          <w:b w:val="0"/>
          <w:noProof/>
          <w:color w:val="auto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55C82C5" wp14:editId="1FE3764C">
                <wp:simplePos x="0" y="0"/>
                <wp:positionH relativeFrom="column">
                  <wp:posOffset>175260</wp:posOffset>
                </wp:positionH>
                <wp:positionV relativeFrom="paragraph">
                  <wp:posOffset>968375</wp:posOffset>
                </wp:positionV>
                <wp:extent cx="1295400" cy="285750"/>
                <wp:effectExtent l="0" t="0" r="0" b="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95400" cy="285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7228607" w14:textId="72D22E67" w:rsidR="0075782F" w:rsidRPr="0075782F" w:rsidRDefault="0075782F" w:rsidP="0075782F">
                            <w:pPr>
                              <w:pStyle w:val="Heading1"/>
                              <w:jc w:val="center"/>
                              <w:rPr>
                                <w:b w:val="0"/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55C82C5"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margin-left:13.8pt;margin-top:76.25pt;width:102pt;height:22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" filled="f" stroked="f">
                <v:textbox>
                  <w:txbxContent>
                    <w:p w14:paraId="27228607" w14:textId="72D22E67" w:rsidR="0075782F" w:rsidRPr="0075782F" w:rsidRDefault="0075782F" w:rsidP="0075782F">
                      <w:pPr>
                        <w:pStyle w:val="Heading1"/>
                        <w:jc w:val="center"/>
                        <w:rPr>
                          <w:b w:val="0"/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51BBE" w:rsidRPr="00BC01E4">
        <w:rPr>
          <w:b w:val="0"/>
          <w:color w:val="auto"/>
          <w:sz w:val="24"/>
          <w:szCs w:val="24"/>
          <w:lang w:val="en-US"/>
        </w:rPr>
        <w:t>Yours sincerely</w:t>
      </w:r>
    </w:p>
    <w:p w14:paraId="0B9DC0EB" w14:textId="77777777" w:rsidR="00D251FC" w:rsidRPr="00B51BBE" w:rsidRDefault="00D251FC" w:rsidP="00D251FC">
      <w:pPr>
        <w:pStyle w:val="EndnoteText"/>
        <w:rPr>
          <w:b/>
          <w:caps/>
          <w:sz w:val="24"/>
          <w:szCs w:val="24"/>
          <w:lang w:val="en-US"/>
        </w:rPr>
      </w:pPr>
    </w:p>
    <w:p w14:paraId="3DFEBBC8" w14:textId="77777777" w:rsidR="00D251FC" w:rsidRPr="00B51BBE" w:rsidRDefault="00D251FC" w:rsidP="00D251FC">
      <w:pPr>
        <w:pStyle w:val="EndnoteText"/>
        <w:rPr>
          <w:b/>
          <w:caps/>
          <w:sz w:val="24"/>
          <w:szCs w:val="24"/>
          <w:lang w:val="en-US"/>
        </w:rPr>
      </w:pPr>
      <w:r w:rsidRPr="00F17341">
        <w:rPr>
          <w:noProof/>
        </w:rPr>
        <w:drawing>
          <wp:inline distT="0" distB="0" distL="0" distR="0" wp14:anchorId="67D9E7BD" wp14:editId="5BE86C15">
            <wp:extent cx="1028700" cy="427711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6698" cy="4601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076BB46" w14:textId="77777777" w:rsidR="00D251FC" w:rsidRPr="00B51BBE" w:rsidRDefault="00D251FC" w:rsidP="00D251FC">
      <w:pPr>
        <w:pStyle w:val="EndnoteText"/>
        <w:rPr>
          <w:b/>
          <w:caps/>
          <w:sz w:val="24"/>
          <w:szCs w:val="24"/>
          <w:lang w:val="en-US"/>
        </w:rPr>
      </w:pPr>
      <w:r w:rsidRPr="00B51BBE">
        <w:rPr>
          <w:b/>
          <w:caps/>
          <w:sz w:val="24"/>
          <w:szCs w:val="24"/>
          <w:lang w:val="en-US"/>
        </w:rPr>
        <w:t>MRS KIM JONES</w:t>
      </w:r>
    </w:p>
    <w:p w14:paraId="0A4FCD76" w14:textId="2FBB492F" w:rsidR="00B51BBE" w:rsidRPr="009D4308" w:rsidRDefault="00D251FC" w:rsidP="00B51BBE">
      <w:pPr>
        <w:pStyle w:val="EndnoteText"/>
        <w:rPr>
          <w:b/>
          <w:sz w:val="24"/>
          <w:szCs w:val="24"/>
          <w:lang w:val="en-US"/>
        </w:rPr>
      </w:pPr>
      <w:r w:rsidRPr="00B51BBE">
        <w:rPr>
          <w:b/>
          <w:sz w:val="24"/>
          <w:szCs w:val="24"/>
          <w:lang w:val="en-US"/>
        </w:rPr>
        <w:t xml:space="preserve">Environment Officer (Ceredigion) </w:t>
      </w:r>
    </w:p>
    <w:sectPr w:rsidR="00B51BBE" w:rsidRPr="009D4308" w:rsidSect="0070051B">
      <w:headerReference w:type="default" r:id="rId13"/>
      <w:footerReference w:type="default" r:id="rId14"/>
      <w:headerReference w:type="first" r:id="rId15"/>
      <w:footerReference w:type="first" r:id="rId16"/>
      <w:pgSz w:w="11920" w:h="16840"/>
      <w:pgMar w:top="2405" w:right="1134" w:bottom="1985" w:left="1134" w:header="17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B00218" w14:textId="77777777" w:rsidR="00334191" w:rsidRDefault="00334191" w:rsidP="003B1B95">
      <w:r>
        <w:separator/>
      </w:r>
    </w:p>
  </w:endnote>
  <w:endnote w:type="continuationSeparator" w:id="0">
    <w:p w14:paraId="2FAA9C03" w14:textId="77777777" w:rsidR="00334191" w:rsidRDefault="00334191" w:rsidP="003B1B95">
      <w:r>
        <w:continuationSeparator/>
      </w:r>
    </w:p>
  </w:endnote>
  <w:endnote w:type="continuationNotice" w:id="1">
    <w:p w14:paraId="2A76E1C9" w14:textId="77777777" w:rsidR="00334191" w:rsidRDefault="0033419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7102BC" w14:textId="516C0E3E" w:rsidR="00CE63D6" w:rsidRPr="00323656" w:rsidRDefault="00CE63D6" w:rsidP="00323656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8247" behindDoc="0" locked="0" layoutInCell="1" allowOverlap="1" wp14:anchorId="63FD38A7" wp14:editId="2F685AB1">
              <wp:simplePos x="0" y="0"/>
              <wp:positionH relativeFrom="page">
                <wp:posOffset>720090</wp:posOffset>
              </wp:positionH>
              <wp:positionV relativeFrom="page">
                <wp:posOffset>10131425</wp:posOffset>
              </wp:positionV>
              <wp:extent cx="3260725" cy="328930"/>
              <wp:effectExtent l="0" t="0" r="635" b="0"/>
              <wp:wrapNone/>
              <wp:docPr id="11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3289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5E76317" w14:textId="77777777" w:rsidR="00CE63D6" w:rsidRDefault="00CE63D6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  <w:p w14:paraId="58D15314" w14:textId="77777777" w:rsidR="00CE63D6" w:rsidRPr="005E3785" w:rsidRDefault="00CE63D6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5E3785">
                            <w:rPr>
                              <w:color w:val="0091A5"/>
                              <w:sz w:val="20"/>
                              <w:szCs w:val="20"/>
                            </w:rPr>
                            <w:t>www.cyfoethnaturiolcymru.gov.uk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3FD38A7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7" type="#_x0000_t202" style="position:absolute;left:0;text-align:left;margin-left:56.7pt;margin-top:797.75pt;width:256.75pt;height:25.9pt;z-index:251658247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" stroked="f" strokecolor="#005541" strokeweight="1pt">
              <v:textbox inset="0,0">
                <w:txbxContent>
                  <w:p w14:paraId="45E76317" w14:textId="77777777" w:rsidR="00CE63D6" w:rsidRDefault="00CE63D6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  <w:p w14:paraId="58D15314" w14:textId="77777777" w:rsidR="00CE63D6" w:rsidRPr="005E3785" w:rsidRDefault="00CE63D6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5E3785">
                      <w:rPr>
                        <w:color w:val="0091A5"/>
                        <w:sz w:val="20"/>
                        <w:szCs w:val="20"/>
                      </w:rPr>
                      <w:t>www.cyfoethnaturiolcymru.gov.uk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8250" behindDoc="0" locked="0" layoutInCell="1" allowOverlap="1" wp14:anchorId="0473501D" wp14:editId="69BAB92E">
              <wp:simplePos x="0" y="0"/>
              <wp:positionH relativeFrom="page">
                <wp:posOffset>3712210</wp:posOffset>
              </wp:positionH>
              <wp:positionV relativeFrom="page">
                <wp:posOffset>10246995</wp:posOffset>
              </wp:positionV>
              <wp:extent cx="3260725" cy="217805"/>
              <wp:effectExtent l="0" t="0" r="0" b="3175"/>
              <wp:wrapNone/>
              <wp:docPr id="8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F5BE9F3" w14:textId="40924F6A" w:rsidR="00CE63D6" w:rsidRPr="006674B8" w:rsidRDefault="00CE63D6" w:rsidP="00EB5EE5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PAGE </w:instrText>
                          </w:r>
                          <w:r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804C53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Pr="007B70A0"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NUMPAGES  </w:instrText>
                          </w:r>
                          <w:r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804C53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Pr="007B70A0"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473501D" id="Text Box 11" o:spid="_x0000_s1028" type="#_x0000_t202" style="position:absolute;left:0;text-align:left;margin-left:292.3pt;margin-top:806.85pt;width:256.75pt;height:17.15pt;z-index:25165825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" stroked="f" strokecolor="#005541" strokeweight="1pt">
              <v:textbox inset="0,0">
                <w:txbxContent>
                  <w:p w14:paraId="7F5BE9F3" w14:textId="40924F6A" w:rsidR="00CE63D6" w:rsidRPr="006674B8" w:rsidRDefault="00CE63D6" w:rsidP="00EB5EE5">
                    <w:pPr>
                      <w:jc w:val="right"/>
                    </w:pPr>
                    <w:r>
                      <w:t xml:space="preserve">Page </w:t>
                    </w:r>
                    <w:r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PAGE </w:instrText>
                    </w:r>
                    <w:r w:rsidRPr="007B70A0">
                      <w:rPr>
                        <w:color w:val="0091A5"/>
                      </w:rPr>
                      <w:fldChar w:fldCharType="separate"/>
                    </w:r>
                    <w:r w:rsidR="00804C53">
                      <w:rPr>
                        <w:noProof/>
                        <w:color w:val="0091A5"/>
                      </w:rPr>
                      <w:t>2</w:t>
                    </w:r>
                    <w:r w:rsidRPr="007B70A0"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NUMPAGES  </w:instrText>
                    </w:r>
                    <w:r w:rsidRPr="007B70A0">
                      <w:rPr>
                        <w:color w:val="0091A5"/>
                      </w:rPr>
                      <w:fldChar w:fldCharType="separate"/>
                    </w:r>
                    <w:r w:rsidR="00804C53">
                      <w:rPr>
                        <w:noProof/>
                        <w:color w:val="0091A5"/>
                      </w:rPr>
                      <w:t>2</w:t>
                    </w:r>
                    <w:r w:rsidRPr="007B70A0"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323656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3791D6" w14:textId="7D6E2B6D" w:rsidR="00CE63D6" w:rsidRDefault="00CE63D6" w:rsidP="00323656">
    <w:pPr>
      <w:jc w:val="right"/>
    </w:pP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8240" behindDoc="1" locked="1" layoutInCell="1" allowOverlap="1" wp14:anchorId="2A9F9603" wp14:editId="7AFAAA8F">
              <wp:simplePos x="0" y="0"/>
              <wp:positionH relativeFrom="page">
                <wp:posOffset>720090</wp:posOffset>
              </wp:positionH>
              <wp:positionV relativeFrom="page">
                <wp:posOffset>9851390</wp:posOffset>
              </wp:positionV>
              <wp:extent cx="5180330" cy="591820"/>
              <wp:effectExtent l="0" t="2540" r="0" b="0"/>
              <wp:wrapNone/>
              <wp:docPr id="7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80330" cy="5918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1AA82B2" w14:textId="77777777" w:rsidR="00CE63D6" w:rsidRDefault="00CE63D6" w:rsidP="00880C97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proofErr w:type="spellStart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Tŷ</w:t>
                          </w:r>
                          <w:proofErr w:type="spellEnd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Cambria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29 </w:t>
                          </w:r>
                          <w:proofErr w:type="spellStart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Heol</w:t>
                          </w:r>
                          <w:proofErr w:type="spellEnd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Casnewydd</w:t>
                          </w:r>
                          <w:proofErr w:type="spellEnd"/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Caerdydd</w:t>
                          </w:r>
                          <w:proofErr w:type="spellEnd"/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14:paraId="05649439" w14:textId="77777777" w:rsidR="00CE63D6" w:rsidRDefault="00CE63D6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Cambria House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29 Newport Road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Cardiff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14:paraId="7E9712F7" w14:textId="77777777" w:rsidR="00CE63D6" w:rsidRDefault="00CE63D6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Croesewir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gohebiaeth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yn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y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Gymraeg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a’r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Seasneg</w:t>
                          </w:r>
                          <w:proofErr w:type="spellEnd"/>
                        </w:p>
                        <w:p w14:paraId="04BF90C6" w14:textId="77777777" w:rsidR="00CE63D6" w:rsidRPr="00880C97" w:rsidRDefault="00CE63D6" w:rsidP="00897388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Correspondence welcomed in Welsh and English</w:t>
                          </w:r>
                        </w:p>
                      </w:txbxContent>
                    </wps:txbx>
                    <wps:bodyPr rot="0" vert="horz" wrap="square" lIns="0" tIns="0" rIns="9144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A9F960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9" type="#_x0000_t202" style="position:absolute;left:0;text-align:left;margin-left:56.7pt;margin-top:775.7pt;width:407.9pt;height:46.6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" stroked="f" strokecolor="#005541" strokeweight="1pt">
              <v:textbox inset="0,0,,0">
                <w:txbxContent>
                  <w:p w14:paraId="01AA82B2" w14:textId="77777777" w:rsidR="00CE63D6" w:rsidRDefault="00CE63D6" w:rsidP="00880C97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proofErr w:type="spellStart"/>
                    <w:r w:rsidRPr="00DC0E44">
                      <w:rPr>
                        <w:rFonts w:cs="Arial"/>
                        <w:sz w:val="16"/>
                        <w:szCs w:val="16"/>
                      </w:rPr>
                      <w:t>Tŷ</w:t>
                    </w:r>
                    <w:proofErr w:type="spellEnd"/>
                    <w:r w:rsidRPr="00DC0E44">
                      <w:rPr>
                        <w:rFonts w:cs="Arial"/>
                        <w:sz w:val="16"/>
                        <w:szCs w:val="16"/>
                      </w:rPr>
                      <w:t xml:space="preserve"> Cambria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 xml:space="preserve">29 </w:t>
                    </w:r>
                    <w:proofErr w:type="spellStart"/>
                    <w:r w:rsidRPr="00DC0E44">
                      <w:rPr>
                        <w:rFonts w:cs="Arial"/>
                        <w:sz w:val="16"/>
                        <w:szCs w:val="16"/>
                      </w:rPr>
                      <w:t>Heol</w:t>
                    </w:r>
                    <w:proofErr w:type="spellEnd"/>
                    <w:r w:rsidRPr="00DC0E44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DC0E44">
                      <w:rPr>
                        <w:rFonts w:cs="Arial"/>
                        <w:sz w:val="16"/>
                        <w:szCs w:val="16"/>
                      </w:rPr>
                      <w:t>Casnewydd</w:t>
                    </w:r>
                    <w:proofErr w:type="spellEnd"/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DC0E44">
                      <w:rPr>
                        <w:rFonts w:cs="Arial"/>
                        <w:sz w:val="16"/>
                        <w:szCs w:val="16"/>
                      </w:rPr>
                      <w:t>Caerdydd</w:t>
                    </w:r>
                    <w:proofErr w:type="spellEnd"/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14:paraId="05649439" w14:textId="77777777" w:rsidR="00CE63D6" w:rsidRDefault="00CE63D6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F330C6">
                      <w:rPr>
                        <w:rFonts w:cs="Arial"/>
                        <w:sz w:val="16"/>
                        <w:szCs w:val="16"/>
                      </w:rPr>
                      <w:t>Cambria House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29 Newport Road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Cardiff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14:paraId="7E9712F7" w14:textId="77777777" w:rsidR="00CE63D6" w:rsidRDefault="00CE63D6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Croesewir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gohebiaeth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yn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y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Gymraeg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a’r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Seasneg</w:t>
                    </w:r>
                    <w:proofErr w:type="spellEnd"/>
                  </w:p>
                  <w:p w14:paraId="04BF90C6" w14:textId="77777777" w:rsidR="00CE63D6" w:rsidRPr="00880C97" w:rsidRDefault="00CE63D6" w:rsidP="00897388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880C97">
                      <w:rPr>
                        <w:rFonts w:cs="Arial"/>
                        <w:sz w:val="16"/>
                        <w:szCs w:val="16"/>
                      </w:rPr>
                      <w:t>Correspondence welcomed in Welsh and English</w:t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8245" behindDoc="0" locked="0" layoutInCell="1" allowOverlap="1" wp14:anchorId="474AC010" wp14:editId="4E53CAAE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D02270E" w14:textId="77777777" w:rsidR="00CE63D6" w:rsidRDefault="00CE63D6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74AC010" id="Text Box 6" o:spid="_x0000_s1030" type="#_x0000_t202" style="position:absolute;left:0;text-align:left;margin-left:56.7pt;margin-top:717.2pt;width:241.15pt;height:20.55pt;z-index:251658245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X18b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5D02270E" w14:textId="77777777" w:rsidR="00CE63D6" w:rsidRDefault="00CE63D6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8246" behindDoc="0" locked="0" layoutInCell="1" allowOverlap="1" wp14:anchorId="19B710E3" wp14:editId="1C3A09ED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5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D4DE70B" w14:textId="77777777" w:rsidR="00CE63D6" w:rsidRPr="00D37E1F" w:rsidRDefault="00CE63D6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9B710E3" id="Text Box 7" o:spid="_x0000_s1031" type="#_x0000_t202" style="position:absolute;left:0;text-align:left;margin-left:56.7pt;margin-top:734.75pt;width:256.75pt;height:17.15pt;z-index:25165824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" stroked="f" strokecolor="#005541" strokeweight="1pt">
              <v:textbox inset="0,0">
                <w:txbxContent>
                  <w:p w14:paraId="5D4DE70B" w14:textId="77777777" w:rsidR="00CE63D6" w:rsidRPr="00D37E1F" w:rsidRDefault="00CE63D6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8241" behindDoc="0" locked="0" layoutInCell="1" allowOverlap="1" wp14:anchorId="1F0F9D99" wp14:editId="3A663DA3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9F6EC41" w14:textId="77777777" w:rsidR="00CE63D6" w:rsidRDefault="00CE63D6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F0F9D99" id="Text Box 2" o:spid="_x0000_s1032" type="#_x0000_t202" style="position:absolute;left:0;text-align:left;margin-left:56.7pt;margin-top:717.2pt;width:241.15pt;height:20.55pt;z-index:251658241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hPdT4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39F6EC41" w14:textId="77777777" w:rsidR="00CE63D6" w:rsidRDefault="00CE63D6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8242" behindDoc="0" locked="0" layoutInCell="1" allowOverlap="1" wp14:anchorId="351DB4D9" wp14:editId="4F587A72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D03FB67" w14:textId="77777777" w:rsidR="00CE63D6" w:rsidRPr="00D37E1F" w:rsidRDefault="00CE63D6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51DB4D9" id="Text Box 3" o:spid="_x0000_s1033" type="#_x0000_t202" style="position:absolute;left:0;text-align:left;margin-left:56.7pt;margin-top:734.75pt;width:256.75pt;height:17.15pt;z-index:25165824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" stroked="f" strokecolor="#005541" strokeweight="1pt">
              <v:textbox inset="0,0">
                <w:txbxContent>
                  <w:p w14:paraId="2D03FB67" w14:textId="77777777" w:rsidR="00CE63D6" w:rsidRPr="00D37E1F" w:rsidRDefault="00CE63D6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8243" behindDoc="0" locked="0" layoutInCell="1" allowOverlap="1" wp14:anchorId="4FAFC07F" wp14:editId="6CFE75F3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2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4F889C5" w14:textId="77777777" w:rsidR="00CE63D6" w:rsidRDefault="00CE63D6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FAFC07F" id="Text Box 4" o:spid="_x0000_s1034" type="#_x0000_t202" style="position:absolute;left:0;text-align:left;margin-left:56.7pt;margin-top:717.2pt;width:241.15pt;height:20.55pt;z-index:251658243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qGOAE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34F889C5" w14:textId="77777777" w:rsidR="00CE63D6" w:rsidRDefault="00CE63D6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8244" behindDoc="0" locked="0" layoutInCell="1" allowOverlap="1" wp14:anchorId="2478B5E9" wp14:editId="16E0027C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1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D8A8AFA" w14:textId="77777777" w:rsidR="00CE63D6" w:rsidRPr="00D37E1F" w:rsidRDefault="00CE63D6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478B5E9" id="Text Box 5" o:spid="_x0000_s1035" type="#_x0000_t202" style="position:absolute;left:0;text-align:left;margin-left:56.7pt;margin-top:734.75pt;width:256.75pt;height:17.15pt;z-index:2516582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" stroked="f" strokecolor="#005541" strokeweight="1pt">
              <v:textbox inset="0,0">
                <w:txbxContent>
                  <w:p w14:paraId="0D8A8AFA" w14:textId="77777777" w:rsidR="00CE63D6" w:rsidRPr="00D37E1F" w:rsidRDefault="00CE63D6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8760A5F" w14:textId="77777777" w:rsidR="00334191" w:rsidRDefault="00334191" w:rsidP="003B1B95">
      <w:r>
        <w:separator/>
      </w:r>
    </w:p>
  </w:footnote>
  <w:footnote w:type="continuationSeparator" w:id="0">
    <w:p w14:paraId="34DB7931" w14:textId="77777777" w:rsidR="00334191" w:rsidRDefault="00334191" w:rsidP="003B1B95">
      <w:r>
        <w:continuationSeparator/>
      </w:r>
    </w:p>
  </w:footnote>
  <w:footnote w:type="continuationNotice" w:id="1">
    <w:p w14:paraId="419605AC" w14:textId="77777777" w:rsidR="00334191" w:rsidRDefault="0033419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6F469B" w14:textId="77777777" w:rsidR="00CE63D6" w:rsidRDefault="00CE63D6" w:rsidP="00580178"/>
  <w:p w14:paraId="7AF47CC0" w14:textId="77777777" w:rsidR="00CE63D6" w:rsidRDefault="00CE63D6">
    <w:r>
      <w:rPr>
        <w:noProof/>
        <w:lang w:eastAsia="en-GB"/>
      </w:rPr>
      <w:drawing>
        <wp:anchor distT="0" distB="0" distL="114300" distR="114300" simplePos="0" relativeHeight="251658249" behindDoc="0" locked="0" layoutInCell="1" allowOverlap="1" wp14:anchorId="76666B32" wp14:editId="522B58DF">
          <wp:simplePos x="0" y="0"/>
          <wp:positionH relativeFrom="page">
            <wp:posOffset>720090</wp:posOffset>
          </wp:positionH>
          <wp:positionV relativeFrom="page">
            <wp:posOffset>900430</wp:posOffset>
          </wp:positionV>
          <wp:extent cx="1259840" cy="881380"/>
          <wp:effectExtent l="19050" t="0" r="0" b="0"/>
          <wp:wrapTight wrapText="bothSides">
            <wp:wrapPolygon edited="0">
              <wp:start x="-327" y="0"/>
              <wp:lineTo x="-327" y="21009"/>
              <wp:lineTo x="21556" y="21009"/>
              <wp:lineTo x="21556" y="0"/>
              <wp:lineTo x="-327" y="0"/>
            </wp:wrapPolygon>
          </wp:wrapTight>
          <wp:docPr id="10" name="Picture 3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9840" cy="8813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601AEF" w14:textId="77777777" w:rsidR="00CE63D6" w:rsidRDefault="00CE63D6"/>
  <w:p w14:paraId="06F62954" w14:textId="77777777" w:rsidR="00CE63D6" w:rsidRDefault="00CE63D6">
    <w:r>
      <w:rPr>
        <w:noProof/>
        <w:lang w:eastAsia="en-GB"/>
      </w:rPr>
      <w:drawing>
        <wp:anchor distT="0" distB="0" distL="114300" distR="114300" simplePos="0" relativeHeight="251658248" behindDoc="0" locked="0" layoutInCell="1" allowOverlap="1" wp14:anchorId="56D51C29" wp14:editId="48A63081">
          <wp:simplePos x="0" y="0"/>
          <wp:positionH relativeFrom="page">
            <wp:posOffset>717550</wp:posOffset>
          </wp:positionH>
          <wp:positionV relativeFrom="page">
            <wp:posOffset>758825</wp:posOffset>
          </wp:positionV>
          <wp:extent cx="1507490" cy="1035050"/>
          <wp:effectExtent l="19050" t="0" r="0" b="0"/>
          <wp:wrapTight wrapText="bothSides">
            <wp:wrapPolygon edited="0">
              <wp:start x="-273" y="0"/>
              <wp:lineTo x="-273" y="21070"/>
              <wp:lineTo x="21564" y="21070"/>
              <wp:lineTo x="21564" y="0"/>
              <wp:lineTo x="-273" y="0"/>
            </wp:wrapPolygon>
          </wp:wrapTight>
          <wp:docPr id="9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7490" cy="10350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2C9C4193" w14:textId="77777777" w:rsidR="00CE63D6" w:rsidRDefault="00CE63D6"/>
  <w:p w14:paraId="018C77E0" w14:textId="77777777" w:rsidR="00CE63D6" w:rsidRDefault="00CE63D6"/>
  <w:p w14:paraId="04DF8D31" w14:textId="77777777" w:rsidR="00CE63D6" w:rsidRDefault="00CE63D6"/>
  <w:p w14:paraId="0F3848DA" w14:textId="77777777" w:rsidR="00CE63D6" w:rsidRDefault="00CE63D6"/>
  <w:p w14:paraId="7D4F8D12" w14:textId="77777777" w:rsidR="00CE63D6" w:rsidRDefault="00CE63D6"/>
  <w:p w14:paraId="6FE3DD1C" w14:textId="77777777" w:rsidR="00CE63D6" w:rsidRDefault="00CE63D6"/>
  <w:p w14:paraId="13A66B0B" w14:textId="77777777" w:rsidR="00CE63D6" w:rsidRDefault="00CE63D6"/>
  <w:p w14:paraId="72653FD0" w14:textId="77777777" w:rsidR="00CE63D6" w:rsidRDefault="00CE63D6"/>
  <w:p w14:paraId="314DFEF5" w14:textId="77777777" w:rsidR="00CE63D6" w:rsidRDefault="00CE63D6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5" w15:restartNumberingAfterBreak="0">
    <w:nsid w:val="51486D51"/>
    <w:multiLevelType w:val="hybridMultilevel"/>
    <w:tmpl w:val="3DA437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7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6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7"/>
  </w:num>
  <w:num w:numId="7">
    <w:abstractNumId w:val="4"/>
  </w:num>
  <w:num w:numId="8">
    <w:abstractNumId w:val="0"/>
  </w:num>
  <w:num w:numId="9">
    <w:abstractNumId w:val="0"/>
  </w:num>
  <w:num w:numId="10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4"/>
  </w:num>
  <w:num w:numId="1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8193" fillcolor="white" strokecolor="none [3213]">
      <v:fill color="white"/>
      <v:stroke color="none [3213]" weight="1pt"/>
    </o:shapedefaults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481E"/>
    <w:rsid w:val="000022DB"/>
    <w:rsid w:val="00012395"/>
    <w:rsid w:val="00023167"/>
    <w:rsid w:val="0002330F"/>
    <w:rsid w:val="00044521"/>
    <w:rsid w:val="00044A02"/>
    <w:rsid w:val="000517F0"/>
    <w:rsid w:val="0005767B"/>
    <w:rsid w:val="0006665A"/>
    <w:rsid w:val="00071B8F"/>
    <w:rsid w:val="00072ABB"/>
    <w:rsid w:val="000765F9"/>
    <w:rsid w:val="000A1D07"/>
    <w:rsid w:val="000A1FCC"/>
    <w:rsid w:val="000B6264"/>
    <w:rsid w:val="000C696C"/>
    <w:rsid w:val="000D42BC"/>
    <w:rsid w:val="000E2504"/>
    <w:rsid w:val="000E259F"/>
    <w:rsid w:val="000E7340"/>
    <w:rsid w:val="0010023A"/>
    <w:rsid w:val="001029CE"/>
    <w:rsid w:val="001104AE"/>
    <w:rsid w:val="00124C2B"/>
    <w:rsid w:val="00127537"/>
    <w:rsid w:val="00141D2D"/>
    <w:rsid w:val="00152337"/>
    <w:rsid w:val="00154AA1"/>
    <w:rsid w:val="00165083"/>
    <w:rsid w:val="00177201"/>
    <w:rsid w:val="001924E3"/>
    <w:rsid w:val="001938F8"/>
    <w:rsid w:val="00193A64"/>
    <w:rsid w:val="001A7DBC"/>
    <w:rsid w:val="001C07C1"/>
    <w:rsid w:val="001C5909"/>
    <w:rsid w:val="001D686E"/>
    <w:rsid w:val="001F6642"/>
    <w:rsid w:val="0020225F"/>
    <w:rsid w:val="00210DE5"/>
    <w:rsid w:val="002243BE"/>
    <w:rsid w:val="00226AE0"/>
    <w:rsid w:val="002310C5"/>
    <w:rsid w:val="00233B39"/>
    <w:rsid w:val="00251A99"/>
    <w:rsid w:val="002529C3"/>
    <w:rsid w:val="00264A29"/>
    <w:rsid w:val="00267CD0"/>
    <w:rsid w:val="00275908"/>
    <w:rsid w:val="00285789"/>
    <w:rsid w:val="002A4363"/>
    <w:rsid w:val="002B0FE6"/>
    <w:rsid w:val="002C1AFC"/>
    <w:rsid w:val="002C6886"/>
    <w:rsid w:val="002D1C88"/>
    <w:rsid w:val="002D1E23"/>
    <w:rsid w:val="002D3EE0"/>
    <w:rsid w:val="002D7B56"/>
    <w:rsid w:val="002E5F98"/>
    <w:rsid w:val="002F21CF"/>
    <w:rsid w:val="0030766B"/>
    <w:rsid w:val="0031481E"/>
    <w:rsid w:val="00323656"/>
    <w:rsid w:val="00334191"/>
    <w:rsid w:val="00343B97"/>
    <w:rsid w:val="00361473"/>
    <w:rsid w:val="0038629E"/>
    <w:rsid w:val="0039368A"/>
    <w:rsid w:val="003B1B95"/>
    <w:rsid w:val="003C5EEB"/>
    <w:rsid w:val="003E3118"/>
    <w:rsid w:val="003F43AA"/>
    <w:rsid w:val="004001C1"/>
    <w:rsid w:val="00400C39"/>
    <w:rsid w:val="00436A14"/>
    <w:rsid w:val="00480E87"/>
    <w:rsid w:val="00491FCA"/>
    <w:rsid w:val="004A14E2"/>
    <w:rsid w:val="004B4A87"/>
    <w:rsid w:val="004B55D4"/>
    <w:rsid w:val="004C519A"/>
    <w:rsid w:val="004D56B2"/>
    <w:rsid w:val="005114B7"/>
    <w:rsid w:val="00512840"/>
    <w:rsid w:val="005146BE"/>
    <w:rsid w:val="00516122"/>
    <w:rsid w:val="00531022"/>
    <w:rsid w:val="00536A91"/>
    <w:rsid w:val="005475E1"/>
    <w:rsid w:val="00550FFF"/>
    <w:rsid w:val="00557DB7"/>
    <w:rsid w:val="005625E6"/>
    <w:rsid w:val="00564C31"/>
    <w:rsid w:val="00566946"/>
    <w:rsid w:val="00574037"/>
    <w:rsid w:val="00580178"/>
    <w:rsid w:val="00581879"/>
    <w:rsid w:val="00584398"/>
    <w:rsid w:val="005B0427"/>
    <w:rsid w:val="005B46ED"/>
    <w:rsid w:val="005B494B"/>
    <w:rsid w:val="005C4433"/>
    <w:rsid w:val="005D0BC5"/>
    <w:rsid w:val="005D43AB"/>
    <w:rsid w:val="005E3785"/>
    <w:rsid w:val="005E3C98"/>
    <w:rsid w:val="005E4497"/>
    <w:rsid w:val="005F47EB"/>
    <w:rsid w:val="006007FE"/>
    <w:rsid w:val="00601A0B"/>
    <w:rsid w:val="00611213"/>
    <w:rsid w:val="00611BEC"/>
    <w:rsid w:val="00617593"/>
    <w:rsid w:val="00623DA9"/>
    <w:rsid w:val="00625326"/>
    <w:rsid w:val="006254EF"/>
    <w:rsid w:val="00634F2E"/>
    <w:rsid w:val="006516DE"/>
    <w:rsid w:val="00690683"/>
    <w:rsid w:val="0069775F"/>
    <w:rsid w:val="006B271D"/>
    <w:rsid w:val="006D29A4"/>
    <w:rsid w:val="006D6756"/>
    <w:rsid w:val="006E1121"/>
    <w:rsid w:val="006E3EE0"/>
    <w:rsid w:val="006E6A5E"/>
    <w:rsid w:val="0070051B"/>
    <w:rsid w:val="007010A8"/>
    <w:rsid w:val="007118BD"/>
    <w:rsid w:val="00716BC6"/>
    <w:rsid w:val="00721C63"/>
    <w:rsid w:val="0072201B"/>
    <w:rsid w:val="00722B39"/>
    <w:rsid w:val="007252F4"/>
    <w:rsid w:val="0073042F"/>
    <w:rsid w:val="00733B2E"/>
    <w:rsid w:val="007451DD"/>
    <w:rsid w:val="0075782F"/>
    <w:rsid w:val="00763A39"/>
    <w:rsid w:val="007707D7"/>
    <w:rsid w:val="00771D1B"/>
    <w:rsid w:val="00772546"/>
    <w:rsid w:val="00773040"/>
    <w:rsid w:val="00780D50"/>
    <w:rsid w:val="00783CEA"/>
    <w:rsid w:val="00794A8D"/>
    <w:rsid w:val="007B0E16"/>
    <w:rsid w:val="007E4CAA"/>
    <w:rsid w:val="007F61D7"/>
    <w:rsid w:val="007F7387"/>
    <w:rsid w:val="00804C53"/>
    <w:rsid w:val="0081413A"/>
    <w:rsid w:val="00817430"/>
    <w:rsid w:val="00830E40"/>
    <w:rsid w:val="00832030"/>
    <w:rsid w:val="00840AAB"/>
    <w:rsid w:val="00842FC5"/>
    <w:rsid w:val="0085223F"/>
    <w:rsid w:val="00874B23"/>
    <w:rsid w:val="00875BDF"/>
    <w:rsid w:val="00880C97"/>
    <w:rsid w:val="0088194D"/>
    <w:rsid w:val="008831A0"/>
    <w:rsid w:val="008837A9"/>
    <w:rsid w:val="00897388"/>
    <w:rsid w:val="008A2F46"/>
    <w:rsid w:val="008A341D"/>
    <w:rsid w:val="008E606E"/>
    <w:rsid w:val="008E6805"/>
    <w:rsid w:val="008F11CB"/>
    <w:rsid w:val="008F4F09"/>
    <w:rsid w:val="008F71A5"/>
    <w:rsid w:val="008F7758"/>
    <w:rsid w:val="0091549F"/>
    <w:rsid w:val="0091734C"/>
    <w:rsid w:val="00930F3D"/>
    <w:rsid w:val="00944FDF"/>
    <w:rsid w:val="0095658D"/>
    <w:rsid w:val="00967FB8"/>
    <w:rsid w:val="00976A63"/>
    <w:rsid w:val="0098015E"/>
    <w:rsid w:val="009819C4"/>
    <w:rsid w:val="00994149"/>
    <w:rsid w:val="00997981"/>
    <w:rsid w:val="009B3008"/>
    <w:rsid w:val="009D4308"/>
    <w:rsid w:val="009F1E9C"/>
    <w:rsid w:val="00A05F46"/>
    <w:rsid w:val="00A07E73"/>
    <w:rsid w:val="00A10C56"/>
    <w:rsid w:val="00A21266"/>
    <w:rsid w:val="00A27B99"/>
    <w:rsid w:val="00A35AB0"/>
    <w:rsid w:val="00A3717B"/>
    <w:rsid w:val="00A40C3A"/>
    <w:rsid w:val="00A46170"/>
    <w:rsid w:val="00A63022"/>
    <w:rsid w:val="00A7722A"/>
    <w:rsid w:val="00A83BAC"/>
    <w:rsid w:val="00A86E22"/>
    <w:rsid w:val="00A908E3"/>
    <w:rsid w:val="00A945E4"/>
    <w:rsid w:val="00AB7169"/>
    <w:rsid w:val="00AC379E"/>
    <w:rsid w:val="00AD7450"/>
    <w:rsid w:val="00AE37E5"/>
    <w:rsid w:val="00AE4362"/>
    <w:rsid w:val="00AE4565"/>
    <w:rsid w:val="00AF363D"/>
    <w:rsid w:val="00AF4535"/>
    <w:rsid w:val="00B02CD4"/>
    <w:rsid w:val="00B11F04"/>
    <w:rsid w:val="00B222CB"/>
    <w:rsid w:val="00B3026F"/>
    <w:rsid w:val="00B51BBE"/>
    <w:rsid w:val="00B60978"/>
    <w:rsid w:val="00B678A7"/>
    <w:rsid w:val="00B80F06"/>
    <w:rsid w:val="00B87FF3"/>
    <w:rsid w:val="00B90A54"/>
    <w:rsid w:val="00BA4AE0"/>
    <w:rsid w:val="00BB12DA"/>
    <w:rsid w:val="00BC01E4"/>
    <w:rsid w:val="00BD3547"/>
    <w:rsid w:val="00BD37C5"/>
    <w:rsid w:val="00BF7FEB"/>
    <w:rsid w:val="00C119AD"/>
    <w:rsid w:val="00C27405"/>
    <w:rsid w:val="00C30E28"/>
    <w:rsid w:val="00C31ECF"/>
    <w:rsid w:val="00C332A7"/>
    <w:rsid w:val="00C35E17"/>
    <w:rsid w:val="00C37E1F"/>
    <w:rsid w:val="00C54907"/>
    <w:rsid w:val="00C55B5C"/>
    <w:rsid w:val="00C56726"/>
    <w:rsid w:val="00C73567"/>
    <w:rsid w:val="00C8422E"/>
    <w:rsid w:val="00CA55F1"/>
    <w:rsid w:val="00CB0986"/>
    <w:rsid w:val="00CB57E2"/>
    <w:rsid w:val="00CC2C21"/>
    <w:rsid w:val="00CD463D"/>
    <w:rsid w:val="00CD4B48"/>
    <w:rsid w:val="00CE63D6"/>
    <w:rsid w:val="00CE72E1"/>
    <w:rsid w:val="00CF0C4A"/>
    <w:rsid w:val="00CF5EDB"/>
    <w:rsid w:val="00CF6FD6"/>
    <w:rsid w:val="00D12730"/>
    <w:rsid w:val="00D1388C"/>
    <w:rsid w:val="00D240CA"/>
    <w:rsid w:val="00D251FC"/>
    <w:rsid w:val="00D2777A"/>
    <w:rsid w:val="00D30992"/>
    <w:rsid w:val="00D30CC0"/>
    <w:rsid w:val="00D37E1F"/>
    <w:rsid w:val="00D413B2"/>
    <w:rsid w:val="00D45896"/>
    <w:rsid w:val="00D6229B"/>
    <w:rsid w:val="00D701D3"/>
    <w:rsid w:val="00D7761E"/>
    <w:rsid w:val="00D91B06"/>
    <w:rsid w:val="00DA6128"/>
    <w:rsid w:val="00DA77C1"/>
    <w:rsid w:val="00DB148D"/>
    <w:rsid w:val="00DC2C33"/>
    <w:rsid w:val="00DE06F0"/>
    <w:rsid w:val="00DE0780"/>
    <w:rsid w:val="00DF135D"/>
    <w:rsid w:val="00DF4B14"/>
    <w:rsid w:val="00E07D07"/>
    <w:rsid w:val="00E3072A"/>
    <w:rsid w:val="00E351D0"/>
    <w:rsid w:val="00E364D5"/>
    <w:rsid w:val="00E8464F"/>
    <w:rsid w:val="00E84A9F"/>
    <w:rsid w:val="00E84DCD"/>
    <w:rsid w:val="00E91AC3"/>
    <w:rsid w:val="00E9414B"/>
    <w:rsid w:val="00E94872"/>
    <w:rsid w:val="00E97689"/>
    <w:rsid w:val="00EA4489"/>
    <w:rsid w:val="00EB4078"/>
    <w:rsid w:val="00EB5EE5"/>
    <w:rsid w:val="00EE5098"/>
    <w:rsid w:val="00F02768"/>
    <w:rsid w:val="00F17341"/>
    <w:rsid w:val="00F21678"/>
    <w:rsid w:val="00F330C6"/>
    <w:rsid w:val="00F34432"/>
    <w:rsid w:val="00F36959"/>
    <w:rsid w:val="00F36D58"/>
    <w:rsid w:val="00F40A60"/>
    <w:rsid w:val="00F4177D"/>
    <w:rsid w:val="00F43BB3"/>
    <w:rsid w:val="00F569A9"/>
    <w:rsid w:val="00F627E8"/>
    <w:rsid w:val="00F65633"/>
    <w:rsid w:val="00F70510"/>
    <w:rsid w:val="00F75BD7"/>
    <w:rsid w:val="00F7766D"/>
    <w:rsid w:val="00F909F6"/>
    <w:rsid w:val="00F9485D"/>
    <w:rsid w:val="00FA312E"/>
    <w:rsid w:val="00FB5E5F"/>
    <w:rsid w:val="00FB70DB"/>
    <w:rsid w:val="00FC15DF"/>
    <w:rsid w:val="00FC61A1"/>
    <w:rsid w:val="00FD1293"/>
    <w:rsid w:val="00FD36CC"/>
    <w:rsid w:val="00FD3805"/>
    <w:rsid w:val="00FF0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 fillcolor="white" strokecolor="none [3213]">
      <v:fill color="white"/>
      <v:stroke color="none [3213]" weight="1pt"/>
    </o:shapedefaults>
    <o:shapelayout v:ext="edit">
      <o:idmap v:ext="edit" data="1"/>
    </o:shapelayout>
  </w:shapeDefaults>
  <w:decimalSymbol w:val="."/>
  <w:listSeparator w:val=","/>
  <w14:docId w14:val="3AFCAC83"/>
  <w15:docId w15:val="{FE625787-37D2-4B72-8375-C5857FE06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1" w:defUIPriority="0" w:defSemiHidden="0" w:defUnhideWhenUsed="0" w:defQFormat="0" w:count="375">
    <w:lsdException w:name="Normal" w:locked="0"/>
    <w:lsdException w:name="heading 1" w:locked="0" w:qFormat="1"/>
    <w:lsdException w:name="heading 2" w:locked="0" w:qFormat="1"/>
    <w:lsdException w:name="heading 3" w:locked="0" w:qFormat="1"/>
    <w:lsdException w:name="heading 4" w:locked="0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0" w:semiHidden="1" w:uiPriority="39" w:unhideWhenUsed="1"/>
    <w:lsdException w:name="toc 2" w:locked="0" w:semiHidden="1" w:uiPriority="39" w:unhideWhenUsed="1"/>
    <w:lsdException w:name="toc 3" w:locked="0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99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locked="0" w:semiHidden="1" w:uiPriority="1" w:unhideWhenUsed="1"/>
    <w:lsdException w:name="Body Text" w:locked="0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0" w:semiHidden="1" w:uiPriority="99" w:unhideWhenUsed="1"/>
    <w:lsdException w:name="FollowedHyperlink" w:semiHidden="1" w:unhideWhenUsed="1"/>
    <w:lsdException w:name="Strong" w:uiPriority="2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iPriority="99" w:unhideWhenUsed="1"/>
    <w:lsdException w:name="Smart Hyperlink" w:locked="0" w:semiHidden="1" w:uiPriority="99" w:unhideWhenUsed="1"/>
    <w:lsdException w:name="Hashtag" w:locked="0" w:semiHidden="1" w:uiPriority="99" w:unhideWhenUsed="1"/>
    <w:lsdException w:name="Unresolved Mention" w:locked="0" w:semiHidden="1" w:uiPriority="99" w:unhideWhenUsed="1"/>
  </w:latentStyles>
  <w:style w:type="paragraph" w:default="1" w:styleId="Normal">
    <w:name w:val="Normal"/>
    <w:rsid w:val="00A86E22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F43BB3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F43BB3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F43BB3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F43BB3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qFormat/>
    <w:rsid w:val="00F43BB3"/>
    <w:rPr>
      <w:color w:val="000000"/>
    </w:rPr>
  </w:style>
  <w:style w:type="character" w:customStyle="1" w:styleId="Heading1Char">
    <w:name w:val="Heading 1 Char"/>
    <w:basedOn w:val="DefaultParagraphFont"/>
    <w:link w:val="Heading1"/>
    <w:rsid w:val="00F43BB3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F43BB3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link w:val="Heading3"/>
    <w:rsid w:val="00F43BB3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F43BB3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styleId="Footer">
    <w:name w:val="foot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styleId="Header">
    <w:name w:val="head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customStyle="1" w:styleId="Numbering">
    <w:name w:val="Numbering"/>
    <w:basedOn w:val="Normal"/>
    <w:qFormat/>
    <w:rsid w:val="002529C3"/>
    <w:pPr>
      <w:numPr>
        <w:numId w:val="11"/>
      </w:numPr>
    </w:pPr>
  </w:style>
  <w:style w:type="table" w:customStyle="1" w:styleId="Table">
    <w:name w:val="Table"/>
    <w:basedOn w:val="TableNormal"/>
    <w:locked/>
    <w:rsid w:val="002529C3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customStyle="1" w:styleId="TableStyle">
    <w:name w:val="Table Style"/>
    <w:basedOn w:val="TableNormal"/>
    <w:semiHidden/>
    <w:locked/>
    <w:rsid w:val="002529C3"/>
    <w:tblPr>
      <w:tblBorders>
        <w:insideH w:val="single" w:sz="4" w:space="0" w:color="auto"/>
      </w:tblBorders>
      <w:tblCellMar>
        <w:top w:w="113" w:type="dxa"/>
      </w:tblCellMar>
    </w:tblPr>
    <w:trPr>
      <w:tblHeader/>
    </w:trPr>
    <w:tblStylePr w:type="firstRow">
      <w:rPr>
        <w:b w:val="0"/>
        <w:sz w:val="24"/>
      </w:rPr>
    </w:tblStylePr>
  </w:style>
  <w:style w:type="paragraph" w:customStyle="1" w:styleId="Bullets">
    <w:name w:val="Bullets"/>
    <w:basedOn w:val="Normal"/>
    <w:qFormat/>
    <w:rsid w:val="00F43BB3"/>
    <w:pPr>
      <w:numPr>
        <w:numId w:val="13"/>
      </w:numPr>
    </w:pPr>
    <w:rPr>
      <w:color w:val="000000"/>
    </w:rPr>
  </w:style>
  <w:style w:type="paragraph" w:styleId="TOC1">
    <w:name w:val="toc 1"/>
    <w:basedOn w:val="Normal"/>
    <w:next w:val="Normal"/>
    <w:autoRedefine/>
    <w:uiPriority w:val="39"/>
    <w:semiHidden/>
    <w:locked/>
    <w:rsid w:val="00436A14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locked/>
    <w:rsid w:val="00436A14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locked/>
    <w:rsid w:val="00436A14"/>
    <w:pPr>
      <w:spacing w:after="100"/>
      <w:ind w:left="480"/>
    </w:pPr>
  </w:style>
  <w:style w:type="character" w:styleId="Hyperlink">
    <w:name w:val="Hyperlink"/>
    <w:basedOn w:val="DefaultParagraphFont"/>
    <w:uiPriority w:val="99"/>
    <w:semiHidden/>
    <w:locked/>
    <w:rsid w:val="002529C3"/>
    <w:rPr>
      <w:color w:val="2D962D"/>
      <w:u w:val="single"/>
    </w:rPr>
  </w:style>
  <w:style w:type="paragraph" w:customStyle="1" w:styleId="Contents">
    <w:name w:val="Contents"/>
    <w:basedOn w:val="TOC1"/>
    <w:semiHidden/>
    <w:qFormat/>
    <w:locked/>
    <w:rsid w:val="00F43BB3"/>
    <w:pPr>
      <w:tabs>
        <w:tab w:val="right" w:leader="dot" w:pos="9642"/>
      </w:tabs>
    </w:pPr>
    <w:rPr>
      <w:color w:val="0091A5"/>
      <w:sz w:val="32"/>
    </w:rPr>
  </w:style>
  <w:style w:type="paragraph" w:styleId="BalloonText">
    <w:name w:val="Balloon Text"/>
    <w:basedOn w:val="Normal"/>
    <w:link w:val="BalloonTextChar"/>
    <w:semiHidden/>
    <w:locked/>
    <w:rsid w:val="001938F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938F8"/>
    <w:rPr>
      <w:rFonts w:ascii="Tahoma" w:hAnsi="Tahoma" w:cs="Tahoma"/>
      <w:sz w:val="16"/>
      <w:szCs w:val="16"/>
      <w:lang w:eastAsia="en-US"/>
    </w:rPr>
  </w:style>
  <w:style w:type="character" w:customStyle="1" w:styleId="BodyTextChar">
    <w:name w:val="Body Text Char"/>
    <w:basedOn w:val="DefaultParagraphFont"/>
    <w:link w:val="BodyText"/>
    <w:rsid w:val="00BF7FEB"/>
    <w:rPr>
      <w:rFonts w:ascii="Arial" w:hAnsi="Arial"/>
      <w:color w:val="000000"/>
      <w:sz w:val="24"/>
      <w:szCs w:val="24"/>
      <w:lang w:eastAsia="en-US"/>
    </w:rPr>
  </w:style>
  <w:style w:type="table" w:styleId="TableGrid">
    <w:name w:val="Table Grid"/>
    <w:basedOn w:val="TableNormal"/>
    <w:locked/>
    <w:rsid w:val="007F61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dnoteText">
    <w:name w:val="endnote text"/>
    <w:basedOn w:val="Normal"/>
    <w:link w:val="EndnoteTextChar"/>
    <w:uiPriority w:val="99"/>
    <w:locked/>
    <w:rsid w:val="00FC61A1"/>
    <w:pPr>
      <w:widowControl w:val="0"/>
      <w:jc w:val="both"/>
    </w:pPr>
    <w:rPr>
      <w:snapToGrid w:val="0"/>
      <w:sz w:val="22"/>
      <w:szCs w:val="20"/>
      <w:lang w:eastAsia="en-GB"/>
    </w:rPr>
  </w:style>
  <w:style w:type="character" w:customStyle="1" w:styleId="EndnoteTextChar">
    <w:name w:val="Endnote Text Char"/>
    <w:basedOn w:val="DefaultParagraphFont"/>
    <w:link w:val="EndnoteText"/>
    <w:uiPriority w:val="99"/>
    <w:rsid w:val="00FC61A1"/>
    <w:rPr>
      <w:snapToGrid w:val="0"/>
      <w:sz w:val="22"/>
    </w:rPr>
  </w:style>
  <w:style w:type="character" w:styleId="FollowedHyperlink">
    <w:name w:val="FollowedHyperlink"/>
    <w:basedOn w:val="DefaultParagraphFont"/>
    <w:locked/>
    <w:rsid w:val="00AD7450"/>
    <w:rPr>
      <w:rFonts w:ascii="Arial" w:hAnsi="Arial"/>
      <w:color w:val="800080"/>
      <w:u w:val="single"/>
    </w:rPr>
  </w:style>
  <w:style w:type="paragraph" w:customStyle="1" w:styleId="AgencyStdParagraph">
    <w:name w:val="Agency Std Paragraph"/>
    <w:autoRedefine/>
    <w:rsid w:val="00DE06F0"/>
    <w:pPr>
      <w:jc w:val="both"/>
    </w:pPr>
    <w:rPr>
      <w:b/>
      <w:sz w:val="24"/>
      <w:szCs w:val="24"/>
      <w:lang w:val="en-US" w:eastAsia="en-US"/>
    </w:rPr>
  </w:style>
  <w:style w:type="paragraph" w:customStyle="1" w:styleId="Default">
    <w:name w:val="Default"/>
    <w:rsid w:val="00B51BBE"/>
    <w:pPr>
      <w:autoSpaceDE w:val="0"/>
      <w:autoSpaceDN w:val="0"/>
      <w:adjustRightInd w:val="0"/>
    </w:pPr>
    <w:rPr>
      <w:rFonts w:cs="Arial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locked/>
    <w:rsid w:val="00CE63D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21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emf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carmichael\AppData\Local\Microsoft\Windows\Temporary%20Internet%20Files\Content.Outlook\O60H8EMX\Lette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Troedrhiwgwynau</Site_x0020_Name>
    <Internal_x002f_External xmlns="859f7ad6-93f6-4205-b62b-a17f28acbbac">Outgoing document</Internal_x002f_External>
    <Document_x0020_Type xmlns="859f7ad6-93f6-4205-b62b-a17f28acbbac">Letter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 xsi:nil="true"/>
    <Process_x0020_Type xmlns="859f7ad6-93f6-4205-b62b-a17f28acbbac" xsi:nil="true"/>
    <License_x002f_Activity_x0020_Type xmlns="859f7ad6-93f6-4205-b62b-a17f28acbbac" xsi:nil="true"/>
    <Surrendered_x002f_Expired xmlns="859f7ad6-93f6-4205-b62b-a17f28acbbac" xsi:nil="true"/>
    <Document_x0020_Date xmlns="859f7ad6-93f6-4205-b62b-a17f28acbbac">2018-09-16T23:00:00+00:00</Document_x0020_Date>
    <Facility_x0020_Address xmlns="859f7ad6-93f6-4205-b62b-a17f28acbbac">Troedrhiwgwynau, Comins Coch, Aberystwyth</Facility_x0020_Address>
    <Environment_x0020_Sub_x0020_Folder xmlns="859f7ad6-93f6-4205-b62b-a17f28acbbac">Inspections</Environment_x0020_Sub_x0020_Folder>
    <Customer_x0020_Name xmlns="859f7ad6-93f6-4205-b62b-a17f28acbbac">Mr. Alun Hughes</Customer_x0020_Name>
    <Post_x0020_code xmlns="859f7ad6-93f6-4205-b62b-a17f28acbbac">SY23 3BE</Post_x0020_code>
    <Surrendered_x002f_Expired_x0020_Date xmlns="859f7ad6-93f6-4205-b62b-a17f28acbbac" xsi:nil="true"/>
  </documentManagement>
</p:properti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D03DC62798FD7C43A420D691A82D8B4E" ma:contentTypeVersion="341" ma:contentTypeDescription="Permitting &amp; Compliance Word Document" ma:contentTypeScope="" ma:versionID="12cdb10a180801fc4b809963ffa8ee44">
  <xsd:schema xmlns:xsd="http://www.w3.org/2001/XMLSchema" xmlns:xs="http://www.w3.org/2001/XMLSchema" xmlns:p="http://schemas.microsoft.com/office/2006/metadata/properties" xmlns:ns2="859f7ad6-93f6-4205-b62b-a17f28acbbac" xmlns:ns4="0a3f541d-ab69-4573-98e7-35881639f867" targetNamespace="http://schemas.microsoft.com/office/2006/metadata/properties" ma:root="true" ma:fieldsID="9bc2a60536663405240ec5a12961ceb4" ns2:_="" ns4:_="">
    <xsd:import namespace="859f7ad6-93f6-4205-b62b-a17f28acbbac"/>
    <xsd:import namespace="0a3f541d-ab69-4573-98e7-35881639f86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 minOccurs="0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nillable="true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3f541d-ab69-4573-98e7-35881639f8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3C497AD-E870-44E3-904B-57227305206E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www.w3.org/XML/1998/namespace"/>
    <ds:schemaRef ds:uri="http://purl.org/dc/dcmitype/"/>
    <ds:schemaRef ds:uri="http://purl.org/dc/elements/1.1/"/>
    <ds:schemaRef ds:uri="http://schemas.microsoft.com/office/infopath/2007/PartnerControls"/>
    <ds:schemaRef ds:uri="9be56660-2c31-41ef-bc00-23e72f632f2a"/>
    <ds:schemaRef ds:uri="http://schemas.openxmlformats.org/package/2006/metadata/core-properties"/>
  </ds:schemaRefs>
</ds:datastoreItem>
</file>

<file path=customXml/itemProps2.xml><?xml version="1.0" encoding="utf-8"?>
<ds:datastoreItem xmlns:ds="http://schemas.openxmlformats.org/officeDocument/2006/customXml" ds:itemID="{96B320C4-C159-40F9-92DC-2F7642AB336E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7A5AE65F-3CE9-4741-B1C1-5E3183CD7C5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EBAB53A-EC36-4977-B3D3-208ADE0136F9}"/>
</file>

<file path=customXml/itemProps5.xml><?xml version="1.0" encoding="utf-8"?>
<ds:datastoreItem xmlns:ds="http://schemas.openxmlformats.org/officeDocument/2006/customXml" ds:itemID="{C968AFC2-E624-4D98-AD86-19C935395AF0}"/>
</file>

<file path=docProps/app.xml><?xml version="1.0" encoding="utf-8"?>
<Properties xmlns="http://schemas.openxmlformats.org/officeDocument/2006/extended-properties" xmlns:vt="http://schemas.openxmlformats.org/officeDocument/2006/docPropsVTypes">
  <Template>Letter</Template>
  <TotalTime>1</TotalTime>
  <Pages>1</Pages>
  <Words>140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Environment Agency</Company>
  <LinksUpToDate>false</LinksUpToDate>
  <CharactersWithSpaces>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scarmichael</dc:creator>
  <cp:lastModifiedBy>Jones, Kim</cp:lastModifiedBy>
  <cp:revision>2</cp:revision>
  <cp:lastPrinted>2018-09-17T15:04:00Z</cp:lastPrinted>
  <dcterms:created xsi:type="dcterms:W3CDTF">2018-09-17T15:24:00Z</dcterms:created>
  <dcterms:modified xsi:type="dcterms:W3CDTF">2018-09-17T15:24:00Z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0x01010067EB80C5FE939D4A9B3D8BA62129B7F5010200D03DC62798FD7C43A420D691A82D8B4E</vt:lpwstr>
  </property>
  <property fmtid="{D5CDD505-2E9C-101B-9397-08002B2CF9AE}" pid="3" name="_dlc_DocIdItemGuid">
    <vt:lpwstr>285064b2-81a7-4895-8faf-ae8f82828796</vt:lpwstr>
  </property>
  <property fmtid="{D5CDD505-2E9C-101B-9397-08002B2CF9AE}" pid="4" name="_dlc_DocId">
    <vt:lpwstr>REGU-195-35972</vt:lpwstr>
  </property>
  <property fmtid="{D5CDD505-2E9C-101B-9397-08002B2CF9AE}" pid="5" name="_dlc_DocIdUrl">
    <vt:lpwstr>https://cyfoethnaturiolcymru.sharepoint.com/teams/Regulatory/Permitting/_layouts/15/DocIdRedir.aspx?ID=REGU-195-35972, REGU-195-35972</vt:lpwstr>
  </property>
  <property fmtid="{D5CDD505-2E9C-101B-9397-08002B2CF9AE}" pid="6" name="_docset_NoMedatataSyncRequired">
    <vt:lpwstr>False</vt:lpwstr>
  </property>
</Properties>
</file>