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F8FA89" w14:textId="37DB931E" w:rsidR="000A1FCC" w:rsidRDefault="00D413B2" w:rsidP="000A1FCC">
      <w:pPr>
        <w:pStyle w:val="EndnoteText"/>
        <w:rPr>
          <w:rFonts w:cs="Arial"/>
          <w:b/>
          <w:sz w:val="24"/>
          <w:szCs w:val="24"/>
          <w:lang w:val="en-US"/>
        </w:rPr>
      </w:pPr>
      <w:proofErr w:type="spellStart"/>
      <w:r>
        <w:rPr>
          <w:rFonts w:cs="Arial"/>
          <w:b/>
          <w:sz w:val="24"/>
          <w:szCs w:val="24"/>
          <w:lang w:val="en-US"/>
        </w:rPr>
        <w:t>Mr</w:t>
      </w:r>
      <w:proofErr w:type="spellEnd"/>
      <w:r>
        <w:rPr>
          <w:rFonts w:cs="Arial"/>
          <w:b/>
          <w:sz w:val="24"/>
          <w:szCs w:val="24"/>
          <w:lang w:val="en-US"/>
        </w:rPr>
        <w:t xml:space="preserve"> </w:t>
      </w:r>
      <w:r w:rsidR="00343B97">
        <w:rPr>
          <w:rFonts w:cs="Arial"/>
          <w:b/>
          <w:sz w:val="24"/>
          <w:szCs w:val="24"/>
          <w:lang w:val="en-US"/>
        </w:rPr>
        <w:t>Michael Oliver</w:t>
      </w:r>
    </w:p>
    <w:p w14:paraId="19918F84" w14:textId="77777777" w:rsidR="00343B97" w:rsidRPr="00343B97" w:rsidRDefault="00343B97" w:rsidP="00343B97">
      <w:pPr>
        <w:pStyle w:val="BodyText"/>
        <w:rPr>
          <w:b/>
        </w:rPr>
      </w:pPr>
      <w:proofErr w:type="spellStart"/>
      <w:r w:rsidRPr="00343B97">
        <w:rPr>
          <w:b/>
        </w:rPr>
        <w:t>Llys</w:t>
      </w:r>
      <w:proofErr w:type="spellEnd"/>
      <w:r w:rsidRPr="00343B97">
        <w:rPr>
          <w:b/>
        </w:rPr>
        <w:t xml:space="preserve"> y </w:t>
      </w:r>
      <w:proofErr w:type="spellStart"/>
      <w:r w:rsidRPr="00343B97">
        <w:rPr>
          <w:b/>
        </w:rPr>
        <w:t>Gof</w:t>
      </w:r>
      <w:proofErr w:type="spellEnd"/>
      <w:r w:rsidRPr="00343B97">
        <w:rPr>
          <w:b/>
        </w:rPr>
        <w:t>,</w:t>
      </w:r>
    </w:p>
    <w:p w14:paraId="003B87E9" w14:textId="77777777" w:rsidR="00343B97" w:rsidRPr="00343B97" w:rsidRDefault="00343B97" w:rsidP="00343B97">
      <w:pPr>
        <w:pStyle w:val="BodyText"/>
        <w:rPr>
          <w:b/>
        </w:rPr>
      </w:pPr>
      <w:proofErr w:type="spellStart"/>
      <w:r w:rsidRPr="00343B97">
        <w:rPr>
          <w:b/>
        </w:rPr>
        <w:t>Llangwyrfon</w:t>
      </w:r>
      <w:proofErr w:type="spellEnd"/>
      <w:r w:rsidRPr="00343B97">
        <w:rPr>
          <w:b/>
        </w:rPr>
        <w:t>,</w:t>
      </w:r>
    </w:p>
    <w:p w14:paraId="06D997AA" w14:textId="77777777" w:rsidR="00343B97" w:rsidRPr="00343B97" w:rsidRDefault="00343B97" w:rsidP="00343B97">
      <w:pPr>
        <w:pStyle w:val="BodyText"/>
        <w:rPr>
          <w:b/>
        </w:rPr>
      </w:pPr>
      <w:r w:rsidRPr="00343B97">
        <w:rPr>
          <w:b/>
        </w:rPr>
        <w:t>Ceredigion,</w:t>
      </w:r>
    </w:p>
    <w:p w14:paraId="21E51544" w14:textId="649C1A11" w:rsidR="00DE0780" w:rsidRPr="00343B97" w:rsidRDefault="00343B97" w:rsidP="00343B97">
      <w:pPr>
        <w:pStyle w:val="EndnoteText"/>
        <w:rPr>
          <w:rFonts w:cs="Arial"/>
          <w:b/>
          <w:sz w:val="24"/>
          <w:szCs w:val="24"/>
          <w:lang w:val="en-US"/>
        </w:rPr>
      </w:pPr>
      <w:r w:rsidRPr="00343B97">
        <w:rPr>
          <w:b/>
        </w:rPr>
        <w:t>SY25 4HA</w:t>
      </w:r>
    </w:p>
    <w:p w14:paraId="3AA11DB5" w14:textId="3F93B7BA" w:rsidR="00880C97" w:rsidRDefault="00880C97"/>
    <w:tbl>
      <w:tblPr>
        <w:tblpPr w:leftFromText="181" w:rightFromText="181" w:vertAnchor="page" w:horzAnchor="page" w:tblpX="6845" w:tblpY="1163"/>
        <w:tblOverlap w:val="never"/>
        <w:tblW w:w="4002" w:type="dxa"/>
        <w:tblLook w:val="04A0" w:firstRow="1" w:lastRow="0" w:firstColumn="1" w:lastColumn="0" w:noHBand="0" w:noVBand="1"/>
      </w:tblPr>
      <w:tblGrid>
        <w:gridCol w:w="4108"/>
      </w:tblGrid>
      <w:tr w:rsidR="00D240CA" w14:paraId="5D3D48C8" w14:textId="77777777" w:rsidTr="006007FE">
        <w:trPr>
          <w:trHeight w:val="1961"/>
        </w:trPr>
        <w:tc>
          <w:tcPr>
            <w:tcW w:w="4002" w:type="dxa"/>
          </w:tcPr>
          <w:p w14:paraId="51FD8464" w14:textId="77777777" w:rsidR="007451DD" w:rsidRDefault="007451DD" w:rsidP="006007FE">
            <w:pPr>
              <w:pStyle w:val="BodyText"/>
              <w:rPr>
                <w:sz w:val="20"/>
                <w:szCs w:val="20"/>
              </w:rPr>
            </w:pPr>
          </w:p>
          <w:p w14:paraId="05CCCFCA" w14:textId="77777777" w:rsidR="007451DD" w:rsidRDefault="007451DD" w:rsidP="006007FE">
            <w:pPr>
              <w:pStyle w:val="BodyText"/>
              <w:rPr>
                <w:sz w:val="20"/>
                <w:szCs w:val="20"/>
              </w:rPr>
            </w:pPr>
          </w:p>
          <w:p w14:paraId="1D4C3B99" w14:textId="77777777" w:rsidR="007451DD" w:rsidRDefault="007451DD" w:rsidP="006007FE">
            <w:pPr>
              <w:pStyle w:val="BodyText"/>
              <w:rPr>
                <w:sz w:val="20"/>
                <w:szCs w:val="20"/>
              </w:rPr>
            </w:pPr>
          </w:p>
          <w:p w14:paraId="10970D70" w14:textId="5AF84A16" w:rsidR="00D240CA" w:rsidRPr="003E3118" w:rsidRDefault="00B3026F" w:rsidP="006007FE">
            <w:pPr>
              <w:pStyle w:val="BodyTex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Ein </w:t>
            </w:r>
            <w:proofErr w:type="spellStart"/>
            <w:r>
              <w:rPr>
                <w:sz w:val="20"/>
                <w:szCs w:val="20"/>
              </w:rPr>
              <w:t>cyf</w:t>
            </w:r>
            <w:proofErr w:type="spellEnd"/>
            <w:r w:rsidR="005C4433">
              <w:rPr>
                <w:sz w:val="20"/>
                <w:szCs w:val="20"/>
              </w:rPr>
              <w:t xml:space="preserve">/Our ref: </w:t>
            </w:r>
            <w:r w:rsidR="00343B97">
              <w:rPr>
                <w:sz w:val="20"/>
                <w:szCs w:val="20"/>
              </w:rPr>
              <w:t>YP3398FW</w:t>
            </w:r>
            <w:bookmarkStart w:id="0" w:name="_GoBack"/>
            <w:bookmarkEnd w:id="0"/>
          </w:p>
          <w:p w14:paraId="0DEB45A7" w14:textId="77777777" w:rsidR="00880C97" w:rsidRPr="003E3118" w:rsidRDefault="00880C97" w:rsidP="006007FE">
            <w:pPr>
              <w:pStyle w:val="BodyText"/>
              <w:rPr>
                <w:sz w:val="20"/>
                <w:szCs w:val="20"/>
              </w:rPr>
            </w:pPr>
          </w:p>
          <w:p w14:paraId="6890D770" w14:textId="647388DD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r w:rsidRPr="0025494E">
              <w:rPr>
                <w:sz w:val="22"/>
                <w:szCs w:val="22"/>
              </w:rPr>
              <w:t>Welsh Government Building</w:t>
            </w:r>
          </w:p>
          <w:p w14:paraId="17A5D5CE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25494E">
              <w:rPr>
                <w:sz w:val="22"/>
                <w:szCs w:val="22"/>
              </w:rPr>
              <w:t>Rhodfa</w:t>
            </w:r>
            <w:proofErr w:type="spellEnd"/>
            <w:r w:rsidRPr="0025494E">
              <w:rPr>
                <w:sz w:val="22"/>
                <w:szCs w:val="22"/>
              </w:rPr>
              <w:t xml:space="preserve"> </w:t>
            </w:r>
            <w:proofErr w:type="spellStart"/>
            <w:r w:rsidRPr="0025494E">
              <w:rPr>
                <w:sz w:val="22"/>
                <w:szCs w:val="22"/>
              </w:rPr>
              <w:t>Padarn</w:t>
            </w:r>
            <w:proofErr w:type="spellEnd"/>
          </w:p>
          <w:p w14:paraId="50080BD0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25494E">
              <w:rPr>
                <w:sz w:val="22"/>
                <w:szCs w:val="22"/>
              </w:rPr>
              <w:t>Llanbadarn</w:t>
            </w:r>
            <w:proofErr w:type="spellEnd"/>
            <w:r w:rsidRPr="0025494E">
              <w:rPr>
                <w:sz w:val="22"/>
                <w:szCs w:val="22"/>
              </w:rPr>
              <w:t xml:space="preserve"> </w:t>
            </w:r>
            <w:proofErr w:type="spellStart"/>
            <w:r w:rsidRPr="0025494E">
              <w:rPr>
                <w:sz w:val="22"/>
                <w:szCs w:val="22"/>
              </w:rPr>
              <w:t>Fawr</w:t>
            </w:r>
            <w:proofErr w:type="spellEnd"/>
          </w:p>
          <w:p w14:paraId="5FBA0B71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r w:rsidRPr="0025494E">
              <w:rPr>
                <w:sz w:val="22"/>
                <w:szCs w:val="22"/>
              </w:rPr>
              <w:t>Aberystwyth</w:t>
            </w:r>
          </w:p>
          <w:p w14:paraId="7F55E8EE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r w:rsidRPr="0025494E">
              <w:rPr>
                <w:sz w:val="22"/>
                <w:szCs w:val="22"/>
              </w:rPr>
              <w:t>Ceredigion</w:t>
            </w:r>
          </w:p>
          <w:p w14:paraId="1DD5EE78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r w:rsidRPr="0025494E">
              <w:rPr>
                <w:sz w:val="22"/>
                <w:szCs w:val="22"/>
              </w:rPr>
              <w:t>SY23 3UR</w:t>
            </w:r>
          </w:p>
          <w:p w14:paraId="332A3CBF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</w:p>
          <w:p w14:paraId="76694C57" w14:textId="77777777" w:rsidR="00CF0C4A" w:rsidRPr="0025494E" w:rsidRDefault="00CF0C4A" w:rsidP="00CF0C4A">
            <w:pPr>
              <w:pStyle w:val="BodyText"/>
              <w:rPr>
                <w:sz w:val="22"/>
                <w:szCs w:val="22"/>
              </w:rPr>
            </w:pPr>
            <w:proofErr w:type="spellStart"/>
            <w:r w:rsidRPr="0025494E">
              <w:rPr>
                <w:sz w:val="22"/>
                <w:szCs w:val="22"/>
              </w:rPr>
              <w:t>Ebost</w:t>
            </w:r>
            <w:proofErr w:type="spellEnd"/>
            <w:r w:rsidRPr="0025494E">
              <w:rPr>
                <w:sz w:val="22"/>
                <w:szCs w:val="22"/>
              </w:rPr>
              <w:t>/Email: kim.jones@cyfoethnaturiolcymru.gov.uk</w:t>
            </w:r>
          </w:p>
          <w:p w14:paraId="6CF0641B" w14:textId="40A2A775" w:rsidR="00880C97" w:rsidRPr="003E3118" w:rsidRDefault="00CF0C4A" w:rsidP="00CF0C4A">
            <w:pPr>
              <w:pStyle w:val="BodyText"/>
              <w:rPr>
                <w:sz w:val="20"/>
                <w:szCs w:val="20"/>
              </w:rPr>
            </w:pPr>
            <w:proofErr w:type="spellStart"/>
            <w:r w:rsidRPr="0025494E">
              <w:rPr>
                <w:sz w:val="22"/>
                <w:szCs w:val="22"/>
              </w:rPr>
              <w:t>Ff</w:t>
            </w:r>
            <w:r w:rsidRPr="0025494E">
              <w:rPr>
                <w:rFonts w:cs="Arial"/>
                <w:sz w:val="22"/>
                <w:szCs w:val="22"/>
              </w:rPr>
              <w:t>ôn</w:t>
            </w:r>
            <w:proofErr w:type="spellEnd"/>
            <w:r w:rsidRPr="0025494E">
              <w:rPr>
                <w:rFonts w:cs="Arial"/>
                <w:sz w:val="22"/>
                <w:szCs w:val="22"/>
              </w:rPr>
              <w:t>/</w:t>
            </w:r>
            <w:r w:rsidRPr="0025494E">
              <w:rPr>
                <w:sz w:val="22"/>
                <w:szCs w:val="22"/>
              </w:rPr>
              <w:t>Phone: 0300 065 3401</w:t>
            </w:r>
          </w:p>
        </w:tc>
      </w:tr>
    </w:tbl>
    <w:p w14:paraId="57C74428" w14:textId="408606C5" w:rsidR="00DF135D" w:rsidRDefault="00D413B2" w:rsidP="00DF135D">
      <w:pPr>
        <w:pStyle w:val="BodyText"/>
      </w:pPr>
      <w:r>
        <w:t>17 September</w:t>
      </w:r>
      <w:r w:rsidR="00976A63">
        <w:t xml:space="preserve"> 2018</w:t>
      </w:r>
    </w:p>
    <w:p w14:paraId="128E8ED9" w14:textId="77777777" w:rsidR="00DF135D" w:rsidRDefault="00DF135D" w:rsidP="00DF135D">
      <w:pPr>
        <w:pStyle w:val="BodyText"/>
      </w:pPr>
    </w:p>
    <w:p w14:paraId="020AC5EB" w14:textId="1B4487E5" w:rsidR="00AD7450" w:rsidRDefault="00AD7450" w:rsidP="00DF135D">
      <w:pPr>
        <w:pStyle w:val="BodyText"/>
      </w:pPr>
      <w:r>
        <w:t>Dear</w:t>
      </w:r>
      <w:r w:rsidR="00976A63">
        <w:t xml:space="preserve"> Mr </w:t>
      </w:r>
      <w:r w:rsidR="00343B97">
        <w:t>Oliver</w:t>
      </w:r>
      <w:r w:rsidR="0069775F">
        <w:t>,</w:t>
      </w:r>
    </w:p>
    <w:p w14:paraId="76FBBFE3" w14:textId="77777777" w:rsidR="00E94872" w:rsidRDefault="00E94872" w:rsidP="00E94872">
      <w:pPr>
        <w:widowControl w:val="0"/>
        <w:jc w:val="both"/>
        <w:rPr>
          <w:b/>
          <w:snapToGrid w:val="0"/>
          <w:lang w:val="en-US"/>
        </w:rPr>
      </w:pPr>
    </w:p>
    <w:p w14:paraId="1EA18C54" w14:textId="7A9EB688" w:rsidR="00E94872" w:rsidRDefault="00343B97" w:rsidP="00E94872">
      <w:pPr>
        <w:widowControl w:val="0"/>
        <w:jc w:val="both"/>
        <w:rPr>
          <w:b/>
          <w:snapToGrid w:val="0"/>
          <w:lang w:val="en-US"/>
        </w:rPr>
      </w:pPr>
      <w:r>
        <w:rPr>
          <w:b/>
          <w:snapToGrid w:val="0"/>
          <w:lang w:val="en-US"/>
        </w:rPr>
        <w:t>Vehicle Depollution &amp; Dismantling Facility</w:t>
      </w:r>
    </w:p>
    <w:p w14:paraId="34E2B7A4" w14:textId="5231F57B" w:rsidR="00D413B2" w:rsidRDefault="00343B97" w:rsidP="00E94872">
      <w:pPr>
        <w:widowControl w:val="0"/>
        <w:jc w:val="both"/>
        <w:rPr>
          <w:b/>
          <w:snapToGrid w:val="0"/>
          <w:lang w:val="en-US"/>
        </w:rPr>
      </w:pPr>
      <w:r>
        <w:rPr>
          <w:b/>
          <w:snapToGrid w:val="0"/>
          <w:lang w:val="en-US"/>
        </w:rPr>
        <w:t xml:space="preserve">Land at </w:t>
      </w:r>
      <w:proofErr w:type="spellStart"/>
      <w:r>
        <w:rPr>
          <w:b/>
          <w:snapToGrid w:val="0"/>
          <w:lang w:val="en-US"/>
        </w:rPr>
        <w:t>Llwynfynwent</w:t>
      </w:r>
      <w:proofErr w:type="spellEnd"/>
    </w:p>
    <w:p w14:paraId="60179431" w14:textId="40E922AC" w:rsidR="00D413B2" w:rsidRPr="008140BE" w:rsidRDefault="00D413B2" w:rsidP="00E94872">
      <w:pPr>
        <w:widowControl w:val="0"/>
        <w:jc w:val="both"/>
        <w:rPr>
          <w:b/>
          <w:snapToGrid w:val="0"/>
          <w:lang w:val="en-US"/>
        </w:rPr>
      </w:pPr>
      <w:r>
        <w:rPr>
          <w:b/>
          <w:snapToGrid w:val="0"/>
          <w:lang w:val="en-US"/>
        </w:rPr>
        <w:t xml:space="preserve">Environmental Permit Number </w:t>
      </w:r>
      <w:r w:rsidR="00343B97">
        <w:rPr>
          <w:b/>
          <w:snapToGrid w:val="0"/>
          <w:lang w:val="en-US"/>
        </w:rPr>
        <w:t>YP3398FW</w:t>
      </w:r>
    </w:p>
    <w:p w14:paraId="793324DD" w14:textId="51E0B9FC" w:rsidR="00E94872" w:rsidRPr="008140BE" w:rsidRDefault="00E94872" w:rsidP="00E94872">
      <w:pPr>
        <w:widowControl w:val="0"/>
        <w:jc w:val="both"/>
        <w:rPr>
          <w:b/>
          <w:snapToGrid w:val="0"/>
          <w:lang w:val="en-US"/>
        </w:rPr>
      </w:pPr>
    </w:p>
    <w:p w14:paraId="5D07FBC9" w14:textId="26C6066E" w:rsidR="00840AAB" w:rsidRDefault="00D413B2" w:rsidP="00840AAB">
      <w:pPr>
        <w:tabs>
          <w:tab w:val="left" w:pos="-1440"/>
        </w:tabs>
        <w:rPr>
          <w:lang w:val="en-US"/>
        </w:rPr>
      </w:pPr>
      <w:r>
        <w:rPr>
          <w:lang w:val="en-US"/>
        </w:rPr>
        <w:t xml:space="preserve">Your </w:t>
      </w:r>
      <w:r w:rsidR="00343B97">
        <w:rPr>
          <w:lang w:val="en-US"/>
        </w:rPr>
        <w:t>waste site</w:t>
      </w:r>
      <w:r>
        <w:rPr>
          <w:lang w:val="en-US"/>
        </w:rPr>
        <w:t xml:space="preserve"> is due for a</w:t>
      </w:r>
      <w:r w:rsidR="00343B97">
        <w:rPr>
          <w:lang w:val="en-US"/>
        </w:rPr>
        <w:t>n</w:t>
      </w:r>
      <w:r>
        <w:rPr>
          <w:lang w:val="en-US"/>
        </w:rPr>
        <w:t xml:space="preserve"> inspection from Natural Resources Wales. I propose conducting this inspection on </w:t>
      </w:r>
      <w:r w:rsidRPr="00D413B2">
        <w:rPr>
          <w:b/>
          <w:lang w:val="en-US"/>
        </w:rPr>
        <w:t>2</w:t>
      </w:r>
      <w:r w:rsidR="00343B97">
        <w:rPr>
          <w:b/>
          <w:lang w:val="en-US"/>
        </w:rPr>
        <w:t>6</w:t>
      </w:r>
      <w:r w:rsidRPr="00D413B2">
        <w:rPr>
          <w:b/>
          <w:vertAlign w:val="superscript"/>
          <w:lang w:val="en-US"/>
        </w:rPr>
        <w:t>th</w:t>
      </w:r>
      <w:r w:rsidRPr="00D413B2">
        <w:rPr>
          <w:b/>
          <w:lang w:val="en-US"/>
        </w:rPr>
        <w:t xml:space="preserve"> September 2018 at 11am</w:t>
      </w:r>
      <w:r>
        <w:rPr>
          <w:lang w:val="en-US"/>
        </w:rPr>
        <w:t>.</w:t>
      </w:r>
    </w:p>
    <w:p w14:paraId="16CE5C34" w14:textId="05B3FFF3" w:rsidR="00D413B2" w:rsidRDefault="00D413B2" w:rsidP="00840AAB">
      <w:pPr>
        <w:tabs>
          <w:tab w:val="left" w:pos="-1440"/>
        </w:tabs>
        <w:rPr>
          <w:lang w:val="en-US"/>
        </w:rPr>
      </w:pPr>
    </w:p>
    <w:p w14:paraId="656EC493" w14:textId="0E53E265" w:rsidR="00D413B2" w:rsidRDefault="00D413B2" w:rsidP="00840AAB">
      <w:pPr>
        <w:tabs>
          <w:tab w:val="left" w:pos="-1440"/>
        </w:tabs>
        <w:rPr>
          <w:lang w:val="en-US"/>
        </w:rPr>
      </w:pPr>
      <w:r>
        <w:rPr>
          <w:lang w:val="en-US"/>
        </w:rPr>
        <w:t>Please contact me with alternative dates should this one be inconvenient. T</w:t>
      </w:r>
      <w:r w:rsidR="00343B97">
        <w:rPr>
          <w:lang w:val="en-US"/>
        </w:rPr>
        <w:t>he sections of the permit that will be inspected are Section 2 – Specific Considerations and Section 6 – Site Records.</w:t>
      </w:r>
    </w:p>
    <w:p w14:paraId="680409CF" w14:textId="7DF9411B" w:rsidR="00D413B2" w:rsidRDefault="00D413B2" w:rsidP="00840AAB">
      <w:pPr>
        <w:tabs>
          <w:tab w:val="left" w:pos="-1440"/>
        </w:tabs>
        <w:rPr>
          <w:lang w:val="en-US"/>
        </w:rPr>
      </w:pPr>
    </w:p>
    <w:p w14:paraId="5E43B320" w14:textId="69329369" w:rsidR="00D413B2" w:rsidRDefault="00D413B2" w:rsidP="00840AAB">
      <w:pPr>
        <w:tabs>
          <w:tab w:val="left" w:pos="-1440"/>
        </w:tabs>
        <w:rPr>
          <w:lang w:val="en-US"/>
        </w:rPr>
      </w:pPr>
      <w:r>
        <w:rPr>
          <w:lang w:val="en-US"/>
        </w:rPr>
        <w:t>Please do not hesitate to contact me should you have any queries regarding this inspection.</w:t>
      </w:r>
    </w:p>
    <w:p w14:paraId="544E182E" w14:textId="77777777" w:rsidR="00D413B2" w:rsidRPr="00D413B2" w:rsidRDefault="00D413B2" w:rsidP="00840AAB">
      <w:pPr>
        <w:tabs>
          <w:tab w:val="left" w:pos="-1440"/>
        </w:tabs>
        <w:rPr>
          <w:lang w:val="en-US"/>
        </w:rPr>
      </w:pPr>
    </w:p>
    <w:p w14:paraId="2322D4F0" w14:textId="17069599" w:rsidR="00B51BBE" w:rsidRPr="00BC01E4" w:rsidRDefault="0075782F" w:rsidP="007F7387">
      <w:pPr>
        <w:pStyle w:val="Heading1"/>
        <w:rPr>
          <w:b w:val="0"/>
          <w:snapToGrid w:val="0"/>
          <w:color w:val="auto"/>
          <w:sz w:val="24"/>
          <w:szCs w:val="24"/>
          <w:lang w:val="en-US"/>
        </w:rPr>
      </w:pPr>
      <w:r w:rsidRPr="00BC01E4">
        <w:rPr>
          <w:b w:val="0"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5C82C5" wp14:editId="1FE3764C">
                <wp:simplePos x="0" y="0"/>
                <wp:positionH relativeFrom="column">
                  <wp:posOffset>175260</wp:posOffset>
                </wp:positionH>
                <wp:positionV relativeFrom="paragraph">
                  <wp:posOffset>968375</wp:posOffset>
                </wp:positionV>
                <wp:extent cx="1295400" cy="28575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7228607" w14:textId="72D22E67" w:rsidR="0075782F" w:rsidRPr="0075782F" w:rsidRDefault="0075782F" w:rsidP="0075782F">
                            <w:pPr>
                              <w:pStyle w:val="Heading1"/>
                              <w:jc w:val="center"/>
                              <w:rPr>
                                <w:b w:val="0"/>
                                <w:noProof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5C82C5"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13.8pt;margin-top:76.25pt;width:102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" filled="f" stroked="f">
                <v:textbox>
                  <w:txbxContent>
                    <w:p w14:paraId="27228607" w14:textId="72D22E67" w:rsidR="0075782F" w:rsidRPr="0075782F" w:rsidRDefault="0075782F" w:rsidP="0075782F">
                      <w:pPr>
                        <w:pStyle w:val="Heading1"/>
                        <w:jc w:val="center"/>
                        <w:rPr>
                          <w:b w:val="0"/>
                          <w:noProof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51BBE" w:rsidRPr="00BC01E4">
        <w:rPr>
          <w:b w:val="0"/>
          <w:color w:val="auto"/>
          <w:sz w:val="24"/>
          <w:szCs w:val="24"/>
          <w:lang w:val="en-US"/>
        </w:rPr>
        <w:t>Yours sincerely</w:t>
      </w:r>
    </w:p>
    <w:p w14:paraId="0B9DC0EB" w14:textId="77777777" w:rsidR="00D251FC" w:rsidRPr="00B51BBE" w:rsidRDefault="00D251FC" w:rsidP="00D251FC">
      <w:pPr>
        <w:pStyle w:val="EndnoteText"/>
        <w:rPr>
          <w:b/>
          <w:caps/>
          <w:sz w:val="24"/>
          <w:szCs w:val="24"/>
          <w:lang w:val="en-US"/>
        </w:rPr>
      </w:pPr>
    </w:p>
    <w:p w14:paraId="3DFEBBC8" w14:textId="77777777" w:rsidR="00D251FC" w:rsidRPr="00B51BBE" w:rsidRDefault="00D251FC" w:rsidP="00D251FC">
      <w:pPr>
        <w:pStyle w:val="EndnoteText"/>
        <w:rPr>
          <w:b/>
          <w:caps/>
          <w:sz w:val="24"/>
          <w:szCs w:val="24"/>
          <w:lang w:val="en-US"/>
        </w:rPr>
      </w:pPr>
      <w:r w:rsidRPr="00F17341">
        <w:rPr>
          <w:noProof/>
        </w:rPr>
        <w:drawing>
          <wp:inline distT="0" distB="0" distL="0" distR="0" wp14:anchorId="67D9E7BD" wp14:editId="5BE86C15">
            <wp:extent cx="1028700" cy="427711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698" cy="4601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076BB46" w14:textId="77777777" w:rsidR="00D251FC" w:rsidRPr="00B51BBE" w:rsidRDefault="00D251FC" w:rsidP="00D251FC">
      <w:pPr>
        <w:pStyle w:val="EndnoteText"/>
        <w:rPr>
          <w:b/>
          <w:caps/>
          <w:sz w:val="24"/>
          <w:szCs w:val="24"/>
          <w:lang w:val="en-US"/>
        </w:rPr>
      </w:pPr>
      <w:r w:rsidRPr="00B51BBE">
        <w:rPr>
          <w:b/>
          <w:caps/>
          <w:sz w:val="24"/>
          <w:szCs w:val="24"/>
          <w:lang w:val="en-US"/>
        </w:rPr>
        <w:t>MRS KIM JONES</w:t>
      </w:r>
    </w:p>
    <w:p w14:paraId="0A4FCD76" w14:textId="2FBB492F" w:rsidR="00B51BBE" w:rsidRPr="009D4308" w:rsidRDefault="00D251FC" w:rsidP="00B51BBE">
      <w:pPr>
        <w:pStyle w:val="EndnoteText"/>
        <w:rPr>
          <w:b/>
          <w:sz w:val="24"/>
          <w:szCs w:val="24"/>
          <w:lang w:val="en-US"/>
        </w:rPr>
      </w:pPr>
      <w:r w:rsidRPr="00B51BBE">
        <w:rPr>
          <w:b/>
          <w:sz w:val="24"/>
          <w:szCs w:val="24"/>
          <w:lang w:val="en-US"/>
        </w:rPr>
        <w:t xml:space="preserve">Environment Officer (Ceredigion) </w:t>
      </w:r>
    </w:p>
    <w:sectPr w:rsidR="00B51BBE" w:rsidRPr="009D4308" w:rsidSect="0070051B">
      <w:headerReference w:type="default" r:id="rId13"/>
      <w:footerReference w:type="default" r:id="rId14"/>
      <w:headerReference w:type="first" r:id="rId15"/>
      <w:footerReference w:type="first" r:id="rId16"/>
      <w:pgSz w:w="11920" w:h="16840"/>
      <w:pgMar w:top="2405" w:right="1134" w:bottom="1985" w:left="1134" w:header="17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B00218" w14:textId="77777777" w:rsidR="00334191" w:rsidRDefault="00334191" w:rsidP="003B1B95">
      <w:r>
        <w:separator/>
      </w:r>
    </w:p>
  </w:endnote>
  <w:endnote w:type="continuationSeparator" w:id="0">
    <w:p w14:paraId="2FAA9C03" w14:textId="77777777" w:rsidR="00334191" w:rsidRDefault="00334191" w:rsidP="003B1B95">
      <w:r>
        <w:continuationSeparator/>
      </w:r>
    </w:p>
  </w:endnote>
  <w:endnote w:type="continuationNotice" w:id="1">
    <w:p w14:paraId="2A76E1C9" w14:textId="77777777" w:rsidR="00334191" w:rsidRDefault="0033419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7102BC" w14:textId="516C0E3E" w:rsidR="00CE63D6" w:rsidRPr="00323656" w:rsidRDefault="00CE63D6" w:rsidP="00323656">
    <w:pPr>
      <w:jc w:val="right"/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47" behindDoc="0" locked="0" layoutInCell="1" allowOverlap="1" wp14:anchorId="63FD38A7" wp14:editId="2F685AB1">
              <wp:simplePos x="0" y="0"/>
              <wp:positionH relativeFrom="page">
                <wp:posOffset>720090</wp:posOffset>
              </wp:positionH>
              <wp:positionV relativeFrom="page">
                <wp:posOffset>10131425</wp:posOffset>
              </wp:positionV>
              <wp:extent cx="3260725" cy="328930"/>
              <wp:effectExtent l="0" t="0" r="635" b="0"/>
              <wp:wrapNone/>
              <wp:docPr id="11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3289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E76317" w14:textId="77777777" w:rsidR="00CE63D6" w:rsidRDefault="00CE63D6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  <w:p w14:paraId="58D15314" w14:textId="77777777" w:rsidR="00CE63D6" w:rsidRPr="005E3785" w:rsidRDefault="00CE63D6" w:rsidP="00897388">
                          <w:pPr>
                            <w:rPr>
                              <w:color w:val="0091A5"/>
                              <w:sz w:val="20"/>
                              <w:szCs w:val="20"/>
                            </w:rPr>
                          </w:pPr>
                          <w:r w:rsidRPr="005E3785">
                            <w:rPr>
                              <w:color w:val="0091A5"/>
                              <w:sz w:val="20"/>
                              <w:szCs w:val="20"/>
                            </w:rPr>
                            <w:t>www.cyfoethnaturiolcymru.gov.uk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3FD38A7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7" type="#_x0000_t202" style="position:absolute;left:0;text-align:left;margin-left:56.7pt;margin-top:797.75pt;width:256.75pt;height:25.9pt;z-index:25165824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" stroked="f" strokecolor="#005541" strokeweight="1pt">
              <v:textbox inset="0,0">
                <w:txbxContent>
                  <w:p w14:paraId="45E76317" w14:textId="77777777" w:rsidR="00CE63D6" w:rsidRDefault="00CE63D6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  <w:p w14:paraId="58D15314" w14:textId="77777777" w:rsidR="00CE63D6" w:rsidRPr="005E3785" w:rsidRDefault="00CE63D6" w:rsidP="00897388">
                    <w:pPr>
                      <w:rPr>
                        <w:color w:val="0091A5"/>
                        <w:sz w:val="20"/>
                        <w:szCs w:val="20"/>
                      </w:rPr>
                    </w:pPr>
                    <w:r w:rsidRPr="005E3785">
                      <w:rPr>
                        <w:color w:val="0091A5"/>
                        <w:sz w:val="20"/>
                        <w:szCs w:val="20"/>
                      </w:rPr>
                      <w:t>www.cyfoethnaturiolcymru.gov.uk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8250" behindDoc="0" locked="0" layoutInCell="1" allowOverlap="1" wp14:anchorId="0473501D" wp14:editId="69BAB92E">
              <wp:simplePos x="0" y="0"/>
              <wp:positionH relativeFrom="page">
                <wp:posOffset>3712210</wp:posOffset>
              </wp:positionH>
              <wp:positionV relativeFrom="page">
                <wp:posOffset>10246995</wp:posOffset>
              </wp:positionV>
              <wp:extent cx="3260725" cy="217805"/>
              <wp:effectExtent l="0" t="0" r="0" b="3175"/>
              <wp:wrapNone/>
              <wp:docPr id="8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5BE9F3" w14:textId="40924F6A" w:rsidR="00CE63D6" w:rsidRPr="006674B8" w:rsidRDefault="00CE63D6" w:rsidP="00EB5EE5">
                          <w:pPr>
                            <w:jc w:val="right"/>
                          </w:pPr>
                          <w:r>
                            <w:t xml:space="preserve">Page </w:t>
                          </w:r>
                          <w:r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PAGE </w:instrText>
                          </w:r>
                          <w:r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804C53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Pr="007B70A0">
                            <w:rPr>
                              <w:color w:val="0091A5"/>
                            </w:rPr>
                            <w:fldChar w:fldCharType="end"/>
                          </w:r>
                          <w:r>
                            <w:t xml:space="preserve"> of </w:t>
                          </w:r>
                          <w:r w:rsidRPr="007B70A0">
                            <w:rPr>
                              <w:color w:val="0091A5"/>
                            </w:rPr>
                            <w:fldChar w:fldCharType="begin"/>
                          </w:r>
                          <w:r w:rsidRPr="007B70A0">
                            <w:rPr>
                              <w:color w:val="0091A5"/>
                            </w:rPr>
                            <w:instrText xml:space="preserve"> NUMPAGES  </w:instrText>
                          </w:r>
                          <w:r w:rsidRPr="007B70A0">
                            <w:rPr>
                              <w:color w:val="0091A5"/>
                            </w:rPr>
                            <w:fldChar w:fldCharType="separate"/>
                          </w:r>
                          <w:r w:rsidR="00804C53">
                            <w:rPr>
                              <w:noProof/>
                              <w:color w:val="0091A5"/>
                            </w:rPr>
                            <w:t>2</w:t>
                          </w:r>
                          <w:r w:rsidRPr="007B70A0">
                            <w:rPr>
                              <w:color w:val="0091A5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473501D" id="Text Box 11" o:spid="_x0000_s1028" type="#_x0000_t202" style="position:absolute;left:0;text-align:left;margin-left:292.3pt;margin-top:806.85pt;width:256.75pt;height:17.15pt;z-index:25165825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" stroked="f" strokecolor="#005541" strokeweight="1pt">
              <v:textbox inset="0,0">
                <w:txbxContent>
                  <w:p w14:paraId="7F5BE9F3" w14:textId="40924F6A" w:rsidR="00CE63D6" w:rsidRPr="006674B8" w:rsidRDefault="00CE63D6" w:rsidP="00EB5EE5">
                    <w:pPr>
                      <w:jc w:val="right"/>
                    </w:pPr>
                    <w:r>
                      <w:t xml:space="preserve">Page </w:t>
                    </w:r>
                    <w:r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PAGE </w:instrText>
                    </w:r>
                    <w:r w:rsidRPr="007B70A0">
                      <w:rPr>
                        <w:color w:val="0091A5"/>
                      </w:rPr>
                      <w:fldChar w:fldCharType="separate"/>
                    </w:r>
                    <w:r w:rsidR="00804C53">
                      <w:rPr>
                        <w:noProof/>
                        <w:color w:val="0091A5"/>
                      </w:rPr>
                      <w:t>2</w:t>
                    </w:r>
                    <w:r w:rsidRPr="007B70A0">
                      <w:rPr>
                        <w:color w:val="0091A5"/>
                      </w:rPr>
                      <w:fldChar w:fldCharType="end"/>
                    </w:r>
                    <w:r>
                      <w:t xml:space="preserve"> of </w:t>
                    </w:r>
                    <w:r w:rsidRPr="007B70A0">
                      <w:rPr>
                        <w:color w:val="0091A5"/>
                      </w:rPr>
                      <w:fldChar w:fldCharType="begin"/>
                    </w:r>
                    <w:r w:rsidRPr="007B70A0">
                      <w:rPr>
                        <w:color w:val="0091A5"/>
                      </w:rPr>
                      <w:instrText xml:space="preserve"> NUMPAGES  </w:instrText>
                    </w:r>
                    <w:r w:rsidRPr="007B70A0">
                      <w:rPr>
                        <w:color w:val="0091A5"/>
                      </w:rPr>
                      <w:fldChar w:fldCharType="separate"/>
                    </w:r>
                    <w:r w:rsidR="00804C53">
                      <w:rPr>
                        <w:noProof/>
                        <w:color w:val="0091A5"/>
                      </w:rPr>
                      <w:t>2</w:t>
                    </w:r>
                    <w:r w:rsidRPr="007B70A0">
                      <w:rPr>
                        <w:color w:val="0091A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323656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3791D6" w14:textId="7D6E2B6D" w:rsidR="00CE63D6" w:rsidRDefault="00CE63D6" w:rsidP="00323656">
    <w:pPr>
      <w:jc w:val="right"/>
    </w:pP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0" behindDoc="1" locked="1" layoutInCell="1" allowOverlap="1" wp14:anchorId="2A9F9603" wp14:editId="7AFAAA8F">
              <wp:simplePos x="0" y="0"/>
              <wp:positionH relativeFrom="page">
                <wp:posOffset>720090</wp:posOffset>
              </wp:positionH>
              <wp:positionV relativeFrom="page">
                <wp:posOffset>9851390</wp:posOffset>
              </wp:positionV>
              <wp:extent cx="5180330" cy="591820"/>
              <wp:effectExtent l="0" t="2540" r="0" b="0"/>
              <wp:wrapNone/>
              <wp:docPr id="7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80330" cy="591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AA82B2" w14:textId="77777777" w:rsidR="00CE63D6" w:rsidRDefault="00CE63D6" w:rsidP="00880C97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Tŷ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Cambria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29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Heol</w:t>
                          </w:r>
                          <w:proofErr w:type="spellEnd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Casnewydd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DC0E44">
                            <w:rPr>
                              <w:rFonts w:cs="Arial"/>
                              <w:sz w:val="16"/>
                              <w:szCs w:val="16"/>
                            </w:rPr>
                            <w:t>Caerdydd</w:t>
                          </w:r>
                          <w:proofErr w:type="spellEnd"/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B78B1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05649439" w14:textId="77777777" w:rsidR="00CE63D6" w:rsidRDefault="00CE63D6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Cambria House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29 Newport Road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Cardiff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sym w:font="Symbol" w:char="F0B7"/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 </w:t>
                          </w:r>
                          <w:r w:rsidRPr="006D29A4">
                            <w:rPr>
                              <w:rFonts w:cs="Arial"/>
                              <w:color w:val="4BACC6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F330C6">
                            <w:rPr>
                              <w:rFonts w:cs="Arial"/>
                              <w:sz w:val="16"/>
                              <w:szCs w:val="16"/>
                            </w:rPr>
                            <w:t>CF24 0TP</w:t>
                          </w:r>
                        </w:p>
                        <w:p w14:paraId="7E9712F7" w14:textId="77777777" w:rsidR="00CE63D6" w:rsidRDefault="00CE63D6" w:rsidP="00611BEC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Croesewir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gohebiaeth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yn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y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Gymraeg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a’r</w:t>
                          </w:r>
                          <w:proofErr w:type="spellEnd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 xml:space="preserve"> </w:t>
                          </w:r>
                          <w:proofErr w:type="spellStart"/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Seasneg</w:t>
                          </w:r>
                          <w:proofErr w:type="spellEnd"/>
                        </w:p>
                        <w:p w14:paraId="04BF90C6" w14:textId="77777777" w:rsidR="00CE63D6" w:rsidRPr="00880C97" w:rsidRDefault="00CE63D6" w:rsidP="00897388">
                          <w:pPr>
                            <w:rPr>
                              <w:rFonts w:cs="Arial"/>
                              <w:sz w:val="16"/>
                              <w:szCs w:val="16"/>
                            </w:rPr>
                          </w:pPr>
                          <w:r w:rsidRPr="00880C97">
                            <w:rPr>
                              <w:rFonts w:cs="Arial"/>
                              <w:sz w:val="16"/>
                              <w:szCs w:val="16"/>
                            </w:rPr>
                            <w:t>Correspondence welcomed in Welsh and English</w:t>
                          </w:r>
                        </w:p>
                      </w:txbxContent>
                    </wps:txbx>
                    <wps:bodyPr rot="0" vert="horz" wrap="square" lIns="0" tIns="0" rIns="9144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9F9603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left:0;text-align:left;margin-left:56.7pt;margin-top:775.7pt;width:407.9pt;height:46.6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" stroked="f" strokecolor="#005541" strokeweight="1pt">
              <v:textbox inset="0,0,,0">
                <w:txbxContent>
                  <w:p w14:paraId="01AA82B2" w14:textId="77777777" w:rsidR="00CE63D6" w:rsidRDefault="00CE63D6" w:rsidP="00880C97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Tŷ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Cambria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 xml:space="preserve">29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Heol</w:t>
                    </w:r>
                    <w:proofErr w:type="spellEnd"/>
                    <w:r w:rsidRPr="00DC0E44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Casnewydd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DC0E44">
                      <w:rPr>
                        <w:rFonts w:cs="Arial"/>
                        <w:sz w:val="16"/>
                        <w:szCs w:val="16"/>
                      </w:rPr>
                      <w:t>Caerdydd</w:t>
                    </w:r>
                    <w:proofErr w:type="spellEnd"/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7B78B1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05649439" w14:textId="77777777" w:rsidR="00CE63D6" w:rsidRDefault="00CE63D6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F330C6">
                      <w:rPr>
                        <w:rFonts w:cs="Arial"/>
                        <w:sz w:val="16"/>
                        <w:szCs w:val="16"/>
                      </w:rPr>
                      <w:t>Cambria House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29 Newport Road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Cardiff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sym w:font="Symbol" w:char="F0B7"/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 </w:t>
                    </w:r>
                    <w:r w:rsidRPr="006D29A4">
                      <w:rPr>
                        <w:rFonts w:cs="Arial"/>
                        <w:color w:val="4BACC6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r w:rsidRPr="00F330C6">
                      <w:rPr>
                        <w:rFonts w:cs="Arial"/>
                        <w:sz w:val="16"/>
                        <w:szCs w:val="16"/>
                      </w:rPr>
                      <w:t>CF24 0TP</w:t>
                    </w:r>
                  </w:p>
                  <w:p w14:paraId="7E9712F7" w14:textId="77777777" w:rsidR="00CE63D6" w:rsidRDefault="00CE63D6" w:rsidP="00611BEC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Croesewir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gohebiaeth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yn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y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Gymraeg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a’r</w:t>
                    </w:r>
                    <w:proofErr w:type="spellEnd"/>
                    <w:r w:rsidRPr="00880C97">
                      <w:rPr>
                        <w:rFonts w:cs="Arial"/>
                        <w:sz w:val="16"/>
                        <w:szCs w:val="16"/>
                      </w:rPr>
                      <w:t xml:space="preserve"> </w:t>
                    </w:r>
                    <w:proofErr w:type="spellStart"/>
                    <w:r w:rsidRPr="00880C97">
                      <w:rPr>
                        <w:rFonts w:cs="Arial"/>
                        <w:sz w:val="16"/>
                        <w:szCs w:val="16"/>
                      </w:rPr>
                      <w:t>Seasneg</w:t>
                    </w:r>
                    <w:proofErr w:type="spellEnd"/>
                  </w:p>
                  <w:p w14:paraId="04BF90C6" w14:textId="77777777" w:rsidR="00CE63D6" w:rsidRPr="00880C97" w:rsidRDefault="00CE63D6" w:rsidP="00897388">
                    <w:pPr>
                      <w:rPr>
                        <w:rFonts w:cs="Arial"/>
                        <w:sz w:val="16"/>
                        <w:szCs w:val="16"/>
                      </w:rPr>
                    </w:pPr>
                    <w:r w:rsidRPr="00880C97">
                      <w:rPr>
                        <w:rFonts w:cs="Arial"/>
                        <w:sz w:val="16"/>
                        <w:szCs w:val="16"/>
                      </w:rPr>
                      <w:t>Correspondence welcomed in Welsh and English</w:t>
                    </w: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5" behindDoc="0" locked="0" layoutInCell="1" allowOverlap="1" wp14:anchorId="474AC010" wp14:editId="4E53CAAE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02270E" w14:textId="77777777" w:rsidR="00CE63D6" w:rsidRDefault="00CE63D6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74AC010" id="Text Box 6" o:spid="_x0000_s1030" type="#_x0000_t202" style="position:absolute;left:0;text-align:left;margin-left:56.7pt;margin-top:717.2pt;width:241.15pt;height:20.55pt;z-index:25165824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X18b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5D02270E" w14:textId="77777777" w:rsidR="00CE63D6" w:rsidRDefault="00CE63D6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6" behindDoc="0" locked="0" layoutInCell="1" allowOverlap="1" wp14:anchorId="19B710E3" wp14:editId="1C3A09ED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D4DE70B" w14:textId="77777777" w:rsidR="00CE63D6" w:rsidRPr="00D37E1F" w:rsidRDefault="00CE63D6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710E3" id="Text Box 7" o:spid="_x0000_s1031" type="#_x0000_t202" style="position:absolute;left:0;text-align:left;margin-left:56.7pt;margin-top:734.75pt;width:256.75pt;height:17.15pt;z-index:25165824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" stroked="f" strokecolor="#005541" strokeweight="1pt">
              <v:textbox inset="0,0">
                <w:txbxContent>
                  <w:p w14:paraId="5D4DE70B" w14:textId="77777777" w:rsidR="00CE63D6" w:rsidRPr="00D37E1F" w:rsidRDefault="00CE63D6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1F0F9D99" wp14:editId="3A663DA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9F6EC41" w14:textId="77777777" w:rsidR="00CE63D6" w:rsidRDefault="00CE63D6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F0F9D99" id="Text Box 2" o:spid="_x0000_s1032" type="#_x0000_t202" style="position:absolute;left:0;text-align:left;margin-left:56.7pt;margin-top:717.2pt;width:241.15pt;height:20.55pt;z-index:251658241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ihPdT4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39F6EC41" w14:textId="77777777" w:rsidR="00CE63D6" w:rsidRDefault="00CE63D6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351DB4D9" wp14:editId="4F587A72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D03FB67" w14:textId="77777777" w:rsidR="00CE63D6" w:rsidRPr="00D37E1F" w:rsidRDefault="00CE63D6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51DB4D9" id="Text Box 3" o:spid="_x0000_s1033" type="#_x0000_t202" style="position:absolute;left:0;text-align:left;margin-left:56.7pt;margin-top:734.75pt;width:256.75pt;height:17.15pt;z-index:25165824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" stroked="f" strokecolor="#005541" strokeweight="1pt">
              <v:textbox inset="0,0">
                <w:txbxContent>
                  <w:p w14:paraId="2D03FB67" w14:textId="77777777" w:rsidR="00CE63D6" w:rsidRPr="00D37E1F" w:rsidRDefault="00CE63D6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3" behindDoc="0" locked="0" layoutInCell="1" allowOverlap="1" wp14:anchorId="4FAFC07F" wp14:editId="6CFE75F3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F889C5" w14:textId="77777777" w:rsidR="00CE63D6" w:rsidRDefault="00CE63D6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AFC07F" id="Text Box 4" o:spid="_x0000_s1034" type="#_x0000_t202" style="position:absolute;left:0;text-align:left;margin-left:56.7pt;margin-top:717.2pt;width:241.15pt;height:20.55pt;z-index:25165824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" stroked="f" strokecolor="#005541" strokeweight="1pt">
              <v:textbox inset="0">
                <w:txbxContent>
                  <w:p w14:paraId="34F889C5" w14:textId="77777777" w:rsidR="00CE63D6" w:rsidRDefault="00CE63D6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  <w:lang w:eastAsia="en-GB"/>
      </w:rPr>
      <mc:AlternateContent>
        <mc:Choice Requires="wps">
          <w:drawing>
            <wp:anchor distT="0" distB="0" distL="114300" distR="114300" simplePos="0" relativeHeight="251658244" behindDoc="0" locked="0" layoutInCell="1" allowOverlap="1" wp14:anchorId="2478B5E9" wp14:editId="16E0027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8A8AFA" w14:textId="77777777" w:rsidR="00CE63D6" w:rsidRPr="00D37E1F" w:rsidRDefault="00CE63D6" w:rsidP="00897388">
                          <w:pPr>
                            <w:rPr>
                              <w:color w:val="0091A5"/>
                            </w:rPr>
                          </w:pPr>
                          <w:r w:rsidRPr="00D37E1F">
                            <w:rPr>
                              <w:color w:val="0091A5"/>
                              <w:sz w:val="20"/>
                              <w:szCs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78B5E9" id="Text Box 5" o:spid="_x0000_s1035" type="#_x0000_t202" style="position:absolute;left:0;text-align:left;margin-left:56.7pt;margin-top:734.75pt;width:256.75pt;height:17.15pt;z-index:2516582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" stroked="f" strokecolor="#005541" strokeweight="1pt">
              <v:textbox inset="0,0">
                <w:txbxContent>
                  <w:p w14:paraId="0D8A8AFA" w14:textId="77777777" w:rsidR="00CE63D6" w:rsidRPr="00D37E1F" w:rsidRDefault="00CE63D6" w:rsidP="00897388">
                    <w:pPr>
                      <w:rPr>
                        <w:color w:val="0091A5"/>
                      </w:rPr>
                    </w:pPr>
                    <w:r w:rsidRPr="00D37E1F">
                      <w:rPr>
                        <w:color w:val="0091A5"/>
                        <w:sz w:val="20"/>
                        <w:szCs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760A5F" w14:textId="77777777" w:rsidR="00334191" w:rsidRDefault="00334191" w:rsidP="003B1B95">
      <w:r>
        <w:separator/>
      </w:r>
    </w:p>
  </w:footnote>
  <w:footnote w:type="continuationSeparator" w:id="0">
    <w:p w14:paraId="34DB7931" w14:textId="77777777" w:rsidR="00334191" w:rsidRDefault="00334191" w:rsidP="003B1B95">
      <w:r>
        <w:continuationSeparator/>
      </w:r>
    </w:p>
  </w:footnote>
  <w:footnote w:type="continuationNotice" w:id="1">
    <w:p w14:paraId="419605AC" w14:textId="77777777" w:rsidR="00334191" w:rsidRDefault="0033419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6F469B" w14:textId="77777777" w:rsidR="00CE63D6" w:rsidRDefault="00CE63D6" w:rsidP="00580178"/>
  <w:p w14:paraId="7AF47CC0" w14:textId="77777777" w:rsidR="00CE63D6" w:rsidRDefault="00CE63D6">
    <w:r>
      <w:rPr>
        <w:noProof/>
        <w:lang w:eastAsia="en-GB"/>
      </w:rPr>
      <w:drawing>
        <wp:anchor distT="0" distB="0" distL="114300" distR="114300" simplePos="0" relativeHeight="251658249" behindDoc="0" locked="0" layoutInCell="1" allowOverlap="1" wp14:anchorId="76666B32" wp14:editId="522B58D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259840" cy="881380"/>
          <wp:effectExtent l="19050" t="0" r="0" b="0"/>
          <wp:wrapTight wrapText="bothSides">
            <wp:wrapPolygon edited="0">
              <wp:start x="-327" y="0"/>
              <wp:lineTo x="-327" y="21009"/>
              <wp:lineTo x="21556" y="21009"/>
              <wp:lineTo x="21556" y="0"/>
              <wp:lineTo x="-327" y="0"/>
            </wp:wrapPolygon>
          </wp:wrapTight>
          <wp:docPr id="10" name="Picture 3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881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601AEF" w14:textId="77777777" w:rsidR="00CE63D6" w:rsidRDefault="00CE63D6"/>
  <w:p w14:paraId="06F62954" w14:textId="77777777" w:rsidR="00CE63D6" w:rsidRDefault="00CE63D6">
    <w:r>
      <w:rPr>
        <w:noProof/>
        <w:lang w:eastAsia="en-GB"/>
      </w:rPr>
      <w:drawing>
        <wp:anchor distT="0" distB="0" distL="114300" distR="114300" simplePos="0" relativeHeight="251658248" behindDoc="0" locked="0" layoutInCell="1" allowOverlap="1" wp14:anchorId="56D51C29" wp14:editId="48A63081">
          <wp:simplePos x="0" y="0"/>
          <wp:positionH relativeFrom="page">
            <wp:posOffset>717550</wp:posOffset>
          </wp:positionH>
          <wp:positionV relativeFrom="page">
            <wp:posOffset>758825</wp:posOffset>
          </wp:positionV>
          <wp:extent cx="1507490" cy="1035050"/>
          <wp:effectExtent l="19050" t="0" r="0" b="0"/>
          <wp:wrapTight wrapText="bothSides">
            <wp:wrapPolygon edited="0">
              <wp:start x="-273" y="0"/>
              <wp:lineTo x="-273" y="21070"/>
              <wp:lineTo x="21564" y="21070"/>
              <wp:lineTo x="21564" y="0"/>
              <wp:lineTo x="-273" y="0"/>
            </wp:wrapPolygon>
          </wp:wrapTight>
          <wp:docPr id="9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490" cy="1035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2C9C4193" w14:textId="77777777" w:rsidR="00CE63D6" w:rsidRDefault="00CE63D6"/>
  <w:p w14:paraId="018C77E0" w14:textId="77777777" w:rsidR="00CE63D6" w:rsidRDefault="00CE63D6"/>
  <w:p w14:paraId="04DF8D31" w14:textId="77777777" w:rsidR="00CE63D6" w:rsidRDefault="00CE63D6"/>
  <w:p w14:paraId="0F3848DA" w14:textId="77777777" w:rsidR="00CE63D6" w:rsidRDefault="00CE63D6"/>
  <w:p w14:paraId="7D4F8D12" w14:textId="77777777" w:rsidR="00CE63D6" w:rsidRDefault="00CE63D6"/>
  <w:p w14:paraId="6FE3DD1C" w14:textId="77777777" w:rsidR="00CE63D6" w:rsidRDefault="00CE63D6"/>
  <w:p w14:paraId="13A66B0B" w14:textId="77777777" w:rsidR="00CE63D6" w:rsidRDefault="00CE63D6"/>
  <w:p w14:paraId="72653FD0" w14:textId="77777777" w:rsidR="00CE63D6" w:rsidRDefault="00CE63D6"/>
  <w:p w14:paraId="314DFEF5" w14:textId="77777777" w:rsidR="00CE63D6" w:rsidRDefault="00CE63D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51486D51"/>
    <w:multiLevelType w:val="hybridMultilevel"/>
    <w:tmpl w:val="3DA437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7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7"/>
  </w:num>
  <w:num w:numId="7">
    <w:abstractNumId w:val="4"/>
  </w:num>
  <w:num w:numId="8">
    <w:abstractNumId w:val="0"/>
  </w:num>
  <w:num w:numId="9">
    <w:abstractNumId w:val="0"/>
  </w:num>
  <w:num w:numId="10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4"/>
  </w:num>
  <w:num w:numId="1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8193" fillcolor="white" strokecolor="none [3213]">
      <v:fill color="white"/>
      <v:stroke color="none [3213]" weight="1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81E"/>
    <w:rsid w:val="000022DB"/>
    <w:rsid w:val="00012395"/>
    <w:rsid w:val="00023167"/>
    <w:rsid w:val="0002330F"/>
    <w:rsid w:val="00044521"/>
    <w:rsid w:val="00044A02"/>
    <w:rsid w:val="000517F0"/>
    <w:rsid w:val="0005767B"/>
    <w:rsid w:val="00071B8F"/>
    <w:rsid w:val="00072ABB"/>
    <w:rsid w:val="000765F9"/>
    <w:rsid w:val="000A1D07"/>
    <w:rsid w:val="000A1FCC"/>
    <w:rsid w:val="000B6264"/>
    <w:rsid w:val="000C696C"/>
    <w:rsid w:val="000D42BC"/>
    <w:rsid w:val="000E2504"/>
    <w:rsid w:val="000E259F"/>
    <w:rsid w:val="000E7340"/>
    <w:rsid w:val="0010023A"/>
    <w:rsid w:val="001029CE"/>
    <w:rsid w:val="001104AE"/>
    <w:rsid w:val="00124C2B"/>
    <w:rsid w:val="00127537"/>
    <w:rsid w:val="00141D2D"/>
    <w:rsid w:val="00152337"/>
    <w:rsid w:val="00154AA1"/>
    <w:rsid w:val="00165083"/>
    <w:rsid w:val="00177201"/>
    <w:rsid w:val="001924E3"/>
    <w:rsid w:val="001938F8"/>
    <w:rsid w:val="00193A64"/>
    <w:rsid w:val="001A7DBC"/>
    <w:rsid w:val="001C07C1"/>
    <w:rsid w:val="001C5909"/>
    <w:rsid w:val="001D686E"/>
    <w:rsid w:val="001F6642"/>
    <w:rsid w:val="0020225F"/>
    <w:rsid w:val="00210DE5"/>
    <w:rsid w:val="002243BE"/>
    <w:rsid w:val="00226AE0"/>
    <w:rsid w:val="002310C5"/>
    <w:rsid w:val="00233B39"/>
    <w:rsid w:val="00251A99"/>
    <w:rsid w:val="002529C3"/>
    <w:rsid w:val="00264A29"/>
    <w:rsid w:val="00267CD0"/>
    <w:rsid w:val="00275908"/>
    <w:rsid w:val="00285789"/>
    <w:rsid w:val="002A4363"/>
    <w:rsid w:val="002B0FE6"/>
    <w:rsid w:val="002C1AFC"/>
    <w:rsid w:val="002C6886"/>
    <w:rsid w:val="002D1C88"/>
    <w:rsid w:val="002D1E23"/>
    <w:rsid w:val="002D3EE0"/>
    <w:rsid w:val="002D7B56"/>
    <w:rsid w:val="002E5F98"/>
    <w:rsid w:val="002F21CF"/>
    <w:rsid w:val="0030766B"/>
    <w:rsid w:val="0031481E"/>
    <w:rsid w:val="00323656"/>
    <w:rsid w:val="00334191"/>
    <w:rsid w:val="00343B97"/>
    <w:rsid w:val="00361473"/>
    <w:rsid w:val="0038629E"/>
    <w:rsid w:val="0039368A"/>
    <w:rsid w:val="003B1B95"/>
    <w:rsid w:val="003C5EEB"/>
    <w:rsid w:val="003E3118"/>
    <w:rsid w:val="003F43AA"/>
    <w:rsid w:val="004001C1"/>
    <w:rsid w:val="00400C39"/>
    <w:rsid w:val="00436A14"/>
    <w:rsid w:val="00480E87"/>
    <w:rsid w:val="00491FCA"/>
    <w:rsid w:val="004A14E2"/>
    <w:rsid w:val="004B4A87"/>
    <w:rsid w:val="004B55D4"/>
    <w:rsid w:val="004C519A"/>
    <w:rsid w:val="004D56B2"/>
    <w:rsid w:val="005114B7"/>
    <w:rsid w:val="00512840"/>
    <w:rsid w:val="005146BE"/>
    <w:rsid w:val="00516122"/>
    <w:rsid w:val="00531022"/>
    <w:rsid w:val="00536A91"/>
    <w:rsid w:val="005475E1"/>
    <w:rsid w:val="00550FFF"/>
    <w:rsid w:val="00557DB7"/>
    <w:rsid w:val="005625E6"/>
    <w:rsid w:val="00564C31"/>
    <w:rsid w:val="00566946"/>
    <w:rsid w:val="00574037"/>
    <w:rsid w:val="00580178"/>
    <w:rsid w:val="00581879"/>
    <w:rsid w:val="00584398"/>
    <w:rsid w:val="005B0427"/>
    <w:rsid w:val="005B46ED"/>
    <w:rsid w:val="005B494B"/>
    <w:rsid w:val="005C4433"/>
    <w:rsid w:val="005D0BC5"/>
    <w:rsid w:val="005D43AB"/>
    <w:rsid w:val="005E3785"/>
    <w:rsid w:val="005E3C98"/>
    <w:rsid w:val="005E4497"/>
    <w:rsid w:val="005F47EB"/>
    <w:rsid w:val="006007FE"/>
    <w:rsid w:val="00601A0B"/>
    <w:rsid w:val="00611213"/>
    <w:rsid w:val="00611BEC"/>
    <w:rsid w:val="00617593"/>
    <w:rsid w:val="00623DA9"/>
    <w:rsid w:val="00625326"/>
    <w:rsid w:val="006254EF"/>
    <w:rsid w:val="00634F2E"/>
    <w:rsid w:val="00690683"/>
    <w:rsid w:val="0069775F"/>
    <w:rsid w:val="006B271D"/>
    <w:rsid w:val="006D29A4"/>
    <w:rsid w:val="006D6756"/>
    <w:rsid w:val="006E1121"/>
    <w:rsid w:val="006E3EE0"/>
    <w:rsid w:val="006E6A5E"/>
    <w:rsid w:val="0070051B"/>
    <w:rsid w:val="007010A8"/>
    <w:rsid w:val="007118BD"/>
    <w:rsid w:val="00716BC6"/>
    <w:rsid w:val="00721C63"/>
    <w:rsid w:val="0072201B"/>
    <w:rsid w:val="00722B39"/>
    <w:rsid w:val="007252F4"/>
    <w:rsid w:val="0073042F"/>
    <w:rsid w:val="00733B2E"/>
    <w:rsid w:val="007451DD"/>
    <w:rsid w:val="0075782F"/>
    <w:rsid w:val="00763A39"/>
    <w:rsid w:val="007707D7"/>
    <w:rsid w:val="00771D1B"/>
    <w:rsid w:val="00772546"/>
    <w:rsid w:val="00773040"/>
    <w:rsid w:val="00780D50"/>
    <w:rsid w:val="00783CEA"/>
    <w:rsid w:val="00794A8D"/>
    <w:rsid w:val="007B0E16"/>
    <w:rsid w:val="007E4CAA"/>
    <w:rsid w:val="007F61D7"/>
    <w:rsid w:val="007F7387"/>
    <w:rsid w:val="00804C53"/>
    <w:rsid w:val="0081413A"/>
    <w:rsid w:val="00817430"/>
    <w:rsid w:val="00830E40"/>
    <w:rsid w:val="00832030"/>
    <w:rsid w:val="00840AAB"/>
    <w:rsid w:val="00842FC5"/>
    <w:rsid w:val="0085223F"/>
    <w:rsid w:val="00874B23"/>
    <w:rsid w:val="00875BDF"/>
    <w:rsid w:val="00880C97"/>
    <w:rsid w:val="0088194D"/>
    <w:rsid w:val="008831A0"/>
    <w:rsid w:val="008837A9"/>
    <w:rsid w:val="00897388"/>
    <w:rsid w:val="008A341D"/>
    <w:rsid w:val="008E606E"/>
    <w:rsid w:val="008E6805"/>
    <w:rsid w:val="008F11CB"/>
    <w:rsid w:val="008F4F09"/>
    <w:rsid w:val="008F71A5"/>
    <w:rsid w:val="008F7758"/>
    <w:rsid w:val="0091549F"/>
    <w:rsid w:val="0091734C"/>
    <w:rsid w:val="00930F3D"/>
    <w:rsid w:val="00944FDF"/>
    <w:rsid w:val="0095658D"/>
    <w:rsid w:val="00967FB8"/>
    <w:rsid w:val="00976A63"/>
    <w:rsid w:val="0098015E"/>
    <w:rsid w:val="009819C4"/>
    <w:rsid w:val="00994149"/>
    <w:rsid w:val="00997981"/>
    <w:rsid w:val="009B3008"/>
    <w:rsid w:val="009D4308"/>
    <w:rsid w:val="009F1E9C"/>
    <w:rsid w:val="00A05F46"/>
    <w:rsid w:val="00A07E73"/>
    <w:rsid w:val="00A10C56"/>
    <w:rsid w:val="00A21266"/>
    <w:rsid w:val="00A27B99"/>
    <w:rsid w:val="00A35AB0"/>
    <w:rsid w:val="00A3717B"/>
    <w:rsid w:val="00A40C3A"/>
    <w:rsid w:val="00A46170"/>
    <w:rsid w:val="00A63022"/>
    <w:rsid w:val="00A7722A"/>
    <w:rsid w:val="00A83BAC"/>
    <w:rsid w:val="00A86E22"/>
    <w:rsid w:val="00A908E3"/>
    <w:rsid w:val="00A945E4"/>
    <w:rsid w:val="00AB7169"/>
    <w:rsid w:val="00AC379E"/>
    <w:rsid w:val="00AD7450"/>
    <w:rsid w:val="00AE37E5"/>
    <w:rsid w:val="00AE4362"/>
    <w:rsid w:val="00AE4565"/>
    <w:rsid w:val="00AF363D"/>
    <w:rsid w:val="00AF4535"/>
    <w:rsid w:val="00B02CD4"/>
    <w:rsid w:val="00B11F04"/>
    <w:rsid w:val="00B222CB"/>
    <w:rsid w:val="00B3026F"/>
    <w:rsid w:val="00B51BBE"/>
    <w:rsid w:val="00B60978"/>
    <w:rsid w:val="00B678A7"/>
    <w:rsid w:val="00B80F06"/>
    <w:rsid w:val="00B87FF3"/>
    <w:rsid w:val="00B90A54"/>
    <w:rsid w:val="00BA4AE0"/>
    <w:rsid w:val="00BB12DA"/>
    <w:rsid w:val="00BC01E4"/>
    <w:rsid w:val="00BD3547"/>
    <w:rsid w:val="00BD37C5"/>
    <w:rsid w:val="00BF7FEB"/>
    <w:rsid w:val="00C119AD"/>
    <w:rsid w:val="00C27405"/>
    <w:rsid w:val="00C30E28"/>
    <w:rsid w:val="00C31ECF"/>
    <w:rsid w:val="00C332A7"/>
    <w:rsid w:val="00C35E17"/>
    <w:rsid w:val="00C37E1F"/>
    <w:rsid w:val="00C54907"/>
    <w:rsid w:val="00C55B5C"/>
    <w:rsid w:val="00C56726"/>
    <w:rsid w:val="00C73567"/>
    <w:rsid w:val="00C8422E"/>
    <w:rsid w:val="00CA55F1"/>
    <w:rsid w:val="00CB0986"/>
    <w:rsid w:val="00CB57E2"/>
    <w:rsid w:val="00CC2C21"/>
    <w:rsid w:val="00CD463D"/>
    <w:rsid w:val="00CD4B48"/>
    <w:rsid w:val="00CE63D6"/>
    <w:rsid w:val="00CE72E1"/>
    <w:rsid w:val="00CF0C4A"/>
    <w:rsid w:val="00CF5EDB"/>
    <w:rsid w:val="00CF6FD6"/>
    <w:rsid w:val="00D12730"/>
    <w:rsid w:val="00D1388C"/>
    <w:rsid w:val="00D240CA"/>
    <w:rsid w:val="00D251FC"/>
    <w:rsid w:val="00D2777A"/>
    <w:rsid w:val="00D30992"/>
    <w:rsid w:val="00D30CC0"/>
    <w:rsid w:val="00D37E1F"/>
    <w:rsid w:val="00D413B2"/>
    <w:rsid w:val="00D45896"/>
    <w:rsid w:val="00D6229B"/>
    <w:rsid w:val="00D701D3"/>
    <w:rsid w:val="00D7761E"/>
    <w:rsid w:val="00D91B06"/>
    <w:rsid w:val="00DA6128"/>
    <w:rsid w:val="00DA77C1"/>
    <w:rsid w:val="00DB148D"/>
    <w:rsid w:val="00DC2C33"/>
    <w:rsid w:val="00DE06F0"/>
    <w:rsid w:val="00DE0780"/>
    <w:rsid w:val="00DF135D"/>
    <w:rsid w:val="00DF4B14"/>
    <w:rsid w:val="00E07D07"/>
    <w:rsid w:val="00E3072A"/>
    <w:rsid w:val="00E351D0"/>
    <w:rsid w:val="00E364D5"/>
    <w:rsid w:val="00E8464F"/>
    <w:rsid w:val="00E84A9F"/>
    <w:rsid w:val="00E84DCD"/>
    <w:rsid w:val="00E91AC3"/>
    <w:rsid w:val="00E9414B"/>
    <w:rsid w:val="00E94872"/>
    <w:rsid w:val="00E97689"/>
    <w:rsid w:val="00EA4489"/>
    <w:rsid w:val="00EB4078"/>
    <w:rsid w:val="00EB5EE5"/>
    <w:rsid w:val="00EE5098"/>
    <w:rsid w:val="00F02768"/>
    <w:rsid w:val="00F17341"/>
    <w:rsid w:val="00F21678"/>
    <w:rsid w:val="00F330C6"/>
    <w:rsid w:val="00F34432"/>
    <w:rsid w:val="00F36959"/>
    <w:rsid w:val="00F36D58"/>
    <w:rsid w:val="00F40A60"/>
    <w:rsid w:val="00F4177D"/>
    <w:rsid w:val="00F43BB3"/>
    <w:rsid w:val="00F569A9"/>
    <w:rsid w:val="00F627E8"/>
    <w:rsid w:val="00F65633"/>
    <w:rsid w:val="00F70510"/>
    <w:rsid w:val="00F75BD7"/>
    <w:rsid w:val="00F7766D"/>
    <w:rsid w:val="00F909F6"/>
    <w:rsid w:val="00F9485D"/>
    <w:rsid w:val="00FA312E"/>
    <w:rsid w:val="00FB5E5F"/>
    <w:rsid w:val="00FB70DB"/>
    <w:rsid w:val="00FC15DF"/>
    <w:rsid w:val="00FC61A1"/>
    <w:rsid w:val="00FD1293"/>
    <w:rsid w:val="00FD36CC"/>
    <w:rsid w:val="00FD3805"/>
    <w:rsid w:val="00FF0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 fillcolor="white" strokecolor="none [3213]">
      <v:fill color="white"/>
      <v:stroke color="none [3213]" weight="1pt"/>
    </o:shapedefaults>
    <o:shapelayout v:ext="edit">
      <o:idmap v:ext="edit" data="1"/>
    </o:shapelayout>
  </w:shapeDefaults>
  <w:decimalSymbol w:val="."/>
  <w:listSeparator w:val=","/>
  <w14:docId w14:val="3AFCAC83"/>
  <w15:docId w15:val="{FE625787-37D2-4B72-8375-C5857FE06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/>
    <w:lsdException w:name="heading 1" w:locked="0" w:qFormat="1"/>
    <w:lsdException w:name="heading 2" w:locked="0" w:qFormat="1"/>
    <w:lsdException w:name="heading 3" w:locked="0" w:qFormat="1"/>
    <w:lsdException w:name="heading 4" w:locked="0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0" w:semiHidden="1" w:uiPriority="39" w:unhideWhenUsed="1"/>
    <w:lsdException w:name="toc 2" w:locked="0" w:semiHidden="1" w:uiPriority="39" w:unhideWhenUsed="1"/>
    <w:lsdException w:name="toc 3" w:locked="0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0" w:semiHidden="1" w:unhideWhenUsed="1"/>
    <w:lsdException w:name="footer" w:locked="0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locked="0" w:semiHidden="1" w:uiPriority="1" w:unhideWhenUsed="1"/>
    <w:lsdException w:name="Body Text" w:locked="0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0" w:semiHidden="1" w:uiPriority="99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rsid w:val="00A86E22"/>
    <w:rPr>
      <w:sz w:val="24"/>
      <w:szCs w:val="24"/>
      <w:lang w:eastAsia="en-US"/>
    </w:rPr>
  </w:style>
  <w:style w:type="paragraph" w:styleId="Heading1">
    <w:name w:val="heading 1"/>
    <w:basedOn w:val="Normal"/>
    <w:next w:val="BodyText"/>
    <w:link w:val="Heading1Char"/>
    <w:qFormat/>
    <w:rsid w:val="00F43BB3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F43BB3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F43BB3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F43BB3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rsid w:val="00F43BB3"/>
    <w:rPr>
      <w:color w:val="000000"/>
    </w:rPr>
  </w:style>
  <w:style w:type="character" w:customStyle="1" w:styleId="Heading1Char">
    <w:name w:val="Heading 1 Char"/>
    <w:basedOn w:val="DefaultParagraphFont"/>
    <w:link w:val="Heading1"/>
    <w:rsid w:val="00F43BB3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F43BB3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character" w:customStyle="1" w:styleId="Heading3Char">
    <w:name w:val="Heading 3 Char"/>
    <w:basedOn w:val="DefaultParagraphFont"/>
    <w:link w:val="Heading3"/>
    <w:rsid w:val="00F43BB3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F43BB3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paragraph" w:styleId="Footer">
    <w:name w:val="foot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styleId="Header">
    <w:name w:val="header"/>
    <w:basedOn w:val="Normal"/>
    <w:semiHidden/>
    <w:locked/>
    <w:rsid w:val="002529C3"/>
    <w:pPr>
      <w:tabs>
        <w:tab w:val="center" w:pos="4513"/>
        <w:tab w:val="right" w:pos="9026"/>
      </w:tabs>
    </w:pPr>
  </w:style>
  <w:style w:type="paragraph" w:customStyle="1" w:styleId="Numbering">
    <w:name w:val="Numbering"/>
    <w:basedOn w:val="Normal"/>
    <w:qFormat/>
    <w:rsid w:val="002529C3"/>
    <w:pPr>
      <w:numPr>
        <w:numId w:val="11"/>
      </w:numPr>
    </w:pPr>
  </w:style>
  <w:style w:type="table" w:customStyle="1" w:styleId="Table">
    <w:name w:val="Table"/>
    <w:basedOn w:val="TableNormal"/>
    <w:locked/>
    <w:rsid w:val="002529C3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customStyle="1" w:styleId="TableStyle">
    <w:name w:val="Table Style"/>
    <w:basedOn w:val="TableNormal"/>
    <w:semiHidden/>
    <w:locked/>
    <w:rsid w:val="002529C3"/>
    <w:tblPr>
      <w:tblBorders>
        <w:insideH w:val="single" w:sz="4" w:space="0" w:color="auto"/>
      </w:tblBorders>
      <w:tblCellMar>
        <w:top w:w="113" w:type="dxa"/>
      </w:tblCellMar>
    </w:tblPr>
    <w:trPr>
      <w:tblHeader/>
    </w:trPr>
    <w:tblStylePr w:type="firstRow">
      <w:rPr>
        <w:b w:val="0"/>
        <w:sz w:val="24"/>
      </w:rPr>
    </w:tblStylePr>
  </w:style>
  <w:style w:type="paragraph" w:customStyle="1" w:styleId="Bullets">
    <w:name w:val="Bullets"/>
    <w:basedOn w:val="Normal"/>
    <w:qFormat/>
    <w:rsid w:val="00F43BB3"/>
    <w:pPr>
      <w:numPr>
        <w:numId w:val="13"/>
      </w:numPr>
    </w:pPr>
    <w:rPr>
      <w:color w:val="000000"/>
    </w:rPr>
  </w:style>
  <w:style w:type="paragraph" w:styleId="TOC1">
    <w:name w:val="toc 1"/>
    <w:basedOn w:val="Normal"/>
    <w:next w:val="Normal"/>
    <w:autoRedefine/>
    <w:uiPriority w:val="39"/>
    <w:semiHidden/>
    <w:locked/>
    <w:rsid w:val="00436A14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locked/>
    <w:rsid w:val="00436A14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semiHidden/>
    <w:locked/>
    <w:rsid w:val="00436A14"/>
    <w:pPr>
      <w:spacing w:after="100"/>
      <w:ind w:left="480"/>
    </w:pPr>
  </w:style>
  <w:style w:type="character" w:styleId="Hyperlink">
    <w:name w:val="Hyperlink"/>
    <w:basedOn w:val="DefaultParagraphFont"/>
    <w:uiPriority w:val="99"/>
    <w:semiHidden/>
    <w:locked/>
    <w:rsid w:val="002529C3"/>
    <w:rPr>
      <w:color w:val="2D962D"/>
      <w:u w:val="single"/>
    </w:rPr>
  </w:style>
  <w:style w:type="paragraph" w:customStyle="1" w:styleId="Contents">
    <w:name w:val="Contents"/>
    <w:basedOn w:val="TOC1"/>
    <w:semiHidden/>
    <w:qFormat/>
    <w:locked/>
    <w:rsid w:val="00F43BB3"/>
    <w:pPr>
      <w:tabs>
        <w:tab w:val="right" w:leader="dot" w:pos="9642"/>
      </w:tabs>
    </w:pPr>
    <w:rPr>
      <w:color w:val="0091A5"/>
      <w:sz w:val="32"/>
    </w:rPr>
  </w:style>
  <w:style w:type="paragraph" w:styleId="BalloonText">
    <w:name w:val="Balloon Text"/>
    <w:basedOn w:val="Normal"/>
    <w:link w:val="BalloonTextChar"/>
    <w:semiHidden/>
    <w:locked/>
    <w:rsid w:val="001938F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938F8"/>
    <w:rPr>
      <w:rFonts w:ascii="Tahoma" w:hAnsi="Tahoma" w:cs="Tahoma"/>
      <w:sz w:val="16"/>
      <w:szCs w:val="16"/>
      <w:lang w:eastAsia="en-US"/>
    </w:rPr>
  </w:style>
  <w:style w:type="character" w:customStyle="1" w:styleId="BodyTextChar">
    <w:name w:val="Body Text Char"/>
    <w:basedOn w:val="DefaultParagraphFont"/>
    <w:link w:val="BodyText"/>
    <w:rsid w:val="00BF7FEB"/>
    <w:rPr>
      <w:rFonts w:ascii="Arial" w:hAnsi="Arial"/>
      <w:color w:val="000000"/>
      <w:sz w:val="24"/>
      <w:szCs w:val="24"/>
      <w:lang w:eastAsia="en-US"/>
    </w:rPr>
  </w:style>
  <w:style w:type="table" w:styleId="TableGrid">
    <w:name w:val="Table Grid"/>
    <w:basedOn w:val="TableNormal"/>
    <w:locked/>
    <w:rsid w:val="007F6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locked/>
    <w:rsid w:val="00FC61A1"/>
    <w:pPr>
      <w:widowControl w:val="0"/>
      <w:jc w:val="both"/>
    </w:pPr>
    <w:rPr>
      <w:snapToGrid w:val="0"/>
      <w:sz w:val="22"/>
      <w:szCs w:val="20"/>
      <w:lang w:eastAsia="en-GB"/>
    </w:rPr>
  </w:style>
  <w:style w:type="character" w:customStyle="1" w:styleId="EndnoteTextChar">
    <w:name w:val="Endnote Text Char"/>
    <w:basedOn w:val="DefaultParagraphFont"/>
    <w:link w:val="EndnoteText"/>
    <w:uiPriority w:val="99"/>
    <w:rsid w:val="00FC61A1"/>
    <w:rPr>
      <w:snapToGrid w:val="0"/>
      <w:sz w:val="22"/>
    </w:rPr>
  </w:style>
  <w:style w:type="character" w:styleId="FollowedHyperlink">
    <w:name w:val="FollowedHyperlink"/>
    <w:basedOn w:val="DefaultParagraphFont"/>
    <w:locked/>
    <w:rsid w:val="00AD7450"/>
    <w:rPr>
      <w:rFonts w:ascii="Arial" w:hAnsi="Arial"/>
      <w:color w:val="800080"/>
      <w:u w:val="single"/>
    </w:rPr>
  </w:style>
  <w:style w:type="paragraph" w:customStyle="1" w:styleId="AgencyStdParagraph">
    <w:name w:val="Agency Std Paragraph"/>
    <w:autoRedefine/>
    <w:rsid w:val="00DE06F0"/>
    <w:pPr>
      <w:jc w:val="both"/>
    </w:pPr>
    <w:rPr>
      <w:b/>
      <w:sz w:val="24"/>
      <w:szCs w:val="24"/>
      <w:lang w:val="en-US" w:eastAsia="en-US"/>
    </w:rPr>
  </w:style>
  <w:style w:type="paragraph" w:customStyle="1" w:styleId="Default">
    <w:name w:val="Default"/>
    <w:rsid w:val="00B51BBE"/>
    <w:pPr>
      <w:autoSpaceDE w:val="0"/>
      <w:autoSpaceDN w:val="0"/>
      <w:adjustRightInd w:val="0"/>
    </w:pPr>
    <w:rPr>
      <w:rFonts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locked/>
    <w:rsid w:val="00CE6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21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armichael\AppData\Local\Microsoft\Windows\Temporary%20Internet%20Files\Content.Outlook\O60H8EMX\Lette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Llwynfynwent ELV</Site_x0020_Name>
    <Internal_x002f_External xmlns="859f7ad6-93f6-4205-b62b-a17f28acbbac">Outgoing document</Internal_x002f_External>
    <Document_x0020_Type xmlns="859f7ad6-93f6-4205-b62b-a17f28acbbac">Letter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John Michael Oliver</Addressee>
    <Process_x0020_Type xmlns="859f7ad6-93f6-4205-b62b-a17f28acbbac" xsi:nil="true"/>
    <License_x002f_Activity_x0020_Type xmlns="859f7ad6-93f6-4205-b62b-a17f28acbbac" xsi:nil="true"/>
    <Surrendered_x002f_Expired xmlns="859f7ad6-93f6-4205-b62b-a17f28acbbac" xsi:nil="true"/>
    <Document_x0020_Date xmlns="859f7ad6-93f6-4205-b62b-a17f28acbbac">2018-09-16T23:00:00+00:00</Document_x0020_Date>
    <Facility_x0020_Address xmlns="859f7ad6-93f6-4205-b62b-a17f28acbbac">Llwynfynwent ELV, Llangwyrfon, Ceredigion</Facility_x0020_Address>
    <Environment_x0020_Sub_x0020_Folder xmlns="859f7ad6-93f6-4205-b62b-a17f28acbbac">Inspections</Environment_x0020_Sub_x0020_Folder>
    <Customer_x0020_Name xmlns="859f7ad6-93f6-4205-b62b-a17f28acbbac">Llwynfynwent ELV</Customer_x0020_Name>
    <Post_x0020_code xmlns="859f7ad6-93f6-4205-b62b-a17f28acbbac">SY25 4HA</Post_x0020_code>
    <Surrendered_x002f_Expired_x0020_Date xmlns="859f7ad6-93f6-4205-b62b-a17f28acbbac" xsi:nil="true"/>
  </documentManagement>
</p:properti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341" ma:contentTypeDescription="Permitting &amp; Compliance Word Document" ma:contentTypeScope="" ma:versionID="12cdb10a180801fc4b809963ffa8ee44">
  <xsd:schema xmlns:xsd="http://www.w3.org/2001/XMLSchema" xmlns:xs="http://www.w3.org/2001/XMLSchema" xmlns:p="http://schemas.microsoft.com/office/2006/metadata/properties" xmlns:ns2="859f7ad6-93f6-4205-b62b-a17f28acbbac" xmlns:ns4="0a3f541d-ab69-4573-98e7-35881639f867" targetNamespace="http://schemas.microsoft.com/office/2006/metadata/properties" ma:root="true" ma:fieldsID="9bc2a60536663405240ec5a12961ceb4" ns2:_="" ns4:_="">
    <xsd:import namespace="859f7ad6-93f6-4205-b62b-a17f28acbbac"/>
    <xsd:import namespace="0a3f541d-ab69-4573-98e7-35881639f86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 minOccurs="0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nillable="true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C497AD-E870-44E3-904B-57227305206E}">
  <ds:schemaRefs>
    <ds:schemaRef ds:uri="9be56660-2c31-41ef-bc00-23e72f632f2a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6B320C4-C159-40F9-92DC-2F7642AB336E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7A5AE65F-3CE9-4741-B1C1-5E3183CD7C5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5BA78E3-9927-4CA0-AB3D-CC05DBD633B7}"/>
</file>

<file path=customXml/itemProps5.xml><?xml version="1.0" encoding="utf-8"?>
<ds:datastoreItem xmlns:ds="http://schemas.openxmlformats.org/officeDocument/2006/customXml" ds:itemID="{0941B35E-B297-4FB9-A628-847F24F2B869}"/>
</file>

<file path=docProps/app.xml><?xml version="1.0" encoding="utf-8"?>
<Properties xmlns="http://schemas.openxmlformats.org/officeDocument/2006/extended-properties" xmlns:vt="http://schemas.openxmlformats.org/officeDocument/2006/docPropsVTypes">
  <Template>Letter</Template>
  <TotalTime>0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 visit letter</dc:title>
  <dc:creator/>
  <cp:lastModifiedBy>Jones, Kim</cp:lastModifiedBy>
  <cp:revision>2</cp:revision>
  <cp:lastPrinted>2016-03-24T14:49:00Z</cp:lastPrinted>
  <dcterms:created xsi:type="dcterms:W3CDTF">2018-09-17T15:03:00Z</dcterms:created>
  <dcterms:modified xsi:type="dcterms:W3CDTF">2018-09-17T15:03:00Z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0x01010067EB80C5FE939D4A9B3D8BA62129B7F5010200D03DC62798FD7C43A420D691A82D8B4E</vt:lpwstr>
  </property>
  <property fmtid="{D5CDD505-2E9C-101B-9397-08002B2CF9AE}" pid="3" name="_dlc_DocIdItemGuid">
    <vt:lpwstr>e76c284b-9104-4bec-8da2-a06c6da252ae</vt:lpwstr>
  </property>
  <property fmtid="{D5CDD505-2E9C-101B-9397-08002B2CF9AE}" pid="4" name="_dlc_DocId">
    <vt:lpwstr>REGU-195-35973</vt:lpwstr>
  </property>
  <property fmtid="{D5CDD505-2E9C-101B-9397-08002B2CF9AE}" pid="5" name="_dlc_DocIdUrl">
    <vt:lpwstr>https://cyfoethnaturiolcymru.sharepoint.com/teams/Regulatory/Permitting/_layouts/15/DocIdRedir.aspx?ID=REGU-195-35973, REGU-195-35973</vt:lpwstr>
  </property>
  <property fmtid="{D5CDD505-2E9C-101B-9397-08002B2CF9AE}" pid="6" name="_docset_NoMedatataSyncRequired">
    <vt:lpwstr>False</vt:lpwstr>
  </property>
</Properties>
</file>