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2AF3F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266" w:type="dxa"/>
        <w:tblLook w:val="04A0" w:firstRow="1" w:lastRow="0" w:firstColumn="1" w:lastColumn="0" w:noHBand="0" w:noVBand="1"/>
      </w:tblPr>
      <w:tblGrid>
        <w:gridCol w:w="4266"/>
      </w:tblGrid>
      <w:tr w:rsidR="00D240CA" w14:paraId="0F90AE5B" w14:textId="77777777" w:rsidTr="00CB15A8">
        <w:trPr>
          <w:trHeight w:val="1961"/>
        </w:trPr>
        <w:tc>
          <w:tcPr>
            <w:tcW w:w="4266" w:type="dxa"/>
          </w:tcPr>
          <w:p w14:paraId="6FE9C2C0" w14:textId="79A3506A" w:rsidR="00D240CA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  <w:r w:rsidRPr="00CB15A8">
              <w:rPr>
                <w:sz w:val="22"/>
                <w:szCs w:val="22"/>
              </w:rPr>
              <w:t>Ein cyf/Our ref:</w:t>
            </w:r>
            <w:r w:rsidR="00DC2701">
              <w:rPr>
                <w:sz w:val="22"/>
                <w:szCs w:val="22"/>
              </w:rPr>
              <w:t xml:space="preserve"> CAR_NRW0034412</w:t>
            </w:r>
          </w:p>
          <w:p w14:paraId="75E128CC" w14:textId="77777777" w:rsidR="00880C97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Eich cyf/Your ref:</w:t>
            </w:r>
          </w:p>
          <w:p w14:paraId="59E70D6C" w14:textId="77777777" w:rsidR="00880C97" w:rsidRDefault="00880C97" w:rsidP="000647F6">
            <w:pPr>
              <w:pStyle w:val="BodyText"/>
            </w:pPr>
          </w:p>
          <w:p w14:paraId="14425CE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Chester Road</w:t>
            </w:r>
          </w:p>
          <w:p w14:paraId="50F3D22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Buckley</w:t>
            </w:r>
          </w:p>
          <w:p w14:paraId="34D2FFA2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Flintshire</w:t>
            </w:r>
          </w:p>
          <w:p w14:paraId="4B2FC62D" w14:textId="7C4E2397" w:rsidR="006007FE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CH7 3AJ</w:t>
            </w:r>
          </w:p>
          <w:p w14:paraId="5CB84639" w14:textId="77777777" w:rsidR="00CB15A8" w:rsidRDefault="00CB15A8" w:rsidP="00CB15A8">
            <w:pPr>
              <w:pStyle w:val="BodyText"/>
            </w:pPr>
          </w:p>
          <w:p w14:paraId="02D296C0" w14:textId="55478F12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CB15A8">
              <w:rPr>
                <w:sz w:val="20"/>
                <w:szCs w:val="20"/>
              </w:rPr>
              <w:t>paul.challender@cyfoethnaturiolcymru.gov.uk</w:t>
            </w:r>
          </w:p>
          <w:p w14:paraId="63EDF487" w14:textId="68F084B4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CB15A8">
              <w:rPr>
                <w:sz w:val="20"/>
                <w:szCs w:val="20"/>
              </w:rPr>
              <w:t xml:space="preserve"> 0300 065 3238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3ACAC267" w14:textId="77777777" w:rsidR="00880C97" w:rsidRDefault="00880C97" w:rsidP="000647F6">
            <w:pPr>
              <w:pStyle w:val="BodyText"/>
            </w:pPr>
          </w:p>
        </w:tc>
      </w:tr>
    </w:tbl>
    <w:p w14:paraId="7650E1F8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Mr Gordon Anderson</w:t>
      </w:r>
    </w:p>
    <w:p w14:paraId="17F9EEB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Managing Director</w:t>
      </w:r>
    </w:p>
    <w:p w14:paraId="6A47B3A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Paperback Collection &amp; Recycling Ltd</w:t>
      </w:r>
    </w:p>
    <w:p w14:paraId="5BC2F676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Unit 1 – 1a &amp; 2 Parkway </w:t>
      </w:r>
    </w:p>
    <w:p w14:paraId="6175F7F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Industrial Park </w:t>
      </w:r>
    </w:p>
    <w:p w14:paraId="05B5A1AF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</w:t>
      </w:r>
    </w:p>
    <w:p w14:paraId="240874D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Flintshire </w:t>
      </w:r>
    </w:p>
    <w:p w14:paraId="272E4636" w14:textId="737733C5" w:rsidR="00DF135D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CH5 2NS</w:t>
      </w:r>
    </w:p>
    <w:p w14:paraId="35484E99" w14:textId="77777777" w:rsidR="00DF135D" w:rsidRDefault="00DF135D" w:rsidP="00DF135D">
      <w:pPr>
        <w:pStyle w:val="BodyText"/>
      </w:pPr>
    </w:p>
    <w:p w14:paraId="31FC1A46" w14:textId="1F0812D1" w:rsidR="00DF135D" w:rsidRPr="00422EEC" w:rsidRDefault="00CB15A8" w:rsidP="00DF135D">
      <w:pPr>
        <w:pStyle w:val="BodyText"/>
        <w:rPr>
          <w:sz w:val="22"/>
          <w:szCs w:val="22"/>
        </w:rPr>
      </w:pPr>
      <w:r w:rsidRPr="00422EEC">
        <w:rPr>
          <w:sz w:val="22"/>
          <w:szCs w:val="22"/>
        </w:rPr>
        <w:t xml:space="preserve">Date: </w:t>
      </w:r>
      <w:r w:rsidR="00DC2701">
        <w:rPr>
          <w:sz w:val="22"/>
          <w:szCs w:val="22"/>
        </w:rPr>
        <w:t>30</w:t>
      </w:r>
      <w:r w:rsidR="00210F87">
        <w:rPr>
          <w:sz w:val="22"/>
          <w:szCs w:val="22"/>
          <w:vertAlign w:val="superscript"/>
        </w:rPr>
        <w:t>th</w:t>
      </w:r>
      <w:r w:rsidRPr="00422EEC">
        <w:rPr>
          <w:sz w:val="22"/>
          <w:szCs w:val="22"/>
        </w:rPr>
        <w:t xml:space="preserve"> </w:t>
      </w:r>
      <w:r w:rsidR="00DC2701">
        <w:rPr>
          <w:sz w:val="22"/>
          <w:szCs w:val="22"/>
        </w:rPr>
        <w:t>January 2019</w:t>
      </w:r>
    </w:p>
    <w:p w14:paraId="2E870344" w14:textId="77777777" w:rsidR="00DF135D" w:rsidRPr="00422EEC" w:rsidRDefault="00DF135D" w:rsidP="00DF135D">
      <w:pPr>
        <w:pStyle w:val="BodyText"/>
        <w:rPr>
          <w:sz w:val="22"/>
          <w:szCs w:val="22"/>
        </w:rPr>
      </w:pPr>
    </w:p>
    <w:bookmarkEnd w:id="0"/>
    <w:p w14:paraId="3739FF63" w14:textId="0973A35B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Dear Mr Anderson,</w:t>
      </w:r>
    </w:p>
    <w:p w14:paraId="470739A1" w14:textId="77777777" w:rsidR="00422EEC" w:rsidRPr="00422EEC" w:rsidRDefault="00422EEC" w:rsidP="00422EEC">
      <w:pPr>
        <w:rPr>
          <w:sz w:val="22"/>
          <w:szCs w:val="22"/>
        </w:rPr>
      </w:pPr>
    </w:p>
    <w:p w14:paraId="7B3AA5F5" w14:textId="4F5F2EFE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find attached a copy of the Compliance Assessment Report (CAR) following the compliance visit undertaken by Paul Challender on </w:t>
      </w:r>
      <w:r w:rsidR="00DC2701">
        <w:rPr>
          <w:sz w:val="22"/>
          <w:szCs w:val="22"/>
        </w:rPr>
        <w:t>18/12/18</w:t>
      </w:r>
      <w:bookmarkStart w:id="1" w:name="_GoBack"/>
      <w:bookmarkEnd w:id="1"/>
      <w:r w:rsidRPr="00422EEC">
        <w:rPr>
          <w:sz w:val="22"/>
          <w:szCs w:val="22"/>
        </w:rPr>
        <w:t>.</w:t>
      </w:r>
    </w:p>
    <w:p w14:paraId="5C20B80B" w14:textId="77777777" w:rsidR="00422EEC" w:rsidRPr="00422EEC" w:rsidRDefault="00422EEC" w:rsidP="00422EEC">
      <w:pPr>
        <w:rPr>
          <w:sz w:val="22"/>
          <w:szCs w:val="22"/>
        </w:rPr>
      </w:pPr>
    </w:p>
    <w:p w14:paraId="13FDAB5B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review the report and provide comments back as appropriate within 15 working days of receipt.   If we do not receive any comment within 15 working </w:t>
      </w:r>
      <w:proofErr w:type="gramStart"/>
      <w:r w:rsidRPr="00422EEC">
        <w:rPr>
          <w:sz w:val="22"/>
          <w:szCs w:val="22"/>
        </w:rPr>
        <w:t>days</w:t>
      </w:r>
      <w:proofErr w:type="gramEnd"/>
      <w:r w:rsidRPr="00422EEC">
        <w:rPr>
          <w:sz w:val="22"/>
          <w:szCs w:val="22"/>
        </w:rPr>
        <w:t xml:space="preserve"> we will assume that you are satisfied with our findings and the document will be published to the public register.  </w:t>
      </w:r>
    </w:p>
    <w:p w14:paraId="05A38593" w14:textId="77777777" w:rsidR="00422EEC" w:rsidRPr="00422EEC" w:rsidRDefault="00422EEC" w:rsidP="00422EEC">
      <w:pPr>
        <w:rPr>
          <w:sz w:val="22"/>
          <w:szCs w:val="22"/>
        </w:rPr>
      </w:pPr>
    </w:p>
    <w:p w14:paraId="6D47FEC3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If you have any questions regarding the attached </w:t>
      </w:r>
      <w:proofErr w:type="gramStart"/>
      <w:r w:rsidRPr="00422EEC">
        <w:rPr>
          <w:sz w:val="22"/>
          <w:szCs w:val="22"/>
        </w:rPr>
        <w:t>report</w:t>
      </w:r>
      <w:proofErr w:type="gramEnd"/>
      <w:r w:rsidRPr="00422EEC">
        <w:rPr>
          <w:sz w:val="22"/>
          <w:szCs w:val="22"/>
        </w:rPr>
        <w:t xml:space="preserve"> please do not hesitate to contact me.</w:t>
      </w:r>
    </w:p>
    <w:p w14:paraId="7E057F0A" w14:textId="77777777" w:rsidR="00422EEC" w:rsidRPr="00422EEC" w:rsidRDefault="00422EEC" w:rsidP="00422EEC">
      <w:pPr>
        <w:rPr>
          <w:sz w:val="22"/>
          <w:szCs w:val="22"/>
        </w:rPr>
      </w:pPr>
    </w:p>
    <w:p w14:paraId="5D464DBB" w14:textId="59218BC9" w:rsid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Regards,</w:t>
      </w:r>
    </w:p>
    <w:p w14:paraId="76FC942E" w14:textId="52CD93B5" w:rsidR="007B1773" w:rsidRDefault="007B1773" w:rsidP="00422EEC">
      <w:pPr>
        <w:rPr>
          <w:sz w:val="22"/>
          <w:szCs w:val="22"/>
        </w:rPr>
      </w:pPr>
    </w:p>
    <w:p w14:paraId="33A86F48" w14:textId="77777777" w:rsidR="007B1773" w:rsidRPr="00422EEC" w:rsidRDefault="007B1773" w:rsidP="00422EEC">
      <w:pPr>
        <w:rPr>
          <w:sz w:val="22"/>
          <w:szCs w:val="22"/>
        </w:rPr>
      </w:pPr>
    </w:p>
    <w:p w14:paraId="33E79ABE" w14:textId="6E416180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 </w:t>
      </w:r>
    </w:p>
    <w:p w14:paraId="4C1B725F" w14:textId="6F3998B5" w:rsidR="00F330C6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Paul Challender</w:t>
      </w:r>
    </w:p>
    <w:p w14:paraId="53FF87EB" w14:textId="77777777" w:rsidR="00F330C6" w:rsidRPr="00F330C6" w:rsidRDefault="00F330C6" w:rsidP="00F330C6"/>
    <w:p w14:paraId="0D0E214F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AFEB1" w14:textId="77777777" w:rsidR="00266A09" w:rsidRDefault="00266A09" w:rsidP="003B1B95">
      <w:r>
        <w:separator/>
      </w:r>
    </w:p>
  </w:endnote>
  <w:endnote w:type="continuationSeparator" w:id="0">
    <w:p w14:paraId="0D8D086E" w14:textId="77777777" w:rsidR="00266A09" w:rsidRDefault="00266A0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CFDDB" w14:textId="77777777" w:rsidR="00C332A7" w:rsidRPr="00323656" w:rsidRDefault="0000196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02DE61B" wp14:editId="3BE161B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E5F90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DB4DE92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DE61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344E5F90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DB4DE92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06F77E2" wp14:editId="5F570C5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D21A9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6F77E2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9D21A9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032BC" w14:textId="77777777" w:rsidR="00323656" w:rsidRDefault="0000196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75D770C" wp14:editId="27ACCE8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33D07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B690951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971EBF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5B8379AD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5D77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42A33D07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B690951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971EBF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5B8379AD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7C7367" wp14:editId="6064062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A626D1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7C7367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AA626D1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84C771B" wp14:editId="2882337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E5C4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4C771B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9EE5C4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5FCD1AB" wp14:editId="6F044F8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C58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CD1AB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1C58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36B0585" wp14:editId="0BBF8A5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B672F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6B058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BB672F8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E2A3ECF" wp14:editId="45B86EE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9691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A3EC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A09691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84713C" wp14:editId="26F8DD4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B33F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84713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0BB33F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F8ACD" w14:textId="77777777" w:rsidR="00266A09" w:rsidRDefault="00266A09" w:rsidP="003B1B95">
      <w:r>
        <w:separator/>
      </w:r>
    </w:p>
  </w:footnote>
  <w:footnote w:type="continuationSeparator" w:id="0">
    <w:p w14:paraId="7A793195" w14:textId="77777777" w:rsidR="00266A09" w:rsidRDefault="00266A0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B3B86" w14:textId="77777777" w:rsidR="00580178" w:rsidRDefault="00580178" w:rsidP="00580178"/>
  <w:p w14:paraId="2AF77054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B54E6" w14:textId="77777777" w:rsidR="00D91B06" w:rsidRDefault="00D91B06"/>
  <w:p w14:paraId="1EB4CECD" w14:textId="77777777" w:rsidR="00D91B06" w:rsidRDefault="00D91B06"/>
  <w:p w14:paraId="196E60BF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29814D62" wp14:editId="60827208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A8243CC" w14:textId="77777777" w:rsidR="00D91B06" w:rsidRDefault="00D91B06"/>
  <w:p w14:paraId="326FBCBB" w14:textId="77777777" w:rsidR="00D91B06" w:rsidRDefault="00D91B06"/>
  <w:p w14:paraId="03A820B0" w14:textId="77777777" w:rsidR="00D91B06" w:rsidRDefault="00D91B06"/>
  <w:p w14:paraId="63FAAFBD" w14:textId="77777777" w:rsidR="00D91B06" w:rsidRDefault="00D91B06"/>
  <w:p w14:paraId="2334E185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A8"/>
    <w:rsid w:val="00001967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10F87"/>
    <w:rsid w:val="00225B54"/>
    <w:rsid w:val="002310C5"/>
    <w:rsid w:val="00251A99"/>
    <w:rsid w:val="002529C3"/>
    <w:rsid w:val="002623DA"/>
    <w:rsid w:val="00266A09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422EEC"/>
    <w:rsid w:val="00436A14"/>
    <w:rsid w:val="004A14E2"/>
    <w:rsid w:val="004B4A87"/>
    <w:rsid w:val="004B55D4"/>
    <w:rsid w:val="0050137D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B1773"/>
    <w:rsid w:val="007D1613"/>
    <w:rsid w:val="007F61D7"/>
    <w:rsid w:val="00811DB2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15A8"/>
    <w:rsid w:val="00CB57E2"/>
    <w:rsid w:val="00CD4B48"/>
    <w:rsid w:val="00CE72E1"/>
    <w:rsid w:val="00D13D9B"/>
    <w:rsid w:val="00D240CA"/>
    <w:rsid w:val="00D30992"/>
    <w:rsid w:val="00D30CC0"/>
    <w:rsid w:val="00D37E1F"/>
    <w:rsid w:val="00D91B06"/>
    <w:rsid w:val="00D97BCD"/>
    <w:rsid w:val="00DC2701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E46927A"/>
  <w15:docId w15:val="{D177D2A8-475C-4217-AD8F-0C6ECD79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.challender\Desktop\NRW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a0cfd115a7afd03de07ca8f578e1f4e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a4fae786682f09f8922b207c9fe7fcb9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Paperback Collection &amp;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2019-01-30T00:00:00+00:00</Document_x0020_Date>
    <Facility_x0020_Address xmlns="859f7ad6-93f6-4205-b62b-a17f28acbbac">Unit 1, 1a &amp; 2,  Parkway, Zone 2, Deeside Ind Est Zone 2, Deeside, Flintshire</Facility_x0020_Address>
    <Environment_x0020_Sub_x0020_Folder xmlns="859f7ad6-93f6-4205-b62b-a17f28acbbac">Licence supervision</Environment_x0020_Sub_x0020_Folder>
    <Customer_x0020_Name xmlns="859f7ad6-93f6-4205-b62b-a17f28acbbac">Paperback Collection &amp; Recycling Limited</Customer_x0020_Name>
    <Surrendered_x002f_Expired xmlns="859f7ad6-93f6-4205-b62b-a17f28acbbac" xsi:nil="true"/>
    <Post_x0020_code xmlns="859f7ad6-93f6-4205-b62b-a17f28acbbac">CH5 2NS</Post_x0020_cod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A40012-7D20-4427-A35E-30B66CB4FBD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DF058BD-44EC-4239-A2F5-C663E507D1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f4145418-6eb2-4e2f-90f8-d42e4734b249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68D928-911A-4963-A264-959BC461AFF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6e121689-de5b-41b9-a751-bfeda7fa2b07"/>
    <ds:schemaRef ds:uri="http://schemas.openxmlformats.org/package/2006/metadata/core-properties"/>
    <ds:schemaRef ds:uri="f4145418-6eb2-4e2f-90f8-d42e4734b249"/>
    <ds:schemaRef ds:uri="http://purl.org/dc/terms/"/>
    <ds:schemaRef ds:uri="005db27c-c37f-4c3b-898d-3fee1249b087"/>
    <ds:schemaRef ds:uri="859f7ad6-93f6-4205-b62b-a17f28acbbac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Letter template</Template>
  <TotalTime>2</TotalTime>
  <Pages>1</Pages>
  <Words>136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CAR_NRW0033883 cover letter 120918</vt:lpstr>
    </vt:vector>
  </TitlesOfParts>
  <Company>Environment Agency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CAR_NRW0034412 cover letter 300119</dc:title>
  <dc:subject>CAR Form</dc:subject>
  <dc:creator>Paul Challender</dc:creator>
  <cp:keywords/>
  <dc:description/>
  <cp:lastModifiedBy>Challender, Paul</cp:lastModifiedBy>
  <cp:revision>3</cp:revision>
  <cp:lastPrinted>2013-12-05T11:23:00Z</cp:lastPrinted>
  <dcterms:created xsi:type="dcterms:W3CDTF">2019-01-30T12:02:00Z</dcterms:created>
  <dcterms:modified xsi:type="dcterms:W3CDTF">2019-01-30T12:03:00Z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94d99218-f6ec-4ab9-b686-5ba652f8cd09</vt:lpwstr>
  </property>
  <property fmtid="{D5CDD505-2E9C-101B-9397-08002B2CF9AE}" pid="4" name="_dlc_DocId">
    <vt:lpwstr>REGU-204-28965</vt:lpwstr>
  </property>
  <property fmtid="{D5CDD505-2E9C-101B-9397-08002B2CF9AE}" pid="5" name="_dlc_DocIdUrl">
    <vt:lpwstr>https://cyfoethnaturiolcymru.sharepoint.com/teams/Regulatory/Permitting/_layouts/15/DocIdRedir.aspx?ID=REGU-204-28965, REGU-204-28965</vt:lpwstr>
  </property>
  <property fmtid="{D5CDD505-2E9C-101B-9397-08002B2CF9AE}" pid="6" name="_docset_NoMedatataSyncRequired">
    <vt:lpwstr>False</vt:lpwstr>
  </property>
</Properties>
</file>