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C03D2" w14:textId="77777777" w:rsidR="00593D32" w:rsidRPr="00E11877" w:rsidRDefault="00593D32" w:rsidP="00593D32">
      <w:pPr>
        <w:pStyle w:val="StyleHeading5BlockLabelArial"/>
        <w:spacing w:before="60" w:after="60" w:line="270" w:lineRule="exact"/>
      </w:pPr>
      <w:r w:rsidRPr="00E11877">
        <w:t xml:space="preserve">Duly Made checklist – waste permit administrative variations </w:t>
      </w:r>
    </w:p>
    <w:p w14:paraId="5EAB4FCD" w14:textId="77777777" w:rsidR="00593D32" w:rsidRPr="00E11877" w:rsidRDefault="00593D32" w:rsidP="00593D3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D21545F" w14:textId="77777777" w:rsidR="00593D32" w:rsidRPr="00E11877" w:rsidRDefault="00593D32" w:rsidP="00593D3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593D32" w:rsidRPr="00E11877" w14:paraId="6DD7EEC9" w14:textId="77777777" w:rsidTr="00C53215">
        <w:trPr>
          <w:trHeight w:val="227"/>
        </w:trPr>
        <w:tc>
          <w:tcPr>
            <w:tcW w:w="4077" w:type="dxa"/>
          </w:tcPr>
          <w:p w14:paraId="32AEA5BE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71192CC8" w14:textId="5F94FF8E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PAN-01463</w:t>
            </w:r>
            <w:r w:rsidR="00E57964">
              <w:rPr>
                <w:rFonts w:ascii="Arial" w:hAnsi="Arial" w:cs="Arial"/>
                <w:lang w:eastAsia="en-US"/>
              </w:rPr>
              <w:t>3</w:t>
            </w:r>
          </w:p>
        </w:tc>
      </w:tr>
      <w:tr w:rsidR="00593D32" w:rsidRPr="00E11877" w14:paraId="256F3720" w14:textId="77777777" w:rsidTr="00C53215">
        <w:trPr>
          <w:trHeight w:val="227"/>
        </w:trPr>
        <w:tc>
          <w:tcPr>
            <w:tcW w:w="4077" w:type="dxa"/>
          </w:tcPr>
          <w:p w14:paraId="0FF0983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C0C7849" w14:textId="2D196F0B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</w:t>
            </w:r>
            <w:r w:rsidRPr="003256E1">
              <w:rPr>
                <w:rFonts w:ascii="Arial" w:hAnsi="Arial" w:cs="Arial"/>
                <w:lang w:eastAsia="en-US"/>
              </w:rPr>
              <w:t>/</w:t>
            </w:r>
            <w:r w:rsidRPr="003256E1">
              <w:rPr>
                <w:rFonts w:ascii="Arial" w:hAnsi="Arial" w:cs="Arial"/>
              </w:rPr>
              <w:t xml:space="preserve"> </w:t>
            </w:r>
            <w:r w:rsidR="003256E1" w:rsidRPr="003256E1">
              <w:rPr>
                <w:rFonts w:ascii="Arial" w:hAnsi="Arial" w:cs="Arial"/>
              </w:rPr>
              <w:t>FP3893VN</w:t>
            </w:r>
          </w:p>
        </w:tc>
      </w:tr>
      <w:tr w:rsidR="00593D32" w:rsidRPr="00E11877" w14:paraId="09054268" w14:textId="77777777" w:rsidTr="00C53215">
        <w:trPr>
          <w:trHeight w:val="227"/>
        </w:trPr>
        <w:tc>
          <w:tcPr>
            <w:tcW w:w="4077" w:type="dxa"/>
          </w:tcPr>
          <w:p w14:paraId="36A29FB7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17D6083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Kier Services Limited</w:t>
            </w:r>
          </w:p>
        </w:tc>
      </w:tr>
      <w:tr w:rsidR="00593D32" w:rsidRPr="00E11877" w14:paraId="41945A07" w14:textId="77777777" w:rsidTr="00C53215">
        <w:trPr>
          <w:trHeight w:val="227"/>
        </w:trPr>
        <w:tc>
          <w:tcPr>
            <w:tcW w:w="4077" w:type="dxa"/>
          </w:tcPr>
          <w:p w14:paraId="29D133E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251ACBB7" w14:textId="77777777" w:rsidR="000C2762" w:rsidRPr="000C2762" w:rsidRDefault="000C2762" w:rsidP="000C276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0C2762">
              <w:rPr>
                <w:rFonts w:ascii="Arial" w:hAnsi="Arial" w:cs="Arial"/>
                <w:lang w:eastAsia="en-US"/>
              </w:rPr>
              <w:t>Tythegaston</w:t>
            </w:r>
            <w:proofErr w:type="spellEnd"/>
            <w:r w:rsidRPr="000C2762">
              <w:rPr>
                <w:rFonts w:ascii="Arial" w:hAnsi="Arial" w:cs="Arial"/>
                <w:lang w:eastAsia="en-US"/>
              </w:rPr>
              <w:t xml:space="preserve"> Household Waste Recycling Centre</w:t>
            </w:r>
          </w:p>
          <w:p w14:paraId="50B3BBB8" w14:textId="77777777" w:rsidR="000C2762" w:rsidRPr="000C2762" w:rsidRDefault="000C2762" w:rsidP="000C276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GoBack"/>
            <w:bookmarkEnd w:id="0"/>
            <w:proofErr w:type="spellStart"/>
            <w:r w:rsidRPr="000C2762">
              <w:rPr>
                <w:rFonts w:ascii="Arial" w:hAnsi="Arial" w:cs="Arial"/>
                <w:lang w:eastAsia="en-US"/>
              </w:rPr>
              <w:t>Tythegaston</w:t>
            </w:r>
            <w:proofErr w:type="spellEnd"/>
          </w:p>
          <w:p w14:paraId="1A357529" w14:textId="77777777" w:rsidR="000C2762" w:rsidRPr="000C2762" w:rsidRDefault="000C2762" w:rsidP="000C276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C2762">
              <w:rPr>
                <w:rFonts w:ascii="Arial" w:hAnsi="Arial" w:cs="Arial"/>
                <w:lang w:eastAsia="en-US"/>
              </w:rPr>
              <w:t>Bridgend</w:t>
            </w:r>
          </w:p>
          <w:p w14:paraId="40741D49" w14:textId="167F5F1B" w:rsidR="00593D32" w:rsidRPr="00E11877" w:rsidRDefault="000C2762" w:rsidP="000C276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C2762">
              <w:rPr>
                <w:rFonts w:ascii="Arial" w:hAnsi="Arial" w:cs="Arial"/>
                <w:lang w:eastAsia="en-US"/>
              </w:rPr>
              <w:t>CF32 0NE</w:t>
            </w:r>
          </w:p>
        </w:tc>
      </w:tr>
      <w:tr w:rsidR="00593D32" w:rsidRPr="00E11877" w14:paraId="298E9E98" w14:textId="77777777" w:rsidTr="00C53215">
        <w:trPr>
          <w:trHeight w:val="227"/>
        </w:trPr>
        <w:tc>
          <w:tcPr>
            <w:tcW w:w="4077" w:type="dxa"/>
          </w:tcPr>
          <w:p w14:paraId="734E969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28F3BC61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South Central </w:t>
            </w:r>
          </w:p>
        </w:tc>
      </w:tr>
      <w:tr w:rsidR="00593D32" w:rsidRPr="00E11877" w14:paraId="06A55A63" w14:textId="77777777" w:rsidTr="00C53215">
        <w:trPr>
          <w:trHeight w:val="227"/>
        </w:trPr>
        <w:tc>
          <w:tcPr>
            <w:tcW w:w="4077" w:type="dxa"/>
          </w:tcPr>
          <w:p w14:paraId="5F67006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0D86C7A2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 Waste Regulation</w:t>
            </w:r>
          </w:p>
        </w:tc>
      </w:tr>
      <w:tr w:rsidR="00593D32" w:rsidRPr="00E11877" w14:paraId="48913F38" w14:textId="77777777" w:rsidTr="00C53215">
        <w:trPr>
          <w:trHeight w:val="227"/>
        </w:trPr>
        <w:tc>
          <w:tcPr>
            <w:tcW w:w="4077" w:type="dxa"/>
          </w:tcPr>
          <w:p w14:paraId="108934D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ABD3B1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Gareth Davies</w:t>
            </w:r>
          </w:p>
        </w:tc>
      </w:tr>
    </w:tbl>
    <w:p w14:paraId="07331B0B" w14:textId="77777777" w:rsidR="00593D32" w:rsidRPr="00E11877" w:rsidRDefault="00593D32" w:rsidP="00593D3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4EA1245A" w14:textId="77777777" w:rsidR="00593D32" w:rsidRPr="00E11877" w:rsidRDefault="00593D32" w:rsidP="00593D3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593D32" w:rsidRPr="00E11877" w14:paraId="194752D0" w14:textId="77777777" w:rsidTr="00C53215">
        <w:trPr>
          <w:trHeight w:val="20"/>
        </w:trPr>
        <w:tc>
          <w:tcPr>
            <w:tcW w:w="7196" w:type="dxa"/>
          </w:tcPr>
          <w:p w14:paraId="16FC62B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D425623" wp14:editId="24EF62C5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D11F030" w14:textId="77777777" w:rsidR="00593D32" w:rsidRPr="002F1449" w:rsidRDefault="00593D32" w:rsidP="00593D32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243830DD" w14:textId="77777777" w:rsidR="00593D32" w:rsidRDefault="00593D32" w:rsidP="00593D32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AB75672" w14:textId="77777777" w:rsidR="00593D32" w:rsidRDefault="00593D32" w:rsidP="00593D32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4256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2D11F030" w14:textId="77777777" w:rsidR="00593D32" w:rsidRPr="002F1449" w:rsidRDefault="00593D32" w:rsidP="00593D32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243830DD" w14:textId="77777777" w:rsidR="00593D32" w:rsidRDefault="00593D32" w:rsidP="00593D32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AB75672" w14:textId="77777777" w:rsidR="00593D32" w:rsidRDefault="00593D32" w:rsidP="00593D32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B64E8E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593D32" w:rsidRPr="00E11877" w14:paraId="3A206D75" w14:textId="77777777" w:rsidTr="00C53215">
        <w:trPr>
          <w:trHeight w:val="20"/>
        </w:trPr>
        <w:tc>
          <w:tcPr>
            <w:tcW w:w="7196" w:type="dxa"/>
          </w:tcPr>
          <w:p w14:paraId="6040C34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F8FC90B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593D32" w:rsidRPr="00E11877" w14:paraId="5FF74484" w14:textId="77777777" w:rsidTr="00C53215">
        <w:trPr>
          <w:trHeight w:val="20"/>
        </w:trPr>
        <w:tc>
          <w:tcPr>
            <w:tcW w:w="7196" w:type="dxa"/>
          </w:tcPr>
          <w:p w14:paraId="0913FFC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5F47C902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93D32" w:rsidRPr="00E11877" w14:paraId="4ED1B0F4" w14:textId="77777777" w:rsidTr="00C53215">
        <w:trPr>
          <w:trHeight w:val="20"/>
        </w:trPr>
        <w:tc>
          <w:tcPr>
            <w:tcW w:w="7196" w:type="dxa"/>
          </w:tcPr>
          <w:p w14:paraId="2C0C604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71D68C4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93D32" w:rsidRPr="00E11877" w14:paraId="14F576BC" w14:textId="77777777" w:rsidTr="00C53215">
        <w:trPr>
          <w:trHeight w:val="20"/>
        </w:trPr>
        <w:tc>
          <w:tcPr>
            <w:tcW w:w="7196" w:type="dxa"/>
          </w:tcPr>
          <w:p w14:paraId="5D7E5D07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53C3ADF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593D32" w:rsidRPr="00E11877" w14:paraId="0DF6EFB3" w14:textId="77777777" w:rsidTr="00C53215">
        <w:trPr>
          <w:trHeight w:val="20"/>
        </w:trPr>
        <w:tc>
          <w:tcPr>
            <w:tcW w:w="7196" w:type="dxa"/>
          </w:tcPr>
          <w:p w14:paraId="27D8BEE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412044A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93D32" w:rsidRPr="00E11877" w14:paraId="6CF2F8E7" w14:textId="77777777" w:rsidTr="00C53215">
        <w:trPr>
          <w:trHeight w:val="20"/>
        </w:trPr>
        <w:tc>
          <w:tcPr>
            <w:tcW w:w="7196" w:type="dxa"/>
          </w:tcPr>
          <w:p w14:paraId="55565382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6BCE85E1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13/08/2021</w:t>
            </w:r>
          </w:p>
        </w:tc>
      </w:tr>
      <w:tr w:rsidR="00593D32" w:rsidRPr="00E11877" w14:paraId="2D09EEAE" w14:textId="77777777" w:rsidTr="00C53215">
        <w:trPr>
          <w:trHeight w:val="20"/>
        </w:trPr>
        <w:tc>
          <w:tcPr>
            <w:tcW w:w="7196" w:type="dxa"/>
          </w:tcPr>
          <w:p w14:paraId="4043B2F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0035DA72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93D32" w:rsidRPr="00E11877" w14:paraId="65DE1852" w14:textId="77777777" w:rsidTr="00C53215">
        <w:trPr>
          <w:trHeight w:val="20"/>
        </w:trPr>
        <w:tc>
          <w:tcPr>
            <w:tcW w:w="7196" w:type="dxa"/>
          </w:tcPr>
          <w:p w14:paraId="7116439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E2B8018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93D32" w:rsidRPr="00E11877" w14:paraId="4564007A" w14:textId="77777777" w:rsidTr="00C53215">
        <w:trPr>
          <w:trHeight w:val="20"/>
        </w:trPr>
        <w:tc>
          <w:tcPr>
            <w:tcW w:w="7196" w:type="dxa"/>
          </w:tcPr>
          <w:p w14:paraId="1457E88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0B7FEAEB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2873309F" w14:textId="77777777" w:rsidR="00593D32" w:rsidRPr="00E11877" w:rsidRDefault="00593D32" w:rsidP="00593D32">
      <w:pPr>
        <w:pStyle w:val="StyleHeading5BlockLabelArial"/>
        <w:spacing w:before="60" w:after="60" w:line="270" w:lineRule="exact"/>
      </w:pPr>
      <w:r w:rsidRPr="00E11877">
        <w:br w:type="page"/>
      </w:r>
      <w:r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593D32" w:rsidRPr="00E11877" w14:paraId="60C48C0F" w14:textId="77777777" w:rsidTr="00C53215">
        <w:trPr>
          <w:trHeight w:val="20"/>
        </w:trPr>
        <w:tc>
          <w:tcPr>
            <w:tcW w:w="2707" w:type="pct"/>
            <w:shd w:val="clear" w:color="auto" w:fill="FFFF99"/>
          </w:tcPr>
          <w:p w14:paraId="661D179B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051F78F8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318" w:type="pct"/>
            <w:shd w:val="clear" w:color="auto" w:fill="FFFF99"/>
          </w:tcPr>
          <w:p w14:paraId="23706589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29F40F63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12FF21E8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593D32" w:rsidRPr="00E11877" w14:paraId="04DF7F3B" w14:textId="77777777" w:rsidTr="00C53215">
        <w:trPr>
          <w:trHeight w:val="20"/>
        </w:trPr>
        <w:tc>
          <w:tcPr>
            <w:tcW w:w="2707" w:type="pct"/>
          </w:tcPr>
          <w:p w14:paraId="6F3DFFE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38901731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0AD68274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25752D6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B11CC82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93D32" w:rsidRPr="00E11877" w14:paraId="59A9C019" w14:textId="77777777" w:rsidTr="00C53215">
        <w:trPr>
          <w:trHeight w:val="20"/>
        </w:trPr>
        <w:tc>
          <w:tcPr>
            <w:tcW w:w="2707" w:type="pct"/>
          </w:tcPr>
          <w:p w14:paraId="0D20B269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Non-technical summary</w:t>
            </w:r>
          </w:p>
        </w:tc>
        <w:tc>
          <w:tcPr>
            <w:tcW w:w="343" w:type="pct"/>
          </w:tcPr>
          <w:p w14:paraId="3A690D8F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6B39EF41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89C7552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154D8310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93D32" w:rsidRPr="00E11877" w14:paraId="4D2DC010" w14:textId="77777777" w:rsidTr="00C53215">
        <w:trPr>
          <w:trHeight w:val="20"/>
        </w:trPr>
        <w:tc>
          <w:tcPr>
            <w:tcW w:w="2707" w:type="pct"/>
          </w:tcPr>
          <w:p w14:paraId="603B5D44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6075DFE7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51B97D5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E9C83F9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57FA6C5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6F2E0040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2CC7A4E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593D32" w:rsidRPr="00E11877" w14:paraId="7CCD2324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097CE14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6DAF33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68B1C5C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6FCFE4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2B35F87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26649C4E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593D32" w:rsidRPr="00E11877" w14:paraId="3C6FEFA1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4CA0EDE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36A93EF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5E1DEFB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1533F4B7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053FC66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AAC3B68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19487644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D48CE3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D1C5FA2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248DBE8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</w:p>
        </w:tc>
        <w:tc>
          <w:tcPr>
            <w:tcW w:w="316" w:type="pct"/>
          </w:tcPr>
          <w:p w14:paraId="6CD2A0AC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676AD4B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086EDEB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63372D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6CAD5406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EDDC08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3F1EE3C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1F14AD4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77480C7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212968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E26AC50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618EA81B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07D57A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39863AD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3834E50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042F6B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3FF94A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EF6EA7D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3419313A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8D406D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39169F8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33F2AD7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7FF5D3F8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4D1C93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F20B05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47BD493D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82461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31C7361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Does the change involve increasing the area of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SRP?</w:t>
            </w:r>
          </w:p>
        </w:tc>
        <w:tc>
          <w:tcPr>
            <w:tcW w:w="316" w:type="pct"/>
          </w:tcPr>
          <w:p w14:paraId="427325D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67F6AE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7134991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9E23FFB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04E25F7D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3AF86D2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FD40214" w14:textId="77777777" w:rsidR="00593D32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  <w:p w14:paraId="4360804C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6" w:type="pct"/>
          </w:tcPr>
          <w:p w14:paraId="6826C4F0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325E298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16B903B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6891B1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5F77D089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B75EF2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7665E7C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completed?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      </w:t>
            </w:r>
          </w:p>
        </w:tc>
        <w:tc>
          <w:tcPr>
            <w:tcW w:w="316" w:type="pct"/>
          </w:tcPr>
          <w:p w14:paraId="3E7A2B31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FD7C58C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43C2886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8F739F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182AB493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287F1C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4527F17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6BE2402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61C3740D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24801F2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F7F77FB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73759948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95E1D7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6A9CD1DD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1D2C0C9D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3DECAA2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B480F61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682D01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1EF54FEB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1864F5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189DF9D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7F86B360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6D9C626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377B04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1B384A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71BF8E9F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4079BE6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72F4A2D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2E18F01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DBFB3A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E5B7C2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6B61138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Permit is bespoke</w:t>
            </w:r>
          </w:p>
        </w:tc>
      </w:tr>
      <w:tr w:rsidR="00593D32" w:rsidRPr="00E11877" w14:paraId="57943CCB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CCF5E93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1A6C0E23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671B4C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48F107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4F78A277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1FD904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3C9E0040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CED2B82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61AB0C6A" w14:textId="77777777" w:rsidR="00593D32" w:rsidRPr="00216FD8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7A0837D0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285229B0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731619FA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1EF923E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ECA294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24BADFC3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47C7C55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06BA7DA2" w14:textId="77777777" w:rsidR="00593D32" w:rsidRPr="00DA4555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B725E88" w14:textId="77777777" w:rsidR="00593D32" w:rsidRPr="00216FD8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2DA16777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240B14D4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82ABF4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AF85AA8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45BF3C19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3026F1B7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113C3F5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4E517CF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273436AC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92232A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4FFD5C00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55B8710A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716B97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1E3957E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18EDD671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77487641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31ED8736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F62B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FD566ED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FF00FF"/>
          <w:sz w:val="22"/>
          <w:szCs w:val="22"/>
        </w:rPr>
        <w:br/>
      </w:r>
      <w:r w:rsidRPr="00E11877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593D32" w:rsidRPr="00E11877" w14:paraId="02F80908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8DA4F3D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A1EB964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7BB1031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E68D9A0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1771C750" w14:textId="77777777" w:rsidR="00593D32" w:rsidRPr="00E11877" w:rsidRDefault="00593D32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593D32" w:rsidRPr="00E11877" w14:paraId="7C1EFB9F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7F1788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6B6628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EF70CA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C6DD93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92F06A6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593D32" w:rsidRPr="00E11877" w14:paraId="0D039AC2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BA8037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lastRenderedPageBreak/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9AAEA7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2AE0C8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FE47A1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50E9F57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593D32" w:rsidRPr="00E11877" w14:paraId="37530CA5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4C942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B9DF6F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6BDAC31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83D234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D23FF38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902B128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593D32" w:rsidRPr="00E11877" w14:paraId="16EA2B8E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818E9D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ED0878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ECCB8A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496A7C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8712D4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593D32" w:rsidRPr="00E11877" w14:paraId="3694FB32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95A693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2433E2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E7672E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E0FC7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8600463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593D32" w:rsidRPr="00E11877" w14:paraId="599213A5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C756D9B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FFA8EE1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A4810BA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59B671E1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473BBB6D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593D32" w:rsidRPr="00E11877" w14:paraId="7856EAF0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92FB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928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3697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1300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C029" w14:textId="77777777" w:rsidR="00593D32" w:rsidRPr="00E11877" w:rsidRDefault="00593D32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397FF7BE" w14:textId="77777777" w:rsidR="00593D32" w:rsidRDefault="00593D32" w:rsidP="00593D32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7D5005EB" w14:textId="77777777" w:rsidR="00593D32" w:rsidRDefault="00593D32" w:rsidP="00593D32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1FFF6AB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53A6BFFB" w14:textId="77777777" w:rsidR="00593D32" w:rsidRPr="00E11877" w:rsidRDefault="00593D32" w:rsidP="00593D32">
      <w:pPr>
        <w:pStyle w:val="StyleHeading5BlockLabelArial"/>
        <w:spacing w:before="60" w:after="60" w:line="270" w:lineRule="exact"/>
      </w:pPr>
      <w:r w:rsidRPr="00E11877">
        <w:t>Additional Checks - confirming the variation ‘type’</w:t>
      </w:r>
      <w:r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593D32" w:rsidRPr="00E11877" w14:paraId="094F17F0" w14:textId="77777777" w:rsidTr="00C53215">
        <w:trPr>
          <w:trHeight w:val="170"/>
        </w:trPr>
        <w:tc>
          <w:tcPr>
            <w:tcW w:w="1692" w:type="pct"/>
            <w:shd w:val="clear" w:color="auto" w:fill="FFFF99"/>
          </w:tcPr>
          <w:p w14:paraId="3F1FF36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47CA7503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3CF7DAD1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0B925EE4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593D32" w:rsidRPr="00E11877" w14:paraId="76CA93A8" w14:textId="77777777" w:rsidTr="00C53215">
        <w:trPr>
          <w:trHeight w:val="170"/>
        </w:trPr>
        <w:tc>
          <w:tcPr>
            <w:tcW w:w="1692" w:type="pct"/>
          </w:tcPr>
          <w:p w14:paraId="3A561420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134EE379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0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Charge Scheme for guidance on what sort of changes can be accepted as administrative.) </w:t>
            </w:r>
          </w:p>
        </w:tc>
        <w:tc>
          <w:tcPr>
            <w:tcW w:w="333" w:type="pct"/>
          </w:tcPr>
          <w:p w14:paraId="5479563F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4DEE9F0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5658B2B4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23CC7C55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</w:tr>
    </w:tbl>
    <w:p w14:paraId="548F7882" w14:textId="77777777" w:rsidR="00593D32" w:rsidRPr="00E11877" w:rsidRDefault="00593D32" w:rsidP="00593D32">
      <w:pPr>
        <w:pStyle w:val="StyleHeading5BlockLabelArial"/>
        <w:spacing w:before="60" w:after="60" w:line="270" w:lineRule="exact"/>
      </w:pPr>
    </w:p>
    <w:p w14:paraId="1F0F0366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021"/>
        <w:gridCol w:w="749"/>
        <w:gridCol w:w="599"/>
        <w:gridCol w:w="705"/>
        <w:gridCol w:w="992"/>
        <w:gridCol w:w="1980"/>
      </w:tblGrid>
      <w:tr w:rsidR="00593D32" w:rsidRPr="00E11877" w14:paraId="6480B3DE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1E021050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0387FA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285815C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6C0648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DDDCBDD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0E2ACE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31129E3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593D32" w:rsidRPr="00E11877" w14:paraId="052C7E21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88133A6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4FA745A4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5F27725A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75AD55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42B8357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2FE8DB0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13281EA6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593D32" w:rsidRPr="00E11877" w14:paraId="5699DA37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6EF77D4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BD4D08F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520845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C13FE88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46187B7A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3445C985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7450B0C1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593D32" w:rsidRPr="00E11877" w14:paraId="3EC7F5C4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75564CB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208A067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FFE7566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FEA85B2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7317EDFB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78119AB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566A1582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593D32" w:rsidRPr="00E11877" w14:paraId="5AE045EC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2C3C5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414A5A8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724111F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DB1AC1A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4424331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3BC9DF4A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E81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593D32" w:rsidRPr="00E11877" w14:paraId="6664140B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E76113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0F83F6CA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49F518A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F07F0C6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6EACCD5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764F8FA6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C0E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593D32" w:rsidRPr="00E11877" w14:paraId="34CD9B0D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861E2EF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4BA4B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6FBF686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B2D42E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226D6C8B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5AE9E04B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594E883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593D32" w:rsidRPr="00E11877" w14:paraId="24C04712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EC2041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04247D78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06EE092A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74E235F2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253C6CC4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1A256BC1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28A388B5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593D32" w:rsidRPr="00E11877" w14:paraId="4B28E37E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F7343AB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03F7F7E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5AEEFBD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D41330A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694FD3BB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367AA99D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1AC9CF78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593D32" w:rsidRPr="00E11877" w14:paraId="46A72FE7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AAC3BC0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3C7D32E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A17A9CE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8DA1967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120D6EE5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2863FEF1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1F381C6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593D32" w:rsidRPr="00E11877" w14:paraId="12F18979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6E59480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007EB557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17FF7EF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FB73BC0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37C0E8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794718A0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3788B76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593D32" w:rsidRPr="00E11877" w14:paraId="0DA7519A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339543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0F20EEB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1333693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4C159C6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89DFFD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206D6960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2070422C" w14:textId="77777777" w:rsidR="00593D32" w:rsidRPr="00E11877" w:rsidRDefault="00593D32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1" w:history="1">
              <w:r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66F23C96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60B36CF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274287C1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3E5EC7F6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52A01D5" w14:textId="77777777" w:rsidR="00593D32" w:rsidRPr="00E11877" w:rsidRDefault="00593D32" w:rsidP="00593D32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593D32" w:rsidRPr="00E11877" w14:paraId="0EEA1DA0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7951D92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3E9C5809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D32" w:rsidRPr="00E11877" w14:paraId="19E59D8B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67F3A1F" w14:textId="77777777" w:rsidR="00593D32" w:rsidRPr="00E11877" w:rsidRDefault="00593D32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Ethan Banfield 13/08/2021</w:t>
            </w:r>
          </w:p>
        </w:tc>
      </w:tr>
    </w:tbl>
    <w:p w14:paraId="18D98EA7" w14:textId="77777777" w:rsidR="00593D32" w:rsidRPr="00F17CE1" w:rsidRDefault="00593D32" w:rsidP="00593D32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336713D6" w14:textId="77777777" w:rsidR="0093763B" w:rsidRPr="00326230" w:rsidRDefault="0093763B" w:rsidP="00326230"/>
    <w:sectPr w:rsidR="0093763B" w:rsidRPr="00326230" w:rsidSect="00C40A47">
      <w:headerReference w:type="even" r:id="rId12"/>
      <w:headerReference w:type="default" r:id="rId13"/>
      <w:headerReference w:type="first" r:id="rId14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8ECCE" w14:textId="77777777" w:rsidR="00575804" w:rsidRDefault="00575804">
      <w:r>
        <w:separator/>
      </w:r>
    </w:p>
  </w:endnote>
  <w:endnote w:type="continuationSeparator" w:id="0">
    <w:p w14:paraId="21E0BA1E" w14:textId="77777777" w:rsidR="00575804" w:rsidRDefault="0057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26BE77" w14:textId="77777777" w:rsidR="00575804" w:rsidRDefault="00575804">
      <w:r>
        <w:separator/>
      </w:r>
    </w:p>
  </w:footnote>
  <w:footnote w:type="continuationSeparator" w:id="0">
    <w:p w14:paraId="7150602A" w14:textId="77777777" w:rsidR="00575804" w:rsidRDefault="00575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575804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575804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2762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56E1"/>
    <w:rsid w:val="00326007"/>
    <w:rsid w:val="00326230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5804"/>
    <w:rsid w:val="00577F70"/>
    <w:rsid w:val="0058191D"/>
    <w:rsid w:val="005866EF"/>
    <w:rsid w:val="00593D32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6F7957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57964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DT@cyfoethnaturiolcymru.gov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Tythegston Civic Amenity Site</Site_x0020_Name>
    <Internal_x002f_External xmlns="859f7ad6-93f6-4205-b62b-a17f28acbbac">Internal document</Internal_x002f_External>
    <Post_x0020_code xmlns="859f7ad6-93f6-4205-b62b-a17f28acbbac">CF32 0NE	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England, M2 2EE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Tythegston, Bridgend</Facility_x0020_Address>
    <Environment_x0020_Sub_x0020_Folder xmlns="859f7ad6-93f6-4205-b62b-a17f28acbbac">Licence variation</Environment_x0020_Sub_x0020_Folder>
    <Customer_x0020_Name xmlns="859f7ad6-93f6-4205-b62b-a17f28acbbac">Kier Services Limited</Customer_x0020_Name>
    <Surrendered_x002f_Expired_x0020_Date xmlns="859f7ad6-93f6-4205-b62b-a17f28acbbac" xsi:nil="true"/>
    <_dlc_DocId xmlns="9be56660-2c31-41ef-bc00-23e72f632f2a">REGU-219-5464870</_dlc_DocId>
    <_dlc_DocIdUrl xmlns="9be56660-2c31-41ef-bc00-23e72f632f2a">
      <Url>https://cyfoethnaturiolcymru.sharepoint.com/teams/Regulatory/Permitting/_layouts/15/DocIdRedir.aspx?ID=REGU-219-5464870</Url>
      <Description>REGU-219-5464870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434A055-CF71-405A-B287-AA76FE39ED27}"/>
</file>

<file path=customXml/itemProps2.xml><?xml version="1.0" encoding="utf-8"?>
<ds:datastoreItem xmlns:ds="http://schemas.openxmlformats.org/officeDocument/2006/customXml" ds:itemID="{B7A0B138-96FF-41DD-9B18-CAB65BB036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10382B-5DFA-4AB6-A478-E1902770FB51}"/>
</file>

<file path=customXml/itemProps5.xml><?xml version="1.0" encoding="utf-8"?>
<ds:datastoreItem xmlns:ds="http://schemas.openxmlformats.org/officeDocument/2006/customXml" ds:itemID="{A2075EC1-CFB3-4EAD-ACF7-264D1FFC6868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12</TotalTime>
  <Pages>4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4017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203_08_SD12 Environmental Permitting: new bespoke application receipt and duly made checklist</dc:title>
  <dc:subject/>
  <dc:creator/>
  <cp:keywords/>
  <dc:description>203_08_SD12, version 1Issue date: 12/06/09</dc:description>
  <cp:lastModifiedBy>Banfield, Ethan</cp:lastModifiedBy>
  <cp:revision>7</cp:revision>
  <cp:lastPrinted>2013-09-05T11:11:00Z</cp:lastPrinted>
  <dcterms:created xsi:type="dcterms:W3CDTF">2021-08-12T10:20:00Z</dcterms:created>
  <dcterms:modified xsi:type="dcterms:W3CDTF">2021-08-13T14:19:00Z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055192b0-f920-4cdc-98fd-383c169fabc3</vt:lpwstr>
  </property>
  <property fmtid="{D5CDD505-2E9C-101B-9397-08002B2CF9AE}" pid="11" name="Order">
    <vt:r8>546487000</vt:r8>
  </property>
</Properties>
</file>