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99704" w14:textId="77777777" w:rsidR="0053194E" w:rsidRPr="00E11877" w:rsidRDefault="006D6F79" w:rsidP="00F17CE1">
      <w:pPr>
        <w:pStyle w:val="StyleHeading5BlockLabelArial"/>
        <w:spacing w:before="60" w:after="60" w:line="270" w:lineRule="exact"/>
      </w:pPr>
      <w:r w:rsidRPr="00E11877">
        <w:t>Duly Made checklist –</w:t>
      </w:r>
      <w:r w:rsidR="0053194E" w:rsidRPr="00E11877">
        <w:t xml:space="preserve"> </w:t>
      </w:r>
      <w:r w:rsidR="00D60C5E" w:rsidRPr="00E11877">
        <w:t>waste</w:t>
      </w:r>
      <w:r w:rsidR="0053194E" w:rsidRPr="00E11877">
        <w:t xml:space="preserve"> permit </w:t>
      </w:r>
      <w:r w:rsidR="00300374" w:rsidRPr="00E11877">
        <w:t xml:space="preserve">administrative </w:t>
      </w:r>
      <w:r w:rsidR="0053194E" w:rsidRPr="00E11877">
        <w:t>variations</w:t>
      </w:r>
      <w:r w:rsidR="00D60C5E" w:rsidRPr="00E11877">
        <w:t xml:space="preserve"> </w:t>
      </w:r>
    </w:p>
    <w:p w14:paraId="19E9EBCF" w14:textId="77777777" w:rsidR="0063537F" w:rsidRPr="00E11877" w:rsidRDefault="0063537F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39DE2848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C6494D" w:rsidRPr="00E11877" w14:paraId="29AA82A0" w14:textId="77777777" w:rsidTr="007D1C75">
        <w:trPr>
          <w:trHeight w:val="227"/>
        </w:trPr>
        <w:tc>
          <w:tcPr>
            <w:tcW w:w="4077" w:type="dxa"/>
          </w:tcPr>
          <w:p w14:paraId="1ABC348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80086434"/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41385891" w14:textId="1F1108A6" w:rsidR="00C6494D" w:rsidRPr="00E11877" w:rsidRDefault="00636B1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36B1D">
              <w:rPr>
                <w:rFonts w:ascii="Arial" w:hAnsi="Arial" w:cs="Arial"/>
                <w:lang w:eastAsia="en-US"/>
              </w:rPr>
              <w:t>PAN-014764</w:t>
            </w:r>
          </w:p>
        </w:tc>
      </w:tr>
      <w:tr w:rsidR="00C6494D" w:rsidRPr="00E11877" w14:paraId="31BBBF6A" w14:textId="77777777" w:rsidTr="007D1C75">
        <w:trPr>
          <w:trHeight w:val="227"/>
        </w:trPr>
        <w:tc>
          <w:tcPr>
            <w:tcW w:w="4077" w:type="dxa"/>
          </w:tcPr>
          <w:p w14:paraId="0D6206B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04A7BAF3" w14:textId="143393E8" w:rsidR="00C6494D" w:rsidRPr="00E11877" w:rsidRDefault="00636B1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36B1D">
              <w:rPr>
                <w:rFonts w:ascii="Arial" w:hAnsi="Arial" w:cs="Arial"/>
                <w:lang w:eastAsia="en-US"/>
              </w:rPr>
              <w:t>EPR</w:t>
            </w:r>
            <w:r>
              <w:rPr>
                <w:rFonts w:ascii="Arial" w:hAnsi="Arial" w:cs="Arial"/>
                <w:lang w:eastAsia="en-US"/>
              </w:rPr>
              <w:t>/</w:t>
            </w:r>
            <w:r w:rsidRPr="00636B1D">
              <w:rPr>
                <w:rFonts w:ascii="Arial" w:hAnsi="Arial" w:cs="Arial"/>
                <w:lang w:eastAsia="en-US"/>
              </w:rPr>
              <w:t>AB3392HL</w:t>
            </w:r>
            <w:r>
              <w:rPr>
                <w:rFonts w:ascii="Arial" w:hAnsi="Arial" w:cs="Arial"/>
                <w:lang w:eastAsia="en-US"/>
              </w:rPr>
              <w:t>/V002</w:t>
            </w:r>
          </w:p>
        </w:tc>
      </w:tr>
      <w:tr w:rsidR="00C6494D" w:rsidRPr="00E11877" w14:paraId="0986ECC0" w14:textId="77777777" w:rsidTr="007D1C75">
        <w:trPr>
          <w:trHeight w:val="227"/>
        </w:trPr>
        <w:tc>
          <w:tcPr>
            <w:tcW w:w="4077" w:type="dxa"/>
          </w:tcPr>
          <w:p w14:paraId="0AAB15C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06E7B8E" w14:textId="5A3B332A" w:rsidR="00C6494D" w:rsidRPr="00E11877" w:rsidRDefault="00636B1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636B1D">
              <w:rPr>
                <w:rFonts w:ascii="Arial" w:hAnsi="Arial" w:cs="Arial"/>
                <w:lang w:eastAsia="en-US"/>
              </w:rPr>
              <w:t>Stenor</w:t>
            </w:r>
            <w:proofErr w:type="spellEnd"/>
            <w:r w:rsidRPr="00636B1D">
              <w:rPr>
                <w:rFonts w:ascii="Arial" w:hAnsi="Arial" w:cs="Arial"/>
                <w:lang w:eastAsia="en-US"/>
              </w:rPr>
              <w:t xml:space="preserve"> Limited</w:t>
            </w:r>
          </w:p>
        </w:tc>
      </w:tr>
      <w:tr w:rsidR="00C6494D" w:rsidRPr="00E11877" w14:paraId="1D29E261" w14:textId="77777777" w:rsidTr="007D1C75">
        <w:trPr>
          <w:trHeight w:val="227"/>
        </w:trPr>
        <w:tc>
          <w:tcPr>
            <w:tcW w:w="4077" w:type="dxa"/>
          </w:tcPr>
          <w:p w14:paraId="1835466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4EDA0620" w14:textId="0771FF86" w:rsidR="00C6494D" w:rsidRPr="00E11877" w:rsidRDefault="00636B1D" w:rsidP="00636B1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36B1D">
              <w:rPr>
                <w:rFonts w:ascii="Arial" w:hAnsi="Arial" w:cs="Arial"/>
                <w:lang w:eastAsia="en-US"/>
              </w:rPr>
              <w:t xml:space="preserve">Land at </w:t>
            </w:r>
            <w:proofErr w:type="spellStart"/>
            <w:r w:rsidRPr="00636B1D">
              <w:rPr>
                <w:rFonts w:ascii="Arial" w:hAnsi="Arial" w:cs="Arial"/>
                <w:lang w:eastAsia="en-US"/>
              </w:rPr>
              <w:t>Ystrad</w:t>
            </w:r>
            <w:proofErr w:type="spellEnd"/>
            <w:r w:rsidRPr="00636B1D">
              <w:rPr>
                <w:rFonts w:ascii="Arial" w:hAnsi="Arial" w:cs="Arial"/>
                <w:lang w:eastAsia="en-US"/>
              </w:rPr>
              <w:t xml:space="preserve"> Road known as the former dog track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636B1D">
              <w:rPr>
                <w:rFonts w:ascii="Arial" w:hAnsi="Arial" w:cs="Arial"/>
                <w:lang w:eastAsia="en-US"/>
              </w:rPr>
              <w:t>Ystrad</w:t>
            </w:r>
            <w:proofErr w:type="spellEnd"/>
            <w:r w:rsidRPr="00636B1D">
              <w:rPr>
                <w:rFonts w:ascii="Arial" w:hAnsi="Arial" w:cs="Arial"/>
                <w:lang w:eastAsia="en-US"/>
              </w:rPr>
              <w:t xml:space="preserve"> Road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636B1D">
              <w:rPr>
                <w:rFonts w:ascii="Arial" w:hAnsi="Arial" w:cs="Arial"/>
                <w:lang w:eastAsia="en-US"/>
              </w:rPr>
              <w:t>Swansea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636B1D">
              <w:rPr>
                <w:rFonts w:ascii="Arial" w:hAnsi="Arial" w:cs="Arial"/>
                <w:lang w:eastAsia="en-US"/>
              </w:rPr>
              <w:t>SA5 4NE</w:t>
            </w:r>
          </w:p>
        </w:tc>
      </w:tr>
      <w:bookmarkEnd w:id="0"/>
      <w:tr w:rsidR="00C6494D" w:rsidRPr="00E11877" w14:paraId="049AAD47" w14:textId="77777777" w:rsidTr="007D1C75">
        <w:trPr>
          <w:trHeight w:val="227"/>
        </w:trPr>
        <w:tc>
          <w:tcPr>
            <w:tcW w:w="4077" w:type="dxa"/>
          </w:tcPr>
          <w:p w14:paraId="6ADE542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6E4FC08C" w14:textId="2815DA20" w:rsidR="00C6494D" w:rsidRPr="00E11877" w:rsidRDefault="00636B1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West</w:t>
            </w:r>
          </w:p>
        </w:tc>
      </w:tr>
      <w:tr w:rsidR="00C6494D" w:rsidRPr="00E11877" w14:paraId="4CF4277E" w14:textId="77777777" w:rsidTr="007D1C75">
        <w:trPr>
          <w:trHeight w:val="227"/>
        </w:trPr>
        <w:tc>
          <w:tcPr>
            <w:tcW w:w="4077" w:type="dxa"/>
          </w:tcPr>
          <w:p w14:paraId="3CF63E5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DC3006D" w14:textId="4105D438" w:rsidR="00C6494D" w:rsidRPr="00E11877" w:rsidRDefault="00636B1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West</w:t>
            </w:r>
          </w:p>
        </w:tc>
      </w:tr>
      <w:tr w:rsidR="00C6494D" w:rsidRPr="00E11877" w14:paraId="17B8734C" w14:textId="77777777" w:rsidTr="007D1C75">
        <w:trPr>
          <w:trHeight w:val="227"/>
        </w:trPr>
        <w:tc>
          <w:tcPr>
            <w:tcW w:w="4077" w:type="dxa"/>
          </w:tcPr>
          <w:p w14:paraId="4D9BFB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3FBA366" w14:textId="1ADF37BB" w:rsidR="00C6494D" w:rsidRPr="00E11877" w:rsidRDefault="00636B1D" w:rsidP="00636B1D">
            <w:pPr>
              <w:tabs>
                <w:tab w:val="left" w:pos="1170"/>
              </w:tabs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36B1D">
              <w:rPr>
                <w:rFonts w:ascii="Arial" w:hAnsi="Arial" w:cs="Arial"/>
                <w:lang w:eastAsia="en-US"/>
              </w:rPr>
              <w:t xml:space="preserve">James </w:t>
            </w:r>
            <w:proofErr w:type="spellStart"/>
            <w:r w:rsidRPr="00636B1D">
              <w:rPr>
                <w:rFonts w:ascii="Arial" w:hAnsi="Arial" w:cs="Arial"/>
                <w:lang w:eastAsia="en-US"/>
              </w:rPr>
              <w:t>Kinkead</w:t>
            </w:r>
            <w:proofErr w:type="spellEnd"/>
          </w:p>
        </w:tc>
      </w:tr>
    </w:tbl>
    <w:p w14:paraId="1A2BEC2D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22102B5A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C6494D" w:rsidRPr="00E11877" w14:paraId="605DA207" w14:textId="77777777" w:rsidTr="007D1C75">
        <w:trPr>
          <w:trHeight w:val="20"/>
        </w:trPr>
        <w:tc>
          <w:tcPr>
            <w:tcW w:w="7196" w:type="dxa"/>
          </w:tcPr>
          <w:p w14:paraId="615BED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143DCD" wp14:editId="3693A27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FB8A6A" w14:textId="77777777" w:rsidR="00C6494D" w:rsidRPr="002F1449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64F9F965" w14:textId="77777777" w:rsidR="00C6494D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4E17F51" w14:textId="77777777" w:rsidR="00C6494D" w:rsidRDefault="00C6494D" w:rsidP="00C6494D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3D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78FB8A6A" w14:textId="77777777" w:rsidR="00C6494D" w:rsidRPr="002F1449" w:rsidRDefault="00C6494D" w:rsidP="00C6494D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64F9F965" w14:textId="77777777" w:rsidR="00C6494D" w:rsidRDefault="00C6494D" w:rsidP="00C6494D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4E17F51" w14:textId="77777777" w:rsidR="00C6494D" w:rsidRDefault="00C6494D" w:rsidP="00C6494D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EB6A827" w14:textId="7634AE01" w:rsidR="00C6494D" w:rsidRPr="00E11877" w:rsidRDefault="00636B1D" w:rsidP="00F17CE1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21/07/21</w:t>
            </w:r>
          </w:p>
        </w:tc>
      </w:tr>
      <w:tr w:rsidR="005E39FE" w:rsidRPr="00E11877" w14:paraId="39952CC2" w14:textId="77777777" w:rsidTr="007D1C75">
        <w:trPr>
          <w:trHeight w:val="20"/>
        </w:trPr>
        <w:tc>
          <w:tcPr>
            <w:tcW w:w="7196" w:type="dxa"/>
          </w:tcPr>
          <w:p w14:paraId="031DD9C9" w14:textId="2202208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B38B56F" w14:textId="0C0AF77C" w:rsidR="005E39FE" w:rsidRPr="00E11877" w:rsidRDefault="00636B1D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21/07/21</w:t>
            </w:r>
          </w:p>
        </w:tc>
      </w:tr>
      <w:tr w:rsidR="005E39FE" w:rsidRPr="00E11877" w14:paraId="53CBFBCC" w14:textId="77777777" w:rsidTr="007D1C75">
        <w:trPr>
          <w:trHeight w:val="20"/>
        </w:trPr>
        <w:tc>
          <w:tcPr>
            <w:tcW w:w="7196" w:type="dxa"/>
          </w:tcPr>
          <w:p w14:paraId="21F3146E" w14:textId="3FB8442D" w:rsidR="005E39FE" w:rsidRPr="00D80835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D80835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56376AA" w14:textId="0A0FEC3B" w:rsidR="005E39FE" w:rsidRPr="00D80835" w:rsidRDefault="00D8083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D80835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CFBCA00" w14:textId="77777777" w:rsidTr="007D1C75">
        <w:trPr>
          <w:trHeight w:val="20"/>
        </w:trPr>
        <w:tc>
          <w:tcPr>
            <w:tcW w:w="7196" w:type="dxa"/>
          </w:tcPr>
          <w:p w14:paraId="5387A91C" w14:textId="1B1C5BB3" w:rsidR="005E39FE" w:rsidRPr="00D80835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D80835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66F7582" w14:textId="68297C6E" w:rsidR="005E39FE" w:rsidRPr="00D80835" w:rsidRDefault="00D8083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D80835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3F5A414A" w14:textId="77777777" w:rsidTr="007D1C75">
        <w:trPr>
          <w:trHeight w:val="20"/>
        </w:trPr>
        <w:tc>
          <w:tcPr>
            <w:tcW w:w="7196" w:type="dxa"/>
          </w:tcPr>
          <w:p w14:paraId="728150AB" w14:textId="760B6DED" w:rsidR="005E39FE" w:rsidRPr="00D80835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D80835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60094D3" w14:textId="579B63C7" w:rsidR="005E39FE" w:rsidRPr="00D80835" w:rsidRDefault="00D8083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D80835">
              <w:rPr>
                <w:rFonts w:ascii="Arial" w:hAnsi="Arial" w:cs="Arial"/>
              </w:rPr>
              <w:t>n/a/</w:t>
            </w:r>
          </w:p>
        </w:tc>
      </w:tr>
      <w:tr w:rsidR="005E39FE" w:rsidRPr="00E11877" w14:paraId="2920E70A" w14:textId="77777777" w:rsidTr="007D1C75">
        <w:trPr>
          <w:trHeight w:val="20"/>
        </w:trPr>
        <w:tc>
          <w:tcPr>
            <w:tcW w:w="7196" w:type="dxa"/>
          </w:tcPr>
          <w:p w14:paraId="0487772C" w14:textId="1F23F758" w:rsidR="005E39FE" w:rsidRPr="00D80835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D80835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BF38ACE" w14:textId="4708AD2A" w:rsidR="005E39FE" w:rsidRPr="00D80835" w:rsidRDefault="00D8083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D80835">
              <w:rPr>
                <w:rFonts w:ascii="Arial" w:hAnsi="Arial" w:cs="Arial"/>
              </w:rPr>
              <w:t>17/08/21</w:t>
            </w:r>
          </w:p>
        </w:tc>
      </w:tr>
      <w:tr w:rsidR="005E39FE" w:rsidRPr="00E11877" w14:paraId="476F5A96" w14:textId="77777777" w:rsidTr="007D1C75">
        <w:trPr>
          <w:trHeight w:val="20"/>
        </w:trPr>
        <w:tc>
          <w:tcPr>
            <w:tcW w:w="7196" w:type="dxa"/>
          </w:tcPr>
          <w:p w14:paraId="6E4C3B2E" w14:textId="187B42CD" w:rsidR="005E39FE" w:rsidRPr="00D80835" w:rsidRDefault="005E39FE" w:rsidP="005E39F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D80835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D8737A9" w14:textId="2697DAD3" w:rsidR="005E39FE" w:rsidRPr="00D80835" w:rsidRDefault="00D8083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D80835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22D4D6EC" w14:textId="77777777" w:rsidTr="007D1C75">
        <w:trPr>
          <w:trHeight w:val="20"/>
        </w:trPr>
        <w:tc>
          <w:tcPr>
            <w:tcW w:w="7196" w:type="dxa"/>
          </w:tcPr>
          <w:p w14:paraId="15F300A4" w14:textId="618DD621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66C4662" w14:textId="7EC8CE8A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6960CF" w14:textId="77777777" w:rsidTr="007D1C75">
        <w:trPr>
          <w:trHeight w:val="20"/>
        </w:trPr>
        <w:tc>
          <w:tcPr>
            <w:tcW w:w="7196" w:type="dxa"/>
          </w:tcPr>
          <w:p w14:paraId="5A45F3D9" w14:textId="11A9D2F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8A8BD0C" w14:textId="78A87F89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323F40" w14:textId="77777777" w:rsidTr="007D1C75">
        <w:trPr>
          <w:trHeight w:val="20"/>
        </w:trPr>
        <w:tc>
          <w:tcPr>
            <w:tcW w:w="7196" w:type="dxa"/>
          </w:tcPr>
          <w:p w14:paraId="41B3AACF" w14:textId="394C3C9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4AC973A" w14:textId="7331B14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7DC57C84" w14:textId="77777777" w:rsidR="00481D55" w:rsidRPr="00E11877" w:rsidRDefault="0093763B" w:rsidP="00F17CE1">
      <w:pPr>
        <w:pStyle w:val="StyleHeading5BlockLabelArial"/>
        <w:spacing w:before="60" w:after="60" w:line="270" w:lineRule="exact"/>
      </w:pPr>
      <w:r w:rsidRPr="00E11877">
        <w:br w:type="page"/>
      </w:r>
      <w:r w:rsidR="009B7AC3"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7150AF" w:rsidRPr="00E11877" w14:paraId="226DBBA8" w14:textId="77777777" w:rsidTr="00F17CE1">
        <w:trPr>
          <w:trHeight w:val="20"/>
        </w:trPr>
        <w:tc>
          <w:tcPr>
            <w:tcW w:w="2707" w:type="pct"/>
            <w:shd w:val="clear" w:color="auto" w:fill="FFFF99"/>
          </w:tcPr>
          <w:p w14:paraId="1C46C53F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209CDF0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11877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2D2E580A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65F44807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677C30EC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E11877" w14:paraId="2DC7FEFF" w14:textId="77777777" w:rsidTr="00F17CE1">
        <w:trPr>
          <w:trHeight w:val="20"/>
        </w:trPr>
        <w:tc>
          <w:tcPr>
            <w:tcW w:w="2707" w:type="pct"/>
          </w:tcPr>
          <w:p w14:paraId="66C4E16A" w14:textId="77777777" w:rsidR="009B7AC3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2A0880FE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3494FD1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87B99A" w14:textId="1BC4FA16" w:rsidR="009B7AC3" w:rsidRPr="00E11877" w:rsidRDefault="00636B1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7E81705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72E6522B" w14:textId="77777777" w:rsidTr="00F17CE1">
        <w:trPr>
          <w:trHeight w:val="20"/>
        </w:trPr>
        <w:tc>
          <w:tcPr>
            <w:tcW w:w="2707" w:type="pct"/>
          </w:tcPr>
          <w:p w14:paraId="6C8E50DB" w14:textId="17739474" w:rsidR="00326007" w:rsidRPr="00E11877" w:rsidRDefault="00D7228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</w:t>
            </w:r>
            <w:r w:rsidR="00326007" w:rsidRPr="00E11877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2AC0C1B1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FD37EF0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FB99CA6" w14:textId="6EBACDA5" w:rsidR="00326007" w:rsidRPr="00E11877" w:rsidRDefault="00636B1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EBB4F8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0D7AB1E8" w14:textId="77777777" w:rsidTr="00F17CE1">
        <w:trPr>
          <w:trHeight w:val="20"/>
        </w:trPr>
        <w:tc>
          <w:tcPr>
            <w:tcW w:w="2707" w:type="pct"/>
          </w:tcPr>
          <w:p w14:paraId="08EB25F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401B852A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AD06456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A62D68" w14:textId="0F7020DD" w:rsidR="00326007" w:rsidRPr="00E11877" w:rsidRDefault="00636B1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D28B37E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707CF8C" w14:textId="77777777" w:rsidR="007150AF" w:rsidRPr="00E11877" w:rsidRDefault="007150AF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55803B1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04"/>
        <w:gridCol w:w="5919"/>
        <w:gridCol w:w="609"/>
        <w:gridCol w:w="510"/>
        <w:gridCol w:w="595"/>
        <w:gridCol w:w="1292"/>
      </w:tblGrid>
      <w:tr w:rsidR="00C6494D" w:rsidRPr="00E11877" w14:paraId="516BA62B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859CAA1" w14:textId="01904E1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929440" w14:textId="704CAB7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E4E2F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82CE9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3C9B0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9140E0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C6494D" w:rsidRPr="00E11877" w14:paraId="38EC2BD1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556BC64" w14:textId="633E833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29D2A839" w14:textId="3C4B9E4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118C5C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B4A4FB" w14:textId="5BA983BE" w:rsidR="00C6494D" w:rsidRPr="00E11877" w:rsidRDefault="00636B1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3D2A22D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487CDB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14436E9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5214E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5759C332" w14:textId="61EA9990" w:rsidR="00C6494D" w:rsidRPr="00E11877" w:rsidRDefault="00C6494D" w:rsidP="00636B1D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16" w:type="pct"/>
          </w:tcPr>
          <w:p w14:paraId="29A23F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7BADC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3C7ACF3" w14:textId="112FF87A" w:rsidR="00C6494D" w:rsidRPr="00E11877" w:rsidRDefault="00636B1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E42BC7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DB318A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FEA358F" w14:textId="036C678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20FB45CA" w14:textId="10BA0E9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62B11240" w14:textId="00120B8C" w:rsidR="00C6494D" w:rsidRPr="00E11877" w:rsidRDefault="00636B1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E16001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D0F0A5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50D639B" w14:textId="2F9DA2C2" w:rsidR="00C6494D" w:rsidRPr="00E11877" w:rsidRDefault="00636B1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36B1D">
              <w:rPr>
                <w:rFonts w:ascii="Arial" w:hAnsi="Arial" w:cs="Arial"/>
                <w:sz w:val="22"/>
                <w:szCs w:val="22"/>
              </w:rPr>
              <w:t>AB3392HL</w:t>
            </w:r>
          </w:p>
        </w:tc>
      </w:tr>
      <w:tr w:rsidR="00C6494D" w:rsidRPr="00E11877" w14:paraId="65F867F6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B6AB5E4" w14:textId="79BA8AF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7AC4EB45" w14:textId="43ADB30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6F82AFE6" w14:textId="4D79AAD2" w:rsidR="00C6494D" w:rsidRPr="00E11877" w:rsidRDefault="00636B1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3A2F1E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D263129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D38C55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077A1487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2028AE3F" w14:textId="717237D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53B1606E" w14:textId="0EAC3E7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56CD48FB" w14:textId="0C98D481" w:rsidR="00C6494D" w:rsidRPr="00E11877" w:rsidRDefault="009A6630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C75AA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90907D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A7EA48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7D113DD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7EAE7FF" w14:textId="00E5356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29D2E1ED" w14:textId="1C3F1792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change involve increasing the area of a SRP?</w:t>
            </w:r>
          </w:p>
        </w:tc>
        <w:tc>
          <w:tcPr>
            <w:tcW w:w="316" w:type="pct"/>
          </w:tcPr>
          <w:p w14:paraId="1A321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E6004F3" w14:textId="5E1D169A" w:rsidR="00C6494D" w:rsidRPr="00E11877" w:rsidRDefault="009A6630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14AA9FD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C2D27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C942525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886F36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3C34EC1F" w14:textId="7EE983DF" w:rsidR="00834E9E" w:rsidRPr="00E11877" w:rsidRDefault="00C6494D" w:rsidP="009A663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</w:tc>
        <w:tc>
          <w:tcPr>
            <w:tcW w:w="316" w:type="pct"/>
          </w:tcPr>
          <w:p w14:paraId="555327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20FA8A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DC5B57B" w14:textId="1CF90590" w:rsidR="00C6494D" w:rsidRPr="00E11877" w:rsidRDefault="009A6630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4D00D2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1143CE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F9DB0A2" w14:textId="3B77EA7F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5F8E400B" w14:textId="5FB097D9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completed?       </w:t>
            </w:r>
          </w:p>
        </w:tc>
        <w:tc>
          <w:tcPr>
            <w:tcW w:w="316" w:type="pct"/>
          </w:tcPr>
          <w:p w14:paraId="6F3BD650" w14:textId="5F74FEEA" w:rsidR="00C6494D" w:rsidRPr="00E11877" w:rsidRDefault="009A6630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65999F9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18D413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30CE75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4437D5E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C95A150" w14:textId="14BE3E1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05B926C8" w14:textId="34F88A12" w:rsidR="00C6494D" w:rsidRPr="00E11877" w:rsidRDefault="00C6494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2B1175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7C3C4D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C626B02" w14:textId="609DEE4C" w:rsidR="00C6494D" w:rsidRPr="00E11877" w:rsidRDefault="002D1AD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6AFE07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A6630" w:rsidRPr="00E11877" w14:paraId="77DBBE74" w14:textId="77777777" w:rsidTr="009A6630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D45C016" w14:textId="0E66C907" w:rsidR="009A6630" w:rsidRPr="00E11877" w:rsidRDefault="009A6630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34" w:type="pct"/>
            <w:gridSpan w:val="5"/>
            <w:tcBorders>
              <w:right w:val="single" w:sz="4" w:space="0" w:color="auto"/>
            </w:tcBorders>
          </w:tcPr>
          <w:p w14:paraId="690820B5" w14:textId="16660199" w:rsidR="009A6630" w:rsidRPr="00E11877" w:rsidRDefault="009A6630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2D1ADD" w:rsidRPr="00E11877" w14:paraId="522B82D2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1C0DA65" w14:textId="2DE1F94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44266E43" w14:textId="18F1ACA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1160DF94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4C6DDF12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E13991F" w14:textId="3A74601E" w:rsidR="002D1ADD" w:rsidRPr="00E11877" w:rsidRDefault="009A6630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0E5FD1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94BD2C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9BB6DF2" w14:textId="0A794F79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08BB223B" w14:textId="438C2FF8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0E1CD747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37B67DC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04C04B7" w14:textId="26644F6B" w:rsidR="002D1ADD" w:rsidRPr="00E11877" w:rsidRDefault="009A6630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F5DB73F" w14:textId="36D8E921" w:rsidR="002D1ADD" w:rsidRPr="00E11877" w:rsidRDefault="009A6630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changes to be made to the rule et. this is a change in registered office only</w:t>
            </w:r>
          </w:p>
        </w:tc>
      </w:tr>
      <w:tr w:rsidR="002D1ADD" w:rsidRPr="00E11877" w14:paraId="0E3AA2F0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E134626" w14:textId="052260B1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 w:rsidR="00AC3D2B"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6476D7ED" w14:textId="4F98260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3E467ACF" w14:textId="62580061" w:rsidR="002D1ADD" w:rsidRPr="00E11877" w:rsidRDefault="009A6630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0E23DA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263089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C4CED5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6BD818D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1ECC12F" w14:textId="77777777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1AF71011" w14:textId="77777777" w:rsidR="002D1ADD" w:rsidRPr="00216FD8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2BBF792" w14:textId="133020E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60159186" w14:textId="503CD662" w:rsidR="002D1ADD" w:rsidRPr="00E11877" w:rsidRDefault="009A6630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67CBAB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A12D93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22EBD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4555" w:rsidRPr="00E11877" w14:paraId="7816162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8AE5BFB" w14:textId="77777777" w:rsidR="00DA4555" w:rsidRPr="00E11877" w:rsidRDefault="00DA4555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576859D1" w14:textId="77777777" w:rsidR="00DA4555" w:rsidRPr="00DA4555" w:rsidRDefault="00DA4555" w:rsidP="00DA455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40B8BF1" w14:textId="594A88DB" w:rsidR="00DA4555" w:rsidRPr="00216FD8" w:rsidRDefault="00DA4555" w:rsidP="00DA455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3A047BA3" w14:textId="48F946FE" w:rsidR="00DA4555" w:rsidRPr="00E11877" w:rsidRDefault="009A6630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907E2F2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E9A49BD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200B99C0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0F07CC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2833D25D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6CE16BD0" w14:textId="5660D099" w:rsidR="002D1ADD" w:rsidRPr="00BC5ADB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C5ADB">
              <w:rPr>
                <w:rFonts w:ascii="Arial" w:hAnsi="Arial" w:cs="Arial"/>
                <w:sz w:val="22"/>
                <w:szCs w:val="22"/>
                <w:highlight w:val="yellow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1EF1F6D6" w14:textId="1E2557F7" w:rsidR="002D1ADD" w:rsidRPr="00BC5ADB" w:rsidRDefault="009A6630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C5ADB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4397355A" w14:textId="77777777" w:rsidR="002D1ADD" w:rsidRPr="00BC5ADB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1AE68DB9" w14:textId="77777777" w:rsidR="002D1ADD" w:rsidRPr="00BC5ADB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19D7A563" w14:textId="10A1D677" w:rsidR="002D1ADD" w:rsidRPr="00BC5ADB" w:rsidRDefault="00BC5ADB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C5ADB">
              <w:rPr>
                <w:rFonts w:ascii="Arial" w:hAnsi="Arial" w:cs="Arial"/>
                <w:sz w:val="22"/>
                <w:szCs w:val="22"/>
                <w:highlight w:val="yellow"/>
              </w:rPr>
              <w:t>See notes</w:t>
            </w:r>
          </w:p>
        </w:tc>
      </w:tr>
      <w:tr w:rsidR="002D1ADD" w:rsidRPr="00E11877" w14:paraId="23284093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9E4A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384515E2" w14:textId="45D7A8DE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4D6562AE" w14:textId="19AC6278" w:rsidR="002D1ADD" w:rsidRPr="00E11877" w:rsidRDefault="009A6630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4587966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7DA214E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AA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4EF2EB7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523C4FF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</w:rPr>
      </w:pPr>
      <w:r w:rsidRPr="00E11877">
        <w:rPr>
          <w:rFonts w:ascii="Arial" w:hAnsi="Arial" w:cs="Arial"/>
          <w:b/>
          <w:bCs/>
        </w:rPr>
        <w:lastRenderedPageBreak/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52"/>
        <w:gridCol w:w="7047"/>
        <w:gridCol w:w="649"/>
        <w:gridCol w:w="545"/>
        <w:gridCol w:w="636"/>
      </w:tblGrid>
      <w:tr w:rsidR="00C6494D" w:rsidRPr="00E11877" w14:paraId="69783AD0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D49822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CDD55A6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22BA08B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BAA2E0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390755ED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C6494D" w:rsidRPr="00E11877" w14:paraId="2CEEE530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7535F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11877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4675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11877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1CBB23" w14:textId="2BAD4030" w:rsidR="00C6494D" w:rsidRPr="00E11877" w:rsidRDefault="00BC5ADB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43FB58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90E1956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137DF364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3DB407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453A3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D77580" w14:textId="30844AAE" w:rsidR="00C6494D" w:rsidRPr="00E11877" w:rsidRDefault="00BC5ADB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C36C6B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3231233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7BB6BCA5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1EEF40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14B3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11877">
              <w:rPr>
                <w:rFonts w:cs="Arial"/>
                <w:szCs w:val="22"/>
                <w:u w:val="single"/>
              </w:rPr>
              <w:t>Registered companies only.</w:t>
            </w:r>
          </w:p>
          <w:p w14:paraId="602F1CA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A6B6620" w14:textId="5E31B57F" w:rsidR="00C6494D" w:rsidRPr="00E11877" w:rsidRDefault="00BC5ADB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398E39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C120E2E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3E66C01D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C700027" w14:textId="77777777" w:rsidR="00C6494D" w:rsidRPr="00BC5ADB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BC5ADB">
              <w:rPr>
                <w:rFonts w:cs="Arial"/>
                <w:b/>
                <w:szCs w:val="22"/>
                <w:highlight w:val="yellow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0D9B96" w14:textId="77777777" w:rsidR="00C6494D" w:rsidRPr="00BC5ADB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BC5ADB">
              <w:rPr>
                <w:rFonts w:cs="Arial"/>
                <w:szCs w:val="22"/>
                <w:highlight w:val="yellow"/>
              </w:rPr>
              <w:t>Current Appointments Report saved to DMS?</w:t>
            </w:r>
          </w:p>
          <w:p w14:paraId="5FC29588" w14:textId="4665D074" w:rsidR="00BC5ADB" w:rsidRPr="00BC5ADB" w:rsidRDefault="00BC5AD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BC5ADB">
              <w:rPr>
                <w:rFonts w:cs="Arial"/>
                <w:szCs w:val="22"/>
                <w:highlight w:val="yellow"/>
              </w:rPr>
              <w:t>See notes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EF798B" w14:textId="340CC37F" w:rsidR="00C6494D" w:rsidRPr="00BC5ADB" w:rsidRDefault="00BC5ADB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  <w:r w:rsidRPr="00BC5ADB">
              <w:rPr>
                <w:b w:val="0"/>
                <w:color w:val="auto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169BFD" w14:textId="77777777" w:rsidR="00C6494D" w:rsidRPr="00BC5ADB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6B3897" w14:textId="77777777" w:rsidR="00C6494D" w:rsidRPr="00BC5ADB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</w:tr>
      <w:tr w:rsidR="00C6494D" w:rsidRPr="00E11877" w14:paraId="616E1552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E4E86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B4CFC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92B6CB" w14:textId="68B4AA5D" w:rsidR="00C6494D" w:rsidRPr="00E11877" w:rsidRDefault="00BC5ADB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7B4C81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32EAFF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350C7C08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5734DF14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25ED8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BA4CFB1" w14:textId="75F899B5" w:rsidR="00C6494D" w:rsidRPr="00E11877" w:rsidRDefault="00BC5ADB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CC07252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DEE9665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23E0829E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027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6F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2450" w14:textId="5D2DB27B" w:rsidR="00C6494D" w:rsidRPr="00E11877" w:rsidRDefault="00BC5ADB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E31C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7F0B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</w:tr>
    </w:tbl>
    <w:p w14:paraId="651012CE" w14:textId="40DBBF18" w:rsidR="00A30693" w:rsidRDefault="00A30693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4AE5A5A" w14:textId="77777777" w:rsidR="0093763B" w:rsidRPr="00E11877" w:rsidRDefault="00555E2B" w:rsidP="00F17CE1">
      <w:pPr>
        <w:pStyle w:val="StyleHeading5BlockLabelArial"/>
        <w:spacing w:before="60" w:after="60" w:line="270" w:lineRule="exact"/>
      </w:pPr>
      <w:r w:rsidRPr="00E11877">
        <w:t>Additional Checks - c</w:t>
      </w:r>
      <w:r w:rsidR="00CE6C77" w:rsidRPr="00E11877">
        <w:t>onfirming the variation ‘type’</w:t>
      </w:r>
      <w:r w:rsidR="00B70E84"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F17CE1" w:rsidRPr="00E11877" w14:paraId="3877519A" w14:textId="77777777" w:rsidTr="00F17CE1">
        <w:trPr>
          <w:trHeight w:val="170"/>
        </w:trPr>
        <w:tc>
          <w:tcPr>
            <w:tcW w:w="1692" w:type="pct"/>
            <w:shd w:val="clear" w:color="auto" w:fill="FFFF99"/>
          </w:tcPr>
          <w:p w14:paraId="1FCD0FA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8DE552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475B10E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5216318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FB7C60" w:rsidRPr="00E11877" w14:paraId="1FA6B904" w14:textId="77777777" w:rsidTr="00F17CE1">
        <w:trPr>
          <w:trHeight w:val="170"/>
        </w:trPr>
        <w:tc>
          <w:tcPr>
            <w:tcW w:w="1692" w:type="pct"/>
          </w:tcPr>
          <w:p w14:paraId="54824BF3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25A87C4D" w14:textId="7EE630E2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2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</w:t>
            </w:r>
            <w:r w:rsidR="00227C36" w:rsidRPr="00E11877">
              <w:rPr>
                <w:rFonts w:cs="Arial"/>
              </w:rPr>
              <w:t xml:space="preserve">Charge </w:t>
            </w:r>
            <w:r w:rsidRPr="00E11877">
              <w:rPr>
                <w:rFonts w:cs="Arial"/>
              </w:rPr>
              <w:t xml:space="preserve">Scheme for guidance on what sort of changes can be accepted as administrative.) </w:t>
            </w:r>
          </w:p>
        </w:tc>
        <w:tc>
          <w:tcPr>
            <w:tcW w:w="333" w:type="pct"/>
          </w:tcPr>
          <w:p w14:paraId="4BB55357" w14:textId="4419FBBE" w:rsidR="00FB7C60" w:rsidRPr="00E11877" w:rsidRDefault="00BC5ADB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064B0162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0680B8B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133BDD9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No further consideration needed.</w:t>
            </w:r>
          </w:p>
          <w:p w14:paraId="0A05E820" w14:textId="1E458BEC" w:rsidR="00FB7C60" w:rsidRPr="00E11877" w:rsidRDefault="00FB7C60" w:rsidP="00D8083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>No:</w:t>
            </w:r>
            <w:r w:rsidRPr="00E11877">
              <w:rPr>
                <w:rFonts w:cs="Arial"/>
              </w:rPr>
              <w:t xml:space="preserve"> the variation (change) is not administrative, it’s chargeable.</w:t>
            </w:r>
          </w:p>
        </w:tc>
      </w:tr>
    </w:tbl>
    <w:p w14:paraId="5A149A6E" w14:textId="77777777" w:rsidR="00C10FB2" w:rsidRPr="00E11877" w:rsidRDefault="00C10FB2" w:rsidP="00F17CE1">
      <w:pPr>
        <w:pStyle w:val="StyleHeading5BlockLabelArial"/>
        <w:spacing w:before="60" w:after="60" w:line="270" w:lineRule="exact"/>
      </w:pPr>
    </w:p>
    <w:p w14:paraId="02C2594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021"/>
        <w:gridCol w:w="749"/>
        <w:gridCol w:w="599"/>
        <w:gridCol w:w="705"/>
        <w:gridCol w:w="1277"/>
        <w:gridCol w:w="1695"/>
      </w:tblGrid>
      <w:tr w:rsidR="00C6494D" w:rsidRPr="00E11877" w14:paraId="772BA966" w14:textId="77777777" w:rsidTr="00BC5AD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74E79DF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4A39D7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3DBD5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AB22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75AE2D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4BDC9E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F723F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C6494D" w:rsidRPr="00E11877" w14:paraId="35965D1F" w14:textId="77777777" w:rsidTr="00BC5ADB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0E92D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723DB0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597949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32BF292" w14:textId="33DB8935" w:rsidR="00C6494D" w:rsidRPr="00E11877" w:rsidRDefault="00BC5AD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680587B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63" w:type="pct"/>
          </w:tcPr>
          <w:p w14:paraId="3734EFB8" w14:textId="618AF525" w:rsidR="00C6494D" w:rsidRPr="00E11877" w:rsidRDefault="00BC5AD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17/08/21</w:t>
            </w:r>
          </w:p>
        </w:tc>
        <w:tc>
          <w:tcPr>
            <w:tcW w:w="881" w:type="pct"/>
            <w:tcBorders>
              <w:right w:val="single" w:sz="4" w:space="0" w:color="auto"/>
            </w:tcBorders>
          </w:tcPr>
          <w:p w14:paraId="04DD371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C6494D" w:rsidRPr="00E11877" w14:paraId="59E59626" w14:textId="77777777" w:rsidTr="00BC5AD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BAC8AE9" w14:textId="11E35C08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559CD29" w14:textId="135297D8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120606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22041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6A71B77C" w14:textId="082B8049" w:rsidR="00C6494D" w:rsidRPr="00E11877" w:rsidRDefault="00BC5AD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63" w:type="pct"/>
            <w:tcBorders>
              <w:top w:val="single" w:sz="4" w:space="0" w:color="auto"/>
            </w:tcBorders>
          </w:tcPr>
          <w:p w14:paraId="27990337" w14:textId="2AEB7F88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81" w:type="pct"/>
            <w:tcBorders>
              <w:top w:val="single" w:sz="4" w:space="0" w:color="auto"/>
              <w:right w:val="single" w:sz="4" w:space="0" w:color="auto"/>
            </w:tcBorders>
          </w:tcPr>
          <w:p w14:paraId="341D0F6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5F13605" w14:textId="77777777" w:rsidTr="00BC5ADB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7BE0991" w14:textId="5A4E48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81F0B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FD86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1F039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30DABA09" w14:textId="07E535AF" w:rsidR="00C6494D" w:rsidRPr="00E11877" w:rsidRDefault="00BC5AD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63" w:type="pct"/>
            <w:tcBorders>
              <w:bottom w:val="single" w:sz="4" w:space="0" w:color="auto"/>
            </w:tcBorders>
          </w:tcPr>
          <w:p w14:paraId="521FCBD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81" w:type="pct"/>
            <w:tcBorders>
              <w:bottom w:val="single" w:sz="4" w:space="0" w:color="auto"/>
              <w:right w:val="single" w:sz="4" w:space="0" w:color="auto"/>
            </w:tcBorders>
          </w:tcPr>
          <w:p w14:paraId="28DC493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C6494D" w:rsidRPr="00E11877" w14:paraId="64FED5A7" w14:textId="77777777" w:rsidTr="00BC5AD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22766" w14:textId="18FD03B6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A9E35C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2818582" w14:textId="7F4920C9" w:rsidR="00C6494D" w:rsidRPr="00E11877" w:rsidRDefault="00BC5AD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DEB95E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51E1C7C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</w:tcBorders>
          </w:tcPr>
          <w:p w14:paraId="5DBA24F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5E0" w14:textId="6297F76F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1B16448" w14:textId="77777777" w:rsidTr="00BC5AD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75B5C" w14:textId="3D8422F3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5589D4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396AA3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60D293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61F415E0" w14:textId="337BB149" w:rsidR="00C6494D" w:rsidRPr="00E11877" w:rsidRDefault="00BC5AD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</w:tcBorders>
          </w:tcPr>
          <w:p w14:paraId="6BF810DB" w14:textId="60E237FE" w:rsidR="00C6494D" w:rsidRPr="00E11877" w:rsidRDefault="00BC5AD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17/08/21</w:t>
            </w: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A3A3" w14:textId="7AFC4AFA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91010C7" w14:textId="77777777" w:rsidTr="00BC5AD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D60DD3F" w14:textId="113DA93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814917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81DDC1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C927332" w14:textId="2B4D1783" w:rsidR="00C6494D" w:rsidRPr="00E11877" w:rsidRDefault="00BC5AD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595A082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63" w:type="pct"/>
            <w:tcBorders>
              <w:top w:val="single" w:sz="4" w:space="0" w:color="auto"/>
            </w:tcBorders>
          </w:tcPr>
          <w:p w14:paraId="6DF7827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81" w:type="pct"/>
            <w:tcBorders>
              <w:top w:val="single" w:sz="4" w:space="0" w:color="auto"/>
              <w:right w:val="single" w:sz="4" w:space="0" w:color="auto"/>
            </w:tcBorders>
          </w:tcPr>
          <w:p w14:paraId="4B55790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48962FBA" w14:textId="77777777" w:rsidTr="00BC5ADB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8606DF8" w14:textId="0591236F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5667AE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629CF03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9B901F1" w14:textId="478BB5D6" w:rsidR="00C6494D" w:rsidRPr="00E11877" w:rsidRDefault="00BC5AD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098C53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63" w:type="pct"/>
          </w:tcPr>
          <w:p w14:paraId="6774732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</w:tcPr>
          <w:p w14:paraId="7972EA5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19317A1D" w14:textId="77777777" w:rsidTr="00BC5ADB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B1DE18" w14:textId="2C091040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76A20B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41982E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63D319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4A3DA5F" w14:textId="0434B16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63" w:type="pct"/>
          </w:tcPr>
          <w:p w14:paraId="4CFD660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</w:tcPr>
          <w:p w14:paraId="303FC33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5D33618D" w14:textId="77777777" w:rsidTr="00BC5ADB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A266F8C" w14:textId="72C120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F920C8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0F65EA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699B91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025F207F" w14:textId="6A456B5D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63" w:type="pct"/>
          </w:tcPr>
          <w:p w14:paraId="166E59F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</w:tcPr>
          <w:p w14:paraId="227E2A8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C6494D" w:rsidRPr="00E11877" w14:paraId="50B3AA66" w14:textId="77777777" w:rsidTr="00BC5ADB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7324181" w14:textId="75FCF9CC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7E07BF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</w:tcPr>
          <w:p w14:paraId="0A3E7FAA" w14:textId="55CBA3E3" w:rsidR="00C6494D" w:rsidRPr="00E11877" w:rsidRDefault="00BC5AD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AB44D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120F642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63" w:type="pct"/>
          </w:tcPr>
          <w:p w14:paraId="7380F3EB" w14:textId="12A34037" w:rsidR="00C6494D" w:rsidRPr="00E11877" w:rsidRDefault="00BC5AD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17/08/21</w:t>
            </w:r>
          </w:p>
        </w:tc>
        <w:tc>
          <w:tcPr>
            <w:tcW w:w="881" w:type="pct"/>
            <w:tcBorders>
              <w:right w:val="single" w:sz="4" w:space="0" w:color="auto"/>
            </w:tcBorders>
          </w:tcPr>
          <w:p w14:paraId="351A657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43AB6" w:rsidRPr="00E11877" w14:paraId="4E780D1F" w14:textId="77777777" w:rsidTr="00BC5ADB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29C18B9" w14:textId="7F8F504D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lastRenderedPageBreak/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96D5935" w14:textId="61DE0A7F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042498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50FC82A1" w14:textId="197C0F57" w:rsidR="00743AB6" w:rsidRPr="00E11877" w:rsidRDefault="00BC5ADB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022C492A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63" w:type="pct"/>
            <w:tcBorders>
              <w:bottom w:val="single" w:sz="4" w:space="0" w:color="auto"/>
            </w:tcBorders>
          </w:tcPr>
          <w:p w14:paraId="77FF7F3C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81" w:type="pct"/>
            <w:tcBorders>
              <w:bottom w:val="single" w:sz="4" w:space="0" w:color="auto"/>
              <w:right w:val="single" w:sz="4" w:space="0" w:color="auto"/>
            </w:tcBorders>
          </w:tcPr>
          <w:p w14:paraId="1FC11CBC" w14:textId="3C99A779" w:rsidR="00743AB6" w:rsidRPr="00E11877" w:rsidRDefault="00682F4D" w:rsidP="00743AB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hyperlink r:id="rId13" w:history="1">
              <w:r w:rsidR="00743AB6">
                <w:rPr>
                  <w:rStyle w:val="Hyperlink"/>
                </w:rPr>
                <w:t>LDT@cyfoethnaturiolcymru.gov.uk</w:t>
              </w:r>
            </w:hyperlink>
          </w:p>
        </w:tc>
      </w:tr>
    </w:tbl>
    <w:p w14:paraId="179CE3EC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8E0988B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C6494D" w:rsidRPr="00E11877" w14:paraId="7D28A339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387860DC" w14:textId="4A3C86B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C6494D" w:rsidRPr="00E11877" w14:paraId="3ABD4513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0AB09A" w14:textId="39D3966B" w:rsidR="00C6494D" w:rsidRDefault="00BC5ADB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17/08/21</w:t>
            </w:r>
          </w:p>
          <w:p w14:paraId="42639712" w14:textId="77777777" w:rsidR="00BC5ADB" w:rsidRDefault="00BC5ADB" w:rsidP="00BC5AD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bookmarkStart w:id="1" w:name="_Hlk80086508"/>
            <w:r>
              <w:rPr>
                <w:rFonts w:ascii="Arial" w:hAnsi="Arial" w:cs="Arial"/>
                <w:sz w:val="22"/>
                <w:szCs w:val="22"/>
              </w:rPr>
              <w:t>Admin variation to change register officer address to</w:t>
            </w:r>
            <w:r w:rsidRPr="00BC5ADB">
              <w:rPr>
                <w:rFonts w:ascii="Arial" w:hAnsi="Arial" w:cs="Arial"/>
                <w:sz w:val="22"/>
                <w:szCs w:val="22"/>
              </w:rPr>
              <w:t xml:space="preserve"> 114 </w:t>
            </w:r>
            <w:proofErr w:type="spellStart"/>
            <w:r w:rsidRPr="00BC5ADB">
              <w:rPr>
                <w:rFonts w:ascii="Arial" w:hAnsi="Arial" w:cs="Arial"/>
                <w:sz w:val="22"/>
                <w:szCs w:val="22"/>
              </w:rPr>
              <w:t>Ystrad</w:t>
            </w:r>
            <w:proofErr w:type="spellEnd"/>
            <w:r w:rsidRPr="00BC5ADB">
              <w:rPr>
                <w:rFonts w:ascii="Arial" w:hAnsi="Arial" w:cs="Arial"/>
                <w:sz w:val="22"/>
                <w:szCs w:val="22"/>
              </w:rPr>
              <w:t xml:space="preserve"> Road, </w:t>
            </w:r>
            <w:proofErr w:type="spellStart"/>
            <w:r w:rsidRPr="00BC5ADB">
              <w:rPr>
                <w:rFonts w:ascii="Arial" w:hAnsi="Arial" w:cs="Arial"/>
                <w:sz w:val="22"/>
                <w:szCs w:val="22"/>
              </w:rPr>
              <w:t>Fforestfach</w:t>
            </w:r>
            <w:proofErr w:type="spellEnd"/>
            <w:r w:rsidRPr="00BC5ADB">
              <w:rPr>
                <w:rFonts w:ascii="Arial" w:hAnsi="Arial" w:cs="Arial"/>
                <w:sz w:val="22"/>
                <w:szCs w:val="22"/>
              </w:rPr>
              <w:t>, Swansea SA5 4NE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BDFE0D0" w14:textId="77777777" w:rsidR="00BC5ADB" w:rsidRDefault="00BC5ADB" w:rsidP="00BC5AD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54103C7B" w14:textId="77777777" w:rsidR="00BC5ADB" w:rsidRDefault="00BC5ADB" w:rsidP="00BC5AD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On review of Companies House for </w:t>
            </w:r>
            <w:r w:rsidRPr="00BC5ADB">
              <w:rPr>
                <w:rFonts w:ascii="Arial" w:hAnsi="Arial" w:cs="Arial"/>
                <w:sz w:val="22"/>
                <w:szCs w:val="22"/>
              </w:rPr>
              <w:t>STENOR LIMITED</w:t>
            </w:r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BC5ADB">
              <w:rPr>
                <w:rFonts w:ascii="Arial" w:hAnsi="Arial" w:cs="Arial"/>
                <w:sz w:val="22"/>
                <w:szCs w:val="22"/>
              </w:rPr>
              <w:t>Company number 07312069</w:t>
            </w:r>
            <w:r>
              <w:rPr>
                <w:rFonts w:ascii="Arial" w:hAnsi="Arial" w:cs="Arial"/>
                <w:sz w:val="22"/>
                <w:szCs w:val="22"/>
              </w:rPr>
              <w:t xml:space="preserve">) the registered office address is </w:t>
            </w:r>
            <w:proofErr w:type="spellStart"/>
            <w:r w:rsidRPr="00BC5ADB">
              <w:rPr>
                <w:rFonts w:ascii="Arial" w:hAnsi="Arial" w:cs="Arial"/>
                <w:sz w:val="22"/>
                <w:szCs w:val="22"/>
              </w:rPr>
              <w:t>Ystrad</w:t>
            </w:r>
            <w:proofErr w:type="spellEnd"/>
            <w:r w:rsidRPr="00BC5ADB">
              <w:rPr>
                <w:rFonts w:ascii="Arial" w:hAnsi="Arial" w:cs="Arial"/>
                <w:sz w:val="22"/>
                <w:szCs w:val="22"/>
              </w:rPr>
              <w:t xml:space="preserve"> Road, </w:t>
            </w:r>
            <w:proofErr w:type="spellStart"/>
            <w:r w:rsidRPr="00BC5ADB">
              <w:rPr>
                <w:rFonts w:ascii="Arial" w:hAnsi="Arial" w:cs="Arial"/>
                <w:sz w:val="22"/>
                <w:szCs w:val="22"/>
              </w:rPr>
              <w:t>Fforestfach</w:t>
            </w:r>
            <w:proofErr w:type="spellEnd"/>
            <w:r w:rsidRPr="00BC5ADB">
              <w:rPr>
                <w:rFonts w:ascii="Arial" w:hAnsi="Arial" w:cs="Arial"/>
                <w:sz w:val="22"/>
                <w:szCs w:val="22"/>
              </w:rPr>
              <w:t>, Swansea, United Kingdom, SA5 4NE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E21A8DB" w14:textId="77777777" w:rsidR="00BC5ADB" w:rsidRDefault="00BC5ADB" w:rsidP="00BC5AD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0425D732" w14:textId="0CD3155E" w:rsidR="00BC5ADB" w:rsidRPr="00E11877" w:rsidRDefault="00BC5ADB" w:rsidP="00BC5AD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house number is missing on companies house. We therefore cannot change the registered address on the permit at this time. </w:t>
            </w:r>
            <w:r w:rsidR="00D80835">
              <w:rPr>
                <w:rFonts w:ascii="Arial" w:hAnsi="Arial" w:cs="Arial"/>
                <w:sz w:val="22"/>
                <w:szCs w:val="22"/>
              </w:rPr>
              <w:t>The applicant</w:t>
            </w:r>
            <w:r>
              <w:rPr>
                <w:rFonts w:ascii="Arial" w:hAnsi="Arial" w:cs="Arial"/>
                <w:sz w:val="22"/>
                <w:szCs w:val="22"/>
              </w:rPr>
              <w:t xml:space="preserve"> will have to ensure </w:t>
            </w:r>
            <w:r w:rsidR="00D80835">
              <w:rPr>
                <w:rFonts w:ascii="Arial" w:hAnsi="Arial" w:cs="Arial"/>
                <w:sz w:val="22"/>
                <w:szCs w:val="22"/>
              </w:rPr>
              <w:t>the address on companies house is correct before re-applying.</w:t>
            </w:r>
            <w:bookmarkEnd w:id="1"/>
          </w:p>
        </w:tc>
      </w:tr>
    </w:tbl>
    <w:p w14:paraId="336713D6" w14:textId="77777777" w:rsidR="0093763B" w:rsidRPr="00F17CE1" w:rsidRDefault="0093763B" w:rsidP="00F17CE1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RPr="00F17CE1" w:rsidSect="00C40A47">
      <w:headerReference w:type="even" r:id="rId14"/>
      <w:headerReference w:type="default" r:id="rId15"/>
      <w:headerReference w:type="first" r:id="rId16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7AA10" w14:textId="77777777" w:rsidR="00710F41" w:rsidRDefault="00682F4D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E9D7A" w14:textId="77777777" w:rsidR="00710F41" w:rsidRDefault="00682F4D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36B1D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3AB6"/>
    <w:rsid w:val="00744298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6630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C5ADB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0835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28AB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LDT@cyfoethnaturiolcymru.gov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REGU-219-5464871</_dlc_DocId>
    <_dlc_DocIdUrl xmlns="9be56660-2c31-41ef-bc00-23e72f632f2a">
      <Url>https://cyfoethnaturiolcymru.sharepoint.com/teams/Regulatory/Permitting/_layouts/15/DocIdRedir.aspx?ID=REGU-219-5464871</Url>
      <Description>REGU-219-5464871</Description>
    </_dlc_DocIdUrl>
    <Site_x0020_Name xmlns="859f7ad6-93f6-4205-b62b-a17f28acbbac">Former Dog Track</Site_x0020_Name>
    <Internal_x002f_External xmlns="859f7ad6-93f6-4205-b62b-a17f28acbbac">Internal document</Internal_x002f_External>
    <Post_x0020_code xmlns="859f7ad6-93f6-4205-b62b-a17f28acbbac">SA5 4NE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Kings Dock, Swansea, SA1 8QU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2021-08-16T23:00:00+00:00</Document_x0020_Date>
    <Facility_x0020_Address xmlns="859f7ad6-93f6-4205-b62b-a17f28acbbac">Ystrad Road, Fforest Fach, Swansea</Facility_x0020_Address>
    <Environment_x0020_Sub_x0020_Folder xmlns="859f7ad6-93f6-4205-b62b-a17f28acbbac">Licence variation</Environment_x0020_Sub_x0020_Folder>
    <Customer_x0020_Name xmlns="859f7ad6-93f6-4205-b62b-a17f28acbbac">Stenor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A0B138-96FF-41DD-9B18-CAB65BB03669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9F53CB1-90A0-4422-815D-E4290AF44DEC}"/>
</file>

<file path=customXml/itemProps4.xml><?xml version="1.0" encoding="utf-8"?>
<ds:datastoreItem xmlns:ds="http://schemas.openxmlformats.org/officeDocument/2006/customXml" ds:itemID="{D012DCCE-E222-424C-9BA1-08F2288A2B81}"/>
</file>

<file path=customXml/itemProps5.xml><?xml version="1.0" encoding="utf-8"?>
<ds:datastoreItem xmlns:ds="http://schemas.openxmlformats.org/officeDocument/2006/customXml" ds:itemID="{21AB66B5-49FE-4FEE-9C0F-6860F46A5A9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64</TotalTime>
  <Pages>4</Pages>
  <Words>694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4748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22</cp:revision>
  <cp:lastPrinted>2013-09-05T11:11:00Z</cp:lastPrinted>
  <dcterms:created xsi:type="dcterms:W3CDTF">2015-01-27T13:20:00Z</dcterms:created>
  <dcterms:modified xsi:type="dcterms:W3CDTF">2021-08-17T09:01:00Z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2b173a1f-8139-4692-bcec-4b6c2c20ad30</vt:lpwstr>
  </property>
</Properties>
</file>