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6F5AA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t xml:space="preserve">Duly Made checklist – waste permit administrative variations </w:t>
      </w:r>
    </w:p>
    <w:p w14:paraId="18FB3F78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79BEA7B8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D4E10" w:rsidRPr="00E11877" w14:paraId="0F03906D" w14:textId="77777777" w:rsidTr="00C53215">
        <w:trPr>
          <w:trHeight w:val="227"/>
        </w:trPr>
        <w:tc>
          <w:tcPr>
            <w:tcW w:w="4077" w:type="dxa"/>
          </w:tcPr>
          <w:p w14:paraId="223548D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7138117B" w14:textId="59D1112B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PAN-01463</w:t>
            </w:r>
            <w:r w:rsidR="002940FD">
              <w:rPr>
                <w:rFonts w:ascii="Arial" w:hAnsi="Arial" w:cs="Arial"/>
                <w:lang w:eastAsia="en-US"/>
              </w:rPr>
              <w:t>2</w:t>
            </w:r>
            <w:bookmarkStart w:id="0" w:name="_GoBack"/>
            <w:bookmarkEnd w:id="0"/>
          </w:p>
        </w:tc>
      </w:tr>
      <w:tr w:rsidR="004D4E10" w:rsidRPr="00E11877" w14:paraId="771283CA" w14:textId="77777777" w:rsidTr="00C53215">
        <w:trPr>
          <w:trHeight w:val="227"/>
        </w:trPr>
        <w:tc>
          <w:tcPr>
            <w:tcW w:w="4077" w:type="dxa"/>
          </w:tcPr>
          <w:p w14:paraId="16C8591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F0DFF94" w14:textId="3CAE3268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="00B20C3F">
              <w:t xml:space="preserve"> </w:t>
            </w:r>
            <w:r w:rsidR="00B20C3F" w:rsidRPr="00B20C3F">
              <w:rPr>
                <w:rFonts w:ascii="Arial" w:hAnsi="Arial" w:cs="Arial"/>
                <w:lang w:eastAsia="en-US"/>
              </w:rPr>
              <w:t>GP3690LR</w:t>
            </w:r>
          </w:p>
        </w:tc>
      </w:tr>
      <w:tr w:rsidR="004D4E10" w:rsidRPr="00E11877" w14:paraId="742A5F97" w14:textId="77777777" w:rsidTr="00C53215">
        <w:trPr>
          <w:trHeight w:val="227"/>
        </w:trPr>
        <w:tc>
          <w:tcPr>
            <w:tcW w:w="4077" w:type="dxa"/>
          </w:tcPr>
          <w:p w14:paraId="1C56D0F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99BAC3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4D4E10" w:rsidRPr="00E11877" w14:paraId="7AC48F22" w14:textId="77777777" w:rsidTr="00C53215">
        <w:trPr>
          <w:trHeight w:val="227"/>
        </w:trPr>
        <w:tc>
          <w:tcPr>
            <w:tcW w:w="4077" w:type="dxa"/>
          </w:tcPr>
          <w:p w14:paraId="18A22B1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FAB16A6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Tondu Waste Transfer Station</w:t>
            </w:r>
          </w:p>
          <w:p w14:paraId="23B6A600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FD28F2">
              <w:rPr>
                <w:rFonts w:ascii="Arial" w:hAnsi="Arial" w:cs="Arial"/>
                <w:lang w:eastAsia="en-US"/>
              </w:rPr>
              <w:t>Maesteg</w:t>
            </w:r>
            <w:proofErr w:type="spellEnd"/>
            <w:r w:rsidRPr="00FD28F2">
              <w:rPr>
                <w:rFonts w:ascii="Arial" w:hAnsi="Arial" w:cs="Arial"/>
                <w:lang w:eastAsia="en-US"/>
              </w:rPr>
              <w:t xml:space="preserve"> Road</w:t>
            </w:r>
          </w:p>
          <w:p w14:paraId="310B1842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Tondu</w:t>
            </w:r>
          </w:p>
          <w:p w14:paraId="11AE5B2F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Bridgend</w:t>
            </w:r>
          </w:p>
          <w:p w14:paraId="68ECC292" w14:textId="77777777" w:rsidR="00FD28F2" w:rsidRPr="00FD28F2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Glamorgan</w:t>
            </w:r>
          </w:p>
          <w:p w14:paraId="2B51C378" w14:textId="0D6A7091" w:rsidR="004D4E10" w:rsidRPr="00E11877" w:rsidRDefault="00FD28F2" w:rsidP="00FD28F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D28F2">
              <w:rPr>
                <w:rFonts w:ascii="Arial" w:hAnsi="Arial" w:cs="Arial"/>
                <w:lang w:eastAsia="en-US"/>
              </w:rPr>
              <w:t>CF32 0NE</w:t>
            </w:r>
          </w:p>
        </w:tc>
      </w:tr>
      <w:tr w:rsidR="004D4E10" w:rsidRPr="00E11877" w14:paraId="2CACB25C" w14:textId="77777777" w:rsidTr="00C53215">
        <w:trPr>
          <w:trHeight w:val="227"/>
        </w:trPr>
        <w:tc>
          <w:tcPr>
            <w:tcW w:w="4077" w:type="dxa"/>
          </w:tcPr>
          <w:p w14:paraId="61B402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1D327D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Central </w:t>
            </w:r>
          </w:p>
        </w:tc>
      </w:tr>
      <w:tr w:rsidR="004D4E10" w:rsidRPr="00E11877" w14:paraId="08BC6A11" w14:textId="77777777" w:rsidTr="00C53215">
        <w:trPr>
          <w:trHeight w:val="227"/>
        </w:trPr>
        <w:tc>
          <w:tcPr>
            <w:tcW w:w="4077" w:type="dxa"/>
          </w:tcPr>
          <w:p w14:paraId="784336E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59F3B8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 Waste Regulation</w:t>
            </w:r>
          </w:p>
        </w:tc>
      </w:tr>
      <w:tr w:rsidR="004D4E10" w:rsidRPr="00E11877" w14:paraId="5FE7CDE9" w14:textId="77777777" w:rsidTr="00C53215">
        <w:trPr>
          <w:trHeight w:val="227"/>
        </w:trPr>
        <w:tc>
          <w:tcPr>
            <w:tcW w:w="4077" w:type="dxa"/>
          </w:tcPr>
          <w:p w14:paraId="3F3DB97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3E01A37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5AD355C2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88DE5D0" w14:textId="77777777" w:rsidR="004D4E10" w:rsidRPr="00E11877" w:rsidRDefault="004D4E10" w:rsidP="004D4E10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D4E10" w:rsidRPr="00E11877" w14:paraId="3599D86F" w14:textId="77777777" w:rsidTr="00C53215">
        <w:trPr>
          <w:trHeight w:val="20"/>
        </w:trPr>
        <w:tc>
          <w:tcPr>
            <w:tcW w:w="7196" w:type="dxa"/>
          </w:tcPr>
          <w:p w14:paraId="76B663C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8FF61AB" wp14:editId="2852C892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730429B" w14:textId="77777777" w:rsidR="004D4E10" w:rsidRPr="002F1449" w:rsidRDefault="004D4E10" w:rsidP="004D4E10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0177EB3C" w14:textId="77777777" w:rsidR="004D4E10" w:rsidRDefault="004D4E10" w:rsidP="004D4E10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708815BD" w14:textId="77777777" w:rsidR="004D4E10" w:rsidRDefault="004D4E10" w:rsidP="004D4E10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FF61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2730429B" w14:textId="77777777" w:rsidR="004D4E10" w:rsidRPr="002F1449" w:rsidRDefault="004D4E10" w:rsidP="004D4E10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0177EB3C" w14:textId="77777777" w:rsidR="004D4E10" w:rsidRDefault="004D4E10" w:rsidP="004D4E10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708815BD" w14:textId="77777777" w:rsidR="004D4E10" w:rsidRDefault="004D4E10" w:rsidP="004D4E10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4E1FD0C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1017F3D" w14:textId="77777777" w:rsidTr="00C53215">
        <w:trPr>
          <w:trHeight w:val="20"/>
        </w:trPr>
        <w:tc>
          <w:tcPr>
            <w:tcW w:w="7196" w:type="dxa"/>
          </w:tcPr>
          <w:p w14:paraId="6A10E83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5AAB57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96549C4" w14:textId="77777777" w:rsidTr="00C53215">
        <w:trPr>
          <w:trHeight w:val="20"/>
        </w:trPr>
        <w:tc>
          <w:tcPr>
            <w:tcW w:w="7196" w:type="dxa"/>
          </w:tcPr>
          <w:p w14:paraId="517B002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6C2C75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35E572E0" w14:textId="77777777" w:rsidTr="00C53215">
        <w:trPr>
          <w:trHeight w:val="20"/>
        </w:trPr>
        <w:tc>
          <w:tcPr>
            <w:tcW w:w="7196" w:type="dxa"/>
          </w:tcPr>
          <w:p w14:paraId="2DCBA7D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78F3A3F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110E06C7" w14:textId="77777777" w:rsidTr="00C53215">
        <w:trPr>
          <w:trHeight w:val="20"/>
        </w:trPr>
        <w:tc>
          <w:tcPr>
            <w:tcW w:w="7196" w:type="dxa"/>
          </w:tcPr>
          <w:p w14:paraId="3E74CD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20ABD5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4D4E10" w:rsidRPr="00E11877" w14:paraId="27562018" w14:textId="77777777" w:rsidTr="00C53215">
        <w:trPr>
          <w:trHeight w:val="20"/>
        </w:trPr>
        <w:tc>
          <w:tcPr>
            <w:tcW w:w="7196" w:type="dxa"/>
          </w:tcPr>
          <w:p w14:paraId="6226A9C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004D0F7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D4E10" w:rsidRPr="00E11877" w14:paraId="412232FF" w14:textId="77777777" w:rsidTr="00C53215">
        <w:trPr>
          <w:trHeight w:val="20"/>
        </w:trPr>
        <w:tc>
          <w:tcPr>
            <w:tcW w:w="7196" w:type="dxa"/>
          </w:tcPr>
          <w:p w14:paraId="2E19FB7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35D17FD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13/08/2021</w:t>
            </w:r>
          </w:p>
        </w:tc>
      </w:tr>
      <w:tr w:rsidR="004D4E10" w:rsidRPr="00E11877" w14:paraId="7AEB2F0D" w14:textId="77777777" w:rsidTr="00C53215">
        <w:trPr>
          <w:trHeight w:val="20"/>
        </w:trPr>
        <w:tc>
          <w:tcPr>
            <w:tcW w:w="7196" w:type="dxa"/>
          </w:tcPr>
          <w:p w14:paraId="580B3CF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422E07B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4D4E10" w:rsidRPr="00E11877" w14:paraId="2CD02FBC" w14:textId="77777777" w:rsidTr="00C53215">
        <w:trPr>
          <w:trHeight w:val="20"/>
        </w:trPr>
        <w:tc>
          <w:tcPr>
            <w:tcW w:w="7196" w:type="dxa"/>
          </w:tcPr>
          <w:p w14:paraId="2B7906A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D01E58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4D4E10" w:rsidRPr="00E11877" w14:paraId="0B75F1DA" w14:textId="77777777" w:rsidTr="00C53215">
        <w:trPr>
          <w:trHeight w:val="20"/>
        </w:trPr>
        <w:tc>
          <w:tcPr>
            <w:tcW w:w="7196" w:type="dxa"/>
          </w:tcPr>
          <w:p w14:paraId="49C40D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01393A1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46CBF0D8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br w:type="page"/>
      </w:r>
      <w:r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4D4E10" w:rsidRPr="00E11877" w14:paraId="5ECE2086" w14:textId="77777777" w:rsidTr="00C53215">
        <w:trPr>
          <w:trHeight w:val="20"/>
        </w:trPr>
        <w:tc>
          <w:tcPr>
            <w:tcW w:w="2707" w:type="pct"/>
            <w:shd w:val="clear" w:color="auto" w:fill="FFFF99"/>
          </w:tcPr>
          <w:p w14:paraId="18E359BD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4F6598F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318" w:type="pct"/>
            <w:shd w:val="clear" w:color="auto" w:fill="FFFF99"/>
          </w:tcPr>
          <w:p w14:paraId="59D6C21A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EE142A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2C6C70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4D4E10" w:rsidRPr="00E11877" w14:paraId="08C29811" w14:textId="77777777" w:rsidTr="00C53215">
        <w:trPr>
          <w:trHeight w:val="20"/>
        </w:trPr>
        <w:tc>
          <w:tcPr>
            <w:tcW w:w="2707" w:type="pct"/>
          </w:tcPr>
          <w:p w14:paraId="24C28B6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56699B6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C7C44E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366BC3A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5F3ED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D4E10" w:rsidRPr="00E11877" w14:paraId="7165243F" w14:textId="77777777" w:rsidTr="00C53215">
        <w:trPr>
          <w:trHeight w:val="20"/>
        </w:trPr>
        <w:tc>
          <w:tcPr>
            <w:tcW w:w="2707" w:type="pct"/>
          </w:tcPr>
          <w:p w14:paraId="2C507CC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26CE8A8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5CA5EA8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42457A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6143642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D4E10" w:rsidRPr="00E11877" w14:paraId="461F644D" w14:textId="77777777" w:rsidTr="00C53215">
        <w:trPr>
          <w:trHeight w:val="20"/>
        </w:trPr>
        <w:tc>
          <w:tcPr>
            <w:tcW w:w="2707" w:type="pct"/>
          </w:tcPr>
          <w:p w14:paraId="502C720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542075F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C59D69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D89A37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44FD80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D57BD0F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9FCAF2E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4D4E10" w:rsidRPr="00E11877" w14:paraId="4603B416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1DD963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7CC40D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1E0F3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E42C0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579865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224BA1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D4E10" w:rsidRPr="00E11877" w14:paraId="0AAFA09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207E8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54A2759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7785909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A0A062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4D9A7FF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B2B643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3DA37A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EB187B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4BAF774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257FC0C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3114426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14534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6EE8C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89EEC4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AB0BA1F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595EAC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135D418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7BA741C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A93BE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0F6450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2C3556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3FFEEF2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8E0FF5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2AB0A2C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5561243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AB6A10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B4D587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147F14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70B2AF4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22A83C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240DC32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3F049DE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F2ADF5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AC600F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91EE13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3601491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1FB2EC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6C3D749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0CAF5DF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3EB57A2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531C937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A533AB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5800E5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A5CD3E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063B71F6" w14:textId="77777777" w:rsidR="004D4E10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318FA0B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6E14743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1BBAB5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7A7F89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1F8EBE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13D0EFF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CB1C86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6B624A9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completed?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</w:tc>
        <w:tc>
          <w:tcPr>
            <w:tcW w:w="316" w:type="pct"/>
          </w:tcPr>
          <w:p w14:paraId="34D3A87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F3C18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053B35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613773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FE6D10F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1939E8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273607F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5EDCAE4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315C27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4D11FD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5BEB30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B24BEB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4EF0B2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518BEE26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003C01D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1920883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016E61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9862AC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3D902EC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BB5400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13664CA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56982D3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70A67F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542A32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878F842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04269A6B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751F6D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2E769D0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1772B4A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688B9A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647908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80D98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is bespoke</w:t>
            </w:r>
          </w:p>
        </w:tc>
      </w:tr>
      <w:tr w:rsidR="004D4E10" w:rsidRPr="00E11877" w14:paraId="537C89C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7FEA41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5EE98FB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413B7AB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1E03F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2F332C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F0EB3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49B47D6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BBE673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028B8819" w14:textId="77777777" w:rsidR="004D4E10" w:rsidRPr="00216FD8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3DF0E12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5CFA66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D3137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42C428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1014B5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15905CB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C3BE41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0A9E9A6" w14:textId="77777777" w:rsidR="004D4E10" w:rsidRPr="00DA4555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61754DFC" w14:textId="77777777" w:rsidR="004D4E10" w:rsidRPr="00216FD8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6C3D9DB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2D8D8F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40840E4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BAE376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5973D40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5E407F90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B6A96E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732CACE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13F1292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25C488EC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7FC591B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2F05D76E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98D89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41BA1BD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1BCA81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2D09A9B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57C80865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ED99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E26706E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FF"/>
          <w:sz w:val="22"/>
          <w:szCs w:val="22"/>
        </w:rPr>
        <w:br/>
      </w: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4D4E10" w:rsidRPr="00E11877" w14:paraId="5853DB7E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B3DACA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5DD6560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9870698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C14AC37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01FA043" w14:textId="77777777" w:rsidR="004D4E10" w:rsidRPr="00E11877" w:rsidRDefault="004D4E10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4D4E10" w:rsidRPr="00E11877" w14:paraId="4AF0C3B7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18509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D93E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49099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00D3E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3CDD853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ACD5D58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1911BF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EAE6C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4AA3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33A8D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68A182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762A356F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82D64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625AE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146EB5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07AF8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65A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5B286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5387D91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50D5B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49B9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71A0D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34E9D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5FAE539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5139EB9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616E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19F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1D4686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2763DD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2EDF50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240F672A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360FA62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165AC5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4904EDC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F2E0093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2D8D927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4D4E10" w:rsidRPr="00E11877" w14:paraId="359FD5CC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805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3BE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4877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C981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569F" w14:textId="77777777" w:rsidR="004D4E10" w:rsidRPr="00E11877" w:rsidRDefault="004D4E10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4FD9CA40" w14:textId="77777777" w:rsidR="004D4E10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7130DC9A" w14:textId="77777777" w:rsidR="004D4E10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7A8BFA9A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719CD1F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  <w:r w:rsidRPr="00E11877">
        <w:t>Additional Checks - confirming the variation ‘type’</w:t>
      </w:r>
      <w:r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4D4E10" w:rsidRPr="00E11877" w14:paraId="7A665AAB" w14:textId="77777777" w:rsidTr="00C53215">
        <w:trPr>
          <w:trHeight w:val="170"/>
        </w:trPr>
        <w:tc>
          <w:tcPr>
            <w:tcW w:w="1692" w:type="pct"/>
            <w:shd w:val="clear" w:color="auto" w:fill="FFFF99"/>
          </w:tcPr>
          <w:p w14:paraId="63DEFC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7C93071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F84308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7D45D0C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4D4E10" w:rsidRPr="00E11877" w14:paraId="3E46D7CB" w14:textId="77777777" w:rsidTr="00C53215">
        <w:trPr>
          <w:trHeight w:val="170"/>
        </w:trPr>
        <w:tc>
          <w:tcPr>
            <w:tcW w:w="1692" w:type="pct"/>
          </w:tcPr>
          <w:p w14:paraId="43B15B5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0608FC6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0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Charge Scheme for guidance on what sort of changes can be accepted as administrative.) </w:t>
            </w:r>
          </w:p>
        </w:tc>
        <w:tc>
          <w:tcPr>
            <w:tcW w:w="333" w:type="pct"/>
          </w:tcPr>
          <w:p w14:paraId="21C6F9C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6969B17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16C92DF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3EF453F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3ED15A24" w14:textId="77777777" w:rsidR="004D4E10" w:rsidRPr="00E11877" w:rsidRDefault="004D4E10" w:rsidP="004D4E10">
      <w:pPr>
        <w:pStyle w:val="StyleHeading5BlockLabelArial"/>
        <w:spacing w:before="60" w:after="60" w:line="270" w:lineRule="exact"/>
      </w:pPr>
    </w:p>
    <w:p w14:paraId="007BF74A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4D4E10" w:rsidRPr="00E11877" w14:paraId="4479D338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2ECA8E0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BB85D1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AD834ED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3734A11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8ED47CA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1E7F383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A75CE57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D4E10" w:rsidRPr="00E11877" w14:paraId="3844EB87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0A8EF9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3BFC9BC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64F0B09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0B2F9B5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D22435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67EF98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6036FAE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FB97D5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70C71E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37BBA2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CA0A22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979E9B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1508F8C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143C296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630D491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64BB0D19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0AAD8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66B0DB7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9E0CEA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65D09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D00E3F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3637294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7D37E78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B1F3DF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F2621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AA807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70F73B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6D6A0B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02E1AFD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272430B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986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7A018859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946C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3B3D51E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7AFBC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B1AEA3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7298651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5B6C3CF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90F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2BD85D64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7D8C8E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29F0DA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DC4038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E98A22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09164BE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44D2BE2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63D635B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3906A364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68394F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20F717E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425C0381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EFF53D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44123A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200588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2516E7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87581C2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EB711F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038F40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3F61BA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38F226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528336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224973D4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6ED4B7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04180ADB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EFF9B76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EFBC93F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C64456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DC6B61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B44630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3996DE40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6BD922C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D4E10" w:rsidRPr="00E11877" w14:paraId="5995133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965300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9F0466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1CA7AD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FD69F1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7A2C053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39B9281D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F44B309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D4E10" w:rsidRPr="00E11877" w14:paraId="61520EF5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70F38F7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2E092B9B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A4EA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EF5630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6E5AC7C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2416E4D2" w14:textId="77777777" w:rsidR="004D4E10" w:rsidRPr="00E11877" w:rsidRDefault="004D4E10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1D55029D" w14:textId="77777777" w:rsidR="004D4E10" w:rsidRPr="00E11877" w:rsidRDefault="002940FD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1" w:history="1">
              <w:r w:rsidR="004D4E10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2414C99D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4C874222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C00F1BB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4B469BE7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6ED7C841" w14:textId="77777777" w:rsidR="004D4E10" w:rsidRPr="00E11877" w:rsidRDefault="004D4E10" w:rsidP="004D4E10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4D4E10" w:rsidRPr="00E11877" w14:paraId="3F8DB130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672A4F8F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5D3B1B28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4E10" w:rsidRPr="00E11877" w14:paraId="79874923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9D3483E" w14:textId="77777777" w:rsidR="004D4E10" w:rsidRPr="00E11877" w:rsidRDefault="004D4E10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Ethan Banfield 13/08/2021</w:t>
            </w:r>
          </w:p>
        </w:tc>
      </w:tr>
    </w:tbl>
    <w:p w14:paraId="560DC304" w14:textId="77777777" w:rsidR="004D4E10" w:rsidRPr="00F17CE1" w:rsidRDefault="004D4E10" w:rsidP="004D4E10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336713D6" w14:textId="77777777" w:rsidR="0093763B" w:rsidRPr="004D4E10" w:rsidRDefault="0093763B" w:rsidP="004D4E10"/>
    <w:sectPr w:rsidR="0093763B" w:rsidRPr="004D4E10" w:rsidSect="00C40A47">
      <w:headerReference w:type="even" r:id="rId12"/>
      <w:headerReference w:type="default" r:id="rId13"/>
      <w:headerReference w:type="first" r:id="rId14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2940FD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2940FD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940FD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3FCE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4E10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6F7957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57557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0C3F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28F2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7575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DT@cyfoethnaturiolcymru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Tondu Waste Transfer Station</Site_x0020_Name>
    <Internal_x002f_External xmlns="859f7ad6-93f6-4205-b62b-a17f28acbbac">Internal document</Internal_x002f_External>
    <Post_x0020_code xmlns="859f7ad6-93f6-4205-b62b-a17f28acbbac">CF32 9DP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variation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REGU-219-5464869</_dlc_DocId>
    <_dlc_DocIdUrl xmlns="9be56660-2c31-41ef-bc00-23e72f632f2a">
      <Url>https://cyfoethnaturiolcymru.sharepoint.com/teams/Regulatory/Permitting/_layouts/15/DocIdRedir.aspx?ID=REGU-219-5464869</Url>
      <Description>REGU-219-5464869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965FBC3-B9F6-4D4F-90A3-E91109B17FC1}"/>
</file>

<file path=customXml/itemProps2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014aa2b3-5ba5-4a8f-8396-53fdd9e3c4c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929f6cf-a1fc-4bf2-9bc2-a91e17a747b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A696335-8EF3-4B63-9AEA-F2837C5C8B0A}"/>
</file>

<file path=customXml/itemProps5.xml><?xml version="1.0" encoding="utf-8"?>
<ds:datastoreItem xmlns:ds="http://schemas.openxmlformats.org/officeDocument/2006/customXml" ds:itemID="{DC62716E-963B-4BCE-A934-205F0D4B13AF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16</TotalTime>
  <Pages>4</Pages>
  <Words>569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4018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>Nadine Jones</dc:creator>
  <cp:keywords/>
  <dc:description>203_08_SD12, version 1Issue date: 12/06/09</dc:description>
  <cp:lastModifiedBy>Banfield, Ethan</cp:lastModifiedBy>
  <cp:revision>8</cp:revision>
  <cp:lastPrinted>2013-09-05T11:11:00Z</cp:lastPrinted>
  <dcterms:created xsi:type="dcterms:W3CDTF">2021-08-12T10:20:00Z</dcterms:created>
  <dcterms:modified xsi:type="dcterms:W3CDTF">2021-08-13T14:28:00Z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c940b3d9-328f-4ae8-8683-a83680b8bb65</vt:lpwstr>
  </property>
  <property fmtid="{D5CDD505-2E9C-101B-9397-08002B2CF9AE}" pid="11" name="Order">
    <vt:r8>546486900</vt:r8>
  </property>
</Properties>
</file>