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lastRenderedPageBreak/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lastRenderedPageBreak/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309D1301" w:rsidR="00BE1842" w:rsidRPr="007C08F6" w:rsidRDefault="006C63D2" w:rsidP="006C63D2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EPR/</w:t>
                </w:r>
                <w:proofErr w:type="spellStart"/>
                <w:r>
                  <w:rPr>
                    <w:rStyle w:val="Responseboxtext"/>
                  </w:rPr>
                  <w:t>EB3931AM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What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is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the name, address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1B905773" w:rsidR="00BE1842" w:rsidRPr="00F77607" w:rsidRDefault="004971FE" w:rsidP="004971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Llandulas</w:t>
                </w:r>
                <w:proofErr w:type="spellEnd"/>
                <w:r>
                  <w:rPr>
                    <w:rStyle w:val="Responseboxtext"/>
                  </w:rPr>
                  <w:t xml:space="preserve"> Quarry Waste Treatment Centre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18673D13" w:rsidR="00BE1842" w:rsidRPr="00F77607" w:rsidRDefault="004971FE" w:rsidP="004971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Llysfaen</w:t>
                </w:r>
                <w:proofErr w:type="spellEnd"/>
                <w:r>
                  <w:rPr>
                    <w:rStyle w:val="Responseboxtext"/>
                  </w:rPr>
                  <w:t xml:space="preserve"> Quarry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77C00A17" w:rsidR="00BE1842" w:rsidRPr="00F77607" w:rsidRDefault="004971FE" w:rsidP="004971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Abergele Road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0C268DC8" w:rsidR="00BE1842" w:rsidRPr="00F77607" w:rsidRDefault="004971FE" w:rsidP="004971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Llandulas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35D716B1" w:rsidR="00BE1842" w:rsidRPr="00F77607" w:rsidRDefault="004971FE" w:rsidP="004971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Colwyn Bay, Conwy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1115872E" w:rsidR="00BE1842" w:rsidRPr="00F77607" w:rsidRDefault="004971FE" w:rsidP="004971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LL22</w:t>
                </w:r>
                <w:proofErr w:type="spellEnd"/>
                <w:r>
                  <w:rPr>
                    <w:rStyle w:val="Responseboxtext"/>
                  </w:rPr>
                  <w:t xml:space="preserve"> </w:t>
                </w:r>
                <w:proofErr w:type="spellStart"/>
                <w:r>
                  <w:rPr>
                    <w:rStyle w:val="Responseboxtext"/>
                  </w:rPr>
                  <w:t>8HP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0914AF93" w:rsidR="00BE1842" w:rsidRPr="00F77607" w:rsidRDefault="004971FE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4971FE">
                  <w:rPr>
                    <w:rStyle w:val="Responseboxtext"/>
                  </w:rPr>
                  <w:t>SH</w:t>
                </w:r>
                <w:proofErr w:type="spellEnd"/>
                <w:r w:rsidRPr="004971FE">
                  <w:rPr>
                    <w:rStyle w:val="Responseboxtext"/>
                  </w:rPr>
                  <w:t xml:space="preserve"> 89648 78167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3EE3AF61" w:rsidR="00A71C04" w:rsidRPr="00544DC0" w:rsidRDefault="004971FE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4C814E21" w:rsidR="00A71C04" w:rsidRPr="00544DC0" w:rsidRDefault="00534D43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02FD9797" w:rsidR="00A71C04" w:rsidRPr="00F62E0D" w:rsidRDefault="007A1EE8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37DE95D6" w:rsidR="000C2E2C" w:rsidRPr="00EE5BCA" w:rsidRDefault="007A1EE8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3CA3D9B9" w:rsidR="000C2E2C" w:rsidRPr="00EE5BCA" w:rsidRDefault="004971FE" w:rsidP="004971FE">
                <w:pPr>
                  <w:pStyle w:val="Questiontext"/>
                </w:pPr>
                <w:r>
                  <w:rPr>
                    <w:rStyle w:val="Responseboxtext"/>
                  </w:rPr>
                  <w:t>Permit is not currently operational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74DE7229" w:rsidR="004D4B75" w:rsidRPr="00BE1842" w:rsidRDefault="00BE1842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722AC57C" w:rsidR="00BE1842" w:rsidRPr="007B7529" w:rsidRDefault="004971FE" w:rsidP="004971FE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LLA</w:t>
                </w:r>
                <w:proofErr w:type="spellEnd"/>
                <w:r>
                  <w:rPr>
                    <w:rStyle w:val="Responseboxtext"/>
                  </w:rPr>
                  <w:t>/2257/02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54E49754" w:rsidR="00A71C04" w:rsidRPr="00B361A0" w:rsidRDefault="004971FE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4E15F1EB" w:rsidR="00587D23" w:rsidRPr="00635D7A" w:rsidRDefault="004971FE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72012F37" w:rsidR="00587D23" w:rsidRPr="00524BE5" w:rsidRDefault="004971FE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08E03505" w:rsidR="00635D7A" w:rsidRPr="00AF0BC1" w:rsidRDefault="004971FE" w:rsidP="006B4174">
                <w:pPr>
                  <w:pStyle w:val="Questiontext"/>
                  <w:jc w:val="center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787F4FAF" w:rsidR="00587D23" w:rsidRPr="00524BE5" w:rsidRDefault="004971FE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51262E22" w:rsidR="00587D23" w:rsidRPr="00635D7A" w:rsidRDefault="004971FE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55667B19" w:rsidR="00635D7A" w:rsidRPr="00635D7A" w:rsidRDefault="004971FE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1565BADA" w:rsidR="00587D23" w:rsidRPr="00585FF3" w:rsidRDefault="004971FE" w:rsidP="006B4174">
                <w:pPr>
                  <w:pStyle w:val="Questiontext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0510F420" w:rsidR="00ED2082" w:rsidRPr="007B7529" w:rsidRDefault="004971FE" w:rsidP="004971FE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LLA</w:t>
                </w:r>
                <w:proofErr w:type="spellEnd"/>
                <w:r>
                  <w:rPr>
                    <w:rStyle w:val="Responseboxtext"/>
                  </w:rPr>
                  <w:t>-2257-A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date w:fullDate="2018-01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008EE216" w:rsidR="00F06302" w:rsidRPr="00B83633" w:rsidRDefault="004971FE" w:rsidP="004971FE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>01/01/2018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4E3D7" w14:textId="77777777" w:rsidR="00713C22" w:rsidRDefault="00713C22" w:rsidP="001F125D">
      <w:r>
        <w:separator/>
      </w:r>
    </w:p>
  </w:endnote>
  <w:endnote w:type="continuationSeparator" w:id="0">
    <w:p w14:paraId="3D91DCF1" w14:textId="77777777" w:rsidR="00713C22" w:rsidRDefault="00713C2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A1EE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A1EE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A1EE8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A1EE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7A1EE8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7A1EE8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7A1EE8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7A1EE8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C92B06" w14:textId="77777777" w:rsidR="00713C22" w:rsidRDefault="00713C22" w:rsidP="001F125D">
      <w:r>
        <w:separator/>
      </w:r>
    </w:p>
  </w:footnote>
  <w:footnote w:type="continuationSeparator" w:id="0">
    <w:p w14:paraId="4B5338A5" w14:textId="77777777" w:rsidR="00713C22" w:rsidRDefault="00713C2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971FE"/>
    <w:rsid w:val="004A1AF2"/>
    <w:rsid w:val="004C3809"/>
    <w:rsid w:val="004C4D20"/>
    <w:rsid w:val="004C72D0"/>
    <w:rsid w:val="004D4B75"/>
    <w:rsid w:val="004D7878"/>
    <w:rsid w:val="004E5B0D"/>
    <w:rsid w:val="004F267A"/>
    <w:rsid w:val="004F2D31"/>
    <w:rsid w:val="004F30FF"/>
    <w:rsid w:val="004F596B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63D2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1EE8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350"/>
    <w:rsid w:val="00EF68B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6792"/>
    <w:rsid w:val="00F7170E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CB3D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6E093B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6E093B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6E093B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6E093B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6E093B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6E093B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6E093B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6E093B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6E093B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6E093B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6E093B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6E093B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6E093B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6E093B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6E093B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6E093B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6E093B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6E093B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6E093B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6E093B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6E093B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6E093B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6E093B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6E093B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6E093B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6E093B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6E093B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6E093B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6E093B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6E093B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6E093B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6E093B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6E093B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6E093B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6E093B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6E093B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6E093B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6E093B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6E093B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6E093B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6E093B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6E093B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6E093B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6E093B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6E093B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6E093B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6E093B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6E093B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6E093B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6E093B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6E093B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6E093B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6E093B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6E093B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E8"/>
    <w:rsid w:val="000054C1"/>
    <w:rsid w:val="002157BF"/>
    <w:rsid w:val="002B5FEB"/>
    <w:rsid w:val="002E40B3"/>
    <w:rsid w:val="00311B00"/>
    <w:rsid w:val="003F1E45"/>
    <w:rsid w:val="004B444F"/>
    <w:rsid w:val="004F4D15"/>
    <w:rsid w:val="0055137C"/>
    <w:rsid w:val="00584DF6"/>
    <w:rsid w:val="006E093B"/>
    <w:rsid w:val="007918EB"/>
    <w:rsid w:val="00B52AC0"/>
    <w:rsid w:val="00BC5E11"/>
    <w:rsid w:val="00D17EF6"/>
    <w:rsid w:val="00DA7F44"/>
    <w:rsid w:val="00DB4AE8"/>
    <w:rsid w:val="00E15F66"/>
    <w:rsid w:val="00ED49DA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103863 - Llanddulas Quarry Waste Treatment Centre</Site_x0020_Name>
    <Internal_x002f_External xmlns="859f7ad6-93f6-4205-b62b-a17f28acbbac">Incoming document</Internal_x002f_External>
    <Post_x0020_code xmlns="859f7ad6-93f6-4205-b62b-a17f28acbbac">LL22 8HP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19 Trinity Square, Llandudno, Conwy, LL30 2RD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2019-02-04T00:00:00+00:00</Document_x0020_Date>
    <Facility_x0020_Address xmlns="859f7ad6-93f6-4205-b62b-a17f28acbbac">Llanddulas Quarry,  Abergele Road, Llanddulas, Colwyn Bay, Conwy, LL22 8HP,</Facility_x0020_Address>
    <Environment_x0020_Sub_x0020_Folder xmlns="859f7ad6-93f6-4205-b62b-a17f28acbbac">Licence transfer</Environment_x0020_Sub_x0020_Folder>
    <Customer_x0020_Name xmlns="859f7ad6-93f6-4205-b62b-a17f28acbbac">Hogan Waste Limited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85EEC-9618-4A49-835D-3B259C754E47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7C4AE82-39CD-41CB-94DB-BE66642220B2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0F832FDF-3FD6-43A4-9178-19B8328F5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9</TotalTime>
  <Pages>4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Leonowicz</dc:creator>
  <cp:lastModifiedBy>Chris Parry</cp:lastModifiedBy>
  <cp:revision>5</cp:revision>
  <cp:lastPrinted>2016-04-18T13:20:00Z</cp:lastPrinted>
  <dcterms:created xsi:type="dcterms:W3CDTF">2018-09-04T15:14:00Z</dcterms:created>
  <dcterms:modified xsi:type="dcterms:W3CDTF">2019-02-04T09:25:00Z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a3b2b5a2-3046-4409-9852-f51dae2f706c</vt:lpwstr>
  </property>
  <property fmtid="{D5CDD505-2E9C-101B-9397-08002B2CF9AE}" pid="6" name="_dlc_DocId">
    <vt:lpwstr>REGU-204-29015</vt:lpwstr>
  </property>
  <property fmtid="{D5CDD505-2E9C-101B-9397-08002B2CF9AE}" pid="7" name="_dlc_DocIdUrl">
    <vt:lpwstr>https://cyfoethnaturiolcymru.sharepoint.com/teams/Regulatory/Permitting/_layouts/15/DocIdRedir.aspx?ID=REGU-204-29015, REGU-204-29015</vt:lpwstr>
  </property>
  <property fmtid="{D5CDD505-2E9C-101B-9397-08002B2CF9AE}" pid="8" name="_docset_NoMedatataSyncRequired">
    <vt:lpwstr>False</vt:lpwstr>
  </property>
</Properties>
</file>