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61E82" w14:textId="457F7508" w:rsidR="00107CF5" w:rsidRPr="00107CF5" w:rsidRDefault="00107CF5" w:rsidP="00107CF5">
      <w:pPr>
        <w:pStyle w:val="EndnoteText"/>
        <w:rPr>
          <w:b/>
          <w:sz w:val="24"/>
          <w:szCs w:val="24"/>
          <w:lang w:val="en-US"/>
        </w:rPr>
      </w:pPr>
      <w:r w:rsidRPr="00107CF5">
        <w:rPr>
          <w:b/>
          <w:sz w:val="24"/>
          <w:szCs w:val="24"/>
          <w:lang w:val="en-US"/>
        </w:rPr>
        <w:t xml:space="preserve">Mr. </w:t>
      </w:r>
      <w:r w:rsidR="004C3A3D">
        <w:rPr>
          <w:b/>
          <w:sz w:val="24"/>
          <w:szCs w:val="24"/>
          <w:lang w:val="en-US"/>
        </w:rPr>
        <w:t>A Hughes</w:t>
      </w:r>
      <w:r w:rsidRPr="00107CF5">
        <w:rPr>
          <w:b/>
          <w:sz w:val="24"/>
          <w:szCs w:val="24"/>
          <w:lang w:val="en-US"/>
        </w:rPr>
        <w:t>,</w:t>
      </w:r>
    </w:p>
    <w:p w14:paraId="35BD12D4" w14:textId="623A033A" w:rsidR="00107CF5" w:rsidRPr="00107CF5" w:rsidRDefault="00107CF5" w:rsidP="00107CF5">
      <w:pPr>
        <w:pStyle w:val="EndnoteText"/>
        <w:rPr>
          <w:b/>
          <w:sz w:val="24"/>
          <w:szCs w:val="24"/>
          <w:lang w:val="en-US"/>
        </w:rPr>
      </w:pPr>
      <w:proofErr w:type="spellStart"/>
      <w:r w:rsidRPr="00107CF5">
        <w:rPr>
          <w:b/>
          <w:sz w:val="24"/>
          <w:szCs w:val="24"/>
          <w:lang w:val="en-US"/>
        </w:rPr>
        <w:t>Tr</w:t>
      </w:r>
      <w:r w:rsidR="004C3A3D">
        <w:rPr>
          <w:b/>
          <w:sz w:val="24"/>
          <w:szCs w:val="24"/>
          <w:lang w:val="en-US"/>
        </w:rPr>
        <w:t>oedrhiwgwynau</w:t>
      </w:r>
      <w:proofErr w:type="spellEnd"/>
      <w:r w:rsidR="004C3A3D">
        <w:rPr>
          <w:b/>
          <w:sz w:val="24"/>
          <w:szCs w:val="24"/>
          <w:lang w:val="en-US"/>
        </w:rPr>
        <w:t xml:space="preserve"> Farm</w:t>
      </w:r>
      <w:r w:rsidRPr="00107CF5">
        <w:rPr>
          <w:b/>
          <w:sz w:val="24"/>
          <w:szCs w:val="24"/>
          <w:lang w:val="en-US"/>
        </w:rPr>
        <w:t>,</w:t>
      </w:r>
    </w:p>
    <w:p w14:paraId="3188324C" w14:textId="555E908C" w:rsidR="00107CF5" w:rsidRPr="00107CF5" w:rsidRDefault="004C3A3D" w:rsidP="00107CF5">
      <w:pPr>
        <w:pStyle w:val="EndnoteTex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Comins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Coch</w:t>
      </w:r>
      <w:proofErr w:type="spellEnd"/>
      <w:r w:rsidR="00107CF5" w:rsidRPr="00107CF5">
        <w:rPr>
          <w:b/>
          <w:sz w:val="24"/>
          <w:szCs w:val="24"/>
          <w:lang w:val="en-US"/>
        </w:rPr>
        <w:t>,</w:t>
      </w:r>
    </w:p>
    <w:p w14:paraId="50FE5AEF" w14:textId="15D78883" w:rsidR="00107CF5" w:rsidRPr="00107CF5" w:rsidRDefault="004C3A3D" w:rsidP="00107CF5">
      <w:pPr>
        <w:pStyle w:val="EndnoteTex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Aberystwyth</w:t>
      </w:r>
      <w:r w:rsidR="00107CF5" w:rsidRPr="00107CF5">
        <w:rPr>
          <w:b/>
          <w:sz w:val="24"/>
          <w:szCs w:val="24"/>
          <w:lang w:val="en-US"/>
        </w:rPr>
        <w:t>,</w:t>
      </w:r>
    </w:p>
    <w:p w14:paraId="48F36E0C" w14:textId="77777777" w:rsidR="00107CF5" w:rsidRPr="00107CF5" w:rsidRDefault="00107CF5" w:rsidP="00107CF5">
      <w:pPr>
        <w:pStyle w:val="EndnoteText"/>
        <w:rPr>
          <w:b/>
          <w:sz w:val="24"/>
          <w:szCs w:val="24"/>
          <w:lang w:val="en-US"/>
        </w:rPr>
      </w:pPr>
      <w:r w:rsidRPr="00107CF5">
        <w:rPr>
          <w:b/>
          <w:sz w:val="24"/>
          <w:szCs w:val="24"/>
          <w:lang w:val="en-US"/>
        </w:rPr>
        <w:t>Ceredigion.</w:t>
      </w:r>
    </w:p>
    <w:p w14:paraId="2FEADDB6" w14:textId="26776520" w:rsidR="00840AAB" w:rsidRDefault="00107CF5" w:rsidP="00107CF5">
      <w:r w:rsidRPr="00107CF5">
        <w:rPr>
          <w:b/>
          <w:lang w:val="en-US"/>
        </w:rPr>
        <w:t>S</w:t>
      </w:r>
      <w:bookmarkStart w:id="0" w:name="RecordedDelivery"/>
      <w:bookmarkStart w:id="1" w:name="FirstClass"/>
      <w:bookmarkEnd w:id="0"/>
      <w:bookmarkEnd w:id="1"/>
      <w:r w:rsidR="004C3A3D">
        <w:rPr>
          <w:b/>
          <w:lang w:val="en-US"/>
        </w:rPr>
        <w:t>Y23 3BE</w:t>
      </w:r>
    </w:p>
    <w:p w14:paraId="3AA11DB5" w14:textId="77777777" w:rsidR="00880C97" w:rsidRDefault="00880C97"/>
    <w:tbl>
      <w:tblPr>
        <w:tblpPr w:leftFromText="181" w:rightFromText="181" w:vertAnchor="page" w:horzAnchor="page" w:tblpX="6845" w:tblpY="1163"/>
        <w:tblOverlap w:val="never"/>
        <w:tblW w:w="4002" w:type="dxa"/>
        <w:tblLook w:val="04A0" w:firstRow="1" w:lastRow="0" w:firstColumn="1" w:lastColumn="0" w:noHBand="0" w:noVBand="1"/>
      </w:tblPr>
      <w:tblGrid>
        <w:gridCol w:w="4108"/>
      </w:tblGrid>
      <w:tr w:rsidR="00D240CA" w14:paraId="5D3D48C8" w14:textId="77777777" w:rsidTr="006007FE">
        <w:trPr>
          <w:trHeight w:val="1961"/>
        </w:trPr>
        <w:tc>
          <w:tcPr>
            <w:tcW w:w="4002" w:type="dxa"/>
          </w:tcPr>
          <w:p w14:paraId="51FD8464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05CCCFCA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1D4C3B99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10970D70" w14:textId="404DC8A0" w:rsidR="00D240CA" w:rsidRPr="003E3118" w:rsidRDefault="00B3026F" w:rsidP="006007F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Ein </w:t>
            </w:r>
            <w:proofErr w:type="spellStart"/>
            <w:r>
              <w:rPr>
                <w:sz w:val="20"/>
                <w:szCs w:val="20"/>
              </w:rPr>
              <w:t>cyf</w:t>
            </w:r>
            <w:proofErr w:type="spellEnd"/>
            <w:r w:rsidR="00D44511">
              <w:rPr>
                <w:sz w:val="20"/>
                <w:szCs w:val="20"/>
              </w:rPr>
              <w:t xml:space="preserve">/Our ref: </w:t>
            </w:r>
            <w:r w:rsidR="004C3A3D">
              <w:rPr>
                <w:sz w:val="20"/>
                <w:szCs w:val="20"/>
              </w:rPr>
              <w:t>AB3893HE</w:t>
            </w:r>
          </w:p>
          <w:p w14:paraId="0DEB45A7" w14:textId="77777777" w:rsidR="00880C97" w:rsidRPr="003E3118" w:rsidRDefault="00880C97" w:rsidP="006007FE">
            <w:pPr>
              <w:pStyle w:val="BodyText"/>
              <w:rPr>
                <w:sz w:val="20"/>
                <w:szCs w:val="20"/>
              </w:rPr>
            </w:pPr>
          </w:p>
          <w:p w14:paraId="6890D770" w14:textId="647388DD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Welsh Government Building</w:t>
            </w:r>
          </w:p>
          <w:p w14:paraId="17A5D5CE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Rhodfa</w:t>
            </w:r>
            <w:proofErr w:type="spellEnd"/>
            <w:r w:rsidRPr="0025494E">
              <w:rPr>
                <w:sz w:val="22"/>
                <w:szCs w:val="22"/>
              </w:rPr>
              <w:t xml:space="preserve"> </w:t>
            </w:r>
            <w:proofErr w:type="spellStart"/>
            <w:r w:rsidRPr="0025494E">
              <w:rPr>
                <w:sz w:val="22"/>
                <w:szCs w:val="22"/>
              </w:rPr>
              <w:t>Padarn</w:t>
            </w:r>
            <w:proofErr w:type="spellEnd"/>
          </w:p>
          <w:p w14:paraId="50080BD0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Llanbadarn</w:t>
            </w:r>
            <w:proofErr w:type="spellEnd"/>
            <w:r w:rsidRPr="0025494E">
              <w:rPr>
                <w:sz w:val="22"/>
                <w:szCs w:val="22"/>
              </w:rPr>
              <w:t xml:space="preserve"> </w:t>
            </w:r>
            <w:proofErr w:type="spellStart"/>
            <w:r w:rsidRPr="0025494E">
              <w:rPr>
                <w:sz w:val="22"/>
                <w:szCs w:val="22"/>
              </w:rPr>
              <w:t>Fawr</w:t>
            </w:r>
            <w:proofErr w:type="spellEnd"/>
          </w:p>
          <w:p w14:paraId="5FBA0B71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Aberystwyth</w:t>
            </w:r>
          </w:p>
          <w:p w14:paraId="7F55E8EE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Ceredigion</w:t>
            </w:r>
          </w:p>
          <w:p w14:paraId="1DD5EE78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SY23 3UR</w:t>
            </w:r>
          </w:p>
          <w:p w14:paraId="332A3CBF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</w:p>
          <w:p w14:paraId="76694C57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Ebost</w:t>
            </w:r>
            <w:proofErr w:type="spellEnd"/>
            <w:r w:rsidRPr="0025494E">
              <w:rPr>
                <w:sz w:val="22"/>
                <w:szCs w:val="22"/>
              </w:rPr>
              <w:t>/Email: kim.jones@cyfoethnaturiolcymru.gov.uk</w:t>
            </w:r>
          </w:p>
          <w:p w14:paraId="6CF0641B" w14:textId="40A2A775" w:rsidR="00880C97" w:rsidRPr="003E3118" w:rsidRDefault="00CF0C4A" w:rsidP="00CF0C4A">
            <w:pPr>
              <w:pStyle w:val="BodyText"/>
              <w:rPr>
                <w:sz w:val="20"/>
                <w:szCs w:val="20"/>
              </w:rPr>
            </w:pPr>
            <w:proofErr w:type="spellStart"/>
            <w:r w:rsidRPr="0025494E">
              <w:rPr>
                <w:sz w:val="22"/>
                <w:szCs w:val="22"/>
              </w:rPr>
              <w:t>Ff</w:t>
            </w:r>
            <w:r w:rsidRPr="0025494E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25494E">
              <w:rPr>
                <w:rFonts w:cs="Arial"/>
                <w:sz w:val="22"/>
                <w:szCs w:val="22"/>
              </w:rPr>
              <w:t>/</w:t>
            </w:r>
            <w:r w:rsidRPr="0025494E">
              <w:rPr>
                <w:sz w:val="22"/>
                <w:szCs w:val="22"/>
              </w:rPr>
              <w:t>Phone: 0300 065 3401</w:t>
            </w:r>
          </w:p>
        </w:tc>
      </w:tr>
    </w:tbl>
    <w:p w14:paraId="57C74428" w14:textId="571D0D32" w:rsidR="00DF135D" w:rsidRDefault="004C3A3D" w:rsidP="00DF135D">
      <w:pPr>
        <w:pStyle w:val="BodyText"/>
      </w:pPr>
      <w:r>
        <w:t>9 October</w:t>
      </w:r>
      <w:r w:rsidR="00840AAB">
        <w:t xml:space="preserve"> 201</w:t>
      </w:r>
      <w:r w:rsidR="00F51085">
        <w:t>8</w:t>
      </w:r>
    </w:p>
    <w:p w14:paraId="128E8ED9" w14:textId="77777777" w:rsidR="00DF135D" w:rsidRDefault="00DF135D" w:rsidP="00DF135D">
      <w:pPr>
        <w:pStyle w:val="BodyText"/>
      </w:pPr>
    </w:p>
    <w:p w14:paraId="020AC5EB" w14:textId="5E8DA506" w:rsidR="00AD7450" w:rsidRDefault="00AD7450" w:rsidP="00DF135D">
      <w:pPr>
        <w:pStyle w:val="BodyText"/>
      </w:pPr>
      <w:r>
        <w:t>Dear</w:t>
      </w:r>
      <w:r w:rsidR="0078506F">
        <w:t xml:space="preserve"> </w:t>
      </w:r>
      <w:r w:rsidR="00C963FC">
        <w:t>Mr</w:t>
      </w:r>
      <w:r w:rsidR="009303EF">
        <w:t xml:space="preserve"> </w:t>
      </w:r>
      <w:r w:rsidR="004C3A3D">
        <w:t>Hughes</w:t>
      </w:r>
      <w:r w:rsidR="0069775F">
        <w:t>,</w:t>
      </w:r>
    </w:p>
    <w:p w14:paraId="5D07FBC9" w14:textId="0B6665C6" w:rsidR="00840AAB" w:rsidRDefault="00840AAB" w:rsidP="00840AAB">
      <w:pPr>
        <w:tabs>
          <w:tab w:val="left" w:pos="-1440"/>
        </w:tabs>
        <w:rPr>
          <w:b/>
          <w:lang w:val="en-US"/>
        </w:rPr>
      </w:pPr>
    </w:p>
    <w:p w14:paraId="7D8FA97F" w14:textId="1F9A6530" w:rsidR="0078506F" w:rsidRPr="0088194D" w:rsidRDefault="004C3A3D" w:rsidP="00840AAB">
      <w:pPr>
        <w:tabs>
          <w:tab w:val="left" w:pos="-1440"/>
        </w:tabs>
        <w:rPr>
          <w:b/>
          <w:lang w:val="en-US"/>
        </w:rPr>
      </w:pPr>
      <w:r>
        <w:rPr>
          <w:b/>
          <w:lang w:val="en-US"/>
        </w:rPr>
        <w:t>Compliance Assessment Report</w:t>
      </w:r>
    </w:p>
    <w:p w14:paraId="285A269D" w14:textId="77777777" w:rsidR="00C35E17" w:rsidRDefault="00C35E17" w:rsidP="00B51BBE">
      <w:pPr>
        <w:pStyle w:val="Default"/>
        <w:rPr>
          <w:rFonts w:cs="Times New Roman"/>
          <w:b/>
          <w:snapToGrid w:val="0"/>
          <w:color w:val="auto"/>
          <w:lang w:val="en-US" w:eastAsia="en-US"/>
        </w:rPr>
      </w:pPr>
    </w:p>
    <w:p w14:paraId="3153763B" w14:textId="77777777" w:rsidR="00B61E9A" w:rsidRDefault="004C3A3D" w:rsidP="00327B1E">
      <w:pPr>
        <w:pStyle w:val="EndnoteText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Thank you for your time and co-operation during the waste site inspection on </w:t>
      </w:r>
      <w:r w:rsidR="00B61E9A">
        <w:rPr>
          <w:sz w:val="24"/>
          <w:szCs w:val="24"/>
          <w:lang w:val="en-US" w:eastAsia="en-US"/>
        </w:rPr>
        <w:t>3 October 2018. Please find enclosed the compliance assessment report.</w:t>
      </w:r>
    </w:p>
    <w:p w14:paraId="0C85665F" w14:textId="77777777" w:rsidR="00B61E9A" w:rsidRDefault="00B61E9A" w:rsidP="00327B1E">
      <w:pPr>
        <w:pStyle w:val="EndnoteText"/>
        <w:rPr>
          <w:sz w:val="24"/>
          <w:szCs w:val="24"/>
          <w:lang w:val="en-US" w:eastAsia="en-US"/>
        </w:rPr>
      </w:pPr>
    </w:p>
    <w:p w14:paraId="65DB16FC" w14:textId="359952D7" w:rsidR="00B61E9A" w:rsidRDefault="00B61E9A" w:rsidP="00327B1E">
      <w:pPr>
        <w:pStyle w:val="EndnoteText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The visit identified 2 areas of </w:t>
      </w:r>
      <w:proofErr w:type="spellStart"/>
      <w:proofErr w:type="gramStart"/>
      <w:r>
        <w:rPr>
          <w:sz w:val="24"/>
          <w:szCs w:val="24"/>
          <w:lang w:val="en-US" w:eastAsia="en-US"/>
        </w:rPr>
        <w:t>non compliance</w:t>
      </w:r>
      <w:proofErr w:type="spellEnd"/>
      <w:proofErr w:type="gramEnd"/>
      <w:r>
        <w:rPr>
          <w:sz w:val="24"/>
          <w:szCs w:val="24"/>
          <w:lang w:val="en-US" w:eastAsia="en-US"/>
        </w:rPr>
        <w:t xml:space="preserve"> with your permit which we discussed. It was agreed that the waste returns for this year would be submitted by 31</w:t>
      </w:r>
      <w:r w:rsidRPr="00B61E9A">
        <w:rPr>
          <w:sz w:val="24"/>
          <w:szCs w:val="24"/>
          <w:vertAlign w:val="superscript"/>
          <w:lang w:val="en-US" w:eastAsia="en-US"/>
        </w:rPr>
        <w:t>st</w:t>
      </w:r>
      <w:r>
        <w:rPr>
          <w:sz w:val="24"/>
          <w:szCs w:val="24"/>
          <w:lang w:val="en-US" w:eastAsia="en-US"/>
        </w:rPr>
        <w:t xml:space="preserve"> October 2018. </w:t>
      </w:r>
      <w:r w:rsidR="00680BCD">
        <w:rPr>
          <w:sz w:val="24"/>
          <w:szCs w:val="24"/>
          <w:lang w:val="en-US" w:eastAsia="en-US"/>
        </w:rPr>
        <w:t>The returns must specify the volume of waste that enters and leaves the site</w:t>
      </w:r>
      <w:r w:rsidR="00B61B2E">
        <w:rPr>
          <w:sz w:val="24"/>
          <w:szCs w:val="24"/>
          <w:lang w:val="en-US" w:eastAsia="en-US"/>
        </w:rPr>
        <w:t xml:space="preserve">. We understand you do not have a </w:t>
      </w:r>
      <w:proofErr w:type="gramStart"/>
      <w:r w:rsidR="00B61B2E">
        <w:rPr>
          <w:sz w:val="24"/>
          <w:szCs w:val="24"/>
          <w:lang w:val="en-US" w:eastAsia="en-US"/>
        </w:rPr>
        <w:t>weighbridge</w:t>
      </w:r>
      <w:proofErr w:type="gramEnd"/>
      <w:r w:rsidR="00B61B2E">
        <w:rPr>
          <w:sz w:val="24"/>
          <w:szCs w:val="24"/>
          <w:lang w:val="en-US" w:eastAsia="en-US"/>
        </w:rPr>
        <w:t xml:space="preserve"> so it is accepted t</w:t>
      </w:r>
      <w:r w:rsidR="005D1665">
        <w:rPr>
          <w:sz w:val="24"/>
          <w:szCs w:val="24"/>
          <w:lang w:val="en-US" w:eastAsia="en-US"/>
        </w:rPr>
        <w:t>h</w:t>
      </w:r>
      <w:r w:rsidR="00B61B2E">
        <w:rPr>
          <w:sz w:val="24"/>
          <w:szCs w:val="24"/>
          <w:lang w:val="en-US" w:eastAsia="en-US"/>
        </w:rPr>
        <w:t xml:space="preserve">at the volumes will not be </w:t>
      </w:r>
      <w:r w:rsidR="00905A11">
        <w:rPr>
          <w:sz w:val="24"/>
          <w:szCs w:val="24"/>
          <w:lang w:val="en-US" w:eastAsia="en-US"/>
        </w:rPr>
        <w:t xml:space="preserve">strictly accurate but a best guess at the volumes </w:t>
      </w:r>
      <w:r w:rsidR="005D1665">
        <w:rPr>
          <w:sz w:val="24"/>
          <w:szCs w:val="24"/>
          <w:lang w:val="en-US" w:eastAsia="en-US"/>
        </w:rPr>
        <w:t>will be better than just recording the number of loads.</w:t>
      </w:r>
      <w:r w:rsidR="000A23F1">
        <w:rPr>
          <w:sz w:val="24"/>
          <w:szCs w:val="24"/>
          <w:lang w:val="en-US" w:eastAsia="en-US"/>
        </w:rPr>
        <w:t xml:space="preserve"> You can record the volume either on the waste transfer note or in your site diary.</w:t>
      </w:r>
    </w:p>
    <w:p w14:paraId="240E9F9E" w14:textId="77777777" w:rsidR="00B61E9A" w:rsidRDefault="00B61E9A" w:rsidP="00327B1E">
      <w:pPr>
        <w:pStyle w:val="EndnoteText"/>
        <w:rPr>
          <w:sz w:val="24"/>
          <w:szCs w:val="24"/>
          <w:lang w:val="en-US" w:eastAsia="en-US"/>
        </w:rPr>
      </w:pPr>
    </w:p>
    <w:p w14:paraId="2DD6E31A" w14:textId="77777777" w:rsidR="005440E0" w:rsidRDefault="00B61E9A" w:rsidP="00327B1E">
      <w:pPr>
        <w:pStyle w:val="EndnoteText"/>
        <w:rPr>
          <w:sz w:val="24"/>
          <w:szCs w:val="24"/>
          <w:lang w:val="en-US" w:eastAsia="en-US"/>
        </w:rPr>
      </w:pPr>
      <w:r>
        <w:rPr>
          <w:sz w:val="24"/>
          <w:szCs w:val="24"/>
          <w:lang w:val="en-US" w:eastAsia="en-US"/>
        </w:rPr>
        <w:t xml:space="preserve">The second </w:t>
      </w:r>
      <w:proofErr w:type="gramStart"/>
      <w:r>
        <w:rPr>
          <w:sz w:val="24"/>
          <w:szCs w:val="24"/>
          <w:lang w:val="en-US" w:eastAsia="en-US"/>
        </w:rPr>
        <w:t>non compliance</w:t>
      </w:r>
      <w:proofErr w:type="gramEnd"/>
      <w:r>
        <w:rPr>
          <w:sz w:val="24"/>
          <w:szCs w:val="24"/>
          <w:lang w:val="en-US" w:eastAsia="en-US"/>
        </w:rPr>
        <w:t xml:space="preserve"> is the site diary to record your time on site. We appreciate that you live on site but as you manage a building and agricultural contracting business you are not always </w:t>
      </w:r>
      <w:r w:rsidR="00780E6E">
        <w:rPr>
          <w:sz w:val="24"/>
          <w:szCs w:val="24"/>
          <w:lang w:val="en-US" w:eastAsia="en-US"/>
        </w:rPr>
        <w:t>on the permitted site</w:t>
      </w:r>
      <w:r w:rsidR="00560CA8">
        <w:rPr>
          <w:sz w:val="24"/>
          <w:szCs w:val="24"/>
          <w:lang w:val="en-US" w:eastAsia="en-US"/>
        </w:rPr>
        <w:t xml:space="preserve">. </w:t>
      </w:r>
      <w:r w:rsidR="0027509A">
        <w:rPr>
          <w:sz w:val="24"/>
          <w:szCs w:val="24"/>
          <w:lang w:val="en-US" w:eastAsia="en-US"/>
        </w:rPr>
        <w:t xml:space="preserve">Just write your name </w:t>
      </w:r>
      <w:r w:rsidR="00303E43">
        <w:rPr>
          <w:sz w:val="24"/>
          <w:szCs w:val="24"/>
          <w:lang w:val="en-US" w:eastAsia="en-US"/>
        </w:rPr>
        <w:t>against</w:t>
      </w:r>
      <w:r w:rsidR="0027509A">
        <w:rPr>
          <w:sz w:val="24"/>
          <w:szCs w:val="24"/>
          <w:lang w:val="en-US" w:eastAsia="en-US"/>
        </w:rPr>
        <w:t xml:space="preserve"> the days you are </w:t>
      </w:r>
      <w:r w:rsidR="00FB44D6">
        <w:rPr>
          <w:sz w:val="24"/>
          <w:szCs w:val="24"/>
          <w:lang w:val="en-US" w:eastAsia="en-US"/>
        </w:rPr>
        <w:t>working</w:t>
      </w:r>
      <w:r w:rsidR="0027509A">
        <w:rPr>
          <w:sz w:val="24"/>
          <w:szCs w:val="24"/>
          <w:lang w:val="en-US" w:eastAsia="en-US"/>
        </w:rPr>
        <w:t xml:space="preserve"> on </w:t>
      </w:r>
      <w:r w:rsidR="00303E43">
        <w:rPr>
          <w:sz w:val="24"/>
          <w:szCs w:val="24"/>
          <w:lang w:val="en-US" w:eastAsia="en-US"/>
        </w:rPr>
        <w:t xml:space="preserve">the waste </w:t>
      </w:r>
      <w:r w:rsidR="0027509A">
        <w:rPr>
          <w:sz w:val="24"/>
          <w:szCs w:val="24"/>
          <w:lang w:val="en-US" w:eastAsia="en-US"/>
        </w:rPr>
        <w:t>site</w:t>
      </w:r>
      <w:r w:rsidR="00633110">
        <w:rPr>
          <w:sz w:val="24"/>
          <w:szCs w:val="24"/>
          <w:lang w:val="en-US" w:eastAsia="en-US"/>
        </w:rPr>
        <w:t xml:space="preserve">. </w:t>
      </w:r>
    </w:p>
    <w:p w14:paraId="67DFD95A" w14:textId="77777777" w:rsidR="005440E0" w:rsidRDefault="005440E0" w:rsidP="00327B1E">
      <w:pPr>
        <w:pStyle w:val="EndnoteText"/>
        <w:rPr>
          <w:sz w:val="24"/>
          <w:szCs w:val="24"/>
          <w:lang w:val="en-US" w:eastAsia="en-US"/>
        </w:rPr>
      </w:pPr>
    </w:p>
    <w:p w14:paraId="2AA56D73" w14:textId="4C47B31E" w:rsidR="00A80130" w:rsidRPr="005F6271" w:rsidRDefault="00235B70" w:rsidP="00327B1E">
      <w:pPr>
        <w:pStyle w:val="EndnoteText"/>
        <w:rPr>
          <w:sz w:val="24"/>
          <w:szCs w:val="24"/>
          <w:lang w:val="en-US"/>
        </w:rPr>
      </w:pPr>
      <w:r>
        <w:rPr>
          <w:sz w:val="24"/>
          <w:szCs w:val="24"/>
          <w:lang w:val="en-US" w:eastAsia="en-US"/>
        </w:rPr>
        <w:t xml:space="preserve">Should you require any further advice please do not hesitate to contact me </w:t>
      </w:r>
      <w:r w:rsidR="00E52DB0">
        <w:rPr>
          <w:sz w:val="24"/>
          <w:szCs w:val="24"/>
          <w:lang w:val="en-US" w:eastAsia="en-US"/>
        </w:rPr>
        <w:t>on the details above.</w:t>
      </w:r>
      <w:bookmarkStart w:id="2" w:name="_GoBack"/>
      <w:bookmarkEnd w:id="2"/>
      <w:r w:rsidR="004C3A3D">
        <w:rPr>
          <w:sz w:val="24"/>
          <w:szCs w:val="24"/>
          <w:lang w:val="en-US" w:eastAsia="en-US"/>
        </w:rPr>
        <w:t xml:space="preserve"> </w:t>
      </w:r>
    </w:p>
    <w:p w14:paraId="458E4F70" w14:textId="77777777" w:rsidR="00303E43" w:rsidRDefault="00303E43" w:rsidP="00FD3805">
      <w:pPr>
        <w:pStyle w:val="Default"/>
        <w:rPr>
          <w:lang w:val="en-US"/>
        </w:rPr>
      </w:pPr>
    </w:p>
    <w:p w14:paraId="2322D4F0" w14:textId="3E365602" w:rsidR="00B51BBE" w:rsidRPr="00FD3805" w:rsidRDefault="00B51BBE" w:rsidP="00FD3805">
      <w:pPr>
        <w:pStyle w:val="Default"/>
        <w:rPr>
          <w:rFonts w:cs="Times New Roman"/>
          <w:snapToGrid w:val="0"/>
          <w:color w:val="auto"/>
          <w:lang w:val="en-US" w:eastAsia="en-US"/>
        </w:rPr>
      </w:pPr>
      <w:r w:rsidRPr="00B51BBE">
        <w:rPr>
          <w:lang w:val="en-US"/>
        </w:rPr>
        <w:t>Yours sincerely</w:t>
      </w:r>
    </w:p>
    <w:p w14:paraId="0B9DC0EB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</w:p>
    <w:p w14:paraId="3DFEBBC8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  <w:r w:rsidRPr="00F17341">
        <w:rPr>
          <w:noProof/>
        </w:rPr>
        <w:drawing>
          <wp:inline distT="0" distB="0" distL="0" distR="0" wp14:anchorId="67D9E7BD" wp14:editId="2D9C1A20">
            <wp:extent cx="1191260" cy="495300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76BB46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  <w:r w:rsidRPr="00B51BBE">
        <w:rPr>
          <w:b/>
          <w:caps/>
          <w:sz w:val="24"/>
          <w:szCs w:val="24"/>
          <w:lang w:val="en-US"/>
        </w:rPr>
        <w:t>MRS KIM JONES</w:t>
      </w:r>
    </w:p>
    <w:p w14:paraId="15FB618C" w14:textId="77777777" w:rsidR="00D251FC" w:rsidRPr="00F553CB" w:rsidRDefault="00D251FC" w:rsidP="00D251FC">
      <w:pPr>
        <w:pStyle w:val="EndnoteText"/>
        <w:rPr>
          <w:b/>
          <w:sz w:val="24"/>
          <w:szCs w:val="24"/>
          <w:lang w:val="en-US"/>
        </w:rPr>
      </w:pPr>
      <w:r w:rsidRPr="00B51BBE">
        <w:rPr>
          <w:b/>
          <w:sz w:val="24"/>
          <w:szCs w:val="24"/>
          <w:lang w:val="en-US"/>
        </w:rPr>
        <w:t xml:space="preserve">Environment Officer (Ceredigion) </w:t>
      </w:r>
    </w:p>
    <w:p w14:paraId="6473FE8D" w14:textId="77777777" w:rsidR="00A12D34" w:rsidRDefault="00A12D34" w:rsidP="00DF135D">
      <w:pPr>
        <w:pStyle w:val="BodyText"/>
      </w:pPr>
    </w:p>
    <w:sectPr w:rsidR="00A12D34" w:rsidSect="0070051B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2405" w:right="1134" w:bottom="1985" w:left="1134" w:header="17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4FFE8" w14:textId="77777777" w:rsidR="003D6F27" w:rsidRDefault="003D6F27" w:rsidP="003B1B95">
      <w:r>
        <w:separator/>
      </w:r>
    </w:p>
  </w:endnote>
  <w:endnote w:type="continuationSeparator" w:id="0">
    <w:p w14:paraId="143261F7" w14:textId="77777777" w:rsidR="003D6F27" w:rsidRDefault="003D6F2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102BC" w14:textId="516C0E3E" w:rsidR="00AF4535" w:rsidRPr="00323656" w:rsidRDefault="00721C6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3FD38A7" wp14:editId="2F685AB1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635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76317" w14:textId="77777777" w:rsidR="00AF4535" w:rsidRDefault="00AF453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8D15314" w14:textId="77777777" w:rsidR="00AF4535" w:rsidRPr="005E3785" w:rsidRDefault="00AF453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FD38A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nU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Q9Jp1I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5E76317" w14:textId="77777777" w:rsidR="00AF4535" w:rsidRDefault="00AF453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8D15314" w14:textId="77777777" w:rsidR="00AF4535" w:rsidRPr="005E3785" w:rsidRDefault="00AF453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473501D" wp14:editId="69BAB92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3175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BE9F3" w14:textId="77777777" w:rsidR="00AF4535" w:rsidRPr="006674B8" w:rsidRDefault="00AF453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12D3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12D3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73501D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7F5BE9F3" w14:textId="77777777" w:rsidR="00AF4535" w:rsidRPr="006674B8" w:rsidRDefault="00AF4535" w:rsidP="00EB5EE5">
                    <w:pPr>
                      <w:jc w:val="right"/>
                    </w:pPr>
                    <w:r>
                      <w:t xml:space="preserve">Page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A12D34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A12D34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F453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791D6" w14:textId="7D6E2B6D" w:rsidR="00AF4535" w:rsidRDefault="00721C6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A9F9603" wp14:editId="7AFAAA8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2540" r="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A82B2" w14:textId="77777777" w:rsidR="00AF4535" w:rsidRDefault="00AF4535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5649439" w14:textId="77777777" w:rsidR="00AF4535" w:rsidRDefault="00AF4535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E9712F7" w14:textId="77777777" w:rsidR="00AF4535" w:rsidRDefault="00AF4535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Seasneg</w:t>
                          </w:r>
                          <w:proofErr w:type="spellEnd"/>
                        </w:p>
                        <w:p w14:paraId="04BF90C6" w14:textId="77777777" w:rsidR="00AF4535" w:rsidRPr="00880C97" w:rsidRDefault="00AF4535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9F96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01AA82B2" w14:textId="77777777" w:rsidR="00AF4535" w:rsidRDefault="00AF4535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5649439" w14:textId="77777777" w:rsidR="00AF4535" w:rsidRDefault="00AF4535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E9712F7" w14:textId="77777777" w:rsidR="00AF4535" w:rsidRDefault="00AF4535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Seasneg</w:t>
                    </w:r>
                    <w:proofErr w:type="spellEnd"/>
                  </w:p>
                  <w:p w14:paraId="04BF90C6" w14:textId="77777777" w:rsidR="00AF4535" w:rsidRPr="00880C97" w:rsidRDefault="00AF4535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4AC010" wp14:editId="4E53CAA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2270E" w14:textId="77777777" w:rsidR="00AF4535" w:rsidRDefault="00AF4535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4AC010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5D02270E" w14:textId="77777777" w:rsidR="00AF4535" w:rsidRDefault="00AF4535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9B710E3" wp14:editId="1C3A09E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DE70B" w14:textId="77777777" w:rsidR="00AF4535" w:rsidRPr="00D37E1F" w:rsidRDefault="00AF4535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710E3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D4DE70B" w14:textId="77777777" w:rsidR="00AF4535" w:rsidRPr="00D37E1F" w:rsidRDefault="00AF4535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F0F9D99" wp14:editId="3A663DA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6EC41" w14:textId="77777777" w:rsidR="00AF4535" w:rsidRDefault="00AF4535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0F9D99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9F6EC41" w14:textId="77777777" w:rsidR="00AF4535" w:rsidRDefault="00AF4535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51DB4D9" wp14:editId="4F587A7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03FB67" w14:textId="77777777" w:rsidR="00AF4535" w:rsidRPr="00D37E1F" w:rsidRDefault="00AF4535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1DB4D9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2D03FB67" w14:textId="77777777" w:rsidR="00AF4535" w:rsidRPr="00D37E1F" w:rsidRDefault="00AF4535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FAFC07F" wp14:editId="6CFE75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F889C5" w14:textId="77777777" w:rsidR="00AF4535" w:rsidRDefault="00AF4535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FC07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4F889C5" w14:textId="77777777" w:rsidR="00AF4535" w:rsidRDefault="00AF4535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478B5E9" wp14:editId="16E0027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A8AFA" w14:textId="77777777" w:rsidR="00AF4535" w:rsidRPr="00D37E1F" w:rsidRDefault="00AF4535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78B5E9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D8A8AFA" w14:textId="77777777" w:rsidR="00AF4535" w:rsidRPr="00D37E1F" w:rsidRDefault="00AF4535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AF453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80F3E" w14:textId="77777777" w:rsidR="003D6F27" w:rsidRDefault="003D6F27" w:rsidP="003B1B95">
      <w:r>
        <w:separator/>
      </w:r>
    </w:p>
  </w:footnote>
  <w:footnote w:type="continuationSeparator" w:id="0">
    <w:p w14:paraId="730849A6" w14:textId="77777777" w:rsidR="003D6F27" w:rsidRDefault="003D6F2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F469B" w14:textId="77777777" w:rsidR="00AF4535" w:rsidRDefault="00AF4535" w:rsidP="00580178"/>
  <w:p w14:paraId="7AF47CC0" w14:textId="77777777" w:rsidR="00AF4535" w:rsidRDefault="00AF4535">
    <w:r>
      <w:rPr>
        <w:noProof/>
        <w:lang w:eastAsia="en-GB"/>
      </w:rPr>
      <w:drawing>
        <wp:anchor distT="0" distB="0" distL="114300" distR="114300" simplePos="0" relativeHeight="251661824" behindDoc="0" locked="0" layoutInCell="1" allowOverlap="1" wp14:anchorId="76666B32" wp14:editId="522B58D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259840" cy="881380"/>
          <wp:effectExtent l="19050" t="0" r="0" b="0"/>
          <wp:wrapTight wrapText="bothSides">
            <wp:wrapPolygon edited="0">
              <wp:start x="-327" y="0"/>
              <wp:lineTo x="-327" y="21009"/>
              <wp:lineTo x="21556" y="21009"/>
              <wp:lineTo x="21556" y="0"/>
              <wp:lineTo x="-327" y="0"/>
            </wp:wrapPolygon>
          </wp:wrapTight>
          <wp:docPr id="10" name="Picture 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01AEF" w14:textId="77777777" w:rsidR="00AF4535" w:rsidRDefault="00AF4535"/>
  <w:p w14:paraId="06F62954" w14:textId="77777777" w:rsidR="00AF4535" w:rsidRDefault="00AF453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6D51C29" wp14:editId="48A63081">
          <wp:simplePos x="0" y="0"/>
          <wp:positionH relativeFrom="page">
            <wp:posOffset>717550</wp:posOffset>
          </wp:positionH>
          <wp:positionV relativeFrom="page">
            <wp:posOffset>758825</wp:posOffset>
          </wp:positionV>
          <wp:extent cx="1507490" cy="1035050"/>
          <wp:effectExtent l="19050" t="0" r="0" b="0"/>
          <wp:wrapTight wrapText="bothSides">
            <wp:wrapPolygon edited="0">
              <wp:start x="-273" y="0"/>
              <wp:lineTo x="-273" y="21070"/>
              <wp:lineTo x="21564" y="21070"/>
              <wp:lineTo x="21564" y="0"/>
              <wp:lineTo x="-273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C9C4193" w14:textId="77777777" w:rsidR="00AF4535" w:rsidRDefault="00AF4535"/>
  <w:p w14:paraId="018C77E0" w14:textId="77777777" w:rsidR="00AF4535" w:rsidRDefault="00AF4535"/>
  <w:p w14:paraId="04DF8D31" w14:textId="77777777" w:rsidR="00AF4535" w:rsidRDefault="00AF4535"/>
  <w:p w14:paraId="0F3848DA" w14:textId="77777777" w:rsidR="00AF4535" w:rsidRDefault="00AF4535"/>
  <w:p w14:paraId="7D4F8D12" w14:textId="77777777" w:rsidR="00AF4535" w:rsidRDefault="00AF4535"/>
  <w:p w14:paraId="6FE3DD1C" w14:textId="77777777" w:rsidR="00AF4535" w:rsidRDefault="00AF4535"/>
  <w:p w14:paraId="13A66B0B" w14:textId="77777777" w:rsidR="00AF4535" w:rsidRDefault="00AF4535"/>
  <w:p w14:paraId="72653FD0" w14:textId="77777777" w:rsidR="00AF4535" w:rsidRDefault="00AF4535"/>
  <w:p w14:paraId="314DFEF5" w14:textId="77777777" w:rsidR="00AF4535" w:rsidRDefault="00AF453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5509"/>
    <w:multiLevelType w:val="hybridMultilevel"/>
    <w:tmpl w:val="61240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0EDD780A"/>
    <w:multiLevelType w:val="hybridMultilevel"/>
    <w:tmpl w:val="61240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660049E"/>
    <w:multiLevelType w:val="hybridMultilevel"/>
    <w:tmpl w:val="8A10339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6"/>
  </w:num>
  <w:num w:numId="8">
    <w:abstractNumId w:val="1"/>
  </w:num>
  <w:num w:numId="9">
    <w:abstractNumId w:val="1"/>
  </w:num>
  <w:num w:numId="10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2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81E"/>
    <w:rsid w:val="000022DB"/>
    <w:rsid w:val="00023167"/>
    <w:rsid w:val="00044521"/>
    <w:rsid w:val="000517F0"/>
    <w:rsid w:val="0005767B"/>
    <w:rsid w:val="00071B8F"/>
    <w:rsid w:val="000844B7"/>
    <w:rsid w:val="000A1D07"/>
    <w:rsid w:val="000A23F1"/>
    <w:rsid w:val="000B6264"/>
    <w:rsid w:val="000C696C"/>
    <w:rsid w:val="000D42BC"/>
    <w:rsid w:val="000E2504"/>
    <w:rsid w:val="000E259F"/>
    <w:rsid w:val="0010023A"/>
    <w:rsid w:val="0010343B"/>
    <w:rsid w:val="00107953"/>
    <w:rsid w:val="00107CF5"/>
    <w:rsid w:val="001104AE"/>
    <w:rsid w:val="00111F29"/>
    <w:rsid w:val="00113539"/>
    <w:rsid w:val="00113BBC"/>
    <w:rsid w:val="00124C2B"/>
    <w:rsid w:val="00141D2D"/>
    <w:rsid w:val="00150A45"/>
    <w:rsid w:val="00154AA1"/>
    <w:rsid w:val="00157579"/>
    <w:rsid w:val="00165083"/>
    <w:rsid w:val="00166AC2"/>
    <w:rsid w:val="00172862"/>
    <w:rsid w:val="001744E9"/>
    <w:rsid w:val="00177201"/>
    <w:rsid w:val="001938F8"/>
    <w:rsid w:val="00193A64"/>
    <w:rsid w:val="001C07C1"/>
    <w:rsid w:val="001C5909"/>
    <w:rsid w:val="001F6642"/>
    <w:rsid w:val="00214049"/>
    <w:rsid w:val="00226AE0"/>
    <w:rsid w:val="002310C5"/>
    <w:rsid w:val="00233F6E"/>
    <w:rsid w:val="00235B70"/>
    <w:rsid w:val="00240679"/>
    <w:rsid w:val="00243CEE"/>
    <w:rsid w:val="00251A99"/>
    <w:rsid w:val="002529C3"/>
    <w:rsid w:val="00264A29"/>
    <w:rsid w:val="0027509A"/>
    <w:rsid w:val="00275908"/>
    <w:rsid w:val="00285789"/>
    <w:rsid w:val="00290EA7"/>
    <w:rsid w:val="002B0FE6"/>
    <w:rsid w:val="002B5273"/>
    <w:rsid w:val="002C1AFC"/>
    <w:rsid w:val="002C208D"/>
    <w:rsid w:val="002C3BAA"/>
    <w:rsid w:val="002C6886"/>
    <w:rsid w:val="002D1C88"/>
    <w:rsid w:val="002D1E23"/>
    <w:rsid w:val="002D7B56"/>
    <w:rsid w:val="002E7F1F"/>
    <w:rsid w:val="002F21CF"/>
    <w:rsid w:val="00303E43"/>
    <w:rsid w:val="00305C7C"/>
    <w:rsid w:val="00312B12"/>
    <w:rsid w:val="0031481E"/>
    <w:rsid w:val="00323656"/>
    <w:rsid w:val="00327B1E"/>
    <w:rsid w:val="00345216"/>
    <w:rsid w:val="00361473"/>
    <w:rsid w:val="00381415"/>
    <w:rsid w:val="0038629E"/>
    <w:rsid w:val="0039368A"/>
    <w:rsid w:val="003A7D4E"/>
    <w:rsid w:val="003B1B95"/>
    <w:rsid w:val="003B42F1"/>
    <w:rsid w:val="003C5EEB"/>
    <w:rsid w:val="003D488B"/>
    <w:rsid w:val="003D6F27"/>
    <w:rsid w:val="003E3118"/>
    <w:rsid w:val="003E5370"/>
    <w:rsid w:val="003F43AA"/>
    <w:rsid w:val="003F6524"/>
    <w:rsid w:val="004005A7"/>
    <w:rsid w:val="00414AF2"/>
    <w:rsid w:val="00436A14"/>
    <w:rsid w:val="004603A2"/>
    <w:rsid w:val="004822E3"/>
    <w:rsid w:val="00491FCA"/>
    <w:rsid w:val="004A14E2"/>
    <w:rsid w:val="004B4A87"/>
    <w:rsid w:val="004B55D4"/>
    <w:rsid w:val="004C3A3D"/>
    <w:rsid w:val="004D56B2"/>
    <w:rsid w:val="004E2E2A"/>
    <w:rsid w:val="004E4919"/>
    <w:rsid w:val="005114B7"/>
    <w:rsid w:val="00512840"/>
    <w:rsid w:val="00531022"/>
    <w:rsid w:val="00536A91"/>
    <w:rsid w:val="005440E0"/>
    <w:rsid w:val="00544323"/>
    <w:rsid w:val="005475E1"/>
    <w:rsid w:val="00550FFF"/>
    <w:rsid w:val="00557DB7"/>
    <w:rsid w:val="00560CA8"/>
    <w:rsid w:val="005625E6"/>
    <w:rsid w:val="005651E3"/>
    <w:rsid w:val="00580178"/>
    <w:rsid w:val="005B46ED"/>
    <w:rsid w:val="005B494B"/>
    <w:rsid w:val="005D0BC5"/>
    <w:rsid w:val="005D1665"/>
    <w:rsid w:val="005D43AB"/>
    <w:rsid w:val="005E3785"/>
    <w:rsid w:val="005E3C98"/>
    <w:rsid w:val="005E4497"/>
    <w:rsid w:val="005F1F2A"/>
    <w:rsid w:val="005F47EB"/>
    <w:rsid w:val="005F6271"/>
    <w:rsid w:val="00600430"/>
    <w:rsid w:val="006007FE"/>
    <w:rsid w:val="00611213"/>
    <w:rsid w:val="00611BEC"/>
    <w:rsid w:val="00623DA9"/>
    <w:rsid w:val="00625326"/>
    <w:rsid w:val="006254EF"/>
    <w:rsid w:val="00633110"/>
    <w:rsid w:val="006344CA"/>
    <w:rsid w:val="00644CF4"/>
    <w:rsid w:val="00680BCD"/>
    <w:rsid w:val="00684046"/>
    <w:rsid w:val="00685C0F"/>
    <w:rsid w:val="00690683"/>
    <w:rsid w:val="0069156B"/>
    <w:rsid w:val="0069775F"/>
    <w:rsid w:val="006977ED"/>
    <w:rsid w:val="006B271D"/>
    <w:rsid w:val="006D29A4"/>
    <w:rsid w:val="006D6756"/>
    <w:rsid w:val="006D7373"/>
    <w:rsid w:val="006E1121"/>
    <w:rsid w:val="006E3EE0"/>
    <w:rsid w:val="006E4FA9"/>
    <w:rsid w:val="006E6A5E"/>
    <w:rsid w:val="0070051B"/>
    <w:rsid w:val="007118BD"/>
    <w:rsid w:val="00716BC6"/>
    <w:rsid w:val="00721C63"/>
    <w:rsid w:val="0072201B"/>
    <w:rsid w:val="0073042F"/>
    <w:rsid w:val="007451DD"/>
    <w:rsid w:val="007467B4"/>
    <w:rsid w:val="00763A39"/>
    <w:rsid w:val="00771D1B"/>
    <w:rsid w:val="00772546"/>
    <w:rsid w:val="00773040"/>
    <w:rsid w:val="00780D50"/>
    <w:rsid w:val="00780E6E"/>
    <w:rsid w:val="00783CEA"/>
    <w:rsid w:val="0078506F"/>
    <w:rsid w:val="00794A8D"/>
    <w:rsid w:val="007B4B66"/>
    <w:rsid w:val="007C5809"/>
    <w:rsid w:val="007E26A7"/>
    <w:rsid w:val="007E4CAA"/>
    <w:rsid w:val="007E605D"/>
    <w:rsid w:val="007F2DA4"/>
    <w:rsid w:val="007F61D7"/>
    <w:rsid w:val="00804211"/>
    <w:rsid w:val="0081413A"/>
    <w:rsid w:val="00832030"/>
    <w:rsid w:val="00840AAB"/>
    <w:rsid w:val="00840B1B"/>
    <w:rsid w:val="00842FC5"/>
    <w:rsid w:val="0085223F"/>
    <w:rsid w:val="00873287"/>
    <w:rsid w:val="00875BDF"/>
    <w:rsid w:val="00880C97"/>
    <w:rsid w:val="0088194D"/>
    <w:rsid w:val="008831A0"/>
    <w:rsid w:val="008837A9"/>
    <w:rsid w:val="00893677"/>
    <w:rsid w:val="00897388"/>
    <w:rsid w:val="008A341D"/>
    <w:rsid w:val="008B1193"/>
    <w:rsid w:val="008E54A0"/>
    <w:rsid w:val="008E6805"/>
    <w:rsid w:val="008F11CB"/>
    <w:rsid w:val="008F4F09"/>
    <w:rsid w:val="008F7758"/>
    <w:rsid w:val="00905A11"/>
    <w:rsid w:val="009132A6"/>
    <w:rsid w:val="0091549F"/>
    <w:rsid w:val="0091734C"/>
    <w:rsid w:val="009303EF"/>
    <w:rsid w:val="00930F3D"/>
    <w:rsid w:val="0095522A"/>
    <w:rsid w:val="0095658D"/>
    <w:rsid w:val="00967FB8"/>
    <w:rsid w:val="00970D83"/>
    <w:rsid w:val="009819C4"/>
    <w:rsid w:val="0099233C"/>
    <w:rsid w:val="00994699"/>
    <w:rsid w:val="00997981"/>
    <w:rsid w:val="009B3008"/>
    <w:rsid w:val="009C3031"/>
    <w:rsid w:val="009D1363"/>
    <w:rsid w:val="009D30D9"/>
    <w:rsid w:val="00A04BCB"/>
    <w:rsid w:val="00A05F46"/>
    <w:rsid w:val="00A07E73"/>
    <w:rsid w:val="00A10C56"/>
    <w:rsid w:val="00A12D34"/>
    <w:rsid w:val="00A211E9"/>
    <w:rsid w:val="00A21266"/>
    <w:rsid w:val="00A22E4D"/>
    <w:rsid w:val="00A254E5"/>
    <w:rsid w:val="00A35AB0"/>
    <w:rsid w:val="00A3717B"/>
    <w:rsid w:val="00A40C3A"/>
    <w:rsid w:val="00A46170"/>
    <w:rsid w:val="00A63022"/>
    <w:rsid w:val="00A7722A"/>
    <w:rsid w:val="00A77D6D"/>
    <w:rsid w:val="00A80130"/>
    <w:rsid w:val="00A80A88"/>
    <w:rsid w:val="00A86E22"/>
    <w:rsid w:val="00A908E3"/>
    <w:rsid w:val="00A945E4"/>
    <w:rsid w:val="00AA333D"/>
    <w:rsid w:val="00AB7169"/>
    <w:rsid w:val="00AC1726"/>
    <w:rsid w:val="00AC379E"/>
    <w:rsid w:val="00AD7450"/>
    <w:rsid w:val="00AE37E5"/>
    <w:rsid w:val="00AE4565"/>
    <w:rsid w:val="00AF0447"/>
    <w:rsid w:val="00AF4535"/>
    <w:rsid w:val="00B02CD4"/>
    <w:rsid w:val="00B20A78"/>
    <w:rsid w:val="00B222CB"/>
    <w:rsid w:val="00B3026F"/>
    <w:rsid w:val="00B51BBE"/>
    <w:rsid w:val="00B60978"/>
    <w:rsid w:val="00B61B2E"/>
    <w:rsid w:val="00B61E9A"/>
    <w:rsid w:val="00B66898"/>
    <w:rsid w:val="00B84EBD"/>
    <w:rsid w:val="00B87FF3"/>
    <w:rsid w:val="00B90A54"/>
    <w:rsid w:val="00BA4AE0"/>
    <w:rsid w:val="00BB12DA"/>
    <w:rsid w:val="00BB3F8E"/>
    <w:rsid w:val="00BD3547"/>
    <w:rsid w:val="00BD37C5"/>
    <w:rsid w:val="00BE723E"/>
    <w:rsid w:val="00BF2F1C"/>
    <w:rsid w:val="00BF362D"/>
    <w:rsid w:val="00BF7FEB"/>
    <w:rsid w:val="00C119AD"/>
    <w:rsid w:val="00C27405"/>
    <w:rsid w:val="00C30093"/>
    <w:rsid w:val="00C30E28"/>
    <w:rsid w:val="00C31ECF"/>
    <w:rsid w:val="00C332A7"/>
    <w:rsid w:val="00C35E17"/>
    <w:rsid w:val="00C36C5A"/>
    <w:rsid w:val="00C37E1F"/>
    <w:rsid w:val="00C54907"/>
    <w:rsid w:val="00C55B5C"/>
    <w:rsid w:val="00C73567"/>
    <w:rsid w:val="00C8422E"/>
    <w:rsid w:val="00C86C1D"/>
    <w:rsid w:val="00C963FC"/>
    <w:rsid w:val="00CA55F1"/>
    <w:rsid w:val="00CB0986"/>
    <w:rsid w:val="00CB57E2"/>
    <w:rsid w:val="00CC1671"/>
    <w:rsid w:val="00CC2C21"/>
    <w:rsid w:val="00CD463D"/>
    <w:rsid w:val="00CD4B48"/>
    <w:rsid w:val="00CE72E1"/>
    <w:rsid w:val="00CF0C4A"/>
    <w:rsid w:val="00CF5EDB"/>
    <w:rsid w:val="00CF6FD6"/>
    <w:rsid w:val="00D12730"/>
    <w:rsid w:val="00D12FD9"/>
    <w:rsid w:val="00D1388C"/>
    <w:rsid w:val="00D240CA"/>
    <w:rsid w:val="00D251FC"/>
    <w:rsid w:val="00D30992"/>
    <w:rsid w:val="00D30CC0"/>
    <w:rsid w:val="00D37E1F"/>
    <w:rsid w:val="00D4407A"/>
    <w:rsid w:val="00D44511"/>
    <w:rsid w:val="00D45896"/>
    <w:rsid w:val="00D6229B"/>
    <w:rsid w:val="00D62EFB"/>
    <w:rsid w:val="00D701D3"/>
    <w:rsid w:val="00D72E09"/>
    <w:rsid w:val="00D7761E"/>
    <w:rsid w:val="00D91B06"/>
    <w:rsid w:val="00DA77C1"/>
    <w:rsid w:val="00DB148D"/>
    <w:rsid w:val="00DC2C33"/>
    <w:rsid w:val="00DD42AD"/>
    <w:rsid w:val="00DD5F3A"/>
    <w:rsid w:val="00DE06F0"/>
    <w:rsid w:val="00DF135D"/>
    <w:rsid w:val="00DF4B14"/>
    <w:rsid w:val="00E3072A"/>
    <w:rsid w:val="00E364D5"/>
    <w:rsid w:val="00E52DB0"/>
    <w:rsid w:val="00E629B8"/>
    <w:rsid w:val="00E72ECE"/>
    <w:rsid w:val="00E8464F"/>
    <w:rsid w:val="00E84A9F"/>
    <w:rsid w:val="00E84DCD"/>
    <w:rsid w:val="00E90710"/>
    <w:rsid w:val="00E91AC3"/>
    <w:rsid w:val="00E9414B"/>
    <w:rsid w:val="00E97689"/>
    <w:rsid w:val="00EA26AB"/>
    <w:rsid w:val="00EA4489"/>
    <w:rsid w:val="00EB4078"/>
    <w:rsid w:val="00EB5EE5"/>
    <w:rsid w:val="00EC1348"/>
    <w:rsid w:val="00EE5098"/>
    <w:rsid w:val="00F02768"/>
    <w:rsid w:val="00F17341"/>
    <w:rsid w:val="00F330C6"/>
    <w:rsid w:val="00F36D58"/>
    <w:rsid w:val="00F4177D"/>
    <w:rsid w:val="00F43BB3"/>
    <w:rsid w:val="00F51085"/>
    <w:rsid w:val="00F569A9"/>
    <w:rsid w:val="00F627E8"/>
    <w:rsid w:val="00F65633"/>
    <w:rsid w:val="00F66494"/>
    <w:rsid w:val="00F70510"/>
    <w:rsid w:val="00F75BD7"/>
    <w:rsid w:val="00F7766D"/>
    <w:rsid w:val="00F90351"/>
    <w:rsid w:val="00F9205B"/>
    <w:rsid w:val="00F9485D"/>
    <w:rsid w:val="00FB44D6"/>
    <w:rsid w:val="00FB5E5F"/>
    <w:rsid w:val="00FB70DB"/>
    <w:rsid w:val="00FC61A1"/>
    <w:rsid w:val="00FD1293"/>
    <w:rsid w:val="00FD36CC"/>
    <w:rsid w:val="00FD3805"/>
    <w:rsid w:val="00FF010A"/>
    <w:rsid w:val="00FF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AFCAC83"/>
  <w15:docId w15:val="{FE625787-37D2-4B72-8375-C5857FE0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FC61A1"/>
    <w:pPr>
      <w:widowControl w:val="0"/>
      <w:jc w:val="both"/>
    </w:pPr>
    <w:rPr>
      <w:snapToGrid w:val="0"/>
      <w:sz w:val="22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rsid w:val="00FC61A1"/>
    <w:rPr>
      <w:snapToGrid w:val="0"/>
      <w:sz w:val="22"/>
    </w:rPr>
  </w:style>
  <w:style w:type="character" w:styleId="FollowedHyperlink">
    <w:name w:val="FollowedHyperlink"/>
    <w:basedOn w:val="DefaultParagraphFont"/>
    <w:locked/>
    <w:rsid w:val="00AD7450"/>
    <w:rPr>
      <w:rFonts w:ascii="Arial" w:hAnsi="Arial"/>
      <w:color w:val="800080"/>
      <w:u w:val="single"/>
    </w:rPr>
  </w:style>
  <w:style w:type="paragraph" w:customStyle="1" w:styleId="AgencyStdParagraph">
    <w:name w:val="Agency Std Paragraph"/>
    <w:autoRedefine/>
    <w:rsid w:val="00DE06F0"/>
    <w:pPr>
      <w:jc w:val="both"/>
    </w:pPr>
    <w:rPr>
      <w:b/>
      <w:sz w:val="24"/>
      <w:szCs w:val="24"/>
      <w:lang w:val="en-US" w:eastAsia="en-US"/>
    </w:rPr>
  </w:style>
  <w:style w:type="paragraph" w:customStyle="1" w:styleId="Default">
    <w:name w:val="Default"/>
    <w:rsid w:val="00B51BBE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467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armichael\AppData\Local\Microsoft\Windows\Temporary%20Internet%20Files\Content.Outlook\O60H8EMX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Troedrhiwgwynau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2018-10-08T23:00:00+00:00</Document_x0020_Date>
    <Facility_x0020_Address xmlns="859f7ad6-93f6-4205-b62b-a17f28acbbac">Troedrhiwgwynau, Comins Coch, Aberystwyth</Facility_x0020_Address>
    <Environment_x0020_Sub_x0020_Folder xmlns="859f7ad6-93f6-4205-b62b-a17f28acbbac">Inspections</Environment_x0020_Sub_x0020_Folder>
    <Customer_x0020_Name xmlns="859f7ad6-93f6-4205-b62b-a17f28acbbac">Mr. Alun Hughes</Customer_x0020_Name>
    <Post_x0020_code xmlns="859f7ad6-93f6-4205-b62b-a17f28acbbac">SY23 3BE</Post_x0020_cod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A5AE65F-3CE9-4741-B1C1-5E3183CD7C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88FB6A-514D-4F13-8AE7-02130B29B2EC}"/>
</file>

<file path=customXml/itemProps3.xml><?xml version="1.0" encoding="utf-8"?>
<ds:datastoreItem xmlns:ds="http://schemas.openxmlformats.org/officeDocument/2006/customXml" ds:itemID="{D3C497AD-E870-44E3-904B-57227305206E}">
  <ds:schemaRefs>
    <ds:schemaRef ds:uri="http://schemas.microsoft.com/office/2006/documentManagement/types"/>
    <ds:schemaRef ds:uri="http://purl.org/dc/terms/"/>
    <ds:schemaRef ds:uri="http://schemas.microsoft.com/sharepoint/v3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0175bacc-700a-4d9e-9604-113e8f80776b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F58076C-F293-4029-9DC5-5358FFECF83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255E0EB-7C71-4228-BB0B-17907F1B22D0}"/>
</file>

<file path=customXml/itemProps6.xml><?xml version="1.0" encoding="utf-8"?>
<ds:datastoreItem xmlns:ds="http://schemas.openxmlformats.org/officeDocument/2006/customXml" ds:itemID="{B737509A-1B00-4A4F-993F-FA5AC8577D66}"/>
</file>

<file path=docProps/app.xml><?xml version="1.0" encoding="utf-8"?>
<Properties xmlns="http://schemas.openxmlformats.org/officeDocument/2006/extended-properties" xmlns:vt="http://schemas.openxmlformats.org/officeDocument/2006/docPropsVTypes">
  <Template>Letter</Template>
  <TotalTime>30</TotalTime>
  <Pages>1</Pages>
  <Words>240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Jones, Kim</cp:lastModifiedBy>
  <cp:revision>18</cp:revision>
  <cp:lastPrinted>2018-09-28T12:44:00Z</cp:lastPrinted>
  <dcterms:created xsi:type="dcterms:W3CDTF">2018-10-08T13:33:00Z</dcterms:created>
  <dcterms:modified xsi:type="dcterms:W3CDTF">2018-10-08T14:02:00Z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4aab2b21-b9ce-4895-9f0d-940d64e97ec0</vt:lpwstr>
  </property>
  <property fmtid="{D5CDD505-2E9C-101B-9397-08002B2CF9AE}" pid="4" name="_dlc_DocId">
    <vt:lpwstr>REGU-195-36006</vt:lpwstr>
  </property>
  <property fmtid="{D5CDD505-2E9C-101B-9397-08002B2CF9AE}" pid="5" name="_dlc_DocIdUrl">
    <vt:lpwstr>https://cyfoethnaturiolcymru.sharepoint.com/teams/Regulatory/Permitting/_layouts/15/DocIdRedir.aspx?ID=REGU-195-36006, REGU-195-36006</vt:lpwstr>
  </property>
  <property fmtid="{D5CDD505-2E9C-101B-9397-08002B2CF9AE}" pid="6" name="_docset_NoMedatataSyncRequired">
    <vt:lpwstr>False</vt:lpwstr>
  </property>
</Properties>
</file>