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28C53515" w:rsidR="00FC294B" w:rsidRDefault="005B7FC8" w:rsidP="00BD1A21">
      <w:pPr>
        <w:jc w:val="right"/>
      </w:pPr>
      <w:r>
        <w:tab/>
      </w:r>
      <w:r w:rsidR="004C3593">
        <w:tab/>
      </w:r>
      <w:r w:rsidR="004C3593">
        <w:tab/>
      </w:r>
      <w:r w:rsidR="004C3593">
        <w:tab/>
      </w:r>
      <w:r w:rsidR="004C3593">
        <w:tab/>
      </w:r>
      <w:r w:rsidR="004C3593">
        <w:tab/>
      </w:r>
      <w:r w:rsidR="004C3593">
        <w:tab/>
      </w:r>
      <w:r w:rsidR="00FC294B">
        <w:t>Our Ref:</w:t>
      </w:r>
      <w:r w:rsidR="00C02434">
        <w:t xml:space="preserve"> </w:t>
      </w:r>
      <w:r w:rsidR="007E405F">
        <w:t xml:space="preserve"> </w:t>
      </w:r>
      <w:r w:rsidR="00A752E4">
        <w:t xml:space="preserve"> </w:t>
      </w:r>
      <w:r w:rsidR="00FF4417">
        <w:t>RP3433UF</w:t>
      </w:r>
    </w:p>
    <w:p w14:paraId="772C6370" w14:textId="744A5E13"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14:paraId="7CEFBE63" w14:textId="23EA5F20" w:rsidR="00FC294B" w:rsidRDefault="004F3273" w:rsidP="0032347C">
      <w:pPr>
        <w:sectPr w:rsidR="00FC294B" w:rsidSect="00FC294B">
          <w:type w:val="continuous"/>
          <w:pgSz w:w="11920" w:h="16840"/>
          <w:pgMar w:top="1701" w:right="1134" w:bottom="1134" w:left="1134" w:header="720" w:footer="720" w:gutter="0"/>
          <w:cols w:num="2" w:space="720"/>
          <w:noEndnote/>
          <w:titlePg/>
          <w:docGrid w:linePitch="326"/>
        </w:sectPr>
      </w:pPr>
      <w:bookmarkStart w:id="0" w:name="_GoBack"/>
      <w:bookmarkEnd w:id="0"/>
      <w:r>
        <w:t>J C and M E Price</w:t>
      </w:r>
    </w:p>
    <w:p w14:paraId="1467E22A" w14:textId="1AE36CFA" w:rsidR="00FC294B" w:rsidRDefault="00BD66BB" w:rsidP="00F66102">
      <w:r>
        <w:t xml:space="preserve">Ashwood Farm       </w:t>
      </w:r>
    </w:p>
    <w:p w14:paraId="705C2505" w14:textId="662BF7B4" w:rsidR="00F66102" w:rsidRDefault="00BD66BB" w:rsidP="00F66102">
      <w:proofErr w:type="spellStart"/>
      <w:r>
        <w:t>Grosmont</w:t>
      </w:r>
      <w:proofErr w:type="spellEnd"/>
      <w:r>
        <w:t xml:space="preserve">   </w:t>
      </w:r>
    </w:p>
    <w:p w14:paraId="0D5ED0CA" w14:textId="2E8861EF" w:rsidR="00F50A6B" w:rsidRDefault="00F50A6B" w:rsidP="006B676A">
      <w:r>
        <w:t xml:space="preserve">Monmouthshire        </w:t>
      </w:r>
    </w:p>
    <w:p w14:paraId="51C69AB3" w14:textId="51AB5429" w:rsidR="0032347C" w:rsidRDefault="00F50A6B" w:rsidP="006B676A">
      <w:r>
        <w:t>NP7 8HL</w:t>
      </w:r>
    </w:p>
    <w:p w14:paraId="4B29B844" w14:textId="77777777" w:rsidR="0032347C" w:rsidRDefault="0032347C" w:rsidP="0032347C"/>
    <w:p w14:paraId="1A8EF07B" w14:textId="5F979016" w:rsidR="005B7FC8" w:rsidRDefault="00AF1A8B" w:rsidP="00F7784B">
      <w:pPr>
        <w:pStyle w:val="BodyText"/>
      </w:pPr>
      <w:r>
        <w:t>2</w:t>
      </w:r>
      <w:r w:rsidR="004E783F">
        <w:t>4</w:t>
      </w:r>
      <w:r>
        <w:t xml:space="preserve"> May 2021    </w:t>
      </w:r>
    </w:p>
    <w:p w14:paraId="78AC681C" w14:textId="4D00BA91" w:rsidR="00FC294B" w:rsidRDefault="00FC294B" w:rsidP="00FC294B">
      <w:pPr>
        <w:pStyle w:val="BodyText"/>
      </w:pPr>
      <w:r>
        <w:t>Dear</w:t>
      </w:r>
      <w:r w:rsidR="00E92ED6">
        <w:t xml:space="preserve"> Sir/Madam</w:t>
      </w:r>
    </w:p>
    <w:p w14:paraId="75171E2E" w14:textId="49709DD7" w:rsidR="00E92ED6" w:rsidRDefault="007E405F" w:rsidP="00E92ED6">
      <w:pPr>
        <w:pStyle w:val="Heading1"/>
      </w:pPr>
      <w:r>
        <w:t xml:space="preserve">Pig and Poultry </w:t>
      </w:r>
      <w:r w:rsidR="00BE5B60">
        <w:t>Assurance Scheme Membership for 202</w:t>
      </w:r>
      <w:r w:rsidR="00D01CA5">
        <w:t>1</w:t>
      </w:r>
      <w:r w:rsidR="00BE5B60">
        <w:t>-202</w:t>
      </w:r>
      <w:r w:rsidR="00D01CA5">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lastRenderedPageBreak/>
        <w:t>Scheme O</w:t>
      </w:r>
      <w:r w:rsidRPr="00542246">
        <w:rPr>
          <w:b/>
          <w:u w:val="single"/>
          <w:lang w:val="en-US"/>
        </w:rPr>
        <w:t>verview</w:t>
      </w:r>
    </w:p>
    <w:p w14:paraId="15779BC8" w14:textId="0671BB1C"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1905FD">
        <w:t>1</w:t>
      </w:r>
      <w:r>
        <w:t>/2</w:t>
      </w:r>
      <w:r w:rsidR="001905F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6407FD4E" w:rsidR="00607550" w:rsidRDefault="00A752E4"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218D83A9" w14:textId="77777777" w:rsidR="00A752E4" w:rsidRDefault="00A752E4" w:rsidP="00607550">
      <w:pPr>
        <w:pStyle w:val="NoSpacing"/>
        <w:jc w:val="both"/>
      </w:pPr>
    </w:p>
    <w:p w14:paraId="2313D922" w14:textId="2FC8F30A" w:rsidR="00607550" w:rsidRDefault="00607550" w:rsidP="00607550">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4B209096" w14:textId="77777777" w:rsidR="00607550" w:rsidRDefault="00607550" w:rsidP="00607550">
      <w:pPr>
        <w:pStyle w:val="NoSpacing"/>
        <w:jc w:val="both"/>
      </w:pPr>
    </w:p>
    <w:p w14:paraId="7AC7AD3F" w14:textId="601395EA" w:rsidR="00C959F3" w:rsidRDefault="00D01CA5" w:rsidP="009049AA">
      <w:pPr>
        <w:pStyle w:val="BodyText"/>
      </w:pPr>
      <w:r>
        <w:rPr>
          <w:noProof/>
        </w:rPr>
        <mc:AlternateContent>
          <mc:Choice Requires="wpg">
            <w:drawing>
              <wp:anchor distT="0" distB="0" distL="114300" distR="114300" simplePos="0" relativeHeight="251658752" behindDoc="0" locked="0" layoutInCell="1" allowOverlap="1" wp14:anchorId="37C64DA9" wp14:editId="0B5530C9">
                <wp:simplePos x="0" y="0"/>
                <wp:positionH relativeFrom="margin">
                  <wp:align>left</wp:align>
                </wp:positionH>
                <wp:positionV relativeFrom="page">
                  <wp:posOffset>1548120</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19E0BDD" id="Group 2" o:spid="_x0000_s1026" style="position:absolute;margin-left:0;margin-top:121.9pt;width:110.65pt;height:30.05pt;z-index:251658752;mso-position-horizontal:left;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p>
    <w:p w14:paraId="594E4CB6" w14:textId="70EDC668" w:rsidR="0049544B" w:rsidRDefault="0049544B" w:rsidP="0049544B">
      <w:r>
        <w:t>Lesley Colledge</w:t>
      </w:r>
    </w:p>
    <w:p w14:paraId="2BE1C1A7" w14:textId="486888B5" w:rsidR="00274946" w:rsidRDefault="0049544B" w:rsidP="00134C24">
      <w:r>
        <w:t>Technical Support Officer</w:t>
      </w:r>
    </w:p>
    <w:p w14:paraId="0ECEEDDA" w14:textId="77777777"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E06C2" w14:textId="77777777" w:rsidR="00AF1A8B" w:rsidRDefault="00AF1A8B" w:rsidP="003B1B95">
      <w:r>
        <w:separator/>
      </w:r>
    </w:p>
  </w:endnote>
  <w:endnote w:type="continuationSeparator" w:id="0">
    <w:p w14:paraId="05B32BE7" w14:textId="77777777" w:rsidR="00AF1A8B" w:rsidRDefault="00AF1A8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63A58" w14:textId="77777777" w:rsidR="00AF1A8B" w:rsidRDefault="00AF1A8B" w:rsidP="003B1B95">
      <w:r>
        <w:separator/>
      </w:r>
    </w:p>
  </w:footnote>
  <w:footnote w:type="continuationSeparator" w:id="0">
    <w:p w14:paraId="49BFA0B3" w14:textId="77777777" w:rsidR="00AF1A8B" w:rsidRDefault="00AF1A8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905FD"/>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2D3C15"/>
    <w:rsid w:val="00304E9B"/>
    <w:rsid w:val="0032347C"/>
    <w:rsid w:val="00323656"/>
    <w:rsid w:val="00325394"/>
    <w:rsid w:val="00347622"/>
    <w:rsid w:val="00366E8B"/>
    <w:rsid w:val="00396E7E"/>
    <w:rsid w:val="003A5088"/>
    <w:rsid w:val="003B1B95"/>
    <w:rsid w:val="003B1CF5"/>
    <w:rsid w:val="003D7889"/>
    <w:rsid w:val="003E31B8"/>
    <w:rsid w:val="00407350"/>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E783F"/>
    <w:rsid w:val="004F15CD"/>
    <w:rsid w:val="004F3273"/>
    <w:rsid w:val="00504C76"/>
    <w:rsid w:val="005118F5"/>
    <w:rsid w:val="0051775A"/>
    <w:rsid w:val="00524BCA"/>
    <w:rsid w:val="00547719"/>
    <w:rsid w:val="00552D0B"/>
    <w:rsid w:val="00575134"/>
    <w:rsid w:val="00580178"/>
    <w:rsid w:val="005A0D52"/>
    <w:rsid w:val="005B301B"/>
    <w:rsid w:val="005B7FC8"/>
    <w:rsid w:val="005C5EE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C7F2F"/>
    <w:rsid w:val="007D3B57"/>
    <w:rsid w:val="007D5716"/>
    <w:rsid w:val="007E333B"/>
    <w:rsid w:val="007E405F"/>
    <w:rsid w:val="00820898"/>
    <w:rsid w:val="00832030"/>
    <w:rsid w:val="00832311"/>
    <w:rsid w:val="00842FC5"/>
    <w:rsid w:val="00845875"/>
    <w:rsid w:val="0085223F"/>
    <w:rsid w:val="00861D04"/>
    <w:rsid w:val="00881C67"/>
    <w:rsid w:val="008837A9"/>
    <w:rsid w:val="00894139"/>
    <w:rsid w:val="00897388"/>
    <w:rsid w:val="008A0F5F"/>
    <w:rsid w:val="008A56C7"/>
    <w:rsid w:val="008E2ABB"/>
    <w:rsid w:val="008E6805"/>
    <w:rsid w:val="008F11CB"/>
    <w:rsid w:val="008F3426"/>
    <w:rsid w:val="009049AA"/>
    <w:rsid w:val="00904BF2"/>
    <w:rsid w:val="00920A61"/>
    <w:rsid w:val="0092200D"/>
    <w:rsid w:val="00950E95"/>
    <w:rsid w:val="0095246A"/>
    <w:rsid w:val="00967FB8"/>
    <w:rsid w:val="00977CDE"/>
    <w:rsid w:val="00995577"/>
    <w:rsid w:val="00996DDE"/>
    <w:rsid w:val="009A383A"/>
    <w:rsid w:val="009B37B8"/>
    <w:rsid w:val="009F4823"/>
    <w:rsid w:val="00A25FD7"/>
    <w:rsid w:val="00A36091"/>
    <w:rsid w:val="00A63022"/>
    <w:rsid w:val="00A64662"/>
    <w:rsid w:val="00A73E72"/>
    <w:rsid w:val="00A752E4"/>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01CA5"/>
    <w:rsid w:val="00D1147D"/>
    <w:rsid w:val="00D27424"/>
    <w:rsid w:val="00D30CC0"/>
    <w:rsid w:val="00D41735"/>
    <w:rsid w:val="00D4293C"/>
    <w:rsid w:val="00D9614B"/>
    <w:rsid w:val="00DA28F1"/>
    <w:rsid w:val="00DC40D5"/>
    <w:rsid w:val="00E12968"/>
    <w:rsid w:val="00E25E2A"/>
    <w:rsid w:val="00E3072A"/>
    <w:rsid w:val="00E92ED6"/>
    <w:rsid w:val="00E963AA"/>
    <w:rsid w:val="00EA1E4A"/>
    <w:rsid w:val="00EA1F90"/>
    <w:rsid w:val="00EA5293"/>
    <w:rsid w:val="00EB2046"/>
    <w:rsid w:val="00EB282F"/>
    <w:rsid w:val="00EB4078"/>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Ashwood Farm</Site_x0020_Name>
    <Internal_x002f_External xmlns="859f7ad6-93f6-4205-b62b-a17f28acbbac">Outgoing document</Internal_x002f_External>
    <Post_x0020_code xmlns="859f7ad6-93f6-4205-b62b-a17f28acbbac">NP7 8HL</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Ashwood Farm, Grosmont,Monmouthshire</Facility_x0020_Address>
    <Environment_x0020_Sub_x0020_Folder xmlns="859f7ad6-93f6-4205-b62b-a17f28acbbac">Environment monitoring</Environment_x0020_Sub_x0020_Folder>
    <Customer_x0020_Name xmlns="859f7ad6-93f6-4205-b62b-a17f28acbbac">Mr G Price, Mr J Price &amp; Mrs M Price (trading as JC &amp; ME Price &amp; Son)</Customer_x0020_Name>
    <Surrendered_x002f_Expired_x0020_Date xmlns="859f7ad6-93f6-4205-b62b-a17f28acbbac" xsi:nil="true"/>
    <_dlc_DocId xmlns="9be56660-2c31-41ef-bc00-23e72f632f2a">REGU-386-3984261</_dlc_DocId>
    <_dlc_DocIdUrl xmlns="9be56660-2c31-41ef-bc00-23e72f632f2a">
      <Url>https://cyfoethnaturiolcymru.sharepoint.com/teams/Regulatory/Permitting/_layouts/DocIdRedir.aspx?ID=REGU-386-3984261</Url>
      <Description>REGU-386-3984261</Description>
    </_dlc_DocIdUrl>
    <IconOverlay xmlns="http://schemas.microsoft.com/sharepoint/v4"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ABA04FAC-B3DB-4C5F-B4AD-3ABD74A97D6D}"/>
</file>

<file path=customXml/itemProps3.xml><?xml version="1.0" encoding="utf-8"?>
<ds:datastoreItem xmlns:ds="http://schemas.openxmlformats.org/officeDocument/2006/customXml" ds:itemID="{4978FF5E-8577-4FEA-AC9B-4931DCCBB348}">
  <ds:schemaRefs>
    <ds:schemaRef ds:uri="fd3d11bd-92ad-4eaa-ad86-44dcd215702b"/>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1455b320-a257-459e-bf56-0bd10577e5c8"/>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5.xml><?xml version="1.0" encoding="utf-8"?>
<ds:datastoreItem xmlns:ds="http://schemas.openxmlformats.org/officeDocument/2006/customXml" ds:itemID="{4B69FA7B-D3E7-4AC2-B8EF-133B8718E863}">
  <ds:schemaRefs>
    <ds:schemaRef ds:uri="http://schemas.openxmlformats.org/officeDocument/2006/bibliography"/>
  </ds:schemaRefs>
</ds:datastoreItem>
</file>

<file path=customXml/itemProps6.xml><?xml version="1.0" encoding="utf-8"?>
<ds:datastoreItem xmlns:ds="http://schemas.openxmlformats.org/officeDocument/2006/customXml" ds:itemID="{F2F35D66-5CF3-4713-A8A6-77ECA816FCB1}"/>
</file>

<file path=customXml/itemProps7.xml><?xml version="1.0" encoding="utf-8"?>
<ds:datastoreItem xmlns:ds="http://schemas.openxmlformats.org/officeDocument/2006/customXml" ds:itemID="{03B3F839-43F0-454C-8B60-5534D20747A5}"/>
</file>

<file path=docProps/app.xml><?xml version="1.0" encoding="utf-8"?>
<Properties xmlns="http://schemas.openxmlformats.org/officeDocument/2006/extended-properties" xmlns:vt="http://schemas.openxmlformats.org/officeDocument/2006/docPropsVTypes">
  <Template>Letter%20-%20template%20v1</Template>
  <TotalTime>2</TotalTime>
  <Pages>3</Pages>
  <Words>734</Words>
  <Characters>4079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Colledge</dc:creator>
  <cp:keywords/>
  <cp:lastModifiedBy>Colledge, Lesley</cp:lastModifiedBy>
  <cp:revision>6</cp:revision>
  <cp:lastPrinted>2019-09-06T10:53:00Z</cp:lastPrinted>
  <dcterms:created xsi:type="dcterms:W3CDTF">2021-05-21T09:18:00Z</dcterms:created>
  <dcterms:modified xsi:type="dcterms:W3CDTF">2021-05-24T08:31:00Z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b72c47ee-a519-4515-a7a3-3e4c2ba7b0aa</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Email BCC">
    <vt:lpwstr/>
  </property>
  <property fmtid="{D5CDD505-2E9C-101B-9397-08002B2CF9AE}" pid="13" name="DocumentSetDescription">
    <vt:lpwstr/>
  </property>
  <property fmtid="{D5CDD505-2E9C-101B-9397-08002B2CF9AE}" pid="16" name="Email Recipients">
    <vt:lpwstr/>
  </property>
  <property fmtid="{D5CDD505-2E9C-101B-9397-08002B2CF9AE}" pid="18" name="_ExtendedDescription">
    <vt:lpwstr/>
  </property>
  <property fmtid="{D5CDD505-2E9C-101B-9397-08002B2CF9AE}" pid="19" name="Process">
    <vt:lpwstr/>
  </property>
  <property fmtid="{D5CDD505-2E9C-101B-9397-08002B2CF9AE}" pid="20" name="Email Subject">
    <vt:lpwstr/>
  </property>
  <property fmtid="{D5CDD505-2E9C-101B-9397-08002B2CF9AE}" pid="22" name="Email CC">
    <vt:lpwstr/>
  </property>
  <property fmtid="{D5CDD505-2E9C-101B-9397-08002B2CF9AE}" pid="23" name="Case Reference">
    <vt:lpwstr/>
  </property>
  <property fmtid="{D5CDD505-2E9C-101B-9397-08002B2CF9AE}" pid="25" name="Email Sender">
    <vt:lpwstr/>
  </property>
</Properties>
</file>